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1800AAB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C950D0">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C950D0">
              <w:rPr>
                <w:rFonts w:ascii="Arial" w:hAnsi="Arial" w:cs="Arial"/>
                <w:color w:val="002060"/>
                <w:sz w:val="40"/>
                <w:szCs w:val="40"/>
              </w:rPr>
              <w:t>03</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677EADFA"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112EDB38" w14:textId="467F3038" w:rsidR="00AC19D9" w:rsidRPr="002419EA" w:rsidRDefault="003C5F8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4D9CAD43" w14:textId="2340555D" w:rsidR="00AC19D9" w:rsidRPr="002419EA" w:rsidRDefault="003C5F8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0EAFCCD8" w14:textId="46619453" w:rsidR="00AC19D9" w:rsidRPr="002419EA" w:rsidRDefault="003C5F8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0952245B" w14:textId="0C40F35F" w:rsidR="00AC19D9" w:rsidRPr="002419EA" w:rsidRDefault="003C5F8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30952E61" w14:textId="77777777" w:rsidR="004D064B" w:rsidRPr="00A070F8" w:rsidRDefault="004D064B" w:rsidP="004D064B">
      <w:pPr>
        <w:pStyle w:val="breakline"/>
        <w:divId w:val="527259509"/>
        <w:rPr>
          <w:color w:val="002060"/>
        </w:rPr>
      </w:pPr>
    </w:p>
    <w:p w14:paraId="662107EB" w14:textId="77777777" w:rsidR="004D064B" w:rsidRPr="00A070F8" w:rsidRDefault="004D064B" w:rsidP="004D064B">
      <w:pPr>
        <w:pStyle w:val="titolocampionato0"/>
        <w:shd w:val="clear" w:color="auto" w:fill="CCCCCC"/>
        <w:spacing w:before="80" w:after="40"/>
        <w:divId w:val="527259509"/>
        <w:rPr>
          <w:color w:val="002060"/>
        </w:rPr>
      </w:pPr>
      <w:r w:rsidRPr="00A070F8">
        <w:rPr>
          <w:color w:val="002060"/>
        </w:rPr>
        <w:t>CALCIO A CINQUE SERIE C1</w:t>
      </w:r>
    </w:p>
    <w:p w14:paraId="002E08C5" w14:textId="77777777" w:rsidR="004D064B" w:rsidRPr="00A070F8" w:rsidRDefault="004D064B" w:rsidP="004D064B">
      <w:pPr>
        <w:pStyle w:val="titoloprinc0"/>
        <w:divId w:val="527259509"/>
        <w:rPr>
          <w:color w:val="002060"/>
        </w:rPr>
      </w:pPr>
      <w:r w:rsidRPr="00A070F8">
        <w:rPr>
          <w:color w:val="002060"/>
        </w:rPr>
        <w:t>RISULTATI</w:t>
      </w:r>
    </w:p>
    <w:p w14:paraId="01131A4E" w14:textId="77777777" w:rsidR="004D064B" w:rsidRPr="00A070F8" w:rsidRDefault="004D064B" w:rsidP="004D064B">
      <w:pPr>
        <w:pStyle w:val="breakline"/>
        <w:divId w:val="527259509"/>
        <w:rPr>
          <w:color w:val="002060"/>
        </w:rPr>
      </w:pPr>
    </w:p>
    <w:p w14:paraId="54E4C04F" w14:textId="77777777" w:rsidR="004D064B" w:rsidRPr="00A070F8" w:rsidRDefault="004D064B" w:rsidP="004D064B">
      <w:pPr>
        <w:pStyle w:val="sottotitolocampionato10"/>
        <w:divId w:val="527259509"/>
        <w:rPr>
          <w:color w:val="002060"/>
        </w:rPr>
      </w:pPr>
      <w:r w:rsidRPr="00A070F8">
        <w:rPr>
          <w:color w:val="002060"/>
        </w:rPr>
        <w:t>RISULTATI UFFICIALI GARE DEL 29/10/2021</w:t>
      </w:r>
    </w:p>
    <w:p w14:paraId="66B271B9" w14:textId="77777777" w:rsidR="004D064B" w:rsidRPr="00CC63ED" w:rsidRDefault="004D064B" w:rsidP="00CC63ED">
      <w:pPr>
        <w:pStyle w:val="sottotitolocampionato20"/>
        <w:spacing w:before="0" w:beforeAutospacing="0" w:after="0" w:afterAutospacing="0"/>
        <w:divId w:val="527259509"/>
        <w:rPr>
          <w:rFonts w:ascii="Arial" w:hAnsi="Arial" w:cs="Arial"/>
          <w:color w:val="002060"/>
          <w:sz w:val="20"/>
          <w:szCs w:val="20"/>
        </w:rPr>
      </w:pPr>
      <w:r w:rsidRPr="00CC63ED">
        <w:rPr>
          <w:rFonts w:ascii="Arial" w:hAnsi="Arial" w:cs="Arial"/>
          <w:color w:val="002060"/>
          <w:sz w:val="20"/>
          <w:szCs w:val="20"/>
        </w:rPr>
        <w:t>Si trascrivono qui di seguito i risultati ufficiali delle gare disputate</w:t>
      </w:r>
    </w:p>
    <w:p w14:paraId="66C1AF41" w14:textId="77777777" w:rsidR="004D064B" w:rsidRPr="00CC63ED" w:rsidRDefault="004D064B" w:rsidP="00CC63E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064B" w:rsidRPr="00A070F8" w14:paraId="4680C707" w14:textId="77777777" w:rsidTr="004D064B">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0DCE0A1B"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D43C8" w14:textId="77777777" w:rsidR="004D064B" w:rsidRPr="00A070F8" w:rsidRDefault="004D064B" w:rsidP="00D0326A">
                  <w:pPr>
                    <w:pStyle w:val="headertabella0"/>
                    <w:rPr>
                      <w:color w:val="002060"/>
                    </w:rPr>
                  </w:pPr>
                  <w:r w:rsidRPr="00A070F8">
                    <w:rPr>
                      <w:color w:val="002060"/>
                    </w:rPr>
                    <w:t>GIRONE A - 7 Giornata - A</w:t>
                  </w:r>
                </w:p>
              </w:tc>
            </w:tr>
            <w:tr w:rsidR="004D064B" w:rsidRPr="00A070F8" w14:paraId="7FA421C7"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6654FF" w14:textId="77777777" w:rsidR="004D064B" w:rsidRPr="00A070F8" w:rsidRDefault="004D064B" w:rsidP="00D0326A">
                  <w:pPr>
                    <w:pStyle w:val="rowtabella0"/>
                    <w:rPr>
                      <w:color w:val="002060"/>
                    </w:rPr>
                  </w:pPr>
                  <w:r w:rsidRPr="00A070F8">
                    <w:rPr>
                      <w:color w:val="002060"/>
                    </w:rPr>
                    <w:t xml:space="preserve">AUDAX 1970 </w:t>
                  </w:r>
                  <w:proofErr w:type="gramStart"/>
                  <w:r w:rsidRPr="00A070F8">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79466" w14:textId="77777777" w:rsidR="004D064B" w:rsidRPr="00A070F8" w:rsidRDefault="004D064B" w:rsidP="00D0326A">
                  <w:pPr>
                    <w:pStyle w:val="rowtabella0"/>
                    <w:rPr>
                      <w:color w:val="002060"/>
                    </w:rPr>
                  </w:pPr>
                  <w:r w:rsidRPr="00A070F8">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4FE1E" w14:textId="77777777" w:rsidR="004D064B" w:rsidRPr="00A070F8" w:rsidRDefault="004D064B" w:rsidP="00D0326A">
                  <w:pPr>
                    <w:pStyle w:val="rowtabella0"/>
                    <w:jc w:val="center"/>
                    <w:rPr>
                      <w:color w:val="002060"/>
                    </w:rPr>
                  </w:pPr>
                  <w:r w:rsidRPr="00A070F8">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5C8C5" w14:textId="77777777" w:rsidR="004D064B" w:rsidRPr="00A070F8" w:rsidRDefault="004D064B" w:rsidP="00D0326A">
                  <w:pPr>
                    <w:pStyle w:val="rowtabella0"/>
                    <w:jc w:val="center"/>
                    <w:rPr>
                      <w:color w:val="002060"/>
                    </w:rPr>
                  </w:pPr>
                  <w:r w:rsidRPr="00A070F8">
                    <w:rPr>
                      <w:color w:val="002060"/>
                    </w:rPr>
                    <w:t> </w:t>
                  </w:r>
                </w:p>
              </w:tc>
            </w:tr>
            <w:tr w:rsidR="004D064B" w:rsidRPr="00A070F8" w14:paraId="018BCFD6"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B0C4EE" w14:textId="77777777" w:rsidR="004D064B" w:rsidRPr="00A070F8" w:rsidRDefault="004D064B" w:rsidP="00D0326A">
                  <w:pPr>
                    <w:pStyle w:val="rowtabella0"/>
                    <w:rPr>
                      <w:color w:val="002060"/>
                    </w:rPr>
                  </w:pPr>
                  <w:r w:rsidRPr="00A070F8">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7FBF31" w14:textId="77777777" w:rsidR="004D064B" w:rsidRPr="00A070F8" w:rsidRDefault="004D064B" w:rsidP="00D0326A">
                  <w:pPr>
                    <w:pStyle w:val="rowtabella0"/>
                    <w:rPr>
                      <w:color w:val="002060"/>
                    </w:rPr>
                  </w:pPr>
                  <w:r w:rsidRPr="00A070F8">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D6A7BE" w14:textId="77777777" w:rsidR="004D064B" w:rsidRPr="00A070F8" w:rsidRDefault="004D064B" w:rsidP="00D0326A">
                  <w:pPr>
                    <w:pStyle w:val="rowtabella0"/>
                    <w:jc w:val="center"/>
                    <w:rPr>
                      <w:color w:val="002060"/>
                    </w:rPr>
                  </w:pPr>
                  <w:r w:rsidRPr="00A070F8">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EE2846" w14:textId="77777777" w:rsidR="004D064B" w:rsidRPr="00A070F8" w:rsidRDefault="004D064B" w:rsidP="00D0326A">
                  <w:pPr>
                    <w:pStyle w:val="rowtabella0"/>
                    <w:jc w:val="center"/>
                    <w:rPr>
                      <w:color w:val="002060"/>
                    </w:rPr>
                  </w:pPr>
                  <w:r w:rsidRPr="00A070F8">
                    <w:rPr>
                      <w:color w:val="002060"/>
                    </w:rPr>
                    <w:t> </w:t>
                  </w:r>
                </w:p>
              </w:tc>
            </w:tr>
            <w:tr w:rsidR="004D064B" w:rsidRPr="00A070F8" w14:paraId="4C0EA5AC"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B10661" w14:textId="77777777" w:rsidR="004D064B" w:rsidRPr="00A070F8" w:rsidRDefault="004D064B" w:rsidP="00D0326A">
                  <w:pPr>
                    <w:pStyle w:val="rowtabella0"/>
                    <w:rPr>
                      <w:color w:val="002060"/>
                    </w:rPr>
                  </w:pPr>
                  <w:r w:rsidRPr="00A070F8">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4E9594" w14:textId="77777777" w:rsidR="004D064B" w:rsidRPr="00A070F8" w:rsidRDefault="004D064B" w:rsidP="00D0326A">
                  <w:pPr>
                    <w:pStyle w:val="rowtabella0"/>
                    <w:rPr>
                      <w:color w:val="002060"/>
                    </w:rPr>
                  </w:pPr>
                  <w:r w:rsidRPr="00A070F8">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CD01CB" w14:textId="77777777" w:rsidR="004D064B" w:rsidRPr="00A070F8" w:rsidRDefault="004D064B" w:rsidP="00D0326A">
                  <w:pPr>
                    <w:pStyle w:val="rowtabella0"/>
                    <w:jc w:val="center"/>
                    <w:rPr>
                      <w:color w:val="002060"/>
                    </w:rPr>
                  </w:pPr>
                  <w:r w:rsidRPr="00A070F8">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CA96F9" w14:textId="77777777" w:rsidR="004D064B" w:rsidRPr="00A070F8" w:rsidRDefault="004D064B" w:rsidP="00D0326A">
                  <w:pPr>
                    <w:pStyle w:val="rowtabella0"/>
                    <w:jc w:val="center"/>
                    <w:rPr>
                      <w:color w:val="002060"/>
                    </w:rPr>
                  </w:pPr>
                  <w:r w:rsidRPr="00A070F8">
                    <w:rPr>
                      <w:color w:val="002060"/>
                    </w:rPr>
                    <w:t> </w:t>
                  </w:r>
                </w:p>
              </w:tc>
            </w:tr>
            <w:tr w:rsidR="004D064B" w:rsidRPr="00A070F8" w14:paraId="54326DA3"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F6A1CE" w14:textId="77777777" w:rsidR="004D064B" w:rsidRPr="00A070F8" w:rsidRDefault="004D064B" w:rsidP="00D0326A">
                  <w:pPr>
                    <w:pStyle w:val="rowtabella0"/>
                    <w:rPr>
                      <w:color w:val="002060"/>
                    </w:rPr>
                  </w:pPr>
                  <w:r w:rsidRPr="00A070F8">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AA525F" w14:textId="77777777" w:rsidR="004D064B" w:rsidRPr="00A070F8" w:rsidRDefault="004D064B" w:rsidP="00D0326A">
                  <w:pPr>
                    <w:pStyle w:val="rowtabella0"/>
                    <w:rPr>
                      <w:color w:val="002060"/>
                    </w:rPr>
                  </w:pPr>
                  <w:r w:rsidRPr="00A070F8">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26EDFE" w14:textId="77777777" w:rsidR="004D064B" w:rsidRPr="00A070F8" w:rsidRDefault="004D064B" w:rsidP="00D0326A">
                  <w:pPr>
                    <w:pStyle w:val="rowtabella0"/>
                    <w:jc w:val="center"/>
                    <w:rPr>
                      <w:color w:val="002060"/>
                    </w:rPr>
                  </w:pPr>
                  <w:r w:rsidRPr="00A070F8">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84D6D5" w14:textId="77777777" w:rsidR="004D064B" w:rsidRPr="00A070F8" w:rsidRDefault="004D064B" w:rsidP="00D0326A">
                  <w:pPr>
                    <w:pStyle w:val="rowtabella0"/>
                    <w:jc w:val="center"/>
                    <w:rPr>
                      <w:color w:val="002060"/>
                    </w:rPr>
                  </w:pPr>
                  <w:r w:rsidRPr="00A070F8">
                    <w:rPr>
                      <w:color w:val="002060"/>
                    </w:rPr>
                    <w:t> </w:t>
                  </w:r>
                </w:p>
              </w:tc>
            </w:tr>
            <w:tr w:rsidR="004D064B" w:rsidRPr="00A070F8" w14:paraId="5D814ACB"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A4F243" w14:textId="77777777" w:rsidR="004D064B" w:rsidRPr="00A070F8" w:rsidRDefault="004D064B" w:rsidP="00D0326A">
                  <w:pPr>
                    <w:pStyle w:val="rowtabella0"/>
                    <w:rPr>
                      <w:color w:val="002060"/>
                    </w:rPr>
                  </w:pPr>
                  <w:r w:rsidRPr="00A070F8">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EECB55" w14:textId="77777777" w:rsidR="004D064B" w:rsidRPr="00A070F8" w:rsidRDefault="004D064B" w:rsidP="00D0326A">
                  <w:pPr>
                    <w:pStyle w:val="rowtabella0"/>
                    <w:rPr>
                      <w:color w:val="002060"/>
                    </w:rPr>
                  </w:pPr>
                  <w:r w:rsidRPr="00A070F8">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FB514D" w14:textId="77777777" w:rsidR="004D064B" w:rsidRPr="00A070F8" w:rsidRDefault="004D064B" w:rsidP="00D0326A">
                  <w:pPr>
                    <w:pStyle w:val="rowtabella0"/>
                    <w:jc w:val="center"/>
                    <w:rPr>
                      <w:color w:val="002060"/>
                    </w:rPr>
                  </w:pPr>
                  <w:r w:rsidRPr="00A070F8">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6AAD24" w14:textId="77777777" w:rsidR="004D064B" w:rsidRPr="00A070F8" w:rsidRDefault="004D064B" w:rsidP="00D0326A">
                  <w:pPr>
                    <w:pStyle w:val="rowtabella0"/>
                    <w:jc w:val="center"/>
                    <w:rPr>
                      <w:color w:val="002060"/>
                    </w:rPr>
                  </w:pPr>
                  <w:r w:rsidRPr="00A070F8">
                    <w:rPr>
                      <w:color w:val="002060"/>
                    </w:rPr>
                    <w:t> </w:t>
                  </w:r>
                </w:p>
              </w:tc>
            </w:tr>
            <w:tr w:rsidR="004D064B" w:rsidRPr="00A070F8" w14:paraId="28EB208F"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1F434F" w14:textId="77777777" w:rsidR="004D064B" w:rsidRPr="00A070F8" w:rsidRDefault="004D064B" w:rsidP="00D0326A">
                  <w:pPr>
                    <w:pStyle w:val="rowtabella0"/>
                    <w:rPr>
                      <w:color w:val="002060"/>
                    </w:rPr>
                  </w:pPr>
                  <w:r w:rsidRPr="00A070F8">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66074F" w14:textId="77777777" w:rsidR="004D064B" w:rsidRPr="00A070F8" w:rsidRDefault="004D064B" w:rsidP="00D0326A">
                  <w:pPr>
                    <w:pStyle w:val="rowtabella0"/>
                    <w:rPr>
                      <w:color w:val="002060"/>
                    </w:rPr>
                  </w:pPr>
                  <w:r w:rsidRPr="00A070F8">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336B32" w14:textId="77777777" w:rsidR="004D064B" w:rsidRPr="00A070F8" w:rsidRDefault="004D064B" w:rsidP="00D0326A">
                  <w:pPr>
                    <w:pStyle w:val="rowtabella0"/>
                    <w:jc w:val="center"/>
                    <w:rPr>
                      <w:color w:val="002060"/>
                    </w:rPr>
                  </w:pPr>
                  <w:r w:rsidRPr="00A070F8">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A41CA0" w14:textId="77777777" w:rsidR="004D064B" w:rsidRPr="00A070F8" w:rsidRDefault="004D064B" w:rsidP="00D0326A">
                  <w:pPr>
                    <w:pStyle w:val="rowtabella0"/>
                    <w:jc w:val="center"/>
                    <w:rPr>
                      <w:color w:val="002060"/>
                    </w:rPr>
                  </w:pPr>
                  <w:r w:rsidRPr="00A070F8">
                    <w:rPr>
                      <w:color w:val="002060"/>
                    </w:rPr>
                    <w:t> </w:t>
                  </w:r>
                </w:p>
              </w:tc>
            </w:tr>
            <w:tr w:rsidR="004D064B" w:rsidRPr="00A070F8" w14:paraId="16CBAFB7"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4CE04B" w14:textId="77777777" w:rsidR="004D064B" w:rsidRPr="00A070F8" w:rsidRDefault="004D064B" w:rsidP="00D0326A">
                  <w:pPr>
                    <w:pStyle w:val="rowtabella0"/>
                    <w:rPr>
                      <w:color w:val="002060"/>
                    </w:rPr>
                  </w:pPr>
                  <w:r w:rsidRPr="00A070F8">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58EFD" w14:textId="77777777" w:rsidR="004D064B" w:rsidRPr="00A070F8" w:rsidRDefault="004D064B" w:rsidP="00D0326A">
                  <w:pPr>
                    <w:pStyle w:val="rowtabella0"/>
                    <w:rPr>
                      <w:color w:val="002060"/>
                    </w:rPr>
                  </w:pPr>
                  <w:r w:rsidRPr="00A070F8">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B4F69" w14:textId="77777777" w:rsidR="004D064B" w:rsidRPr="00A070F8" w:rsidRDefault="004D064B" w:rsidP="00D0326A">
                  <w:pPr>
                    <w:pStyle w:val="rowtabella0"/>
                    <w:jc w:val="center"/>
                    <w:rPr>
                      <w:color w:val="002060"/>
                    </w:rPr>
                  </w:pPr>
                  <w:r w:rsidRPr="00A070F8">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23E46" w14:textId="77777777" w:rsidR="004D064B" w:rsidRPr="00A070F8" w:rsidRDefault="004D064B" w:rsidP="00D0326A">
                  <w:pPr>
                    <w:pStyle w:val="rowtabella0"/>
                    <w:jc w:val="center"/>
                    <w:rPr>
                      <w:color w:val="002060"/>
                    </w:rPr>
                  </w:pPr>
                  <w:r w:rsidRPr="00A070F8">
                    <w:rPr>
                      <w:color w:val="002060"/>
                    </w:rPr>
                    <w:t> </w:t>
                  </w:r>
                </w:p>
              </w:tc>
            </w:tr>
          </w:tbl>
          <w:p w14:paraId="1F20C05F" w14:textId="77777777" w:rsidR="004D064B" w:rsidRPr="00A070F8" w:rsidRDefault="004D064B" w:rsidP="00D0326A">
            <w:pPr>
              <w:rPr>
                <w:color w:val="002060"/>
              </w:rPr>
            </w:pPr>
          </w:p>
        </w:tc>
      </w:tr>
    </w:tbl>
    <w:p w14:paraId="556036D0" w14:textId="77777777" w:rsidR="004D064B" w:rsidRPr="00A070F8" w:rsidRDefault="004D064B" w:rsidP="004D064B">
      <w:pPr>
        <w:pStyle w:val="breakline"/>
        <w:divId w:val="527259509"/>
        <w:rPr>
          <w:rFonts w:eastAsiaTheme="minorEastAsia"/>
          <w:color w:val="002060"/>
        </w:rPr>
      </w:pPr>
    </w:p>
    <w:p w14:paraId="6723B4DC" w14:textId="77777777" w:rsidR="004D064B" w:rsidRPr="00A070F8" w:rsidRDefault="004D064B" w:rsidP="004D064B">
      <w:pPr>
        <w:pStyle w:val="breakline"/>
        <w:divId w:val="527259509"/>
        <w:rPr>
          <w:color w:val="002060"/>
        </w:rPr>
      </w:pPr>
    </w:p>
    <w:p w14:paraId="5FDE39F5" w14:textId="77777777" w:rsidR="004D064B" w:rsidRPr="00A070F8" w:rsidRDefault="004D064B" w:rsidP="004D064B">
      <w:pPr>
        <w:pStyle w:val="titoloprinc0"/>
        <w:divId w:val="527259509"/>
        <w:rPr>
          <w:color w:val="002060"/>
        </w:rPr>
      </w:pPr>
      <w:r w:rsidRPr="00A070F8">
        <w:rPr>
          <w:color w:val="002060"/>
        </w:rPr>
        <w:t>GIUDICE SPORTIVO</w:t>
      </w:r>
    </w:p>
    <w:p w14:paraId="6B624444" w14:textId="77777777" w:rsidR="004D064B" w:rsidRPr="00A070F8" w:rsidRDefault="004D064B" w:rsidP="004D064B">
      <w:pPr>
        <w:pStyle w:val="diffida"/>
        <w:divId w:val="527259509"/>
        <w:rPr>
          <w:color w:val="002060"/>
        </w:rPr>
      </w:pPr>
      <w:r w:rsidRPr="00A070F8">
        <w:rPr>
          <w:color w:val="002060"/>
        </w:rPr>
        <w:t>Il Giudice Sportivo Avv. Claudio Romagnoli, nella seduta del 03/11/2021, ha adottato le decisioni che di seguito integralmente si riportano:</w:t>
      </w:r>
    </w:p>
    <w:p w14:paraId="33E1E3DC" w14:textId="77777777" w:rsidR="004D064B" w:rsidRPr="00A070F8" w:rsidRDefault="004D064B" w:rsidP="004D064B">
      <w:pPr>
        <w:pStyle w:val="titolo10"/>
        <w:divId w:val="527259509"/>
        <w:rPr>
          <w:color w:val="002060"/>
        </w:rPr>
      </w:pPr>
      <w:r w:rsidRPr="00A070F8">
        <w:rPr>
          <w:color w:val="002060"/>
        </w:rPr>
        <w:t xml:space="preserve">GARE DEL 22/10/2021 </w:t>
      </w:r>
    </w:p>
    <w:p w14:paraId="7BEF2BD6" w14:textId="77777777" w:rsidR="004D064B" w:rsidRPr="00A070F8" w:rsidRDefault="004D064B" w:rsidP="004D064B">
      <w:pPr>
        <w:pStyle w:val="titolo7a"/>
        <w:divId w:val="527259509"/>
        <w:rPr>
          <w:color w:val="002060"/>
        </w:rPr>
      </w:pPr>
      <w:r w:rsidRPr="00A070F8">
        <w:rPr>
          <w:color w:val="002060"/>
        </w:rPr>
        <w:t xml:space="preserve">PROVVEDIMENTI DISCIPLINARI </w:t>
      </w:r>
    </w:p>
    <w:p w14:paraId="2171A46F"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1FBDFB30" w14:textId="77777777" w:rsidR="004D064B" w:rsidRPr="00A070F8" w:rsidRDefault="004D064B" w:rsidP="004D064B">
      <w:pPr>
        <w:pStyle w:val="titolo30"/>
        <w:divId w:val="527259509"/>
        <w:rPr>
          <w:color w:val="002060"/>
        </w:rPr>
      </w:pPr>
      <w:r w:rsidRPr="00A070F8">
        <w:rPr>
          <w:color w:val="002060"/>
        </w:rPr>
        <w:t xml:space="preserve">ALLENATORI </w:t>
      </w:r>
    </w:p>
    <w:p w14:paraId="565A1124" w14:textId="77777777" w:rsidR="004D064B" w:rsidRPr="00A070F8" w:rsidRDefault="004D064B" w:rsidP="004D064B">
      <w:pPr>
        <w:pStyle w:val="titolo20"/>
        <w:divId w:val="527259509"/>
        <w:rPr>
          <w:color w:val="002060"/>
        </w:rPr>
      </w:pPr>
      <w:r w:rsidRPr="00A070F8">
        <w:rPr>
          <w:color w:val="002060"/>
        </w:rPr>
        <w:t xml:space="preserve">SQUALIFICA FINO AL 8/12/2021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515F5462" w14:textId="77777777" w:rsidTr="004D064B">
        <w:trPr>
          <w:divId w:val="527259509"/>
        </w:trPr>
        <w:tc>
          <w:tcPr>
            <w:tcW w:w="2200" w:type="dxa"/>
            <w:tcMar>
              <w:top w:w="20" w:type="dxa"/>
              <w:left w:w="20" w:type="dxa"/>
              <w:bottom w:w="20" w:type="dxa"/>
              <w:right w:w="20" w:type="dxa"/>
            </w:tcMar>
            <w:vAlign w:val="center"/>
            <w:hideMark/>
          </w:tcPr>
          <w:p w14:paraId="58506E77" w14:textId="77777777" w:rsidR="004D064B" w:rsidRPr="00A070F8" w:rsidRDefault="004D064B" w:rsidP="00D0326A">
            <w:pPr>
              <w:pStyle w:val="movimento"/>
              <w:rPr>
                <w:color w:val="002060"/>
              </w:rPr>
            </w:pPr>
            <w:r w:rsidRPr="00A070F8">
              <w:rPr>
                <w:color w:val="002060"/>
              </w:rPr>
              <w:t>PACE ROBERTO</w:t>
            </w:r>
          </w:p>
        </w:tc>
        <w:tc>
          <w:tcPr>
            <w:tcW w:w="2200" w:type="dxa"/>
            <w:tcMar>
              <w:top w:w="20" w:type="dxa"/>
              <w:left w:w="20" w:type="dxa"/>
              <w:bottom w:w="20" w:type="dxa"/>
              <w:right w:w="20" w:type="dxa"/>
            </w:tcMar>
            <w:vAlign w:val="center"/>
            <w:hideMark/>
          </w:tcPr>
          <w:p w14:paraId="20AAA3A6" w14:textId="77777777" w:rsidR="004D064B" w:rsidRPr="00A070F8" w:rsidRDefault="004D064B" w:rsidP="00D0326A">
            <w:pPr>
              <w:pStyle w:val="movimento2"/>
              <w:rPr>
                <w:color w:val="002060"/>
              </w:rPr>
            </w:pPr>
            <w:r w:rsidRPr="00A070F8">
              <w:rPr>
                <w:color w:val="002060"/>
              </w:rPr>
              <w:t xml:space="preserve">(CASTELBELLINO CALCIO A 5) </w:t>
            </w:r>
          </w:p>
        </w:tc>
        <w:tc>
          <w:tcPr>
            <w:tcW w:w="800" w:type="dxa"/>
            <w:tcMar>
              <w:top w:w="20" w:type="dxa"/>
              <w:left w:w="20" w:type="dxa"/>
              <w:bottom w:w="20" w:type="dxa"/>
              <w:right w:w="20" w:type="dxa"/>
            </w:tcMar>
            <w:vAlign w:val="center"/>
            <w:hideMark/>
          </w:tcPr>
          <w:p w14:paraId="4D54D7AB"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AE2961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1A49119" w14:textId="77777777" w:rsidR="004D064B" w:rsidRPr="00A070F8" w:rsidRDefault="004D064B" w:rsidP="00D0326A">
            <w:pPr>
              <w:pStyle w:val="movimento2"/>
              <w:rPr>
                <w:color w:val="002060"/>
              </w:rPr>
            </w:pPr>
            <w:r w:rsidRPr="00A070F8">
              <w:rPr>
                <w:color w:val="002060"/>
              </w:rPr>
              <w:t> </w:t>
            </w:r>
          </w:p>
        </w:tc>
      </w:tr>
    </w:tbl>
    <w:p w14:paraId="51350772" w14:textId="77777777" w:rsidR="004D064B" w:rsidRPr="00A070F8" w:rsidRDefault="004D064B" w:rsidP="004D064B">
      <w:pPr>
        <w:pStyle w:val="diffida"/>
        <w:spacing w:before="80" w:beforeAutospacing="0" w:after="40" w:afterAutospacing="0"/>
        <w:divId w:val="527259509"/>
        <w:rPr>
          <w:rFonts w:eastAsiaTheme="minorEastAsia"/>
          <w:color w:val="002060"/>
        </w:rPr>
      </w:pPr>
      <w:r w:rsidRPr="00A070F8">
        <w:rPr>
          <w:color w:val="002060"/>
        </w:rPr>
        <w:t xml:space="preserve">Per comportamento reiteratamente offensivo e minaccioso tenuto nei confronti dell'arbitro dopo la notifica del provvedimento di espulsione. </w:t>
      </w:r>
    </w:p>
    <w:p w14:paraId="7A6B8411" w14:textId="77777777" w:rsidR="004D064B" w:rsidRPr="00A070F8" w:rsidRDefault="004D064B" w:rsidP="004D064B">
      <w:pPr>
        <w:pStyle w:val="titolo10"/>
        <w:divId w:val="527259509"/>
        <w:rPr>
          <w:color w:val="002060"/>
        </w:rPr>
      </w:pPr>
      <w:r w:rsidRPr="00A070F8">
        <w:rPr>
          <w:color w:val="002060"/>
        </w:rPr>
        <w:t xml:space="preserve">GARE DEL 29/10/2021 </w:t>
      </w:r>
    </w:p>
    <w:p w14:paraId="09B67059" w14:textId="77777777" w:rsidR="004D064B" w:rsidRPr="00A070F8" w:rsidRDefault="004D064B" w:rsidP="004D064B">
      <w:pPr>
        <w:pStyle w:val="titolo7a"/>
        <w:divId w:val="527259509"/>
        <w:rPr>
          <w:color w:val="002060"/>
        </w:rPr>
      </w:pPr>
      <w:r w:rsidRPr="00A070F8">
        <w:rPr>
          <w:color w:val="002060"/>
        </w:rPr>
        <w:t xml:space="preserve">PROVVEDIMENTI DISCIPLINARI </w:t>
      </w:r>
    </w:p>
    <w:p w14:paraId="3700B6A9"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316C514E" w14:textId="77777777" w:rsidR="004D064B" w:rsidRPr="00A070F8" w:rsidRDefault="004D064B" w:rsidP="004D064B">
      <w:pPr>
        <w:pStyle w:val="titolo30"/>
        <w:divId w:val="527259509"/>
        <w:rPr>
          <w:color w:val="002060"/>
        </w:rPr>
      </w:pPr>
      <w:r w:rsidRPr="00A070F8">
        <w:rPr>
          <w:color w:val="002060"/>
        </w:rPr>
        <w:t xml:space="preserve">CALCIATORI ESPULSI </w:t>
      </w:r>
    </w:p>
    <w:p w14:paraId="2377E3FF" w14:textId="77777777" w:rsidR="004D064B" w:rsidRPr="00A070F8" w:rsidRDefault="004D064B" w:rsidP="004D064B">
      <w:pPr>
        <w:pStyle w:val="titolo20"/>
        <w:divId w:val="527259509"/>
        <w:rPr>
          <w:color w:val="002060"/>
        </w:rPr>
      </w:pPr>
      <w:r w:rsidRPr="00A070F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4CFF9440" w14:textId="77777777" w:rsidTr="004D064B">
        <w:trPr>
          <w:divId w:val="527259509"/>
        </w:trPr>
        <w:tc>
          <w:tcPr>
            <w:tcW w:w="2200" w:type="dxa"/>
            <w:tcMar>
              <w:top w:w="20" w:type="dxa"/>
              <w:left w:w="20" w:type="dxa"/>
              <w:bottom w:w="20" w:type="dxa"/>
              <w:right w:w="20" w:type="dxa"/>
            </w:tcMar>
            <w:vAlign w:val="center"/>
            <w:hideMark/>
          </w:tcPr>
          <w:p w14:paraId="49726C20" w14:textId="77777777" w:rsidR="004D064B" w:rsidRPr="00A070F8" w:rsidRDefault="004D064B" w:rsidP="00D0326A">
            <w:pPr>
              <w:pStyle w:val="movimento"/>
              <w:rPr>
                <w:color w:val="002060"/>
              </w:rPr>
            </w:pPr>
            <w:r w:rsidRPr="00A070F8">
              <w:rPr>
                <w:color w:val="002060"/>
              </w:rPr>
              <w:t>ARBUSTI NICHOLAS</w:t>
            </w:r>
          </w:p>
        </w:tc>
        <w:tc>
          <w:tcPr>
            <w:tcW w:w="2200" w:type="dxa"/>
            <w:tcMar>
              <w:top w:w="20" w:type="dxa"/>
              <w:left w:w="20" w:type="dxa"/>
              <w:bottom w:w="20" w:type="dxa"/>
              <w:right w:w="20" w:type="dxa"/>
            </w:tcMar>
            <w:vAlign w:val="center"/>
            <w:hideMark/>
          </w:tcPr>
          <w:p w14:paraId="45AAF432" w14:textId="77777777" w:rsidR="004D064B" w:rsidRPr="00A070F8" w:rsidRDefault="004D064B" w:rsidP="00D0326A">
            <w:pPr>
              <w:pStyle w:val="movimento2"/>
              <w:rPr>
                <w:color w:val="002060"/>
              </w:rPr>
            </w:pPr>
            <w:r w:rsidRPr="00A070F8">
              <w:rPr>
                <w:color w:val="002060"/>
              </w:rPr>
              <w:t xml:space="preserve">(FUTSAL MONTURANO) </w:t>
            </w:r>
          </w:p>
        </w:tc>
        <w:tc>
          <w:tcPr>
            <w:tcW w:w="800" w:type="dxa"/>
            <w:tcMar>
              <w:top w:w="20" w:type="dxa"/>
              <w:left w:w="20" w:type="dxa"/>
              <w:bottom w:w="20" w:type="dxa"/>
              <w:right w:w="20" w:type="dxa"/>
            </w:tcMar>
            <w:vAlign w:val="center"/>
            <w:hideMark/>
          </w:tcPr>
          <w:p w14:paraId="4A670392"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6D00D6F9" w14:textId="77777777" w:rsidR="004D064B" w:rsidRPr="00A070F8" w:rsidRDefault="004D064B" w:rsidP="00D0326A">
            <w:pPr>
              <w:pStyle w:val="movimento"/>
              <w:rPr>
                <w:color w:val="002060"/>
              </w:rPr>
            </w:pPr>
            <w:r w:rsidRPr="00A070F8">
              <w:rPr>
                <w:color w:val="002060"/>
              </w:rPr>
              <w:t>EL MAHFOUDI ABDELLAH</w:t>
            </w:r>
          </w:p>
        </w:tc>
        <w:tc>
          <w:tcPr>
            <w:tcW w:w="2200" w:type="dxa"/>
            <w:tcMar>
              <w:top w:w="20" w:type="dxa"/>
              <w:left w:w="20" w:type="dxa"/>
              <w:bottom w:w="20" w:type="dxa"/>
              <w:right w:w="20" w:type="dxa"/>
            </w:tcMar>
            <w:vAlign w:val="center"/>
            <w:hideMark/>
          </w:tcPr>
          <w:p w14:paraId="5443ED9D" w14:textId="77777777" w:rsidR="004D064B" w:rsidRPr="00A070F8" w:rsidRDefault="004D064B" w:rsidP="00D0326A">
            <w:pPr>
              <w:pStyle w:val="movimento2"/>
              <w:rPr>
                <w:color w:val="002060"/>
              </w:rPr>
            </w:pPr>
            <w:r w:rsidRPr="00A070F8">
              <w:rPr>
                <w:color w:val="002060"/>
              </w:rPr>
              <w:t xml:space="preserve">(FUTSAL MONTURANO) </w:t>
            </w:r>
          </w:p>
        </w:tc>
      </w:tr>
      <w:tr w:rsidR="004D064B" w:rsidRPr="00A070F8" w14:paraId="51B7055C" w14:textId="77777777" w:rsidTr="004D064B">
        <w:trPr>
          <w:divId w:val="527259509"/>
        </w:trPr>
        <w:tc>
          <w:tcPr>
            <w:tcW w:w="2200" w:type="dxa"/>
            <w:tcMar>
              <w:top w:w="20" w:type="dxa"/>
              <w:left w:w="20" w:type="dxa"/>
              <w:bottom w:w="20" w:type="dxa"/>
              <w:right w:w="20" w:type="dxa"/>
            </w:tcMar>
            <w:vAlign w:val="center"/>
            <w:hideMark/>
          </w:tcPr>
          <w:p w14:paraId="03E72A87" w14:textId="77777777" w:rsidR="004D064B" w:rsidRPr="00A070F8" w:rsidRDefault="004D064B" w:rsidP="00D0326A">
            <w:pPr>
              <w:pStyle w:val="movimento"/>
              <w:rPr>
                <w:color w:val="002060"/>
              </w:rPr>
            </w:pPr>
            <w:r w:rsidRPr="00A070F8">
              <w:rPr>
                <w:color w:val="002060"/>
              </w:rPr>
              <w:lastRenderedPageBreak/>
              <w:t>BELLABARBA LORENZO</w:t>
            </w:r>
          </w:p>
        </w:tc>
        <w:tc>
          <w:tcPr>
            <w:tcW w:w="2200" w:type="dxa"/>
            <w:tcMar>
              <w:top w:w="20" w:type="dxa"/>
              <w:left w:w="20" w:type="dxa"/>
              <w:bottom w:w="20" w:type="dxa"/>
              <w:right w:w="20" w:type="dxa"/>
            </w:tcMar>
            <w:vAlign w:val="center"/>
            <w:hideMark/>
          </w:tcPr>
          <w:p w14:paraId="56573743" w14:textId="77777777" w:rsidR="004D064B" w:rsidRPr="00A070F8" w:rsidRDefault="004D064B" w:rsidP="00D0326A">
            <w:pPr>
              <w:pStyle w:val="movimento2"/>
              <w:rPr>
                <w:color w:val="002060"/>
              </w:rPr>
            </w:pPr>
            <w:r w:rsidRPr="00A070F8">
              <w:rPr>
                <w:color w:val="002060"/>
              </w:rPr>
              <w:t xml:space="preserve">(NUOVA JUVENTINA FFC) </w:t>
            </w:r>
          </w:p>
        </w:tc>
        <w:tc>
          <w:tcPr>
            <w:tcW w:w="800" w:type="dxa"/>
            <w:tcMar>
              <w:top w:w="20" w:type="dxa"/>
              <w:left w:w="20" w:type="dxa"/>
              <w:bottom w:w="20" w:type="dxa"/>
              <w:right w:w="20" w:type="dxa"/>
            </w:tcMar>
            <w:vAlign w:val="center"/>
            <w:hideMark/>
          </w:tcPr>
          <w:p w14:paraId="6AEFE459"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0181076" w14:textId="77777777" w:rsidR="004D064B" w:rsidRPr="00A070F8" w:rsidRDefault="004D064B" w:rsidP="00D0326A">
            <w:pPr>
              <w:pStyle w:val="movimento"/>
              <w:rPr>
                <w:color w:val="002060"/>
              </w:rPr>
            </w:pPr>
            <w:r w:rsidRPr="00A070F8">
              <w:rPr>
                <w:color w:val="002060"/>
              </w:rPr>
              <w:t>BUCCI NICOLA</w:t>
            </w:r>
          </w:p>
        </w:tc>
        <w:tc>
          <w:tcPr>
            <w:tcW w:w="2200" w:type="dxa"/>
            <w:tcMar>
              <w:top w:w="20" w:type="dxa"/>
              <w:left w:w="20" w:type="dxa"/>
              <w:bottom w:w="20" w:type="dxa"/>
              <w:right w:w="20" w:type="dxa"/>
            </w:tcMar>
            <w:vAlign w:val="center"/>
            <w:hideMark/>
          </w:tcPr>
          <w:p w14:paraId="063C4887" w14:textId="77777777" w:rsidR="004D064B" w:rsidRPr="00A070F8" w:rsidRDefault="004D064B" w:rsidP="00D0326A">
            <w:pPr>
              <w:pStyle w:val="movimento2"/>
              <w:rPr>
                <w:color w:val="002060"/>
              </w:rPr>
            </w:pPr>
            <w:r w:rsidRPr="00A070F8">
              <w:rPr>
                <w:color w:val="002060"/>
              </w:rPr>
              <w:t xml:space="preserve">(OLYMPIA FANO C5) </w:t>
            </w:r>
          </w:p>
        </w:tc>
      </w:tr>
      <w:tr w:rsidR="004D064B" w:rsidRPr="00A070F8" w14:paraId="6CCFD1C0" w14:textId="77777777" w:rsidTr="004D064B">
        <w:trPr>
          <w:divId w:val="527259509"/>
        </w:trPr>
        <w:tc>
          <w:tcPr>
            <w:tcW w:w="2200" w:type="dxa"/>
            <w:tcMar>
              <w:top w:w="20" w:type="dxa"/>
              <w:left w:w="20" w:type="dxa"/>
              <w:bottom w:w="20" w:type="dxa"/>
              <w:right w:w="20" w:type="dxa"/>
            </w:tcMar>
            <w:vAlign w:val="center"/>
            <w:hideMark/>
          </w:tcPr>
          <w:p w14:paraId="75557B9A" w14:textId="77777777" w:rsidR="004D064B" w:rsidRPr="00A070F8" w:rsidRDefault="004D064B" w:rsidP="00D0326A">
            <w:pPr>
              <w:pStyle w:val="movimento"/>
              <w:rPr>
                <w:color w:val="002060"/>
              </w:rPr>
            </w:pPr>
            <w:r w:rsidRPr="00A070F8">
              <w:rPr>
                <w:color w:val="002060"/>
              </w:rPr>
              <w:t>FERJANI WALID</w:t>
            </w:r>
          </w:p>
        </w:tc>
        <w:tc>
          <w:tcPr>
            <w:tcW w:w="2200" w:type="dxa"/>
            <w:tcMar>
              <w:top w:w="20" w:type="dxa"/>
              <w:left w:w="20" w:type="dxa"/>
              <w:bottom w:w="20" w:type="dxa"/>
              <w:right w:w="20" w:type="dxa"/>
            </w:tcMar>
            <w:vAlign w:val="center"/>
            <w:hideMark/>
          </w:tcPr>
          <w:p w14:paraId="6B73B356" w14:textId="77777777" w:rsidR="004D064B" w:rsidRPr="00A070F8" w:rsidRDefault="004D064B" w:rsidP="00D0326A">
            <w:pPr>
              <w:pStyle w:val="movimento2"/>
              <w:rPr>
                <w:color w:val="002060"/>
              </w:rPr>
            </w:pPr>
            <w:r w:rsidRPr="00A070F8">
              <w:rPr>
                <w:color w:val="002060"/>
              </w:rPr>
              <w:t xml:space="preserve">(PIETRALACROCE 73) </w:t>
            </w:r>
          </w:p>
        </w:tc>
        <w:tc>
          <w:tcPr>
            <w:tcW w:w="800" w:type="dxa"/>
            <w:tcMar>
              <w:top w:w="20" w:type="dxa"/>
              <w:left w:w="20" w:type="dxa"/>
              <w:bottom w:w="20" w:type="dxa"/>
              <w:right w:w="20" w:type="dxa"/>
            </w:tcMar>
            <w:vAlign w:val="center"/>
            <w:hideMark/>
          </w:tcPr>
          <w:p w14:paraId="50B3D5C3"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E1C8CDB"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854806E" w14:textId="77777777" w:rsidR="004D064B" w:rsidRPr="00A070F8" w:rsidRDefault="004D064B" w:rsidP="00D0326A">
            <w:pPr>
              <w:pStyle w:val="movimento2"/>
              <w:rPr>
                <w:color w:val="002060"/>
              </w:rPr>
            </w:pPr>
            <w:r w:rsidRPr="00A070F8">
              <w:rPr>
                <w:color w:val="002060"/>
              </w:rPr>
              <w:t> </w:t>
            </w:r>
          </w:p>
        </w:tc>
      </w:tr>
    </w:tbl>
    <w:p w14:paraId="7BAEB220" w14:textId="77777777" w:rsidR="004D064B" w:rsidRPr="00A070F8" w:rsidRDefault="004D064B" w:rsidP="004D064B">
      <w:pPr>
        <w:pStyle w:val="titolo30"/>
        <w:divId w:val="527259509"/>
        <w:rPr>
          <w:rFonts w:eastAsiaTheme="minorEastAsia"/>
          <w:color w:val="002060"/>
        </w:rPr>
      </w:pPr>
      <w:r w:rsidRPr="00A070F8">
        <w:rPr>
          <w:color w:val="002060"/>
        </w:rPr>
        <w:t xml:space="preserve">CALCIATORI NON ESPULSI </w:t>
      </w:r>
    </w:p>
    <w:p w14:paraId="77F46DBB" w14:textId="77777777" w:rsidR="004D064B" w:rsidRPr="00A070F8" w:rsidRDefault="004D064B" w:rsidP="004D064B">
      <w:pPr>
        <w:pStyle w:val="titolo20"/>
        <w:divId w:val="527259509"/>
        <w:rPr>
          <w:color w:val="002060"/>
        </w:rPr>
      </w:pPr>
      <w:r w:rsidRPr="00A070F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0F2523C0" w14:textId="77777777" w:rsidTr="004D064B">
        <w:trPr>
          <w:divId w:val="527259509"/>
        </w:trPr>
        <w:tc>
          <w:tcPr>
            <w:tcW w:w="2200" w:type="dxa"/>
            <w:tcMar>
              <w:top w:w="20" w:type="dxa"/>
              <w:left w:w="20" w:type="dxa"/>
              <w:bottom w:w="20" w:type="dxa"/>
              <w:right w:w="20" w:type="dxa"/>
            </w:tcMar>
            <w:vAlign w:val="center"/>
            <w:hideMark/>
          </w:tcPr>
          <w:p w14:paraId="7722A5BA" w14:textId="77777777" w:rsidR="004D064B" w:rsidRPr="00A070F8" w:rsidRDefault="004D064B" w:rsidP="00D0326A">
            <w:pPr>
              <w:pStyle w:val="movimento"/>
              <w:rPr>
                <w:color w:val="002060"/>
              </w:rPr>
            </w:pPr>
            <w:r w:rsidRPr="00A070F8">
              <w:rPr>
                <w:color w:val="002060"/>
              </w:rPr>
              <w:t>FRANCAVILLA MATTEO</w:t>
            </w:r>
          </w:p>
        </w:tc>
        <w:tc>
          <w:tcPr>
            <w:tcW w:w="2200" w:type="dxa"/>
            <w:tcMar>
              <w:top w:w="20" w:type="dxa"/>
              <w:left w:w="20" w:type="dxa"/>
              <w:bottom w:w="20" w:type="dxa"/>
              <w:right w:w="20" w:type="dxa"/>
            </w:tcMar>
            <w:vAlign w:val="center"/>
            <w:hideMark/>
          </w:tcPr>
          <w:p w14:paraId="073CC816" w14:textId="77777777" w:rsidR="004D064B" w:rsidRPr="00A070F8" w:rsidRDefault="004D064B" w:rsidP="00D0326A">
            <w:pPr>
              <w:pStyle w:val="movimento2"/>
              <w:rPr>
                <w:color w:val="002060"/>
              </w:rPr>
            </w:pPr>
            <w:r w:rsidRPr="00A070F8">
              <w:rPr>
                <w:color w:val="002060"/>
              </w:rPr>
              <w:t xml:space="preserve">(C.U.S. MACERATA CALCIO A5) </w:t>
            </w:r>
          </w:p>
        </w:tc>
        <w:tc>
          <w:tcPr>
            <w:tcW w:w="800" w:type="dxa"/>
            <w:tcMar>
              <w:top w:w="20" w:type="dxa"/>
              <w:left w:w="20" w:type="dxa"/>
              <w:bottom w:w="20" w:type="dxa"/>
              <w:right w:w="20" w:type="dxa"/>
            </w:tcMar>
            <w:vAlign w:val="center"/>
            <w:hideMark/>
          </w:tcPr>
          <w:p w14:paraId="41D49CAE"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48B8AE4" w14:textId="77777777" w:rsidR="004D064B" w:rsidRPr="00A070F8" w:rsidRDefault="004D064B" w:rsidP="00D0326A">
            <w:pPr>
              <w:pStyle w:val="movimento"/>
              <w:rPr>
                <w:color w:val="002060"/>
              </w:rPr>
            </w:pPr>
            <w:r w:rsidRPr="00A070F8">
              <w:rPr>
                <w:color w:val="002060"/>
              </w:rPr>
              <w:t>CASSANO ALESSIO</w:t>
            </w:r>
          </w:p>
        </w:tc>
        <w:tc>
          <w:tcPr>
            <w:tcW w:w="2200" w:type="dxa"/>
            <w:tcMar>
              <w:top w:w="20" w:type="dxa"/>
              <w:left w:w="20" w:type="dxa"/>
              <w:bottom w:w="20" w:type="dxa"/>
              <w:right w:w="20" w:type="dxa"/>
            </w:tcMar>
            <w:vAlign w:val="center"/>
            <w:hideMark/>
          </w:tcPr>
          <w:p w14:paraId="485C11D6" w14:textId="77777777" w:rsidR="004D064B" w:rsidRPr="00A070F8" w:rsidRDefault="004D064B" w:rsidP="00D0326A">
            <w:pPr>
              <w:pStyle w:val="movimento2"/>
              <w:rPr>
                <w:color w:val="002060"/>
              </w:rPr>
            </w:pPr>
            <w:r w:rsidRPr="00A070F8">
              <w:rPr>
                <w:color w:val="002060"/>
              </w:rPr>
              <w:t xml:space="preserve">(CASTELBELLINO CALCIO A 5) </w:t>
            </w:r>
          </w:p>
        </w:tc>
      </w:tr>
      <w:tr w:rsidR="004D064B" w:rsidRPr="00A070F8" w14:paraId="6EE855CF" w14:textId="77777777" w:rsidTr="004D064B">
        <w:trPr>
          <w:divId w:val="527259509"/>
        </w:trPr>
        <w:tc>
          <w:tcPr>
            <w:tcW w:w="2200" w:type="dxa"/>
            <w:tcMar>
              <w:top w:w="20" w:type="dxa"/>
              <w:left w:w="20" w:type="dxa"/>
              <w:bottom w:w="20" w:type="dxa"/>
              <w:right w:w="20" w:type="dxa"/>
            </w:tcMar>
            <w:vAlign w:val="center"/>
            <w:hideMark/>
          </w:tcPr>
          <w:p w14:paraId="1ED92A89" w14:textId="77777777" w:rsidR="004D064B" w:rsidRPr="00A070F8" w:rsidRDefault="004D064B" w:rsidP="00D0326A">
            <w:pPr>
              <w:pStyle w:val="movimento"/>
              <w:rPr>
                <w:color w:val="002060"/>
              </w:rPr>
            </w:pPr>
            <w:r w:rsidRPr="00A070F8">
              <w:rPr>
                <w:color w:val="002060"/>
              </w:rPr>
              <w:t>NEITSCH GUSTAVO</w:t>
            </w:r>
          </w:p>
        </w:tc>
        <w:tc>
          <w:tcPr>
            <w:tcW w:w="2200" w:type="dxa"/>
            <w:tcMar>
              <w:top w:w="20" w:type="dxa"/>
              <w:left w:w="20" w:type="dxa"/>
              <w:bottom w:w="20" w:type="dxa"/>
              <w:right w:w="20" w:type="dxa"/>
            </w:tcMar>
            <w:vAlign w:val="center"/>
            <w:hideMark/>
          </w:tcPr>
          <w:p w14:paraId="0C417C93" w14:textId="77777777" w:rsidR="004D064B" w:rsidRPr="00A070F8" w:rsidRDefault="004D064B" w:rsidP="00D0326A">
            <w:pPr>
              <w:pStyle w:val="movimento2"/>
              <w:rPr>
                <w:color w:val="002060"/>
              </w:rPr>
            </w:pPr>
            <w:r w:rsidRPr="00A070F8">
              <w:rPr>
                <w:color w:val="002060"/>
              </w:rPr>
              <w:t xml:space="preserve">(CERRETO D ESI C5 A.S.D.) </w:t>
            </w:r>
          </w:p>
        </w:tc>
        <w:tc>
          <w:tcPr>
            <w:tcW w:w="800" w:type="dxa"/>
            <w:tcMar>
              <w:top w:w="20" w:type="dxa"/>
              <w:left w:w="20" w:type="dxa"/>
              <w:bottom w:w="20" w:type="dxa"/>
              <w:right w:w="20" w:type="dxa"/>
            </w:tcMar>
            <w:vAlign w:val="center"/>
            <w:hideMark/>
          </w:tcPr>
          <w:p w14:paraId="4754CCB9"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B3EAD53" w14:textId="77777777" w:rsidR="004D064B" w:rsidRPr="00A070F8" w:rsidRDefault="004D064B" w:rsidP="00D0326A">
            <w:pPr>
              <w:pStyle w:val="movimento"/>
              <w:rPr>
                <w:color w:val="002060"/>
              </w:rPr>
            </w:pPr>
            <w:r w:rsidRPr="00A070F8">
              <w:rPr>
                <w:color w:val="002060"/>
              </w:rPr>
              <w:t>QORRI EUGJEN</w:t>
            </w:r>
          </w:p>
        </w:tc>
        <w:tc>
          <w:tcPr>
            <w:tcW w:w="2200" w:type="dxa"/>
            <w:tcMar>
              <w:top w:w="20" w:type="dxa"/>
              <w:left w:w="20" w:type="dxa"/>
              <w:bottom w:w="20" w:type="dxa"/>
              <w:right w:w="20" w:type="dxa"/>
            </w:tcMar>
            <w:vAlign w:val="center"/>
            <w:hideMark/>
          </w:tcPr>
          <w:p w14:paraId="4E8C1401" w14:textId="77777777" w:rsidR="004D064B" w:rsidRPr="00A070F8" w:rsidRDefault="004D064B" w:rsidP="00D0326A">
            <w:pPr>
              <w:pStyle w:val="movimento2"/>
              <w:rPr>
                <w:color w:val="002060"/>
              </w:rPr>
            </w:pPr>
            <w:r w:rsidRPr="00A070F8">
              <w:rPr>
                <w:color w:val="002060"/>
              </w:rPr>
              <w:t xml:space="preserve">(DINAMIS 1990) </w:t>
            </w:r>
          </w:p>
        </w:tc>
      </w:tr>
      <w:tr w:rsidR="004D064B" w:rsidRPr="00A070F8" w14:paraId="199D2CFE" w14:textId="77777777" w:rsidTr="004D064B">
        <w:trPr>
          <w:divId w:val="527259509"/>
        </w:trPr>
        <w:tc>
          <w:tcPr>
            <w:tcW w:w="2200" w:type="dxa"/>
            <w:tcMar>
              <w:top w:w="20" w:type="dxa"/>
              <w:left w:w="20" w:type="dxa"/>
              <w:bottom w:w="20" w:type="dxa"/>
              <w:right w:w="20" w:type="dxa"/>
            </w:tcMar>
            <w:vAlign w:val="center"/>
            <w:hideMark/>
          </w:tcPr>
          <w:p w14:paraId="6230D22B" w14:textId="77777777" w:rsidR="004D064B" w:rsidRPr="00A070F8" w:rsidRDefault="004D064B" w:rsidP="00D0326A">
            <w:pPr>
              <w:pStyle w:val="movimento"/>
              <w:rPr>
                <w:color w:val="002060"/>
              </w:rPr>
            </w:pPr>
            <w:r w:rsidRPr="00A070F8">
              <w:rPr>
                <w:color w:val="002060"/>
              </w:rPr>
              <w:t>ARBUSTI NICHOLAS</w:t>
            </w:r>
          </w:p>
        </w:tc>
        <w:tc>
          <w:tcPr>
            <w:tcW w:w="2200" w:type="dxa"/>
            <w:tcMar>
              <w:top w:w="20" w:type="dxa"/>
              <w:left w:w="20" w:type="dxa"/>
              <w:bottom w:w="20" w:type="dxa"/>
              <w:right w:w="20" w:type="dxa"/>
            </w:tcMar>
            <w:vAlign w:val="center"/>
            <w:hideMark/>
          </w:tcPr>
          <w:p w14:paraId="05FBB216" w14:textId="77777777" w:rsidR="004D064B" w:rsidRPr="00A070F8" w:rsidRDefault="004D064B" w:rsidP="00D0326A">
            <w:pPr>
              <w:pStyle w:val="movimento2"/>
              <w:rPr>
                <w:color w:val="002060"/>
              </w:rPr>
            </w:pPr>
            <w:r w:rsidRPr="00A070F8">
              <w:rPr>
                <w:color w:val="002060"/>
              </w:rPr>
              <w:t xml:space="preserve">(FUTSAL MONTURANO) </w:t>
            </w:r>
          </w:p>
        </w:tc>
        <w:tc>
          <w:tcPr>
            <w:tcW w:w="800" w:type="dxa"/>
            <w:tcMar>
              <w:top w:w="20" w:type="dxa"/>
              <w:left w:w="20" w:type="dxa"/>
              <w:bottom w:w="20" w:type="dxa"/>
              <w:right w:w="20" w:type="dxa"/>
            </w:tcMar>
            <w:vAlign w:val="center"/>
            <w:hideMark/>
          </w:tcPr>
          <w:p w14:paraId="23EBB023"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3D106C2" w14:textId="77777777" w:rsidR="004D064B" w:rsidRPr="00A070F8" w:rsidRDefault="004D064B" w:rsidP="00D0326A">
            <w:pPr>
              <w:pStyle w:val="movimento"/>
              <w:rPr>
                <w:color w:val="002060"/>
              </w:rPr>
            </w:pPr>
            <w:r w:rsidRPr="00A070F8">
              <w:rPr>
                <w:color w:val="002060"/>
              </w:rPr>
              <w:t>GHETTI FRANCESCO</w:t>
            </w:r>
          </w:p>
        </w:tc>
        <w:tc>
          <w:tcPr>
            <w:tcW w:w="2200" w:type="dxa"/>
            <w:tcMar>
              <w:top w:w="20" w:type="dxa"/>
              <w:left w:w="20" w:type="dxa"/>
              <w:bottom w:w="20" w:type="dxa"/>
              <w:right w:w="20" w:type="dxa"/>
            </w:tcMar>
            <w:vAlign w:val="center"/>
            <w:hideMark/>
          </w:tcPr>
          <w:p w14:paraId="24FD045D" w14:textId="77777777" w:rsidR="004D064B" w:rsidRPr="00A070F8" w:rsidRDefault="004D064B" w:rsidP="00D0326A">
            <w:pPr>
              <w:pStyle w:val="movimento2"/>
              <w:rPr>
                <w:color w:val="002060"/>
              </w:rPr>
            </w:pPr>
            <w:r w:rsidRPr="00A070F8">
              <w:rPr>
                <w:color w:val="002060"/>
              </w:rPr>
              <w:t xml:space="preserve">(PIANACCIO) </w:t>
            </w:r>
          </w:p>
        </w:tc>
      </w:tr>
    </w:tbl>
    <w:p w14:paraId="3DD3D182" w14:textId="77777777" w:rsidR="004D064B" w:rsidRPr="00A070F8" w:rsidRDefault="004D064B" w:rsidP="004D064B">
      <w:pPr>
        <w:pStyle w:val="titolo20"/>
        <w:divId w:val="527259509"/>
        <w:rPr>
          <w:rFonts w:eastAsiaTheme="minorEastAsia"/>
          <w:color w:val="002060"/>
        </w:rPr>
      </w:pPr>
      <w:r w:rsidRPr="00A070F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10B3A30A" w14:textId="77777777" w:rsidTr="004D064B">
        <w:trPr>
          <w:divId w:val="527259509"/>
        </w:trPr>
        <w:tc>
          <w:tcPr>
            <w:tcW w:w="2200" w:type="dxa"/>
            <w:tcMar>
              <w:top w:w="20" w:type="dxa"/>
              <w:left w:w="20" w:type="dxa"/>
              <w:bottom w:w="20" w:type="dxa"/>
              <w:right w:w="20" w:type="dxa"/>
            </w:tcMar>
            <w:vAlign w:val="center"/>
            <w:hideMark/>
          </w:tcPr>
          <w:p w14:paraId="02193BC7" w14:textId="77777777" w:rsidR="004D064B" w:rsidRPr="00A070F8" w:rsidRDefault="004D064B" w:rsidP="00D0326A">
            <w:pPr>
              <w:pStyle w:val="movimento"/>
              <w:rPr>
                <w:color w:val="002060"/>
              </w:rPr>
            </w:pPr>
            <w:r w:rsidRPr="00A070F8">
              <w:rPr>
                <w:color w:val="002060"/>
              </w:rPr>
              <w:t>MARANGONI FRANCESCO</w:t>
            </w:r>
          </w:p>
        </w:tc>
        <w:tc>
          <w:tcPr>
            <w:tcW w:w="2200" w:type="dxa"/>
            <w:tcMar>
              <w:top w:w="20" w:type="dxa"/>
              <w:left w:w="20" w:type="dxa"/>
              <w:bottom w:w="20" w:type="dxa"/>
              <w:right w:w="20" w:type="dxa"/>
            </w:tcMar>
            <w:vAlign w:val="center"/>
            <w:hideMark/>
          </w:tcPr>
          <w:p w14:paraId="1D16E2B7" w14:textId="77777777" w:rsidR="004D064B" w:rsidRPr="00A070F8" w:rsidRDefault="004D064B" w:rsidP="00D0326A">
            <w:pPr>
              <w:pStyle w:val="movimento2"/>
              <w:rPr>
                <w:color w:val="002060"/>
              </w:rPr>
            </w:pPr>
            <w:r w:rsidRPr="00A070F8">
              <w:rPr>
                <w:color w:val="002060"/>
              </w:rPr>
              <w:t xml:space="preserve">(C.U.S. MACERATA CALCIO A5) </w:t>
            </w:r>
          </w:p>
        </w:tc>
        <w:tc>
          <w:tcPr>
            <w:tcW w:w="800" w:type="dxa"/>
            <w:tcMar>
              <w:top w:w="20" w:type="dxa"/>
              <w:left w:w="20" w:type="dxa"/>
              <w:bottom w:w="20" w:type="dxa"/>
              <w:right w:w="20" w:type="dxa"/>
            </w:tcMar>
            <w:vAlign w:val="center"/>
            <w:hideMark/>
          </w:tcPr>
          <w:p w14:paraId="12043A69"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74193E7" w14:textId="77777777" w:rsidR="004D064B" w:rsidRPr="00A070F8" w:rsidRDefault="004D064B" w:rsidP="00D0326A">
            <w:pPr>
              <w:pStyle w:val="movimento"/>
              <w:rPr>
                <w:color w:val="002060"/>
              </w:rPr>
            </w:pPr>
            <w:r w:rsidRPr="00A070F8">
              <w:rPr>
                <w:color w:val="002060"/>
              </w:rPr>
              <w:t>CASOLI DAVIDE</w:t>
            </w:r>
          </w:p>
        </w:tc>
        <w:tc>
          <w:tcPr>
            <w:tcW w:w="2200" w:type="dxa"/>
            <w:tcMar>
              <w:top w:w="20" w:type="dxa"/>
              <w:left w:w="20" w:type="dxa"/>
              <w:bottom w:w="20" w:type="dxa"/>
              <w:right w:w="20" w:type="dxa"/>
            </w:tcMar>
            <w:vAlign w:val="center"/>
            <w:hideMark/>
          </w:tcPr>
          <w:p w14:paraId="39D3E2E1" w14:textId="77777777" w:rsidR="004D064B" w:rsidRPr="00A070F8" w:rsidRDefault="004D064B" w:rsidP="00D0326A">
            <w:pPr>
              <w:pStyle w:val="movimento2"/>
              <w:rPr>
                <w:color w:val="002060"/>
              </w:rPr>
            </w:pPr>
            <w:r w:rsidRPr="00A070F8">
              <w:rPr>
                <w:color w:val="002060"/>
              </w:rPr>
              <w:t xml:space="preserve">(CERRETO D ESI C5 A.S.D.) </w:t>
            </w:r>
          </w:p>
        </w:tc>
      </w:tr>
      <w:tr w:rsidR="004D064B" w:rsidRPr="00A070F8" w14:paraId="0D6D7818" w14:textId="77777777" w:rsidTr="004D064B">
        <w:trPr>
          <w:divId w:val="527259509"/>
        </w:trPr>
        <w:tc>
          <w:tcPr>
            <w:tcW w:w="2200" w:type="dxa"/>
            <w:tcMar>
              <w:top w:w="20" w:type="dxa"/>
              <w:left w:w="20" w:type="dxa"/>
              <w:bottom w:w="20" w:type="dxa"/>
              <w:right w:w="20" w:type="dxa"/>
            </w:tcMar>
            <w:vAlign w:val="center"/>
            <w:hideMark/>
          </w:tcPr>
          <w:p w14:paraId="56826D2E" w14:textId="77777777" w:rsidR="004D064B" w:rsidRPr="00A070F8" w:rsidRDefault="004D064B" w:rsidP="00D0326A">
            <w:pPr>
              <w:pStyle w:val="movimento"/>
              <w:rPr>
                <w:color w:val="002060"/>
              </w:rPr>
            </w:pPr>
            <w:r w:rsidRPr="00A070F8">
              <w:rPr>
                <w:color w:val="002060"/>
              </w:rPr>
              <w:t>MARTURANO WALTER ALEJANDR</w:t>
            </w:r>
          </w:p>
        </w:tc>
        <w:tc>
          <w:tcPr>
            <w:tcW w:w="2200" w:type="dxa"/>
            <w:tcMar>
              <w:top w:w="20" w:type="dxa"/>
              <w:left w:w="20" w:type="dxa"/>
              <w:bottom w:w="20" w:type="dxa"/>
              <w:right w:w="20" w:type="dxa"/>
            </w:tcMar>
            <w:vAlign w:val="center"/>
            <w:hideMark/>
          </w:tcPr>
          <w:p w14:paraId="64A3608A" w14:textId="77777777" w:rsidR="004D064B" w:rsidRPr="00A070F8" w:rsidRDefault="004D064B" w:rsidP="00D0326A">
            <w:pPr>
              <w:pStyle w:val="movimento2"/>
              <w:rPr>
                <w:color w:val="002060"/>
              </w:rPr>
            </w:pPr>
            <w:r w:rsidRPr="00A070F8">
              <w:rPr>
                <w:color w:val="002060"/>
              </w:rPr>
              <w:t xml:space="preserve">(CERRETO D ESI C5 A.S.D.) </w:t>
            </w:r>
          </w:p>
        </w:tc>
        <w:tc>
          <w:tcPr>
            <w:tcW w:w="800" w:type="dxa"/>
            <w:tcMar>
              <w:top w:w="20" w:type="dxa"/>
              <w:left w:w="20" w:type="dxa"/>
              <w:bottom w:w="20" w:type="dxa"/>
              <w:right w:w="20" w:type="dxa"/>
            </w:tcMar>
            <w:vAlign w:val="center"/>
            <w:hideMark/>
          </w:tcPr>
          <w:p w14:paraId="6ABB7E60"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5EC0676" w14:textId="77777777" w:rsidR="004D064B" w:rsidRPr="00A070F8" w:rsidRDefault="004D064B" w:rsidP="00D0326A">
            <w:pPr>
              <w:pStyle w:val="movimento"/>
              <w:rPr>
                <w:color w:val="002060"/>
              </w:rPr>
            </w:pPr>
            <w:r w:rsidRPr="00A070F8">
              <w:rPr>
                <w:color w:val="002060"/>
              </w:rPr>
              <w:t>SIGNORELLI VINCENZO</w:t>
            </w:r>
          </w:p>
        </w:tc>
        <w:tc>
          <w:tcPr>
            <w:tcW w:w="2200" w:type="dxa"/>
            <w:tcMar>
              <w:top w:w="20" w:type="dxa"/>
              <w:left w:w="20" w:type="dxa"/>
              <w:bottom w:w="20" w:type="dxa"/>
              <w:right w:w="20" w:type="dxa"/>
            </w:tcMar>
            <w:vAlign w:val="center"/>
            <w:hideMark/>
          </w:tcPr>
          <w:p w14:paraId="3AC0B1B0" w14:textId="77777777" w:rsidR="004D064B" w:rsidRPr="00A070F8" w:rsidRDefault="004D064B" w:rsidP="00D0326A">
            <w:pPr>
              <w:pStyle w:val="movimento2"/>
              <w:rPr>
                <w:color w:val="002060"/>
              </w:rPr>
            </w:pPr>
            <w:r w:rsidRPr="00A070F8">
              <w:rPr>
                <w:color w:val="002060"/>
              </w:rPr>
              <w:t xml:space="preserve">(JESI CALCIO A 5) </w:t>
            </w:r>
          </w:p>
        </w:tc>
      </w:tr>
      <w:tr w:rsidR="004D064B" w:rsidRPr="00A070F8" w14:paraId="5686C38E" w14:textId="77777777" w:rsidTr="004D064B">
        <w:trPr>
          <w:divId w:val="527259509"/>
        </w:trPr>
        <w:tc>
          <w:tcPr>
            <w:tcW w:w="2200" w:type="dxa"/>
            <w:tcMar>
              <w:top w:w="20" w:type="dxa"/>
              <w:left w:w="20" w:type="dxa"/>
              <w:bottom w:w="20" w:type="dxa"/>
              <w:right w:w="20" w:type="dxa"/>
            </w:tcMar>
            <w:vAlign w:val="center"/>
            <w:hideMark/>
          </w:tcPr>
          <w:p w14:paraId="3BA4EB50" w14:textId="77777777" w:rsidR="004D064B" w:rsidRPr="00A070F8" w:rsidRDefault="004D064B" w:rsidP="00D0326A">
            <w:pPr>
              <w:pStyle w:val="movimento"/>
              <w:rPr>
                <w:color w:val="002060"/>
              </w:rPr>
            </w:pPr>
            <w:r w:rsidRPr="00A070F8">
              <w:rPr>
                <w:color w:val="002060"/>
              </w:rPr>
              <w:t>TITTARELLI ANDREA</w:t>
            </w:r>
          </w:p>
        </w:tc>
        <w:tc>
          <w:tcPr>
            <w:tcW w:w="2200" w:type="dxa"/>
            <w:tcMar>
              <w:top w:w="20" w:type="dxa"/>
              <w:left w:w="20" w:type="dxa"/>
              <w:bottom w:w="20" w:type="dxa"/>
              <w:right w:w="20" w:type="dxa"/>
            </w:tcMar>
            <w:vAlign w:val="center"/>
            <w:hideMark/>
          </w:tcPr>
          <w:p w14:paraId="40E4378D" w14:textId="77777777" w:rsidR="004D064B" w:rsidRPr="00A070F8" w:rsidRDefault="004D064B" w:rsidP="00D0326A">
            <w:pPr>
              <w:pStyle w:val="movimento2"/>
              <w:rPr>
                <w:color w:val="002060"/>
              </w:rPr>
            </w:pPr>
            <w:r w:rsidRPr="00A070F8">
              <w:rPr>
                <w:color w:val="002060"/>
              </w:rPr>
              <w:t xml:space="preserve">(JESI CALCIO A 5) </w:t>
            </w:r>
          </w:p>
        </w:tc>
        <w:tc>
          <w:tcPr>
            <w:tcW w:w="800" w:type="dxa"/>
            <w:tcMar>
              <w:top w:w="20" w:type="dxa"/>
              <w:left w:w="20" w:type="dxa"/>
              <w:bottom w:w="20" w:type="dxa"/>
              <w:right w:w="20" w:type="dxa"/>
            </w:tcMar>
            <w:vAlign w:val="center"/>
            <w:hideMark/>
          </w:tcPr>
          <w:p w14:paraId="0E33EDBF"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93483D6" w14:textId="77777777" w:rsidR="004D064B" w:rsidRPr="00A070F8" w:rsidRDefault="004D064B" w:rsidP="00D0326A">
            <w:pPr>
              <w:pStyle w:val="movimento"/>
              <w:rPr>
                <w:color w:val="002060"/>
              </w:rPr>
            </w:pPr>
            <w:r w:rsidRPr="00A070F8">
              <w:rPr>
                <w:color w:val="002060"/>
              </w:rPr>
              <w:t>CAFIERO FABIO</w:t>
            </w:r>
          </w:p>
        </w:tc>
        <w:tc>
          <w:tcPr>
            <w:tcW w:w="2200" w:type="dxa"/>
            <w:tcMar>
              <w:top w:w="20" w:type="dxa"/>
              <w:left w:w="20" w:type="dxa"/>
              <w:bottom w:w="20" w:type="dxa"/>
              <w:right w:w="20" w:type="dxa"/>
            </w:tcMar>
            <w:vAlign w:val="center"/>
            <w:hideMark/>
          </w:tcPr>
          <w:p w14:paraId="6EB2A592" w14:textId="77777777" w:rsidR="004D064B" w:rsidRPr="00A070F8" w:rsidRDefault="004D064B" w:rsidP="00D0326A">
            <w:pPr>
              <w:pStyle w:val="movimento2"/>
              <w:rPr>
                <w:color w:val="002060"/>
              </w:rPr>
            </w:pPr>
            <w:r w:rsidRPr="00A070F8">
              <w:rPr>
                <w:color w:val="002060"/>
              </w:rPr>
              <w:t xml:space="preserve">(OLYMPIA FANO C5) </w:t>
            </w:r>
          </w:p>
        </w:tc>
      </w:tr>
      <w:tr w:rsidR="004D064B" w:rsidRPr="00A070F8" w14:paraId="46D25EB2" w14:textId="77777777" w:rsidTr="004D064B">
        <w:trPr>
          <w:divId w:val="527259509"/>
        </w:trPr>
        <w:tc>
          <w:tcPr>
            <w:tcW w:w="2200" w:type="dxa"/>
            <w:tcMar>
              <w:top w:w="20" w:type="dxa"/>
              <w:left w:w="20" w:type="dxa"/>
              <w:bottom w:w="20" w:type="dxa"/>
              <w:right w:w="20" w:type="dxa"/>
            </w:tcMar>
            <w:vAlign w:val="center"/>
            <w:hideMark/>
          </w:tcPr>
          <w:p w14:paraId="0B08FF9F" w14:textId="77777777" w:rsidR="004D064B" w:rsidRPr="00A070F8" w:rsidRDefault="004D064B" w:rsidP="00D0326A">
            <w:pPr>
              <w:pStyle w:val="movimento"/>
              <w:rPr>
                <w:color w:val="002060"/>
              </w:rPr>
            </w:pPr>
            <w:r w:rsidRPr="00A070F8">
              <w:rPr>
                <w:color w:val="002060"/>
              </w:rPr>
              <w:t>BRACCI GIACOMO</w:t>
            </w:r>
          </w:p>
        </w:tc>
        <w:tc>
          <w:tcPr>
            <w:tcW w:w="2200" w:type="dxa"/>
            <w:tcMar>
              <w:top w:w="20" w:type="dxa"/>
              <w:left w:w="20" w:type="dxa"/>
              <w:bottom w:w="20" w:type="dxa"/>
              <w:right w:w="20" w:type="dxa"/>
            </w:tcMar>
            <w:vAlign w:val="center"/>
            <w:hideMark/>
          </w:tcPr>
          <w:p w14:paraId="734332DA" w14:textId="77777777" w:rsidR="004D064B" w:rsidRPr="00A070F8" w:rsidRDefault="004D064B" w:rsidP="00D0326A">
            <w:pPr>
              <w:pStyle w:val="movimento2"/>
              <w:rPr>
                <w:color w:val="002060"/>
              </w:rPr>
            </w:pPr>
            <w:r w:rsidRPr="00A070F8">
              <w:rPr>
                <w:color w:val="002060"/>
              </w:rPr>
              <w:t xml:space="preserve">(PIANACCIO) </w:t>
            </w:r>
          </w:p>
        </w:tc>
        <w:tc>
          <w:tcPr>
            <w:tcW w:w="800" w:type="dxa"/>
            <w:tcMar>
              <w:top w:w="20" w:type="dxa"/>
              <w:left w:w="20" w:type="dxa"/>
              <w:bottom w:w="20" w:type="dxa"/>
              <w:right w:w="20" w:type="dxa"/>
            </w:tcMar>
            <w:vAlign w:val="center"/>
            <w:hideMark/>
          </w:tcPr>
          <w:p w14:paraId="7402C8F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9E45145" w14:textId="77777777" w:rsidR="004D064B" w:rsidRPr="00A070F8" w:rsidRDefault="004D064B" w:rsidP="00D0326A">
            <w:pPr>
              <w:pStyle w:val="movimento"/>
              <w:rPr>
                <w:color w:val="002060"/>
              </w:rPr>
            </w:pPr>
            <w:r w:rsidRPr="00A070F8">
              <w:rPr>
                <w:color w:val="002060"/>
              </w:rPr>
              <w:t>PINTO TOMMASO</w:t>
            </w:r>
          </w:p>
        </w:tc>
        <w:tc>
          <w:tcPr>
            <w:tcW w:w="2200" w:type="dxa"/>
            <w:tcMar>
              <w:top w:w="20" w:type="dxa"/>
              <w:left w:w="20" w:type="dxa"/>
              <w:bottom w:w="20" w:type="dxa"/>
              <w:right w:w="20" w:type="dxa"/>
            </w:tcMar>
            <w:vAlign w:val="center"/>
            <w:hideMark/>
          </w:tcPr>
          <w:p w14:paraId="370E9E0E" w14:textId="77777777" w:rsidR="004D064B" w:rsidRPr="00A070F8" w:rsidRDefault="004D064B" w:rsidP="00D0326A">
            <w:pPr>
              <w:pStyle w:val="movimento2"/>
              <w:rPr>
                <w:color w:val="002060"/>
              </w:rPr>
            </w:pPr>
            <w:r w:rsidRPr="00A070F8">
              <w:rPr>
                <w:color w:val="002060"/>
              </w:rPr>
              <w:t xml:space="preserve">(PIETRALACROCE 73) </w:t>
            </w:r>
          </w:p>
        </w:tc>
      </w:tr>
      <w:tr w:rsidR="004D064B" w:rsidRPr="00A070F8" w14:paraId="12FD1349" w14:textId="77777777" w:rsidTr="004D064B">
        <w:trPr>
          <w:divId w:val="527259509"/>
        </w:trPr>
        <w:tc>
          <w:tcPr>
            <w:tcW w:w="2200" w:type="dxa"/>
            <w:tcMar>
              <w:top w:w="20" w:type="dxa"/>
              <w:left w:w="20" w:type="dxa"/>
              <w:bottom w:w="20" w:type="dxa"/>
              <w:right w:w="20" w:type="dxa"/>
            </w:tcMar>
            <w:vAlign w:val="center"/>
            <w:hideMark/>
          </w:tcPr>
          <w:p w14:paraId="0F87A3D1" w14:textId="77777777" w:rsidR="004D064B" w:rsidRPr="00A070F8" w:rsidRDefault="004D064B" w:rsidP="00D0326A">
            <w:pPr>
              <w:pStyle w:val="movimento"/>
              <w:rPr>
                <w:color w:val="002060"/>
              </w:rPr>
            </w:pPr>
            <w:r w:rsidRPr="00A070F8">
              <w:rPr>
                <w:color w:val="002060"/>
              </w:rPr>
              <w:t>BORDONI RICCARDO</w:t>
            </w:r>
          </w:p>
        </w:tc>
        <w:tc>
          <w:tcPr>
            <w:tcW w:w="2200" w:type="dxa"/>
            <w:tcMar>
              <w:top w:w="20" w:type="dxa"/>
              <w:left w:w="20" w:type="dxa"/>
              <w:bottom w:w="20" w:type="dxa"/>
              <w:right w:w="20" w:type="dxa"/>
            </w:tcMar>
            <w:vAlign w:val="center"/>
            <w:hideMark/>
          </w:tcPr>
          <w:p w14:paraId="61A43189" w14:textId="77777777" w:rsidR="004D064B" w:rsidRPr="00A070F8" w:rsidRDefault="004D064B" w:rsidP="00D0326A">
            <w:pPr>
              <w:pStyle w:val="movimento2"/>
              <w:rPr>
                <w:color w:val="002060"/>
              </w:rPr>
            </w:pPr>
            <w:r w:rsidRPr="00A070F8">
              <w:rPr>
                <w:color w:val="002060"/>
              </w:rPr>
              <w:t xml:space="preserve">(REAL SAN GIORGIO) </w:t>
            </w:r>
          </w:p>
        </w:tc>
        <w:tc>
          <w:tcPr>
            <w:tcW w:w="800" w:type="dxa"/>
            <w:tcMar>
              <w:top w:w="20" w:type="dxa"/>
              <w:left w:w="20" w:type="dxa"/>
              <w:bottom w:w="20" w:type="dxa"/>
              <w:right w:w="20" w:type="dxa"/>
            </w:tcMar>
            <w:vAlign w:val="center"/>
            <w:hideMark/>
          </w:tcPr>
          <w:p w14:paraId="730D3FD7"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E570A99"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C3E7436" w14:textId="77777777" w:rsidR="004D064B" w:rsidRPr="00A070F8" w:rsidRDefault="004D064B" w:rsidP="00D0326A">
            <w:pPr>
              <w:pStyle w:val="movimento2"/>
              <w:rPr>
                <w:color w:val="002060"/>
              </w:rPr>
            </w:pPr>
            <w:r w:rsidRPr="00A070F8">
              <w:rPr>
                <w:color w:val="002060"/>
              </w:rPr>
              <w:t> </w:t>
            </w:r>
          </w:p>
        </w:tc>
      </w:tr>
    </w:tbl>
    <w:p w14:paraId="11D99EEE" w14:textId="77777777" w:rsidR="004D064B" w:rsidRPr="00A070F8" w:rsidRDefault="004D064B" w:rsidP="004D064B">
      <w:pPr>
        <w:pStyle w:val="titolo20"/>
        <w:divId w:val="527259509"/>
        <w:rPr>
          <w:rFonts w:eastAsiaTheme="minorEastAsia"/>
          <w:color w:val="002060"/>
        </w:rPr>
      </w:pPr>
      <w:r w:rsidRPr="00A070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790B743B" w14:textId="77777777" w:rsidTr="004D064B">
        <w:trPr>
          <w:divId w:val="527259509"/>
        </w:trPr>
        <w:tc>
          <w:tcPr>
            <w:tcW w:w="2200" w:type="dxa"/>
            <w:tcMar>
              <w:top w:w="20" w:type="dxa"/>
              <w:left w:w="20" w:type="dxa"/>
              <w:bottom w:w="20" w:type="dxa"/>
              <w:right w:w="20" w:type="dxa"/>
            </w:tcMar>
            <w:vAlign w:val="center"/>
            <w:hideMark/>
          </w:tcPr>
          <w:p w14:paraId="64B2C7E8" w14:textId="77777777" w:rsidR="004D064B" w:rsidRPr="00A070F8" w:rsidRDefault="004D064B" w:rsidP="00D0326A">
            <w:pPr>
              <w:pStyle w:val="movimento"/>
              <w:rPr>
                <w:color w:val="002060"/>
              </w:rPr>
            </w:pPr>
            <w:r w:rsidRPr="00A070F8">
              <w:rPr>
                <w:color w:val="002060"/>
              </w:rPr>
              <w:t>BENIGNI MARCO</w:t>
            </w:r>
          </w:p>
        </w:tc>
        <w:tc>
          <w:tcPr>
            <w:tcW w:w="2200" w:type="dxa"/>
            <w:tcMar>
              <w:top w:w="20" w:type="dxa"/>
              <w:left w:w="20" w:type="dxa"/>
              <w:bottom w:w="20" w:type="dxa"/>
              <w:right w:w="20" w:type="dxa"/>
            </w:tcMar>
            <w:vAlign w:val="center"/>
            <w:hideMark/>
          </w:tcPr>
          <w:p w14:paraId="39ABF901" w14:textId="77777777" w:rsidR="004D064B" w:rsidRPr="00A070F8" w:rsidRDefault="004D064B" w:rsidP="00D0326A">
            <w:pPr>
              <w:pStyle w:val="movimento2"/>
              <w:rPr>
                <w:color w:val="002060"/>
              </w:rPr>
            </w:pPr>
            <w:r w:rsidRPr="00A070F8">
              <w:rPr>
                <w:color w:val="002060"/>
              </w:rPr>
              <w:t xml:space="preserve">(AUDAX 1970 </w:t>
            </w:r>
            <w:proofErr w:type="gramStart"/>
            <w:r w:rsidRPr="00A070F8">
              <w:rPr>
                <w:color w:val="002060"/>
              </w:rPr>
              <w:t>S.ANGELO</w:t>
            </w:r>
            <w:proofErr w:type="gramEnd"/>
            <w:r w:rsidRPr="00A070F8">
              <w:rPr>
                <w:color w:val="002060"/>
              </w:rPr>
              <w:t xml:space="preserve">) </w:t>
            </w:r>
          </w:p>
        </w:tc>
        <w:tc>
          <w:tcPr>
            <w:tcW w:w="800" w:type="dxa"/>
            <w:tcMar>
              <w:top w:w="20" w:type="dxa"/>
              <w:left w:w="20" w:type="dxa"/>
              <w:bottom w:w="20" w:type="dxa"/>
              <w:right w:w="20" w:type="dxa"/>
            </w:tcMar>
            <w:vAlign w:val="center"/>
            <w:hideMark/>
          </w:tcPr>
          <w:p w14:paraId="157C808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645B2A08" w14:textId="77777777" w:rsidR="004D064B" w:rsidRPr="00A070F8" w:rsidRDefault="004D064B" w:rsidP="00D0326A">
            <w:pPr>
              <w:pStyle w:val="movimento"/>
              <w:rPr>
                <w:color w:val="002060"/>
              </w:rPr>
            </w:pPr>
            <w:r w:rsidRPr="00A070F8">
              <w:rPr>
                <w:color w:val="002060"/>
              </w:rPr>
              <w:t>BIKAI LUCIEN</w:t>
            </w:r>
          </w:p>
        </w:tc>
        <w:tc>
          <w:tcPr>
            <w:tcW w:w="2200" w:type="dxa"/>
            <w:tcMar>
              <w:top w:w="20" w:type="dxa"/>
              <w:left w:w="20" w:type="dxa"/>
              <w:bottom w:w="20" w:type="dxa"/>
              <w:right w:w="20" w:type="dxa"/>
            </w:tcMar>
            <w:vAlign w:val="center"/>
            <w:hideMark/>
          </w:tcPr>
          <w:p w14:paraId="18686C32" w14:textId="77777777" w:rsidR="004D064B" w:rsidRPr="00A070F8" w:rsidRDefault="004D064B" w:rsidP="00D0326A">
            <w:pPr>
              <w:pStyle w:val="movimento2"/>
              <w:rPr>
                <w:color w:val="002060"/>
              </w:rPr>
            </w:pPr>
            <w:r w:rsidRPr="00A070F8">
              <w:rPr>
                <w:color w:val="002060"/>
              </w:rPr>
              <w:t xml:space="preserve">(AUDAX 1970 </w:t>
            </w:r>
            <w:proofErr w:type="gramStart"/>
            <w:r w:rsidRPr="00A070F8">
              <w:rPr>
                <w:color w:val="002060"/>
              </w:rPr>
              <w:t>S.ANGELO</w:t>
            </w:r>
            <w:proofErr w:type="gramEnd"/>
            <w:r w:rsidRPr="00A070F8">
              <w:rPr>
                <w:color w:val="002060"/>
              </w:rPr>
              <w:t xml:space="preserve">) </w:t>
            </w:r>
          </w:p>
        </w:tc>
      </w:tr>
      <w:tr w:rsidR="004D064B" w:rsidRPr="00A070F8" w14:paraId="499DB997" w14:textId="77777777" w:rsidTr="004D064B">
        <w:trPr>
          <w:divId w:val="527259509"/>
        </w:trPr>
        <w:tc>
          <w:tcPr>
            <w:tcW w:w="2200" w:type="dxa"/>
            <w:tcMar>
              <w:top w:w="20" w:type="dxa"/>
              <w:left w:w="20" w:type="dxa"/>
              <w:bottom w:w="20" w:type="dxa"/>
              <w:right w:w="20" w:type="dxa"/>
            </w:tcMar>
            <w:vAlign w:val="center"/>
            <w:hideMark/>
          </w:tcPr>
          <w:p w14:paraId="4776F2DF" w14:textId="77777777" w:rsidR="004D064B" w:rsidRPr="00A070F8" w:rsidRDefault="004D064B" w:rsidP="00D0326A">
            <w:pPr>
              <w:pStyle w:val="movimento"/>
              <w:rPr>
                <w:color w:val="002060"/>
              </w:rPr>
            </w:pPr>
            <w:r w:rsidRPr="00A070F8">
              <w:rPr>
                <w:color w:val="002060"/>
              </w:rPr>
              <w:t>DI RONZA MARCO</w:t>
            </w:r>
          </w:p>
        </w:tc>
        <w:tc>
          <w:tcPr>
            <w:tcW w:w="2200" w:type="dxa"/>
            <w:tcMar>
              <w:top w:w="20" w:type="dxa"/>
              <w:left w:w="20" w:type="dxa"/>
              <w:bottom w:w="20" w:type="dxa"/>
              <w:right w:w="20" w:type="dxa"/>
            </w:tcMar>
            <w:vAlign w:val="center"/>
            <w:hideMark/>
          </w:tcPr>
          <w:p w14:paraId="39501D2B" w14:textId="77777777" w:rsidR="004D064B" w:rsidRPr="00A070F8" w:rsidRDefault="004D064B" w:rsidP="00D0326A">
            <w:pPr>
              <w:pStyle w:val="movimento2"/>
              <w:rPr>
                <w:color w:val="002060"/>
              </w:rPr>
            </w:pPr>
            <w:r w:rsidRPr="00A070F8">
              <w:rPr>
                <w:color w:val="002060"/>
              </w:rPr>
              <w:t xml:space="preserve">(CASTELBELLINO CALCIO A 5) </w:t>
            </w:r>
          </w:p>
        </w:tc>
        <w:tc>
          <w:tcPr>
            <w:tcW w:w="800" w:type="dxa"/>
            <w:tcMar>
              <w:top w:w="20" w:type="dxa"/>
              <w:left w:w="20" w:type="dxa"/>
              <w:bottom w:w="20" w:type="dxa"/>
              <w:right w:w="20" w:type="dxa"/>
            </w:tcMar>
            <w:vAlign w:val="center"/>
            <w:hideMark/>
          </w:tcPr>
          <w:p w14:paraId="517BD163"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61CA9D8" w14:textId="77777777" w:rsidR="004D064B" w:rsidRPr="00A070F8" w:rsidRDefault="004D064B" w:rsidP="00D0326A">
            <w:pPr>
              <w:pStyle w:val="movimento"/>
              <w:rPr>
                <w:color w:val="002060"/>
              </w:rPr>
            </w:pPr>
            <w:r w:rsidRPr="00A070F8">
              <w:rPr>
                <w:color w:val="002060"/>
              </w:rPr>
              <w:t>LOTITO LORENZO</w:t>
            </w:r>
          </w:p>
        </w:tc>
        <w:tc>
          <w:tcPr>
            <w:tcW w:w="2200" w:type="dxa"/>
            <w:tcMar>
              <w:top w:w="20" w:type="dxa"/>
              <w:left w:w="20" w:type="dxa"/>
              <w:bottom w:w="20" w:type="dxa"/>
              <w:right w:w="20" w:type="dxa"/>
            </w:tcMar>
            <w:vAlign w:val="center"/>
            <w:hideMark/>
          </w:tcPr>
          <w:p w14:paraId="64AC8601" w14:textId="77777777" w:rsidR="004D064B" w:rsidRPr="00A070F8" w:rsidRDefault="004D064B" w:rsidP="00D0326A">
            <w:pPr>
              <w:pStyle w:val="movimento2"/>
              <w:rPr>
                <w:color w:val="002060"/>
              </w:rPr>
            </w:pPr>
            <w:r w:rsidRPr="00A070F8">
              <w:rPr>
                <w:color w:val="002060"/>
              </w:rPr>
              <w:t xml:space="preserve">(CASTELBELLINO CALCIO A 5) </w:t>
            </w:r>
          </w:p>
        </w:tc>
      </w:tr>
      <w:tr w:rsidR="004D064B" w:rsidRPr="00A070F8" w14:paraId="028BDB1A" w14:textId="77777777" w:rsidTr="004D064B">
        <w:trPr>
          <w:divId w:val="527259509"/>
        </w:trPr>
        <w:tc>
          <w:tcPr>
            <w:tcW w:w="2200" w:type="dxa"/>
            <w:tcMar>
              <w:top w:w="20" w:type="dxa"/>
              <w:left w:w="20" w:type="dxa"/>
              <w:bottom w:w="20" w:type="dxa"/>
              <w:right w:w="20" w:type="dxa"/>
            </w:tcMar>
            <w:vAlign w:val="center"/>
            <w:hideMark/>
          </w:tcPr>
          <w:p w14:paraId="42E5BEE8" w14:textId="77777777" w:rsidR="004D064B" w:rsidRPr="00A070F8" w:rsidRDefault="004D064B" w:rsidP="00D0326A">
            <w:pPr>
              <w:pStyle w:val="movimento"/>
              <w:rPr>
                <w:color w:val="002060"/>
              </w:rPr>
            </w:pPr>
            <w:r w:rsidRPr="00A070F8">
              <w:rPr>
                <w:color w:val="002060"/>
              </w:rPr>
              <w:t>PELLECCHIA MAURIZIO</w:t>
            </w:r>
          </w:p>
        </w:tc>
        <w:tc>
          <w:tcPr>
            <w:tcW w:w="2200" w:type="dxa"/>
            <w:tcMar>
              <w:top w:w="20" w:type="dxa"/>
              <w:left w:w="20" w:type="dxa"/>
              <w:bottom w:w="20" w:type="dxa"/>
              <w:right w:w="20" w:type="dxa"/>
            </w:tcMar>
            <w:vAlign w:val="center"/>
            <w:hideMark/>
          </w:tcPr>
          <w:p w14:paraId="02D99716" w14:textId="77777777" w:rsidR="004D064B" w:rsidRPr="00A070F8" w:rsidRDefault="004D064B" w:rsidP="00D0326A">
            <w:pPr>
              <w:pStyle w:val="movimento2"/>
              <w:rPr>
                <w:color w:val="002060"/>
              </w:rPr>
            </w:pPr>
            <w:r w:rsidRPr="00A070F8">
              <w:rPr>
                <w:color w:val="002060"/>
              </w:rPr>
              <w:t xml:space="preserve">(DINAMIS 1990) </w:t>
            </w:r>
          </w:p>
        </w:tc>
        <w:tc>
          <w:tcPr>
            <w:tcW w:w="800" w:type="dxa"/>
            <w:tcMar>
              <w:top w:w="20" w:type="dxa"/>
              <w:left w:w="20" w:type="dxa"/>
              <w:bottom w:w="20" w:type="dxa"/>
              <w:right w:w="20" w:type="dxa"/>
            </w:tcMar>
            <w:vAlign w:val="center"/>
            <w:hideMark/>
          </w:tcPr>
          <w:p w14:paraId="7085E16F"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B26533D" w14:textId="77777777" w:rsidR="004D064B" w:rsidRPr="00A070F8" w:rsidRDefault="004D064B" w:rsidP="00D0326A">
            <w:pPr>
              <w:pStyle w:val="movimento"/>
              <w:rPr>
                <w:color w:val="002060"/>
              </w:rPr>
            </w:pPr>
            <w:r w:rsidRPr="00A070F8">
              <w:rPr>
                <w:color w:val="002060"/>
              </w:rPr>
              <w:t>RAHALI AIMEN</w:t>
            </w:r>
          </w:p>
        </w:tc>
        <w:tc>
          <w:tcPr>
            <w:tcW w:w="2200" w:type="dxa"/>
            <w:tcMar>
              <w:top w:w="20" w:type="dxa"/>
              <w:left w:w="20" w:type="dxa"/>
              <w:bottom w:w="20" w:type="dxa"/>
              <w:right w:w="20" w:type="dxa"/>
            </w:tcMar>
            <w:vAlign w:val="center"/>
            <w:hideMark/>
          </w:tcPr>
          <w:p w14:paraId="68543BED" w14:textId="77777777" w:rsidR="004D064B" w:rsidRPr="00A070F8" w:rsidRDefault="004D064B" w:rsidP="00D0326A">
            <w:pPr>
              <w:pStyle w:val="movimento2"/>
              <w:rPr>
                <w:color w:val="002060"/>
              </w:rPr>
            </w:pPr>
            <w:r w:rsidRPr="00A070F8">
              <w:rPr>
                <w:color w:val="002060"/>
              </w:rPr>
              <w:t xml:space="preserve">(DINAMIS 1990) </w:t>
            </w:r>
          </w:p>
        </w:tc>
      </w:tr>
      <w:tr w:rsidR="004D064B" w:rsidRPr="00A070F8" w14:paraId="0D831747" w14:textId="77777777" w:rsidTr="004D064B">
        <w:trPr>
          <w:divId w:val="527259509"/>
        </w:trPr>
        <w:tc>
          <w:tcPr>
            <w:tcW w:w="2200" w:type="dxa"/>
            <w:tcMar>
              <w:top w:w="20" w:type="dxa"/>
              <w:left w:w="20" w:type="dxa"/>
              <w:bottom w:w="20" w:type="dxa"/>
              <w:right w:w="20" w:type="dxa"/>
            </w:tcMar>
            <w:vAlign w:val="center"/>
            <w:hideMark/>
          </w:tcPr>
          <w:p w14:paraId="4A612C6B" w14:textId="77777777" w:rsidR="004D064B" w:rsidRPr="00A070F8" w:rsidRDefault="004D064B" w:rsidP="00D0326A">
            <w:pPr>
              <w:pStyle w:val="movimento"/>
              <w:rPr>
                <w:color w:val="002060"/>
              </w:rPr>
            </w:pPr>
            <w:r w:rsidRPr="00A070F8">
              <w:rPr>
                <w:color w:val="002060"/>
              </w:rPr>
              <w:t>MORELLI NICLI</w:t>
            </w:r>
          </w:p>
        </w:tc>
        <w:tc>
          <w:tcPr>
            <w:tcW w:w="2200" w:type="dxa"/>
            <w:tcMar>
              <w:top w:w="20" w:type="dxa"/>
              <w:left w:w="20" w:type="dxa"/>
              <w:bottom w:w="20" w:type="dxa"/>
              <w:right w:w="20" w:type="dxa"/>
            </w:tcMar>
            <w:vAlign w:val="center"/>
            <w:hideMark/>
          </w:tcPr>
          <w:p w14:paraId="0CF1D2A7" w14:textId="77777777" w:rsidR="004D064B" w:rsidRPr="00A070F8" w:rsidRDefault="004D064B" w:rsidP="00D0326A">
            <w:pPr>
              <w:pStyle w:val="movimento2"/>
              <w:rPr>
                <w:color w:val="002060"/>
              </w:rPr>
            </w:pPr>
            <w:r w:rsidRPr="00A070F8">
              <w:rPr>
                <w:color w:val="002060"/>
              </w:rPr>
              <w:t xml:space="preserve">(FUTSAL MONTURANO) </w:t>
            </w:r>
          </w:p>
        </w:tc>
        <w:tc>
          <w:tcPr>
            <w:tcW w:w="800" w:type="dxa"/>
            <w:tcMar>
              <w:top w:w="20" w:type="dxa"/>
              <w:left w:w="20" w:type="dxa"/>
              <w:bottom w:w="20" w:type="dxa"/>
              <w:right w:w="20" w:type="dxa"/>
            </w:tcMar>
            <w:vAlign w:val="center"/>
            <w:hideMark/>
          </w:tcPr>
          <w:p w14:paraId="342B099D"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21CA7AB" w14:textId="77777777" w:rsidR="004D064B" w:rsidRPr="00A070F8" w:rsidRDefault="004D064B" w:rsidP="00D0326A">
            <w:pPr>
              <w:pStyle w:val="movimento"/>
              <w:rPr>
                <w:color w:val="002060"/>
              </w:rPr>
            </w:pPr>
            <w:r w:rsidRPr="00A070F8">
              <w:rPr>
                <w:color w:val="002060"/>
              </w:rPr>
              <w:t>RIPA LUCA</w:t>
            </w:r>
          </w:p>
        </w:tc>
        <w:tc>
          <w:tcPr>
            <w:tcW w:w="2200" w:type="dxa"/>
            <w:tcMar>
              <w:top w:w="20" w:type="dxa"/>
              <w:left w:w="20" w:type="dxa"/>
              <w:bottom w:w="20" w:type="dxa"/>
              <w:right w:w="20" w:type="dxa"/>
            </w:tcMar>
            <w:vAlign w:val="center"/>
            <w:hideMark/>
          </w:tcPr>
          <w:p w14:paraId="505950F1" w14:textId="77777777" w:rsidR="004D064B" w:rsidRPr="00A070F8" w:rsidRDefault="004D064B" w:rsidP="00D0326A">
            <w:pPr>
              <w:pStyle w:val="movimento2"/>
              <w:rPr>
                <w:color w:val="002060"/>
              </w:rPr>
            </w:pPr>
            <w:r w:rsidRPr="00A070F8">
              <w:rPr>
                <w:color w:val="002060"/>
              </w:rPr>
              <w:t xml:space="preserve">(FUTSAL MONTURANO) </w:t>
            </w:r>
          </w:p>
        </w:tc>
      </w:tr>
      <w:tr w:rsidR="004D064B" w:rsidRPr="00A070F8" w14:paraId="5958BBB8" w14:textId="77777777" w:rsidTr="004D064B">
        <w:trPr>
          <w:divId w:val="527259509"/>
        </w:trPr>
        <w:tc>
          <w:tcPr>
            <w:tcW w:w="2200" w:type="dxa"/>
            <w:tcMar>
              <w:top w:w="20" w:type="dxa"/>
              <w:left w:w="20" w:type="dxa"/>
              <w:bottom w:w="20" w:type="dxa"/>
              <w:right w:w="20" w:type="dxa"/>
            </w:tcMar>
            <w:vAlign w:val="center"/>
            <w:hideMark/>
          </w:tcPr>
          <w:p w14:paraId="7920BD94" w14:textId="77777777" w:rsidR="004D064B" w:rsidRPr="00A070F8" w:rsidRDefault="004D064B" w:rsidP="00D0326A">
            <w:pPr>
              <w:pStyle w:val="movimento"/>
              <w:rPr>
                <w:color w:val="002060"/>
              </w:rPr>
            </w:pPr>
            <w:r w:rsidRPr="00A070F8">
              <w:rPr>
                <w:color w:val="002060"/>
              </w:rPr>
              <w:t>MARZETTI ELISIO</w:t>
            </w:r>
          </w:p>
        </w:tc>
        <w:tc>
          <w:tcPr>
            <w:tcW w:w="2200" w:type="dxa"/>
            <w:tcMar>
              <w:top w:w="20" w:type="dxa"/>
              <w:left w:w="20" w:type="dxa"/>
              <w:bottom w:w="20" w:type="dxa"/>
              <w:right w:w="20" w:type="dxa"/>
            </w:tcMar>
            <w:vAlign w:val="center"/>
            <w:hideMark/>
          </w:tcPr>
          <w:p w14:paraId="7815DF35" w14:textId="77777777" w:rsidR="004D064B" w:rsidRPr="00A070F8" w:rsidRDefault="004D064B" w:rsidP="00D0326A">
            <w:pPr>
              <w:pStyle w:val="movimento2"/>
              <w:rPr>
                <w:color w:val="002060"/>
              </w:rPr>
            </w:pPr>
            <w:r w:rsidRPr="00A070F8">
              <w:rPr>
                <w:color w:val="002060"/>
              </w:rPr>
              <w:t xml:space="preserve">(NUOVA JUVENTINA FFC) </w:t>
            </w:r>
          </w:p>
        </w:tc>
        <w:tc>
          <w:tcPr>
            <w:tcW w:w="800" w:type="dxa"/>
            <w:tcMar>
              <w:top w:w="20" w:type="dxa"/>
              <w:left w:w="20" w:type="dxa"/>
              <w:bottom w:w="20" w:type="dxa"/>
              <w:right w:w="20" w:type="dxa"/>
            </w:tcMar>
            <w:vAlign w:val="center"/>
            <w:hideMark/>
          </w:tcPr>
          <w:p w14:paraId="7A20EB9D"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BFBCD82" w14:textId="77777777" w:rsidR="004D064B" w:rsidRPr="00A070F8" w:rsidRDefault="004D064B" w:rsidP="00D0326A">
            <w:pPr>
              <w:pStyle w:val="movimento"/>
              <w:rPr>
                <w:color w:val="002060"/>
              </w:rPr>
            </w:pPr>
            <w:r w:rsidRPr="00A070F8">
              <w:rPr>
                <w:color w:val="002060"/>
              </w:rPr>
              <w:t>NESPOLA PAOLO</w:t>
            </w:r>
          </w:p>
        </w:tc>
        <w:tc>
          <w:tcPr>
            <w:tcW w:w="2200" w:type="dxa"/>
            <w:tcMar>
              <w:top w:w="20" w:type="dxa"/>
              <w:left w:w="20" w:type="dxa"/>
              <w:bottom w:w="20" w:type="dxa"/>
              <w:right w:w="20" w:type="dxa"/>
            </w:tcMar>
            <w:vAlign w:val="center"/>
            <w:hideMark/>
          </w:tcPr>
          <w:p w14:paraId="6607EE95" w14:textId="77777777" w:rsidR="004D064B" w:rsidRPr="00A070F8" w:rsidRDefault="004D064B" w:rsidP="00D0326A">
            <w:pPr>
              <w:pStyle w:val="movimento2"/>
              <w:rPr>
                <w:color w:val="002060"/>
              </w:rPr>
            </w:pPr>
            <w:r w:rsidRPr="00A070F8">
              <w:rPr>
                <w:color w:val="002060"/>
              </w:rPr>
              <w:t xml:space="preserve">(OLYMPIA FANO C5) </w:t>
            </w:r>
          </w:p>
        </w:tc>
      </w:tr>
      <w:tr w:rsidR="004D064B" w:rsidRPr="00A070F8" w14:paraId="233E7C6E" w14:textId="77777777" w:rsidTr="004D064B">
        <w:trPr>
          <w:divId w:val="527259509"/>
        </w:trPr>
        <w:tc>
          <w:tcPr>
            <w:tcW w:w="2200" w:type="dxa"/>
            <w:tcMar>
              <w:top w:w="20" w:type="dxa"/>
              <w:left w:w="20" w:type="dxa"/>
              <w:bottom w:w="20" w:type="dxa"/>
              <w:right w:w="20" w:type="dxa"/>
            </w:tcMar>
            <w:vAlign w:val="center"/>
            <w:hideMark/>
          </w:tcPr>
          <w:p w14:paraId="3C2669C5" w14:textId="77777777" w:rsidR="004D064B" w:rsidRPr="00A070F8" w:rsidRDefault="004D064B" w:rsidP="00D0326A">
            <w:pPr>
              <w:pStyle w:val="movimento"/>
              <w:rPr>
                <w:color w:val="002060"/>
              </w:rPr>
            </w:pPr>
            <w:r w:rsidRPr="00A070F8">
              <w:rPr>
                <w:color w:val="002060"/>
              </w:rPr>
              <w:t>MANCINI SERGIO</w:t>
            </w:r>
          </w:p>
        </w:tc>
        <w:tc>
          <w:tcPr>
            <w:tcW w:w="2200" w:type="dxa"/>
            <w:tcMar>
              <w:top w:w="20" w:type="dxa"/>
              <w:left w:w="20" w:type="dxa"/>
              <w:bottom w:w="20" w:type="dxa"/>
              <w:right w:w="20" w:type="dxa"/>
            </w:tcMar>
            <w:vAlign w:val="center"/>
            <w:hideMark/>
          </w:tcPr>
          <w:p w14:paraId="28B481EF" w14:textId="77777777" w:rsidR="004D064B" w:rsidRPr="00A070F8" w:rsidRDefault="004D064B" w:rsidP="00D0326A">
            <w:pPr>
              <w:pStyle w:val="movimento2"/>
              <w:rPr>
                <w:color w:val="002060"/>
              </w:rPr>
            </w:pPr>
            <w:r w:rsidRPr="00A070F8">
              <w:rPr>
                <w:color w:val="002060"/>
              </w:rPr>
              <w:t xml:space="preserve">(PIANACCIO) </w:t>
            </w:r>
          </w:p>
        </w:tc>
        <w:tc>
          <w:tcPr>
            <w:tcW w:w="800" w:type="dxa"/>
            <w:tcMar>
              <w:top w:w="20" w:type="dxa"/>
              <w:left w:w="20" w:type="dxa"/>
              <w:bottom w:w="20" w:type="dxa"/>
              <w:right w:w="20" w:type="dxa"/>
            </w:tcMar>
            <w:vAlign w:val="center"/>
            <w:hideMark/>
          </w:tcPr>
          <w:p w14:paraId="2FE97FB9"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BD5A424" w14:textId="77777777" w:rsidR="004D064B" w:rsidRPr="00A070F8" w:rsidRDefault="004D064B" w:rsidP="00D0326A">
            <w:pPr>
              <w:pStyle w:val="movimento"/>
              <w:rPr>
                <w:color w:val="002060"/>
              </w:rPr>
            </w:pPr>
            <w:r w:rsidRPr="00A070F8">
              <w:rPr>
                <w:color w:val="002060"/>
              </w:rPr>
              <w:t>SEVERINI SIMONE</w:t>
            </w:r>
          </w:p>
        </w:tc>
        <w:tc>
          <w:tcPr>
            <w:tcW w:w="2200" w:type="dxa"/>
            <w:tcMar>
              <w:top w:w="20" w:type="dxa"/>
              <w:left w:w="20" w:type="dxa"/>
              <w:bottom w:w="20" w:type="dxa"/>
              <w:right w:w="20" w:type="dxa"/>
            </w:tcMar>
            <w:vAlign w:val="center"/>
            <w:hideMark/>
          </w:tcPr>
          <w:p w14:paraId="3E06BAF1" w14:textId="77777777" w:rsidR="004D064B" w:rsidRPr="00A070F8" w:rsidRDefault="004D064B" w:rsidP="00D0326A">
            <w:pPr>
              <w:pStyle w:val="movimento2"/>
              <w:rPr>
                <w:color w:val="002060"/>
              </w:rPr>
            </w:pPr>
            <w:r w:rsidRPr="00A070F8">
              <w:rPr>
                <w:color w:val="002060"/>
              </w:rPr>
              <w:t xml:space="preserve">(PIANACCIO) </w:t>
            </w:r>
          </w:p>
        </w:tc>
      </w:tr>
    </w:tbl>
    <w:p w14:paraId="2F384960" w14:textId="77777777" w:rsidR="004D064B" w:rsidRPr="00A070F8" w:rsidRDefault="004D064B" w:rsidP="004D064B">
      <w:pPr>
        <w:pStyle w:val="breakline"/>
        <w:divId w:val="527259509"/>
        <w:rPr>
          <w:color w:val="002060"/>
        </w:rPr>
      </w:pPr>
    </w:p>
    <w:p w14:paraId="1D63B14F" w14:textId="77777777" w:rsidR="004D064B" w:rsidRPr="00A070F8" w:rsidRDefault="004D064B" w:rsidP="004D064B">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1495D77A" w14:textId="77777777" w:rsidR="004D064B" w:rsidRPr="00A070F8" w:rsidRDefault="004D064B" w:rsidP="004D064B">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53782A80" w14:textId="77777777" w:rsidR="004D064B" w:rsidRPr="00A070F8" w:rsidRDefault="004D064B" w:rsidP="004D064B">
      <w:pPr>
        <w:pStyle w:val="breakline"/>
        <w:divId w:val="527259509"/>
        <w:rPr>
          <w:rFonts w:eastAsiaTheme="minorEastAsia"/>
          <w:color w:val="002060"/>
        </w:rPr>
      </w:pPr>
    </w:p>
    <w:p w14:paraId="44035FC5" w14:textId="77777777" w:rsidR="004D064B" w:rsidRPr="00A070F8" w:rsidRDefault="004D064B" w:rsidP="004D064B">
      <w:pPr>
        <w:pStyle w:val="titoloprinc0"/>
        <w:divId w:val="527259509"/>
        <w:rPr>
          <w:color w:val="002060"/>
        </w:rPr>
      </w:pPr>
      <w:r w:rsidRPr="00A070F8">
        <w:rPr>
          <w:color w:val="002060"/>
        </w:rPr>
        <w:t>CLASSIFICA</w:t>
      </w:r>
    </w:p>
    <w:p w14:paraId="507DD84A" w14:textId="77777777" w:rsidR="004D064B" w:rsidRPr="00A070F8" w:rsidRDefault="004D064B" w:rsidP="004D064B">
      <w:pPr>
        <w:pStyle w:val="breakline"/>
        <w:divId w:val="527259509"/>
        <w:rPr>
          <w:color w:val="002060"/>
        </w:rPr>
      </w:pPr>
    </w:p>
    <w:p w14:paraId="06DF72EA" w14:textId="77777777" w:rsidR="004D064B" w:rsidRPr="00A070F8" w:rsidRDefault="004D064B" w:rsidP="004D064B">
      <w:pPr>
        <w:pStyle w:val="breakline"/>
        <w:divId w:val="527259509"/>
        <w:rPr>
          <w:color w:val="002060"/>
        </w:rPr>
      </w:pPr>
    </w:p>
    <w:p w14:paraId="4548414A" w14:textId="77777777" w:rsidR="004D064B" w:rsidRPr="00A070F8" w:rsidRDefault="004D064B" w:rsidP="004D064B">
      <w:pPr>
        <w:pStyle w:val="sottotitolocampionato10"/>
        <w:divId w:val="527259509"/>
        <w:rPr>
          <w:color w:val="002060"/>
        </w:rPr>
      </w:pPr>
      <w:r w:rsidRPr="00A070F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1916DA17"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D9C41"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06ACA"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DA6EA"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94F8C"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DA779"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E78DE"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FA10E"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29011"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DD14B"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2DA21" w14:textId="77777777" w:rsidR="004D064B" w:rsidRPr="00A070F8" w:rsidRDefault="004D064B" w:rsidP="00D0326A">
            <w:pPr>
              <w:pStyle w:val="headertabella0"/>
              <w:rPr>
                <w:color w:val="002060"/>
              </w:rPr>
            </w:pPr>
            <w:r w:rsidRPr="00A070F8">
              <w:rPr>
                <w:color w:val="002060"/>
              </w:rPr>
              <w:t>PE</w:t>
            </w:r>
          </w:p>
        </w:tc>
      </w:tr>
      <w:tr w:rsidR="004D064B" w:rsidRPr="00A070F8" w14:paraId="54C9B2F3"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B95D61" w14:textId="77777777" w:rsidR="004D064B" w:rsidRPr="00A070F8" w:rsidRDefault="004D064B" w:rsidP="00D0326A">
            <w:pPr>
              <w:pStyle w:val="rowtabella0"/>
              <w:rPr>
                <w:color w:val="002060"/>
              </w:rPr>
            </w:pPr>
            <w:r w:rsidRPr="00A070F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0E7C" w14:textId="77777777" w:rsidR="004D064B" w:rsidRPr="00A070F8" w:rsidRDefault="004D064B" w:rsidP="00D0326A">
            <w:pPr>
              <w:pStyle w:val="rowtabella0"/>
              <w:jc w:val="center"/>
              <w:rPr>
                <w:color w:val="002060"/>
              </w:rPr>
            </w:pPr>
            <w:r w:rsidRPr="00A070F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86005"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889C5"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F7E5"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084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2377B" w14:textId="77777777" w:rsidR="004D064B" w:rsidRPr="00A070F8" w:rsidRDefault="004D064B" w:rsidP="00D0326A">
            <w:pPr>
              <w:pStyle w:val="rowtabella0"/>
              <w:jc w:val="center"/>
              <w:rPr>
                <w:color w:val="002060"/>
              </w:rPr>
            </w:pPr>
            <w:r w:rsidRPr="00A070F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1931" w14:textId="77777777" w:rsidR="004D064B" w:rsidRPr="00A070F8" w:rsidRDefault="004D064B" w:rsidP="00D0326A">
            <w:pPr>
              <w:pStyle w:val="rowtabella0"/>
              <w:jc w:val="center"/>
              <w:rPr>
                <w:color w:val="002060"/>
              </w:rPr>
            </w:pPr>
            <w:r w:rsidRPr="00A070F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E266C"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4E1DD" w14:textId="77777777" w:rsidR="004D064B" w:rsidRPr="00A070F8" w:rsidRDefault="004D064B" w:rsidP="00D0326A">
            <w:pPr>
              <w:pStyle w:val="rowtabella0"/>
              <w:jc w:val="center"/>
              <w:rPr>
                <w:color w:val="002060"/>
              </w:rPr>
            </w:pPr>
            <w:r w:rsidRPr="00A070F8">
              <w:rPr>
                <w:color w:val="002060"/>
              </w:rPr>
              <w:t>0</w:t>
            </w:r>
          </w:p>
        </w:tc>
      </w:tr>
      <w:tr w:rsidR="004D064B" w:rsidRPr="00A070F8" w14:paraId="0E160E24"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3020C" w14:textId="77777777" w:rsidR="004D064B" w:rsidRPr="00A070F8" w:rsidRDefault="004D064B" w:rsidP="00D0326A">
            <w:pPr>
              <w:pStyle w:val="rowtabella0"/>
              <w:rPr>
                <w:color w:val="002060"/>
              </w:rPr>
            </w:pPr>
            <w:r w:rsidRPr="00A070F8">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642C" w14:textId="77777777" w:rsidR="004D064B" w:rsidRPr="00A070F8" w:rsidRDefault="004D064B" w:rsidP="00D0326A">
            <w:pPr>
              <w:pStyle w:val="rowtabella0"/>
              <w:jc w:val="center"/>
              <w:rPr>
                <w:color w:val="002060"/>
              </w:rPr>
            </w:pPr>
            <w:r w:rsidRPr="00A070F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AF57"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8A81E"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68F7F"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B3B4"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05EA" w14:textId="77777777" w:rsidR="004D064B" w:rsidRPr="00A070F8" w:rsidRDefault="004D064B" w:rsidP="00D0326A">
            <w:pPr>
              <w:pStyle w:val="rowtabella0"/>
              <w:jc w:val="center"/>
              <w:rPr>
                <w:color w:val="002060"/>
              </w:rPr>
            </w:pPr>
            <w:r w:rsidRPr="00A070F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1AFDB"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45A33"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510E6" w14:textId="77777777" w:rsidR="004D064B" w:rsidRPr="00A070F8" w:rsidRDefault="004D064B" w:rsidP="00D0326A">
            <w:pPr>
              <w:pStyle w:val="rowtabella0"/>
              <w:jc w:val="center"/>
              <w:rPr>
                <w:color w:val="002060"/>
              </w:rPr>
            </w:pPr>
            <w:r w:rsidRPr="00A070F8">
              <w:rPr>
                <w:color w:val="002060"/>
              </w:rPr>
              <w:t>0</w:t>
            </w:r>
          </w:p>
        </w:tc>
      </w:tr>
      <w:tr w:rsidR="004D064B" w:rsidRPr="00A070F8" w14:paraId="06DCF36A"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93299" w14:textId="77777777" w:rsidR="004D064B" w:rsidRPr="00A070F8" w:rsidRDefault="004D064B" w:rsidP="00D0326A">
            <w:pPr>
              <w:pStyle w:val="rowtabella0"/>
              <w:rPr>
                <w:color w:val="002060"/>
              </w:rPr>
            </w:pPr>
            <w:r w:rsidRPr="00A070F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70846"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54676"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CFF53"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E08D"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2736A"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7C74" w14:textId="77777777" w:rsidR="004D064B" w:rsidRPr="00A070F8" w:rsidRDefault="004D064B" w:rsidP="00D0326A">
            <w:pPr>
              <w:pStyle w:val="rowtabella0"/>
              <w:jc w:val="center"/>
              <w:rPr>
                <w:color w:val="002060"/>
              </w:rPr>
            </w:pPr>
            <w:r w:rsidRPr="00A070F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D4AE7" w14:textId="77777777" w:rsidR="004D064B" w:rsidRPr="00A070F8" w:rsidRDefault="004D064B" w:rsidP="00D0326A">
            <w:pPr>
              <w:pStyle w:val="rowtabella0"/>
              <w:jc w:val="center"/>
              <w:rPr>
                <w:color w:val="002060"/>
              </w:rPr>
            </w:pPr>
            <w:r w:rsidRPr="00A070F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54D0"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81AF" w14:textId="77777777" w:rsidR="004D064B" w:rsidRPr="00A070F8" w:rsidRDefault="004D064B" w:rsidP="00D0326A">
            <w:pPr>
              <w:pStyle w:val="rowtabella0"/>
              <w:jc w:val="center"/>
              <w:rPr>
                <w:color w:val="002060"/>
              </w:rPr>
            </w:pPr>
            <w:r w:rsidRPr="00A070F8">
              <w:rPr>
                <w:color w:val="002060"/>
              </w:rPr>
              <w:t>0</w:t>
            </w:r>
          </w:p>
        </w:tc>
      </w:tr>
      <w:tr w:rsidR="004D064B" w:rsidRPr="00A070F8" w14:paraId="19BC44FD"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2DF01" w14:textId="77777777" w:rsidR="004D064B" w:rsidRPr="00A070F8" w:rsidRDefault="004D064B" w:rsidP="00D0326A">
            <w:pPr>
              <w:pStyle w:val="rowtabella0"/>
              <w:rPr>
                <w:color w:val="002060"/>
              </w:rPr>
            </w:pPr>
            <w:r w:rsidRPr="00A070F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1DBB"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45C8"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0E1FF"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AEA67"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2112"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49D76" w14:textId="77777777" w:rsidR="004D064B" w:rsidRPr="00A070F8" w:rsidRDefault="004D064B" w:rsidP="00D0326A">
            <w:pPr>
              <w:pStyle w:val="rowtabella0"/>
              <w:jc w:val="center"/>
              <w:rPr>
                <w:color w:val="002060"/>
              </w:rPr>
            </w:pPr>
            <w:r w:rsidRPr="00A070F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7D53" w14:textId="77777777" w:rsidR="004D064B" w:rsidRPr="00A070F8" w:rsidRDefault="004D064B" w:rsidP="00D0326A">
            <w:pPr>
              <w:pStyle w:val="rowtabella0"/>
              <w:jc w:val="center"/>
              <w:rPr>
                <w:color w:val="002060"/>
              </w:rPr>
            </w:pPr>
            <w:r w:rsidRPr="00A070F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C19B"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12BA" w14:textId="77777777" w:rsidR="004D064B" w:rsidRPr="00A070F8" w:rsidRDefault="004D064B" w:rsidP="00D0326A">
            <w:pPr>
              <w:pStyle w:val="rowtabella0"/>
              <w:jc w:val="center"/>
              <w:rPr>
                <w:color w:val="002060"/>
              </w:rPr>
            </w:pPr>
            <w:r w:rsidRPr="00A070F8">
              <w:rPr>
                <w:color w:val="002060"/>
              </w:rPr>
              <w:t>0</w:t>
            </w:r>
          </w:p>
        </w:tc>
      </w:tr>
      <w:tr w:rsidR="004D064B" w:rsidRPr="00A070F8" w14:paraId="423D7513"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AF591A" w14:textId="77777777" w:rsidR="004D064B" w:rsidRPr="00A070F8" w:rsidRDefault="004D064B" w:rsidP="00D0326A">
            <w:pPr>
              <w:pStyle w:val="rowtabella0"/>
              <w:rPr>
                <w:color w:val="002060"/>
              </w:rPr>
            </w:pPr>
            <w:r w:rsidRPr="00A070F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A2750"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32557"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C6F6B"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B3C87"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ED05"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BAD2" w14:textId="77777777" w:rsidR="004D064B" w:rsidRPr="00A070F8" w:rsidRDefault="004D064B" w:rsidP="00D0326A">
            <w:pPr>
              <w:pStyle w:val="rowtabella0"/>
              <w:jc w:val="center"/>
              <w:rPr>
                <w:color w:val="002060"/>
              </w:rPr>
            </w:pPr>
            <w:r w:rsidRPr="00A070F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FA9C" w14:textId="77777777" w:rsidR="004D064B" w:rsidRPr="00A070F8" w:rsidRDefault="004D064B" w:rsidP="00D0326A">
            <w:pPr>
              <w:pStyle w:val="rowtabella0"/>
              <w:jc w:val="center"/>
              <w:rPr>
                <w:color w:val="002060"/>
              </w:rPr>
            </w:pPr>
            <w:r w:rsidRPr="00A070F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F0DE"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1EFB" w14:textId="77777777" w:rsidR="004D064B" w:rsidRPr="00A070F8" w:rsidRDefault="004D064B" w:rsidP="00D0326A">
            <w:pPr>
              <w:pStyle w:val="rowtabella0"/>
              <w:jc w:val="center"/>
              <w:rPr>
                <w:color w:val="002060"/>
              </w:rPr>
            </w:pPr>
            <w:r w:rsidRPr="00A070F8">
              <w:rPr>
                <w:color w:val="002060"/>
              </w:rPr>
              <w:t>0</w:t>
            </w:r>
          </w:p>
        </w:tc>
      </w:tr>
      <w:tr w:rsidR="004D064B" w:rsidRPr="00A070F8" w14:paraId="197F4673"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13756" w14:textId="77777777" w:rsidR="004D064B" w:rsidRPr="00A070F8" w:rsidRDefault="004D064B" w:rsidP="00D0326A">
            <w:pPr>
              <w:pStyle w:val="rowtabella0"/>
              <w:rPr>
                <w:color w:val="002060"/>
              </w:rPr>
            </w:pPr>
            <w:r w:rsidRPr="00A070F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CB7C"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F4DCF"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8B81E"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4066"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F594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1CD6B" w14:textId="77777777" w:rsidR="004D064B" w:rsidRPr="00A070F8" w:rsidRDefault="004D064B" w:rsidP="00D0326A">
            <w:pPr>
              <w:pStyle w:val="rowtabella0"/>
              <w:jc w:val="center"/>
              <w:rPr>
                <w:color w:val="002060"/>
              </w:rPr>
            </w:pPr>
            <w:r w:rsidRPr="00A070F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251AD" w14:textId="77777777" w:rsidR="004D064B" w:rsidRPr="00A070F8" w:rsidRDefault="004D064B" w:rsidP="00D0326A">
            <w:pPr>
              <w:pStyle w:val="rowtabella0"/>
              <w:jc w:val="center"/>
              <w:rPr>
                <w:color w:val="002060"/>
              </w:rPr>
            </w:pPr>
            <w:r w:rsidRPr="00A070F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F81E"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27F6C" w14:textId="77777777" w:rsidR="004D064B" w:rsidRPr="00A070F8" w:rsidRDefault="004D064B" w:rsidP="00D0326A">
            <w:pPr>
              <w:pStyle w:val="rowtabella0"/>
              <w:jc w:val="center"/>
              <w:rPr>
                <w:color w:val="002060"/>
              </w:rPr>
            </w:pPr>
            <w:r w:rsidRPr="00A070F8">
              <w:rPr>
                <w:color w:val="002060"/>
              </w:rPr>
              <w:t>0</w:t>
            </w:r>
          </w:p>
        </w:tc>
      </w:tr>
      <w:tr w:rsidR="004D064B" w:rsidRPr="00A070F8" w14:paraId="3B7193C8"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E7920" w14:textId="77777777" w:rsidR="004D064B" w:rsidRPr="00A070F8" w:rsidRDefault="004D064B" w:rsidP="00D0326A">
            <w:pPr>
              <w:pStyle w:val="rowtabella0"/>
              <w:rPr>
                <w:color w:val="002060"/>
              </w:rPr>
            </w:pPr>
            <w:r w:rsidRPr="00A070F8">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9A82E"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A13C"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7614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8D08"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3F61"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2D0C"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2A22" w14:textId="77777777" w:rsidR="004D064B" w:rsidRPr="00A070F8" w:rsidRDefault="004D064B" w:rsidP="00D0326A">
            <w:pPr>
              <w:pStyle w:val="rowtabella0"/>
              <w:jc w:val="center"/>
              <w:rPr>
                <w:color w:val="002060"/>
              </w:rPr>
            </w:pPr>
            <w:r w:rsidRPr="00A070F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2F19"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09644" w14:textId="77777777" w:rsidR="004D064B" w:rsidRPr="00A070F8" w:rsidRDefault="004D064B" w:rsidP="00D0326A">
            <w:pPr>
              <w:pStyle w:val="rowtabella0"/>
              <w:jc w:val="center"/>
              <w:rPr>
                <w:color w:val="002060"/>
              </w:rPr>
            </w:pPr>
            <w:r w:rsidRPr="00A070F8">
              <w:rPr>
                <w:color w:val="002060"/>
              </w:rPr>
              <w:t>0</w:t>
            </w:r>
          </w:p>
        </w:tc>
      </w:tr>
      <w:tr w:rsidR="004D064B" w:rsidRPr="00A070F8" w14:paraId="27F65608"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F3AC6" w14:textId="77777777" w:rsidR="004D064B" w:rsidRPr="00A070F8" w:rsidRDefault="004D064B" w:rsidP="00D0326A">
            <w:pPr>
              <w:pStyle w:val="rowtabella0"/>
              <w:rPr>
                <w:color w:val="002060"/>
              </w:rPr>
            </w:pPr>
            <w:r w:rsidRPr="00A070F8">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6C9D"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97CBB"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2E688"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2A5A7"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9E4FE"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29846"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89185" w14:textId="77777777" w:rsidR="004D064B" w:rsidRPr="00A070F8" w:rsidRDefault="004D064B" w:rsidP="00D0326A">
            <w:pPr>
              <w:pStyle w:val="rowtabella0"/>
              <w:jc w:val="center"/>
              <w:rPr>
                <w:color w:val="002060"/>
              </w:rPr>
            </w:pPr>
            <w:r w:rsidRPr="00A070F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57DB"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63C4" w14:textId="77777777" w:rsidR="004D064B" w:rsidRPr="00A070F8" w:rsidRDefault="004D064B" w:rsidP="00D0326A">
            <w:pPr>
              <w:pStyle w:val="rowtabella0"/>
              <w:jc w:val="center"/>
              <w:rPr>
                <w:color w:val="002060"/>
              </w:rPr>
            </w:pPr>
            <w:r w:rsidRPr="00A070F8">
              <w:rPr>
                <w:color w:val="002060"/>
              </w:rPr>
              <w:t>0</w:t>
            </w:r>
          </w:p>
        </w:tc>
      </w:tr>
      <w:tr w:rsidR="004D064B" w:rsidRPr="00A070F8" w14:paraId="3F949BC6"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F461A" w14:textId="77777777" w:rsidR="004D064B" w:rsidRPr="00A070F8" w:rsidRDefault="004D064B" w:rsidP="00D0326A">
            <w:pPr>
              <w:pStyle w:val="rowtabella0"/>
              <w:rPr>
                <w:color w:val="002060"/>
              </w:rPr>
            </w:pPr>
            <w:r w:rsidRPr="00A070F8">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11B13"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9A9F"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7CD5"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1E49F"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A1AD"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0B58" w14:textId="77777777" w:rsidR="004D064B" w:rsidRPr="00A070F8" w:rsidRDefault="004D064B" w:rsidP="00D0326A">
            <w:pPr>
              <w:pStyle w:val="rowtabella0"/>
              <w:jc w:val="center"/>
              <w:rPr>
                <w:color w:val="002060"/>
              </w:rPr>
            </w:pPr>
            <w:r w:rsidRPr="00A070F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6E9DC" w14:textId="77777777" w:rsidR="004D064B" w:rsidRPr="00A070F8" w:rsidRDefault="004D064B" w:rsidP="00D0326A">
            <w:pPr>
              <w:pStyle w:val="rowtabella0"/>
              <w:jc w:val="center"/>
              <w:rPr>
                <w:color w:val="002060"/>
              </w:rPr>
            </w:pPr>
            <w:r w:rsidRPr="00A070F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9449"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375A3" w14:textId="77777777" w:rsidR="004D064B" w:rsidRPr="00A070F8" w:rsidRDefault="004D064B" w:rsidP="00D0326A">
            <w:pPr>
              <w:pStyle w:val="rowtabella0"/>
              <w:jc w:val="center"/>
              <w:rPr>
                <w:color w:val="002060"/>
              </w:rPr>
            </w:pPr>
            <w:r w:rsidRPr="00A070F8">
              <w:rPr>
                <w:color w:val="002060"/>
              </w:rPr>
              <w:t>0</w:t>
            </w:r>
          </w:p>
        </w:tc>
      </w:tr>
      <w:tr w:rsidR="004D064B" w:rsidRPr="00A070F8" w14:paraId="3923A2D2"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8BF31" w14:textId="77777777" w:rsidR="004D064B" w:rsidRPr="00A070F8" w:rsidRDefault="004D064B" w:rsidP="00D0326A">
            <w:pPr>
              <w:pStyle w:val="rowtabella0"/>
              <w:rPr>
                <w:color w:val="002060"/>
              </w:rPr>
            </w:pPr>
            <w:r w:rsidRPr="00A070F8">
              <w:rPr>
                <w:color w:val="002060"/>
              </w:rPr>
              <w:t xml:space="preserve">G.S. AUDAX 1970 </w:t>
            </w:r>
            <w:proofErr w:type="gramStart"/>
            <w:r w:rsidRPr="00A070F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B977E"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6456"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0D7C"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2A82"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9C9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2EF47" w14:textId="77777777" w:rsidR="004D064B" w:rsidRPr="00A070F8" w:rsidRDefault="004D064B" w:rsidP="00D0326A">
            <w:pPr>
              <w:pStyle w:val="rowtabella0"/>
              <w:jc w:val="center"/>
              <w:rPr>
                <w:color w:val="002060"/>
              </w:rPr>
            </w:pPr>
            <w:r w:rsidRPr="00A070F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5222" w14:textId="77777777" w:rsidR="004D064B" w:rsidRPr="00A070F8" w:rsidRDefault="004D064B" w:rsidP="00D0326A">
            <w:pPr>
              <w:pStyle w:val="rowtabella0"/>
              <w:jc w:val="center"/>
              <w:rPr>
                <w:color w:val="002060"/>
              </w:rPr>
            </w:pPr>
            <w:r w:rsidRPr="00A070F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A5F1"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BBBE2" w14:textId="77777777" w:rsidR="004D064B" w:rsidRPr="00A070F8" w:rsidRDefault="004D064B" w:rsidP="00D0326A">
            <w:pPr>
              <w:pStyle w:val="rowtabella0"/>
              <w:jc w:val="center"/>
              <w:rPr>
                <w:color w:val="002060"/>
              </w:rPr>
            </w:pPr>
            <w:r w:rsidRPr="00A070F8">
              <w:rPr>
                <w:color w:val="002060"/>
              </w:rPr>
              <w:t>0</w:t>
            </w:r>
          </w:p>
        </w:tc>
      </w:tr>
      <w:tr w:rsidR="004D064B" w:rsidRPr="00A070F8" w14:paraId="52916E9A"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A2456" w14:textId="77777777" w:rsidR="004D064B" w:rsidRPr="00A070F8" w:rsidRDefault="004D064B" w:rsidP="00D0326A">
            <w:pPr>
              <w:pStyle w:val="rowtabella0"/>
              <w:rPr>
                <w:color w:val="002060"/>
              </w:rPr>
            </w:pPr>
            <w:r w:rsidRPr="00A070F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CD1D"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8B27"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4B29"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C1E44"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1DD4A"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1767" w14:textId="77777777" w:rsidR="004D064B" w:rsidRPr="00A070F8" w:rsidRDefault="004D064B" w:rsidP="00D0326A">
            <w:pPr>
              <w:pStyle w:val="rowtabella0"/>
              <w:jc w:val="center"/>
              <w:rPr>
                <w:color w:val="002060"/>
              </w:rPr>
            </w:pPr>
            <w:r w:rsidRPr="00A070F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5BB1C" w14:textId="77777777" w:rsidR="004D064B" w:rsidRPr="00A070F8" w:rsidRDefault="004D064B" w:rsidP="00D0326A">
            <w:pPr>
              <w:pStyle w:val="rowtabella0"/>
              <w:jc w:val="center"/>
              <w:rPr>
                <w:color w:val="002060"/>
              </w:rPr>
            </w:pPr>
            <w:r w:rsidRPr="00A070F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80235"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676C" w14:textId="77777777" w:rsidR="004D064B" w:rsidRPr="00A070F8" w:rsidRDefault="004D064B" w:rsidP="00D0326A">
            <w:pPr>
              <w:pStyle w:val="rowtabella0"/>
              <w:jc w:val="center"/>
              <w:rPr>
                <w:color w:val="002060"/>
              </w:rPr>
            </w:pPr>
            <w:r w:rsidRPr="00A070F8">
              <w:rPr>
                <w:color w:val="002060"/>
              </w:rPr>
              <w:t>0</w:t>
            </w:r>
          </w:p>
        </w:tc>
      </w:tr>
      <w:tr w:rsidR="004D064B" w:rsidRPr="00A070F8" w14:paraId="374AA5EB"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CF804" w14:textId="77777777" w:rsidR="004D064B" w:rsidRPr="00A070F8" w:rsidRDefault="004D064B" w:rsidP="00D0326A">
            <w:pPr>
              <w:pStyle w:val="rowtabella0"/>
              <w:rPr>
                <w:color w:val="002060"/>
              </w:rPr>
            </w:pPr>
            <w:r w:rsidRPr="00A070F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84C7"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792C"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4D45"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4A6D"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B02E7"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B2073"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8AF06" w14:textId="77777777" w:rsidR="004D064B" w:rsidRPr="00A070F8" w:rsidRDefault="004D064B" w:rsidP="00D0326A">
            <w:pPr>
              <w:pStyle w:val="rowtabella0"/>
              <w:jc w:val="center"/>
              <w:rPr>
                <w:color w:val="002060"/>
              </w:rPr>
            </w:pPr>
            <w:r w:rsidRPr="00A070F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4B73"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E658D" w14:textId="77777777" w:rsidR="004D064B" w:rsidRPr="00A070F8" w:rsidRDefault="004D064B" w:rsidP="00D0326A">
            <w:pPr>
              <w:pStyle w:val="rowtabella0"/>
              <w:jc w:val="center"/>
              <w:rPr>
                <w:color w:val="002060"/>
              </w:rPr>
            </w:pPr>
            <w:r w:rsidRPr="00A070F8">
              <w:rPr>
                <w:color w:val="002060"/>
              </w:rPr>
              <w:t>0</w:t>
            </w:r>
          </w:p>
        </w:tc>
      </w:tr>
      <w:tr w:rsidR="004D064B" w:rsidRPr="00A070F8" w14:paraId="16505FF2"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CBFE17" w14:textId="77777777" w:rsidR="004D064B" w:rsidRPr="00A070F8" w:rsidRDefault="004D064B" w:rsidP="00D0326A">
            <w:pPr>
              <w:pStyle w:val="rowtabella0"/>
              <w:rPr>
                <w:color w:val="002060"/>
              </w:rPr>
            </w:pPr>
            <w:r w:rsidRPr="00A070F8">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F8A67"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6749"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03B81"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7917D"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4924"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3D705" w14:textId="77777777" w:rsidR="004D064B" w:rsidRPr="00A070F8" w:rsidRDefault="004D064B" w:rsidP="00D0326A">
            <w:pPr>
              <w:pStyle w:val="rowtabella0"/>
              <w:jc w:val="center"/>
              <w:rPr>
                <w:color w:val="002060"/>
              </w:rPr>
            </w:pPr>
            <w:r w:rsidRPr="00A070F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CDF37" w14:textId="77777777" w:rsidR="004D064B" w:rsidRPr="00A070F8" w:rsidRDefault="004D064B" w:rsidP="00D0326A">
            <w:pPr>
              <w:pStyle w:val="rowtabella0"/>
              <w:jc w:val="center"/>
              <w:rPr>
                <w:color w:val="002060"/>
              </w:rPr>
            </w:pPr>
            <w:r w:rsidRPr="00A070F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1953"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43E8C" w14:textId="77777777" w:rsidR="004D064B" w:rsidRPr="00A070F8" w:rsidRDefault="004D064B" w:rsidP="00D0326A">
            <w:pPr>
              <w:pStyle w:val="rowtabella0"/>
              <w:jc w:val="center"/>
              <w:rPr>
                <w:color w:val="002060"/>
              </w:rPr>
            </w:pPr>
            <w:r w:rsidRPr="00A070F8">
              <w:rPr>
                <w:color w:val="002060"/>
              </w:rPr>
              <w:t>0</w:t>
            </w:r>
          </w:p>
        </w:tc>
      </w:tr>
      <w:tr w:rsidR="004D064B" w:rsidRPr="00A070F8" w14:paraId="1EC07B76"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7D8DA6" w14:textId="77777777" w:rsidR="004D064B" w:rsidRPr="00A070F8" w:rsidRDefault="004D064B" w:rsidP="00D0326A">
            <w:pPr>
              <w:pStyle w:val="rowtabella0"/>
              <w:rPr>
                <w:color w:val="002060"/>
              </w:rPr>
            </w:pPr>
            <w:r w:rsidRPr="00A070F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FDEC2"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C74B"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743D0"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16BE9"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5B278"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C83EF" w14:textId="77777777" w:rsidR="004D064B" w:rsidRPr="00A070F8" w:rsidRDefault="004D064B" w:rsidP="00D0326A">
            <w:pPr>
              <w:pStyle w:val="rowtabella0"/>
              <w:jc w:val="center"/>
              <w:rPr>
                <w:color w:val="002060"/>
              </w:rPr>
            </w:pPr>
            <w:r w:rsidRPr="00A070F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0F3D" w14:textId="77777777" w:rsidR="004D064B" w:rsidRPr="00A070F8" w:rsidRDefault="004D064B" w:rsidP="00D0326A">
            <w:pPr>
              <w:pStyle w:val="rowtabella0"/>
              <w:jc w:val="center"/>
              <w:rPr>
                <w:color w:val="002060"/>
              </w:rPr>
            </w:pPr>
            <w:r w:rsidRPr="00A070F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B5F77" w14:textId="77777777" w:rsidR="004D064B" w:rsidRPr="00A070F8" w:rsidRDefault="004D064B" w:rsidP="00D0326A">
            <w:pPr>
              <w:pStyle w:val="rowtabella0"/>
              <w:jc w:val="center"/>
              <w:rPr>
                <w:color w:val="002060"/>
              </w:rPr>
            </w:pPr>
            <w:r w:rsidRPr="00A070F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3CEF" w14:textId="77777777" w:rsidR="004D064B" w:rsidRPr="00A070F8" w:rsidRDefault="004D064B" w:rsidP="00D0326A">
            <w:pPr>
              <w:pStyle w:val="rowtabella0"/>
              <w:jc w:val="center"/>
              <w:rPr>
                <w:color w:val="002060"/>
              </w:rPr>
            </w:pPr>
            <w:r w:rsidRPr="00A070F8">
              <w:rPr>
                <w:color w:val="002060"/>
              </w:rPr>
              <w:t>0</w:t>
            </w:r>
          </w:p>
        </w:tc>
      </w:tr>
    </w:tbl>
    <w:p w14:paraId="594D2127" w14:textId="37D6554A" w:rsidR="004D064B" w:rsidRDefault="004D064B" w:rsidP="004D064B">
      <w:pPr>
        <w:pStyle w:val="breakline"/>
        <w:divId w:val="527259509"/>
        <w:rPr>
          <w:rFonts w:eastAsiaTheme="minorEastAsia"/>
          <w:color w:val="002060"/>
        </w:rPr>
      </w:pPr>
    </w:p>
    <w:p w14:paraId="7B6E26F3" w14:textId="391E4BA4" w:rsidR="00CC63ED" w:rsidRPr="00A070F8" w:rsidRDefault="00CC63ED" w:rsidP="00CC63ED">
      <w:pPr>
        <w:pStyle w:val="titoloprinc0"/>
        <w:divId w:val="527259509"/>
        <w:rPr>
          <w:color w:val="002060"/>
        </w:rPr>
      </w:pPr>
      <w:r>
        <w:rPr>
          <w:color w:val="002060"/>
        </w:rPr>
        <w:t>PROGRAMMA GARE</w:t>
      </w:r>
    </w:p>
    <w:p w14:paraId="3270FCA3" w14:textId="77777777" w:rsidR="00B071C2" w:rsidRPr="00B071C2" w:rsidRDefault="00B071C2" w:rsidP="00B071C2">
      <w:pPr>
        <w:pStyle w:val="sottotitolocampionato10"/>
        <w:divId w:val="527259509"/>
        <w:rPr>
          <w:color w:val="002060"/>
          <w:sz w:val="12"/>
          <w:szCs w:val="12"/>
        </w:rPr>
      </w:pPr>
    </w:p>
    <w:p w14:paraId="41CC81B7" w14:textId="7BE8F0F6" w:rsidR="00B071C2" w:rsidRPr="00AA05BC" w:rsidRDefault="00B071C2" w:rsidP="00B071C2">
      <w:pPr>
        <w:pStyle w:val="sottotitolocampionato10"/>
        <w:divId w:val="527259509"/>
        <w:rPr>
          <w:color w:val="002060"/>
        </w:rPr>
      </w:pPr>
      <w:r w:rsidRPr="00AA05BC">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8"/>
        <w:gridCol w:w="1550"/>
        <w:gridCol w:w="1542"/>
      </w:tblGrid>
      <w:tr w:rsidR="00B071C2" w:rsidRPr="00AA05BC" w14:paraId="68EE4435"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92531"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4AF3A"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32987"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CD146"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52ADF"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A6894"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ADF1D"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40C55F19"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BB9C05" w14:textId="77777777" w:rsidR="00B071C2" w:rsidRPr="00AA05BC" w:rsidRDefault="00B071C2" w:rsidP="00D0326A">
            <w:pPr>
              <w:pStyle w:val="rowtabella0"/>
              <w:rPr>
                <w:color w:val="002060"/>
              </w:rPr>
            </w:pPr>
            <w:r w:rsidRPr="00AA05BC">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D1B79" w14:textId="77777777" w:rsidR="00B071C2" w:rsidRPr="00AA05BC" w:rsidRDefault="00B071C2" w:rsidP="00D0326A">
            <w:pPr>
              <w:pStyle w:val="rowtabella0"/>
              <w:rPr>
                <w:color w:val="002060"/>
              </w:rPr>
            </w:pPr>
            <w:r w:rsidRPr="00AA05BC">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3B883"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FA6557" w14:textId="77777777" w:rsidR="00B071C2" w:rsidRPr="00AA05BC" w:rsidRDefault="00B071C2" w:rsidP="00D0326A">
            <w:pPr>
              <w:pStyle w:val="rowtabella0"/>
              <w:rPr>
                <w:color w:val="002060"/>
              </w:rPr>
            </w:pPr>
            <w:r w:rsidRPr="00AA05BC">
              <w:rPr>
                <w:color w:val="002060"/>
              </w:rPr>
              <w:t>05/11/2021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E75E0" w14:textId="77777777" w:rsidR="00B071C2" w:rsidRPr="00AA05BC" w:rsidRDefault="00B071C2" w:rsidP="00D0326A">
            <w:pPr>
              <w:pStyle w:val="rowtabella0"/>
              <w:rPr>
                <w:color w:val="002060"/>
              </w:rPr>
            </w:pPr>
            <w:r w:rsidRPr="00AA05BC">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CDFDA" w14:textId="77777777" w:rsidR="00B071C2" w:rsidRPr="00AA05BC" w:rsidRDefault="00B071C2" w:rsidP="00D0326A">
            <w:pPr>
              <w:pStyle w:val="rowtabella0"/>
              <w:rPr>
                <w:color w:val="002060"/>
              </w:rPr>
            </w:pPr>
            <w:r w:rsidRPr="00AA05BC">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480FD" w14:textId="77777777" w:rsidR="00B071C2" w:rsidRPr="00AA05BC" w:rsidRDefault="00B071C2" w:rsidP="00D0326A">
            <w:pPr>
              <w:pStyle w:val="rowtabella0"/>
              <w:rPr>
                <w:color w:val="002060"/>
              </w:rPr>
            </w:pPr>
            <w:r w:rsidRPr="00AA05BC">
              <w:rPr>
                <w:color w:val="002060"/>
              </w:rPr>
              <w:t>VIA FRATELLI CERVI</w:t>
            </w:r>
          </w:p>
        </w:tc>
      </w:tr>
      <w:tr w:rsidR="00B071C2" w:rsidRPr="00AA05BC" w14:paraId="36448A45"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DE1F37" w14:textId="77777777" w:rsidR="00B071C2" w:rsidRPr="00AA05BC" w:rsidRDefault="00B071C2" w:rsidP="00D0326A">
            <w:pPr>
              <w:pStyle w:val="rowtabella0"/>
              <w:rPr>
                <w:color w:val="002060"/>
              </w:rPr>
            </w:pPr>
            <w:r w:rsidRPr="00AA05BC">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6078B7" w14:textId="77777777" w:rsidR="00B071C2" w:rsidRPr="00AA05BC" w:rsidRDefault="00B071C2" w:rsidP="00D0326A">
            <w:pPr>
              <w:pStyle w:val="rowtabella0"/>
              <w:rPr>
                <w:color w:val="002060"/>
              </w:rPr>
            </w:pPr>
            <w:r w:rsidRPr="00AA05BC">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03E883"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FBAFE0" w14:textId="77777777" w:rsidR="00B071C2" w:rsidRPr="00AA05BC" w:rsidRDefault="00B071C2" w:rsidP="00D0326A">
            <w:pPr>
              <w:pStyle w:val="rowtabella0"/>
              <w:rPr>
                <w:color w:val="002060"/>
              </w:rPr>
            </w:pPr>
            <w:r w:rsidRPr="00AA05BC">
              <w:rPr>
                <w:color w:val="002060"/>
              </w:rPr>
              <w:t>05/11/2021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96E664" w14:textId="77777777" w:rsidR="00B071C2" w:rsidRPr="00AA05BC" w:rsidRDefault="00B071C2" w:rsidP="00D0326A">
            <w:pPr>
              <w:pStyle w:val="rowtabella0"/>
              <w:rPr>
                <w:color w:val="002060"/>
              </w:rPr>
            </w:pPr>
            <w:r w:rsidRPr="00AA05BC">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113EC6" w14:textId="77777777" w:rsidR="00B071C2" w:rsidRPr="00AA05BC" w:rsidRDefault="00B071C2" w:rsidP="00D0326A">
            <w:pPr>
              <w:pStyle w:val="rowtabella0"/>
              <w:rPr>
                <w:color w:val="002060"/>
              </w:rPr>
            </w:pPr>
            <w:r w:rsidRPr="00AA05B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237D4" w14:textId="77777777" w:rsidR="00B071C2" w:rsidRPr="00AA05BC" w:rsidRDefault="00B071C2" w:rsidP="00D0326A">
            <w:pPr>
              <w:pStyle w:val="rowtabella0"/>
              <w:rPr>
                <w:color w:val="002060"/>
              </w:rPr>
            </w:pPr>
            <w:r w:rsidRPr="00AA05BC">
              <w:rPr>
                <w:color w:val="002060"/>
              </w:rPr>
              <w:t>VIA DELLO STADIO</w:t>
            </w:r>
          </w:p>
        </w:tc>
      </w:tr>
      <w:tr w:rsidR="00B071C2" w:rsidRPr="00AA05BC" w14:paraId="700EDC1C"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795320" w14:textId="77777777" w:rsidR="00B071C2" w:rsidRPr="00AA05BC" w:rsidRDefault="00B071C2" w:rsidP="00D0326A">
            <w:pPr>
              <w:pStyle w:val="rowtabella0"/>
              <w:rPr>
                <w:color w:val="002060"/>
              </w:rPr>
            </w:pPr>
            <w:r w:rsidRPr="00AA05BC">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76FF92" w14:textId="77777777" w:rsidR="00B071C2" w:rsidRPr="00AA05BC" w:rsidRDefault="00B071C2" w:rsidP="00D0326A">
            <w:pPr>
              <w:pStyle w:val="rowtabella0"/>
              <w:rPr>
                <w:color w:val="002060"/>
              </w:rPr>
            </w:pPr>
            <w:r w:rsidRPr="00AA05BC">
              <w:rPr>
                <w:color w:val="002060"/>
              </w:rPr>
              <w:t xml:space="preserve">AUDAX 1970 </w:t>
            </w:r>
            <w:proofErr w:type="gramStart"/>
            <w:r w:rsidRPr="00AA05BC">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372AC6"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70EA9C" w14:textId="77777777" w:rsidR="00B071C2" w:rsidRPr="00AA05BC" w:rsidRDefault="00B071C2" w:rsidP="00D0326A">
            <w:pPr>
              <w:pStyle w:val="rowtabella0"/>
              <w:rPr>
                <w:color w:val="002060"/>
              </w:rPr>
            </w:pPr>
            <w:r w:rsidRPr="00AA05BC">
              <w:rPr>
                <w:color w:val="002060"/>
              </w:rPr>
              <w:t>05/11/2021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5461A" w14:textId="77777777" w:rsidR="00B071C2" w:rsidRPr="00AA05BC" w:rsidRDefault="00B071C2" w:rsidP="00D0326A">
            <w:pPr>
              <w:pStyle w:val="rowtabella0"/>
              <w:rPr>
                <w:color w:val="002060"/>
              </w:rPr>
            </w:pPr>
            <w:r w:rsidRPr="00AA05BC">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BF2EB6" w14:textId="77777777" w:rsidR="00B071C2" w:rsidRPr="00AA05BC" w:rsidRDefault="00B071C2" w:rsidP="00D0326A">
            <w:pPr>
              <w:pStyle w:val="rowtabella0"/>
              <w:rPr>
                <w:color w:val="002060"/>
              </w:rPr>
            </w:pPr>
            <w:r w:rsidRPr="00AA05BC">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6FB8BD" w14:textId="77777777" w:rsidR="00B071C2" w:rsidRPr="00AA05BC" w:rsidRDefault="00B071C2" w:rsidP="00D0326A">
            <w:pPr>
              <w:pStyle w:val="rowtabella0"/>
              <w:rPr>
                <w:color w:val="002060"/>
              </w:rPr>
            </w:pPr>
            <w:r w:rsidRPr="00AA05BC">
              <w:rPr>
                <w:color w:val="002060"/>
              </w:rPr>
              <w:t>VIA CERQUATTI</w:t>
            </w:r>
          </w:p>
        </w:tc>
      </w:tr>
      <w:tr w:rsidR="00B071C2" w:rsidRPr="00AA05BC" w14:paraId="5345840C"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1F19E2" w14:textId="77777777" w:rsidR="00B071C2" w:rsidRPr="00AA05BC" w:rsidRDefault="00B071C2" w:rsidP="00D0326A">
            <w:pPr>
              <w:pStyle w:val="rowtabella0"/>
              <w:rPr>
                <w:color w:val="002060"/>
              </w:rPr>
            </w:pPr>
            <w:r w:rsidRPr="00AA05BC">
              <w:rPr>
                <w:color w:val="002060"/>
              </w:rPr>
              <w:lastRenderedPageBreak/>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30A262" w14:textId="77777777" w:rsidR="00B071C2" w:rsidRPr="00AA05BC" w:rsidRDefault="00B071C2" w:rsidP="00D0326A">
            <w:pPr>
              <w:pStyle w:val="rowtabella0"/>
              <w:rPr>
                <w:color w:val="002060"/>
              </w:rPr>
            </w:pPr>
            <w:r w:rsidRPr="00AA05BC">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D254AF"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077132" w14:textId="77777777" w:rsidR="00B071C2" w:rsidRPr="00AA05BC" w:rsidRDefault="00B071C2" w:rsidP="00D0326A">
            <w:pPr>
              <w:pStyle w:val="rowtabella0"/>
              <w:rPr>
                <w:color w:val="002060"/>
              </w:rPr>
            </w:pPr>
            <w:r w:rsidRPr="00AA05BC">
              <w:rPr>
                <w:color w:val="002060"/>
              </w:rPr>
              <w:t>05/11/2021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8E9123" w14:textId="77777777" w:rsidR="00B071C2" w:rsidRPr="00AA05BC" w:rsidRDefault="00B071C2" w:rsidP="00D0326A">
            <w:pPr>
              <w:pStyle w:val="rowtabella0"/>
              <w:rPr>
                <w:color w:val="002060"/>
              </w:rPr>
            </w:pPr>
            <w:r w:rsidRPr="00AA05BC">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62BCDE" w14:textId="77777777" w:rsidR="00B071C2" w:rsidRPr="00AA05BC" w:rsidRDefault="00B071C2" w:rsidP="00D0326A">
            <w:pPr>
              <w:pStyle w:val="rowtabella0"/>
              <w:rPr>
                <w:color w:val="002060"/>
              </w:rPr>
            </w:pPr>
            <w:r w:rsidRPr="00AA05B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F43943" w14:textId="77777777" w:rsidR="00B071C2" w:rsidRPr="00AA05BC" w:rsidRDefault="00B071C2" w:rsidP="00D0326A">
            <w:pPr>
              <w:pStyle w:val="rowtabella0"/>
              <w:rPr>
                <w:color w:val="002060"/>
              </w:rPr>
            </w:pPr>
            <w:r w:rsidRPr="00AA05BC">
              <w:rPr>
                <w:color w:val="002060"/>
              </w:rPr>
              <w:t>VIA DEI TESSITORI</w:t>
            </w:r>
          </w:p>
        </w:tc>
      </w:tr>
      <w:tr w:rsidR="00B071C2" w:rsidRPr="00AA05BC" w14:paraId="02B7C75F"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E7AFDB" w14:textId="77777777" w:rsidR="00B071C2" w:rsidRPr="00AA05BC" w:rsidRDefault="00B071C2" w:rsidP="00D0326A">
            <w:pPr>
              <w:pStyle w:val="rowtabella0"/>
              <w:rPr>
                <w:color w:val="002060"/>
              </w:rPr>
            </w:pPr>
            <w:r w:rsidRPr="00AA05BC">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5222D3" w14:textId="77777777" w:rsidR="00B071C2" w:rsidRPr="00AA05BC" w:rsidRDefault="00B071C2" w:rsidP="00D0326A">
            <w:pPr>
              <w:pStyle w:val="rowtabella0"/>
              <w:rPr>
                <w:color w:val="002060"/>
              </w:rPr>
            </w:pPr>
            <w:r w:rsidRPr="00AA05BC">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0ED052"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5AA132" w14:textId="77777777" w:rsidR="00B071C2" w:rsidRPr="00AA05BC" w:rsidRDefault="00B071C2" w:rsidP="00D0326A">
            <w:pPr>
              <w:pStyle w:val="rowtabella0"/>
              <w:rPr>
                <w:color w:val="002060"/>
              </w:rPr>
            </w:pPr>
            <w:r w:rsidRPr="00AA05BC">
              <w:rPr>
                <w:color w:val="002060"/>
              </w:rPr>
              <w:t>05/11/2021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E6D8FA" w14:textId="77777777" w:rsidR="00B071C2" w:rsidRPr="00AA05BC" w:rsidRDefault="00B071C2" w:rsidP="00D0326A">
            <w:pPr>
              <w:pStyle w:val="rowtabella0"/>
              <w:rPr>
                <w:color w:val="002060"/>
              </w:rPr>
            </w:pPr>
            <w:r w:rsidRPr="00AA05BC">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EB22F" w14:textId="77777777" w:rsidR="00B071C2" w:rsidRPr="00AA05BC" w:rsidRDefault="00B071C2" w:rsidP="00D0326A">
            <w:pPr>
              <w:pStyle w:val="rowtabella0"/>
              <w:rPr>
                <w:color w:val="002060"/>
              </w:rPr>
            </w:pPr>
            <w:r w:rsidRPr="00AA05BC">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673DD" w14:textId="77777777" w:rsidR="00B071C2" w:rsidRPr="00AA05BC" w:rsidRDefault="00B071C2" w:rsidP="00D0326A">
            <w:pPr>
              <w:pStyle w:val="rowtabella0"/>
              <w:rPr>
                <w:color w:val="002060"/>
              </w:rPr>
            </w:pPr>
            <w:r w:rsidRPr="00AA05BC">
              <w:rPr>
                <w:color w:val="002060"/>
              </w:rPr>
              <w:t>VIA ALESSANDRO MANZONI</w:t>
            </w:r>
          </w:p>
        </w:tc>
      </w:tr>
      <w:tr w:rsidR="00B071C2" w:rsidRPr="00AA05BC" w14:paraId="4D5650FB"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684913" w14:textId="77777777" w:rsidR="00B071C2" w:rsidRPr="00AA05BC" w:rsidRDefault="00B071C2" w:rsidP="00D0326A">
            <w:pPr>
              <w:pStyle w:val="rowtabella0"/>
              <w:rPr>
                <w:color w:val="002060"/>
              </w:rPr>
            </w:pPr>
            <w:r w:rsidRPr="00AA05BC">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C83545" w14:textId="77777777" w:rsidR="00B071C2" w:rsidRPr="00AA05BC" w:rsidRDefault="00B071C2" w:rsidP="00D0326A">
            <w:pPr>
              <w:pStyle w:val="rowtabella0"/>
              <w:rPr>
                <w:color w:val="002060"/>
              </w:rPr>
            </w:pPr>
            <w:r w:rsidRPr="00AA05BC">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B080F8"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5068F6" w14:textId="77777777" w:rsidR="00B071C2" w:rsidRPr="00AA05BC" w:rsidRDefault="00B071C2" w:rsidP="00D0326A">
            <w:pPr>
              <w:pStyle w:val="rowtabella0"/>
              <w:rPr>
                <w:color w:val="002060"/>
              </w:rPr>
            </w:pPr>
            <w:r w:rsidRPr="00AA05BC">
              <w:rPr>
                <w:color w:val="002060"/>
              </w:rPr>
              <w:t>05/11/2021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D7680E" w14:textId="77777777" w:rsidR="00B071C2" w:rsidRPr="00AA05BC" w:rsidRDefault="00B071C2" w:rsidP="00D0326A">
            <w:pPr>
              <w:pStyle w:val="rowtabella0"/>
              <w:rPr>
                <w:color w:val="002060"/>
              </w:rPr>
            </w:pPr>
            <w:r w:rsidRPr="00AA05BC">
              <w:rPr>
                <w:color w:val="002060"/>
              </w:rPr>
              <w:t xml:space="preserve">5454 </w:t>
            </w:r>
            <w:proofErr w:type="gramStart"/>
            <w:r w:rsidRPr="00AA05BC">
              <w:rPr>
                <w:color w:val="002060"/>
              </w:rPr>
              <w:t>C.COPERTO</w:t>
            </w:r>
            <w:proofErr w:type="gramEnd"/>
            <w:r w:rsidRPr="00AA05BC">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BFADE4" w14:textId="77777777" w:rsidR="00B071C2" w:rsidRPr="00AA05BC" w:rsidRDefault="00B071C2" w:rsidP="00D0326A">
            <w:pPr>
              <w:pStyle w:val="rowtabella0"/>
              <w:rPr>
                <w:color w:val="002060"/>
              </w:rPr>
            </w:pPr>
            <w:r w:rsidRPr="00AA05BC">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EBE46" w14:textId="77777777" w:rsidR="00B071C2" w:rsidRPr="00AA05BC" w:rsidRDefault="00B071C2" w:rsidP="00D0326A">
            <w:pPr>
              <w:pStyle w:val="rowtabella0"/>
              <w:rPr>
                <w:color w:val="002060"/>
              </w:rPr>
            </w:pPr>
            <w:r w:rsidRPr="00AA05BC">
              <w:rPr>
                <w:color w:val="002060"/>
              </w:rPr>
              <w:t>VIA VILLA TOMBARI</w:t>
            </w:r>
          </w:p>
        </w:tc>
      </w:tr>
      <w:tr w:rsidR="00B071C2" w:rsidRPr="00AA05BC" w14:paraId="1C8A4DEC"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6D86F4" w14:textId="77777777" w:rsidR="00B071C2" w:rsidRPr="00AA05BC" w:rsidRDefault="00B071C2" w:rsidP="00D0326A">
            <w:pPr>
              <w:pStyle w:val="rowtabella0"/>
              <w:rPr>
                <w:color w:val="002060"/>
              </w:rPr>
            </w:pPr>
            <w:r w:rsidRPr="00AA05BC">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EE2FC" w14:textId="77777777" w:rsidR="00B071C2" w:rsidRPr="00AA05BC" w:rsidRDefault="00B071C2" w:rsidP="00D0326A">
            <w:pPr>
              <w:pStyle w:val="rowtabella0"/>
              <w:rPr>
                <w:color w:val="002060"/>
              </w:rPr>
            </w:pPr>
            <w:r w:rsidRPr="00AA05BC">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694B2"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33E85" w14:textId="77777777" w:rsidR="00B071C2" w:rsidRPr="00AA05BC" w:rsidRDefault="00B071C2" w:rsidP="00D0326A">
            <w:pPr>
              <w:pStyle w:val="rowtabella0"/>
              <w:rPr>
                <w:color w:val="002060"/>
              </w:rPr>
            </w:pPr>
            <w:r w:rsidRPr="00AA05BC">
              <w:rPr>
                <w:color w:val="002060"/>
              </w:rPr>
              <w:t>06/11/2021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21D3A" w14:textId="77777777" w:rsidR="00B071C2" w:rsidRPr="00AA05BC" w:rsidRDefault="00B071C2" w:rsidP="00D0326A">
            <w:pPr>
              <w:pStyle w:val="rowtabella0"/>
              <w:rPr>
                <w:color w:val="002060"/>
              </w:rPr>
            </w:pPr>
            <w:r w:rsidRPr="00AA05BC">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981AA6" w14:textId="77777777" w:rsidR="00B071C2" w:rsidRPr="00AA05BC" w:rsidRDefault="00B071C2" w:rsidP="00D0326A">
            <w:pPr>
              <w:pStyle w:val="rowtabella0"/>
              <w:rPr>
                <w:color w:val="002060"/>
              </w:rPr>
            </w:pPr>
            <w:r w:rsidRPr="00AA05BC">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357C0" w14:textId="77777777" w:rsidR="00B071C2" w:rsidRPr="00AA05BC" w:rsidRDefault="00B071C2" w:rsidP="00D0326A">
            <w:pPr>
              <w:pStyle w:val="rowtabella0"/>
              <w:rPr>
                <w:color w:val="002060"/>
              </w:rPr>
            </w:pPr>
            <w:r w:rsidRPr="00AA05BC">
              <w:rPr>
                <w:color w:val="002060"/>
              </w:rPr>
              <w:t>VIA VERDI</w:t>
            </w:r>
          </w:p>
        </w:tc>
      </w:tr>
    </w:tbl>
    <w:p w14:paraId="00DC233E" w14:textId="77777777" w:rsidR="00B071C2" w:rsidRPr="00AA05BC" w:rsidRDefault="00B071C2" w:rsidP="00B071C2">
      <w:pPr>
        <w:pStyle w:val="breakline"/>
        <w:divId w:val="527259509"/>
        <w:rPr>
          <w:rFonts w:eastAsiaTheme="minorEastAsia"/>
          <w:color w:val="002060"/>
        </w:rPr>
      </w:pPr>
    </w:p>
    <w:p w14:paraId="3492B673" w14:textId="77777777" w:rsidR="00CC63ED" w:rsidRPr="00A070F8" w:rsidRDefault="00CC63ED" w:rsidP="004D064B">
      <w:pPr>
        <w:pStyle w:val="breakline"/>
        <w:divId w:val="527259509"/>
        <w:rPr>
          <w:rFonts w:eastAsiaTheme="minorEastAsia"/>
          <w:color w:val="002060"/>
        </w:rPr>
      </w:pPr>
    </w:p>
    <w:p w14:paraId="7EFDB359" w14:textId="77777777" w:rsidR="004D064B" w:rsidRPr="00A070F8" w:rsidRDefault="004D064B" w:rsidP="004D064B">
      <w:pPr>
        <w:pStyle w:val="breakline"/>
        <w:divId w:val="527259509"/>
        <w:rPr>
          <w:color w:val="002060"/>
        </w:rPr>
      </w:pPr>
    </w:p>
    <w:p w14:paraId="65D669E5" w14:textId="77777777" w:rsidR="004D064B" w:rsidRPr="00A070F8" w:rsidRDefault="004D064B" w:rsidP="004D064B">
      <w:pPr>
        <w:pStyle w:val="titolocampionato0"/>
        <w:shd w:val="clear" w:color="auto" w:fill="CCCCCC"/>
        <w:spacing w:before="80" w:after="40"/>
        <w:divId w:val="527259509"/>
        <w:rPr>
          <w:color w:val="002060"/>
        </w:rPr>
      </w:pPr>
      <w:r w:rsidRPr="00A070F8">
        <w:rPr>
          <w:color w:val="002060"/>
        </w:rPr>
        <w:t>CALCIO A CINQUE SERIE C2</w:t>
      </w:r>
    </w:p>
    <w:p w14:paraId="6DA96D1A" w14:textId="77777777" w:rsidR="004D064B" w:rsidRPr="00A070F8" w:rsidRDefault="004D064B" w:rsidP="004D064B">
      <w:pPr>
        <w:pStyle w:val="titoloprinc0"/>
        <w:divId w:val="527259509"/>
        <w:rPr>
          <w:color w:val="002060"/>
        </w:rPr>
      </w:pPr>
      <w:r w:rsidRPr="00A070F8">
        <w:rPr>
          <w:color w:val="002060"/>
        </w:rPr>
        <w:t>VARIAZIONI AL PROGRAMMA GARE</w:t>
      </w:r>
    </w:p>
    <w:p w14:paraId="17CB6267" w14:textId="77777777" w:rsidR="004D064B" w:rsidRPr="00A070F8" w:rsidRDefault="004D064B" w:rsidP="004D064B">
      <w:pPr>
        <w:pStyle w:val="breakline"/>
        <w:divId w:val="527259509"/>
        <w:rPr>
          <w:color w:val="002060"/>
        </w:rPr>
      </w:pPr>
    </w:p>
    <w:p w14:paraId="74151C54" w14:textId="77777777" w:rsidR="004D064B" w:rsidRPr="00A070F8" w:rsidRDefault="004D064B" w:rsidP="004D064B">
      <w:pPr>
        <w:pStyle w:val="breakline"/>
        <w:divId w:val="527259509"/>
        <w:rPr>
          <w:color w:val="002060"/>
        </w:rPr>
      </w:pPr>
    </w:p>
    <w:p w14:paraId="68ECB441" w14:textId="77777777" w:rsidR="004D064B" w:rsidRPr="00A070F8" w:rsidRDefault="004D064B" w:rsidP="004D064B">
      <w:pPr>
        <w:pStyle w:val="breakline"/>
        <w:divId w:val="527259509"/>
        <w:rPr>
          <w:color w:val="002060"/>
        </w:rPr>
      </w:pPr>
    </w:p>
    <w:p w14:paraId="5BCC17A0" w14:textId="77777777" w:rsidR="004D064B" w:rsidRPr="00A070F8" w:rsidRDefault="004D064B" w:rsidP="004D064B">
      <w:pPr>
        <w:pStyle w:val="sottotitolocampionato10"/>
        <w:divId w:val="527259509"/>
        <w:rPr>
          <w:color w:val="002060"/>
        </w:rPr>
      </w:pPr>
      <w:r w:rsidRPr="00A070F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D064B" w:rsidRPr="00A070F8" w14:paraId="01D54F13" w14:textId="77777777" w:rsidTr="0038453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33230" w14:textId="77777777" w:rsidR="004D064B" w:rsidRPr="00A070F8" w:rsidRDefault="004D064B" w:rsidP="00D0326A">
            <w:pPr>
              <w:pStyle w:val="headertabella0"/>
              <w:rPr>
                <w:color w:val="002060"/>
              </w:rPr>
            </w:pPr>
            <w:r w:rsidRPr="00A070F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925D7" w14:textId="77777777" w:rsidR="004D064B" w:rsidRPr="00A070F8" w:rsidRDefault="004D064B" w:rsidP="00D0326A">
            <w:pPr>
              <w:pStyle w:val="headertabella0"/>
              <w:rPr>
                <w:color w:val="002060"/>
              </w:rPr>
            </w:pPr>
            <w:r w:rsidRPr="00A070F8">
              <w:rPr>
                <w:color w:val="002060"/>
              </w:rPr>
              <w:t xml:space="preserve">N° </w:t>
            </w:r>
            <w:proofErr w:type="spellStart"/>
            <w:r w:rsidRPr="00A070F8">
              <w:rPr>
                <w:color w:val="002060"/>
              </w:rPr>
              <w:t>Gior</w:t>
            </w:r>
            <w:proofErr w:type="spellEnd"/>
            <w:r w:rsidRPr="00A070F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D911C" w14:textId="77777777" w:rsidR="004D064B" w:rsidRPr="00A070F8" w:rsidRDefault="004D064B" w:rsidP="00D0326A">
            <w:pPr>
              <w:pStyle w:val="headertabella0"/>
              <w:rPr>
                <w:color w:val="002060"/>
              </w:rPr>
            </w:pPr>
            <w:r w:rsidRPr="00A070F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49724" w14:textId="77777777" w:rsidR="004D064B" w:rsidRPr="00A070F8" w:rsidRDefault="004D064B" w:rsidP="00D0326A">
            <w:pPr>
              <w:pStyle w:val="headertabella0"/>
              <w:rPr>
                <w:color w:val="002060"/>
              </w:rPr>
            </w:pPr>
            <w:r w:rsidRPr="00A070F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73437" w14:textId="77777777" w:rsidR="004D064B" w:rsidRPr="00A070F8" w:rsidRDefault="004D064B" w:rsidP="00D0326A">
            <w:pPr>
              <w:pStyle w:val="headertabella0"/>
              <w:rPr>
                <w:color w:val="002060"/>
              </w:rPr>
            </w:pPr>
            <w:r w:rsidRPr="00A070F8">
              <w:rPr>
                <w:color w:val="002060"/>
              </w:rPr>
              <w:t xml:space="preserve">Data </w:t>
            </w:r>
            <w:proofErr w:type="spellStart"/>
            <w:r w:rsidRPr="00A070F8">
              <w:rPr>
                <w:color w:val="002060"/>
              </w:rPr>
              <w:t>Orig</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B10A6" w14:textId="77777777" w:rsidR="004D064B" w:rsidRPr="00A070F8" w:rsidRDefault="004D064B" w:rsidP="00D0326A">
            <w:pPr>
              <w:pStyle w:val="headertabella0"/>
              <w:rPr>
                <w:color w:val="002060"/>
              </w:rPr>
            </w:pPr>
            <w:r w:rsidRPr="00A070F8">
              <w:rPr>
                <w:color w:val="002060"/>
              </w:rPr>
              <w:t xml:space="preserve">Ora </w:t>
            </w:r>
            <w:proofErr w:type="spellStart"/>
            <w:r w:rsidRPr="00A070F8">
              <w:rPr>
                <w:color w:val="002060"/>
              </w:rPr>
              <w:t>Var</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A9502" w14:textId="77777777" w:rsidR="004D064B" w:rsidRPr="00A070F8" w:rsidRDefault="004D064B" w:rsidP="00D0326A">
            <w:pPr>
              <w:pStyle w:val="headertabella0"/>
              <w:rPr>
                <w:color w:val="002060"/>
              </w:rPr>
            </w:pPr>
            <w:r w:rsidRPr="00A070F8">
              <w:rPr>
                <w:color w:val="002060"/>
              </w:rPr>
              <w:t xml:space="preserve">Ora </w:t>
            </w:r>
            <w:proofErr w:type="spellStart"/>
            <w:r w:rsidRPr="00A070F8">
              <w:rPr>
                <w:color w:val="002060"/>
              </w:rPr>
              <w:t>Orig</w:t>
            </w:r>
            <w:proofErr w:type="spellEnd"/>
            <w:r w:rsidRPr="00A070F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34C5D" w14:textId="77777777" w:rsidR="004D064B" w:rsidRPr="00A070F8" w:rsidRDefault="004D064B" w:rsidP="00D0326A">
            <w:pPr>
              <w:pStyle w:val="headertabella0"/>
              <w:rPr>
                <w:color w:val="002060"/>
              </w:rPr>
            </w:pPr>
            <w:r w:rsidRPr="00A070F8">
              <w:rPr>
                <w:color w:val="002060"/>
              </w:rPr>
              <w:t>Impianto</w:t>
            </w:r>
          </w:p>
        </w:tc>
      </w:tr>
      <w:tr w:rsidR="004D064B" w:rsidRPr="00A070F8" w14:paraId="76516703" w14:textId="77777777" w:rsidTr="0038453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43B9" w14:textId="77777777" w:rsidR="004D064B" w:rsidRPr="00384537" w:rsidRDefault="004D064B" w:rsidP="00D0326A">
            <w:pPr>
              <w:pStyle w:val="rowtabella0"/>
              <w:rPr>
                <w:color w:val="002060"/>
                <w:highlight w:val="yellow"/>
              </w:rPr>
            </w:pPr>
            <w:r w:rsidRPr="00384537">
              <w:rPr>
                <w:color w:val="002060"/>
                <w:highlight w:val="yellow"/>
              </w:rPr>
              <w:t>05/11/2021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F66A" w14:textId="77777777" w:rsidR="004D064B" w:rsidRPr="00384537" w:rsidRDefault="004D064B" w:rsidP="00D0326A">
            <w:pPr>
              <w:pStyle w:val="rowtabella0"/>
              <w:jc w:val="center"/>
              <w:rPr>
                <w:color w:val="002060"/>
                <w:highlight w:val="yellow"/>
              </w:rPr>
            </w:pPr>
            <w:r w:rsidRPr="00384537">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301C4" w14:textId="77777777" w:rsidR="004D064B" w:rsidRPr="00384537" w:rsidRDefault="004D064B" w:rsidP="00D0326A">
            <w:pPr>
              <w:pStyle w:val="rowtabella0"/>
              <w:rPr>
                <w:color w:val="002060"/>
                <w:highlight w:val="yellow"/>
              </w:rPr>
            </w:pPr>
            <w:r w:rsidRPr="00384537">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C46C" w14:textId="77777777" w:rsidR="004D064B" w:rsidRPr="00384537" w:rsidRDefault="004D064B" w:rsidP="00D0326A">
            <w:pPr>
              <w:pStyle w:val="rowtabella0"/>
              <w:rPr>
                <w:color w:val="002060"/>
                <w:highlight w:val="yellow"/>
              </w:rPr>
            </w:pPr>
            <w:r w:rsidRPr="00384537">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45C5" w14:textId="77777777" w:rsidR="004D064B" w:rsidRPr="00A070F8" w:rsidRDefault="004D064B" w:rsidP="00D032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4492" w14:textId="77777777" w:rsidR="004D064B" w:rsidRPr="00A070F8" w:rsidRDefault="004D064B" w:rsidP="00D0326A">
            <w:pPr>
              <w:pStyle w:val="rowtabella0"/>
              <w:jc w:val="center"/>
              <w:rPr>
                <w:color w:val="002060"/>
              </w:rPr>
            </w:pPr>
            <w:r w:rsidRPr="0038453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F831B" w14:textId="1AAEF22C" w:rsidR="004D064B" w:rsidRPr="00A070F8" w:rsidRDefault="004D064B" w:rsidP="00D0326A">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9C7E" w14:textId="77777777" w:rsidR="004D064B" w:rsidRPr="00A070F8" w:rsidRDefault="004D064B" w:rsidP="00D0326A">
            <w:pPr>
              <w:pStyle w:val="rowtabella0"/>
              <w:rPr>
                <w:color w:val="002060"/>
              </w:rPr>
            </w:pPr>
            <w:r w:rsidRPr="00384537">
              <w:rPr>
                <w:color w:val="002060"/>
                <w:highlight w:val="yellow"/>
              </w:rPr>
              <w:t xml:space="preserve">PAL.COM. </w:t>
            </w:r>
            <w:proofErr w:type="gramStart"/>
            <w:r w:rsidRPr="00384537">
              <w:rPr>
                <w:color w:val="002060"/>
                <w:highlight w:val="yellow"/>
              </w:rPr>
              <w:t>S.MICHELE</w:t>
            </w:r>
            <w:proofErr w:type="gramEnd"/>
            <w:r w:rsidRPr="00384537">
              <w:rPr>
                <w:color w:val="002060"/>
                <w:highlight w:val="yellow"/>
              </w:rPr>
              <w:t xml:space="preserve"> AL FIUME MONDAVIO VIA LORETO</w:t>
            </w:r>
          </w:p>
        </w:tc>
      </w:tr>
    </w:tbl>
    <w:p w14:paraId="435D6AAF" w14:textId="77777777" w:rsidR="004D064B" w:rsidRPr="00A070F8" w:rsidRDefault="004D064B" w:rsidP="004D064B">
      <w:pPr>
        <w:pStyle w:val="breakline"/>
        <w:divId w:val="527259509"/>
        <w:rPr>
          <w:rFonts w:eastAsiaTheme="minorEastAsia"/>
          <w:color w:val="002060"/>
        </w:rPr>
      </w:pPr>
    </w:p>
    <w:p w14:paraId="71D289CC" w14:textId="77777777" w:rsidR="004D064B" w:rsidRPr="00A070F8" w:rsidRDefault="004D064B" w:rsidP="004D064B">
      <w:pPr>
        <w:pStyle w:val="breakline"/>
        <w:divId w:val="527259509"/>
        <w:rPr>
          <w:color w:val="002060"/>
        </w:rPr>
      </w:pPr>
    </w:p>
    <w:p w14:paraId="1AD46359" w14:textId="77777777" w:rsidR="004D064B" w:rsidRPr="00A070F8" w:rsidRDefault="004D064B" w:rsidP="004D064B">
      <w:pPr>
        <w:pStyle w:val="sottotitolocampionato10"/>
        <w:divId w:val="527259509"/>
        <w:rPr>
          <w:color w:val="002060"/>
        </w:rPr>
      </w:pPr>
      <w:r w:rsidRPr="00A070F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4D064B" w:rsidRPr="00A070F8" w14:paraId="2EC48673" w14:textId="77777777" w:rsidTr="00384537">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41423" w14:textId="77777777" w:rsidR="004D064B" w:rsidRPr="00A070F8" w:rsidRDefault="004D064B" w:rsidP="00D0326A">
            <w:pPr>
              <w:pStyle w:val="headertabella0"/>
              <w:rPr>
                <w:color w:val="002060"/>
              </w:rPr>
            </w:pPr>
            <w:r w:rsidRPr="00A070F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57582" w14:textId="77777777" w:rsidR="004D064B" w:rsidRPr="00A070F8" w:rsidRDefault="004D064B" w:rsidP="00D0326A">
            <w:pPr>
              <w:pStyle w:val="headertabella0"/>
              <w:rPr>
                <w:color w:val="002060"/>
              </w:rPr>
            </w:pPr>
            <w:r w:rsidRPr="00A070F8">
              <w:rPr>
                <w:color w:val="002060"/>
              </w:rPr>
              <w:t xml:space="preserve">N° </w:t>
            </w:r>
            <w:proofErr w:type="spellStart"/>
            <w:r w:rsidRPr="00A070F8">
              <w:rPr>
                <w:color w:val="002060"/>
              </w:rPr>
              <w:t>Gior</w:t>
            </w:r>
            <w:proofErr w:type="spellEnd"/>
            <w:r w:rsidRPr="00A070F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9BA31" w14:textId="77777777" w:rsidR="004D064B" w:rsidRPr="00A070F8" w:rsidRDefault="004D064B" w:rsidP="00D0326A">
            <w:pPr>
              <w:pStyle w:val="headertabella0"/>
              <w:rPr>
                <w:color w:val="002060"/>
              </w:rPr>
            </w:pPr>
            <w:r w:rsidRPr="00A070F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8CBF6" w14:textId="77777777" w:rsidR="004D064B" w:rsidRPr="00A070F8" w:rsidRDefault="004D064B" w:rsidP="00D0326A">
            <w:pPr>
              <w:pStyle w:val="headertabella0"/>
              <w:rPr>
                <w:color w:val="002060"/>
              </w:rPr>
            </w:pPr>
            <w:r w:rsidRPr="00A070F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54DE6" w14:textId="77777777" w:rsidR="004D064B" w:rsidRPr="00A070F8" w:rsidRDefault="004D064B" w:rsidP="00D0326A">
            <w:pPr>
              <w:pStyle w:val="headertabella0"/>
              <w:rPr>
                <w:color w:val="002060"/>
              </w:rPr>
            </w:pPr>
            <w:r w:rsidRPr="00A070F8">
              <w:rPr>
                <w:color w:val="002060"/>
              </w:rPr>
              <w:t xml:space="preserve">Data </w:t>
            </w:r>
            <w:proofErr w:type="spellStart"/>
            <w:r w:rsidRPr="00A070F8">
              <w:rPr>
                <w:color w:val="002060"/>
              </w:rPr>
              <w:t>Orig</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A2680" w14:textId="77777777" w:rsidR="004D064B" w:rsidRPr="00A070F8" w:rsidRDefault="004D064B" w:rsidP="00D0326A">
            <w:pPr>
              <w:pStyle w:val="headertabella0"/>
              <w:rPr>
                <w:color w:val="002060"/>
              </w:rPr>
            </w:pPr>
            <w:r w:rsidRPr="00A070F8">
              <w:rPr>
                <w:color w:val="002060"/>
              </w:rPr>
              <w:t xml:space="preserve">Ora </w:t>
            </w:r>
            <w:proofErr w:type="spellStart"/>
            <w:r w:rsidRPr="00A070F8">
              <w:rPr>
                <w:color w:val="002060"/>
              </w:rPr>
              <w:t>Var</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3F44F" w14:textId="77777777" w:rsidR="004D064B" w:rsidRPr="00A070F8" w:rsidRDefault="004D064B" w:rsidP="00D0326A">
            <w:pPr>
              <w:pStyle w:val="headertabella0"/>
              <w:rPr>
                <w:color w:val="002060"/>
              </w:rPr>
            </w:pPr>
            <w:r w:rsidRPr="00A070F8">
              <w:rPr>
                <w:color w:val="002060"/>
              </w:rPr>
              <w:t xml:space="preserve">Ora </w:t>
            </w:r>
            <w:proofErr w:type="spellStart"/>
            <w:r w:rsidRPr="00A070F8">
              <w:rPr>
                <w:color w:val="002060"/>
              </w:rPr>
              <w:t>Orig</w:t>
            </w:r>
            <w:proofErr w:type="spellEnd"/>
            <w:r w:rsidRPr="00A070F8">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0658C" w14:textId="77777777" w:rsidR="004D064B" w:rsidRPr="00A070F8" w:rsidRDefault="004D064B" w:rsidP="00D0326A">
            <w:pPr>
              <w:pStyle w:val="headertabella0"/>
              <w:rPr>
                <w:color w:val="002060"/>
              </w:rPr>
            </w:pPr>
            <w:r w:rsidRPr="00A070F8">
              <w:rPr>
                <w:color w:val="002060"/>
              </w:rPr>
              <w:t>Impianto</w:t>
            </w:r>
          </w:p>
        </w:tc>
      </w:tr>
      <w:tr w:rsidR="004D064B" w:rsidRPr="00A070F8" w14:paraId="0F509BDD" w14:textId="77777777" w:rsidTr="00384537">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79E97" w14:textId="77777777" w:rsidR="004D064B" w:rsidRPr="00384537" w:rsidRDefault="004D064B" w:rsidP="00D0326A">
            <w:pPr>
              <w:pStyle w:val="rowtabella0"/>
              <w:rPr>
                <w:color w:val="002060"/>
                <w:highlight w:val="yellow"/>
              </w:rPr>
            </w:pPr>
            <w:r w:rsidRPr="00384537">
              <w:rPr>
                <w:color w:val="002060"/>
                <w:highlight w:val="yellow"/>
              </w:rPr>
              <w:t>05/11/2021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EF75" w14:textId="77777777" w:rsidR="004D064B" w:rsidRPr="00384537" w:rsidRDefault="004D064B" w:rsidP="00D0326A">
            <w:pPr>
              <w:pStyle w:val="rowtabella0"/>
              <w:jc w:val="center"/>
              <w:rPr>
                <w:color w:val="002060"/>
                <w:highlight w:val="yellow"/>
              </w:rPr>
            </w:pPr>
            <w:r w:rsidRPr="00384537">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E24DC" w14:textId="77777777" w:rsidR="004D064B" w:rsidRPr="00384537" w:rsidRDefault="004D064B" w:rsidP="00D0326A">
            <w:pPr>
              <w:pStyle w:val="rowtabella0"/>
              <w:rPr>
                <w:color w:val="002060"/>
                <w:highlight w:val="yellow"/>
              </w:rPr>
            </w:pPr>
            <w:r w:rsidRPr="00384537">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DF18" w14:textId="77777777" w:rsidR="004D064B" w:rsidRPr="00384537" w:rsidRDefault="004D064B" w:rsidP="00D0326A">
            <w:pPr>
              <w:pStyle w:val="rowtabella0"/>
              <w:rPr>
                <w:color w:val="002060"/>
                <w:highlight w:val="yellow"/>
              </w:rPr>
            </w:pPr>
            <w:r w:rsidRPr="00384537">
              <w:rPr>
                <w:color w:val="002060"/>
                <w:highlight w:val="yellow"/>
              </w:rPr>
              <w:t>FUTSAL CAMPIGLIONE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36705" w14:textId="77777777" w:rsidR="004D064B" w:rsidRPr="00A070F8" w:rsidRDefault="004D064B" w:rsidP="00D032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19B6" w14:textId="77777777" w:rsidR="004D064B" w:rsidRPr="00A070F8" w:rsidRDefault="004D064B" w:rsidP="00D0326A">
            <w:pPr>
              <w:pStyle w:val="rowtabella0"/>
              <w:jc w:val="center"/>
              <w:rPr>
                <w:color w:val="002060"/>
              </w:rPr>
            </w:pPr>
            <w:r w:rsidRPr="0038453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2E5D" w14:textId="77777777" w:rsidR="004D064B" w:rsidRPr="00A070F8" w:rsidRDefault="004D064B" w:rsidP="00D0326A">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E780E" w14:textId="77777777" w:rsidR="004D064B" w:rsidRPr="00A070F8" w:rsidRDefault="004D064B" w:rsidP="00D0326A">
            <w:pPr>
              <w:pStyle w:val="rowtabella0"/>
              <w:rPr>
                <w:color w:val="002060"/>
              </w:rPr>
            </w:pPr>
            <w:r w:rsidRPr="00384537">
              <w:rPr>
                <w:color w:val="002060"/>
                <w:highlight w:val="yellow"/>
              </w:rPr>
              <w:t>CAMPO COPERTO PORTO D'ASCOLI SAN BENEDETTO DEL TRONTO VIA VAL CUVIA LOCALITA'AGRARIA</w:t>
            </w:r>
          </w:p>
        </w:tc>
      </w:tr>
    </w:tbl>
    <w:p w14:paraId="53566537" w14:textId="77777777" w:rsidR="004D064B" w:rsidRPr="00A070F8" w:rsidRDefault="004D064B" w:rsidP="004D064B">
      <w:pPr>
        <w:pStyle w:val="breakline"/>
        <w:divId w:val="527259509"/>
        <w:rPr>
          <w:rFonts w:eastAsiaTheme="minorEastAsia"/>
          <w:color w:val="002060"/>
        </w:rPr>
      </w:pPr>
    </w:p>
    <w:p w14:paraId="3475C9B8" w14:textId="77777777" w:rsidR="004D064B" w:rsidRPr="00A070F8" w:rsidRDefault="004D064B" w:rsidP="004D064B">
      <w:pPr>
        <w:pStyle w:val="breakline"/>
        <w:divId w:val="527259509"/>
        <w:rPr>
          <w:color w:val="002060"/>
        </w:rPr>
      </w:pPr>
    </w:p>
    <w:p w14:paraId="25C87069" w14:textId="77777777" w:rsidR="004D064B" w:rsidRPr="00A070F8" w:rsidRDefault="004D064B" w:rsidP="004D064B">
      <w:pPr>
        <w:pStyle w:val="titoloprinc0"/>
        <w:divId w:val="527259509"/>
        <w:rPr>
          <w:color w:val="002060"/>
        </w:rPr>
      </w:pPr>
      <w:r w:rsidRPr="00A070F8">
        <w:rPr>
          <w:color w:val="002060"/>
        </w:rPr>
        <w:t>RISULTATI</w:t>
      </w:r>
    </w:p>
    <w:p w14:paraId="158D3A73" w14:textId="77777777" w:rsidR="004D064B" w:rsidRPr="00A070F8" w:rsidRDefault="004D064B" w:rsidP="004D064B">
      <w:pPr>
        <w:pStyle w:val="breakline"/>
        <w:divId w:val="527259509"/>
        <w:rPr>
          <w:color w:val="002060"/>
        </w:rPr>
      </w:pPr>
    </w:p>
    <w:p w14:paraId="6607FA22" w14:textId="77777777" w:rsidR="004D064B" w:rsidRPr="00A070F8" w:rsidRDefault="004D064B" w:rsidP="004D064B">
      <w:pPr>
        <w:pStyle w:val="sottotitolocampionato10"/>
        <w:divId w:val="527259509"/>
        <w:rPr>
          <w:color w:val="002060"/>
        </w:rPr>
      </w:pPr>
      <w:r w:rsidRPr="00A070F8">
        <w:rPr>
          <w:color w:val="002060"/>
        </w:rPr>
        <w:t>RISULTATI UFFICIALI GARE DEL 29/10/2021</w:t>
      </w:r>
    </w:p>
    <w:p w14:paraId="5B13D892" w14:textId="77777777" w:rsidR="004D064B" w:rsidRPr="00384537" w:rsidRDefault="004D064B" w:rsidP="00384537">
      <w:pPr>
        <w:pStyle w:val="sottotitolocampionato20"/>
        <w:spacing w:before="0" w:beforeAutospacing="0" w:after="0" w:afterAutospacing="0"/>
        <w:divId w:val="527259509"/>
        <w:rPr>
          <w:rFonts w:ascii="Arial" w:hAnsi="Arial" w:cs="Arial"/>
          <w:color w:val="002060"/>
          <w:sz w:val="20"/>
          <w:szCs w:val="20"/>
        </w:rPr>
      </w:pPr>
      <w:r w:rsidRPr="00384537">
        <w:rPr>
          <w:rFonts w:ascii="Arial" w:hAnsi="Arial" w:cs="Arial"/>
          <w:color w:val="002060"/>
          <w:sz w:val="20"/>
          <w:szCs w:val="20"/>
        </w:rPr>
        <w:t>Si trascrivono qui di seguito i risultati ufficiali delle gare disputate</w:t>
      </w:r>
    </w:p>
    <w:p w14:paraId="23683A4C" w14:textId="77777777" w:rsidR="004D064B" w:rsidRPr="00384537" w:rsidRDefault="004D064B" w:rsidP="00384537">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064B" w:rsidRPr="00A070F8" w14:paraId="3BE483D7" w14:textId="77777777" w:rsidTr="004D064B">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104E8FB6"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1469B" w14:textId="77777777" w:rsidR="004D064B" w:rsidRPr="00A070F8" w:rsidRDefault="004D064B" w:rsidP="00D0326A">
                  <w:pPr>
                    <w:pStyle w:val="headertabella0"/>
                    <w:rPr>
                      <w:color w:val="002060"/>
                    </w:rPr>
                  </w:pPr>
                  <w:r w:rsidRPr="00A070F8">
                    <w:rPr>
                      <w:color w:val="002060"/>
                    </w:rPr>
                    <w:t>GIRONE A - 5 Giornata - A</w:t>
                  </w:r>
                </w:p>
              </w:tc>
            </w:tr>
            <w:tr w:rsidR="004D064B" w:rsidRPr="00A070F8" w14:paraId="69BFA83F"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EC0612" w14:textId="77777777" w:rsidR="004D064B" w:rsidRPr="00A070F8" w:rsidRDefault="004D064B" w:rsidP="00D0326A">
                  <w:pPr>
                    <w:pStyle w:val="rowtabella0"/>
                    <w:rPr>
                      <w:color w:val="002060"/>
                    </w:rPr>
                  </w:pPr>
                  <w:r w:rsidRPr="00A070F8">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1A8EB" w14:textId="77777777" w:rsidR="004D064B" w:rsidRPr="00A070F8" w:rsidRDefault="004D064B" w:rsidP="00D0326A">
                  <w:pPr>
                    <w:pStyle w:val="rowtabella0"/>
                    <w:rPr>
                      <w:color w:val="002060"/>
                    </w:rPr>
                  </w:pPr>
                  <w:r w:rsidRPr="00A070F8">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A2B0B" w14:textId="77777777" w:rsidR="004D064B" w:rsidRPr="00A070F8" w:rsidRDefault="004D064B" w:rsidP="00D0326A">
                  <w:pPr>
                    <w:pStyle w:val="rowtabella0"/>
                    <w:jc w:val="center"/>
                    <w:rPr>
                      <w:color w:val="002060"/>
                    </w:rPr>
                  </w:pPr>
                  <w:r w:rsidRPr="00A070F8">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21F83" w14:textId="77777777" w:rsidR="004D064B" w:rsidRPr="00A070F8" w:rsidRDefault="004D064B" w:rsidP="00D0326A">
                  <w:pPr>
                    <w:pStyle w:val="rowtabella0"/>
                    <w:jc w:val="center"/>
                    <w:rPr>
                      <w:color w:val="002060"/>
                    </w:rPr>
                  </w:pPr>
                  <w:r w:rsidRPr="00A070F8">
                    <w:rPr>
                      <w:color w:val="002060"/>
                    </w:rPr>
                    <w:t> </w:t>
                  </w:r>
                </w:p>
              </w:tc>
            </w:tr>
            <w:tr w:rsidR="004D064B" w:rsidRPr="00A070F8" w14:paraId="2885166E"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A679E9" w14:textId="77777777" w:rsidR="004D064B" w:rsidRPr="00A070F8" w:rsidRDefault="004D064B" w:rsidP="00D0326A">
                  <w:pPr>
                    <w:pStyle w:val="rowtabella0"/>
                    <w:rPr>
                      <w:color w:val="002060"/>
                    </w:rPr>
                  </w:pPr>
                  <w:r w:rsidRPr="00A070F8">
                    <w:rPr>
                      <w:color w:val="002060"/>
                    </w:rPr>
                    <w:t>(1) 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9FD79B" w14:textId="77777777" w:rsidR="004D064B" w:rsidRPr="00A070F8" w:rsidRDefault="004D064B" w:rsidP="00D0326A">
                  <w:pPr>
                    <w:pStyle w:val="rowtabella0"/>
                    <w:rPr>
                      <w:color w:val="002060"/>
                    </w:rPr>
                  </w:pPr>
                  <w:r w:rsidRPr="00A070F8">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1F27CF" w14:textId="77777777" w:rsidR="004D064B" w:rsidRPr="00A070F8" w:rsidRDefault="004D064B" w:rsidP="00D0326A">
                  <w:pPr>
                    <w:pStyle w:val="rowtabella0"/>
                    <w:jc w:val="center"/>
                    <w:rPr>
                      <w:color w:val="002060"/>
                    </w:rPr>
                  </w:pPr>
                  <w:r w:rsidRPr="00A070F8">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46E327" w14:textId="77777777" w:rsidR="004D064B" w:rsidRPr="00A070F8" w:rsidRDefault="004D064B" w:rsidP="00D0326A">
                  <w:pPr>
                    <w:pStyle w:val="rowtabella0"/>
                    <w:jc w:val="center"/>
                    <w:rPr>
                      <w:color w:val="002060"/>
                    </w:rPr>
                  </w:pPr>
                  <w:r w:rsidRPr="00A070F8">
                    <w:rPr>
                      <w:color w:val="002060"/>
                    </w:rPr>
                    <w:t> </w:t>
                  </w:r>
                </w:p>
              </w:tc>
            </w:tr>
            <w:tr w:rsidR="004D064B" w:rsidRPr="00A070F8" w14:paraId="61AD19E8"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BA31DC" w14:textId="77777777" w:rsidR="004D064B" w:rsidRPr="00A070F8" w:rsidRDefault="004D064B" w:rsidP="00D0326A">
                  <w:pPr>
                    <w:pStyle w:val="rowtabella0"/>
                    <w:rPr>
                      <w:color w:val="002060"/>
                    </w:rPr>
                  </w:pPr>
                  <w:r w:rsidRPr="00A070F8">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178BBB" w14:textId="77777777" w:rsidR="004D064B" w:rsidRPr="00A070F8" w:rsidRDefault="004D064B" w:rsidP="00D0326A">
                  <w:pPr>
                    <w:pStyle w:val="rowtabella0"/>
                    <w:rPr>
                      <w:color w:val="002060"/>
                    </w:rPr>
                  </w:pPr>
                  <w:r w:rsidRPr="00A070F8">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58515D" w14:textId="77777777" w:rsidR="004D064B" w:rsidRPr="00A070F8" w:rsidRDefault="004D064B" w:rsidP="00D0326A">
                  <w:pPr>
                    <w:pStyle w:val="rowtabella0"/>
                    <w:jc w:val="center"/>
                    <w:rPr>
                      <w:color w:val="002060"/>
                    </w:rPr>
                  </w:pPr>
                  <w:r w:rsidRPr="00A070F8">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361AC1" w14:textId="77777777" w:rsidR="004D064B" w:rsidRPr="00A070F8" w:rsidRDefault="004D064B" w:rsidP="00D0326A">
                  <w:pPr>
                    <w:pStyle w:val="rowtabella0"/>
                    <w:jc w:val="center"/>
                    <w:rPr>
                      <w:color w:val="002060"/>
                    </w:rPr>
                  </w:pPr>
                  <w:r w:rsidRPr="00A070F8">
                    <w:rPr>
                      <w:color w:val="002060"/>
                    </w:rPr>
                    <w:t> </w:t>
                  </w:r>
                </w:p>
              </w:tc>
            </w:tr>
            <w:tr w:rsidR="004D064B" w:rsidRPr="00A070F8" w14:paraId="13792491"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C7B12C" w14:textId="77777777" w:rsidR="004D064B" w:rsidRPr="00A070F8" w:rsidRDefault="004D064B" w:rsidP="00D0326A">
                  <w:pPr>
                    <w:pStyle w:val="rowtabella0"/>
                    <w:rPr>
                      <w:color w:val="002060"/>
                    </w:rPr>
                  </w:pPr>
                  <w:r w:rsidRPr="00A070F8">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E4C14C" w14:textId="77777777" w:rsidR="004D064B" w:rsidRPr="00A070F8" w:rsidRDefault="004D064B" w:rsidP="00D0326A">
                  <w:pPr>
                    <w:pStyle w:val="rowtabella0"/>
                    <w:rPr>
                      <w:color w:val="002060"/>
                    </w:rPr>
                  </w:pPr>
                  <w:r w:rsidRPr="00A070F8">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D8520E" w14:textId="77777777" w:rsidR="004D064B" w:rsidRPr="00A070F8" w:rsidRDefault="004D064B" w:rsidP="00D0326A">
                  <w:pPr>
                    <w:pStyle w:val="rowtabella0"/>
                    <w:jc w:val="center"/>
                    <w:rPr>
                      <w:color w:val="002060"/>
                    </w:rPr>
                  </w:pPr>
                  <w:r w:rsidRPr="00A070F8">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D0CDF0" w14:textId="77777777" w:rsidR="004D064B" w:rsidRPr="00A070F8" w:rsidRDefault="004D064B" w:rsidP="00D0326A">
                  <w:pPr>
                    <w:pStyle w:val="rowtabella0"/>
                    <w:jc w:val="center"/>
                    <w:rPr>
                      <w:color w:val="002060"/>
                    </w:rPr>
                  </w:pPr>
                  <w:r w:rsidRPr="00A070F8">
                    <w:rPr>
                      <w:color w:val="002060"/>
                    </w:rPr>
                    <w:t> </w:t>
                  </w:r>
                </w:p>
              </w:tc>
            </w:tr>
            <w:tr w:rsidR="004D064B" w:rsidRPr="00A070F8" w14:paraId="2709F444"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C80E1" w14:textId="77777777" w:rsidR="004D064B" w:rsidRPr="00A070F8" w:rsidRDefault="004D064B" w:rsidP="00D0326A">
                  <w:pPr>
                    <w:pStyle w:val="rowtabella0"/>
                    <w:rPr>
                      <w:color w:val="002060"/>
                    </w:rPr>
                  </w:pPr>
                  <w:r w:rsidRPr="00A070F8">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9060A" w14:textId="77777777" w:rsidR="004D064B" w:rsidRPr="00A070F8" w:rsidRDefault="004D064B" w:rsidP="00D0326A">
                  <w:pPr>
                    <w:pStyle w:val="rowtabella0"/>
                    <w:rPr>
                      <w:color w:val="002060"/>
                    </w:rPr>
                  </w:pPr>
                  <w:r w:rsidRPr="00A070F8">
                    <w:rPr>
                      <w:color w:val="002060"/>
                    </w:rPr>
                    <w:t xml:space="preserve">- </w:t>
                  </w:r>
                  <w:proofErr w:type="gramStart"/>
                  <w:r w:rsidRPr="00A070F8">
                    <w:rPr>
                      <w:color w:val="002060"/>
                    </w:rPr>
                    <w:t>CITTA</w:t>
                  </w:r>
                  <w:proofErr w:type="gramEnd"/>
                  <w:r w:rsidRPr="00A070F8">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9805A" w14:textId="77777777" w:rsidR="004D064B" w:rsidRPr="00A070F8" w:rsidRDefault="004D064B" w:rsidP="00D0326A">
                  <w:pPr>
                    <w:pStyle w:val="rowtabella0"/>
                    <w:jc w:val="center"/>
                    <w:rPr>
                      <w:color w:val="002060"/>
                    </w:rPr>
                  </w:pPr>
                  <w:r w:rsidRPr="00A070F8">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DEAEA" w14:textId="77777777" w:rsidR="004D064B" w:rsidRPr="00A070F8" w:rsidRDefault="004D064B" w:rsidP="00D0326A">
                  <w:pPr>
                    <w:pStyle w:val="rowtabella0"/>
                    <w:jc w:val="center"/>
                    <w:rPr>
                      <w:color w:val="002060"/>
                    </w:rPr>
                  </w:pPr>
                  <w:r w:rsidRPr="00A070F8">
                    <w:rPr>
                      <w:color w:val="002060"/>
                    </w:rPr>
                    <w:t> </w:t>
                  </w:r>
                </w:p>
              </w:tc>
            </w:tr>
            <w:tr w:rsidR="004D064B" w:rsidRPr="00A070F8" w14:paraId="689DAB6D"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43ECA5B3" w14:textId="77777777" w:rsidR="004D064B" w:rsidRPr="00A070F8" w:rsidRDefault="004D064B" w:rsidP="00D0326A">
                  <w:pPr>
                    <w:pStyle w:val="rowtabella0"/>
                    <w:rPr>
                      <w:color w:val="002060"/>
                    </w:rPr>
                  </w:pPr>
                  <w:r w:rsidRPr="00A070F8">
                    <w:rPr>
                      <w:color w:val="002060"/>
                    </w:rPr>
                    <w:t>(1) - disputata il 30/10/2021</w:t>
                  </w:r>
                </w:p>
              </w:tc>
            </w:tr>
          </w:tbl>
          <w:p w14:paraId="03C667EB" w14:textId="77777777" w:rsidR="004D064B" w:rsidRPr="00A070F8" w:rsidRDefault="004D064B" w:rsidP="00D032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5F8575A3"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D4463" w14:textId="77777777" w:rsidR="004D064B" w:rsidRPr="00A070F8" w:rsidRDefault="004D064B" w:rsidP="00D0326A">
                  <w:pPr>
                    <w:pStyle w:val="headertabella0"/>
                    <w:rPr>
                      <w:color w:val="002060"/>
                    </w:rPr>
                  </w:pPr>
                  <w:r w:rsidRPr="00A070F8">
                    <w:rPr>
                      <w:color w:val="002060"/>
                    </w:rPr>
                    <w:t>GIRONE B - 5 Giornata - A</w:t>
                  </w:r>
                </w:p>
              </w:tc>
            </w:tr>
            <w:tr w:rsidR="004D064B" w:rsidRPr="00A070F8" w14:paraId="3ADBADD1"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FEC8CE" w14:textId="77777777" w:rsidR="004D064B" w:rsidRPr="00A070F8" w:rsidRDefault="004D064B" w:rsidP="00D0326A">
                  <w:pPr>
                    <w:pStyle w:val="rowtabella0"/>
                    <w:rPr>
                      <w:color w:val="002060"/>
                    </w:rPr>
                  </w:pPr>
                  <w:r w:rsidRPr="00A070F8">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A5177" w14:textId="77777777" w:rsidR="004D064B" w:rsidRPr="00A070F8" w:rsidRDefault="004D064B" w:rsidP="00D0326A">
                  <w:pPr>
                    <w:pStyle w:val="rowtabella0"/>
                    <w:rPr>
                      <w:color w:val="002060"/>
                    </w:rPr>
                  </w:pPr>
                  <w:r w:rsidRPr="00A070F8">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418C6" w14:textId="77777777" w:rsidR="004D064B" w:rsidRPr="00A070F8" w:rsidRDefault="004D064B" w:rsidP="00D0326A">
                  <w:pPr>
                    <w:pStyle w:val="rowtabella0"/>
                    <w:jc w:val="center"/>
                    <w:rPr>
                      <w:color w:val="002060"/>
                    </w:rPr>
                  </w:pPr>
                  <w:r w:rsidRPr="00A070F8">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735E7" w14:textId="77777777" w:rsidR="004D064B" w:rsidRPr="00A070F8" w:rsidRDefault="004D064B" w:rsidP="00D0326A">
                  <w:pPr>
                    <w:pStyle w:val="rowtabella0"/>
                    <w:jc w:val="center"/>
                    <w:rPr>
                      <w:color w:val="002060"/>
                    </w:rPr>
                  </w:pPr>
                  <w:r w:rsidRPr="00A070F8">
                    <w:rPr>
                      <w:color w:val="002060"/>
                    </w:rPr>
                    <w:t> </w:t>
                  </w:r>
                </w:p>
              </w:tc>
            </w:tr>
            <w:tr w:rsidR="004D064B" w:rsidRPr="00A070F8" w14:paraId="41FE6745"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A80F08" w14:textId="77777777" w:rsidR="004D064B" w:rsidRPr="00A070F8" w:rsidRDefault="004D064B" w:rsidP="00D0326A">
                  <w:pPr>
                    <w:pStyle w:val="rowtabella0"/>
                    <w:rPr>
                      <w:color w:val="002060"/>
                    </w:rPr>
                  </w:pPr>
                  <w:r w:rsidRPr="00A070F8">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557329" w14:textId="77777777" w:rsidR="004D064B" w:rsidRPr="00A070F8" w:rsidRDefault="004D064B" w:rsidP="00D0326A">
                  <w:pPr>
                    <w:pStyle w:val="rowtabella0"/>
                    <w:rPr>
                      <w:color w:val="002060"/>
                    </w:rPr>
                  </w:pPr>
                  <w:r w:rsidRPr="00A070F8">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2FA9CA" w14:textId="77777777" w:rsidR="004D064B" w:rsidRPr="00A070F8" w:rsidRDefault="004D064B" w:rsidP="00D0326A">
                  <w:pPr>
                    <w:pStyle w:val="rowtabella0"/>
                    <w:jc w:val="center"/>
                    <w:rPr>
                      <w:color w:val="002060"/>
                    </w:rPr>
                  </w:pPr>
                  <w:r w:rsidRPr="00A070F8">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915F35" w14:textId="77777777" w:rsidR="004D064B" w:rsidRPr="00A070F8" w:rsidRDefault="004D064B" w:rsidP="00D0326A">
                  <w:pPr>
                    <w:pStyle w:val="rowtabella0"/>
                    <w:jc w:val="center"/>
                    <w:rPr>
                      <w:color w:val="002060"/>
                    </w:rPr>
                  </w:pPr>
                  <w:r w:rsidRPr="00A070F8">
                    <w:rPr>
                      <w:color w:val="002060"/>
                    </w:rPr>
                    <w:t> </w:t>
                  </w:r>
                </w:p>
              </w:tc>
            </w:tr>
            <w:tr w:rsidR="004D064B" w:rsidRPr="00A070F8" w14:paraId="704C8927"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CC9503" w14:textId="77777777" w:rsidR="004D064B" w:rsidRPr="00A070F8" w:rsidRDefault="004D064B" w:rsidP="00D0326A">
                  <w:pPr>
                    <w:pStyle w:val="rowtabella0"/>
                    <w:rPr>
                      <w:color w:val="002060"/>
                    </w:rPr>
                  </w:pPr>
                  <w:r w:rsidRPr="00A070F8">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7D70D9" w14:textId="77777777" w:rsidR="004D064B" w:rsidRPr="00A070F8" w:rsidRDefault="004D064B" w:rsidP="00D0326A">
                  <w:pPr>
                    <w:pStyle w:val="rowtabella0"/>
                    <w:rPr>
                      <w:color w:val="002060"/>
                    </w:rPr>
                  </w:pPr>
                  <w:r w:rsidRPr="00A070F8">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5F3018" w14:textId="77777777" w:rsidR="004D064B" w:rsidRPr="00A070F8" w:rsidRDefault="004D064B" w:rsidP="00D0326A">
                  <w:pPr>
                    <w:pStyle w:val="rowtabella0"/>
                    <w:jc w:val="center"/>
                    <w:rPr>
                      <w:color w:val="002060"/>
                    </w:rPr>
                  </w:pPr>
                  <w:r w:rsidRPr="00A070F8">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C4B47B" w14:textId="77777777" w:rsidR="004D064B" w:rsidRPr="00A070F8" w:rsidRDefault="004D064B" w:rsidP="00D0326A">
                  <w:pPr>
                    <w:pStyle w:val="rowtabella0"/>
                    <w:jc w:val="center"/>
                    <w:rPr>
                      <w:color w:val="002060"/>
                    </w:rPr>
                  </w:pPr>
                  <w:r w:rsidRPr="00A070F8">
                    <w:rPr>
                      <w:color w:val="002060"/>
                    </w:rPr>
                    <w:t> </w:t>
                  </w:r>
                </w:p>
              </w:tc>
            </w:tr>
            <w:tr w:rsidR="004D064B" w:rsidRPr="00A070F8" w14:paraId="762B599F"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369F65" w14:textId="77777777" w:rsidR="004D064B" w:rsidRPr="00A070F8" w:rsidRDefault="004D064B" w:rsidP="00D0326A">
                  <w:pPr>
                    <w:pStyle w:val="rowtabella0"/>
                    <w:rPr>
                      <w:color w:val="002060"/>
                    </w:rPr>
                  </w:pPr>
                  <w:r w:rsidRPr="00A070F8">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8DB3D8" w14:textId="77777777" w:rsidR="004D064B" w:rsidRPr="00A070F8" w:rsidRDefault="004D064B" w:rsidP="00D0326A">
                  <w:pPr>
                    <w:pStyle w:val="rowtabella0"/>
                    <w:rPr>
                      <w:color w:val="002060"/>
                    </w:rPr>
                  </w:pPr>
                  <w:r w:rsidRPr="00A070F8">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392A41" w14:textId="77777777" w:rsidR="004D064B" w:rsidRPr="00A070F8" w:rsidRDefault="004D064B" w:rsidP="00D0326A">
                  <w:pPr>
                    <w:pStyle w:val="rowtabella0"/>
                    <w:jc w:val="center"/>
                    <w:rPr>
                      <w:color w:val="002060"/>
                    </w:rPr>
                  </w:pPr>
                  <w:r w:rsidRPr="00A070F8">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16CFB7" w14:textId="77777777" w:rsidR="004D064B" w:rsidRPr="00A070F8" w:rsidRDefault="004D064B" w:rsidP="00D0326A">
                  <w:pPr>
                    <w:pStyle w:val="rowtabella0"/>
                    <w:jc w:val="center"/>
                    <w:rPr>
                      <w:color w:val="002060"/>
                    </w:rPr>
                  </w:pPr>
                  <w:r w:rsidRPr="00A070F8">
                    <w:rPr>
                      <w:color w:val="002060"/>
                    </w:rPr>
                    <w:t> </w:t>
                  </w:r>
                </w:p>
              </w:tc>
            </w:tr>
            <w:tr w:rsidR="004D064B" w:rsidRPr="00A070F8" w14:paraId="4909AABD"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1A272A" w14:textId="77777777" w:rsidR="004D064B" w:rsidRPr="00A070F8" w:rsidRDefault="004D064B" w:rsidP="00D0326A">
                  <w:pPr>
                    <w:pStyle w:val="rowtabella0"/>
                    <w:rPr>
                      <w:color w:val="002060"/>
                    </w:rPr>
                  </w:pPr>
                  <w:r w:rsidRPr="00A070F8">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5D6095" w14:textId="77777777" w:rsidR="004D064B" w:rsidRPr="00A070F8" w:rsidRDefault="004D064B" w:rsidP="00D0326A">
                  <w:pPr>
                    <w:pStyle w:val="rowtabella0"/>
                    <w:rPr>
                      <w:color w:val="002060"/>
                    </w:rPr>
                  </w:pPr>
                  <w:r w:rsidRPr="00A070F8">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4F0460" w14:textId="77777777" w:rsidR="004D064B" w:rsidRPr="00A070F8" w:rsidRDefault="004D064B" w:rsidP="00D0326A">
                  <w:pPr>
                    <w:pStyle w:val="rowtabella0"/>
                    <w:jc w:val="center"/>
                    <w:rPr>
                      <w:color w:val="002060"/>
                    </w:rPr>
                  </w:pPr>
                  <w:r w:rsidRPr="00A070F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67C552" w14:textId="77777777" w:rsidR="004D064B" w:rsidRPr="00A070F8" w:rsidRDefault="004D064B" w:rsidP="00D0326A">
                  <w:pPr>
                    <w:pStyle w:val="rowtabella0"/>
                    <w:jc w:val="center"/>
                    <w:rPr>
                      <w:color w:val="002060"/>
                    </w:rPr>
                  </w:pPr>
                  <w:r w:rsidRPr="00A070F8">
                    <w:rPr>
                      <w:color w:val="002060"/>
                    </w:rPr>
                    <w:t> </w:t>
                  </w:r>
                </w:p>
              </w:tc>
            </w:tr>
            <w:tr w:rsidR="004D064B" w:rsidRPr="00A070F8" w14:paraId="6DB1EA67"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E7E73C" w14:textId="77777777" w:rsidR="004D064B" w:rsidRPr="00A070F8" w:rsidRDefault="004D064B" w:rsidP="00D0326A">
                  <w:pPr>
                    <w:pStyle w:val="rowtabella0"/>
                    <w:rPr>
                      <w:color w:val="002060"/>
                    </w:rPr>
                  </w:pPr>
                  <w:r w:rsidRPr="00A070F8">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EA2B7" w14:textId="77777777" w:rsidR="004D064B" w:rsidRPr="00A070F8" w:rsidRDefault="004D064B" w:rsidP="00D0326A">
                  <w:pPr>
                    <w:pStyle w:val="rowtabella0"/>
                    <w:rPr>
                      <w:color w:val="002060"/>
                    </w:rPr>
                  </w:pPr>
                  <w:r w:rsidRPr="00A070F8">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52FFC" w14:textId="77777777" w:rsidR="004D064B" w:rsidRPr="00A070F8" w:rsidRDefault="004D064B" w:rsidP="00D0326A">
                  <w:pPr>
                    <w:pStyle w:val="rowtabella0"/>
                    <w:jc w:val="center"/>
                    <w:rPr>
                      <w:color w:val="002060"/>
                    </w:rPr>
                  </w:pPr>
                  <w:r w:rsidRPr="00A070F8">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E806F" w14:textId="77777777" w:rsidR="004D064B" w:rsidRPr="00A070F8" w:rsidRDefault="004D064B" w:rsidP="00D0326A">
                  <w:pPr>
                    <w:pStyle w:val="rowtabella0"/>
                    <w:jc w:val="center"/>
                    <w:rPr>
                      <w:color w:val="002060"/>
                    </w:rPr>
                  </w:pPr>
                  <w:r w:rsidRPr="00A070F8">
                    <w:rPr>
                      <w:color w:val="002060"/>
                    </w:rPr>
                    <w:t> </w:t>
                  </w:r>
                </w:p>
              </w:tc>
            </w:tr>
          </w:tbl>
          <w:p w14:paraId="5D7A6794" w14:textId="77777777" w:rsidR="004D064B" w:rsidRPr="00A070F8" w:rsidRDefault="004D064B" w:rsidP="00D0326A">
            <w:pPr>
              <w:rPr>
                <w:color w:val="002060"/>
              </w:rPr>
            </w:pPr>
          </w:p>
        </w:tc>
      </w:tr>
    </w:tbl>
    <w:p w14:paraId="48A2983C" w14:textId="77777777" w:rsidR="004D064B" w:rsidRPr="00A070F8" w:rsidRDefault="004D064B" w:rsidP="004D064B">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064B" w:rsidRPr="00A070F8" w14:paraId="6132FCA0" w14:textId="77777777" w:rsidTr="004D064B">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2B7D9F44"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71A6E" w14:textId="77777777" w:rsidR="004D064B" w:rsidRPr="00A070F8" w:rsidRDefault="004D064B" w:rsidP="00D0326A">
                  <w:pPr>
                    <w:pStyle w:val="headertabella0"/>
                    <w:rPr>
                      <w:color w:val="002060"/>
                    </w:rPr>
                  </w:pPr>
                  <w:r w:rsidRPr="00A070F8">
                    <w:rPr>
                      <w:color w:val="002060"/>
                    </w:rPr>
                    <w:t>GIRONE C - 5 Giornata - A</w:t>
                  </w:r>
                </w:p>
              </w:tc>
            </w:tr>
            <w:tr w:rsidR="004D064B" w:rsidRPr="00A070F8" w14:paraId="59C31567"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53BB1D" w14:textId="77777777" w:rsidR="004D064B" w:rsidRPr="00A070F8" w:rsidRDefault="004D064B" w:rsidP="00D0326A">
                  <w:pPr>
                    <w:pStyle w:val="rowtabella0"/>
                    <w:rPr>
                      <w:color w:val="002060"/>
                    </w:rPr>
                  </w:pPr>
                  <w:r w:rsidRPr="00A070F8">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DFEFB" w14:textId="77777777" w:rsidR="004D064B" w:rsidRPr="00A070F8" w:rsidRDefault="004D064B" w:rsidP="00D0326A">
                  <w:pPr>
                    <w:pStyle w:val="rowtabella0"/>
                    <w:rPr>
                      <w:color w:val="002060"/>
                    </w:rPr>
                  </w:pPr>
                  <w:r w:rsidRPr="00A070F8">
                    <w:rPr>
                      <w:color w:val="002060"/>
                    </w:rPr>
                    <w:t>- FUTSAL PRANDONE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BCCE8" w14:textId="77777777" w:rsidR="004D064B" w:rsidRPr="00A070F8" w:rsidRDefault="004D064B" w:rsidP="00D0326A">
                  <w:pPr>
                    <w:pStyle w:val="rowtabella0"/>
                    <w:jc w:val="center"/>
                    <w:rPr>
                      <w:color w:val="002060"/>
                    </w:rPr>
                  </w:pPr>
                  <w:r w:rsidRPr="00A070F8">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0C56F" w14:textId="77777777" w:rsidR="004D064B" w:rsidRPr="00A070F8" w:rsidRDefault="004D064B" w:rsidP="00D0326A">
                  <w:pPr>
                    <w:pStyle w:val="rowtabella0"/>
                    <w:jc w:val="center"/>
                    <w:rPr>
                      <w:color w:val="002060"/>
                    </w:rPr>
                  </w:pPr>
                  <w:r w:rsidRPr="00A070F8">
                    <w:rPr>
                      <w:color w:val="002060"/>
                    </w:rPr>
                    <w:t> </w:t>
                  </w:r>
                </w:p>
              </w:tc>
            </w:tr>
            <w:tr w:rsidR="004D064B" w:rsidRPr="00A070F8" w14:paraId="6D16BC98"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1907B5" w14:textId="77777777" w:rsidR="004D064B" w:rsidRPr="00A070F8" w:rsidRDefault="004D064B" w:rsidP="00D0326A">
                  <w:pPr>
                    <w:pStyle w:val="rowtabella0"/>
                    <w:rPr>
                      <w:color w:val="002060"/>
                    </w:rPr>
                  </w:pPr>
                  <w:r w:rsidRPr="00A070F8">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4964D2" w14:textId="77777777" w:rsidR="004D064B" w:rsidRPr="00A070F8" w:rsidRDefault="004D064B" w:rsidP="00D0326A">
                  <w:pPr>
                    <w:pStyle w:val="rowtabella0"/>
                    <w:rPr>
                      <w:color w:val="002060"/>
                    </w:rPr>
                  </w:pPr>
                  <w:r w:rsidRPr="00A070F8">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ADC3BA" w14:textId="77777777" w:rsidR="004D064B" w:rsidRPr="00A070F8" w:rsidRDefault="004D064B" w:rsidP="00D0326A">
                  <w:pPr>
                    <w:pStyle w:val="rowtabella0"/>
                    <w:jc w:val="center"/>
                    <w:rPr>
                      <w:color w:val="002060"/>
                    </w:rPr>
                  </w:pPr>
                  <w:r w:rsidRPr="00A070F8">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3A7E93" w14:textId="77777777" w:rsidR="004D064B" w:rsidRPr="00A070F8" w:rsidRDefault="004D064B" w:rsidP="00D0326A">
                  <w:pPr>
                    <w:pStyle w:val="rowtabella0"/>
                    <w:jc w:val="center"/>
                    <w:rPr>
                      <w:color w:val="002060"/>
                    </w:rPr>
                  </w:pPr>
                  <w:r w:rsidRPr="00A070F8">
                    <w:rPr>
                      <w:color w:val="002060"/>
                    </w:rPr>
                    <w:t> </w:t>
                  </w:r>
                </w:p>
              </w:tc>
            </w:tr>
            <w:tr w:rsidR="004D064B" w:rsidRPr="00A070F8" w14:paraId="0574DDB0"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4E0257" w14:textId="77777777" w:rsidR="004D064B" w:rsidRPr="00A070F8" w:rsidRDefault="004D064B" w:rsidP="00D0326A">
                  <w:pPr>
                    <w:pStyle w:val="rowtabella0"/>
                    <w:rPr>
                      <w:color w:val="002060"/>
                    </w:rPr>
                  </w:pPr>
                  <w:r w:rsidRPr="00A070F8">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BC8577" w14:textId="77777777" w:rsidR="004D064B" w:rsidRPr="00A070F8" w:rsidRDefault="004D064B" w:rsidP="00D0326A">
                  <w:pPr>
                    <w:pStyle w:val="rowtabella0"/>
                    <w:rPr>
                      <w:color w:val="002060"/>
                    </w:rPr>
                  </w:pPr>
                  <w:r w:rsidRPr="00A070F8">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591979" w14:textId="77777777" w:rsidR="004D064B" w:rsidRPr="00A070F8" w:rsidRDefault="004D064B" w:rsidP="00D0326A">
                  <w:pPr>
                    <w:pStyle w:val="rowtabella0"/>
                    <w:jc w:val="center"/>
                    <w:rPr>
                      <w:color w:val="002060"/>
                    </w:rPr>
                  </w:pPr>
                  <w:r w:rsidRPr="00A070F8">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32F884" w14:textId="77777777" w:rsidR="004D064B" w:rsidRPr="00A070F8" w:rsidRDefault="004D064B" w:rsidP="00D0326A">
                  <w:pPr>
                    <w:pStyle w:val="rowtabella0"/>
                    <w:jc w:val="center"/>
                    <w:rPr>
                      <w:color w:val="002060"/>
                    </w:rPr>
                  </w:pPr>
                  <w:r w:rsidRPr="00A070F8">
                    <w:rPr>
                      <w:color w:val="002060"/>
                    </w:rPr>
                    <w:t> </w:t>
                  </w:r>
                </w:p>
              </w:tc>
            </w:tr>
            <w:tr w:rsidR="004D064B" w:rsidRPr="00A070F8" w14:paraId="56FCBCA4"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69549E" w14:textId="77777777" w:rsidR="004D064B" w:rsidRPr="00A070F8" w:rsidRDefault="004D064B" w:rsidP="00D0326A">
                  <w:pPr>
                    <w:pStyle w:val="rowtabella0"/>
                    <w:rPr>
                      <w:color w:val="002060"/>
                    </w:rPr>
                  </w:pPr>
                  <w:r w:rsidRPr="00A070F8">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E02DA1" w14:textId="77777777" w:rsidR="004D064B" w:rsidRPr="00A070F8" w:rsidRDefault="004D064B" w:rsidP="00D0326A">
                  <w:pPr>
                    <w:pStyle w:val="rowtabella0"/>
                    <w:rPr>
                      <w:color w:val="002060"/>
                    </w:rPr>
                  </w:pPr>
                  <w:r w:rsidRPr="00A070F8">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43599F" w14:textId="77777777" w:rsidR="004D064B" w:rsidRPr="00A070F8" w:rsidRDefault="004D064B" w:rsidP="00D0326A">
                  <w:pPr>
                    <w:pStyle w:val="rowtabella0"/>
                    <w:jc w:val="center"/>
                    <w:rPr>
                      <w:color w:val="002060"/>
                    </w:rPr>
                  </w:pPr>
                  <w:r w:rsidRPr="00A070F8">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D20454" w14:textId="77777777" w:rsidR="004D064B" w:rsidRPr="00A070F8" w:rsidRDefault="004D064B" w:rsidP="00D0326A">
                  <w:pPr>
                    <w:pStyle w:val="rowtabella0"/>
                    <w:jc w:val="center"/>
                    <w:rPr>
                      <w:color w:val="002060"/>
                    </w:rPr>
                  </w:pPr>
                  <w:r w:rsidRPr="00A070F8">
                    <w:rPr>
                      <w:color w:val="002060"/>
                    </w:rPr>
                    <w:t> </w:t>
                  </w:r>
                </w:p>
              </w:tc>
            </w:tr>
            <w:tr w:rsidR="004D064B" w:rsidRPr="00A070F8" w14:paraId="0A51ACD7"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DDCD46" w14:textId="77777777" w:rsidR="004D064B" w:rsidRPr="00A070F8" w:rsidRDefault="004D064B" w:rsidP="00D0326A">
                  <w:pPr>
                    <w:pStyle w:val="rowtabella0"/>
                    <w:rPr>
                      <w:color w:val="002060"/>
                    </w:rPr>
                  </w:pPr>
                  <w:proofErr w:type="gramStart"/>
                  <w:r w:rsidRPr="00A070F8">
                    <w:rPr>
                      <w:color w:val="002060"/>
                    </w:rPr>
                    <w:t>U.MANDOLESI</w:t>
                  </w:r>
                  <w:proofErr w:type="gramEnd"/>
                  <w:r w:rsidRPr="00A070F8">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8CD46" w14:textId="77777777" w:rsidR="004D064B" w:rsidRPr="00A070F8" w:rsidRDefault="004D064B" w:rsidP="00D0326A">
                  <w:pPr>
                    <w:pStyle w:val="rowtabella0"/>
                    <w:rPr>
                      <w:color w:val="002060"/>
                    </w:rPr>
                  </w:pPr>
                  <w:r w:rsidRPr="00A070F8">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7BDE9" w14:textId="77777777" w:rsidR="004D064B" w:rsidRPr="00A070F8" w:rsidRDefault="004D064B" w:rsidP="00D0326A">
                  <w:pPr>
                    <w:pStyle w:val="rowtabella0"/>
                    <w:jc w:val="center"/>
                    <w:rPr>
                      <w:color w:val="002060"/>
                    </w:rPr>
                  </w:pPr>
                  <w:r w:rsidRPr="00A070F8">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D786C" w14:textId="77777777" w:rsidR="004D064B" w:rsidRPr="00A070F8" w:rsidRDefault="004D064B" w:rsidP="00D0326A">
                  <w:pPr>
                    <w:pStyle w:val="rowtabella0"/>
                    <w:jc w:val="center"/>
                    <w:rPr>
                      <w:color w:val="002060"/>
                    </w:rPr>
                  </w:pPr>
                  <w:r w:rsidRPr="00A070F8">
                    <w:rPr>
                      <w:color w:val="002060"/>
                    </w:rPr>
                    <w:t> </w:t>
                  </w:r>
                </w:p>
              </w:tc>
            </w:tr>
          </w:tbl>
          <w:p w14:paraId="7A607344" w14:textId="77777777" w:rsidR="004D064B" w:rsidRPr="00A070F8" w:rsidRDefault="004D064B" w:rsidP="00D0326A">
            <w:pPr>
              <w:rPr>
                <w:color w:val="002060"/>
              </w:rPr>
            </w:pPr>
          </w:p>
        </w:tc>
      </w:tr>
    </w:tbl>
    <w:p w14:paraId="7C1268F4" w14:textId="77777777" w:rsidR="004D064B" w:rsidRPr="00A070F8" w:rsidRDefault="004D064B" w:rsidP="004D064B">
      <w:pPr>
        <w:pStyle w:val="breakline"/>
        <w:divId w:val="527259509"/>
        <w:rPr>
          <w:rFonts w:eastAsiaTheme="minorEastAsia"/>
          <w:color w:val="002060"/>
        </w:rPr>
      </w:pPr>
    </w:p>
    <w:p w14:paraId="695148E2" w14:textId="77777777" w:rsidR="004D064B" w:rsidRPr="00A070F8" w:rsidRDefault="004D064B" w:rsidP="004D064B">
      <w:pPr>
        <w:pStyle w:val="breakline"/>
        <w:divId w:val="527259509"/>
        <w:rPr>
          <w:color w:val="002060"/>
        </w:rPr>
      </w:pPr>
    </w:p>
    <w:p w14:paraId="6E65E3D6" w14:textId="77777777" w:rsidR="004D064B" w:rsidRPr="00A070F8" w:rsidRDefault="004D064B" w:rsidP="004D064B">
      <w:pPr>
        <w:pStyle w:val="titoloprinc0"/>
        <w:divId w:val="527259509"/>
        <w:rPr>
          <w:color w:val="002060"/>
        </w:rPr>
      </w:pPr>
      <w:r w:rsidRPr="00A070F8">
        <w:rPr>
          <w:color w:val="002060"/>
        </w:rPr>
        <w:t>GIUDICE SPORTIVO</w:t>
      </w:r>
    </w:p>
    <w:p w14:paraId="55E26B7F" w14:textId="77777777" w:rsidR="004D064B" w:rsidRPr="00A070F8" w:rsidRDefault="004D064B" w:rsidP="004D064B">
      <w:pPr>
        <w:pStyle w:val="diffida"/>
        <w:divId w:val="527259509"/>
        <w:rPr>
          <w:color w:val="002060"/>
        </w:rPr>
      </w:pPr>
      <w:r w:rsidRPr="00A070F8">
        <w:rPr>
          <w:color w:val="002060"/>
        </w:rPr>
        <w:t>Il Giudice Sportivo Avv. Claudio Romagnoli, nella seduta del 03/11/2021, ha adottato le decisioni che di seguito integralmente si riportano:</w:t>
      </w:r>
    </w:p>
    <w:p w14:paraId="6A42D08F" w14:textId="77777777" w:rsidR="004D064B" w:rsidRPr="00A070F8" w:rsidRDefault="004D064B" w:rsidP="004D064B">
      <w:pPr>
        <w:pStyle w:val="titolo10"/>
        <w:divId w:val="527259509"/>
        <w:rPr>
          <w:color w:val="002060"/>
        </w:rPr>
      </w:pPr>
      <w:r w:rsidRPr="00A070F8">
        <w:rPr>
          <w:color w:val="002060"/>
        </w:rPr>
        <w:t xml:space="preserve">GARE DEL 29/10/2021 </w:t>
      </w:r>
    </w:p>
    <w:p w14:paraId="2047ED98" w14:textId="77777777" w:rsidR="004D064B" w:rsidRPr="00A070F8" w:rsidRDefault="004D064B" w:rsidP="004D064B">
      <w:pPr>
        <w:pStyle w:val="titolo7a"/>
        <w:divId w:val="527259509"/>
        <w:rPr>
          <w:color w:val="002060"/>
        </w:rPr>
      </w:pPr>
      <w:r w:rsidRPr="00A070F8">
        <w:rPr>
          <w:color w:val="002060"/>
        </w:rPr>
        <w:t xml:space="preserve">PROVVEDIMENTI DISCIPLINARI </w:t>
      </w:r>
    </w:p>
    <w:p w14:paraId="0272AC6D"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044D7AAA" w14:textId="77777777" w:rsidR="004D064B" w:rsidRPr="00A070F8" w:rsidRDefault="004D064B" w:rsidP="004D064B">
      <w:pPr>
        <w:pStyle w:val="titolo30"/>
        <w:divId w:val="527259509"/>
        <w:rPr>
          <w:color w:val="002060"/>
        </w:rPr>
      </w:pPr>
      <w:r w:rsidRPr="00A070F8">
        <w:rPr>
          <w:color w:val="002060"/>
        </w:rPr>
        <w:t xml:space="preserve">SOCIETA' </w:t>
      </w:r>
    </w:p>
    <w:p w14:paraId="2B676D8E" w14:textId="77777777" w:rsidR="004D064B" w:rsidRPr="00A070F8" w:rsidRDefault="004D064B" w:rsidP="004D064B">
      <w:pPr>
        <w:pStyle w:val="titolo20"/>
        <w:divId w:val="527259509"/>
        <w:rPr>
          <w:color w:val="002060"/>
        </w:rPr>
      </w:pPr>
      <w:r w:rsidRPr="00A070F8">
        <w:rPr>
          <w:color w:val="002060"/>
        </w:rPr>
        <w:lastRenderedPageBreak/>
        <w:t xml:space="preserve">AMMENDA </w:t>
      </w:r>
    </w:p>
    <w:p w14:paraId="39E2A7FC" w14:textId="448D6A43" w:rsidR="004D064B" w:rsidRPr="00A070F8" w:rsidRDefault="004D064B" w:rsidP="004D064B">
      <w:pPr>
        <w:pStyle w:val="diffida"/>
        <w:spacing w:before="80" w:beforeAutospacing="0" w:after="40" w:afterAutospacing="0"/>
        <w:jc w:val="left"/>
        <w:divId w:val="527259509"/>
        <w:rPr>
          <w:color w:val="002060"/>
        </w:rPr>
      </w:pPr>
      <w:r w:rsidRPr="00A070F8">
        <w:rPr>
          <w:color w:val="002060"/>
        </w:rPr>
        <w:t xml:space="preserve">Euro 100,00 FUTSAL CASELLE </w:t>
      </w:r>
      <w:r w:rsidRPr="00A070F8">
        <w:rPr>
          <w:color w:val="002060"/>
        </w:rPr>
        <w:br/>
        <w:t xml:space="preserve">Per non aver compilato correttamente la distinta dei giocatori presentata all'arbitro essendo nella stessa indicato il n. 4 come </w:t>
      </w:r>
      <w:proofErr w:type="spellStart"/>
      <w:r w:rsidRPr="00A070F8">
        <w:rPr>
          <w:color w:val="002060"/>
        </w:rPr>
        <w:t>Galosi</w:t>
      </w:r>
      <w:proofErr w:type="spellEnd"/>
      <w:r w:rsidRPr="00A070F8">
        <w:rPr>
          <w:color w:val="002060"/>
        </w:rPr>
        <w:t xml:space="preserve"> Luca (16/09/94) anzich</w:t>
      </w:r>
      <w:r w:rsidR="00384537">
        <w:rPr>
          <w:color w:val="002060"/>
        </w:rPr>
        <w:t>é</w:t>
      </w:r>
      <w:r w:rsidRPr="00A070F8">
        <w:rPr>
          <w:color w:val="002060"/>
        </w:rPr>
        <w:t xml:space="preserve"> come </w:t>
      </w:r>
      <w:proofErr w:type="spellStart"/>
      <w:r w:rsidRPr="00A070F8">
        <w:rPr>
          <w:color w:val="002060"/>
        </w:rPr>
        <w:t>Galosi</w:t>
      </w:r>
      <w:proofErr w:type="spellEnd"/>
      <w:r w:rsidRPr="00A070F8">
        <w:rPr>
          <w:color w:val="002060"/>
        </w:rPr>
        <w:t xml:space="preserve"> Luca Nazzareno (16/09/98) </w:t>
      </w:r>
    </w:p>
    <w:p w14:paraId="47533D1C" w14:textId="77777777" w:rsidR="004D064B" w:rsidRPr="00A070F8" w:rsidRDefault="004D064B" w:rsidP="004D064B">
      <w:pPr>
        <w:pStyle w:val="titolo30"/>
        <w:divId w:val="527259509"/>
        <w:rPr>
          <w:color w:val="002060"/>
        </w:rPr>
      </w:pPr>
      <w:r w:rsidRPr="00A070F8">
        <w:rPr>
          <w:color w:val="002060"/>
        </w:rPr>
        <w:t xml:space="preserve">DIRIGENTI </w:t>
      </w:r>
    </w:p>
    <w:p w14:paraId="5F5C3323" w14:textId="77777777" w:rsidR="004D064B" w:rsidRPr="00A070F8" w:rsidRDefault="004D064B" w:rsidP="004D064B">
      <w:pPr>
        <w:pStyle w:val="titolo20"/>
        <w:divId w:val="527259509"/>
        <w:rPr>
          <w:color w:val="002060"/>
        </w:rPr>
      </w:pPr>
      <w:r w:rsidRPr="00A070F8">
        <w:rPr>
          <w:color w:val="002060"/>
        </w:rPr>
        <w:t xml:space="preserve">INIBIZIONE A SVOLGERE OGNI ATTIVITA' FINO AL 15/12/2021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506EE1AD" w14:textId="77777777" w:rsidTr="004D064B">
        <w:trPr>
          <w:divId w:val="527259509"/>
        </w:trPr>
        <w:tc>
          <w:tcPr>
            <w:tcW w:w="2200" w:type="dxa"/>
            <w:tcMar>
              <w:top w:w="20" w:type="dxa"/>
              <w:left w:w="20" w:type="dxa"/>
              <w:bottom w:w="20" w:type="dxa"/>
              <w:right w:w="20" w:type="dxa"/>
            </w:tcMar>
            <w:vAlign w:val="center"/>
            <w:hideMark/>
          </w:tcPr>
          <w:p w14:paraId="6F22A8FE" w14:textId="77777777" w:rsidR="004D064B" w:rsidRPr="00A070F8" w:rsidRDefault="004D064B" w:rsidP="00D0326A">
            <w:pPr>
              <w:pStyle w:val="movimento"/>
              <w:rPr>
                <w:color w:val="002060"/>
              </w:rPr>
            </w:pPr>
            <w:r w:rsidRPr="00A070F8">
              <w:rPr>
                <w:color w:val="002060"/>
              </w:rPr>
              <w:t>CINCIRIPINI AUGUSTO</w:t>
            </w:r>
          </w:p>
        </w:tc>
        <w:tc>
          <w:tcPr>
            <w:tcW w:w="2200" w:type="dxa"/>
            <w:tcMar>
              <w:top w:w="20" w:type="dxa"/>
              <w:left w:w="20" w:type="dxa"/>
              <w:bottom w:w="20" w:type="dxa"/>
              <w:right w:w="20" w:type="dxa"/>
            </w:tcMar>
            <w:vAlign w:val="center"/>
            <w:hideMark/>
          </w:tcPr>
          <w:p w14:paraId="1FBA0BF7" w14:textId="77777777" w:rsidR="004D064B" w:rsidRPr="00A070F8" w:rsidRDefault="004D064B" w:rsidP="00D0326A">
            <w:pPr>
              <w:pStyle w:val="movimento2"/>
              <w:rPr>
                <w:color w:val="002060"/>
              </w:rPr>
            </w:pPr>
            <w:r w:rsidRPr="00A070F8">
              <w:rPr>
                <w:color w:val="002060"/>
              </w:rPr>
              <w:t xml:space="preserve">(RIVIERA DELLE PALME) </w:t>
            </w:r>
          </w:p>
        </w:tc>
        <w:tc>
          <w:tcPr>
            <w:tcW w:w="800" w:type="dxa"/>
            <w:tcMar>
              <w:top w:w="20" w:type="dxa"/>
              <w:left w:w="20" w:type="dxa"/>
              <w:bottom w:w="20" w:type="dxa"/>
              <w:right w:w="20" w:type="dxa"/>
            </w:tcMar>
            <w:vAlign w:val="center"/>
            <w:hideMark/>
          </w:tcPr>
          <w:p w14:paraId="3F69C797"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81AC2EC"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5B4B420" w14:textId="77777777" w:rsidR="004D064B" w:rsidRPr="00A070F8" w:rsidRDefault="004D064B" w:rsidP="00D0326A">
            <w:pPr>
              <w:pStyle w:val="movimento2"/>
              <w:rPr>
                <w:color w:val="002060"/>
              </w:rPr>
            </w:pPr>
            <w:r w:rsidRPr="00A070F8">
              <w:rPr>
                <w:color w:val="002060"/>
              </w:rPr>
              <w:t> </w:t>
            </w:r>
          </w:p>
        </w:tc>
      </w:tr>
    </w:tbl>
    <w:p w14:paraId="48D49093" w14:textId="77777777" w:rsidR="004D064B" w:rsidRPr="00A070F8" w:rsidRDefault="004D064B" w:rsidP="004D064B">
      <w:pPr>
        <w:pStyle w:val="diffida"/>
        <w:spacing w:before="80" w:beforeAutospacing="0" w:after="40" w:afterAutospacing="0"/>
        <w:jc w:val="left"/>
        <w:divId w:val="527259509"/>
        <w:rPr>
          <w:rFonts w:eastAsiaTheme="minorEastAsia"/>
          <w:color w:val="002060"/>
        </w:rPr>
      </w:pPr>
      <w:r w:rsidRPr="00A070F8">
        <w:rPr>
          <w:color w:val="002060"/>
        </w:rPr>
        <w:t xml:space="preserve">Per comportamento minaccioso e offensivo nei confronti dell'arbitro veniva allontanato da alcuni calciatori ospiti. </w:t>
      </w:r>
    </w:p>
    <w:p w14:paraId="1DBB325E" w14:textId="77777777" w:rsidR="004D064B" w:rsidRPr="00A070F8" w:rsidRDefault="004D064B" w:rsidP="004D064B">
      <w:pPr>
        <w:pStyle w:val="titolo30"/>
        <w:divId w:val="527259509"/>
        <w:rPr>
          <w:color w:val="002060"/>
        </w:rPr>
      </w:pPr>
      <w:r w:rsidRPr="00A070F8">
        <w:rPr>
          <w:color w:val="002060"/>
        </w:rPr>
        <w:t xml:space="preserve">CALCIATORI ESPULSI </w:t>
      </w:r>
    </w:p>
    <w:p w14:paraId="31880742" w14:textId="77777777" w:rsidR="004D064B" w:rsidRPr="00A070F8" w:rsidRDefault="004D064B" w:rsidP="004D064B">
      <w:pPr>
        <w:pStyle w:val="titolo20"/>
        <w:divId w:val="527259509"/>
        <w:rPr>
          <w:color w:val="002060"/>
        </w:rPr>
      </w:pPr>
      <w:r w:rsidRPr="00A070F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01687B58" w14:textId="77777777" w:rsidTr="004D064B">
        <w:trPr>
          <w:divId w:val="527259509"/>
        </w:trPr>
        <w:tc>
          <w:tcPr>
            <w:tcW w:w="2200" w:type="dxa"/>
            <w:tcMar>
              <w:top w:w="20" w:type="dxa"/>
              <w:left w:w="20" w:type="dxa"/>
              <w:bottom w:w="20" w:type="dxa"/>
              <w:right w:w="20" w:type="dxa"/>
            </w:tcMar>
            <w:vAlign w:val="center"/>
            <w:hideMark/>
          </w:tcPr>
          <w:p w14:paraId="4A8B30EA" w14:textId="77777777" w:rsidR="004D064B" w:rsidRPr="00A070F8" w:rsidRDefault="004D064B" w:rsidP="00D0326A">
            <w:pPr>
              <w:pStyle w:val="movimento"/>
              <w:rPr>
                <w:color w:val="002060"/>
              </w:rPr>
            </w:pPr>
            <w:r w:rsidRPr="00A070F8">
              <w:rPr>
                <w:color w:val="002060"/>
              </w:rPr>
              <w:t>DIOP MAMADOU</w:t>
            </w:r>
          </w:p>
        </w:tc>
        <w:tc>
          <w:tcPr>
            <w:tcW w:w="2200" w:type="dxa"/>
            <w:tcMar>
              <w:top w:w="20" w:type="dxa"/>
              <w:left w:w="20" w:type="dxa"/>
              <w:bottom w:w="20" w:type="dxa"/>
              <w:right w:w="20" w:type="dxa"/>
            </w:tcMar>
            <w:vAlign w:val="center"/>
            <w:hideMark/>
          </w:tcPr>
          <w:p w14:paraId="58E054DA" w14:textId="77777777" w:rsidR="004D064B" w:rsidRPr="00A070F8" w:rsidRDefault="004D064B" w:rsidP="00D0326A">
            <w:pPr>
              <w:pStyle w:val="movimento2"/>
              <w:rPr>
                <w:color w:val="002060"/>
              </w:rPr>
            </w:pPr>
            <w:r w:rsidRPr="00A070F8">
              <w:rPr>
                <w:color w:val="002060"/>
              </w:rPr>
              <w:t xml:space="preserve">(AURORA TREIA) </w:t>
            </w:r>
          </w:p>
        </w:tc>
        <w:tc>
          <w:tcPr>
            <w:tcW w:w="800" w:type="dxa"/>
            <w:tcMar>
              <w:top w:w="20" w:type="dxa"/>
              <w:left w:w="20" w:type="dxa"/>
              <w:bottom w:w="20" w:type="dxa"/>
              <w:right w:w="20" w:type="dxa"/>
            </w:tcMar>
            <w:vAlign w:val="center"/>
            <w:hideMark/>
          </w:tcPr>
          <w:p w14:paraId="312412DA"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FF3FF00" w14:textId="77777777" w:rsidR="004D064B" w:rsidRPr="00A070F8" w:rsidRDefault="004D064B" w:rsidP="00D0326A">
            <w:pPr>
              <w:pStyle w:val="movimento"/>
              <w:rPr>
                <w:color w:val="002060"/>
              </w:rPr>
            </w:pPr>
            <w:r w:rsidRPr="00A070F8">
              <w:rPr>
                <w:color w:val="002060"/>
              </w:rPr>
              <w:t>NUNZI MATTEO</w:t>
            </w:r>
          </w:p>
        </w:tc>
        <w:tc>
          <w:tcPr>
            <w:tcW w:w="2200" w:type="dxa"/>
            <w:tcMar>
              <w:top w:w="20" w:type="dxa"/>
              <w:left w:w="20" w:type="dxa"/>
              <w:bottom w:w="20" w:type="dxa"/>
              <w:right w:w="20" w:type="dxa"/>
            </w:tcMar>
            <w:vAlign w:val="center"/>
            <w:hideMark/>
          </w:tcPr>
          <w:p w14:paraId="5E8A799E" w14:textId="77777777" w:rsidR="004D064B" w:rsidRPr="00A070F8" w:rsidRDefault="004D064B" w:rsidP="00D0326A">
            <w:pPr>
              <w:pStyle w:val="movimento2"/>
              <w:rPr>
                <w:color w:val="002060"/>
              </w:rPr>
            </w:pPr>
            <w:r w:rsidRPr="00A070F8">
              <w:rPr>
                <w:color w:val="002060"/>
              </w:rPr>
              <w:t xml:space="preserve">(BORGOROSSO TOLENTINO) </w:t>
            </w:r>
          </w:p>
        </w:tc>
      </w:tr>
      <w:tr w:rsidR="004D064B" w:rsidRPr="00A070F8" w14:paraId="19CF9A88" w14:textId="77777777" w:rsidTr="004D064B">
        <w:trPr>
          <w:divId w:val="527259509"/>
        </w:trPr>
        <w:tc>
          <w:tcPr>
            <w:tcW w:w="2200" w:type="dxa"/>
            <w:tcMar>
              <w:top w:w="20" w:type="dxa"/>
              <w:left w:w="20" w:type="dxa"/>
              <w:bottom w:w="20" w:type="dxa"/>
              <w:right w:w="20" w:type="dxa"/>
            </w:tcMar>
            <w:vAlign w:val="center"/>
            <w:hideMark/>
          </w:tcPr>
          <w:p w14:paraId="20508363" w14:textId="77777777" w:rsidR="004D064B" w:rsidRPr="00A070F8" w:rsidRDefault="004D064B" w:rsidP="00D0326A">
            <w:pPr>
              <w:pStyle w:val="movimento"/>
              <w:rPr>
                <w:color w:val="002060"/>
              </w:rPr>
            </w:pPr>
            <w:r w:rsidRPr="00A070F8">
              <w:rPr>
                <w:color w:val="002060"/>
              </w:rPr>
              <w:t>BELA PAOLO</w:t>
            </w:r>
          </w:p>
        </w:tc>
        <w:tc>
          <w:tcPr>
            <w:tcW w:w="2200" w:type="dxa"/>
            <w:tcMar>
              <w:top w:w="20" w:type="dxa"/>
              <w:left w:w="20" w:type="dxa"/>
              <w:bottom w:w="20" w:type="dxa"/>
              <w:right w:w="20" w:type="dxa"/>
            </w:tcMar>
            <w:vAlign w:val="center"/>
            <w:hideMark/>
          </w:tcPr>
          <w:p w14:paraId="4BCD2B15" w14:textId="77777777" w:rsidR="004D064B" w:rsidRPr="00A070F8" w:rsidRDefault="004D064B" w:rsidP="00D0326A">
            <w:pPr>
              <w:pStyle w:val="movimento2"/>
              <w:rPr>
                <w:color w:val="002060"/>
              </w:rPr>
            </w:pPr>
            <w:r w:rsidRPr="00A070F8">
              <w:rPr>
                <w:color w:val="002060"/>
              </w:rPr>
              <w:t xml:space="preserve">(CAPODARCO CASABIANCA C5) </w:t>
            </w:r>
          </w:p>
        </w:tc>
        <w:tc>
          <w:tcPr>
            <w:tcW w:w="800" w:type="dxa"/>
            <w:tcMar>
              <w:top w:w="20" w:type="dxa"/>
              <w:left w:w="20" w:type="dxa"/>
              <w:bottom w:w="20" w:type="dxa"/>
              <w:right w:w="20" w:type="dxa"/>
            </w:tcMar>
            <w:vAlign w:val="center"/>
            <w:hideMark/>
          </w:tcPr>
          <w:p w14:paraId="18FA99DD"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60ED6B2E" w14:textId="77777777" w:rsidR="004D064B" w:rsidRPr="00A070F8" w:rsidRDefault="004D064B" w:rsidP="00D0326A">
            <w:pPr>
              <w:pStyle w:val="movimento"/>
              <w:rPr>
                <w:color w:val="002060"/>
              </w:rPr>
            </w:pPr>
            <w:r w:rsidRPr="00A070F8">
              <w:rPr>
                <w:color w:val="002060"/>
              </w:rPr>
              <w:t>GALEAZZO MICHELE</w:t>
            </w:r>
          </w:p>
        </w:tc>
        <w:tc>
          <w:tcPr>
            <w:tcW w:w="2200" w:type="dxa"/>
            <w:tcMar>
              <w:top w:w="20" w:type="dxa"/>
              <w:left w:w="20" w:type="dxa"/>
              <w:bottom w:w="20" w:type="dxa"/>
              <w:right w:w="20" w:type="dxa"/>
            </w:tcMar>
            <w:vAlign w:val="center"/>
            <w:hideMark/>
          </w:tcPr>
          <w:p w14:paraId="0F35B0E2" w14:textId="77777777" w:rsidR="004D064B" w:rsidRPr="00A070F8" w:rsidRDefault="004D064B" w:rsidP="00D0326A">
            <w:pPr>
              <w:pStyle w:val="movimento2"/>
              <w:rPr>
                <w:color w:val="002060"/>
              </w:rPr>
            </w:pPr>
            <w:r w:rsidRPr="00A070F8">
              <w:rPr>
                <w:color w:val="002060"/>
              </w:rPr>
              <w:t xml:space="preserve">(NUOVA OTTRANO 98) </w:t>
            </w:r>
          </w:p>
        </w:tc>
      </w:tr>
      <w:tr w:rsidR="004D064B" w:rsidRPr="00A070F8" w14:paraId="2640E323" w14:textId="77777777" w:rsidTr="004D064B">
        <w:trPr>
          <w:divId w:val="527259509"/>
        </w:trPr>
        <w:tc>
          <w:tcPr>
            <w:tcW w:w="2200" w:type="dxa"/>
            <w:tcMar>
              <w:top w:w="20" w:type="dxa"/>
              <w:left w:w="20" w:type="dxa"/>
              <w:bottom w:w="20" w:type="dxa"/>
              <w:right w:w="20" w:type="dxa"/>
            </w:tcMar>
            <w:vAlign w:val="center"/>
            <w:hideMark/>
          </w:tcPr>
          <w:p w14:paraId="4C68115F" w14:textId="77777777" w:rsidR="004D064B" w:rsidRPr="00A070F8" w:rsidRDefault="004D064B" w:rsidP="00D0326A">
            <w:pPr>
              <w:pStyle w:val="movimento"/>
              <w:rPr>
                <w:color w:val="002060"/>
              </w:rPr>
            </w:pPr>
            <w:r w:rsidRPr="00A070F8">
              <w:rPr>
                <w:color w:val="002060"/>
              </w:rPr>
              <w:t>BARIGELLI DAVIDE</w:t>
            </w:r>
          </w:p>
        </w:tc>
        <w:tc>
          <w:tcPr>
            <w:tcW w:w="2200" w:type="dxa"/>
            <w:tcMar>
              <w:top w:w="20" w:type="dxa"/>
              <w:left w:w="20" w:type="dxa"/>
              <w:bottom w:w="20" w:type="dxa"/>
              <w:right w:w="20" w:type="dxa"/>
            </w:tcMar>
            <w:vAlign w:val="center"/>
            <w:hideMark/>
          </w:tcPr>
          <w:p w14:paraId="4F6F4BAB" w14:textId="77777777" w:rsidR="004D064B" w:rsidRPr="00A070F8" w:rsidRDefault="004D064B" w:rsidP="00D0326A">
            <w:pPr>
              <w:pStyle w:val="movimento2"/>
              <w:rPr>
                <w:color w:val="002060"/>
              </w:rPr>
            </w:pPr>
            <w:r w:rsidRPr="00A070F8">
              <w:rPr>
                <w:color w:val="002060"/>
              </w:rPr>
              <w:t xml:space="preserve">(POLISPORTIVA VICTORIA) </w:t>
            </w:r>
          </w:p>
        </w:tc>
        <w:tc>
          <w:tcPr>
            <w:tcW w:w="800" w:type="dxa"/>
            <w:tcMar>
              <w:top w:w="20" w:type="dxa"/>
              <w:left w:w="20" w:type="dxa"/>
              <w:bottom w:w="20" w:type="dxa"/>
              <w:right w:w="20" w:type="dxa"/>
            </w:tcMar>
            <w:vAlign w:val="center"/>
            <w:hideMark/>
          </w:tcPr>
          <w:p w14:paraId="7BB6B702"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B97CA67"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93CA2DD" w14:textId="77777777" w:rsidR="004D064B" w:rsidRPr="00A070F8" w:rsidRDefault="004D064B" w:rsidP="00D0326A">
            <w:pPr>
              <w:pStyle w:val="movimento2"/>
              <w:rPr>
                <w:color w:val="002060"/>
              </w:rPr>
            </w:pPr>
            <w:r w:rsidRPr="00A070F8">
              <w:rPr>
                <w:color w:val="002060"/>
              </w:rPr>
              <w:t> </w:t>
            </w:r>
          </w:p>
        </w:tc>
      </w:tr>
    </w:tbl>
    <w:p w14:paraId="22566A18" w14:textId="77777777" w:rsidR="004D064B" w:rsidRPr="00A070F8" w:rsidRDefault="004D064B" w:rsidP="004D064B">
      <w:pPr>
        <w:pStyle w:val="titolo30"/>
        <w:divId w:val="527259509"/>
        <w:rPr>
          <w:rFonts w:eastAsiaTheme="minorEastAsia"/>
          <w:color w:val="002060"/>
        </w:rPr>
      </w:pPr>
      <w:r w:rsidRPr="00A070F8">
        <w:rPr>
          <w:color w:val="002060"/>
        </w:rPr>
        <w:t xml:space="preserve">CALCIATORI NON ESPULSI </w:t>
      </w:r>
    </w:p>
    <w:p w14:paraId="6830CCEB" w14:textId="77777777" w:rsidR="004D064B" w:rsidRPr="00A070F8" w:rsidRDefault="004D064B" w:rsidP="004D064B">
      <w:pPr>
        <w:pStyle w:val="titolo20"/>
        <w:divId w:val="527259509"/>
        <w:rPr>
          <w:color w:val="002060"/>
        </w:rPr>
      </w:pPr>
      <w:r w:rsidRPr="00A070F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4BB90894" w14:textId="77777777" w:rsidTr="004D064B">
        <w:trPr>
          <w:divId w:val="527259509"/>
        </w:trPr>
        <w:tc>
          <w:tcPr>
            <w:tcW w:w="2200" w:type="dxa"/>
            <w:tcMar>
              <w:top w:w="20" w:type="dxa"/>
              <w:left w:w="20" w:type="dxa"/>
              <w:bottom w:w="20" w:type="dxa"/>
              <w:right w:w="20" w:type="dxa"/>
            </w:tcMar>
            <w:vAlign w:val="center"/>
            <w:hideMark/>
          </w:tcPr>
          <w:p w14:paraId="33324809" w14:textId="77777777" w:rsidR="004D064B" w:rsidRPr="00A070F8" w:rsidRDefault="004D064B" w:rsidP="00D0326A">
            <w:pPr>
              <w:pStyle w:val="movimento"/>
              <w:rPr>
                <w:color w:val="002060"/>
              </w:rPr>
            </w:pPr>
            <w:r w:rsidRPr="00A070F8">
              <w:rPr>
                <w:color w:val="002060"/>
              </w:rPr>
              <w:t>PICCININI MARTIN</w:t>
            </w:r>
          </w:p>
        </w:tc>
        <w:tc>
          <w:tcPr>
            <w:tcW w:w="2200" w:type="dxa"/>
            <w:tcMar>
              <w:top w:w="20" w:type="dxa"/>
              <w:left w:w="20" w:type="dxa"/>
              <w:bottom w:w="20" w:type="dxa"/>
              <w:right w:w="20" w:type="dxa"/>
            </w:tcMar>
            <w:vAlign w:val="center"/>
            <w:hideMark/>
          </w:tcPr>
          <w:p w14:paraId="2B0253FE" w14:textId="77777777" w:rsidR="004D064B" w:rsidRPr="00A070F8" w:rsidRDefault="004D064B" w:rsidP="00D0326A">
            <w:pPr>
              <w:pStyle w:val="movimento2"/>
              <w:rPr>
                <w:color w:val="002060"/>
              </w:rPr>
            </w:pPr>
            <w:r w:rsidRPr="00A070F8">
              <w:rPr>
                <w:color w:val="002060"/>
              </w:rPr>
              <w:t xml:space="preserve">(RIVIERA DELLE PALME) </w:t>
            </w:r>
          </w:p>
        </w:tc>
        <w:tc>
          <w:tcPr>
            <w:tcW w:w="800" w:type="dxa"/>
            <w:tcMar>
              <w:top w:w="20" w:type="dxa"/>
              <w:left w:w="20" w:type="dxa"/>
              <w:bottom w:w="20" w:type="dxa"/>
              <w:right w:w="20" w:type="dxa"/>
            </w:tcMar>
            <w:vAlign w:val="center"/>
            <w:hideMark/>
          </w:tcPr>
          <w:p w14:paraId="135CFF22"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1B4763E"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3291FE3" w14:textId="77777777" w:rsidR="004D064B" w:rsidRPr="00A070F8" w:rsidRDefault="004D064B" w:rsidP="00D0326A">
            <w:pPr>
              <w:pStyle w:val="movimento2"/>
              <w:rPr>
                <w:color w:val="002060"/>
              </w:rPr>
            </w:pPr>
            <w:r w:rsidRPr="00A070F8">
              <w:rPr>
                <w:color w:val="002060"/>
              </w:rPr>
              <w:t> </w:t>
            </w:r>
          </w:p>
        </w:tc>
      </w:tr>
    </w:tbl>
    <w:p w14:paraId="148AE9B0" w14:textId="77777777" w:rsidR="004D064B" w:rsidRPr="00A070F8" w:rsidRDefault="004D064B" w:rsidP="004D064B">
      <w:pPr>
        <w:pStyle w:val="titolo20"/>
        <w:divId w:val="527259509"/>
        <w:rPr>
          <w:rFonts w:eastAsiaTheme="minorEastAsia"/>
          <w:color w:val="002060"/>
        </w:rPr>
      </w:pPr>
      <w:r w:rsidRPr="00A070F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1432122F" w14:textId="77777777" w:rsidTr="004D064B">
        <w:trPr>
          <w:divId w:val="527259509"/>
        </w:trPr>
        <w:tc>
          <w:tcPr>
            <w:tcW w:w="2200" w:type="dxa"/>
            <w:tcMar>
              <w:top w:w="20" w:type="dxa"/>
              <w:left w:w="20" w:type="dxa"/>
              <w:bottom w:w="20" w:type="dxa"/>
              <w:right w:w="20" w:type="dxa"/>
            </w:tcMar>
            <w:vAlign w:val="center"/>
            <w:hideMark/>
          </w:tcPr>
          <w:p w14:paraId="3033C933" w14:textId="77777777" w:rsidR="004D064B" w:rsidRPr="00A070F8" w:rsidRDefault="004D064B" w:rsidP="00D0326A">
            <w:pPr>
              <w:pStyle w:val="movimento"/>
              <w:rPr>
                <w:color w:val="002060"/>
              </w:rPr>
            </w:pPr>
            <w:r w:rsidRPr="00A070F8">
              <w:rPr>
                <w:color w:val="002060"/>
              </w:rPr>
              <w:t>CANNELLA IVAN</w:t>
            </w:r>
          </w:p>
        </w:tc>
        <w:tc>
          <w:tcPr>
            <w:tcW w:w="2200" w:type="dxa"/>
            <w:tcMar>
              <w:top w:w="20" w:type="dxa"/>
              <w:left w:w="20" w:type="dxa"/>
              <w:bottom w:w="20" w:type="dxa"/>
              <w:right w:w="20" w:type="dxa"/>
            </w:tcMar>
            <w:vAlign w:val="center"/>
            <w:hideMark/>
          </w:tcPr>
          <w:p w14:paraId="4DBA6F36" w14:textId="77777777" w:rsidR="004D064B" w:rsidRPr="00A070F8" w:rsidRDefault="004D064B" w:rsidP="00D0326A">
            <w:pPr>
              <w:pStyle w:val="movimento2"/>
              <w:rPr>
                <w:color w:val="002060"/>
              </w:rPr>
            </w:pPr>
            <w:r w:rsidRPr="00A070F8">
              <w:rPr>
                <w:color w:val="002060"/>
              </w:rPr>
              <w:t xml:space="preserve">(RIVIERA DELLE PALME) </w:t>
            </w:r>
          </w:p>
        </w:tc>
        <w:tc>
          <w:tcPr>
            <w:tcW w:w="800" w:type="dxa"/>
            <w:tcMar>
              <w:top w:w="20" w:type="dxa"/>
              <w:left w:w="20" w:type="dxa"/>
              <w:bottom w:w="20" w:type="dxa"/>
              <w:right w:w="20" w:type="dxa"/>
            </w:tcMar>
            <w:vAlign w:val="center"/>
            <w:hideMark/>
          </w:tcPr>
          <w:p w14:paraId="0449419D"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966D318" w14:textId="77777777" w:rsidR="004D064B" w:rsidRPr="00A070F8" w:rsidRDefault="004D064B" w:rsidP="00D0326A">
            <w:pPr>
              <w:pStyle w:val="movimento"/>
              <w:rPr>
                <w:color w:val="002060"/>
              </w:rPr>
            </w:pPr>
            <w:r w:rsidRPr="00A070F8">
              <w:rPr>
                <w:color w:val="002060"/>
              </w:rPr>
              <w:t>PALLOTTA EDDY</w:t>
            </w:r>
          </w:p>
        </w:tc>
        <w:tc>
          <w:tcPr>
            <w:tcW w:w="2200" w:type="dxa"/>
            <w:tcMar>
              <w:top w:w="20" w:type="dxa"/>
              <w:left w:w="20" w:type="dxa"/>
              <w:bottom w:w="20" w:type="dxa"/>
              <w:right w:w="20" w:type="dxa"/>
            </w:tcMar>
            <w:vAlign w:val="center"/>
            <w:hideMark/>
          </w:tcPr>
          <w:p w14:paraId="48BCF5E4" w14:textId="77777777" w:rsidR="004D064B" w:rsidRPr="00A070F8" w:rsidRDefault="004D064B" w:rsidP="00D0326A">
            <w:pPr>
              <w:pStyle w:val="movimento2"/>
              <w:rPr>
                <w:color w:val="002060"/>
              </w:rPr>
            </w:pPr>
            <w:r w:rsidRPr="00A070F8">
              <w:rPr>
                <w:color w:val="002060"/>
              </w:rPr>
              <w:t xml:space="preserve">(TRE TORRI A.S.D.) </w:t>
            </w:r>
          </w:p>
        </w:tc>
      </w:tr>
      <w:tr w:rsidR="004D064B" w:rsidRPr="00A070F8" w14:paraId="49B0DFBD" w14:textId="77777777" w:rsidTr="004D064B">
        <w:trPr>
          <w:divId w:val="527259509"/>
        </w:trPr>
        <w:tc>
          <w:tcPr>
            <w:tcW w:w="2200" w:type="dxa"/>
            <w:tcMar>
              <w:top w:w="20" w:type="dxa"/>
              <w:left w:w="20" w:type="dxa"/>
              <w:bottom w:w="20" w:type="dxa"/>
              <w:right w:w="20" w:type="dxa"/>
            </w:tcMar>
            <w:vAlign w:val="center"/>
            <w:hideMark/>
          </w:tcPr>
          <w:p w14:paraId="5FF04D32" w14:textId="77777777" w:rsidR="004D064B" w:rsidRPr="00A070F8" w:rsidRDefault="004D064B" w:rsidP="00D0326A">
            <w:pPr>
              <w:pStyle w:val="movimento"/>
              <w:rPr>
                <w:color w:val="002060"/>
              </w:rPr>
            </w:pPr>
            <w:r w:rsidRPr="00A070F8">
              <w:rPr>
                <w:color w:val="002060"/>
              </w:rPr>
              <w:t>TAMBURI MATTEO</w:t>
            </w:r>
          </w:p>
        </w:tc>
        <w:tc>
          <w:tcPr>
            <w:tcW w:w="2200" w:type="dxa"/>
            <w:tcMar>
              <w:top w:w="20" w:type="dxa"/>
              <w:left w:w="20" w:type="dxa"/>
              <w:bottom w:w="20" w:type="dxa"/>
              <w:right w:w="20" w:type="dxa"/>
            </w:tcMar>
            <w:vAlign w:val="center"/>
            <w:hideMark/>
          </w:tcPr>
          <w:p w14:paraId="20CE52E1" w14:textId="77777777" w:rsidR="004D064B" w:rsidRPr="00A070F8" w:rsidRDefault="004D064B" w:rsidP="00D0326A">
            <w:pPr>
              <w:pStyle w:val="movimento2"/>
              <w:rPr>
                <w:color w:val="002060"/>
              </w:rPr>
            </w:pPr>
            <w:r w:rsidRPr="00A070F8">
              <w:rPr>
                <w:color w:val="002060"/>
              </w:rPr>
              <w:t xml:space="preserve">(TRE TORRI A.S.D.) </w:t>
            </w:r>
          </w:p>
        </w:tc>
        <w:tc>
          <w:tcPr>
            <w:tcW w:w="800" w:type="dxa"/>
            <w:tcMar>
              <w:top w:w="20" w:type="dxa"/>
              <w:left w:w="20" w:type="dxa"/>
              <w:bottom w:w="20" w:type="dxa"/>
              <w:right w:w="20" w:type="dxa"/>
            </w:tcMar>
            <w:vAlign w:val="center"/>
            <w:hideMark/>
          </w:tcPr>
          <w:p w14:paraId="264E41CE"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33F3AED"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BC46DB0" w14:textId="77777777" w:rsidR="004D064B" w:rsidRPr="00A070F8" w:rsidRDefault="004D064B" w:rsidP="00D0326A">
            <w:pPr>
              <w:pStyle w:val="movimento2"/>
              <w:rPr>
                <w:color w:val="002060"/>
              </w:rPr>
            </w:pPr>
            <w:r w:rsidRPr="00A070F8">
              <w:rPr>
                <w:color w:val="002060"/>
              </w:rPr>
              <w:t> </w:t>
            </w:r>
          </w:p>
        </w:tc>
      </w:tr>
    </w:tbl>
    <w:p w14:paraId="21843798" w14:textId="77777777" w:rsidR="004D064B" w:rsidRPr="00A070F8" w:rsidRDefault="004D064B" w:rsidP="004D064B">
      <w:pPr>
        <w:pStyle w:val="titolo20"/>
        <w:divId w:val="527259509"/>
        <w:rPr>
          <w:rFonts w:eastAsiaTheme="minorEastAsia"/>
          <w:color w:val="002060"/>
        </w:rPr>
      </w:pPr>
      <w:r w:rsidRPr="00A070F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7294BC6D" w14:textId="77777777" w:rsidTr="004D064B">
        <w:trPr>
          <w:divId w:val="527259509"/>
        </w:trPr>
        <w:tc>
          <w:tcPr>
            <w:tcW w:w="2200" w:type="dxa"/>
            <w:tcMar>
              <w:top w:w="20" w:type="dxa"/>
              <w:left w:w="20" w:type="dxa"/>
              <w:bottom w:w="20" w:type="dxa"/>
              <w:right w:w="20" w:type="dxa"/>
            </w:tcMar>
            <w:vAlign w:val="center"/>
            <w:hideMark/>
          </w:tcPr>
          <w:p w14:paraId="68558534" w14:textId="77777777" w:rsidR="004D064B" w:rsidRPr="00A070F8" w:rsidRDefault="004D064B" w:rsidP="00D0326A">
            <w:pPr>
              <w:pStyle w:val="movimento"/>
              <w:rPr>
                <w:color w:val="002060"/>
              </w:rPr>
            </w:pPr>
            <w:r w:rsidRPr="00A070F8">
              <w:rPr>
                <w:color w:val="002060"/>
              </w:rPr>
              <w:t>MULINARI MATTEO</w:t>
            </w:r>
          </w:p>
        </w:tc>
        <w:tc>
          <w:tcPr>
            <w:tcW w:w="2200" w:type="dxa"/>
            <w:tcMar>
              <w:top w:w="20" w:type="dxa"/>
              <w:left w:w="20" w:type="dxa"/>
              <w:bottom w:w="20" w:type="dxa"/>
              <w:right w:w="20" w:type="dxa"/>
            </w:tcMar>
            <w:vAlign w:val="center"/>
            <w:hideMark/>
          </w:tcPr>
          <w:p w14:paraId="33E40491" w14:textId="77777777" w:rsidR="004D064B" w:rsidRPr="00A070F8" w:rsidRDefault="004D064B" w:rsidP="00D0326A">
            <w:pPr>
              <w:pStyle w:val="movimento2"/>
              <w:rPr>
                <w:color w:val="002060"/>
              </w:rPr>
            </w:pPr>
            <w:r w:rsidRPr="00A070F8">
              <w:rPr>
                <w:color w:val="002060"/>
              </w:rPr>
              <w:t xml:space="preserve">(ACLI MANTOVANI CALCIO A 5) </w:t>
            </w:r>
          </w:p>
        </w:tc>
        <w:tc>
          <w:tcPr>
            <w:tcW w:w="800" w:type="dxa"/>
            <w:tcMar>
              <w:top w:w="20" w:type="dxa"/>
              <w:left w:w="20" w:type="dxa"/>
              <w:bottom w:w="20" w:type="dxa"/>
              <w:right w:w="20" w:type="dxa"/>
            </w:tcMar>
            <w:vAlign w:val="center"/>
            <w:hideMark/>
          </w:tcPr>
          <w:p w14:paraId="4D8FFF00"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836720D" w14:textId="77777777" w:rsidR="004D064B" w:rsidRPr="00A070F8" w:rsidRDefault="004D064B" w:rsidP="00D0326A">
            <w:pPr>
              <w:pStyle w:val="movimento"/>
              <w:rPr>
                <w:color w:val="002060"/>
              </w:rPr>
            </w:pPr>
            <w:r w:rsidRPr="00A070F8">
              <w:rPr>
                <w:color w:val="002060"/>
              </w:rPr>
              <w:t>MARCHETTI MORENO</w:t>
            </w:r>
          </w:p>
        </w:tc>
        <w:tc>
          <w:tcPr>
            <w:tcW w:w="2200" w:type="dxa"/>
            <w:tcMar>
              <w:top w:w="20" w:type="dxa"/>
              <w:left w:w="20" w:type="dxa"/>
              <w:bottom w:w="20" w:type="dxa"/>
              <w:right w:w="20" w:type="dxa"/>
            </w:tcMar>
            <w:vAlign w:val="center"/>
            <w:hideMark/>
          </w:tcPr>
          <w:p w14:paraId="4BC22866" w14:textId="77777777" w:rsidR="004D064B" w:rsidRPr="00A070F8" w:rsidRDefault="004D064B" w:rsidP="00D0326A">
            <w:pPr>
              <w:pStyle w:val="movimento2"/>
              <w:rPr>
                <w:color w:val="002060"/>
              </w:rPr>
            </w:pPr>
            <w:r w:rsidRPr="00A070F8">
              <w:rPr>
                <w:color w:val="002060"/>
              </w:rPr>
              <w:t xml:space="preserve">(ACLI VILLA MUSONE) </w:t>
            </w:r>
          </w:p>
        </w:tc>
      </w:tr>
      <w:tr w:rsidR="004D064B" w:rsidRPr="00A070F8" w14:paraId="6D226CC0" w14:textId="77777777" w:rsidTr="004D064B">
        <w:trPr>
          <w:divId w:val="527259509"/>
        </w:trPr>
        <w:tc>
          <w:tcPr>
            <w:tcW w:w="2200" w:type="dxa"/>
            <w:tcMar>
              <w:top w:w="20" w:type="dxa"/>
              <w:left w:w="20" w:type="dxa"/>
              <w:bottom w:w="20" w:type="dxa"/>
              <w:right w:w="20" w:type="dxa"/>
            </w:tcMar>
            <w:vAlign w:val="center"/>
            <w:hideMark/>
          </w:tcPr>
          <w:p w14:paraId="4F0D869A" w14:textId="77777777" w:rsidR="004D064B" w:rsidRPr="00A070F8" w:rsidRDefault="004D064B" w:rsidP="00D0326A">
            <w:pPr>
              <w:pStyle w:val="movimento"/>
              <w:rPr>
                <w:color w:val="002060"/>
              </w:rPr>
            </w:pPr>
            <w:r w:rsidRPr="00A070F8">
              <w:rPr>
                <w:color w:val="002060"/>
              </w:rPr>
              <w:t>FULIGNI PIERPAOLO</w:t>
            </w:r>
          </w:p>
        </w:tc>
        <w:tc>
          <w:tcPr>
            <w:tcW w:w="2200" w:type="dxa"/>
            <w:tcMar>
              <w:top w:w="20" w:type="dxa"/>
              <w:left w:w="20" w:type="dxa"/>
              <w:bottom w:w="20" w:type="dxa"/>
              <w:right w:w="20" w:type="dxa"/>
            </w:tcMar>
            <w:vAlign w:val="center"/>
            <w:hideMark/>
          </w:tcPr>
          <w:p w14:paraId="54F19617" w14:textId="77777777" w:rsidR="004D064B" w:rsidRPr="00A070F8" w:rsidRDefault="004D064B" w:rsidP="00D0326A">
            <w:pPr>
              <w:pStyle w:val="movimento2"/>
              <w:rPr>
                <w:color w:val="002060"/>
              </w:rPr>
            </w:pPr>
            <w:r w:rsidRPr="00A070F8">
              <w:rPr>
                <w:color w:val="002060"/>
              </w:rPr>
              <w:t xml:space="preserve">(AMICI DEL CENTROSOCIO SP.) </w:t>
            </w:r>
          </w:p>
        </w:tc>
        <w:tc>
          <w:tcPr>
            <w:tcW w:w="800" w:type="dxa"/>
            <w:tcMar>
              <w:top w:w="20" w:type="dxa"/>
              <w:left w:w="20" w:type="dxa"/>
              <w:bottom w:w="20" w:type="dxa"/>
              <w:right w:w="20" w:type="dxa"/>
            </w:tcMar>
            <w:vAlign w:val="center"/>
            <w:hideMark/>
          </w:tcPr>
          <w:p w14:paraId="5317C98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29AD300" w14:textId="77777777" w:rsidR="004D064B" w:rsidRPr="00A070F8" w:rsidRDefault="004D064B" w:rsidP="00D0326A">
            <w:pPr>
              <w:pStyle w:val="movimento"/>
              <w:rPr>
                <w:color w:val="002060"/>
              </w:rPr>
            </w:pPr>
            <w:r w:rsidRPr="00A070F8">
              <w:rPr>
                <w:color w:val="002060"/>
              </w:rPr>
              <w:t>CARACINI FILIPPO</w:t>
            </w:r>
          </w:p>
        </w:tc>
        <w:tc>
          <w:tcPr>
            <w:tcW w:w="2200" w:type="dxa"/>
            <w:tcMar>
              <w:top w:w="20" w:type="dxa"/>
              <w:left w:w="20" w:type="dxa"/>
              <w:bottom w:w="20" w:type="dxa"/>
              <w:right w:w="20" w:type="dxa"/>
            </w:tcMar>
            <w:vAlign w:val="center"/>
            <w:hideMark/>
          </w:tcPr>
          <w:p w14:paraId="189D7F1E" w14:textId="77777777" w:rsidR="004D064B" w:rsidRPr="00A070F8" w:rsidRDefault="004D064B" w:rsidP="00D0326A">
            <w:pPr>
              <w:pStyle w:val="movimento2"/>
              <w:rPr>
                <w:color w:val="002060"/>
              </w:rPr>
            </w:pPr>
            <w:r w:rsidRPr="00A070F8">
              <w:rPr>
                <w:color w:val="002060"/>
              </w:rPr>
              <w:t xml:space="preserve">(AURORA TREIA) </w:t>
            </w:r>
          </w:p>
        </w:tc>
      </w:tr>
      <w:tr w:rsidR="004D064B" w:rsidRPr="00A070F8" w14:paraId="22F73D8D" w14:textId="77777777" w:rsidTr="004D064B">
        <w:trPr>
          <w:divId w:val="527259509"/>
        </w:trPr>
        <w:tc>
          <w:tcPr>
            <w:tcW w:w="2200" w:type="dxa"/>
            <w:tcMar>
              <w:top w:w="20" w:type="dxa"/>
              <w:left w:w="20" w:type="dxa"/>
              <w:bottom w:w="20" w:type="dxa"/>
              <w:right w:w="20" w:type="dxa"/>
            </w:tcMar>
            <w:vAlign w:val="center"/>
            <w:hideMark/>
          </w:tcPr>
          <w:p w14:paraId="5CB2ED32" w14:textId="77777777" w:rsidR="004D064B" w:rsidRPr="00A070F8" w:rsidRDefault="004D064B" w:rsidP="00D0326A">
            <w:pPr>
              <w:pStyle w:val="movimento"/>
              <w:rPr>
                <w:color w:val="002060"/>
              </w:rPr>
            </w:pPr>
            <w:r w:rsidRPr="00A070F8">
              <w:rPr>
                <w:color w:val="002060"/>
              </w:rPr>
              <w:t>PASQUI GIACOMO</w:t>
            </w:r>
          </w:p>
        </w:tc>
        <w:tc>
          <w:tcPr>
            <w:tcW w:w="2200" w:type="dxa"/>
            <w:tcMar>
              <w:top w:w="20" w:type="dxa"/>
              <w:left w:w="20" w:type="dxa"/>
              <w:bottom w:w="20" w:type="dxa"/>
              <w:right w:w="20" w:type="dxa"/>
            </w:tcMar>
            <w:vAlign w:val="center"/>
            <w:hideMark/>
          </w:tcPr>
          <w:p w14:paraId="57428349" w14:textId="77777777" w:rsidR="004D064B" w:rsidRPr="00A070F8" w:rsidRDefault="004D064B" w:rsidP="00D0326A">
            <w:pPr>
              <w:pStyle w:val="movimento2"/>
              <w:rPr>
                <w:color w:val="002060"/>
              </w:rPr>
            </w:pPr>
            <w:r w:rsidRPr="00A070F8">
              <w:rPr>
                <w:color w:val="002060"/>
              </w:rPr>
              <w:t xml:space="preserve">(AURORA TREIA) </w:t>
            </w:r>
          </w:p>
        </w:tc>
        <w:tc>
          <w:tcPr>
            <w:tcW w:w="800" w:type="dxa"/>
            <w:tcMar>
              <w:top w:w="20" w:type="dxa"/>
              <w:left w:w="20" w:type="dxa"/>
              <w:bottom w:w="20" w:type="dxa"/>
              <w:right w:w="20" w:type="dxa"/>
            </w:tcMar>
            <w:vAlign w:val="center"/>
            <w:hideMark/>
          </w:tcPr>
          <w:p w14:paraId="2DB3657B"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648F0FB" w14:textId="77777777" w:rsidR="004D064B" w:rsidRPr="00A070F8" w:rsidRDefault="004D064B" w:rsidP="00D0326A">
            <w:pPr>
              <w:pStyle w:val="movimento"/>
              <w:rPr>
                <w:color w:val="002060"/>
              </w:rPr>
            </w:pPr>
            <w:r w:rsidRPr="00A070F8">
              <w:rPr>
                <w:color w:val="002060"/>
              </w:rPr>
              <w:t>URBANI CLAUDIO</w:t>
            </w:r>
          </w:p>
        </w:tc>
        <w:tc>
          <w:tcPr>
            <w:tcW w:w="2200" w:type="dxa"/>
            <w:tcMar>
              <w:top w:w="20" w:type="dxa"/>
              <w:left w:w="20" w:type="dxa"/>
              <w:bottom w:w="20" w:type="dxa"/>
              <w:right w:w="20" w:type="dxa"/>
            </w:tcMar>
            <w:vAlign w:val="center"/>
            <w:hideMark/>
          </w:tcPr>
          <w:p w14:paraId="4751AA18" w14:textId="77777777" w:rsidR="004D064B" w:rsidRPr="00A070F8" w:rsidRDefault="004D064B" w:rsidP="00D0326A">
            <w:pPr>
              <w:pStyle w:val="movimento2"/>
              <w:rPr>
                <w:color w:val="002060"/>
              </w:rPr>
            </w:pPr>
            <w:r w:rsidRPr="00A070F8">
              <w:rPr>
                <w:color w:val="002060"/>
              </w:rPr>
              <w:t xml:space="preserve">(FUTSAL CASELLE) </w:t>
            </w:r>
          </w:p>
        </w:tc>
      </w:tr>
      <w:tr w:rsidR="004D064B" w:rsidRPr="00A070F8" w14:paraId="1167D339" w14:textId="77777777" w:rsidTr="004D064B">
        <w:trPr>
          <w:divId w:val="527259509"/>
        </w:trPr>
        <w:tc>
          <w:tcPr>
            <w:tcW w:w="2200" w:type="dxa"/>
            <w:tcMar>
              <w:top w:w="20" w:type="dxa"/>
              <w:left w:w="20" w:type="dxa"/>
              <w:bottom w:w="20" w:type="dxa"/>
              <w:right w:w="20" w:type="dxa"/>
            </w:tcMar>
            <w:vAlign w:val="center"/>
            <w:hideMark/>
          </w:tcPr>
          <w:p w14:paraId="0201141B" w14:textId="77777777" w:rsidR="004D064B" w:rsidRPr="00A070F8" w:rsidRDefault="004D064B" w:rsidP="00D0326A">
            <w:pPr>
              <w:pStyle w:val="movimento"/>
              <w:rPr>
                <w:color w:val="002060"/>
              </w:rPr>
            </w:pPr>
            <w:r w:rsidRPr="00A070F8">
              <w:rPr>
                <w:color w:val="002060"/>
              </w:rPr>
              <w:t>DI ROCCO MICHAEL</w:t>
            </w:r>
          </w:p>
        </w:tc>
        <w:tc>
          <w:tcPr>
            <w:tcW w:w="2200" w:type="dxa"/>
            <w:tcMar>
              <w:top w:w="20" w:type="dxa"/>
              <w:left w:w="20" w:type="dxa"/>
              <w:bottom w:w="20" w:type="dxa"/>
              <w:right w:w="20" w:type="dxa"/>
            </w:tcMar>
            <w:vAlign w:val="center"/>
            <w:hideMark/>
          </w:tcPr>
          <w:p w14:paraId="7E6D0707" w14:textId="77777777" w:rsidR="004D064B" w:rsidRPr="00A070F8" w:rsidRDefault="004D064B" w:rsidP="00D0326A">
            <w:pPr>
              <w:pStyle w:val="movimento2"/>
              <w:rPr>
                <w:color w:val="002060"/>
              </w:rPr>
            </w:pPr>
            <w:r w:rsidRPr="00A070F8">
              <w:rPr>
                <w:color w:val="002060"/>
              </w:rPr>
              <w:t xml:space="preserve">(FUTSAL MONTEMARCIANO C5) </w:t>
            </w:r>
          </w:p>
        </w:tc>
        <w:tc>
          <w:tcPr>
            <w:tcW w:w="800" w:type="dxa"/>
            <w:tcMar>
              <w:top w:w="20" w:type="dxa"/>
              <w:left w:w="20" w:type="dxa"/>
              <w:bottom w:w="20" w:type="dxa"/>
              <w:right w:w="20" w:type="dxa"/>
            </w:tcMar>
            <w:vAlign w:val="center"/>
            <w:hideMark/>
          </w:tcPr>
          <w:p w14:paraId="37B392BA"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F10CBCC" w14:textId="77777777" w:rsidR="004D064B" w:rsidRPr="00A070F8" w:rsidRDefault="004D064B" w:rsidP="00D0326A">
            <w:pPr>
              <w:pStyle w:val="movimento"/>
              <w:rPr>
                <w:color w:val="002060"/>
              </w:rPr>
            </w:pPr>
            <w:r w:rsidRPr="00A070F8">
              <w:rPr>
                <w:color w:val="002060"/>
              </w:rPr>
              <w:t>GIORDANO PIETRO</w:t>
            </w:r>
          </w:p>
        </w:tc>
        <w:tc>
          <w:tcPr>
            <w:tcW w:w="2200" w:type="dxa"/>
            <w:tcMar>
              <w:top w:w="20" w:type="dxa"/>
              <w:left w:w="20" w:type="dxa"/>
              <w:bottom w:w="20" w:type="dxa"/>
              <w:right w:w="20" w:type="dxa"/>
            </w:tcMar>
            <w:vAlign w:val="center"/>
            <w:hideMark/>
          </w:tcPr>
          <w:p w14:paraId="42675655" w14:textId="77777777" w:rsidR="004D064B" w:rsidRPr="00A070F8" w:rsidRDefault="004D064B" w:rsidP="00D0326A">
            <w:pPr>
              <w:pStyle w:val="movimento2"/>
              <w:rPr>
                <w:color w:val="002060"/>
              </w:rPr>
            </w:pPr>
            <w:r w:rsidRPr="00A070F8">
              <w:rPr>
                <w:color w:val="002060"/>
              </w:rPr>
              <w:t xml:space="preserve">(FUTSAL SANGIUSTESE A.R.L.) </w:t>
            </w:r>
          </w:p>
        </w:tc>
      </w:tr>
      <w:tr w:rsidR="004D064B" w:rsidRPr="00A070F8" w14:paraId="41C82AFF" w14:textId="77777777" w:rsidTr="004D064B">
        <w:trPr>
          <w:divId w:val="527259509"/>
        </w:trPr>
        <w:tc>
          <w:tcPr>
            <w:tcW w:w="2200" w:type="dxa"/>
            <w:tcMar>
              <w:top w:w="20" w:type="dxa"/>
              <w:left w:w="20" w:type="dxa"/>
              <w:bottom w:w="20" w:type="dxa"/>
              <w:right w:w="20" w:type="dxa"/>
            </w:tcMar>
            <w:vAlign w:val="center"/>
            <w:hideMark/>
          </w:tcPr>
          <w:p w14:paraId="571EEB1A" w14:textId="77777777" w:rsidR="004D064B" w:rsidRPr="00A070F8" w:rsidRDefault="004D064B" w:rsidP="00D0326A">
            <w:pPr>
              <w:pStyle w:val="movimento"/>
              <w:rPr>
                <w:color w:val="002060"/>
              </w:rPr>
            </w:pPr>
            <w:r w:rsidRPr="00A070F8">
              <w:rPr>
                <w:color w:val="002060"/>
              </w:rPr>
              <w:t>MALASPINA GIANMARCO</w:t>
            </w:r>
          </w:p>
        </w:tc>
        <w:tc>
          <w:tcPr>
            <w:tcW w:w="2200" w:type="dxa"/>
            <w:tcMar>
              <w:top w:w="20" w:type="dxa"/>
              <w:left w:w="20" w:type="dxa"/>
              <w:bottom w:w="20" w:type="dxa"/>
              <w:right w:w="20" w:type="dxa"/>
            </w:tcMar>
            <w:vAlign w:val="center"/>
            <w:hideMark/>
          </w:tcPr>
          <w:p w14:paraId="582E2387" w14:textId="77777777" w:rsidR="004D064B" w:rsidRPr="00A070F8" w:rsidRDefault="004D064B" w:rsidP="00D0326A">
            <w:pPr>
              <w:pStyle w:val="movimento2"/>
              <w:rPr>
                <w:color w:val="002060"/>
              </w:rPr>
            </w:pPr>
            <w:r w:rsidRPr="00A070F8">
              <w:rPr>
                <w:color w:val="002060"/>
              </w:rPr>
              <w:t xml:space="preserve">(FUTSAL SANGIUSTESE A.R.L.) </w:t>
            </w:r>
          </w:p>
        </w:tc>
        <w:tc>
          <w:tcPr>
            <w:tcW w:w="800" w:type="dxa"/>
            <w:tcMar>
              <w:top w:w="20" w:type="dxa"/>
              <w:left w:w="20" w:type="dxa"/>
              <w:bottom w:w="20" w:type="dxa"/>
              <w:right w:w="20" w:type="dxa"/>
            </w:tcMar>
            <w:vAlign w:val="center"/>
            <w:hideMark/>
          </w:tcPr>
          <w:p w14:paraId="7D15DF23"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B1E2D89" w14:textId="77777777" w:rsidR="004D064B" w:rsidRPr="00A070F8" w:rsidRDefault="004D064B" w:rsidP="00D0326A">
            <w:pPr>
              <w:pStyle w:val="movimento"/>
              <w:rPr>
                <w:color w:val="002060"/>
              </w:rPr>
            </w:pPr>
            <w:r w:rsidRPr="00A070F8">
              <w:rPr>
                <w:color w:val="002060"/>
              </w:rPr>
              <w:t>CARNEVALI LUCA</w:t>
            </w:r>
          </w:p>
        </w:tc>
        <w:tc>
          <w:tcPr>
            <w:tcW w:w="2200" w:type="dxa"/>
            <w:tcMar>
              <w:top w:w="20" w:type="dxa"/>
              <w:left w:w="20" w:type="dxa"/>
              <w:bottom w:w="20" w:type="dxa"/>
              <w:right w:w="20" w:type="dxa"/>
            </w:tcMar>
            <w:vAlign w:val="center"/>
            <w:hideMark/>
          </w:tcPr>
          <w:p w14:paraId="5FC5C94B" w14:textId="77777777" w:rsidR="004D064B" w:rsidRPr="00A070F8" w:rsidRDefault="004D064B" w:rsidP="00D0326A">
            <w:pPr>
              <w:pStyle w:val="movimento2"/>
              <w:rPr>
                <w:color w:val="002060"/>
              </w:rPr>
            </w:pPr>
            <w:r w:rsidRPr="00A070F8">
              <w:rPr>
                <w:color w:val="002060"/>
              </w:rPr>
              <w:t xml:space="preserve">(NUOVA OTTRANO 98) </w:t>
            </w:r>
          </w:p>
        </w:tc>
      </w:tr>
      <w:tr w:rsidR="004D064B" w:rsidRPr="00A070F8" w14:paraId="7BBF0521" w14:textId="77777777" w:rsidTr="004D064B">
        <w:trPr>
          <w:divId w:val="527259509"/>
        </w:trPr>
        <w:tc>
          <w:tcPr>
            <w:tcW w:w="2200" w:type="dxa"/>
            <w:tcMar>
              <w:top w:w="20" w:type="dxa"/>
              <w:left w:w="20" w:type="dxa"/>
              <w:bottom w:w="20" w:type="dxa"/>
              <w:right w:w="20" w:type="dxa"/>
            </w:tcMar>
            <w:vAlign w:val="center"/>
            <w:hideMark/>
          </w:tcPr>
          <w:p w14:paraId="37264FEE" w14:textId="77777777" w:rsidR="004D064B" w:rsidRPr="00A070F8" w:rsidRDefault="004D064B" w:rsidP="00D0326A">
            <w:pPr>
              <w:pStyle w:val="movimento"/>
              <w:rPr>
                <w:color w:val="002060"/>
              </w:rPr>
            </w:pPr>
            <w:r w:rsidRPr="00A070F8">
              <w:rPr>
                <w:color w:val="002060"/>
              </w:rPr>
              <w:t>BULDORINI ANTIMO</w:t>
            </w:r>
          </w:p>
        </w:tc>
        <w:tc>
          <w:tcPr>
            <w:tcW w:w="2200" w:type="dxa"/>
            <w:tcMar>
              <w:top w:w="20" w:type="dxa"/>
              <w:left w:w="20" w:type="dxa"/>
              <w:bottom w:w="20" w:type="dxa"/>
              <w:right w:w="20" w:type="dxa"/>
            </w:tcMar>
            <w:vAlign w:val="center"/>
            <w:hideMark/>
          </w:tcPr>
          <w:p w14:paraId="53D52863" w14:textId="77777777" w:rsidR="004D064B" w:rsidRPr="00A070F8" w:rsidRDefault="004D064B" w:rsidP="00D0326A">
            <w:pPr>
              <w:pStyle w:val="movimento2"/>
              <w:rPr>
                <w:color w:val="002060"/>
              </w:rPr>
            </w:pPr>
            <w:r w:rsidRPr="00A070F8">
              <w:rPr>
                <w:color w:val="002060"/>
              </w:rPr>
              <w:t xml:space="preserve">(POLISPORTIVA VICTORIA) </w:t>
            </w:r>
          </w:p>
        </w:tc>
        <w:tc>
          <w:tcPr>
            <w:tcW w:w="800" w:type="dxa"/>
            <w:tcMar>
              <w:top w:w="20" w:type="dxa"/>
              <w:left w:w="20" w:type="dxa"/>
              <w:bottom w:w="20" w:type="dxa"/>
              <w:right w:w="20" w:type="dxa"/>
            </w:tcMar>
            <w:vAlign w:val="center"/>
            <w:hideMark/>
          </w:tcPr>
          <w:p w14:paraId="337B5062"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CC78117" w14:textId="77777777" w:rsidR="004D064B" w:rsidRPr="00A070F8" w:rsidRDefault="004D064B" w:rsidP="00D0326A">
            <w:pPr>
              <w:pStyle w:val="movimento"/>
              <w:rPr>
                <w:color w:val="002060"/>
              </w:rPr>
            </w:pPr>
            <w:r w:rsidRPr="00A070F8">
              <w:rPr>
                <w:color w:val="002060"/>
              </w:rPr>
              <w:t>CARUSI MASSIMO</w:t>
            </w:r>
          </w:p>
        </w:tc>
        <w:tc>
          <w:tcPr>
            <w:tcW w:w="2200" w:type="dxa"/>
            <w:tcMar>
              <w:top w:w="20" w:type="dxa"/>
              <w:left w:w="20" w:type="dxa"/>
              <w:bottom w:w="20" w:type="dxa"/>
              <w:right w:w="20" w:type="dxa"/>
            </w:tcMar>
            <w:vAlign w:val="center"/>
            <w:hideMark/>
          </w:tcPr>
          <w:p w14:paraId="2CB01FC1" w14:textId="77777777" w:rsidR="004D064B" w:rsidRPr="00A070F8" w:rsidRDefault="004D064B" w:rsidP="00D0326A">
            <w:pPr>
              <w:pStyle w:val="movimento2"/>
              <w:rPr>
                <w:color w:val="002060"/>
              </w:rPr>
            </w:pPr>
            <w:r w:rsidRPr="00A070F8">
              <w:rPr>
                <w:color w:val="002060"/>
              </w:rPr>
              <w:t xml:space="preserve">(REAL ANCARIA) </w:t>
            </w:r>
          </w:p>
        </w:tc>
      </w:tr>
      <w:tr w:rsidR="004D064B" w:rsidRPr="00A070F8" w14:paraId="14762FDE" w14:textId="77777777" w:rsidTr="004D064B">
        <w:trPr>
          <w:divId w:val="527259509"/>
        </w:trPr>
        <w:tc>
          <w:tcPr>
            <w:tcW w:w="2200" w:type="dxa"/>
            <w:tcMar>
              <w:top w:w="20" w:type="dxa"/>
              <w:left w:w="20" w:type="dxa"/>
              <w:bottom w:w="20" w:type="dxa"/>
              <w:right w:w="20" w:type="dxa"/>
            </w:tcMar>
            <w:vAlign w:val="center"/>
            <w:hideMark/>
          </w:tcPr>
          <w:p w14:paraId="6A34B0E8" w14:textId="77777777" w:rsidR="004D064B" w:rsidRPr="00A070F8" w:rsidRDefault="004D064B" w:rsidP="00D0326A">
            <w:pPr>
              <w:pStyle w:val="movimento"/>
              <w:rPr>
                <w:color w:val="002060"/>
              </w:rPr>
            </w:pPr>
            <w:r w:rsidRPr="00A070F8">
              <w:rPr>
                <w:color w:val="002060"/>
              </w:rPr>
              <w:t>ROSATI ANDREA</w:t>
            </w:r>
          </w:p>
        </w:tc>
        <w:tc>
          <w:tcPr>
            <w:tcW w:w="2200" w:type="dxa"/>
            <w:tcMar>
              <w:top w:w="20" w:type="dxa"/>
              <w:left w:w="20" w:type="dxa"/>
              <w:bottom w:w="20" w:type="dxa"/>
              <w:right w:w="20" w:type="dxa"/>
            </w:tcMar>
            <w:vAlign w:val="center"/>
            <w:hideMark/>
          </w:tcPr>
          <w:p w14:paraId="0273A01B" w14:textId="77777777" w:rsidR="004D064B" w:rsidRPr="00A070F8" w:rsidRDefault="004D064B" w:rsidP="00D0326A">
            <w:pPr>
              <w:pStyle w:val="movimento2"/>
              <w:rPr>
                <w:color w:val="002060"/>
              </w:rPr>
            </w:pPr>
            <w:r w:rsidRPr="00A070F8">
              <w:rPr>
                <w:color w:val="002060"/>
              </w:rPr>
              <w:t xml:space="preserve">(REAL EAGLES VIRTUS PAGLIA) </w:t>
            </w:r>
          </w:p>
        </w:tc>
        <w:tc>
          <w:tcPr>
            <w:tcW w:w="800" w:type="dxa"/>
            <w:tcMar>
              <w:top w:w="20" w:type="dxa"/>
              <w:left w:w="20" w:type="dxa"/>
              <w:bottom w:w="20" w:type="dxa"/>
              <w:right w:w="20" w:type="dxa"/>
            </w:tcMar>
            <w:vAlign w:val="center"/>
            <w:hideMark/>
          </w:tcPr>
          <w:p w14:paraId="28D1EDE6"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8A04BFA" w14:textId="77777777" w:rsidR="004D064B" w:rsidRPr="00A070F8" w:rsidRDefault="004D064B" w:rsidP="00D0326A">
            <w:pPr>
              <w:pStyle w:val="movimento"/>
              <w:rPr>
                <w:color w:val="002060"/>
              </w:rPr>
            </w:pPr>
            <w:r w:rsidRPr="00A070F8">
              <w:rPr>
                <w:color w:val="002060"/>
              </w:rPr>
              <w:t>BARTOLINI LUCA</w:t>
            </w:r>
          </w:p>
        </w:tc>
        <w:tc>
          <w:tcPr>
            <w:tcW w:w="2200" w:type="dxa"/>
            <w:tcMar>
              <w:top w:w="20" w:type="dxa"/>
              <w:left w:w="20" w:type="dxa"/>
              <w:bottom w:w="20" w:type="dxa"/>
              <w:right w:w="20" w:type="dxa"/>
            </w:tcMar>
            <w:vAlign w:val="center"/>
            <w:hideMark/>
          </w:tcPr>
          <w:p w14:paraId="588F81DF" w14:textId="77777777" w:rsidR="004D064B" w:rsidRPr="00A070F8" w:rsidRDefault="004D064B" w:rsidP="00D0326A">
            <w:pPr>
              <w:pStyle w:val="movimento2"/>
              <w:rPr>
                <w:color w:val="002060"/>
              </w:rPr>
            </w:pPr>
            <w:r w:rsidRPr="00A070F8">
              <w:rPr>
                <w:color w:val="002060"/>
              </w:rPr>
              <w:t xml:space="preserve">(REAL FABRIANO) </w:t>
            </w:r>
          </w:p>
        </w:tc>
      </w:tr>
      <w:tr w:rsidR="004D064B" w:rsidRPr="00A070F8" w14:paraId="5D47D36B" w14:textId="77777777" w:rsidTr="004D064B">
        <w:trPr>
          <w:divId w:val="527259509"/>
        </w:trPr>
        <w:tc>
          <w:tcPr>
            <w:tcW w:w="2200" w:type="dxa"/>
            <w:tcMar>
              <w:top w:w="20" w:type="dxa"/>
              <w:left w:w="20" w:type="dxa"/>
              <w:bottom w:w="20" w:type="dxa"/>
              <w:right w:w="20" w:type="dxa"/>
            </w:tcMar>
            <w:vAlign w:val="center"/>
            <w:hideMark/>
          </w:tcPr>
          <w:p w14:paraId="151701B0" w14:textId="77777777" w:rsidR="004D064B" w:rsidRPr="00A070F8" w:rsidRDefault="004D064B" w:rsidP="00D0326A">
            <w:pPr>
              <w:pStyle w:val="movimento"/>
              <w:rPr>
                <w:color w:val="002060"/>
              </w:rPr>
            </w:pPr>
            <w:r w:rsidRPr="00A070F8">
              <w:rPr>
                <w:color w:val="002060"/>
              </w:rPr>
              <w:t>GABELLA AGUSTIN</w:t>
            </w:r>
          </w:p>
        </w:tc>
        <w:tc>
          <w:tcPr>
            <w:tcW w:w="2200" w:type="dxa"/>
            <w:tcMar>
              <w:top w:w="20" w:type="dxa"/>
              <w:left w:w="20" w:type="dxa"/>
              <w:bottom w:w="20" w:type="dxa"/>
              <w:right w:w="20" w:type="dxa"/>
            </w:tcMar>
            <w:vAlign w:val="center"/>
            <w:hideMark/>
          </w:tcPr>
          <w:p w14:paraId="2EA86C98" w14:textId="77777777" w:rsidR="004D064B" w:rsidRPr="00A070F8" w:rsidRDefault="004D064B" w:rsidP="00D0326A">
            <w:pPr>
              <w:pStyle w:val="movimento2"/>
              <w:rPr>
                <w:color w:val="002060"/>
              </w:rPr>
            </w:pPr>
            <w:r w:rsidRPr="00A070F8">
              <w:rPr>
                <w:color w:val="002060"/>
              </w:rPr>
              <w:t xml:space="preserve">(SANGIORGIO) </w:t>
            </w:r>
          </w:p>
        </w:tc>
        <w:tc>
          <w:tcPr>
            <w:tcW w:w="800" w:type="dxa"/>
            <w:tcMar>
              <w:top w:w="20" w:type="dxa"/>
              <w:left w:w="20" w:type="dxa"/>
              <w:bottom w:w="20" w:type="dxa"/>
              <w:right w:w="20" w:type="dxa"/>
            </w:tcMar>
            <w:vAlign w:val="center"/>
            <w:hideMark/>
          </w:tcPr>
          <w:p w14:paraId="0E5ACAC7"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C21F9AD" w14:textId="77777777" w:rsidR="004D064B" w:rsidRPr="00A070F8" w:rsidRDefault="004D064B" w:rsidP="00D0326A">
            <w:pPr>
              <w:pStyle w:val="movimento"/>
              <w:rPr>
                <w:color w:val="002060"/>
              </w:rPr>
            </w:pPr>
            <w:r w:rsidRPr="00A070F8">
              <w:rPr>
                <w:color w:val="002060"/>
              </w:rPr>
              <w:t>DIALUCE ANDREA</w:t>
            </w:r>
          </w:p>
        </w:tc>
        <w:tc>
          <w:tcPr>
            <w:tcW w:w="2200" w:type="dxa"/>
            <w:tcMar>
              <w:top w:w="20" w:type="dxa"/>
              <w:left w:w="20" w:type="dxa"/>
              <w:bottom w:w="20" w:type="dxa"/>
              <w:right w:w="20" w:type="dxa"/>
            </w:tcMar>
            <w:vAlign w:val="center"/>
            <w:hideMark/>
          </w:tcPr>
          <w:p w14:paraId="4E744354" w14:textId="77777777" w:rsidR="004D064B" w:rsidRPr="00A070F8" w:rsidRDefault="004D064B" w:rsidP="00D0326A">
            <w:pPr>
              <w:pStyle w:val="movimento2"/>
              <w:rPr>
                <w:color w:val="002060"/>
              </w:rPr>
            </w:pPr>
            <w:r w:rsidRPr="00A070F8">
              <w:rPr>
                <w:color w:val="002060"/>
              </w:rPr>
              <w:t xml:space="preserve">(SERRALTA) </w:t>
            </w:r>
          </w:p>
        </w:tc>
      </w:tr>
      <w:tr w:rsidR="004D064B" w:rsidRPr="00A070F8" w14:paraId="0669B2E5" w14:textId="77777777" w:rsidTr="004D064B">
        <w:trPr>
          <w:divId w:val="527259509"/>
        </w:trPr>
        <w:tc>
          <w:tcPr>
            <w:tcW w:w="2200" w:type="dxa"/>
            <w:tcMar>
              <w:top w:w="20" w:type="dxa"/>
              <w:left w:w="20" w:type="dxa"/>
              <w:bottom w:w="20" w:type="dxa"/>
              <w:right w:w="20" w:type="dxa"/>
            </w:tcMar>
            <w:vAlign w:val="center"/>
            <w:hideMark/>
          </w:tcPr>
          <w:p w14:paraId="27868AE9" w14:textId="77777777" w:rsidR="004D064B" w:rsidRPr="00A070F8" w:rsidRDefault="004D064B" w:rsidP="00D0326A">
            <w:pPr>
              <w:pStyle w:val="movimento"/>
              <w:rPr>
                <w:color w:val="002060"/>
              </w:rPr>
            </w:pPr>
            <w:r w:rsidRPr="00A070F8">
              <w:rPr>
                <w:color w:val="002060"/>
              </w:rPr>
              <w:t>MASSUCCI MIRKO</w:t>
            </w:r>
          </w:p>
        </w:tc>
        <w:tc>
          <w:tcPr>
            <w:tcW w:w="2200" w:type="dxa"/>
            <w:tcMar>
              <w:top w:w="20" w:type="dxa"/>
              <w:left w:w="20" w:type="dxa"/>
              <w:bottom w:w="20" w:type="dxa"/>
              <w:right w:w="20" w:type="dxa"/>
            </w:tcMar>
            <w:vAlign w:val="center"/>
            <w:hideMark/>
          </w:tcPr>
          <w:p w14:paraId="6F8BDAB8" w14:textId="77777777" w:rsidR="004D064B" w:rsidRPr="00A070F8" w:rsidRDefault="004D064B" w:rsidP="00D0326A">
            <w:pPr>
              <w:pStyle w:val="movimento2"/>
              <w:rPr>
                <w:color w:val="002060"/>
              </w:rPr>
            </w:pPr>
            <w:r w:rsidRPr="00A070F8">
              <w:rPr>
                <w:color w:val="002060"/>
              </w:rPr>
              <w:t xml:space="preserve">(TRE TORRI A.S.D.) </w:t>
            </w:r>
          </w:p>
        </w:tc>
        <w:tc>
          <w:tcPr>
            <w:tcW w:w="800" w:type="dxa"/>
            <w:tcMar>
              <w:top w:w="20" w:type="dxa"/>
              <w:left w:w="20" w:type="dxa"/>
              <w:bottom w:w="20" w:type="dxa"/>
              <w:right w:w="20" w:type="dxa"/>
            </w:tcMar>
            <w:vAlign w:val="center"/>
            <w:hideMark/>
          </w:tcPr>
          <w:p w14:paraId="6352A90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52B1F79"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2634C10" w14:textId="77777777" w:rsidR="004D064B" w:rsidRPr="00A070F8" w:rsidRDefault="004D064B" w:rsidP="00D0326A">
            <w:pPr>
              <w:pStyle w:val="movimento2"/>
              <w:rPr>
                <w:color w:val="002060"/>
              </w:rPr>
            </w:pPr>
            <w:r w:rsidRPr="00A070F8">
              <w:rPr>
                <w:color w:val="002060"/>
              </w:rPr>
              <w:t> </w:t>
            </w:r>
          </w:p>
        </w:tc>
      </w:tr>
    </w:tbl>
    <w:p w14:paraId="2000ADB2" w14:textId="77777777" w:rsidR="004D064B" w:rsidRPr="00A070F8" w:rsidRDefault="004D064B" w:rsidP="004D064B">
      <w:pPr>
        <w:pStyle w:val="titolo20"/>
        <w:divId w:val="527259509"/>
        <w:rPr>
          <w:rFonts w:eastAsiaTheme="minorEastAsia"/>
          <w:color w:val="002060"/>
        </w:rPr>
      </w:pPr>
      <w:r w:rsidRPr="00A070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1C9844F0" w14:textId="77777777" w:rsidTr="004D064B">
        <w:trPr>
          <w:divId w:val="527259509"/>
        </w:trPr>
        <w:tc>
          <w:tcPr>
            <w:tcW w:w="2200" w:type="dxa"/>
            <w:tcMar>
              <w:top w:w="20" w:type="dxa"/>
              <w:left w:w="20" w:type="dxa"/>
              <w:bottom w:w="20" w:type="dxa"/>
              <w:right w:w="20" w:type="dxa"/>
            </w:tcMar>
            <w:vAlign w:val="center"/>
            <w:hideMark/>
          </w:tcPr>
          <w:p w14:paraId="55144979" w14:textId="77777777" w:rsidR="004D064B" w:rsidRPr="00A070F8" w:rsidRDefault="004D064B" w:rsidP="00D0326A">
            <w:pPr>
              <w:pStyle w:val="movimento"/>
              <w:rPr>
                <w:color w:val="002060"/>
              </w:rPr>
            </w:pPr>
            <w:r w:rsidRPr="00A070F8">
              <w:rPr>
                <w:color w:val="002060"/>
              </w:rPr>
              <w:t>MONTEFERRANTE GIUSEPPE GABRIE</w:t>
            </w:r>
          </w:p>
        </w:tc>
        <w:tc>
          <w:tcPr>
            <w:tcW w:w="2200" w:type="dxa"/>
            <w:tcMar>
              <w:top w:w="20" w:type="dxa"/>
              <w:left w:w="20" w:type="dxa"/>
              <w:bottom w:w="20" w:type="dxa"/>
              <w:right w:w="20" w:type="dxa"/>
            </w:tcMar>
            <w:vAlign w:val="center"/>
            <w:hideMark/>
          </w:tcPr>
          <w:p w14:paraId="06538F90" w14:textId="77777777" w:rsidR="004D064B" w:rsidRPr="00A070F8" w:rsidRDefault="004D064B" w:rsidP="00D0326A">
            <w:pPr>
              <w:pStyle w:val="movimento2"/>
              <w:rPr>
                <w:color w:val="002060"/>
              </w:rPr>
            </w:pPr>
            <w:r w:rsidRPr="00A070F8">
              <w:rPr>
                <w:color w:val="002060"/>
              </w:rPr>
              <w:t xml:space="preserve">(ACLI MANTOVANI CALCIO A 5) </w:t>
            </w:r>
          </w:p>
        </w:tc>
        <w:tc>
          <w:tcPr>
            <w:tcW w:w="800" w:type="dxa"/>
            <w:tcMar>
              <w:top w:w="20" w:type="dxa"/>
              <w:left w:w="20" w:type="dxa"/>
              <w:bottom w:w="20" w:type="dxa"/>
              <w:right w:w="20" w:type="dxa"/>
            </w:tcMar>
            <w:vAlign w:val="center"/>
            <w:hideMark/>
          </w:tcPr>
          <w:p w14:paraId="4EB72A4E"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63DEC581" w14:textId="77777777" w:rsidR="004D064B" w:rsidRPr="00A070F8" w:rsidRDefault="004D064B" w:rsidP="00D0326A">
            <w:pPr>
              <w:pStyle w:val="movimento"/>
              <w:rPr>
                <w:color w:val="002060"/>
              </w:rPr>
            </w:pPr>
            <w:r w:rsidRPr="00A070F8">
              <w:rPr>
                <w:color w:val="002060"/>
              </w:rPr>
              <w:t>GARBATINI MASSIMILIANO</w:t>
            </w:r>
          </w:p>
        </w:tc>
        <w:tc>
          <w:tcPr>
            <w:tcW w:w="2200" w:type="dxa"/>
            <w:tcMar>
              <w:top w:w="20" w:type="dxa"/>
              <w:left w:w="20" w:type="dxa"/>
              <w:bottom w:w="20" w:type="dxa"/>
              <w:right w:w="20" w:type="dxa"/>
            </w:tcMar>
            <w:vAlign w:val="center"/>
            <w:hideMark/>
          </w:tcPr>
          <w:p w14:paraId="744BD787" w14:textId="77777777" w:rsidR="004D064B" w:rsidRPr="00A070F8" w:rsidRDefault="004D064B" w:rsidP="00D0326A">
            <w:pPr>
              <w:pStyle w:val="movimento2"/>
              <w:rPr>
                <w:color w:val="002060"/>
              </w:rPr>
            </w:pPr>
            <w:r w:rsidRPr="00A070F8">
              <w:rPr>
                <w:color w:val="002060"/>
              </w:rPr>
              <w:t xml:space="preserve">(AMICI DEL CENTROSOCIO SP.) </w:t>
            </w:r>
          </w:p>
        </w:tc>
      </w:tr>
      <w:tr w:rsidR="004D064B" w:rsidRPr="00A070F8" w14:paraId="2FC840B8" w14:textId="77777777" w:rsidTr="004D064B">
        <w:trPr>
          <w:divId w:val="527259509"/>
        </w:trPr>
        <w:tc>
          <w:tcPr>
            <w:tcW w:w="2200" w:type="dxa"/>
            <w:tcMar>
              <w:top w:w="20" w:type="dxa"/>
              <w:left w:w="20" w:type="dxa"/>
              <w:bottom w:w="20" w:type="dxa"/>
              <w:right w:w="20" w:type="dxa"/>
            </w:tcMar>
            <w:vAlign w:val="center"/>
            <w:hideMark/>
          </w:tcPr>
          <w:p w14:paraId="18997E70" w14:textId="77777777" w:rsidR="004D064B" w:rsidRPr="00A070F8" w:rsidRDefault="004D064B" w:rsidP="00D0326A">
            <w:pPr>
              <w:pStyle w:val="movimento"/>
              <w:rPr>
                <w:color w:val="002060"/>
              </w:rPr>
            </w:pPr>
            <w:r w:rsidRPr="00A070F8">
              <w:rPr>
                <w:color w:val="002060"/>
              </w:rPr>
              <w:t>BALESTRA LORENZO</w:t>
            </w:r>
          </w:p>
        </w:tc>
        <w:tc>
          <w:tcPr>
            <w:tcW w:w="2200" w:type="dxa"/>
            <w:tcMar>
              <w:top w:w="20" w:type="dxa"/>
              <w:left w:w="20" w:type="dxa"/>
              <w:bottom w:w="20" w:type="dxa"/>
              <w:right w:w="20" w:type="dxa"/>
            </w:tcMar>
            <w:vAlign w:val="center"/>
            <w:hideMark/>
          </w:tcPr>
          <w:p w14:paraId="53943A98" w14:textId="77777777" w:rsidR="004D064B" w:rsidRPr="00A070F8" w:rsidRDefault="004D064B" w:rsidP="00D0326A">
            <w:pPr>
              <w:pStyle w:val="movimento2"/>
              <w:rPr>
                <w:color w:val="002060"/>
              </w:rPr>
            </w:pPr>
            <w:r w:rsidRPr="00A070F8">
              <w:rPr>
                <w:color w:val="002060"/>
              </w:rPr>
              <w:t xml:space="preserve">(AURORA TREIA) </w:t>
            </w:r>
          </w:p>
        </w:tc>
        <w:tc>
          <w:tcPr>
            <w:tcW w:w="800" w:type="dxa"/>
            <w:tcMar>
              <w:top w:w="20" w:type="dxa"/>
              <w:left w:w="20" w:type="dxa"/>
              <w:bottom w:w="20" w:type="dxa"/>
              <w:right w:w="20" w:type="dxa"/>
            </w:tcMar>
            <w:vAlign w:val="center"/>
            <w:hideMark/>
          </w:tcPr>
          <w:p w14:paraId="7898C3FD"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7A3BAE5" w14:textId="77777777" w:rsidR="004D064B" w:rsidRPr="00A070F8" w:rsidRDefault="004D064B" w:rsidP="00D0326A">
            <w:pPr>
              <w:pStyle w:val="movimento"/>
              <w:rPr>
                <w:color w:val="002060"/>
              </w:rPr>
            </w:pPr>
            <w:r w:rsidRPr="00A070F8">
              <w:rPr>
                <w:color w:val="002060"/>
              </w:rPr>
              <w:t>ZENOBI MATTEO</w:t>
            </w:r>
          </w:p>
        </w:tc>
        <w:tc>
          <w:tcPr>
            <w:tcW w:w="2200" w:type="dxa"/>
            <w:tcMar>
              <w:top w:w="20" w:type="dxa"/>
              <w:left w:w="20" w:type="dxa"/>
              <w:bottom w:w="20" w:type="dxa"/>
              <w:right w:w="20" w:type="dxa"/>
            </w:tcMar>
            <w:vAlign w:val="center"/>
            <w:hideMark/>
          </w:tcPr>
          <w:p w14:paraId="7F45B1F0" w14:textId="77777777" w:rsidR="004D064B" w:rsidRPr="00A070F8" w:rsidRDefault="004D064B" w:rsidP="00D0326A">
            <w:pPr>
              <w:pStyle w:val="movimento2"/>
              <w:rPr>
                <w:color w:val="002060"/>
              </w:rPr>
            </w:pPr>
            <w:r w:rsidRPr="00A070F8">
              <w:rPr>
                <w:color w:val="002060"/>
              </w:rPr>
              <w:t xml:space="preserve">(AURORA TREIA) </w:t>
            </w:r>
          </w:p>
        </w:tc>
      </w:tr>
      <w:tr w:rsidR="004D064B" w:rsidRPr="00A070F8" w14:paraId="47BAB441" w14:textId="77777777" w:rsidTr="004D064B">
        <w:trPr>
          <w:divId w:val="527259509"/>
        </w:trPr>
        <w:tc>
          <w:tcPr>
            <w:tcW w:w="2200" w:type="dxa"/>
            <w:tcMar>
              <w:top w:w="20" w:type="dxa"/>
              <w:left w:w="20" w:type="dxa"/>
              <w:bottom w:w="20" w:type="dxa"/>
              <w:right w:w="20" w:type="dxa"/>
            </w:tcMar>
            <w:vAlign w:val="center"/>
            <w:hideMark/>
          </w:tcPr>
          <w:p w14:paraId="3067A87D" w14:textId="77777777" w:rsidR="004D064B" w:rsidRPr="00A070F8" w:rsidRDefault="004D064B" w:rsidP="00D0326A">
            <w:pPr>
              <w:pStyle w:val="movimento"/>
              <w:rPr>
                <w:color w:val="002060"/>
              </w:rPr>
            </w:pPr>
            <w:r w:rsidRPr="00A070F8">
              <w:rPr>
                <w:color w:val="002060"/>
              </w:rPr>
              <w:t>DIALLO ASSANE</w:t>
            </w:r>
          </w:p>
        </w:tc>
        <w:tc>
          <w:tcPr>
            <w:tcW w:w="2200" w:type="dxa"/>
            <w:tcMar>
              <w:top w:w="20" w:type="dxa"/>
              <w:left w:w="20" w:type="dxa"/>
              <w:bottom w:w="20" w:type="dxa"/>
              <w:right w:w="20" w:type="dxa"/>
            </w:tcMar>
            <w:vAlign w:val="center"/>
            <w:hideMark/>
          </w:tcPr>
          <w:p w14:paraId="13B78E7E" w14:textId="77777777" w:rsidR="004D064B" w:rsidRPr="00A070F8" w:rsidRDefault="004D064B" w:rsidP="00D0326A">
            <w:pPr>
              <w:pStyle w:val="movimento2"/>
              <w:rPr>
                <w:color w:val="002060"/>
              </w:rPr>
            </w:pPr>
            <w:r w:rsidRPr="00A070F8">
              <w:rPr>
                <w:color w:val="002060"/>
              </w:rPr>
              <w:t xml:space="preserve">(BORGOROSSO TOLENTINO) </w:t>
            </w:r>
          </w:p>
        </w:tc>
        <w:tc>
          <w:tcPr>
            <w:tcW w:w="800" w:type="dxa"/>
            <w:tcMar>
              <w:top w:w="20" w:type="dxa"/>
              <w:left w:w="20" w:type="dxa"/>
              <w:bottom w:w="20" w:type="dxa"/>
              <w:right w:w="20" w:type="dxa"/>
            </w:tcMar>
            <w:vAlign w:val="center"/>
            <w:hideMark/>
          </w:tcPr>
          <w:p w14:paraId="03E22B67"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6A7C7AB" w14:textId="77777777" w:rsidR="004D064B" w:rsidRPr="00A070F8" w:rsidRDefault="004D064B" w:rsidP="00D0326A">
            <w:pPr>
              <w:pStyle w:val="movimento"/>
              <w:rPr>
                <w:color w:val="002060"/>
              </w:rPr>
            </w:pPr>
            <w:r w:rsidRPr="00A070F8">
              <w:rPr>
                <w:color w:val="002060"/>
              </w:rPr>
              <w:t>PISTACCHI MAURO</w:t>
            </w:r>
          </w:p>
        </w:tc>
        <w:tc>
          <w:tcPr>
            <w:tcW w:w="2200" w:type="dxa"/>
            <w:tcMar>
              <w:top w:w="20" w:type="dxa"/>
              <w:left w:w="20" w:type="dxa"/>
              <w:bottom w:w="20" w:type="dxa"/>
              <w:right w:w="20" w:type="dxa"/>
            </w:tcMar>
            <w:vAlign w:val="center"/>
            <w:hideMark/>
          </w:tcPr>
          <w:p w14:paraId="3DA395E8" w14:textId="77777777" w:rsidR="004D064B" w:rsidRPr="00A070F8" w:rsidRDefault="004D064B" w:rsidP="00D0326A">
            <w:pPr>
              <w:pStyle w:val="movimento2"/>
              <w:rPr>
                <w:color w:val="002060"/>
              </w:rPr>
            </w:pPr>
            <w:r w:rsidRPr="00A070F8">
              <w:rPr>
                <w:color w:val="002060"/>
              </w:rPr>
              <w:t xml:space="preserve">(BORGOROSSO TOLENTINO) </w:t>
            </w:r>
          </w:p>
        </w:tc>
      </w:tr>
      <w:tr w:rsidR="004D064B" w:rsidRPr="00A070F8" w14:paraId="30B30BF4" w14:textId="77777777" w:rsidTr="004D064B">
        <w:trPr>
          <w:divId w:val="527259509"/>
        </w:trPr>
        <w:tc>
          <w:tcPr>
            <w:tcW w:w="2200" w:type="dxa"/>
            <w:tcMar>
              <w:top w:w="20" w:type="dxa"/>
              <w:left w:w="20" w:type="dxa"/>
              <w:bottom w:w="20" w:type="dxa"/>
              <w:right w:w="20" w:type="dxa"/>
            </w:tcMar>
            <w:vAlign w:val="center"/>
            <w:hideMark/>
          </w:tcPr>
          <w:p w14:paraId="60A20CAF" w14:textId="77777777" w:rsidR="004D064B" w:rsidRPr="00A070F8" w:rsidRDefault="004D064B" w:rsidP="00D0326A">
            <w:pPr>
              <w:pStyle w:val="movimento"/>
              <w:rPr>
                <w:color w:val="002060"/>
              </w:rPr>
            </w:pPr>
            <w:r w:rsidRPr="00A070F8">
              <w:rPr>
                <w:color w:val="002060"/>
              </w:rPr>
              <w:t>SERI PATRIZIO</w:t>
            </w:r>
          </w:p>
        </w:tc>
        <w:tc>
          <w:tcPr>
            <w:tcW w:w="2200" w:type="dxa"/>
            <w:tcMar>
              <w:top w:w="20" w:type="dxa"/>
              <w:left w:w="20" w:type="dxa"/>
              <w:bottom w:w="20" w:type="dxa"/>
              <w:right w:w="20" w:type="dxa"/>
            </w:tcMar>
            <w:vAlign w:val="center"/>
            <w:hideMark/>
          </w:tcPr>
          <w:p w14:paraId="43CD8511" w14:textId="77777777" w:rsidR="004D064B" w:rsidRPr="00A070F8" w:rsidRDefault="004D064B" w:rsidP="00D0326A">
            <w:pPr>
              <w:pStyle w:val="movimento2"/>
              <w:rPr>
                <w:color w:val="002060"/>
              </w:rPr>
            </w:pPr>
            <w:r w:rsidRPr="00A070F8">
              <w:rPr>
                <w:color w:val="002060"/>
              </w:rPr>
              <w:t xml:space="preserve">(BORGOROSSO TOLENTINO) </w:t>
            </w:r>
          </w:p>
        </w:tc>
        <w:tc>
          <w:tcPr>
            <w:tcW w:w="800" w:type="dxa"/>
            <w:tcMar>
              <w:top w:w="20" w:type="dxa"/>
              <w:left w:w="20" w:type="dxa"/>
              <w:bottom w:w="20" w:type="dxa"/>
              <w:right w:w="20" w:type="dxa"/>
            </w:tcMar>
            <w:vAlign w:val="center"/>
            <w:hideMark/>
          </w:tcPr>
          <w:p w14:paraId="3E76C1CE"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6CF5D380" w14:textId="77777777" w:rsidR="004D064B" w:rsidRPr="00A070F8" w:rsidRDefault="004D064B" w:rsidP="00D0326A">
            <w:pPr>
              <w:pStyle w:val="movimento"/>
              <w:rPr>
                <w:color w:val="002060"/>
              </w:rPr>
            </w:pPr>
            <w:r w:rsidRPr="00A070F8">
              <w:rPr>
                <w:color w:val="002060"/>
              </w:rPr>
              <w:t>PROPERZI ELIA</w:t>
            </w:r>
          </w:p>
        </w:tc>
        <w:tc>
          <w:tcPr>
            <w:tcW w:w="2200" w:type="dxa"/>
            <w:tcMar>
              <w:top w:w="20" w:type="dxa"/>
              <w:left w:w="20" w:type="dxa"/>
              <w:bottom w:w="20" w:type="dxa"/>
              <w:right w:w="20" w:type="dxa"/>
            </w:tcMar>
            <w:vAlign w:val="center"/>
            <w:hideMark/>
          </w:tcPr>
          <w:p w14:paraId="2DBFC345" w14:textId="77777777" w:rsidR="004D064B" w:rsidRPr="00A070F8" w:rsidRDefault="004D064B" w:rsidP="00D0326A">
            <w:pPr>
              <w:pStyle w:val="movimento2"/>
              <w:rPr>
                <w:color w:val="002060"/>
              </w:rPr>
            </w:pPr>
            <w:r w:rsidRPr="00A070F8">
              <w:rPr>
                <w:color w:val="002060"/>
              </w:rPr>
              <w:t xml:space="preserve">(CAPODARCO CASABIANCA C5) </w:t>
            </w:r>
          </w:p>
        </w:tc>
      </w:tr>
      <w:tr w:rsidR="004D064B" w:rsidRPr="00A070F8" w14:paraId="3230AA07" w14:textId="77777777" w:rsidTr="004D064B">
        <w:trPr>
          <w:divId w:val="527259509"/>
        </w:trPr>
        <w:tc>
          <w:tcPr>
            <w:tcW w:w="2200" w:type="dxa"/>
            <w:tcMar>
              <w:top w:w="20" w:type="dxa"/>
              <w:left w:w="20" w:type="dxa"/>
              <w:bottom w:w="20" w:type="dxa"/>
              <w:right w:w="20" w:type="dxa"/>
            </w:tcMar>
            <w:vAlign w:val="center"/>
            <w:hideMark/>
          </w:tcPr>
          <w:p w14:paraId="5FDE59F8" w14:textId="77777777" w:rsidR="004D064B" w:rsidRPr="00A070F8" w:rsidRDefault="004D064B" w:rsidP="00D0326A">
            <w:pPr>
              <w:pStyle w:val="movimento"/>
              <w:rPr>
                <w:color w:val="002060"/>
              </w:rPr>
            </w:pPr>
            <w:r w:rsidRPr="00A070F8">
              <w:rPr>
                <w:color w:val="002060"/>
              </w:rPr>
              <w:t>BRUNI MATTEO</w:t>
            </w:r>
          </w:p>
        </w:tc>
        <w:tc>
          <w:tcPr>
            <w:tcW w:w="2200" w:type="dxa"/>
            <w:tcMar>
              <w:top w:w="20" w:type="dxa"/>
              <w:left w:w="20" w:type="dxa"/>
              <w:bottom w:w="20" w:type="dxa"/>
              <w:right w:w="20" w:type="dxa"/>
            </w:tcMar>
            <w:vAlign w:val="center"/>
            <w:hideMark/>
          </w:tcPr>
          <w:p w14:paraId="702E6020" w14:textId="77777777" w:rsidR="004D064B" w:rsidRPr="00A070F8" w:rsidRDefault="004D064B" w:rsidP="00D0326A">
            <w:pPr>
              <w:pStyle w:val="movimento2"/>
              <w:rPr>
                <w:color w:val="002060"/>
              </w:rPr>
            </w:pPr>
            <w:r w:rsidRPr="00A070F8">
              <w:rPr>
                <w:color w:val="002060"/>
              </w:rPr>
              <w:t xml:space="preserve">(CSI STELLA A.S.D.) </w:t>
            </w:r>
          </w:p>
        </w:tc>
        <w:tc>
          <w:tcPr>
            <w:tcW w:w="800" w:type="dxa"/>
            <w:tcMar>
              <w:top w:w="20" w:type="dxa"/>
              <w:left w:w="20" w:type="dxa"/>
              <w:bottom w:w="20" w:type="dxa"/>
              <w:right w:w="20" w:type="dxa"/>
            </w:tcMar>
            <w:vAlign w:val="center"/>
            <w:hideMark/>
          </w:tcPr>
          <w:p w14:paraId="3E2A8E1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199892F" w14:textId="77777777" w:rsidR="004D064B" w:rsidRPr="00A070F8" w:rsidRDefault="004D064B" w:rsidP="00D0326A">
            <w:pPr>
              <w:pStyle w:val="movimento"/>
              <w:rPr>
                <w:color w:val="002060"/>
              </w:rPr>
            </w:pPr>
            <w:r w:rsidRPr="00A070F8">
              <w:rPr>
                <w:color w:val="002060"/>
              </w:rPr>
              <w:t>GALOSI LUCA NAZZARENO</w:t>
            </w:r>
          </w:p>
        </w:tc>
        <w:tc>
          <w:tcPr>
            <w:tcW w:w="2200" w:type="dxa"/>
            <w:tcMar>
              <w:top w:w="20" w:type="dxa"/>
              <w:left w:w="20" w:type="dxa"/>
              <w:bottom w:w="20" w:type="dxa"/>
              <w:right w:w="20" w:type="dxa"/>
            </w:tcMar>
            <w:vAlign w:val="center"/>
            <w:hideMark/>
          </w:tcPr>
          <w:p w14:paraId="7A308379" w14:textId="77777777" w:rsidR="004D064B" w:rsidRPr="00A070F8" w:rsidRDefault="004D064B" w:rsidP="00D0326A">
            <w:pPr>
              <w:pStyle w:val="movimento2"/>
              <w:rPr>
                <w:color w:val="002060"/>
              </w:rPr>
            </w:pPr>
            <w:r w:rsidRPr="00A070F8">
              <w:rPr>
                <w:color w:val="002060"/>
              </w:rPr>
              <w:t xml:space="preserve">(FUTSAL CASELLE) </w:t>
            </w:r>
          </w:p>
        </w:tc>
      </w:tr>
      <w:tr w:rsidR="004D064B" w:rsidRPr="00A070F8" w14:paraId="3EDE508C" w14:textId="77777777" w:rsidTr="004D064B">
        <w:trPr>
          <w:divId w:val="527259509"/>
        </w:trPr>
        <w:tc>
          <w:tcPr>
            <w:tcW w:w="2200" w:type="dxa"/>
            <w:tcMar>
              <w:top w:w="20" w:type="dxa"/>
              <w:left w:w="20" w:type="dxa"/>
              <w:bottom w:w="20" w:type="dxa"/>
              <w:right w:w="20" w:type="dxa"/>
            </w:tcMar>
            <w:vAlign w:val="center"/>
            <w:hideMark/>
          </w:tcPr>
          <w:p w14:paraId="0FF7914F" w14:textId="77777777" w:rsidR="004D064B" w:rsidRPr="00A070F8" w:rsidRDefault="004D064B" w:rsidP="00D0326A">
            <w:pPr>
              <w:pStyle w:val="movimento"/>
              <w:rPr>
                <w:color w:val="002060"/>
              </w:rPr>
            </w:pPr>
            <w:r w:rsidRPr="00A070F8">
              <w:rPr>
                <w:color w:val="002060"/>
              </w:rPr>
              <w:t>RINALDI EDOARDO</w:t>
            </w:r>
          </w:p>
        </w:tc>
        <w:tc>
          <w:tcPr>
            <w:tcW w:w="2200" w:type="dxa"/>
            <w:tcMar>
              <w:top w:w="20" w:type="dxa"/>
              <w:left w:w="20" w:type="dxa"/>
              <w:bottom w:w="20" w:type="dxa"/>
              <w:right w:w="20" w:type="dxa"/>
            </w:tcMar>
            <w:vAlign w:val="center"/>
            <w:hideMark/>
          </w:tcPr>
          <w:p w14:paraId="278E311C" w14:textId="77777777" w:rsidR="004D064B" w:rsidRPr="00A070F8" w:rsidRDefault="004D064B" w:rsidP="00D0326A">
            <w:pPr>
              <w:pStyle w:val="movimento2"/>
              <w:rPr>
                <w:color w:val="002060"/>
              </w:rPr>
            </w:pPr>
            <w:r w:rsidRPr="00A070F8">
              <w:rPr>
                <w:color w:val="002060"/>
              </w:rPr>
              <w:t xml:space="preserve">(FUTSAL MONTEMARCIANO C5) </w:t>
            </w:r>
          </w:p>
        </w:tc>
        <w:tc>
          <w:tcPr>
            <w:tcW w:w="800" w:type="dxa"/>
            <w:tcMar>
              <w:top w:w="20" w:type="dxa"/>
              <w:left w:w="20" w:type="dxa"/>
              <w:bottom w:w="20" w:type="dxa"/>
              <w:right w:w="20" w:type="dxa"/>
            </w:tcMar>
            <w:vAlign w:val="center"/>
            <w:hideMark/>
          </w:tcPr>
          <w:p w14:paraId="14FEB57F"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A859711" w14:textId="77777777" w:rsidR="004D064B" w:rsidRPr="00A070F8" w:rsidRDefault="004D064B" w:rsidP="00D0326A">
            <w:pPr>
              <w:pStyle w:val="movimento"/>
              <w:rPr>
                <w:color w:val="002060"/>
              </w:rPr>
            </w:pPr>
            <w:r w:rsidRPr="00A070F8">
              <w:rPr>
                <w:color w:val="002060"/>
              </w:rPr>
              <w:t>MANZO GIANPAOLO</w:t>
            </w:r>
          </w:p>
        </w:tc>
        <w:tc>
          <w:tcPr>
            <w:tcW w:w="2200" w:type="dxa"/>
            <w:tcMar>
              <w:top w:w="20" w:type="dxa"/>
              <w:left w:w="20" w:type="dxa"/>
              <w:bottom w:w="20" w:type="dxa"/>
              <w:right w:w="20" w:type="dxa"/>
            </w:tcMar>
            <w:vAlign w:val="center"/>
            <w:hideMark/>
          </w:tcPr>
          <w:p w14:paraId="4201170E" w14:textId="77777777" w:rsidR="004D064B" w:rsidRPr="00A070F8" w:rsidRDefault="004D064B" w:rsidP="00D0326A">
            <w:pPr>
              <w:pStyle w:val="movimento2"/>
              <w:rPr>
                <w:color w:val="002060"/>
              </w:rPr>
            </w:pPr>
            <w:r w:rsidRPr="00A070F8">
              <w:rPr>
                <w:color w:val="002060"/>
              </w:rPr>
              <w:t xml:space="preserve">(FUTSAL PRANDONE) </w:t>
            </w:r>
          </w:p>
        </w:tc>
      </w:tr>
      <w:tr w:rsidR="004D064B" w:rsidRPr="00A070F8" w14:paraId="1AD079CC" w14:textId="77777777" w:rsidTr="004D064B">
        <w:trPr>
          <w:divId w:val="527259509"/>
        </w:trPr>
        <w:tc>
          <w:tcPr>
            <w:tcW w:w="2200" w:type="dxa"/>
            <w:tcMar>
              <w:top w:w="20" w:type="dxa"/>
              <w:left w:w="20" w:type="dxa"/>
              <w:bottom w:w="20" w:type="dxa"/>
              <w:right w:w="20" w:type="dxa"/>
            </w:tcMar>
            <w:vAlign w:val="center"/>
            <w:hideMark/>
          </w:tcPr>
          <w:p w14:paraId="71C4EA3E" w14:textId="77777777" w:rsidR="004D064B" w:rsidRPr="00A070F8" w:rsidRDefault="004D064B" w:rsidP="00D0326A">
            <w:pPr>
              <w:pStyle w:val="movimento"/>
              <w:rPr>
                <w:color w:val="002060"/>
              </w:rPr>
            </w:pPr>
            <w:r w:rsidRPr="00A070F8">
              <w:rPr>
                <w:color w:val="002060"/>
              </w:rPr>
              <w:t>GRASSETTI SIMONE</w:t>
            </w:r>
          </w:p>
        </w:tc>
        <w:tc>
          <w:tcPr>
            <w:tcW w:w="2200" w:type="dxa"/>
            <w:tcMar>
              <w:top w:w="20" w:type="dxa"/>
              <w:left w:w="20" w:type="dxa"/>
              <w:bottom w:w="20" w:type="dxa"/>
              <w:right w:w="20" w:type="dxa"/>
            </w:tcMar>
            <w:vAlign w:val="center"/>
            <w:hideMark/>
          </w:tcPr>
          <w:p w14:paraId="2A5B2F21" w14:textId="77777777" w:rsidR="004D064B" w:rsidRPr="00A070F8" w:rsidRDefault="004D064B" w:rsidP="00D0326A">
            <w:pPr>
              <w:pStyle w:val="movimento2"/>
              <w:rPr>
                <w:color w:val="002060"/>
              </w:rPr>
            </w:pPr>
            <w:r w:rsidRPr="00A070F8">
              <w:rPr>
                <w:color w:val="002060"/>
              </w:rPr>
              <w:t xml:space="preserve">(FUTSAL SAMBUCHETO) </w:t>
            </w:r>
          </w:p>
        </w:tc>
        <w:tc>
          <w:tcPr>
            <w:tcW w:w="800" w:type="dxa"/>
            <w:tcMar>
              <w:top w:w="20" w:type="dxa"/>
              <w:left w:w="20" w:type="dxa"/>
              <w:bottom w:w="20" w:type="dxa"/>
              <w:right w:w="20" w:type="dxa"/>
            </w:tcMar>
            <w:vAlign w:val="center"/>
            <w:hideMark/>
          </w:tcPr>
          <w:p w14:paraId="072BE054"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949BA1A" w14:textId="77777777" w:rsidR="004D064B" w:rsidRPr="00A070F8" w:rsidRDefault="004D064B" w:rsidP="00D0326A">
            <w:pPr>
              <w:pStyle w:val="movimento"/>
              <w:rPr>
                <w:color w:val="002060"/>
              </w:rPr>
            </w:pPr>
            <w:r w:rsidRPr="00A070F8">
              <w:rPr>
                <w:color w:val="002060"/>
              </w:rPr>
              <w:t>LOMBARDI ENRICO</w:t>
            </w:r>
          </w:p>
        </w:tc>
        <w:tc>
          <w:tcPr>
            <w:tcW w:w="2200" w:type="dxa"/>
            <w:tcMar>
              <w:top w:w="20" w:type="dxa"/>
              <w:left w:w="20" w:type="dxa"/>
              <w:bottom w:w="20" w:type="dxa"/>
              <w:right w:w="20" w:type="dxa"/>
            </w:tcMar>
            <w:vAlign w:val="center"/>
            <w:hideMark/>
          </w:tcPr>
          <w:p w14:paraId="5C754B24" w14:textId="77777777" w:rsidR="004D064B" w:rsidRPr="00A070F8" w:rsidRDefault="004D064B" w:rsidP="00D0326A">
            <w:pPr>
              <w:pStyle w:val="movimento2"/>
              <w:rPr>
                <w:color w:val="002060"/>
              </w:rPr>
            </w:pPr>
            <w:r w:rsidRPr="00A070F8">
              <w:rPr>
                <w:color w:val="002060"/>
              </w:rPr>
              <w:t xml:space="preserve">(FUTSAL SAMBUCHETO) </w:t>
            </w:r>
          </w:p>
        </w:tc>
      </w:tr>
      <w:tr w:rsidR="004D064B" w:rsidRPr="00A070F8" w14:paraId="6E1FFBB2" w14:textId="77777777" w:rsidTr="004D064B">
        <w:trPr>
          <w:divId w:val="527259509"/>
        </w:trPr>
        <w:tc>
          <w:tcPr>
            <w:tcW w:w="2200" w:type="dxa"/>
            <w:tcMar>
              <w:top w:w="20" w:type="dxa"/>
              <w:left w:w="20" w:type="dxa"/>
              <w:bottom w:w="20" w:type="dxa"/>
              <w:right w:w="20" w:type="dxa"/>
            </w:tcMar>
            <w:vAlign w:val="center"/>
            <w:hideMark/>
          </w:tcPr>
          <w:p w14:paraId="4ADD5928" w14:textId="77777777" w:rsidR="004D064B" w:rsidRPr="00A070F8" w:rsidRDefault="004D064B" w:rsidP="00D0326A">
            <w:pPr>
              <w:pStyle w:val="movimento"/>
              <w:rPr>
                <w:color w:val="002060"/>
              </w:rPr>
            </w:pPr>
            <w:r w:rsidRPr="00A070F8">
              <w:rPr>
                <w:color w:val="002060"/>
              </w:rPr>
              <w:t>FAVETTI CLEVERSON</w:t>
            </w:r>
          </w:p>
        </w:tc>
        <w:tc>
          <w:tcPr>
            <w:tcW w:w="2200" w:type="dxa"/>
            <w:tcMar>
              <w:top w:w="20" w:type="dxa"/>
              <w:left w:w="20" w:type="dxa"/>
              <w:bottom w:w="20" w:type="dxa"/>
              <w:right w:w="20" w:type="dxa"/>
            </w:tcMar>
            <w:vAlign w:val="center"/>
            <w:hideMark/>
          </w:tcPr>
          <w:p w14:paraId="28B22967" w14:textId="77777777" w:rsidR="004D064B" w:rsidRPr="00A070F8" w:rsidRDefault="004D064B" w:rsidP="00D0326A">
            <w:pPr>
              <w:pStyle w:val="movimento2"/>
              <w:rPr>
                <w:color w:val="002060"/>
              </w:rPr>
            </w:pPr>
            <w:r w:rsidRPr="00A070F8">
              <w:rPr>
                <w:color w:val="002060"/>
              </w:rPr>
              <w:t xml:space="preserve">(INVICTA FUTSAL MACERATA) </w:t>
            </w:r>
          </w:p>
        </w:tc>
        <w:tc>
          <w:tcPr>
            <w:tcW w:w="800" w:type="dxa"/>
            <w:tcMar>
              <w:top w:w="20" w:type="dxa"/>
              <w:left w:w="20" w:type="dxa"/>
              <w:bottom w:w="20" w:type="dxa"/>
              <w:right w:w="20" w:type="dxa"/>
            </w:tcMar>
            <w:vAlign w:val="center"/>
            <w:hideMark/>
          </w:tcPr>
          <w:p w14:paraId="55EB0E09"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5866342" w14:textId="77777777" w:rsidR="004D064B" w:rsidRPr="00A070F8" w:rsidRDefault="004D064B" w:rsidP="00D0326A">
            <w:pPr>
              <w:pStyle w:val="movimento"/>
              <w:rPr>
                <w:color w:val="002060"/>
              </w:rPr>
            </w:pPr>
            <w:r w:rsidRPr="00A070F8">
              <w:rPr>
                <w:color w:val="002060"/>
              </w:rPr>
              <w:t>PANELLA ALFONSO</w:t>
            </w:r>
          </w:p>
        </w:tc>
        <w:tc>
          <w:tcPr>
            <w:tcW w:w="2200" w:type="dxa"/>
            <w:tcMar>
              <w:top w:w="20" w:type="dxa"/>
              <w:left w:w="20" w:type="dxa"/>
              <w:bottom w:w="20" w:type="dxa"/>
              <w:right w:w="20" w:type="dxa"/>
            </w:tcMar>
            <w:vAlign w:val="center"/>
            <w:hideMark/>
          </w:tcPr>
          <w:p w14:paraId="7F9ABBB5" w14:textId="77777777" w:rsidR="004D064B" w:rsidRPr="00A070F8" w:rsidRDefault="004D064B" w:rsidP="00D0326A">
            <w:pPr>
              <w:pStyle w:val="movimento2"/>
              <w:rPr>
                <w:color w:val="002060"/>
              </w:rPr>
            </w:pPr>
            <w:r w:rsidRPr="00A070F8">
              <w:rPr>
                <w:color w:val="002060"/>
              </w:rPr>
              <w:t xml:space="preserve">(NUOVA OTTRANO 98) </w:t>
            </w:r>
          </w:p>
        </w:tc>
      </w:tr>
      <w:tr w:rsidR="004D064B" w:rsidRPr="00A070F8" w14:paraId="01FD03A9" w14:textId="77777777" w:rsidTr="004D064B">
        <w:trPr>
          <w:divId w:val="527259509"/>
        </w:trPr>
        <w:tc>
          <w:tcPr>
            <w:tcW w:w="2200" w:type="dxa"/>
            <w:tcMar>
              <w:top w:w="20" w:type="dxa"/>
              <w:left w:w="20" w:type="dxa"/>
              <w:bottom w:w="20" w:type="dxa"/>
              <w:right w:w="20" w:type="dxa"/>
            </w:tcMar>
            <w:vAlign w:val="center"/>
            <w:hideMark/>
          </w:tcPr>
          <w:p w14:paraId="5C07E010" w14:textId="77777777" w:rsidR="004D064B" w:rsidRPr="00A070F8" w:rsidRDefault="004D064B" w:rsidP="00D0326A">
            <w:pPr>
              <w:pStyle w:val="movimento"/>
              <w:rPr>
                <w:color w:val="002060"/>
              </w:rPr>
            </w:pPr>
            <w:r w:rsidRPr="00A070F8">
              <w:rPr>
                <w:color w:val="002060"/>
              </w:rPr>
              <w:t>FUFI MICHELE</w:t>
            </w:r>
          </w:p>
        </w:tc>
        <w:tc>
          <w:tcPr>
            <w:tcW w:w="2200" w:type="dxa"/>
            <w:tcMar>
              <w:top w:w="20" w:type="dxa"/>
              <w:left w:w="20" w:type="dxa"/>
              <w:bottom w:w="20" w:type="dxa"/>
              <w:right w:w="20" w:type="dxa"/>
            </w:tcMar>
            <w:vAlign w:val="center"/>
            <w:hideMark/>
          </w:tcPr>
          <w:p w14:paraId="352B9E27" w14:textId="77777777" w:rsidR="004D064B" w:rsidRPr="00A070F8" w:rsidRDefault="004D064B" w:rsidP="00D0326A">
            <w:pPr>
              <w:pStyle w:val="movimento2"/>
              <w:rPr>
                <w:color w:val="002060"/>
              </w:rPr>
            </w:pPr>
            <w:r w:rsidRPr="00A070F8">
              <w:rPr>
                <w:color w:val="002060"/>
              </w:rPr>
              <w:t xml:space="preserve">(POLISPORTIVA VICTORIA) </w:t>
            </w:r>
          </w:p>
        </w:tc>
        <w:tc>
          <w:tcPr>
            <w:tcW w:w="800" w:type="dxa"/>
            <w:tcMar>
              <w:top w:w="20" w:type="dxa"/>
              <w:left w:w="20" w:type="dxa"/>
              <w:bottom w:w="20" w:type="dxa"/>
              <w:right w:w="20" w:type="dxa"/>
            </w:tcMar>
            <w:vAlign w:val="center"/>
            <w:hideMark/>
          </w:tcPr>
          <w:p w14:paraId="655F1DED"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D0BEC2F" w14:textId="77777777" w:rsidR="004D064B" w:rsidRPr="00A070F8" w:rsidRDefault="004D064B" w:rsidP="00D0326A">
            <w:pPr>
              <w:pStyle w:val="movimento"/>
              <w:rPr>
                <w:color w:val="002060"/>
              </w:rPr>
            </w:pPr>
            <w:r w:rsidRPr="00A070F8">
              <w:rPr>
                <w:color w:val="002060"/>
              </w:rPr>
              <w:t>LODDO GIANMARCO</w:t>
            </w:r>
          </w:p>
        </w:tc>
        <w:tc>
          <w:tcPr>
            <w:tcW w:w="2200" w:type="dxa"/>
            <w:tcMar>
              <w:top w:w="20" w:type="dxa"/>
              <w:left w:w="20" w:type="dxa"/>
              <w:bottom w:w="20" w:type="dxa"/>
              <w:right w:w="20" w:type="dxa"/>
            </w:tcMar>
            <w:vAlign w:val="center"/>
            <w:hideMark/>
          </w:tcPr>
          <w:p w14:paraId="1D708DCF" w14:textId="77777777" w:rsidR="004D064B" w:rsidRPr="00A070F8" w:rsidRDefault="004D064B" w:rsidP="00D0326A">
            <w:pPr>
              <w:pStyle w:val="movimento2"/>
              <w:rPr>
                <w:color w:val="002060"/>
              </w:rPr>
            </w:pPr>
            <w:r w:rsidRPr="00A070F8">
              <w:rPr>
                <w:color w:val="002060"/>
              </w:rPr>
              <w:t xml:space="preserve">(REAL ANCARIA) </w:t>
            </w:r>
          </w:p>
        </w:tc>
      </w:tr>
      <w:tr w:rsidR="004D064B" w:rsidRPr="00A070F8" w14:paraId="24BC8576" w14:textId="77777777" w:rsidTr="004D064B">
        <w:trPr>
          <w:divId w:val="527259509"/>
        </w:trPr>
        <w:tc>
          <w:tcPr>
            <w:tcW w:w="2200" w:type="dxa"/>
            <w:tcMar>
              <w:top w:w="20" w:type="dxa"/>
              <w:left w:w="20" w:type="dxa"/>
              <w:bottom w:w="20" w:type="dxa"/>
              <w:right w:w="20" w:type="dxa"/>
            </w:tcMar>
            <w:vAlign w:val="center"/>
            <w:hideMark/>
          </w:tcPr>
          <w:p w14:paraId="62822C7B" w14:textId="77777777" w:rsidR="004D064B" w:rsidRPr="00A070F8" w:rsidRDefault="004D064B" w:rsidP="00D0326A">
            <w:pPr>
              <w:pStyle w:val="movimento"/>
              <w:rPr>
                <w:color w:val="002060"/>
              </w:rPr>
            </w:pPr>
            <w:r w:rsidRPr="00A070F8">
              <w:rPr>
                <w:color w:val="002060"/>
              </w:rPr>
              <w:t>ALIANELLO FILIPPO</w:t>
            </w:r>
          </w:p>
        </w:tc>
        <w:tc>
          <w:tcPr>
            <w:tcW w:w="2200" w:type="dxa"/>
            <w:tcMar>
              <w:top w:w="20" w:type="dxa"/>
              <w:left w:w="20" w:type="dxa"/>
              <w:bottom w:w="20" w:type="dxa"/>
              <w:right w:w="20" w:type="dxa"/>
            </w:tcMar>
            <w:vAlign w:val="center"/>
            <w:hideMark/>
          </w:tcPr>
          <w:p w14:paraId="36F14C78" w14:textId="77777777" w:rsidR="004D064B" w:rsidRPr="00A070F8" w:rsidRDefault="004D064B" w:rsidP="00D0326A">
            <w:pPr>
              <w:pStyle w:val="movimento2"/>
              <w:rPr>
                <w:color w:val="002060"/>
              </w:rPr>
            </w:pPr>
            <w:r w:rsidRPr="00A070F8">
              <w:rPr>
                <w:color w:val="002060"/>
              </w:rPr>
              <w:t xml:space="preserve">(REAL FABRIANO) </w:t>
            </w:r>
          </w:p>
        </w:tc>
        <w:tc>
          <w:tcPr>
            <w:tcW w:w="800" w:type="dxa"/>
            <w:tcMar>
              <w:top w:w="20" w:type="dxa"/>
              <w:left w:w="20" w:type="dxa"/>
              <w:bottom w:w="20" w:type="dxa"/>
              <w:right w:w="20" w:type="dxa"/>
            </w:tcMar>
            <w:vAlign w:val="center"/>
            <w:hideMark/>
          </w:tcPr>
          <w:p w14:paraId="620F63A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36E98CC" w14:textId="77777777" w:rsidR="004D064B" w:rsidRPr="00A070F8" w:rsidRDefault="004D064B" w:rsidP="00D0326A">
            <w:pPr>
              <w:pStyle w:val="movimento"/>
              <w:rPr>
                <w:color w:val="002060"/>
              </w:rPr>
            </w:pPr>
            <w:r w:rsidRPr="00A070F8">
              <w:rPr>
                <w:color w:val="002060"/>
              </w:rPr>
              <w:t>CARMENATI ANDREA</w:t>
            </w:r>
          </w:p>
        </w:tc>
        <w:tc>
          <w:tcPr>
            <w:tcW w:w="2200" w:type="dxa"/>
            <w:tcMar>
              <w:top w:w="20" w:type="dxa"/>
              <w:left w:w="20" w:type="dxa"/>
              <w:bottom w:w="20" w:type="dxa"/>
              <w:right w:w="20" w:type="dxa"/>
            </w:tcMar>
            <w:vAlign w:val="center"/>
            <w:hideMark/>
          </w:tcPr>
          <w:p w14:paraId="44E87425" w14:textId="77777777" w:rsidR="004D064B" w:rsidRPr="00A070F8" w:rsidRDefault="004D064B" w:rsidP="00D0326A">
            <w:pPr>
              <w:pStyle w:val="movimento2"/>
              <w:rPr>
                <w:color w:val="002060"/>
              </w:rPr>
            </w:pPr>
            <w:r w:rsidRPr="00A070F8">
              <w:rPr>
                <w:color w:val="002060"/>
              </w:rPr>
              <w:t xml:space="preserve">(REAL FABRIANO) </w:t>
            </w:r>
          </w:p>
        </w:tc>
      </w:tr>
      <w:tr w:rsidR="004D064B" w:rsidRPr="00A070F8" w14:paraId="25A548CF" w14:textId="77777777" w:rsidTr="004D064B">
        <w:trPr>
          <w:divId w:val="527259509"/>
        </w:trPr>
        <w:tc>
          <w:tcPr>
            <w:tcW w:w="2200" w:type="dxa"/>
            <w:tcMar>
              <w:top w:w="20" w:type="dxa"/>
              <w:left w:w="20" w:type="dxa"/>
              <w:bottom w:w="20" w:type="dxa"/>
              <w:right w:w="20" w:type="dxa"/>
            </w:tcMar>
            <w:vAlign w:val="center"/>
            <w:hideMark/>
          </w:tcPr>
          <w:p w14:paraId="6F58C76C" w14:textId="77777777" w:rsidR="004D064B" w:rsidRPr="00A070F8" w:rsidRDefault="004D064B" w:rsidP="00D0326A">
            <w:pPr>
              <w:pStyle w:val="movimento"/>
              <w:rPr>
                <w:color w:val="002060"/>
              </w:rPr>
            </w:pPr>
            <w:r w:rsidRPr="00A070F8">
              <w:rPr>
                <w:color w:val="002060"/>
              </w:rPr>
              <w:t>SCIARRA VINCENZO</w:t>
            </w:r>
          </w:p>
        </w:tc>
        <w:tc>
          <w:tcPr>
            <w:tcW w:w="2200" w:type="dxa"/>
            <w:tcMar>
              <w:top w:w="20" w:type="dxa"/>
              <w:left w:w="20" w:type="dxa"/>
              <w:bottom w:w="20" w:type="dxa"/>
              <w:right w:w="20" w:type="dxa"/>
            </w:tcMar>
            <w:vAlign w:val="center"/>
            <w:hideMark/>
          </w:tcPr>
          <w:p w14:paraId="3BE765FB" w14:textId="77777777" w:rsidR="004D064B" w:rsidRPr="00A070F8" w:rsidRDefault="004D064B" w:rsidP="00D0326A">
            <w:pPr>
              <w:pStyle w:val="movimento2"/>
              <w:rPr>
                <w:color w:val="002060"/>
              </w:rPr>
            </w:pPr>
            <w:r w:rsidRPr="00A070F8">
              <w:rPr>
                <w:color w:val="002060"/>
              </w:rPr>
              <w:t xml:space="preserve">(RIVIERA DELLE PALME) </w:t>
            </w:r>
          </w:p>
        </w:tc>
        <w:tc>
          <w:tcPr>
            <w:tcW w:w="800" w:type="dxa"/>
            <w:tcMar>
              <w:top w:w="20" w:type="dxa"/>
              <w:left w:w="20" w:type="dxa"/>
              <w:bottom w:w="20" w:type="dxa"/>
              <w:right w:w="20" w:type="dxa"/>
            </w:tcMar>
            <w:vAlign w:val="center"/>
            <w:hideMark/>
          </w:tcPr>
          <w:p w14:paraId="37402FD1"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4773267" w14:textId="77777777" w:rsidR="004D064B" w:rsidRPr="00A070F8" w:rsidRDefault="004D064B" w:rsidP="00D0326A">
            <w:pPr>
              <w:pStyle w:val="movimento"/>
              <w:rPr>
                <w:color w:val="002060"/>
              </w:rPr>
            </w:pPr>
            <w:r w:rsidRPr="00A070F8">
              <w:rPr>
                <w:color w:val="002060"/>
              </w:rPr>
              <w:t>CHIAPPINI MASSIMO</w:t>
            </w:r>
          </w:p>
        </w:tc>
        <w:tc>
          <w:tcPr>
            <w:tcW w:w="2200" w:type="dxa"/>
            <w:tcMar>
              <w:top w:w="20" w:type="dxa"/>
              <w:left w:w="20" w:type="dxa"/>
              <w:bottom w:w="20" w:type="dxa"/>
              <w:right w:w="20" w:type="dxa"/>
            </w:tcMar>
            <w:vAlign w:val="center"/>
            <w:hideMark/>
          </w:tcPr>
          <w:p w14:paraId="5BD56C36" w14:textId="77777777" w:rsidR="004D064B" w:rsidRPr="00A070F8" w:rsidRDefault="004D064B" w:rsidP="00D0326A">
            <w:pPr>
              <w:pStyle w:val="movimento2"/>
              <w:rPr>
                <w:color w:val="002060"/>
              </w:rPr>
            </w:pPr>
            <w:r w:rsidRPr="00A070F8">
              <w:rPr>
                <w:color w:val="002060"/>
              </w:rPr>
              <w:t xml:space="preserve">(ROCCAFLUVIONE) </w:t>
            </w:r>
          </w:p>
        </w:tc>
      </w:tr>
      <w:tr w:rsidR="004D064B" w:rsidRPr="00A070F8" w14:paraId="6442810C" w14:textId="77777777" w:rsidTr="004D064B">
        <w:trPr>
          <w:divId w:val="527259509"/>
        </w:trPr>
        <w:tc>
          <w:tcPr>
            <w:tcW w:w="2200" w:type="dxa"/>
            <w:tcMar>
              <w:top w:w="20" w:type="dxa"/>
              <w:left w:w="20" w:type="dxa"/>
              <w:bottom w:w="20" w:type="dxa"/>
              <w:right w:w="20" w:type="dxa"/>
            </w:tcMar>
            <w:vAlign w:val="center"/>
            <w:hideMark/>
          </w:tcPr>
          <w:p w14:paraId="50E6E3F9" w14:textId="77777777" w:rsidR="004D064B" w:rsidRPr="00A070F8" w:rsidRDefault="004D064B" w:rsidP="00D0326A">
            <w:pPr>
              <w:pStyle w:val="movimento"/>
              <w:rPr>
                <w:color w:val="002060"/>
              </w:rPr>
            </w:pPr>
            <w:r w:rsidRPr="00A070F8">
              <w:rPr>
                <w:color w:val="002060"/>
              </w:rPr>
              <w:t>CIRIACO NICOLA</w:t>
            </w:r>
          </w:p>
        </w:tc>
        <w:tc>
          <w:tcPr>
            <w:tcW w:w="2200" w:type="dxa"/>
            <w:tcMar>
              <w:top w:w="20" w:type="dxa"/>
              <w:left w:w="20" w:type="dxa"/>
              <w:bottom w:w="20" w:type="dxa"/>
              <w:right w:w="20" w:type="dxa"/>
            </w:tcMar>
            <w:vAlign w:val="center"/>
            <w:hideMark/>
          </w:tcPr>
          <w:p w14:paraId="44C498D4" w14:textId="77777777" w:rsidR="004D064B" w:rsidRPr="00A070F8" w:rsidRDefault="004D064B" w:rsidP="00D0326A">
            <w:pPr>
              <w:pStyle w:val="movimento2"/>
              <w:rPr>
                <w:color w:val="002060"/>
              </w:rPr>
            </w:pPr>
            <w:r w:rsidRPr="00A070F8">
              <w:rPr>
                <w:color w:val="002060"/>
              </w:rPr>
              <w:t xml:space="preserve">(SERRALTA) </w:t>
            </w:r>
          </w:p>
        </w:tc>
        <w:tc>
          <w:tcPr>
            <w:tcW w:w="800" w:type="dxa"/>
            <w:tcMar>
              <w:top w:w="20" w:type="dxa"/>
              <w:left w:w="20" w:type="dxa"/>
              <w:bottom w:w="20" w:type="dxa"/>
              <w:right w:w="20" w:type="dxa"/>
            </w:tcMar>
            <w:vAlign w:val="center"/>
            <w:hideMark/>
          </w:tcPr>
          <w:p w14:paraId="4527E0E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5EB8FE7" w14:textId="77777777" w:rsidR="004D064B" w:rsidRPr="00A070F8" w:rsidRDefault="004D064B" w:rsidP="00D0326A">
            <w:pPr>
              <w:pStyle w:val="movimento"/>
              <w:rPr>
                <w:color w:val="002060"/>
              </w:rPr>
            </w:pPr>
            <w:r w:rsidRPr="00A070F8">
              <w:rPr>
                <w:color w:val="002060"/>
              </w:rPr>
              <w:t>TORQUATI LUCA</w:t>
            </w:r>
          </w:p>
        </w:tc>
        <w:tc>
          <w:tcPr>
            <w:tcW w:w="2200" w:type="dxa"/>
            <w:tcMar>
              <w:top w:w="20" w:type="dxa"/>
              <w:left w:w="20" w:type="dxa"/>
              <w:bottom w:w="20" w:type="dxa"/>
              <w:right w:w="20" w:type="dxa"/>
            </w:tcMar>
            <w:vAlign w:val="center"/>
            <w:hideMark/>
          </w:tcPr>
          <w:p w14:paraId="58FC5B2C" w14:textId="77777777" w:rsidR="004D064B" w:rsidRPr="00A070F8" w:rsidRDefault="004D064B" w:rsidP="00D0326A">
            <w:pPr>
              <w:pStyle w:val="movimento2"/>
              <w:rPr>
                <w:color w:val="002060"/>
              </w:rPr>
            </w:pPr>
            <w:r w:rsidRPr="00A070F8">
              <w:rPr>
                <w:color w:val="002060"/>
              </w:rPr>
              <w:t xml:space="preserve">(TRE TORRI A.S.D.) </w:t>
            </w:r>
          </w:p>
        </w:tc>
      </w:tr>
      <w:tr w:rsidR="004D064B" w:rsidRPr="00A070F8" w14:paraId="01DA4D52" w14:textId="77777777" w:rsidTr="004D064B">
        <w:trPr>
          <w:divId w:val="527259509"/>
        </w:trPr>
        <w:tc>
          <w:tcPr>
            <w:tcW w:w="2200" w:type="dxa"/>
            <w:tcMar>
              <w:top w:w="20" w:type="dxa"/>
              <w:left w:w="20" w:type="dxa"/>
              <w:bottom w:w="20" w:type="dxa"/>
              <w:right w:w="20" w:type="dxa"/>
            </w:tcMar>
            <w:vAlign w:val="center"/>
            <w:hideMark/>
          </w:tcPr>
          <w:p w14:paraId="665D8FEF" w14:textId="77777777" w:rsidR="004D064B" w:rsidRPr="00A070F8" w:rsidRDefault="004D064B" w:rsidP="00D0326A">
            <w:pPr>
              <w:pStyle w:val="movimento"/>
              <w:rPr>
                <w:color w:val="002060"/>
              </w:rPr>
            </w:pPr>
            <w:r w:rsidRPr="00A070F8">
              <w:rPr>
                <w:color w:val="002060"/>
              </w:rPr>
              <w:t>BIGIONI ALESSANDRO</w:t>
            </w:r>
          </w:p>
        </w:tc>
        <w:tc>
          <w:tcPr>
            <w:tcW w:w="2200" w:type="dxa"/>
            <w:tcMar>
              <w:top w:w="20" w:type="dxa"/>
              <w:left w:w="20" w:type="dxa"/>
              <w:bottom w:w="20" w:type="dxa"/>
              <w:right w:w="20" w:type="dxa"/>
            </w:tcMar>
            <w:vAlign w:val="center"/>
            <w:hideMark/>
          </w:tcPr>
          <w:p w14:paraId="2E67B737" w14:textId="77777777" w:rsidR="004D064B" w:rsidRPr="00A070F8" w:rsidRDefault="004D064B" w:rsidP="00D0326A">
            <w:pPr>
              <w:pStyle w:val="movimento2"/>
              <w:rPr>
                <w:color w:val="002060"/>
              </w:rPr>
            </w:pPr>
            <w:r w:rsidRPr="00A070F8">
              <w:rPr>
                <w:color w:val="002060"/>
              </w:rPr>
              <w:t>(</w:t>
            </w:r>
            <w:proofErr w:type="gramStart"/>
            <w:r w:rsidRPr="00A070F8">
              <w:rPr>
                <w:color w:val="002060"/>
              </w:rPr>
              <w:t>U.MANDOLESI</w:t>
            </w:r>
            <w:proofErr w:type="gramEnd"/>
            <w:r w:rsidRPr="00A070F8">
              <w:rPr>
                <w:color w:val="002060"/>
              </w:rPr>
              <w:t xml:space="preserve"> CALCIO) </w:t>
            </w:r>
          </w:p>
        </w:tc>
        <w:tc>
          <w:tcPr>
            <w:tcW w:w="800" w:type="dxa"/>
            <w:tcMar>
              <w:top w:w="20" w:type="dxa"/>
              <w:left w:w="20" w:type="dxa"/>
              <w:bottom w:w="20" w:type="dxa"/>
              <w:right w:w="20" w:type="dxa"/>
            </w:tcMar>
            <w:vAlign w:val="center"/>
            <w:hideMark/>
          </w:tcPr>
          <w:p w14:paraId="5BEC8854"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C36E612" w14:textId="77777777" w:rsidR="004D064B" w:rsidRPr="00A070F8" w:rsidRDefault="004D064B" w:rsidP="00D0326A">
            <w:pPr>
              <w:pStyle w:val="movimento"/>
              <w:rPr>
                <w:color w:val="002060"/>
              </w:rPr>
            </w:pPr>
            <w:r w:rsidRPr="00A070F8">
              <w:rPr>
                <w:color w:val="002060"/>
              </w:rPr>
              <w:t>LANTERMO DIEGO</w:t>
            </w:r>
          </w:p>
        </w:tc>
        <w:tc>
          <w:tcPr>
            <w:tcW w:w="2200" w:type="dxa"/>
            <w:tcMar>
              <w:top w:w="20" w:type="dxa"/>
              <w:left w:w="20" w:type="dxa"/>
              <w:bottom w:w="20" w:type="dxa"/>
              <w:right w:w="20" w:type="dxa"/>
            </w:tcMar>
            <w:vAlign w:val="center"/>
            <w:hideMark/>
          </w:tcPr>
          <w:p w14:paraId="0124F511" w14:textId="77777777" w:rsidR="004D064B" w:rsidRPr="00A070F8" w:rsidRDefault="004D064B" w:rsidP="00D0326A">
            <w:pPr>
              <w:pStyle w:val="movimento2"/>
              <w:rPr>
                <w:color w:val="002060"/>
              </w:rPr>
            </w:pPr>
            <w:r w:rsidRPr="00A070F8">
              <w:rPr>
                <w:color w:val="002060"/>
              </w:rPr>
              <w:t>(</w:t>
            </w:r>
            <w:proofErr w:type="gramStart"/>
            <w:r w:rsidRPr="00A070F8">
              <w:rPr>
                <w:color w:val="002060"/>
              </w:rPr>
              <w:t>U.MANDOLESI</w:t>
            </w:r>
            <w:proofErr w:type="gramEnd"/>
            <w:r w:rsidRPr="00A070F8">
              <w:rPr>
                <w:color w:val="002060"/>
              </w:rPr>
              <w:t xml:space="preserve"> CALCIO) </w:t>
            </w:r>
          </w:p>
        </w:tc>
      </w:tr>
    </w:tbl>
    <w:p w14:paraId="2ED4E27C" w14:textId="77777777" w:rsidR="004D064B" w:rsidRPr="00A070F8" w:rsidRDefault="004D064B" w:rsidP="004D064B">
      <w:pPr>
        <w:pStyle w:val="titolo10"/>
        <w:divId w:val="527259509"/>
        <w:rPr>
          <w:rFonts w:eastAsiaTheme="minorEastAsia"/>
          <w:color w:val="002060"/>
        </w:rPr>
      </w:pPr>
      <w:r w:rsidRPr="00A070F8">
        <w:rPr>
          <w:color w:val="002060"/>
        </w:rPr>
        <w:t xml:space="preserve">GARE DEL 30/10/2021 </w:t>
      </w:r>
    </w:p>
    <w:p w14:paraId="38018E04" w14:textId="77777777" w:rsidR="004D064B" w:rsidRPr="00A070F8" w:rsidRDefault="004D064B" w:rsidP="004D064B">
      <w:pPr>
        <w:pStyle w:val="titolo7a"/>
        <w:divId w:val="527259509"/>
        <w:rPr>
          <w:color w:val="002060"/>
        </w:rPr>
      </w:pPr>
      <w:r w:rsidRPr="00A070F8">
        <w:rPr>
          <w:color w:val="002060"/>
        </w:rPr>
        <w:lastRenderedPageBreak/>
        <w:t xml:space="preserve">PROVVEDIMENTI DISCIPLINARI </w:t>
      </w:r>
    </w:p>
    <w:p w14:paraId="2EB20E47"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7FDA7B47" w14:textId="77777777" w:rsidR="004D064B" w:rsidRPr="00A070F8" w:rsidRDefault="004D064B" w:rsidP="004D064B">
      <w:pPr>
        <w:pStyle w:val="titolo30"/>
        <w:divId w:val="527259509"/>
        <w:rPr>
          <w:color w:val="002060"/>
        </w:rPr>
      </w:pPr>
      <w:r w:rsidRPr="00A070F8">
        <w:rPr>
          <w:color w:val="002060"/>
        </w:rPr>
        <w:t xml:space="preserve">CALCIATORI NON ESPULSI </w:t>
      </w:r>
    </w:p>
    <w:p w14:paraId="7BB8498D" w14:textId="77777777" w:rsidR="004D064B" w:rsidRPr="00A070F8" w:rsidRDefault="004D064B" w:rsidP="004D064B">
      <w:pPr>
        <w:pStyle w:val="titolo20"/>
        <w:divId w:val="527259509"/>
        <w:rPr>
          <w:color w:val="002060"/>
        </w:rPr>
      </w:pPr>
      <w:r w:rsidRPr="00A070F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1190B9D6" w14:textId="77777777" w:rsidTr="004D064B">
        <w:trPr>
          <w:divId w:val="527259509"/>
        </w:trPr>
        <w:tc>
          <w:tcPr>
            <w:tcW w:w="2200" w:type="dxa"/>
            <w:tcMar>
              <w:top w:w="20" w:type="dxa"/>
              <w:left w:w="20" w:type="dxa"/>
              <w:bottom w:w="20" w:type="dxa"/>
              <w:right w:w="20" w:type="dxa"/>
            </w:tcMar>
            <w:vAlign w:val="center"/>
            <w:hideMark/>
          </w:tcPr>
          <w:p w14:paraId="67EAA2AD" w14:textId="77777777" w:rsidR="004D064B" w:rsidRPr="00A070F8" w:rsidRDefault="004D064B" w:rsidP="00D0326A">
            <w:pPr>
              <w:pStyle w:val="movimento"/>
              <w:rPr>
                <w:color w:val="002060"/>
              </w:rPr>
            </w:pPr>
            <w:r w:rsidRPr="00A070F8">
              <w:rPr>
                <w:color w:val="002060"/>
              </w:rPr>
              <w:t>BUSILACCHI FILIPPO</w:t>
            </w:r>
          </w:p>
        </w:tc>
        <w:tc>
          <w:tcPr>
            <w:tcW w:w="2200" w:type="dxa"/>
            <w:tcMar>
              <w:top w:w="20" w:type="dxa"/>
              <w:left w:w="20" w:type="dxa"/>
              <w:bottom w:w="20" w:type="dxa"/>
              <w:right w:w="20" w:type="dxa"/>
            </w:tcMar>
            <w:vAlign w:val="center"/>
            <w:hideMark/>
          </w:tcPr>
          <w:p w14:paraId="2F6FBBD0" w14:textId="77777777" w:rsidR="004D064B" w:rsidRPr="00A070F8" w:rsidRDefault="004D064B" w:rsidP="00D0326A">
            <w:pPr>
              <w:pStyle w:val="movimento2"/>
              <w:rPr>
                <w:color w:val="002060"/>
              </w:rPr>
            </w:pPr>
            <w:r w:rsidRPr="00A070F8">
              <w:rPr>
                <w:color w:val="002060"/>
              </w:rPr>
              <w:t xml:space="preserve">(VERBENA C5 ANCONA) </w:t>
            </w:r>
          </w:p>
        </w:tc>
        <w:tc>
          <w:tcPr>
            <w:tcW w:w="800" w:type="dxa"/>
            <w:tcMar>
              <w:top w:w="20" w:type="dxa"/>
              <w:left w:w="20" w:type="dxa"/>
              <w:bottom w:w="20" w:type="dxa"/>
              <w:right w:w="20" w:type="dxa"/>
            </w:tcMar>
            <w:vAlign w:val="center"/>
            <w:hideMark/>
          </w:tcPr>
          <w:p w14:paraId="6C84E2CA"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0FD637B"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3DE4883" w14:textId="77777777" w:rsidR="004D064B" w:rsidRPr="00A070F8" w:rsidRDefault="004D064B" w:rsidP="00D0326A">
            <w:pPr>
              <w:pStyle w:val="movimento2"/>
              <w:rPr>
                <w:color w:val="002060"/>
              </w:rPr>
            </w:pPr>
            <w:r w:rsidRPr="00A070F8">
              <w:rPr>
                <w:color w:val="002060"/>
              </w:rPr>
              <w:t> </w:t>
            </w:r>
          </w:p>
        </w:tc>
      </w:tr>
    </w:tbl>
    <w:p w14:paraId="7835FDF6" w14:textId="77777777" w:rsidR="004D064B" w:rsidRPr="00A070F8" w:rsidRDefault="004D064B" w:rsidP="004D064B">
      <w:pPr>
        <w:pStyle w:val="titolo20"/>
        <w:divId w:val="527259509"/>
        <w:rPr>
          <w:rFonts w:eastAsiaTheme="minorEastAsia"/>
          <w:color w:val="002060"/>
        </w:rPr>
      </w:pPr>
      <w:r w:rsidRPr="00A070F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6D8B7F6F" w14:textId="77777777" w:rsidTr="004D064B">
        <w:trPr>
          <w:divId w:val="527259509"/>
        </w:trPr>
        <w:tc>
          <w:tcPr>
            <w:tcW w:w="2200" w:type="dxa"/>
            <w:tcMar>
              <w:top w:w="20" w:type="dxa"/>
              <w:left w:w="20" w:type="dxa"/>
              <w:bottom w:w="20" w:type="dxa"/>
              <w:right w:w="20" w:type="dxa"/>
            </w:tcMar>
            <w:vAlign w:val="center"/>
            <w:hideMark/>
          </w:tcPr>
          <w:p w14:paraId="4A5CC18D" w14:textId="77777777" w:rsidR="004D064B" w:rsidRPr="00A070F8" w:rsidRDefault="004D064B" w:rsidP="00D0326A">
            <w:pPr>
              <w:pStyle w:val="movimento"/>
              <w:rPr>
                <w:color w:val="002060"/>
              </w:rPr>
            </w:pPr>
            <w:r w:rsidRPr="00A070F8">
              <w:rPr>
                <w:color w:val="002060"/>
              </w:rPr>
              <w:t>PIERPAOLI MATTEO</w:t>
            </w:r>
          </w:p>
        </w:tc>
        <w:tc>
          <w:tcPr>
            <w:tcW w:w="2200" w:type="dxa"/>
            <w:tcMar>
              <w:top w:w="20" w:type="dxa"/>
              <w:left w:w="20" w:type="dxa"/>
              <w:bottom w:w="20" w:type="dxa"/>
              <w:right w:w="20" w:type="dxa"/>
            </w:tcMar>
            <w:vAlign w:val="center"/>
            <w:hideMark/>
          </w:tcPr>
          <w:p w14:paraId="637A0960" w14:textId="77777777" w:rsidR="004D064B" w:rsidRPr="00A070F8" w:rsidRDefault="004D064B" w:rsidP="00D0326A">
            <w:pPr>
              <w:pStyle w:val="movimento2"/>
              <w:rPr>
                <w:color w:val="002060"/>
              </w:rPr>
            </w:pPr>
            <w:r w:rsidRPr="00A070F8">
              <w:rPr>
                <w:color w:val="002060"/>
              </w:rPr>
              <w:t xml:space="preserve">(CHIARAVALLE FUTSAL) </w:t>
            </w:r>
          </w:p>
        </w:tc>
        <w:tc>
          <w:tcPr>
            <w:tcW w:w="800" w:type="dxa"/>
            <w:tcMar>
              <w:top w:w="20" w:type="dxa"/>
              <w:left w:w="20" w:type="dxa"/>
              <w:bottom w:w="20" w:type="dxa"/>
              <w:right w:w="20" w:type="dxa"/>
            </w:tcMar>
            <w:vAlign w:val="center"/>
            <w:hideMark/>
          </w:tcPr>
          <w:p w14:paraId="5BC688D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6A7C2EDD" w14:textId="77777777" w:rsidR="004D064B" w:rsidRPr="00A070F8" w:rsidRDefault="004D064B" w:rsidP="00D0326A">
            <w:pPr>
              <w:pStyle w:val="movimento"/>
              <w:rPr>
                <w:color w:val="002060"/>
              </w:rPr>
            </w:pPr>
            <w:r w:rsidRPr="00A070F8">
              <w:rPr>
                <w:color w:val="002060"/>
              </w:rPr>
              <w:t>PACENTI GIACOMO</w:t>
            </w:r>
          </w:p>
        </w:tc>
        <w:tc>
          <w:tcPr>
            <w:tcW w:w="2200" w:type="dxa"/>
            <w:tcMar>
              <w:top w:w="20" w:type="dxa"/>
              <w:left w:w="20" w:type="dxa"/>
              <w:bottom w:w="20" w:type="dxa"/>
              <w:right w:w="20" w:type="dxa"/>
            </w:tcMar>
            <w:vAlign w:val="center"/>
            <w:hideMark/>
          </w:tcPr>
          <w:p w14:paraId="391ECC2C" w14:textId="77777777" w:rsidR="004D064B" w:rsidRPr="00A070F8" w:rsidRDefault="004D064B" w:rsidP="00D0326A">
            <w:pPr>
              <w:pStyle w:val="movimento2"/>
              <w:rPr>
                <w:color w:val="002060"/>
              </w:rPr>
            </w:pPr>
            <w:r w:rsidRPr="00A070F8">
              <w:rPr>
                <w:color w:val="002060"/>
              </w:rPr>
              <w:t>(</w:t>
            </w:r>
            <w:proofErr w:type="gramStart"/>
            <w:r w:rsidRPr="00A070F8">
              <w:rPr>
                <w:color w:val="002060"/>
              </w:rPr>
              <w:t>CITTA</w:t>
            </w:r>
            <w:proofErr w:type="gramEnd"/>
            <w:r w:rsidRPr="00A070F8">
              <w:rPr>
                <w:color w:val="002060"/>
              </w:rPr>
              <w:t xml:space="preserve"> DI OSTRA) </w:t>
            </w:r>
          </w:p>
        </w:tc>
      </w:tr>
      <w:tr w:rsidR="004D064B" w:rsidRPr="00A070F8" w14:paraId="51FFE2EF" w14:textId="77777777" w:rsidTr="004D064B">
        <w:trPr>
          <w:divId w:val="527259509"/>
        </w:trPr>
        <w:tc>
          <w:tcPr>
            <w:tcW w:w="2200" w:type="dxa"/>
            <w:tcMar>
              <w:top w:w="20" w:type="dxa"/>
              <w:left w:w="20" w:type="dxa"/>
              <w:bottom w:w="20" w:type="dxa"/>
              <w:right w:w="20" w:type="dxa"/>
            </w:tcMar>
            <w:vAlign w:val="center"/>
            <w:hideMark/>
          </w:tcPr>
          <w:p w14:paraId="1BA4C228" w14:textId="77777777" w:rsidR="004D064B" w:rsidRPr="00A070F8" w:rsidRDefault="004D064B" w:rsidP="00D0326A">
            <w:pPr>
              <w:pStyle w:val="movimento"/>
              <w:rPr>
                <w:color w:val="002060"/>
              </w:rPr>
            </w:pPr>
            <w:r w:rsidRPr="00A070F8">
              <w:rPr>
                <w:color w:val="002060"/>
              </w:rPr>
              <w:t>SEBASTIANELLI ADOLFO</w:t>
            </w:r>
          </w:p>
        </w:tc>
        <w:tc>
          <w:tcPr>
            <w:tcW w:w="2200" w:type="dxa"/>
            <w:tcMar>
              <w:top w:w="20" w:type="dxa"/>
              <w:left w:w="20" w:type="dxa"/>
              <w:bottom w:w="20" w:type="dxa"/>
              <w:right w:w="20" w:type="dxa"/>
            </w:tcMar>
            <w:vAlign w:val="center"/>
            <w:hideMark/>
          </w:tcPr>
          <w:p w14:paraId="1AB943B0" w14:textId="77777777" w:rsidR="004D064B" w:rsidRPr="00A070F8" w:rsidRDefault="004D064B" w:rsidP="00D0326A">
            <w:pPr>
              <w:pStyle w:val="movimento2"/>
              <w:rPr>
                <w:color w:val="002060"/>
              </w:rPr>
            </w:pPr>
            <w:r w:rsidRPr="00A070F8">
              <w:rPr>
                <w:color w:val="002060"/>
              </w:rPr>
              <w:t>(</w:t>
            </w:r>
            <w:proofErr w:type="gramStart"/>
            <w:r w:rsidRPr="00A070F8">
              <w:rPr>
                <w:color w:val="002060"/>
              </w:rPr>
              <w:t>CITTA</w:t>
            </w:r>
            <w:proofErr w:type="gramEnd"/>
            <w:r w:rsidRPr="00A070F8">
              <w:rPr>
                <w:color w:val="002060"/>
              </w:rPr>
              <w:t xml:space="preserve"> DI OSTRA) </w:t>
            </w:r>
          </w:p>
        </w:tc>
        <w:tc>
          <w:tcPr>
            <w:tcW w:w="800" w:type="dxa"/>
            <w:tcMar>
              <w:top w:w="20" w:type="dxa"/>
              <w:left w:w="20" w:type="dxa"/>
              <w:bottom w:w="20" w:type="dxa"/>
              <w:right w:w="20" w:type="dxa"/>
            </w:tcMar>
            <w:vAlign w:val="center"/>
            <w:hideMark/>
          </w:tcPr>
          <w:p w14:paraId="50667188"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51E49E6" w14:textId="77777777" w:rsidR="004D064B" w:rsidRPr="00A070F8" w:rsidRDefault="004D064B" w:rsidP="00D0326A">
            <w:pPr>
              <w:pStyle w:val="movimento"/>
              <w:rPr>
                <w:color w:val="002060"/>
              </w:rPr>
            </w:pPr>
            <w:r w:rsidRPr="00A070F8">
              <w:rPr>
                <w:color w:val="002060"/>
              </w:rPr>
              <w:t>GABBANINI PAOLO</w:t>
            </w:r>
          </w:p>
        </w:tc>
        <w:tc>
          <w:tcPr>
            <w:tcW w:w="2200" w:type="dxa"/>
            <w:tcMar>
              <w:top w:w="20" w:type="dxa"/>
              <w:left w:w="20" w:type="dxa"/>
              <w:bottom w:w="20" w:type="dxa"/>
              <w:right w:w="20" w:type="dxa"/>
            </w:tcMar>
            <w:vAlign w:val="center"/>
            <w:hideMark/>
          </w:tcPr>
          <w:p w14:paraId="7605A7B6" w14:textId="77777777" w:rsidR="004D064B" w:rsidRPr="00A070F8" w:rsidRDefault="004D064B" w:rsidP="00D0326A">
            <w:pPr>
              <w:pStyle w:val="movimento2"/>
              <w:rPr>
                <w:color w:val="002060"/>
              </w:rPr>
            </w:pPr>
            <w:r w:rsidRPr="00A070F8">
              <w:rPr>
                <w:color w:val="002060"/>
              </w:rPr>
              <w:t xml:space="preserve">(GNANO 04) </w:t>
            </w:r>
          </w:p>
        </w:tc>
      </w:tr>
    </w:tbl>
    <w:p w14:paraId="60B1C15D" w14:textId="77777777" w:rsidR="004D064B" w:rsidRPr="00A070F8" w:rsidRDefault="004D064B" w:rsidP="004D064B">
      <w:pPr>
        <w:pStyle w:val="titolo20"/>
        <w:divId w:val="527259509"/>
        <w:rPr>
          <w:rFonts w:eastAsiaTheme="minorEastAsia"/>
          <w:color w:val="002060"/>
        </w:rPr>
      </w:pPr>
      <w:r w:rsidRPr="00A070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09BA560E" w14:textId="77777777" w:rsidTr="004D064B">
        <w:trPr>
          <w:divId w:val="527259509"/>
        </w:trPr>
        <w:tc>
          <w:tcPr>
            <w:tcW w:w="2200" w:type="dxa"/>
            <w:tcMar>
              <w:top w:w="20" w:type="dxa"/>
              <w:left w:w="20" w:type="dxa"/>
              <w:bottom w:w="20" w:type="dxa"/>
              <w:right w:w="20" w:type="dxa"/>
            </w:tcMar>
            <w:vAlign w:val="center"/>
            <w:hideMark/>
          </w:tcPr>
          <w:p w14:paraId="1E54051F" w14:textId="77777777" w:rsidR="004D064B" w:rsidRPr="00A070F8" w:rsidRDefault="004D064B" w:rsidP="00D0326A">
            <w:pPr>
              <w:pStyle w:val="movimento"/>
              <w:rPr>
                <w:color w:val="002060"/>
              </w:rPr>
            </w:pPr>
            <w:r w:rsidRPr="00A070F8">
              <w:rPr>
                <w:color w:val="002060"/>
              </w:rPr>
              <w:t>PIERI NICOLAS</w:t>
            </w:r>
          </w:p>
        </w:tc>
        <w:tc>
          <w:tcPr>
            <w:tcW w:w="2200" w:type="dxa"/>
            <w:tcMar>
              <w:top w:w="20" w:type="dxa"/>
              <w:left w:w="20" w:type="dxa"/>
              <w:bottom w:w="20" w:type="dxa"/>
              <w:right w:w="20" w:type="dxa"/>
            </w:tcMar>
            <w:vAlign w:val="center"/>
            <w:hideMark/>
          </w:tcPr>
          <w:p w14:paraId="1855452A" w14:textId="77777777" w:rsidR="004D064B" w:rsidRPr="00A070F8" w:rsidRDefault="004D064B" w:rsidP="00D0326A">
            <w:pPr>
              <w:pStyle w:val="movimento2"/>
              <w:rPr>
                <w:color w:val="002060"/>
              </w:rPr>
            </w:pPr>
            <w:r w:rsidRPr="00A070F8">
              <w:rPr>
                <w:color w:val="002060"/>
              </w:rPr>
              <w:t xml:space="preserve">(ALMA JUVENTUS FANO) </w:t>
            </w:r>
          </w:p>
        </w:tc>
        <w:tc>
          <w:tcPr>
            <w:tcW w:w="800" w:type="dxa"/>
            <w:tcMar>
              <w:top w:w="20" w:type="dxa"/>
              <w:left w:w="20" w:type="dxa"/>
              <w:bottom w:w="20" w:type="dxa"/>
              <w:right w:w="20" w:type="dxa"/>
            </w:tcMar>
            <w:vAlign w:val="center"/>
            <w:hideMark/>
          </w:tcPr>
          <w:p w14:paraId="1A4B1A00"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E313F40" w14:textId="77777777" w:rsidR="004D064B" w:rsidRPr="00A070F8" w:rsidRDefault="004D064B" w:rsidP="00D0326A">
            <w:pPr>
              <w:pStyle w:val="movimento"/>
              <w:rPr>
                <w:color w:val="002060"/>
              </w:rPr>
            </w:pPr>
            <w:r w:rsidRPr="00A070F8">
              <w:rPr>
                <w:color w:val="002060"/>
              </w:rPr>
              <w:t>FIORDELMONDO DENIS</w:t>
            </w:r>
          </w:p>
        </w:tc>
        <w:tc>
          <w:tcPr>
            <w:tcW w:w="2200" w:type="dxa"/>
            <w:tcMar>
              <w:top w:w="20" w:type="dxa"/>
              <w:left w:w="20" w:type="dxa"/>
              <w:bottom w:w="20" w:type="dxa"/>
              <w:right w:w="20" w:type="dxa"/>
            </w:tcMar>
            <w:vAlign w:val="center"/>
            <w:hideMark/>
          </w:tcPr>
          <w:p w14:paraId="52545E81" w14:textId="77777777" w:rsidR="004D064B" w:rsidRPr="00A070F8" w:rsidRDefault="004D064B" w:rsidP="00D0326A">
            <w:pPr>
              <w:pStyle w:val="movimento2"/>
              <w:rPr>
                <w:color w:val="002060"/>
              </w:rPr>
            </w:pPr>
            <w:r w:rsidRPr="00A070F8">
              <w:rPr>
                <w:color w:val="002060"/>
              </w:rPr>
              <w:t xml:space="preserve">(CIARNIN) </w:t>
            </w:r>
          </w:p>
        </w:tc>
      </w:tr>
      <w:tr w:rsidR="004D064B" w:rsidRPr="00A070F8" w14:paraId="1E8A4CB8" w14:textId="77777777" w:rsidTr="004D064B">
        <w:trPr>
          <w:divId w:val="527259509"/>
        </w:trPr>
        <w:tc>
          <w:tcPr>
            <w:tcW w:w="2200" w:type="dxa"/>
            <w:tcMar>
              <w:top w:w="20" w:type="dxa"/>
              <w:left w:w="20" w:type="dxa"/>
              <w:bottom w:w="20" w:type="dxa"/>
              <w:right w:w="20" w:type="dxa"/>
            </w:tcMar>
            <w:vAlign w:val="center"/>
            <w:hideMark/>
          </w:tcPr>
          <w:p w14:paraId="4C840CBC" w14:textId="77777777" w:rsidR="004D064B" w:rsidRPr="00A070F8" w:rsidRDefault="004D064B" w:rsidP="00D0326A">
            <w:pPr>
              <w:pStyle w:val="movimento"/>
              <w:rPr>
                <w:color w:val="002060"/>
              </w:rPr>
            </w:pPr>
            <w:r w:rsidRPr="00A070F8">
              <w:rPr>
                <w:color w:val="002060"/>
              </w:rPr>
              <w:t>ROMANUCCI MARCO</w:t>
            </w:r>
          </w:p>
        </w:tc>
        <w:tc>
          <w:tcPr>
            <w:tcW w:w="2200" w:type="dxa"/>
            <w:tcMar>
              <w:top w:w="20" w:type="dxa"/>
              <w:left w:w="20" w:type="dxa"/>
              <w:bottom w:w="20" w:type="dxa"/>
              <w:right w:w="20" w:type="dxa"/>
            </w:tcMar>
            <w:vAlign w:val="center"/>
            <w:hideMark/>
          </w:tcPr>
          <w:p w14:paraId="00E9643D" w14:textId="77777777" w:rsidR="004D064B" w:rsidRPr="00A070F8" w:rsidRDefault="004D064B" w:rsidP="00D0326A">
            <w:pPr>
              <w:pStyle w:val="movimento2"/>
              <w:rPr>
                <w:color w:val="002060"/>
              </w:rPr>
            </w:pPr>
            <w:r w:rsidRPr="00A070F8">
              <w:rPr>
                <w:color w:val="002060"/>
              </w:rPr>
              <w:t xml:space="preserve">(CIARNIN) </w:t>
            </w:r>
          </w:p>
        </w:tc>
        <w:tc>
          <w:tcPr>
            <w:tcW w:w="800" w:type="dxa"/>
            <w:tcMar>
              <w:top w:w="20" w:type="dxa"/>
              <w:left w:w="20" w:type="dxa"/>
              <w:bottom w:w="20" w:type="dxa"/>
              <w:right w:w="20" w:type="dxa"/>
            </w:tcMar>
            <w:vAlign w:val="center"/>
            <w:hideMark/>
          </w:tcPr>
          <w:p w14:paraId="14B726C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157064B" w14:textId="77777777" w:rsidR="004D064B" w:rsidRPr="00A070F8" w:rsidRDefault="004D064B" w:rsidP="00D0326A">
            <w:pPr>
              <w:pStyle w:val="movimento"/>
              <w:rPr>
                <w:color w:val="002060"/>
              </w:rPr>
            </w:pPr>
            <w:r w:rsidRPr="00A070F8">
              <w:rPr>
                <w:color w:val="002060"/>
              </w:rPr>
              <w:t>BORIA NICOLAS</w:t>
            </w:r>
          </w:p>
        </w:tc>
        <w:tc>
          <w:tcPr>
            <w:tcW w:w="2200" w:type="dxa"/>
            <w:tcMar>
              <w:top w:w="20" w:type="dxa"/>
              <w:left w:w="20" w:type="dxa"/>
              <w:bottom w:w="20" w:type="dxa"/>
              <w:right w:w="20" w:type="dxa"/>
            </w:tcMar>
            <w:vAlign w:val="center"/>
            <w:hideMark/>
          </w:tcPr>
          <w:p w14:paraId="12994F77" w14:textId="77777777" w:rsidR="004D064B" w:rsidRPr="00A070F8" w:rsidRDefault="004D064B" w:rsidP="00D0326A">
            <w:pPr>
              <w:pStyle w:val="movimento2"/>
              <w:rPr>
                <w:color w:val="002060"/>
              </w:rPr>
            </w:pPr>
            <w:r w:rsidRPr="00A070F8">
              <w:rPr>
                <w:color w:val="002060"/>
              </w:rPr>
              <w:t>(</w:t>
            </w:r>
            <w:proofErr w:type="gramStart"/>
            <w:r w:rsidRPr="00A070F8">
              <w:rPr>
                <w:color w:val="002060"/>
              </w:rPr>
              <w:t>CITTA</w:t>
            </w:r>
            <w:proofErr w:type="gramEnd"/>
            <w:r w:rsidRPr="00A070F8">
              <w:rPr>
                <w:color w:val="002060"/>
              </w:rPr>
              <w:t xml:space="preserve"> DI OSTRA) </w:t>
            </w:r>
          </w:p>
        </w:tc>
      </w:tr>
      <w:tr w:rsidR="004D064B" w:rsidRPr="00A070F8" w14:paraId="5C454FFB" w14:textId="77777777" w:rsidTr="004D064B">
        <w:trPr>
          <w:divId w:val="527259509"/>
        </w:trPr>
        <w:tc>
          <w:tcPr>
            <w:tcW w:w="2200" w:type="dxa"/>
            <w:tcMar>
              <w:top w:w="20" w:type="dxa"/>
              <w:left w:w="20" w:type="dxa"/>
              <w:bottom w:w="20" w:type="dxa"/>
              <w:right w:w="20" w:type="dxa"/>
            </w:tcMar>
            <w:vAlign w:val="center"/>
            <w:hideMark/>
          </w:tcPr>
          <w:p w14:paraId="3AADE312" w14:textId="77777777" w:rsidR="004D064B" w:rsidRPr="00A070F8" w:rsidRDefault="004D064B" w:rsidP="00D0326A">
            <w:pPr>
              <w:pStyle w:val="movimento"/>
              <w:rPr>
                <w:color w:val="002060"/>
              </w:rPr>
            </w:pPr>
            <w:r w:rsidRPr="00A070F8">
              <w:rPr>
                <w:color w:val="002060"/>
              </w:rPr>
              <w:t>SDOGATI ANDREA</w:t>
            </w:r>
          </w:p>
        </w:tc>
        <w:tc>
          <w:tcPr>
            <w:tcW w:w="2200" w:type="dxa"/>
            <w:tcMar>
              <w:top w:w="20" w:type="dxa"/>
              <w:left w:w="20" w:type="dxa"/>
              <w:bottom w:w="20" w:type="dxa"/>
              <w:right w:w="20" w:type="dxa"/>
            </w:tcMar>
            <w:vAlign w:val="center"/>
            <w:hideMark/>
          </w:tcPr>
          <w:p w14:paraId="3BECF42B" w14:textId="77777777" w:rsidR="004D064B" w:rsidRPr="00A070F8" w:rsidRDefault="004D064B" w:rsidP="00D0326A">
            <w:pPr>
              <w:pStyle w:val="movimento2"/>
              <w:rPr>
                <w:color w:val="002060"/>
              </w:rPr>
            </w:pPr>
            <w:r w:rsidRPr="00A070F8">
              <w:rPr>
                <w:color w:val="002060"/>
              </w:rPr>
              <w:t>(</w:t>
            </w:r>
            <w:proofErr w:type="gramStart"/>
            <w:r w:rsidRPr="00A070F8">
              <w:rPr>
                <w:color w:val="002060"/>
              </w:rPr>
              <w:t>CITTA</w:t>
            </w:r>
            <w:proofErr w:type="gramEnd"/>
            <w:r w:rsidRPr="00A070F8">
              <w:rPr>
                <w:color w:val="002060"/>
              </w:rPr>
              <w:t xml:space="preserve"> DI OSTRA) </w:t>
            </w:r>
          </w:p>
        </w:tc>
        <w:tc>
          <w:tcPr>
            <w:tcW w:w="800" w:type="dxa"/>
            <w:tcMar>
              <w:top w:w="20" w:type="dxa"/>
              <w:left w:w="20" w:type="dxa"/>
              <w:bottom w:w="20" w:type="dxa"/>
              <w:right w:w="20" w:type="dxa"/>
            </w:tcMar>
            <w:vAlign w:val="center"/>
            <w:hideMark/>
          </w:tcPr>
          <w:p w14:paraId="0C5FEC2B"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6F3D93A"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63E17B55" w14:textId="77777777" w:rsidR="004D064B" w:rsidRPr="00A070F8" w:rsidRDefault="004D064B" w:rsidP="00D0326A">
            <w:pPr>
              <w:pStyle w:val="movimento2"/>
              <w:rPr>
                <w:color w:val="002060"/>
              </w:rPr>
            </w:pPr>
            <w:r w:rsidRPr="00A070F8">
              <w:rPr>
                <w:color w:val="002060"/>
              </w:rPr>
              <w:t> </w:t>
            </w:r>
          </w:p>
        </w:tc>
      </w:tr>
    </w:tbl>
    <w:p w14:paraId="6A1A43CC" w14:textId="77777777" w:rsidR="004D064B" w:rsidRPr="00A070F8" w:rsidRDefault="004D064B" w:rsidP="004D064B">
      <w:pPr>
        <w:pStyle w:val="breakline"/>
        <w:divId w:val="527259509"/>
        <w:rPr>
          <w:color w:val="002060"/>
        </w:rPr>
      </w:pPr>
    </w:p>
    <w:p w14:paraId="0CA7CD5E" w14:textId="77777777" w:rsidR="004D064B" w:rsidRPr="00A070F8" w:rsidRDefault="004D064B" w:rsidP="004D064B">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1C7E43FA" w14:textId="77777777" w:rsidR="004D064B" w:rsidRPr="00A070F8" w:rsidRDefault="004D064B" w:rsidP="004D064B">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33028378" w14:textId="77777777" w:rsidR="004D064B" w:rsidRPr="00A070F8" w:rsidRDefault="004D064B" w:rsidP="004D064B">
      <w:pPr>
        <w:pStyle w:val="breakline"/>
        <w:divId w:val="527259509"/>
        <w:rPr>
          <w:rFonts w:eastAsiaTheme="minorEastAsia"/>
          <w:color w:val="002060"/>
        </w:rPr>
      </w:pPr>
    </w:p>
    <w:p w14:paraId="027A6E89" w14:textId="77777777" w:rsidR="004D064B" w:rsidRPr="00A070F8" w:rsidRDefault="004D064B" w:rsidP="004D064B">
      <w:pPr>
        <w:pStyle w:val="titoloprinc0"/>
        <w:divId w:val="527259509"/>
        <w:rPr>
          <w:color w:val="002060"/>
        </w:rPr>
      </w:pPr>
      <w:r w:rsidRPr="00A070F8">
        <w:rPr>
          <w:color w:val="002060"/>
        </w:rPr>
        <w:t>CLASSIFICA</w:t>
      </w:r>
    </w:p>
    <w:p w14:paraId="2DEF2C60" w14:textId="77777777" w:rsidR="004D064B" w:rsidRPr="00A070F8" w:rsidRDefault="004D064B" w:rsidP="004D064B">
      <w:pPr>
        <w:pStyle w:val="breakline"/>
        <w:divId w:val="527259509"/>
        <w:rPr>
          <w:color w:val="002060"/>
        </w:rPr>
      </w:pPr>
    </w:p>
    <w:p w14:paraId="4B8637F7" w14:textId="77777777" w:rsidR="004D064B" w:rsidRPr="00A070F8" w:rsidRDefault="004D064B" w:rsidP="004D064B">
      <w:pPr>
        <w:pStyle w:val="breakline"/>
        <w:divId w:val="527259509"/>
        <w:rPr>
          <w:color w:val="002060"/>
        </w:rPr>
      </w:pPr>
    </w:p>
    <w:p w14:paraId="771DEE72" w14:textId="77777777" w:rsidR="004D064B" w:rsidRPr="00A070F8" w:rsidRDefault="004D064B" w:rsidP="004D064B">
      <w:pPr>
        <w:pStyle w:val="sottotitolocampionato10"/>
        <w:divId w:val="527259509"/>
        <w:rPr>
          <w:color w:val="002060"/>
        </w:rPr>
      </w:pPr>
      <w:r w:rsidRPr="00A070F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0CEB076B"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184F2"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629BC"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BC167"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7576C"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19D41"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AAA57"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5C2D1"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FA564"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8C286"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B564F" w14:textId="77777777" w:rsidR="004D064B" w:rsidRPr="00A070F8" w:rsidRDefault="004D064B" w:rsidP="00D0326A">
            <w:pPr>
              <w:pStyle w:val="headertabella0"/>
              <w:rPr>
                <w:color w:val="002060"/>
              </w:rPr>
            </w:pPr>
            <w:r w:rsidRPr="00A070F8">
              <w:rPr>
                <w:color w:val="002060"/>
              </w:rPr>
              <w:t>PE</w:t>
            </w:r>
          </w:p>
        </w:tc>
      </w:tr>
      <w:tr w:rsidR="004D064B" w:rsidRPr="00A070F8" w14:paraId="19FC6860"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884AF2" w14:textId="77777777" w:rsidR="004D064B" w:rsidRPr="00A070F8" w:rsidRDefault="004D064B" w:rsidP="00D0326A">
            <w:pPr>
              <w:pStyle w:val="rowtabella0"/>
              <w:rPr>
                <w:color w:val="002060"/>
              </w:rPr>
            </w:pPr>
            <w:r w:rsidRPr="00A070F8">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ECCD"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2181"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3212"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BF11"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E9E9"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5781" w14:textId="77777777" w:rsidR="004D064B" w:rsidRPr="00A070F8" w:rsidRDefault="004D064B" w:rsidP="00D0326A">
            <w:pPr>
              <w:pStyle w:val="rowtabella0"/>
              <w:jc w:val="center"/>
              <w:rPr>
                <w:color w:val="002060"/>
              </w:rPr>
            </w:pPr>
            <w:r w:rsidRPr="00A070F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AAC2"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BA579"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FA5B" w14:textId="77777777" w:rsidR="004D064B" w:rsidRPr="00A070F8" w:rsidRDefault="004D064B" w:rsidP="00D0326A">
            <w:pPr>
              <w:pStyle w:val="rowtabella0"/>
              <w:jc w:val="center"/>
              <w:rPr>
                <w:color w:val="002060"/>
              </w:rPr>
            </w:pPr>
            <w:r w:rsidRPr="00A070F8">
              <w:rPr>
                <w:color w:val="002060"/>
              </w:rPr>
              <w:t>0</w:t>
            </w:r>
          </w:p>
        </w:tc>
      </w:tr>
      <w:tr w:rsidR="004D064B" w:rsidRPr="00A070F8" w14:paraId="40FCCC83"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CF356" w14:textId="77777777" w:rsidR="004D064B" w:rsidRPr="00A070F8" w:rsidRDefault="004D064B" w:rsidP="00D0326A">
            <w:pPr>
              <w:pStyle w:val="rowtabella0"/>
              <w:rPr>
                <w:color w:val="002060"/>
              </w:rPr>
            </w:pPr>
            <w:r w:rsidRPr="00A070F8">
              <w:rPr>
                <w:color w:val="002060"/>
              </w:rPr>
              <w:t xml:space="preserve">A.S.D. </w:t>
            </w:r>
            <w:proofErr w:type="gramStart"/>
            <w:r w:rsidRPr="00A070F8">
              <w:rPr>
                <w:color w:val="002060"/>
              </w:rPr>
              <w:t>CITTA</w:t>
            </w:r>
            <w:proofErr w:type="gramEnd"/>
            <w:r w:rsidRPr="00A070F8">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D028"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64EE"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9B324"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13CA"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6108F"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389B" w14:textId="77777777" w:rsidR="004D064B" w:rsidRPr="00A070F8" w:rsidRDefault="004D064B" w:rsidP="00D0326A">
            <w:pPr>
              <w:pStyle w:val="rowtabella0"/>
              <w:jc w:val="center"/>
              <w:rPr>
                <w:color w:val="002060"/>
              </w:rPr>
            </w:pPr>
            <w:r w:rsidRPr="00A070F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797D" w14:textId="77777777" w:rsidR="004D064B" w:rsidRPr="00A070F8" w:rsidRDefault="004D064B" w:rsidP="00D0326A">
            <w:pPr>
              <w:pStyle w:val="rowtabella0"/>
              <w:jc w:val="center"/>
              <w:rPr>
                <w:color w:val="002060"/>
              </w:rPr>
            </w:pPr>
            <w:r w:rsidRPr="00A070F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F6874"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72540" w14:textId="77777777" w:rsidR="004D064B" w:rsidRPr="00A070F8" w:rsidRDefault="004D064B" w:rsidP="00D0326A">
            <w:pPr>
              <w:pStyle w:val="rowtabella0"/>
              <w:jc w:val="center"/>
              <w:rPr>
                <w:color w:val="002060"/>
              </w:rPr>
            </w:pPr>
            <w:r w:rsidRPr="00A070F8">
              <w:rPr>
                <w:color w:val="002060"/>
              </w:rPr>
              <w:t>0</w:t>
            </w:r>
          </w:p>
        </w:tc>
      </w:tr>
      <w:tr w:rsidR="004D064B" w:rsidRPr="00A070F8" w14:paraId="51EDF542"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E8346" w14:textId="77777777" w:rsidR="004D064B" w:rsidRPr="00A070F8" w:rsidRDefault="004D064B" w:rsidP="00D0326A">
            <w:pPr>
              <w:pStyle w:val="rowtabella0"/>
              <w:rPr>
                <w:color w:val="002060"/>
              </w:rPr>
            </w:pPr>
            <w:r w:rsidRPr="00A070F8">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EEB6C"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63A7"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DA34"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8E33E"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A028"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082F"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AAE6"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5F966"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D73BD" w14:textId="77777777" w:rsidR="004D064B" w:rsidRPr="00A070F8" w:rsidRDefault="004D064B" w:rsidP="00D0326A">
            <w:pPr>
              <w:pStyle w:val="rowtabella0"/>
              <w:jc w:val="center"/>
              <w:rPr>
                <w:color w:val="002060"/>
              </w:rPr>
            </w:pPr>
            <w:r w:rsidRPr="00A070F8">
              <w:rPr>
                <w:color w:val="002060"/>
              </w:rPr>
              <w:t>0</w:t>
            </w:r>
          </w:p>
        </w:tc>
      </w:tr>
      <w:tr w:rsidR="004D064B" w:rsidRPr="00A070F8" w14:paraId="64227591"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6D422" w14:textId="77777777" w:rsidR="004D064B" w:rsidRPr="00A070F8" w:rsidRDefault="004D064B" w:rsidP="00D0326A">
            <w:pPr>
              <w:pStyle w:val="rowtabella0"/>
              <w:rPr>
                <w:color w:val="002060"/>
              </w:rPr>
            </w:pPr>
            <w:r w:rsidRPr="00A070F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F4C5"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E9EF"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2A6C"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55EB4"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07B1"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6E525"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1A018"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7A8E3"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6E314" w14:textId="77777777" w:rsidR="004D064B" w:rsidRPr="00A070F8" w:rsidRDefault="004D064B" w:rsidP="00D0326A">
            <w:pPr>
              <w:pStyle w:val="rowtabella0"/>
              <w:jc w:val="center"/>
              <w:rPr>
                <w:color w:val="002060"/>
              </w:rPr>
            </w:pPr>
            <w:r w:rsidRPr="00A070F8">
              <w:rPr>
                <w:color w:val="002060"/>
              </w:rPr>
              <w:t>0</w:t>
            </w:r>
          </w:p>
        </w:tc>
      </w:tr>
      <w:tr w:rsidR="004D064B" w:rsidRPr="00A070F8" w14:paraId="2DCA6830"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52CE5" w14:textId="77777777" w:rsidR="004D064B" w:rsidRPr="00A070F8" w:rsidRDefault="004D064B" w:rsidP="00D0326A">
            <w:pPr>
              <w:pStyle w:val="rowtabella0"/>
              <w:rPr>
                <w:color w:val="002060"/>
              </w:rPr>
            </w:pPr>
            <w:r w:rsidRPr="00A070F8">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81246"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F367"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38684"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C5675"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DC4E9"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E29B" w14:textId="77777777" w:rsidR="004D064B" w:rsidRPr="00A070F8" w:rsidRDefault="004D064B" w:rsidP="00D0326A">
            <w:pPr>
              <w:pStyle w:val="rowtabella0"/>
              <w:jc w:val="center"/>
              <w:rPr>
                <w:color w:val="002060"/>
              </w:rPr>
            </w:pPr>
            <w:r w:rsidRPr="00A070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D247B" w14:textId="77777777" w:rsidR="004D064B" w:rsidRPr="00A070F8" w:rsidRDefault="004D064B" w:rsidP="00D0326A">
            <w:pPr>
              <w:pStyle w:val="rowtabella0"/>
              <w:jc w:val="center"/>
              <w:rPr>
                <w:color w:val="002060"/>
              </w:rPr>
            </w:pPr>
            <w:r w:rsidRPr="00A070F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6A29"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E7AD1" w14:textId="77777777" w:rsidR="004D064B" w:rsidRPr="00A070F8" w:rsidRDefault="004D064B" w:rsidP="00D0326A">
            <w:pPr>
              <w:pStyle w:val="rowtabella0"/>
              <w:jc w:val="center"/>
              <w:rPr>
                <w:color w:val="002060"/>
              </w:rPr>
            </w:pPr>
            <w:r w:rsidRPr="00A070F8">
              <w:rPr>
                <w:color w:val="002060"/>
              </w:rPr>
              <w:t>0</w:t>
            </w:r>
          </w:p>
        </w:tc>
      </w:tr>
      <w:tr w:rsidR="004D064B" w:rsidRPr="00A070F8" w14:paraId="045D88C4"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BBF1F" w14:textId="77777777" w:rsidR="004D064B" w:rsidRPr="00A070F8" w:rsidRDefault="004D064B" w:rsidP="00D0326A">
            <w:pPr>
              <w:pStyle w:val="rowtabella0"/>
              <w:rPr>
                <w:color w:val="002060"/>
              </w:rPr>
            </w:pPr>
            <w:r w:rsidRPr="00A070F8">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DF40"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49609"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C8D72"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0E67"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463E8"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7C18"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A8321"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55DBC"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9B97C" w14:textId="77777777" w:rsidR="004D064B" w:rsidRPr="00A070F8" w:rsidRDefault="004D064B" w:rsidP="00D0326A">
            <w:pPr>
              <w:pStyle w:val="rowtabella0"/>
              <w:jc w:val="center"/>
              <w:rPr>
                <w:color w:val="002060"/>
              </w:rPr>
            </w:pPr>
            <w:r w:rsidRPr="00A070F8">
              <w:rPr>
                <w:color w:val="002060"/>
              </w:rPr>
              <w:t>0</w:t>
            </w:r>
          </w:p>
        </w:tc>
      </w:tr>
      <w:tr w:rsidR="004D064B" w:rsidRPr="00A070F8" w14:paraId="5C19174C"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547BF5" w14:textId="77777777" w:rsidR="004D064B" w:rsidRPr="00A070F8" w:rsidRDefault="004D064B" w:rsidP="00D0326A">
            <w:pPr>
              <w:pStyle w:val="rowtabella0"/>
              <w:rPr>
                <w:color w:val="002060"/>
              </w:rPr>
            </w:pPr>
            <w:r w:rsidRPr="00A070F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202F"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36BCC"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B2A0E"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36BA"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536AA"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F0155"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F12B"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AEFEA"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B00F" w14:textId="77777777" w:rsidR="004D064B" w:rsidRPr="00A070F8" w:rsidRDefault="004D064B" w:rsidP="00D0326A">
            <w:pPr>
              <w:pStyle w:val="rowtabella0"/>
              <w:jc w:val="center"/>
              <w:rPr>
                <w:color w:val="002060"/>
              </w:rPr>
            </w:pPr>
            <w:r w:rsidRPr="00A070F8">
              <w:rPr>
                <w:color w:val="002060"/>
              </w:rPr>
              <w:t>0</w:t>
            </w:r>
          </w:p>
        </w:tc>
      </w:tr>
      <w:tr w:rsidR="004D064B" w:rsidRPr="00A070F8" w14:paraId="116B031B"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FB55F" w14:textId="77777777" w:rsidR="004D064B" w:rsidRPr="00A070F8" w:rsidRDefault="004D064B" w:rsidP="00D0326A">
            <w:pPr>
              <w:pStyle w:val="rowtabella0"/>
              <w:rPr>
                <w:color w:val="002060"/>
              </w:rPr>
            </w:pPr>
            <w:r w:rsidRPr="00A070F8">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D388"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CFF7"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EFC1C"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C605"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6D6E"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1F6F7"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606F"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C6229"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7E96" w14:textId="77777777" w:rsidR="004D064B" w:rsidRPr="00A070F8" w:rsidRDefault="004D064B" w:rsidP="00D0326A">
            <w:pPr>
              <w:pStyle w:val="rowtabella0"/>
              <w:jc w:val="center"/>
              <w:rPr>
                <w:color w:val="002060"/>
              </w:rPr>
            </w:pPr>
            <w:r w:rsidRPr="00A070F8">
              <w:rPr>
                <w:color w:val="002060"/>
              </w:rPr>
              <w:t>0</w:t>
            </w:r>
          </w:p>
        </w:tc>
      </w:tr>
      <w:tr w:rsidR="004D064B" w:rsidRPr="00A070F8" w14:paraId="04B17FA8"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2E8A4" w14:textId="77777777" w:rsidR="004D064B" w:rsidRPr="00A070F8" w:rsidRDefault="004D064B" w:rsidP="00D0326A">
            <w:pPr>
              <w:pStyle w:val="rowtabella0"/>
              <w:rPr>
                <w:color w:val="002060"/>
              </w:rPr>
            </w:pPr>
            <w:r w:rsidRPr="00A070F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C081"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D0868"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834B4"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BCB2"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5FAAA"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2B4B"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FA66D"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76B2"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64F00" w14:textId="77777777" w:rsidR="004D064B" w:rsidRPr="00A070F8" w:rsidRDefault="004D064B" w:rsidP="00D0326A">
            <w:pPr>
              <w:pStyle w:val="rowtabella0"/>
              <w:jc w:val="center"/>
              <w:rPr>
                <w:color w:val="002060"/>
              </w:rPr>
            </w:pPr>
            <w:r w:rsidRPr="00A070F8">
              <w:rPr>
                <w:color w:val="002060"/>
              </w:rPr>
              <w:t>0</w:t>
            </w:r>
          </w:p>
        </w:tc>
      </w:tr>
      <w:tr w:rsidR="004D064B" w:rsidRPr="00A070F8" w14:paraId="00FA8B55"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AFC8A" w14:textId="77777777" w:rsidR="004D064B" w:rsidRPr="00A070F8" w:rsidRDefault="004D064B" w:rsidP="00D0326A">
            <w:pPr>
              <w:pStyle w:val="rowtabella0"/>
              <w:rPr>
                <w:color w:val="002060"/>
              </w:rPr>
            </w:pPr>
            <w:r w:rsidRPr="00A070F8">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70FEE"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D01E"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EBA49"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3C84"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5E0F"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3194"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C338" w14:textId="77777777" w:rsidR="004D064B" w:rsidRPr="00A070F8" w:rsidRDefault="004D064B" w:rsidP="00D0326A">
            <w:pPr>
              <w:pStyle w:val="rowtabella0"/>
              <w:jc w:val="center"/>
              <w:rPr>
                <w:color w:val="002060"/>
              </w:rPr>
            </w:pPr>
            <w:r w:rsidRPr="00A070F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02DFC"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F317" w14:textId="77777777" w:rsidR="004D064B" w:rsidRPr="00A070F8" w:rsidRDefault="004D064B" w:rsidP="00D0326A">
            <w:pPr>
              <w:pStyle w:val="rowtabella0"/>
              <w:jc w:val="center"/>
              <w:rPr>
                <w:color w:val="002060"/>
              </w:rPr>
            </w:pPr>
            <w:r w:rsidRPr="00A070F8">
              <w:rPr>
                <w:color w:val="002060"/>
              </w:rPr>
              <w:t>0</w:t>
            </w:r>
          </w:p>
        </w:tc>
      </w:tr>
      <w:tr w:rsidR="004D064B" w:rsidRPr="00A070F8" w14:paraId="2B1B3E40"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BFE46B" w14:textId="77777777" w:rsidR="004D064B" w:rsidRPr="00A070F8" w:rsidRDefault="004D064B" w:rsidP="00D0326A">
            <w:pPr>
              <w:pStyle w:val="rowtabella0"/>
              <w:rPr>
                <w:color w:val="002060"/>
              </w:rPr>
            </w:pPr>
            <w:r w:rsidRPr="00A070F8">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A9A9D"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51C9"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07EEC"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FF5E"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BEF8"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19D1"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4C27" w14:textId="77777777" w:rsidR="004D064B" w:rsidRPr="00A070F8" w:rsidRDefault="004D064B" w:rsidP="00D0326A">
            <w:pPr>
              <w:pStyle w:val="rowtabella0"/>
              <w:jc w:val="center"/>
              <w:rPr>
                <w:color w:val="002060"/>
              </w:rPr>
            </w:pPr>
            <w:r w:rsidRPr="00A070F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5D38"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FA26" w14:textId="77777777" w:rsidR="004D064B" w:rsidRPr="00A070F8" w:rsidRDefault="004D064B" w:rsidP="00D0326A">
            <w:pPr>
              <w:pStyle w:val="rowtabella0"/>
              <w:jc w:val="center"/>
              <w:rPr>
                <w:color w:val="002060"/>
              </w:rPr>
            </w:pPr>
            <w:r w:rsidRPr="00A070F8">
              <w:rPr>
                <w:color w:val="002060"/>
              </w:rPr>
              <w:t>0</w:t>
            </w:r>
          </w:p>
        </w:tc>
      </w:tr>
    </w:tbl>
    <w:p w14:paraId="4F2FEACD" w14:textId="77777777" w:rsidR="004D064B" w:rsidRPr="00A070F8" w:rsidRDefault="004D064B" w:rsidP="004D064B">
      <w:pPr>
        <w:pStyle w:val="breakline"/>
        <w:divId w:val="527259509"/>
        <w:rPr>
          <w:rFonts w:eastAsiaTheme="minorEastAsia"/>
          <w:color w:val="002060"/>
        </w:rPr>
      </w:pPr>
    </w:p>
    <w:p w14:paraId="7C4F943C" w14:textId="77777777" w:rsidR="004D064B" w:rsidRPr="00A070F8" w:rsidRDefault="004D064B" w:rsidP="004D064B">
      <w:pPr>
        <w:pStyle w:val="breakline"/>
        <w:divId w:val="527259509"/>
        <w:rPr>
          <w:color w:val="002060"/>
        </w:rPr>
      </w:pPr>
    </w:p>
    <w:p w14:paraId="13F6B2DE" w14:textId="77777777" w:rsidR="004D064B" w:rsidRPr="00A070F8" w:rsidRDefault="004D064B" w:rsidP="004D064B">
      <w:pPr>
        <w:pStyle w:val="sottotitolocampionato10"/>
        <w:divId w:val="527259509"/>
        <w:rPr>
          <w:color w:val="002060"/>
        </w:rPr>
      </w:pPr>
      <w:r w:rsidRPr="00A070F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0AC98C46"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8A5DE"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030D4"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E2688"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9105D"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59B46"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29DF4"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26517"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D2030"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89C72"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66E13" w14:textId="77777777" w:rsidR="004D064B" w:rsidRPr="00A070F8" w:rsidRDefault="004D064B" w:rsidP="00D0326A">
            <w:pPr>
              <w:pStyle w:val="headertabella0"/>
              <w:rPr>
                <w:color w:val="002060"/>
              </w:rPr>
            </w:pPr>
            <w:r w:rsidRPr="00A070F8">
              <w:rPr>
                <w:color w:val="002060"/>
              </w:rPr>
              <w:t>PE</w:t>
            </w:r>
          </w:p>
        </w:tc>
      </w:tr>
      <w:tr w:rsidR="004D064B" w:rsidRPr="00A070F8" w14:paraId="2611E855"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1703D6" w14:textId="77777777" w:rsidR="004D064B" w:rsidRPr="00A070F8" w:rsidRDefault="004D064B" w:rsidP="00D0326A">
            <w:pPr>
              <w:pStyle w:val="rowtabella0"/>
              <w:rPr>
                <w:color w:val="002060"/>
              </w:rPr>
            </w:pPr>
            <w:r w:rsidRPr="00A070F8">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B219B"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EA56"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B379"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CE58"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F84F"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E695" w14:textId="77777777" w:rsidR="004D064B" w:rsidRPr="00A070F8" w:rsidRDefault="004D064B" w:rsidP="00D0326A">
            <w:pPr>
              <w:pStyle w:val="rowtabella0"/>
              <w:jc w:val="center"/>
              <w:rPr>
                <w:color w:val="002060"/>
              </w:rPr>
            </w:pPr>
            <w:r w:rsidRPr="00A070F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D3F2"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C162"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1979B" w14:textId="77777777" w:rsidR="004D064B" w:rsidRPr="00A070F8" w:rsidRDefault="004D064B" w:rsidP="00D0326A">
            <w:pPr>
              <w:pStyle w:val="rowtabella0"/>
              <w:jc w:val="center"/>
              <w:rPr>
                <w:color w:val="002060"/>
              </w:rPr>
            </w:pPr>
            <w:r w:rsidRPr="00A070F8">
              <w:rPr>
                <w:color w:val="002060"/>
              </w:rPr>
              <w:t>0</w:t>
            </w:r>
          </w:p>
        </w:tc>
      </w:tr>
      <w:tr w:rsidR="004D064B" w:rsidRPr="00A070F8" w14:paraId="58DF44C9"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AC23F" w14:textId="77777777" w:rsidR="004D064B" w:rsidRPr="00A070F8" w:rsidRDefault="004D064B" w:rsidP="00D0326A">
            <w:pPr>
              <w:pStyle w:val="rowtabella0"/>
              <w:rPr>
                <w:color w:val="002060"/>
              </w:rPr>
            </w:pPr>
            <w:r w:rsidRPr="00A070F8">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BBA8"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E14E4"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4838"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5A92"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5ECB"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5DB8" w14:textId="77777777" w:rsidR="004D064B" w:rsidRPr="00A070F8" w:rsidRDefault="004D064B" w:rsidP="00D0326A">
            <w:pPr>
              <w:pStyle w:val="rowtabella0"/>
              <w:jc w:val="center"/>
              <w:rPr>
                <w:color w:val="002060"/>
              </w:rPr>
            </w:pPr>
            <w:r w:rsidRPr="00A070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B6317"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3DF4"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66FE4" w14:textId="77777777" w:rsidR="004D064B" w:rsidRPr="00A070F8" w:rsidRDefault="004D064B" w:rsidP="00D0326A">
            <w:pPr>
              <w:pStyle w:val="rowtabella0"/>
              <w:jc w:val="center"/>
              <w:rPr>
                <w:color w:val="002060"/>
              </w:rPr>
            </w:pPr>
            <w:r w:rsidRPr="00A070F8">
              <w:rPr>
                <w:color w:val="002060"/>
              </w:rPr>
              <w:t>0</w:t>
            </w:r>
          </w:p>
        </w:tc>
      </w:tr>
      <w:tr w:rsidR="004D064B" w:rsidRPr="00A070F8" w14:paraId="229A33EF"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EAD63" w14:textId="77777777" w:rsidR="004D064B" w:rsidRPr="00A070F8" w:rsidRDefault="004D064B" w:rsidP="00D0326A">
            <w:pPr>
              <w:pStyle w:val="rowtabella0"/>
              <w:rPr>
                <w:color w:val="002060"/>
              </w:rPr>
            </w:pPr>
            <w:r w:rsidRPr="00A070F8">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64B1"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996D9"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AD51"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D5E3"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6105"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EACF" w14:textId="77777777" w:rsidR="004D064B" w:rsidRPr="00A070F8" w:rsidRDefault="004D064B" w:rsidP="00D0326A">
            <w:pPr>
              <w:pStyle w:val="rowtabella0"/>
              <w:jc w:val="center"/>
              <w:rPr>
                <w:color w:val="002060"/>
              </w:rPr>
            </w:pPr>
            <w:r w:rsidRPr="00A070F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9F9E9" w14:textId="77777777" w:rsidR="004D064B" w:rsidRPr="00A070F8" w:rsidRDefault="004D064B" w:rsidP="00D0326A">
            <w:pPr>
              <w:pStyle w:val="rowtabella0"/>
              <w:jc w:val="center"/>
              <w:rPr>
                <w:color w:val="002060"/>
              </w:rPr>
            </w:pPr>
            <w:r w:rsidRPr="00A070F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635E"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1F394" w14:textId="77777777" w:rsidR="004D064B" w:rsidRPr="00A070F8" w:rsidRDefault="004D064B" w:rsidP="00D0326A">
            <w:pPr>
              <w:pStyle w:val="rowtabella0"/>
              <w:jc w:val="center"/>
              <w:rPr>
                <w:color w:val="002060"/>
              </w:rPr>
            </w:pPr>
            <w:r w:rsidRPr="00A070F8">
              <w:rPr>
                <w:color w:val="002060"/>
              </w:rPr>
              <w:t>0</w:t>
            </w:r>
          </w:p>
        </w:tc>
      </w:tr>
      <w:tr w:rsidR="004D064B" w:rsidRPr="00A070F8" w14:paraId="145BEBCF"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C71006" w14:textId="77777777" w:rsidR="004D064B" w:rsidRPr="00A070F8" w:rsidRDefault="004D064B" w:rsidP="00D0326A">
            <w:pPr>
              <w:pStyle w:val="rowtabella0"/>
              <w:rPr>
                <w:color w:val="002060"/>
              </w:rPr>
            </w:pPr>
            <w:r w:rsidRPr="00A070F8">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727F"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B5472"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358E0"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583CF"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6E6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DFC80" w14:textId="77777777" w:rsidR="004D064B" w:rsidRPr="00A070F8" w:rsidRDefault="004D064B" w:rsidP="00D0326A">
            <w:pPr>
              <w:pStyle w:val="rowtabella0"/>
              <w:jc w:val="center"/>
              <w:rPr>
                <w:color w:val="002060"/>
              </w:rPr>
            </w:pPr>
            <w:r w:rsidRPr="00A070F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6BE1"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3651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E339" w14:textId="77777777" w:rsidR="004D064B" w:rsidRPr="00A070F8" w:rsidRDefault="004D064B" w:rsidP="00D0326A">
            <w:pPr>
              <w:pStyle w:val="rowtabella0"/>
              <w:jc w:val="center"/>
              <w:rPr>
                <w:color w:val="002060"/>
              </w:rPr>
            </w:pPr>
            <w:r w:rsidRPr="00A070F8">
              <w:rPr>
                <w:color w:val="002060"/>
              </w:rPr>
              <w:t>0</w:t>
            </w:r>
          </w:p>
        </w:tc>
      </w:tr>
      <w:tr w:rsidR="004D064B" w:rsidRPr="00A070F8" w14:paraId="2B7C606F"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721F78" w14:textId="77777777" w:rsidR="004D064B" w:rsidRPr="00A070F8" w:rsidRDefault="004D064B" w:rsidP="00D0326A">
            <w:pPr>
              <w:pStyle w:val="rowtabella0"/>
              <w:rPr>
                <w:color w:val="002060"/>
              </w:rPr>
            </w:pPr>
            <w:r w:rsidRPr="00A070F8">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E0C12"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E156"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6F12"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7BC50"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1A6F"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F834"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8C19A"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7FB33"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CAD98" w14:textId="77777777" w:rsidR="004D064B" w:rsidRPr="00A070F8" w:rsidRDefault="004D064B" w:rsidP="00D0326A">
            <w:pPr>
              <w:pStyle w:val="rowtabella0"/>
              <w:jc w:val="center"/>
              <w:rPr>
                <w:color w:val="002060"/>
              </w:rPr>
            </w:pPr>
            <w:r w:rsidRPr="00A070F8">
              <w:rPr>
                <w:color w:val="002060"/>
              </w:rPr>
              <w:t>0</w:t>
            </w:r>
          </w:p>
        </w:tc>
      </w:tr>
      <w:tr w:rsidR="004D064B" w:rsidRPr="00A070F8" w14:paraId="1FE65429"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C4F59" w14:textId="77777777" w:rsidR="004D064B" w:rsidRPr="00A070F8" w:rsidRDefault="004D064B" w:rsidP="00D0326A">
            <w:pPr>
              <w:pStyle w:val="rowtabella0"/>
              <w:rPr>
                <w:color w:val="002060"/>
              </w:rPr>
            </w:pPr>
            <w:r w:rsidRPr="00A070F8">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CFF0B"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308C"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45E7"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656A2"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642AB"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86E58" w14:textId="77777777" w:rsidR="004D064B" w:rsidRPr="00A070F8" w:rsidRDefault="004D064B" w:rsidP="00D0326A">
            <w:pPr>
              <w:pStyle w:val="rowtabella0"/>
              <w:jc w:val="center"/>
              <w:rPr>
                <w:color w:val="002060"/>
              </w:rPr>
            </w:pPr>
            <w:r w:rsidRPr="00A070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DDFBE" w14:textId="77777777" w:rsidR="004D064B" w:rsidRPr="00A070F8" w:rsidRDefault="004D064B" w:rsidP="00D0326A">
            <w:pPr>
              <w:pStyle w:val="rowtabella0"/>
              <w:jc w:val="center"/>
              <w:rPr>
                <w:color w:val="002060"/>
              </w:rPr>
            </w:pPr>
            <w:r w:rsidRPr="00A070F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D313A"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4734" w14:textId="77777777" w:rsidR="004D064B" w:rsidRPr="00A070F8" w:rsidRDefault="004D064B" w:rsidP="00D0326A">
            <w:pPr>
              <w:pStyle w:val="rowtabella0"/>
              <w:jc w:val="center"/>
              <w:rPr>
                <w:color w:val="002060"/>
              </w:rPr>
            </w:pPr>
            <w:r w:rsidRPr="00A070F8">
              <w:rPr>
                <w:color w:val="002060"/>
              </w:rPr>
              <w:t>0</w:t>
            </w:r>
          </w:p>
        </w:tc>
      </w:tr>
      <w:tr w:rsidR="004D064B" w:rsidRPr="00A070F8" w14:paraId="2B5B5BE1"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75A32" w14:textId="77777777" w:rsidR="004D064B" w:rsidRPr="00A070F8" w:rsidRDefault="004D064B" w:rsidP="00D0326A">
            <w:pPr>
              <w:pStyle w:val="rowtabella0"/>
              <w:rPr>
                <w:color w:val="002060"/>
              </w:rPr>
            </w:pPr>
            <w:r w:rsidRPr="00A070F8">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C1DF0"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537A3"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42B94"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8970E"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7E4C8"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08754"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45D9B" w14:textId="77777777" w:rsidR="004D064B" w:rsidRPr="00A070F8" w:rsidRDefault="004D064B" w:rsidP="00D0326A">
            <w:pPr>
              <w:pStyle w:val="rowtabella0"/>
              <w:jc w:val="center"/>
              <w:rPr>
                <w:color w:val="002060"/>
              </w:rPr>
            </w:pPr>
            <w:r w:rsidRPr="00A070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F712"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5FBB" w14:textId="77777777" w:rsidR="004D064B" w:rsidRPr="00A070F8" w:rsidRDefault="004D064B" w:rsidP="00D0326A">
            <w:pPr>
              <w:pStyle w:val="rowtabella0"/>
              <w:jc w:val="center"/>
              <w:rPr>
                <w:color w:val="002060"/>
              </w:rPr>
            </w:pPr>
            <w:r w:rsidRPr="00A070F8">
              <w:rPr>
                <w:color w:val="002060"/>
              </w:rPr>
              <w:t>0</w:t>
            </w:r>
          </w:p>
        </w:tc>
      </w:tr>
      <w:tr w:rsidR="004D064B" w:rsidRPr="00A070F8" w14:paraId="2D82C751"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0A37F" w14:textId="77777777" w:rsidR="004D064B" w:rsidRPr="00A070F8" w:rsidRDefault="004D064B" w:rsidP="00D0326A">
            <w:pPr>
              <w:pStyle w:val="rowtabella0"/>
              <w:rPr>
                <w:color w:val="002060"/>
              </w:rPr>
            </w:pPr>
            <w:r w:rsidRPr="00A070F8">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D3A65"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06E4"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1645"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A2CCE"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CF94"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143E" w14:textId="77777777" w:rsidR="004D064B" w:rsidRPr="00A070F8" w:rsidRDefault="004D064B" w:rsidP="00D0326A">
            <w:pPr>
              <w:pStyle w:val="rowtabella0"/>
              <w:jc w:val="center"/>
              <w:rPr>
                <w:color w:val="002060"/>
              </w:rPr>
            </w:pPr>
            <w:r w:rsidRPr="00A070F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A6032" w14:textId="77777777" w:rsidR="004D064B" w:rsidRPr="00A070F8" w:rsidRDefault="004D064B" w:rsidP="00D0326A">
            <w:pPr>
              <w:pStyle w:val="rowtabella0"/>
              <w:jc w:val="center"/>
              <w:rPr>
                <w:color w:val="002060"/>
              </w:rPr>
            </w:pPr>
            <w:r w:rsidRPr="00A070F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378D"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10CF" w14:textId="77777777" w:rsidR="004D064B" w:rsidRPr="00A070F8" w:rsidRDefault="004D064B" w:rsidP="00D0326A">
            <w:pPr>
              <w:pStyle w:val="rowtabella0"/>
              <w:jc w:val="center"/>
              <w:rPr>
                <w:color w:val="002060"/>
              </w:rPr>
            </w:pPr>
            <w:r w:rsidRPr="00A070F8">
              <w:rPr>
                <w:color w:val="002060"/>
              </w:rPr>
              <w:t>0</w:t>
            </w:r>
          </w:p>
        </w:tc>
      </w:tr>
      <w:tr w:rsidR="004D064B" w:rsidRPr="00A070F8" w14:paraId="54CB2897"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253A68" w14:textId="77777777" w:rsidR="004D064B" w:rsidRPr="00A070F8" w:rsidRDefault="004D064B" w:rsidP="00D0326A">
            <w:pPr>
              <w:pStyle w:val="rowtabella0"/>
              <w:rPr>
                <w:color w:val="002060"/>
              </w:rPr>
            </w:pPr>
            <w:r w:rsidRPr="00A070F8">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E624C"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DF87E"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CF6B"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06F4"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37243"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37A51"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2036" w14:textId="77777777" w:rsidR="004D064B" w:rsidRPr="00A070F8" w:rsidRDefault="004D064B" w:rsidP="00D0326A">
            <w:pPr>
              <w:pStyle w:val="rowtabella0"/>
              <w:jc w:val="center"/>
              <w:rPr>
                <w:color w:val="002060"/>
              </w:rPr>
            </w:pPr>
            <w:r w:rsidRPr="00A070F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88697"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39EE" w14:textId="77777777" w:rsidR="004D064B" w:rsidRPr="00A070F8" w:rsidRDefault="004D064B" w:rsidP="00D0326A">
            <w:pPr>
              <w:pStyle w:val="rowtabella0"/>
              <w:jc w:val="center"/>
              <w:rPr>
                <w:color w:val="002060"/>
              </w:rPr>
            </w:pPr>
            <w:r w:rsidRPr="00A070F8">
              <w:rPr>
                <w:color w:val="002060"/>
              </w:rPr>
              <w:t>0</w:t>
            </w:r>
          </w:p>
        </w:tc>
      </w:tr>
      <w:tr w:rsidR="004D064B" w:rsidRPr="00A070F8" w14:paraId="465ABCEE"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10D7D" w14:textId="77777777" w:rsidR="004D064B" w:rsidRPr="00A070F8" w:rsidRDefault="004D064B" w:rsidP="00D0326A">
            <w:pPr>
              <w:pStyle w:val="rowtabella0"/>
              <w:rPr>
                <w:color w:val="002060"/>
              </w:rPr>
            </w:pPr>
            <w:r w:rsidRPr="00A070F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25B7"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6A4E3"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0764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64528"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CE51"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301DF" w14:textId="77777777" w:rsidR="004D064B" w:rsidRPr="00A070F8" w:rsidRDefault="004D064B" w:rsidP="00D0326A">
            <w:pPr>
              <w:pStyle w:val="rowtabella0"/>
              <w:jc w:val="center"/>
              <w:rPr>
                <w:color w:val="002060"/>
              </w:rPr>
            </w:pPr>
            <w:r w:rsidRPr="00A070F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9902" w14:textId="77777777" w:rsidR="004D064B" w:rsidRPr="00A070F8" w:rsidRDefault="004D064B" w:rsidP="00D0326A">
            <w:pPr>
              <w:pStyle w:val="rowtabella0"/>
              <w:jc w:val="center"/>
              <w:rPr>
                <w:color w:val="002060"/>
              </w:rPr>
            </w:pPr>
            <w:r w:rsidRPr="00A070F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C921"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C3F0" w14:textId="77777777" w:rsidR="004D064B" w:rsidRPr="00A070F8" w:rsidRDefault="004D064B" w:rsidP="00D0326A">
            <w:pPr>
              <w:pStyle w:val="rowtabella0"/>
              <w:jc w:val="center"/>
              <w:rPr>
                <w:color w:val="002060"/>
              </w:rPr>
            </w:pPr>
            <w:r w:rsidRPr="00A070F8">
              <w:rPr>
                <w:color w:val="002060"/>
              </w:rPr>
              <w:t>0</w:t>
            </w:r>
          </w:p>
        </w:tc>
      </w:tr>
      <w:tr w:rsidR="004D064B" w:rsidRPr="00A070F8" w14:paraId="54180B56"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0EE223" w14:textId="77777777" w:rsidR="004D064B" w:rsidRPr="00A070F8" w:rsidRDefault="004D064B" w:rsidP="00D0326A">
            <w:pPr>
              <w:pStyle w:val="rowtabella0"/>
              <w:rPr>
                <w:color w:val="002060"/>
              </w:rPr>
            </w:pPr>
            <w:r w:rsidRPr="00A070F8">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60CDE"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644E"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D055C"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9287"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4BD7"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4840"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B496" w14:textId="77777777" w:rsidR="004D064B" w:rsidRPr="00A070F8" w:rsidRDefault="004D064B" w:rsidP="00D0326A">
            <w:pPr>
              <w:pStyle w:val="rowtabella0"/>
              <w:jc w:val="center"/>
              <w:rPr>
                <w:color w:val="002060"/>
              </w:rPr>
            </w:pPr>
            <w:r w:rsidRPr="00A070F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C991"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88E1" w14:textId="77777777" w:rsidR="004D064B" w:rsidRPr="00A070F8" w:rsidRDefault="004D064B" w:rsidP="00D0326A">
            <w:pPr>
              <w:pStyle w:val="rowtabella0"/>
              <w:jc w:val="center"/>
              <w:rPr>
                <w:color w:val="002060"/>
              </w:rPr>
            </w:pPr>
            <w:r w:rsidRPr="00A070F8">
              <w:rPr>
                <w:color w:val="002060"/>
              </w:rPr>
              <w:t>0</w:t>
            </w:r>
          </w:p>
        </w:tc>
      </w:tr>
      <w:tr w:rsidR="004D064B" w:rsidRPr="00A070F8" w14:paraId="314C6CD7"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77B5CA" w14:textId="77777777" w:rsidR="004D064B" w:rsidRPr="00A070F8" w:rsidRDefault="004D064B" w:rsidP="00D0326A">
            <w:pPr>
              <w:pStyle w:val="rowtabella0"/>
              <w:rPr>
                <w:color w:val="002060"/>
              </w:rPr>
            </w:pPr>
            <w:r w:rsidRPr="00A070F8">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CE2A"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FB8B"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FEFA"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A3DA"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8C61"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24932"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C27B" w14:textId="77777777" w:rsidR="004D064B" w:rsidRPr="00A070F8" w:rsidRDefault="004D064B" w:rsidP="00D0326A">
            <w:pPr>
              <w:pStyle w:val="rowtabella0"/>
              <w:jc w:val="center"/>
              <w:rPr>
                <w:color w:val="002060"/>
              </w:rPr>
            </w:pPr>
            <w:r w:rsidRPr="00A070F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7AED2"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A625D" w14:textId="77777777" w:rsidR="004D064B" w:rsidRPr="00A070F8" w:rsidRDefault="004D064B" w:rsidP="00D0326A">
            <w:pPr>
              <w:pStyle w:val="rowtabella0"/>
              <w:jc w:val="center"/>
              <w:rPr>
                <w:color w:val="002060"/>
              </w:rPr>
            </w:pPr>
            <w:r w:rsidRPr="00A070F8">
              <w:rPr>
                <w:color w:val="002060"/>
              </w:rPr>
              <w:t>0</w:t>
            </w:r>
          </w:p>
        </w:tc>
      </w:tr>
    </w:tbl>
    <w:p w14:paraId="5BF852E3" w14:textId="77777777" w:rsidR="004D064B" w:rsidRPr="00A070F8" w:rsidRDefault="004D064B" w:rsidP="004D064B">
      <w:pPr>
        <w:pStyle w:val="breakline"/>
        <w:divId w:val="527259509"/>
        <w:rPr>
          <w:rFonts w:eastAsiaTheme="minorEastAsia"/>
          <w:color w:val="002060"/>
        </w:rPr>
      </w:pPr>
    </w:p>
    <w:p w14:paraId="6090C60C" w14:textId="77777777" w:rsidR="004D064B" w:rsidRPr="00A070F8" w:rsidRDefault="004D064B" w:rsidP="004D064B">
      <w:pPr>
        <w:pStyle w:val="breakline"/>
        <w:divId w:val="527259509"/>
        <w:rPr>
          <w:color w:val="002060"/>
        </w:rPr>
      </w:pPr>
    </w:p>
    <w:p w14:paraId="2D0AB6AB" w14:textId="77777777" w:rsidR="004D064B" w:rsidRPr="00A070F8" w:rsidRDefault="004D064B" w:rsidP="004D064B">
      <w:pPr>
        <w:pStyle w:val="sottotitolocampionato10"/>
        <w:divId w:val="527259509"/>
        <w:rPr>
          <w:color w:val="002060"/>
        </w:rPr>
      </w:pPr>
      <w:r w:rsidRPr="00A070F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27699922"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E7EB6"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FD59F"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315DE"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ACF12"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6D543"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01838"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E14FA"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7A5BF"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E4B94"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659A2" w14:textId="77777777" w:rsidR="004D064B" w:rsidRPr="00A070F8" w:rsidRDefault="004D064B" w:rsidP="00D0326A">
            <w:pPr>
              <w:pStyle w:val="headertabella0"/>
              <w:rPr>
                <w:color w:val="002060"/>
              </w:rPr>
            </w:pPr>
            <w:r w:rsidRPr="00A070F8">
              <w:rPr>
                <w:color w:val="002060"/>
              </w:rPr>
              <w:t>PE</w:t>
            </w:r>
          </w:p>
        </w:tc>
      </w:tr>
      <w:tr w:rsidR="004D064B" w:rsidRPr="00A070F8" w14:paraId="5A9BCF52"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247BCE" w14:textId="77777777" w:rsidR="004D064B" w:rsidRPr="00A070F8" w:rsidRDefault="004D064B" w:rsidP="00D0326A">
            <w:pPr>
              <w:pStyle w:val="rowtabella0"/>
              <w:rPr>
                <w:color w:val="002060"/>
              </w:rPr>
            </w:pPr>
            <w:r w:rsidRPr="00A070F8">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4822"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1FFF7"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588BD"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B849E"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5F9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F48F" w14:textId="77777777" w:rsidR="004D064B" w:rsidRPr="00A070F8" w:rsidRDefault="004D064B" w:rsidP="00D0326A">
            <w:pPr>
              <w:pStyle w:val="rowtabella0"/>
              <w:jc w:val="center"/>
              <w:rPr>
                <w:color w:val="002060"/>
              </w:rPr>
            </w:pPr>
            <w:r w:rsidRPr="00A070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C295"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7D31"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8679D" w14:textId="77777777" w:rsidR="004D064B" w:rsidRPr="00A070F8" w:rsidRDefault="004D064B" w:rsidP="00D0326A">
            <w:pPr>
              <w:pStyle w:val="rowtabella0"/>
              <w:jc w:val="center"/>
              <w:rPr>
                <w:color w:val="002060"/>
              </w:rPr>
            </w:pPr>
            <w:r w:rsidRPr="00A070F8">
              <w:rPr>
                <w:color w:val="002060"/>
              </w:rPr>
              <w:t>0</w:t>
            </w:r>
          </w:p>
        </w:tc>
      </w:tr>
      <w:tr w:rsidR="004D064B" w:rsidRPr="00A070F8" w14:paraId="1807C77A"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6D5C1A" w14:textId="77777777" w:rsidR="004D064B" w:rsidRPr="00A070F8" w:rsidRDefault="004D064B" w:rsidP="00D0326A">
            <w:pPr>
              <w:pStyle w:val="rowtabella0"/>
              <w:rPr>
                <w:color w:val="002060"/>
              </w:rPr>
            </w:pPr>
            <w:r w:rsidRPr="00A070F8">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306B8"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5A04D"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3938B"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392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D5819"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8323" w14:textId="77777777" w:rsidR="004D064B" w:rsidRPr="00A070F8" w:rsidRDefault="004D064B" w:rsidP="00D0326A">
            <w:pPr>
              <w:pStyle w:val="rowtabella0"/>
              <w:jc w:val="center"/>
              <w:rPr>
                <w:color w:val="002060"/>
              </w:rPr>
            </w:pPr>
            <w:r w:rsidRPr="00A070F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89734"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D7649"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CAE6" w14:textId="77777777" w:rsidR="004D064B" w:rsidRPr="00A070F8" w:rsidRDefault="004D064B" w:rsidP="00D0326A">
            <w:pPr>
              <w:pStyle w:val="rowtabella0"/>
              <w:jc w:val="center"/>
              <w:rPr>
                <w:color w:val="002060"/>
              </w:rPr>
            </w:pPr>
            <w:r w:rsidRPr="00A070F8">
              <w:rPr>
                <w:color w:val="002060"/>
              </w:rPr>
              <w:t>0</w:t>
            </w:r>
          </w:p>
        </w:tc>
      </w:tr>
      <w:tr w:rsidR="004D064B" w:rsidRPr="00A070F8" w14:paraId="5A3FD6A5"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C58B3" w14:textId="77777777" w:rsidR="004D064B" w:rsidRPr="00A070F8" w:rsidRDefault="004D064B" w:rsidP="00D0326A">
            <w:pPr>
              <w:pStyle w:val="rowtabella0"/>
              <w:rPr>
                <w:color w:val="002060"/>
              </w:rPr>
            </w:pPr>
            <w:r w:rsidRPr="00A070F8">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D2E0"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D9AFD"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FBDEA"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AA54"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416B5"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7EE74"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A3AA"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AB48F"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D98E9" w14:textId="77777777" w:rsidR="004D064B" w:rsidRPr="00A070F8" w:rsidRDefault="004D064B" w:rsidP="00D0326A">
            <w:pPr>
              <w:pStyle w:val="rowtabella0"/>
              <w:jc w:val="center"/>
              <w:rPr>
                <w:color w:val="002060"/>
              </w:rPr>
            </w:pPr>
            <w:r w:rsidRPr="00A070F8">
              <w:rPr>
                <w:color w:val="002060"/>
              </w:rPr>
              <w:t>0</w:t>
            </w:r>
          </w:p>
        </w:tc>
      </w:tr>
      <w:tr w:rsidR="004D064B" w:rsidRPr="00A070F8" w14:paraId="06007C3C"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A5407" w14:textId="77777777" w:rsidR="004D064B" w:rsidRPr="00A070F8" w:rsidRDefault="004D064B" w:rsidP="00D0326A">
            <w:pPr>
              <w:pStyle w:val="rowtabella0"/>
              <w:rPr>
                <w:color w:val="002060"/>
              </w:rPr>
            </w:pPr>
            <w:r w:rsidRPr="00A070F8">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7373"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D39F"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7A96"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C833"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2219"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DD31"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47EE8"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58FE0"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7F7B" w14:textId="77777777" w:rsidR="004D064B" w:rsidRPr="00A070F8" w:rsidRDefault="004D064B" w:rsidP="00D0326A">
            <w:pPr>
              <w:pStyle w:val="rowtabella0"/>
              <w:jc w:val="center"/>
              <w:rPr>
                <w:color w:val="002060"/>
              </w:rPr>
            </w:pPr>
            <w:r w:rsidRPr="00A070F8">
              <w:rPr>
                <w:color w:val="002060"/>
              </w:rPr>
              <w:t>0</w:t>
            </w:r>
          </w:p>
        </w:tc>
      </w:tr>
      <w:tr w:rsidR="004D064B" w:rsidRPr="00A070F8" w14:paraId="6E46D5AB"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AC883" w14:textId="77777777" w:rsidR="004D064B" w:rsidRPr="00A070F8" w:rsidRDefault="004D064B" w:rsidP="00D0326A">
            <w:pPr>
              <w:pStyle w:val="rowtabella0"/>
              <w:rPr>
                <w:color w:val="002060"/>
              </w:rPr>
            </w:pPr>
            <w:r w:rsidRPr="00A070F8">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24B4"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BE270"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A9C62"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E3032"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BCAC6"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EFB41"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9A0B0"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62FE"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0890E" w14:textId="77777777" w:rsidR="004D064B" w:rsidRPr="00A070F8" w:rsidRDefault="004D064B" w:rsidP="00D0326A">
            <w:pPr>
              <w:pStyle w:val="rowtabella0"/>
              <w:jc w:val="center"/>
              <w:rPr>
                <w:color w:val="002060"/>
              </w:rPr>
            </w:pPr>
            <w:r w:rsidRPr="00A070F8">
              <w:rPr>
                <w:color w:val="002060"/>
              </w:rPr>
              <w:t>0</w:t>
            </w:r>
          </w:p>
        </w:tc>
      </w:tr>
      <w:tr w:rsidR="004D064B" w:rsidRPr="00A070F8" w14:paraId="630736B1"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FFD6E" w14:textId="77777777" w:rsidR="004D064B" w:rsidRPr="00A070F8" w:rsidRDefault="004D064B" w:rsidP="00D0326A">
            <w:pPr>
              <w:pStyle w:val="rowtabella0"/>
              <w:rPr>
                <w:color w:val="002060"/>
              </w:rPr>
            </w:pPr>
            <w:r w:rsidRPr="00A070F8">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A259F"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3B9A"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39B7"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193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83703"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345F"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08E3"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AC748"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BCE54" w14:textId="77777777" w:rsidR="004D064B" w:rsidRPr="00A070F8" w:rsidRDefault="004D064B" w:rsidP="00D0326A">
            <w:pPr>
              <w:pStyle w:val="rowtabella0"/>
              <w:jc w:val="center"/>
              <w:rPr>
                <w:color w:val="002060"/>
              </w:rPr>
            </w:pPr>
            <w:r w:rsidRPr="00A070F8">
              <w:rPr>
                <w:color w:val="002060"/>
              </w:rPr>
              <w:t>0</w:t>
            </w:r>
          </w:p>
        </w:tc>
      </w:tr>
      <w:tr w:rsidR="004D064B" w:rsidRPr="00A070F8" w14:paraId="0A23AF1B"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CA1DC3" w14:textId="77777777" w:rsidR="004D064B" w:rsidRPr="00A070F8" w:rsidRDefault="004D064B" w:rsidP="00D0326A">
            <w:pPr>
              <w:pStyle w:val="rowtabella0"/>
              <w:rPr>
                <w:color w:val="002060"/>
              </w:rPr>
            </w:pPr>
            <w:r w:rsidRPr="00A070F8">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862D"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3901"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387DE"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4BCE"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F6E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5BAD0"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99CC"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17F4"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4B43F" w14:textId="77777777" w:rsidR="004D064B" w:rsidRPr="00A070F8" w:rsidRDefault="004D064B" w:rsidP="00D0326A">
            <w:pPr>
              <w:pStyle w:val="rowtabella0"/>
              <w:jc w:val="center"/>
              <w:rPr>
                <w:color w:val="002060"/>
              </w:rPr>
            </w:pPr>
            <w:r w:rsidRPr="00A070F8">
              <w:rPr>
                <w:color w:val="002060"/>
              </w:rPr>
              <w:t>0</w:t>
            </w:r>
          </w:p>
        </w:tc>
      </w:tr>
      <w:tr w:rsidR="004D064B" w:rsidRPr="00A070F8" w14:paraId="4B5718F8"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14699" w14:textId="77777777" w:rsidR="004D064B" w:rsidRPr="00A070F8" w:rsidRDefault="004D064B" w:rsidP="00D0326A">
            <w:pPr>
              <w:pStyle w:val="rowtabella0"/>
              <w:rPr>
                <w:color w:val="002060"/>
              </w:rPr>
            </w:pPr>
            <w:r w:rsidRPr="00A070F8">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E205E"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C863F"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6FF66"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9DBB"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F92F"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74947"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1464"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213DF"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4028" w14:textId="77777777" w:rsidR="004D064B" w:rsidRPr="00A070F8" w:rsidRDefault="004D064B" w:rsidP="00D0326A">
            <w:pPr>
              <w:pStyle w:val="rowtabella0"/>
              <w:jc w:val="center"/>
              <w:rPr>
                <w:color w:val="002060"/>
              </w:rPr>
            </w:pPr>
            <w:r w:rsidRPr="00A070F8">
              <w:rPr>
                <w:color w:val="002060"/>
              </w:rPr>
              <w:t>0</w:t>
            </w:r>
          </w:p>
        </w:tc>
      </w:tr>
      <w:tr w:rsidR="004D064B" w:rsidRPr="00A070F8" w14:paraId="35A23EF4"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5C526" w14:textId="77777777" w:rsidR="004D064B" w:rsidRPr="00A070F8" w:rsidRDefault="004D064B" w:rsidP="00D0326A">
            <w:pPr>
              <w:pStyle w:val="rowtabella0"/>
              <w:rPr>
                <w:color w:val="002060"/>
              </w:rPr>
            </w:pPr>
            <w:r w:rsidRPr="00A070F8">
              <w:rPr>
                <w:color w:val="002060"/>
              </w:rPr>
              <w:lastRenderedPageBreak/>
              <w:t xml:space="preserve">POL.D. </w:t>
            </w:r>
            <w:proofErr w:type="gramStart"/>
            <w:r w:rsidRPr="00A070F8">
              <w:rPr>
                <w:color w:val="002060"/>
              </w:rPr>
              <w:t>U.MANDOLESI</w:t>
            </w:r>
            <w:proofErr w:type="gramEnd"/>
            <w:r w:rsidRPr="00A070F8">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92197"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A6F13"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283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6049"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7AA2"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4F7A"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BEC3"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E9BC"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BDE8" w14:textId="77777777" w:rsidR="004D064B" w:rsidRPr="00A070F8" w:rsidRDefault="004D064B" w:rsidP="00D0326A">
            <w:pPr>
              <w:pStyle w:val="rowtabella0"/>
              <w:jc w:val="center"/>
              <w:rPr>
                <w:color w:val="002060"/>
              </w:rPr>
            </w:pPr>
            <w:r w:rsidRPr="00A070F8">
              <w:rPr>
                <w:color w:val="002060"/>
              </w:rPr>
              <w:t>0</w:t>
            </w:r>
          </w:p>
        </w:tc>
      </w:tr>
      <w:tr w:rsidR="004D064B" w:rsidRPr="00A070F8" w14:paraId="350B452C"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5F008" w14:textId="77777777" w:rsidR="004D064B" w:rsidRPr="00A070F8" w:rsidRDefault="004D064B" w:rsidP="00D0326A">
            <w:pPr>
              <w:pStyle w:val="rowtabella0"/>
              <w:rPr>
                <w:color w:val="002060"/>
              </w:rPr>
            </w:pPr>
            <w:r w:rsidRPr="00A070F8">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3121"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B11A"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224DC"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CF3C7"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C353"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24388" w14:textId="77777777" w:rsidR="004D064B" w:rsidRPr="00A070F8" w:rsidRDefault="004D064B" w:rsidP="00D0326A">
            <w:pPr>
              <w:pStyle w:val="rowtabella0"/>
              <w:jc w:val="center"/>
              <w:rPr>
                <w:color w:val="002060"/>
              </w:rPr>
            </w:pPr>
            <w:r w:rsidRPr="00A070F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A654" w14:textId="77777777" w:rsidR="004D064B" w:rsidRPr="00A070F8" w:rsidRDefault="004D064B" w:rsidP="00D0326A">
            <w:pPr>
              <w:pStyle w:val="rowtabella0"/>
              <w:jc w:val="center"/>
              <w:rPr>
                <w:color w:val="002060"/>
              </w:rPr>
            </w:pPr>
            <w:r w:rsidRPr="00A070F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A9E7"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4BE0A" w14:textId="77777777" w:rsidR="004D064B" w:rsidRPr="00A070F8" w:rsidRDefault="004D064B" w:rsidP="00D0326A">
            <w:pPr>
              <w:pStyle w:val="rowtabella0"/>
              <w:jc w:val="center"/>
              <w:rPr>
                <w:color w:val="002060"/>
              </w:rPr>
            </w:pPr>
            <w:r w:rsidRPr="00A070F8">
              <w:rPr>
                <w:color w:val="002060"/>
              </w:rPr>
              <w:t>0</w:t>
            </w:r>
          </w:p>
        </w:tc>
      </w:tr>
      <w:tr w:rsidR="004D064B" w:rsidRPr="00A070F8" w14:paraId="58FC0F62"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698407" w14:textId="77777777" w:rsidR="004D064B" w:rsidRPr="00A070F8" w:rsidRDefault="004D064B" w:rsidP="00D0326A">
            <w:pPr>
              <w:pStyle w:val="rowtabella0"/>
              <w:rPr>
                <w:color w:val="002060"/>
              </w:rPr>
            </w:pPr>
            <w:r w:rsidRPr="00A070F8">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AA841"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A9CC"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A4F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77DD"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34EC"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A2131"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3E60"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DC017"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F1CAD" w14:textId="77777777" w:rsidR="004D064B" w:rsidRPr="00A070F8" w:rsidRDefault="004D064B" w:rsidP="00D0326A">
            <w:pPr>
              <w:pStyle w:val="rowtabella0"/>
              <w:jc w:val="center"/>
              <w:rPr>
                <w:color w:val="002060"/>
              </w:rPr>
            </w:pPr>
            <w:r w:rsidRPr="00A070F8">
              <w:rPr>
                <w:color w:val="002060"/>
              </w:rPr>
              <w:t>0</w:t>
            </w:r>
          </w:p>
        </w:tc>
      </w:tr>
    </w:tbl>
    <w:p w14:paraId="58E70A14" w14:textId="2E7BF408" w:rsidR="004D064B" w:rsidRDefault="004D064B" w:rsidP="004D064B">
      <w:pPr>
        <w:pStyle w:val="breakline"/>
        <w:divId w:val="527259509"/>
        <w:rPr>
          <w:rFonts w:eastAsiaTheme="minorEastAsia"/>
          <w:color w:val="002060"/>
        </w:rPr>
      </w:pPr>
    </w:p>
    <w:p w14:paraId="1085C376" w14:textId="77777777" w:rsidR="00CC63ED" w:rsidRPr="00A070F8" w:rsidRDefault="00CC63ED" w:rsidP="00CC63ED">
      <w:pPr>
        <w:pStyle w:val="titoloprinc0"/>
        <w:divId w:val="527259509"/>
        <w:rPr>
          <w:color w:val="002060"/>
        </w:rPr>
      </w:pPr>
      <w:r>
        <w:rPr>
          <w:color w:val="002060"/>
        </w:rPr>
        <w:t>PROGRAMMA GARE</w:t>
      </w:r>
    </w:p>
    <w:p w14:paraId="644D9CD0" w14:textId="52CCE788" w:rsidR="00CC63ED" w:rsidRDefault="00CC63ED" w:rsidP="004D064B">
      <w:pPr>
        <w:pStyle w:val="breakline"/>
        <w:divId w:val="527259509"/>
        <w:rPr>
          <w:rFonts w:eastAsiaTheme="minorEastAsia"/>
          <w:color w:val="002060"/>
        </w:rPr>
      </w:pPr>
    </w:p>
    <w:p w14:paraId="08B2E0EA" w14:textId="77777777" w:rsidR="00B071C2" w:rsidRPr="00AA05BC" w:rsidRDefault="00B071C2" w:rsidP="00B071C2">
      <w:pPr>
        <w:pStyle w:val="sottotitolocampionato10"/>
        <w:divId w:val="527259509"/>
        <w:rPr>
          <w:color w:val="002060"/>
        </w:rPr>
      </w:pPr>
      <w:r w:rsidRPr="00AA05BC">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4"/>
        <w:gridCol w:w="385"/>
        <w:gridCol w:w="898"/>
        <w:gridCol w:w="1177"/>
        <w:gridCol w:w="1549"/>
        <w:gridCol w:w="1559"/>
      </w:tblGrid>
      <w:tr w:rsidR="00B071C2" w:rsidRPr="00AA05BC" w14:paraId="173AEE36"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B241C"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51B5E"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7ACC7"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C4101"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6C717"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07D6B"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85754"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4E3B814D"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D1460A" w14:textId="77777777" w:rsidR="00B071C2" w:rsidRPr="00AA05BC" w:rsidRDefault="00B071C2" w:rsidP="00D0326A">
            <w:pPr>
              <w:pStyle w:val="rowtabella0"/>
              <w:rPr>
                <w:color w:val="002060"/>
              </w:rPr>
            </w:pPr>
            <w:r w:rsidRPr="00AA05BC">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8BEDB" w14:textId="77777777" w:rsidR="00B071C2" w:rsidRPr="00AA05BC" w:rsidRDefault="00B071C2" w:rsidP="00D0326A">
            <w:pPr>
              <w:pStyle w:val="rowtabella0"/>
              <w:rPr>
                <w:color w:val="002060"/>
              </w:rPr>
            </w:pPr>
            <w:r w:rsidRPr="00AA05BC">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EAD81"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2EE73" w14:textId="77777777" w:rsidR="00B071C2" w:rsidRPr="00AA05BC" w:rsidRDefault="00B071C2" w:rsidP="00D0326A">
            <w:pPr>
              <w:pStyle w:val="rowtabella0"/>
              <w:rPr>
                <w:color w:val="002060"/>
              </w:rPr>
            </w:pPr>
            <w:r w:rsidRPr="00AA05BC">
              <w:rPr>
                <w:color w:val="002060"/>
              </w:rPr>
              <w:t>05/11/2021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2A1A6" w14:textId="77777777" w:rsidR="00B071C2" w:rsidRPr="00AA05BC" w:rsidRDefault="00B071C2" w:rsidP="00D0326A">
            <w:pPr>
              <w:pStyle w:val="rowtabella0"/>
              <w:rPr>
                <w:color w:val="002060"/>
              </w:rPr>
            </w:pPr>
            <w:r w:rsidRPr="00AA05BC">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0180C" w14:textId="77777777" w:rsidR="00B071C2" w:rsidRPr="00AA05BC" w:rsidRDefault="00B071C2" w:rsidP="00D0326A">
            <w:pPr>
              <w:pStyle w:val="rowtabella0"/>
              <w:rPr>
                <w:color w:val="002060"/>
              </w:rPr>
            </w:pPr>
            <w:r w:rsidRPr="00AA05BC">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76DC9" w14:textId="77777777" w:rsidR="00B071C2" w:rsidRPr="00AA05BC" w:rsidRDefault="00B071C2" w:rsidP="00D0326A">
            <w:pPr>
              <w:pStyle w:val="rowtabella0"/>
              <w:rPr>
                <w:color w:val="002060"/>
              </w:rPr>
            </w:pPr>
            <w:r w:rsidRPr="00AA05BC">
              <w:rPr>
                <w:color w:val="002060"/>
              </w:rPr>
              <w:t>FRAZIONE COPPO VIA FORMA</w:t>
            </w:r>
          </w:p>
        </w:tc>
      </w:tr>
      <w:tr w:rsidR="00B071C2" w:rsidRPr="00AA05BC" w14:paraId="35DCBE77"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DC332C" w14:textId="77777777" w:rsidR="00B071C2" w:rsidRPr="00AA05BC" w:rsidRDefault="00B071C2" w:rsidP="00D0326A">
            <w:pPr>
              <w:pStyle w:val="rowtabella0"/>
              <w:rPr>
                <w:color w:val="002060"/>
              </w:rPr>
            </w:pPr>
            <w:r w:rsidRPr="00AA05BC">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A414C6" w14:textId="77777777" w:rsidR="00B071C2" w:rsidRPr="00AA05BC" w:rsidRDefault="00B071C2" w:rsidP="00D0326A">
            <w:pPr>
              <w:pStyle w:val="rowtabella0"/>
              <w:rPr>
                <w:color w:val="002060"/>
              </w:rPr>
            </w:pPr>
            <w:r w:rsidRPr="00AA05BC">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BDB817"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4BFAC3" w14:textId="77777777" w:rsidR="00B071C2" w:rsidRPr="00AA05BC" w:rsidRDefault="00B071C2" w:rsidP="00D0326A">
            <w:pPr>
              <w:pStyle w:val="rowtabella0"/>
              <w:rPr>
                <w:color w:val="002060"/>
              </w:rPr>
            </w:pPr>
            <w:r w:rsidRPr="00AA05BC">
              <w:rPr>
                <w:color w:val="002060"/>
              </w:rPr>
              <w:t>05/11/2021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DFCB5B" w14:textId="77777777" w:rsidR="00B071C2" w:rsidRPr="00AA05BC" w:rsidRDefault="00B071C2" w:rsidP="00D0326A">
            <w:pPr>
              <w:pStyle w:val="rowtabella0"/>
              <w:rPr>
                <w:color w:val="002060"/>
              </w:rPr>
            </w:pPr>
            <w:r w:rsidRPr="00AA05BC">
              <w:rPr>
                <w:color w:val="002060"/>
              </w:rPr>
              <w:t xml:space="preserve">5429 PAL.COM. </w:t>
            </w:r>
            <w:proofErr w:type="gramStart"/>
            <w:r w:rsidRPr="00AA05BC">
              <w:rPr>
                <w:color w:val="002060"/>
              </w:rPr>
              <w:t>S.MICHELE</w:t>
            </w:r>
            <w:proofErr w:type="gramEnd"/>
            <w:r w:rsidRPr="00AA05BC">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892499" w14:textId="77777777" w:rsidR="00B071C2" w:rsidRPr="00AA05BC" w:rsidRDefault="00B071C2" w:rsidP="00D0326A">
            <w:pPr>
              <w:pStyle w:val="rowtabella0"/>
              <w:rPr>
                <w:color w:val="002060"/>
              </w:rPr>
            </w:pPr>
            <w:r w:rsidRPr="00AA05BC">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4DC073" w14:textId="77777777" w:rsidR="00B071C2" w:rsidRPr="00AA05BC" w:rsidRDefault="00B071C2" w:rsidP="00D0326A">
            <w:pPr>
              <w:pStyle w:val="rowtabella0"/>
              <w:rPr>
                <w:color w:val="002060"/>
              </w:rPr>
            </w:pPr>
            <w:r w:rsidRPr="00AA05BC">
              <w:rPr>
                <w:color w:val="002060"/>
              </w:rPr>
              <w:t>VIA LORETO</w:t>
            </w:r>
          </w:p>
        </w:tc>
      </w:tr>
      <w:tr w:rsidR="00B071C2" w:rsidRPr="00AA05BC" w14:paraId="1FF70D44"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83A808" w14:textId="77777777" w:rsidR="00B071C2" w:rsidRPr="00AA05BC" w:rsidRDefault="00B071C2" w:rsidP="00D0326A">
            <w:pPr>
              <w:pStyle w:val="rowtabella0"/>
              <w:rPr>
                <w:color w:val="002060"/>
              </w:rPr>
            </w:pPr>
            <w:r w:rsidRPr="00AA05BC">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D21BB8" w14:textId="77777777" w:rsidR="00B071C2" w:rsidRPr="00AA05BC" w:rsidRDefault="00B071C2" w:rsidP="00D0326A">
            <w:pPr>
              <w:pStyle w:val="rowtabella0"/>
              <w:rPr>
                <w:color w:val="002060"/>
              </w:rPr>
            </w:pPr>
            <w:r w:rsidRPr="00AA05BC">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7E0907"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2D51AC" w14:textId="77777777" w:rsidR="00B071C2" w:rsidRPr="00AA05BC" w:rsidRDefault="00B071C2" w:rsidP="00D0326A">
            <w:pPr>
              <w:pStyle w:val="rowtabella0"/>
              <w:rPr>
                <w:color w:val="002060"/>
              </w:rPr>
            </w:pPr>
            <w:r w:rsidRPr="00AA05BC">
              <w:rPr>
                <w:color w:val="002060"/>
              </w:rPr>
              <w:t>05/11/2021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A2FE30" w14:textId="77777777" w:rsidR="00B071C2" w:rsidRPr="00AA05BC" w:rsidRDefault="00B071C2" w:rsidP="00D0326A">
            <w:pPr>
              <w:pStyle w:val="rowtabella0"/>
              <w:rPr>
                <w:color w:val="002060"/>
              </w:rPr>
            </w:pPr>
            <w:r w:rsidRPr="00AA05BC">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FE54F3" w14:textId="77777777" w:rsidR="00B071C2" w:rsidRPr="00AA05BC" w:rsidRDefault="00B071C2" w:rsidP="00D0326A">
            <w:pPr>
              <w:pStyle w:val="rowtabella0"/>
              <w:rPr>
                <w:color w:val="002060"/>
              </w:rPr>
            </w:pPr>
            <w:r w:rsidRPr="00AA05B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0DBC20" w14:textId="77777777" w:rsidR="00B071C2" w:rsidRPr="00AA05BC" w:rsidRDefault="00B071C2" w:rsidP="00D0326A">
            <w:pPr>
              <w:pStyle w:val="rowtabella0"/>
              <w:rPr>
                <w:color w:val="002060"/>
              </w:rPr>
            </w:pPr>
            <w:r w:rsidRPr="00AA05BC">
              <w:rPr>
                <w:color w:val="002060"/>
              </w:rPr>
              <w:t>VIA ANTONIO ROSMINI 22/B</w:t>
            </w:r>
          </w:p>
        </w:tc>
      </w:tr>
      <w:tr w:rsidR="00B071C2" w:rsidRPr="00AA05BC" w14:paraId="2434691B"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C4A412" w14:textId="77777777" w:rsidR="00B071C2" w:rsidRPr="00AA05BC" w:rsidRDefault="00B071C2" w:rsidP="00D0326A">
            <w:pPr>
              <w:pStyle w:val="rowtabella0"/>
              <w:rPr>
                <w:color w:val="002060"/>
              </w:rPr>
            </w:pPr>
            <w:proofErr w:type="gramStart"/>
            <w:r w:rsidRPr="00AA05BC">
              <w:rPr>
                <w:color w:val="002060"/>
              </w:rPr>
              <w:t>CITTA</w:t>
            </w:r>
            <w:proofErr w:type="gramEnd"/>
            <w:r w:rsidRPr="00AA05BC">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D7337D" w14:textId="77777777" w:rsidR="00B071C2" w:rsidRPr="00AA05BC" w:rsidRDefault="00B071C2" w:rsidP="00D0326A">
            <w:pPr>
              <w:pStyle w:val="rowtabella0"/>
              <w:rPr>
                <w:color w:val="002060"/>
              </w:rPr>
            </w:pPr>
            <w:r w:rsidRPr="00AA05BC">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DEF9EF"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271027" w14:textId="77777777" w:rsidR="00B071C2" w:rsidRPr="00AA05BC" w:rsidRDefault="00B071C2" w:rsidP="00D0326A">
            <w:pPr>
              <w:pStyle w:val="rowtabella0"/>
              <w:rPr>
                <w:color w:val="002060"/>
              </w:rPr>
            </w:pPr>
            <w:r w:rsidRPr="00AA05BC">
              <w:rPr>
                <w:color w:val="002060"/>
              </w:rPr>
              <w:t>05/11/2021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A38934" w14:textId="77777777" w:rsidR="00B071C2" w:rsidRPr="00AA05BC" w:rsidRDefault="00B071C2" w:rsidP="00D0326A">
            <w:pPr>
              <w:pStyle w:val="rowtabella0"/>
              <w:rPr>
                <w:color w:val="002060"/>
              </w:rPr>
            </w:pPr>
            <w:r w:rsidRPr="00AA05BC">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D34BFC" w14:textId="77777777" w:rsidR="00B071C2" w:rsidRPr="00AA05BC" w:rsidRDefault="00B071C2" w:rsidP="00D0326A">
            <w:pPr>
              <w:pStyle w:val="rowtabella0"/>
              <w:rPr>
                <w:color w:val="002060"/>
              </w:rPr>
            </w:pPr>
            <w:r w:rsidRPr="00AA05BC">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16CFF3" w14:textId="77777777" w:rsidR="00B071C2" w:rsidRPr="00AA05BC" w:rsidRDefault="00B071C2" w:rsidP="00D0326A">
            <w:pPr>
              <w:pStyle w:val="rowtabella0"/>
              <w:rPr>
                <w:color w:val="002060"/>
              </w:rPr>
            </w:pPr>
            <w:r w:rsidRPr="00AA05BC">
              <w:rPr>
                <w:color w:val="002060"/>
              </w:rPr>
              <w:t>VIA MATTEOTTI</w:t>
            </w:r>
          </w:p>
        </w:tc>
      </w:tr>
      <w:tr w:rsidR="00B071C2" w:rsidRPr="00AA05BC" w14:paraId="371D2219"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B103C2" w14:textId="77777777" w:rsidR="00B071C2" w:rsidRPr="00AA05BC" w:rsidRDefault="00B071C2" w:rsidP="00D0326A">
            <w:pPr>
              <w:pStyle w:val="rowtabella0"/>
              <w:rPr>
                <w:color w:val="002060"/>
              </w:rPr>
            </w:pPr>
            <w:r w:rsidRPr="00AA05BC">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9DFDF" w14:textId="77777777" w:rsidR="00B071C2" w:rsidRPr="00AA05BC" w:rsidRDefault="00B071C2" w:rsidP="00D0326A">
            <w:pPr>
              <w:pStyle w:val="rowtabella0"/>
              <w:rPr>
                <w:color w:val="002060"/>
              </w:rPr>
            </w:pPr>
            <w:r w:rsidRPr="00AA05BC">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E6945"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94E30" w14:textId="77777777" w:rsidR="00B071C2" w:rsidRPr="00AA05BC" w:rsidRDefault="00B071C2" w:rsidP="00D0326A">
            <w:pPr>
              <w:pStyle w:val="rowtabella0"/>
              <w:rPr>
                <w:color w:val="002060"/>
              </w:rPr>
            </w:pPr>
            <w:r w:rsidRPr="00AA05BC">
              <w:rPr>
                <w:color w:val="002060"/>
              </w:rPr>
              <w:t>06/11/2021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96447" w14:textId="77777777" w:rsidR="00B071C2" w:rsidRPr="00AA05BC" w:rsidRDefault="00B071C2" w:rsidP="00D0326A">
            <w:pPr>
              <w:pStyle w:val="rowtabella0"/>
              <w:rPr>
                <w:color w:val="002060"/>
              </w:rPr>
            </w:pPr>
            <w:r w:rsidRPr="00AA05BC">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8AD4B" w14:textId="77777777" w:rsidR="00B071C2" w:rsidRPr="00AA05BC" w:rsidRDefault="00B071C2" w:rsidP="00D0326A">
            <w:pPr>
              <w:pStyle w:val="rowtabella0"/>
              <w:rPr>
                <w:color w:val="002060"/>
              </w:rPr>
            </w:pPr>
            <w:r w:rsidRPr="00AA05BC">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CE440" w14:textId="77777777" w:rsidR="00B071C2" w:rsidRPr="00AA05BC" w:rsidRDefault="00B071C2" w:rsidP="00D0326A">
            <w:pPr>
              <w:pStyle w:val="rowtabella0"/>
              <w:rPr>
                <w:color w:val="002060"/>
              </w:rPr>
            </w:pPr>
            <w:r w:rsidRPr="00AA05BC">
              <w:rPr>
                <w:color w:val="002060"/>
              </w:rPr>
              <w:t>VIA DELL'INDUSTRIA</w:t>
            </w:r>
          </w:p>
        </w:tc>
      </w:tr>
    </w:tbl>
    <w:p w14:paraId="73B1F16B" w14:textId="77777777" w:rsidR="00B071C2" w:rsidRPr="00AA05BC" w:rsidRDefault="00B071C2" w:rsidP="00B071C2">
      <w:pPr>
        <w:pStyle w:val="breakline"/>
        <w:divId w:val="527259509"/>
        <w:rPr>
          <w:rFonts w:eastAsiaTheme="minorEastAsia"/>
          <w:color w:val="002060"/>
        </w:rPr>
      </w:pPr>
    </w:p>
    <w:p w14:paraId="0C879BFF" w14:textId="77777777" w:rsidR="00B071C2" w:rsidRPr="00AA05BC" w:rsidRDefault="00B071C2" w:rsidP="00B071C2">
      <w:pPr>
        <w:pStyle w:val="breakline"/>
        <w:divId w:val="527259509"/>
        <w:rPr>
          <w:color w:val="002060"/>
        </w:rPr>
      </w:pPr>
    </w:p>
    <w:p w14:paraId="49783E82" w14:textId="77777777" w:rsidR="00B071C2" w:rsidRPr="00AA05BC" w:rsidRDefault="00B071C2" w:rsidP="00B071C2">
      <w:pPr>
        <w:pStyle w:val="breakline"/>
        <w:divId w:val="527259509"/>
        <w:rPr>
          <w:color w:val="002060"/>
        </w:rPr>
      </w:pPr>
    </w:p>
    <w:p w14:paraId="2502D5E6" w14:textId="77777777" w:rsidR="00B071C2" w:rsidRPr="00AA05BC" w:rsidRDefault="00B071C2" w:rsidP="00B071C2">
      <w:pPr>
        <w:pStyle w:val="sottotitolocampionato10"/>
        <w:divId w:val="527259509"/>
        <w:rPr>
          <w:color w:val="002060"/>
        </w:rPr>
      </w:pPr>
      <w:r w:rsidRPr="00AA05BC">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9"/>
        <w:gridCol w:w="1546"/>
        <w:gridCol w:w="1546"/>
      </w:tblGrid>
      <w:tr w:rsidR="00B071C2" w:rsidRPr="00AA05BC" w14:paraId="448BF211"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495C5"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28FC5"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22CF1"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2F21E"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F3732"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5723F"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CC91B"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3840E537"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D2472C" w14:textId="77777777" w:rsidR="00B071C2" w:rsidRPr="00AA05BC" w:rsidRDefault="00B071C2" w:rsidP="00D0326A">
            <w:pPr>
              <w:pStyle w:val="rowtabella0"/>
              <w:rPr>
                <w:color w:val="002060"/>
              </w:rPr>
            </w:pPr>
            <w:r w:rsidRPr="00AA05BC">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14A62" w14:textId="77777777" w:rsidR="00B071C2" w:rsidRPr="00AA05BC" w:rsidRDefault="00B071C2" w:rsidP="00D0326A">
            <w:pPr>
              <w:pStyle w:val="rowtabella0"/>
              <w:rPr>
                <w:color w:val="002060"/>
              </w:rPr>
            </w:pPr>
            <w:r w:rsidRPr="00AA05BC">
              <w:rPr>
                <w:color w:val="002060"/>
              </w:rPr>
              <w:t>INVICTA FUTSAL MACERATA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F84EA"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EAF3C1" w14:textId="77777777" w:rsidR="00B071C2" w:rsidRPr="00AA05BC" w:rsidRDefault="00B071C2" w:rsidP="00D0326A">
            <w:pPr>
              <w:pStyle w:val="rowtabella0"/>
              <w:rPr>
                <w:color w:val="002060"/>
              </w:rPr>
            </w:pPr>
            <w:r w:rsidRPr="00AA05BC">
              <w:rPr>
                <w:color w:val="002060"/>
              </w:rPr>
              <w:t>05/11/2021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5F893" w14:textId="77777777" w:rsidR="00B071C2" w:rsidRPr="00AA05BC" w:rsidRDefault="00B071C2" w:rsidP="00D0326A">
            <w:pPr>
              <w:pStyle w:val="rowtabella0"/>
              <w:rPr>
                <w:color w:val="002060"/>
              </w:rPr>
            </w:pPr>
            <w:r w:rsidRPr="00AA05BC">
              <w:rPr>
                <w:color w:val="002060"/>
              </w:rPr>
              <w:t xml:space="preserve">5220 PALESTRA POLIVALENTE </w:t>
            </w:r>
            <w:proofErr w:type="gramStart"/>
            <w:r w:rsidRPr="00AA05BC">
              <w:rPr>
                <w:color w:val="002060"/>
              </w:rPr>
              <w:t>P.TREIA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DE17D" w14:textId="77777777" w:rsidR="00B071C2" w:rsidRPr="00AA05BC" w:rsidRDefault="00B071C2" w:rsidP="00D0326A">
            <w:pPr>
              <w:pStyle w:val="rowtabella0"/>
              <w:rPr>
                <w:color w:val="002060"/>
              </w:rPr>
            </w:pPr>
            <w:r w:rsidRPr="00AA05BC">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05A30" w14:textId="77777777" w:rsidR="00B071C2" w:rsidRPr="00AA05BC" w:rsidRDefault="00B071C2" w:rsidP="00D0326A">
            <w:pPr>
              <w:pStyle w:val="rowtabella0"/>
              <w:rPr>
                <w:color w:val="002060"/>
              </w:rPr>
            </w:pPr>
            <w:r w:rsidRPr="00AA05BC">
              <w:rPr>
                <w:color w:val="002060"/>
              </w:rPr>
              <w:t>VIA NICOLO' V</w:t>
            </w:r>
          </w:p>
        </w:tc>
      </w:tr>
      <w:tr w:rsidR="00B071C2" w:rsidRPr="00AA05BC" w14:paraId="152FFFB1"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A63989" w14:textId="77777777" w:rsidR="00B071C2" w:rsidRPr="00AA05BC" w:rsidRDefault="00B071C2" w:rsidP="00D0326A">
            <w:pPr>
              <w:pStyle w:val="rowtabella0"/>
              <w:rPr>
                <w:color w:val="002060"/>
              </w:rPr>
            </w:pPr>
            <w:r w:rsidRPr="00AA05BC">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FA0C57" w14:textId="77777777" w:rsidR="00B071C2" w:rsidRPr="00AA05BC" w:rsidRDefault="00B071C2" w:rsidP="00D0326A">
            <w:pPr>
              <w:pStyle w:val="rowtabella0"/>
              <w:rPr>
                <w:color w:val="002060"/>
              </w:rPr>
            </w:pPr>
            <w:r w:rsidRPr="00AA05BC">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B86210"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96CE69" w14:textId="77777777" w:rsidR="00B071C2" w:rsidRPr="00AA05BC" w:rsidRDefault="00B071C2" w:rsidP="00D0326A">
            <w:pPr>
              <w:pStyle w:val="rowtabella0"/>
              <w:rPr>
                <w:color w:val="002060"/>
              </w:rPr>
            </w:pPr>
            <w:r w:rsidRPr="00AA05BC">
              <w:rPr>
                <w:color w:val="002060"/>
              </w:rPr>
              <w:t>05/11/2021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7980BD" w14:textId="77777777" w:rsidR="00B071C2" w:rsidRPr="00AA05BC" w:rsidRDefault="00B071C2" w:rsidP="00D0326A">
            <w:pPr>
              <w:pStyle w:val="rowtabella0"/>
              <w:rPr>
                <w:color w:val="002060"/>
              </w:rPr>
            </w:pPr>
            <w:r w:rsidRPr="00AA05BC">
              <w:rPr>
                <w:color w:val="002060"/>
              </w:rPr>
              <w:t xml:space="preserve">5286 PALESTRA </w:t>
            </w:r>
            <w:proofErr w:type="gramStart"/>
            <w:r w:rsidRPr="00AA05BC">
              <w:rPr>
                <w:color w:val="002060"/>
              </w:rPr>
              <w:t>C.SPORTIVO</w:t>
            </w:r>
            <w:proofErr w:type="gramEnd"/>
            <w:r w:rsidRPr="00AA05BC">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4CB065" w14:textId="77777777" w:rsidR="00B071C2" w:rsidRPr="00AA05BC" w:rsidRDefault="00B071C2" w:rsidP="00D0326A">
            <w:pPr>
              <w:pStyle w:val="rowtabella0"/>
              <w:rPr>
                <w:color w:val="002060"/>
              </w:rPr>
            </w:pPr>
            <w:r w:rsidRPr="00AA05BC">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7F573" w14:textId="77777777" w:rsidR="00B071C2" w:rsidRPr="00AA05BC" w:rsidRDefault="00B071C2" w:rsidP="00D0326A">
            <w:pPr>
              <w:pStyle w:val="rowtabella0"/>
              <w:rPr>
                <w:color w:val="002060"/>
              </w:rPr>
            </w:pPr>
            <w:r w:rsidRPr="00AA05BC">
              <w:rPr>
                <w:color w:val="002060"/>
              </w:rPr>
              <w:t>VIA ALFIERI SNC</w:t>
            </w:r>
          </w:p>
        </w:tc>
      </w:tr>
      <w:tr w:rsidR="00B071C2" w:rsidRPr="00AA05BC" w14:paraId="034082F9"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70E4A4" w14:textId="77777777" w:rsidR="00B071C2" w:rsidRPr="00AA05BC" w:rsidRDefault="00B071C2" w:rsidP="00D0326A">
            <w:pPr>
              <w:pStyle w:val="rowtabella0"/>
              <w:rPr>
                <w:color w:val="002060"/>
              </w:rPr>
            </w:pPr>
            <w:r w:rsidRPr="00AA05BC">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006263" w14:textId="77777777" w:rsidR="00B071C2" w:rsidRPr="00AA05BC" w:rsidRDefault="00B071C2" w:rsidP="00D0326A">
            <w:pPr>
              <w:pStyle w:val="rowtabella0"/>
              <w:rPr>
                <w:color w:val="002060"/>
              </w:rPr>
            </w:pPr>
            <w:r w:rsidRPr="00AA05BC">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CB3EB6"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31C8A6" w14:textId="77777777" w:rsidR="00B071C2" w:rsidRPr="00AA05BC" w:rsidRDefault="00B071C2" w:rsidP="00D0326A">
            <w:pPr>
              <w:pStyle w:val="rowtabella0"/>
              <w:rPr>
                <w:color w:val="002060"/>
              </w:rPr>
            </w:pPr>
            <w:r w:rsidRPr="00AA05BC">
              <w:rPr>
                <w:color w:val="002060"/>
              </w:rPr>
              <w:t>05/11/2021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EB5DF3" w14:textId="77777777" w:rsidR="00B071C2" w:rsidRPr="00AA05BC" w:rsidRDefault="00B071C2" w:rsidP="00D0326A">
            <w:pPr>
              <w:pStyle w:val="rowtabella0"/>
              <w:rPr>
                <w:color w:val="002060"/>
              </w:rPr>
            </w:pPr>
            <w:r w:rsidRPr="00AA05BC">
              <w:rPr>
                <w:color w:val="002060"/>
              </w:rPr>
              <w:t>5280 TENSOSTRUTTURA S.</w:t>
            </w:r>
            <w:proofErr w:type="gramStart"/>
            <w:r w:rsidRPr="00AA05BC">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FFE5B" w14:textId="77777777" w:rsidR="00B071C2" w:rsidRPr="00AA05BC" w:rsidRDefault="00B071C2" w:rsidP="00D0326A">
            <w:pPr>
              <w:pStyle w:val="rowtabella0"/>
              <w:rPr>
                <w:color w:val="002060"/>
              </w:rPr>
            </w:pPr>
            <w:r w:rsidRPr="00AA05BC">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4DC30C" w14:textId="77777777" w:rsidR="00B071C2" w:rsidRPr="00AA05BC" w:rsidRDefault="00B071C2" w:rsidP="00D0326A">
            <w:pPr>
              <w:pStyle w:val="rowtabella0"/>
              <w:rPr>
                <w:color w:val="002060"/>
              </w:rPr>
            </w:pPr>
            <w:r w:rsidRPr="00AA05BC">
              <w:rPr>
                <w:color w:val="002060"/>
              </w:rPr>
              <w:t>VIA LORENZO LOTTO</w:t>
            </w:r>
          </w:p>
        </w:tc>
      </w:tr>
      <w:tr w:rsidR="00B071C2" w:rsidRPr="00AA05BC" w14:paraId="3D8AE436"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ED353D" w14:textId="77777777" w:rsidR="00B071C2" w:rsidRPr="00AA05BC" w:rsidRDefault="00B071C2" w:rsidP="00D0326A">
            <w:pPr>
              <w:pStyle w:val="rowtabella0"/>
              <w:rPr>
                <w:color w:val="002060"/>
              </w:rPr>
            </w:pPr>
            <w:r w:rsidRPr="00AA05BC">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205A81" w14:textId="77777777" w:rsidR="00B071C2" w:rsidRPr="00AA05BC" w:rsidRDefault="00B071C2" w:rsidP="00D0326A">
            <w:pPr>
              <w:pStyle w:val="rowtabella0"/>
              <w:rPr>
                <w:color w:val="002060"/>
              </w:rPr>
            </w:pPr>
            <w:r w:rsidRPr="00AA05BC">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3CBC36"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0D4A0B" w14:textId="77777777" w:rsidR="00B071C2" w:rsidRPr="00AA05BC" w:rsidRDefault="00B071C2" w:rsidP="00D0326A">
            <w:pPr>
              <w:pStyle w:val="rowtabella0"/>
              <w:rPr>
                <w:color w:val="002060"/>
              </w:rPr>
            </w:pPr>
            <w:r w:rsidRPr="00AA05BC">
              <w:rPr>
                <w:color w:val="002060"/>
              </w:rPr>
              <w:t>05/11/2021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DE6D73" w14:textId="77777777" w:rsidR="00B071C2" w:rsidRPr="00AA05BC" w:rsidRDefault="00B071C2" w:rsidP="00D0326A">
            <w:pPr>
              <w:pStyle w:val="rowtabella0"/>
              <w:rPr>
                <w:color w:val="002060"/>
              </w:rPr>
            </w:pPr>
            <w:r w:rsidRPr="00AA05BC">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19AC5F" w14:textId="77777777" w:rsidR="00B071C2" w:rsidRPr="00AA05BC" w:rsidRDefault="00B071C2" w:rsidP="00D0326A">
            <w:pPr>
              <w:pStyle w:val="rowtabella0"/>
              <w:rPr>
                <w:color w:val="002060"/>
              </w:rPr>
            </w:pPr>
            <w:r w:rsidRPr="00AA05B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678F3" w14:textId="77777777" w:rsidR="00B071C2" w:rsidRPr="00AA05BC" w:rsidRDefault="00B071C2" w:rsidP="00D0326A">
            <w:pPr>
              <w:pStyle w:val="rowtabella0"/>
              <w:rPr>
                <w:color w:val="002060"/>
              </w:rPr>
            </w:pPr>
            <w:r w:rsidRPr="00AA05BC">
              <w:rPr>
                <w:color w:val="002060"/>
              </w:rPr>
              <w:t xml:space="preserve">VIA </w:t>
            </w:r>
            <w:proofErr w:type="gramStart"/>
            <w:r w:rsidRPr="00AA05BC">
              <w:rPr>
                <w:color w:val="002060"/>
              </w:rPr>
              <w:t>B.BUOZZI</w:t>
            </w:r>
            <w:proofErr w:type="gramEnd"/>
          </w:p>
        </w:tc>
      </w:tr>
      <w:tr w:rsidR="00B071C2" w:rsidRPr="00AA05BC" w14:paraId="1E820D99"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61AE9B" w14:textId="77777777" w:rsidR="00B071C2" w:rsidRPr="00AA05BC" w:rsidRDefault="00B071C2" w:rsidP="00D0326A">
            <w:pPr>
              <w:pStyle w:val="rowtabella0"/>
              <w:rPr>
                <w:color w:val="002060"/>
              </w:rPr>
            </w:pPr>
            <w:r w:rsidRPr="00AA05BC">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7432A0" w14:textId="77777777" w:rsidR="00B071C2" w:rsidRPr="00AA05BC" w:rsidRDefault="00B071C2" w:rsidP="00D0326A">
            <w:pPr>
              <w:pStyle w:val="rowtabella0"/>
              <w:rPr>
                <w:color w:val="002060"/>
              </w:rPr>
            </w:pPr>
            <w:r w:rsidRPr="00AA05BC">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C6CE16"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DCF10B" w14:textId="77777777" w:rsidR="00B071C2" w:rsidRPr="00AA05BC" w:rsidRDefault="00B071C2" w:rsidP="00D0326A">
            <w:pPr>
              <w:pStyle w:val="rowtabella0"/>
              <w:rPr>
                <w:color w:val="002060"/>
              </w:rPr>
            </w:pPr>
            <w:r w:rsidRPr="00AA05BC">
              <w:rPr>
                <w:color w:val="002060"/>
              </w:rPr>
              <w:t>05/11/2021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1815AE" w14:textId="77777777" w:rsidR="00B071C2" w:rsidRPr="00AA05BC" w:rsidRDefault="00B071C2" w:rsidP="00D0326A">
            <w:pPr>
              <w:pStyle w:val="rowtabella0"/>
              <w:rPr>
                <w:color w:val="002060"/>
              </w:rPr>
            </w:pPr>
            <w:r w:rsidRPr="00AA05BC">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4703B" w14:textId="77777777" w:rsidR="00B071C2" w:rsidRPr="00AA05BC" w:rsidRDefault="00B071C2" w:rsidP="00D0326A">
            <w:pPr>
              <w:pStyle w:val="rowtabella0"/>
              <w:rPr>
                <w:color w:val="002060"/>
              </w:rPr>
            </w:pPr>
            <w:r w:rsidRPr="00AA05BC">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24DDF" w14:textId="77777777" w:rsidR="00B071C2" w:rsidRPr="00AA05BC" w:rsidRDefault="00B071C2" w:rsidP="00D0326A">
            <w:pPr>
              <w:pStyle w:val="rowtabella0"/>
              <w:rPr>
                <w:color w:val="002060"/>
              </w:rPr>
            </w:pPr>
            <w:r w:rsidRPr="00AA05BC">
              <w:rPr>
                <w:color w:val="002060"/>
              </w:rPr>
              <w:t>VIALE MAZZINI</w:t>
            </w:r>
          </w:p>
        </w:tc>
      </w:tr>
      <w:tr w:rsidR="00B071C2" w:rsidRPr="00AA05BC" w14:paraId="6E457EDE"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507926" w14:textId="77777777" w:rsidR="00B071C2" w:rsidRPr="00AA05BC" w:rsidRDefault="00B071C2" w:rsidP="00D0326A">
            <w:pPr>
              <w:pStyle w:val="rowtabella0"/>
              <w:rPr>
                <w:color w:val="002060"/>
              </w:rPr>
            </w:pPr>
            <w:r w:rsidRPr="00AA05BC">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4AD73" w14:textId="77777777" w:rsidR="00B071C2" w:rsidRPr="00AA05BC" w:rsidRDefault="00B071C2" w:rsidP="00D0326A">
            <w:pPr>
              <w:pStyle w:val="rowtabella0"/>
              <w:rPr>
                <w:color w:val="002060"/>
              </w:rPr>
            </w:pPr>
            <w:r w:rsidRPr="00AA05BC">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EFE5B"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099FC" w14:textId="77777777" w:rsidR="00B071C2" w:rsidRPr="00AA05BC" w:rsidRDefault="00B071C2" w:rsidP="00D0326A">
            <w:pPr>
              <w:pStyle w:val="rowtabella0"/>
              <w:rPr>
                <w:color w:val="002060"/>
              </w:rPr>
            </w:pPr>
            <w:r w:rsidRPr="00AA05BC">
              <w:rPr>
                <w:color w:val="002060"/>
              </w:rPr>
              <w:t>06/11/2021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049D6" w14:textId="77777777" w:rsidR="00B071C2" w:rsidRPr="00AA05BC" w:rsidRDefault="00B071C2" w:rsidP="00D0326A">
            <w:pPr>
              <w:pStyle w:val="rowtabella0"/>
              <w:rPr>
                <w:color w:val="002060"/>
              </w:rPr>
            </w:pPr>
            <w:r w:rsidRPr="00AA05BC">
              <w:rPr>
                <w:color w:val="002060"/>
              </w:rPr>
              <w:t>5250 IMP.C5 "MICHELE ZITTI"</w:t>
            </w:r>
            <w:proofErr w:type="gramStart"/>
            <w:r w:rsidRPr="00AA05BC">
              <w:rPr>
                <w:color w:val="002060"/>
              </w:rPr>
              <w:t>V.STRADA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6D8929" w14:textId="77777777" w:rsidR="00B071C2" w:rsidRPr="00AA05BC" w:rsidRDefault="00B071C2" w:rsidP="00D0326A">
            <w:pPr>
              <w:pStyle w:val="rowtabella0"/>
              <w:rPr>
                <w:color w:val="002060"/>
              </w:rPr>
            </w:pPr>
            <w:r w:rsidRPr="00AA05BC">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33AB76" w14:textId="77777777" w:rsidR="00B071C2" w:rsidRPr="00AA05BC" w:rsidRDefault="00B071C2" w:rsidP="00D0326A">
            <w:pPr>
              <w:pStyle w:val="rowtabella0"/>
              <w:rPr>
                <w:color w:val="002060"/>
              </w:rPr>
            </w:pPr>
            <w:r w:rsidRPr="00AA05BC">
              <w:rPr>
                <w:color w:val="002060"/>
              </w:rPr>
              <w:t xml:space="preserve">LARGO NELLO FABRIZI - </w:t>
            </w:r>
            <w:proofErr w:type="gramStart"/>
            <w:r w:rsidRPr="00AA05BC">
              <w:rPr>
                <w:color w:val="002060"/>
              </w:rPr>
              <w:t>V.STRADA</w:t>
            </w:r>
            <w:proofErr w:type="gramEnd"/>
          </w:p>
        </w:tc>
      </w:tr>
    </w:tbl>
    <w:p w14:paraId="7B2102E8" w14:textId="77777777" w:rsidR="00B071C2" w:rsidRPr="00AA05BC" w:rsidRDefault="00B071C2" w:rsidP="00B071C2">
      <w:pPr>
        <w:pStyle w:val="breakline"/>
        <w:divId w:val="527259509"/>
        <w:rPr>
          <w:rFonts w:eastAsiaTheme="minorEastAsia"/>
          <w:color w:val="002060"/>
        </w:rPr>
      </w:pPr>
    </w:p>
    <w:p w14:paraId="3C796CA7" w14:textId="77777777" w:rsidR="00B071C2" w:rsidRPr="00AA05BC" w:rsidRDefault="00B071C2" w:rsidP="00B071C2">
      <w:pPr>
        <w:pStyle w:val="breakline"/>
        <w:divId w:val="527259509"/>
        <w:rPr>
          <w:color w:val="002060"/>
        </w:rPr>
      </w:pPr>
    </w:p>
    <w:p w14:paraId="194A0B93" w14:textId="77777777" w:rsidR="00B071C2" w:rsidRPr="00AA05BC" w:rsidRDefault="00B071C2" w:rsidP="00B071C2">
      <w:pPr>
        <w:pStyle w:val="breakline"/>
        <w:divId w:val="527259509"/>
        <w:rPr>
          <w:color w:val="002060"/>
        </w:rPr>
      </w:pPr>
    </w:p>
    <w:p w14:paraId="48AAD620" w14:textId="77777777" w:rsidR="00B071C2" w:rsidRPr="00AA05BC" w:rsidRDefault="00B071C2" w:rsidP="00B071C2">
      <w:pPr>
        <w:pStyle w:val="sottotitolocampionato10"/>
        <w:divId w:val="527259509"/>
        <w:rPr>
          <w:color w:val="002060"/>
        </w:rPr>
      </w:pPr>
      <w:r w:rsidRPr="00AA05BC">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1999"/>
        <w:gridCol w:w="385"/>
        <w:gridCol w:w="898"/>
        <w:gridCol w:w="1173"/>
        <w:gridCol w:w="1563"/>
        <w:gridCol w:w="1566"/>
      </w:tblGrid>
      <w:tr w:rsidR="00B071C2" w:rsidRPr="00AA05BC" w14:paraId="6D46ECB5"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56DA7"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C8C50"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FC170"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CC081"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1CE09"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9F973"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383E0"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49704067"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F3CEC5" w14:textId="77777777" w:rsidR="00B071C2" w:rsidRPr="00AA05BC" w:rsidRDefault="00B071C2" w:rsidP="00D0326A">
            <w:pPr>
              <w:pStyle w:val="rowtabella0"/>
              <w:rPr>
                <w:color w:val="002060"/>
              </w:rPr>
            </w:pPr>
            <w:r w:rsidRPr="00AA05BC">
              <w:rPr>
                <w:color w:val="002060"/>
              </w:rPr>
              <w:t>FUTSAL 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04571" w14:textId="77777777" w:rsidR="00B071C2" w:rsidRPr="00AA05BC" w:rsidRDefault="00B071C2" w:rsidP="00D0326A">
            <w:pPr>
              <w:pStyle w:val="rowtabella0"/>
              <w:rPr>
                <w:color w:val="002060"/>
              </w:rPr>
            </w:pPr>
            <w:r w:rsidRPr="00AA05BC">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4CCC7"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0C822" w14:textId="77777777" w:rsidR="00B071C2" w:rsidRPr="00AA05BC" w:rsidRDefault="00B071C2" w:rsidP="00D0326A">
            <w:pPr>
              <w:pStyle w:val="rowtabella0"/>
              <w:rPr>
                <w:color w:val="002060"/>
              </w:rPr>
            </w:pPr>
            <w:r w:rsidRPr="00AA05BC">
              <w:rPr>
                <w:color w:val="002060"/>
              </w:rPr>
              <w:t>05/11/2021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A9205" w14:textId="77777777" w:rsidR="00B071C2" w:rsidRPr="00AA05BC" w:rsidRDefault="00B071C2" w:rsidP="00D0326A">
            <w:pPr>
              <w:pStyle w:val="rowtabella0"/>
              <w:rPr>
                <w:color w:val="002060"/>
              </w:rPr>
            </w:pPr>
            <w:r w:rsidRPr="00AA05BC">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0C991" w14:textId="77777777" w:rsidR="00B071C2" w:rsidRPr="00AA05BC" w:rsidRDefault="00B071C2" w:rsidP="00D0326A">
            <w:pPr>
              <w:pStyle w:val="rowtabella0"/>
              <w:rPr>
                <w:color w:val="002060"/>
              </w:rPr>
            </w:pPr>
            <w:r w:rsidRPr="00AA05BC">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1B457" w14:textId="77777777" w:rsidR="00B071C2" w:rsidRPr="00AA05BC" w:rsidRDefault="00B071C2" w:rsidP="00D0326A">
            <w:pPr>
              <w:pStyle w:val="rowtabella0"/>
              <w:rPr>
                <w:color w:val="002060"/>
              </w:rPr>
            </w:pPr>
            <w:r w:rsidRPr="00AA05BC">
              <w:rPr>
                <w:color w:val="002060"/>
              </w:rPr>
              <w:t>PIAZZA S. D'ACQUISTO</w:t>
            </w:r>
          </w:p>
        </w:tc>
      </w:tr>
      <w:tr w:rsidR="00B071C2" w:rsidRPr="00AA05BC" w14:paraId="19ED98D6"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637E3D" w14:textId="77777777" w:rsidR="00B071C2" w:rsidRPr="00AA05BC" w:rsidRDefault="00B071C2" w:rsidP="00D0326A">
            <w:pPr>
              <w:pStyle w:val="rowtabella0"/>
              <w:rPr>
                <w:color w:val="002060"/>
              </w:rPr>
            </w:pPr>
            <w:r w:rsidRPr="00AA05BC">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EEEDA8" w14:textId="77777777" w:rsidR="00B071C2" w:rsidRPr="00AA05BC" w:rsidRDefault="00B071C2" w:rsidP="00D0326A">
            <w:pPr>
              <w:pStyle w:val="rowtabella0"/>
              <w:rPr>
                <w:color w:val="002060"/>
              </w:rPr>
            </w:pPr>
            <w:proofErr w:type="gramStart"/>
            <w:r w:rsidRPr="00AA05BC">
              <w:rPr>
                <w:color w:val="002060"/>
              </w:rPr>
              <w:t>U.MANDOLESI</w:t>
            </w:r>
            <w:proofErr w:type="gramEnd"/>
            <w:r w:rsidRPr="00AA05BC">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203DD8"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F14C08" w14:textId="77777777" w:rsidR="00B071C2" w:rsidRPr="00AA05BC" w:rsidRDefault="00B071C2" w:rsidP="00D0326A">
            <w:pPr>
              <w:pStyle w:val="rowtabella0"/>
              <w:rPr>
                <w:color w:val="002060"/>
              </w:rPr>
            </w:pPr>
            <w:r w:rsidRPr="00AA05BC">
              <w:rPr>
                <w:color w:val="002060"/>
              </w:rPr>
              <w:t>05/11/2021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FE8A1B" w14:textId="77777777" w:rsidR="00B071C2" w:rsidRPr="00AA05BC" w:rsidRDefault="00B071C2" w:rsidP="00D0326A">
            <w:pPr>
              <w:pStyle w:val="rowtabella0"/>
              <w:rPr>
                <w:color w:val="002060"/>
              </w:rPr>
            </w:pPr>
            <w:r w:rsidRPr="00AA05BC">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04E4F5" w14:textId="77777777" w:rsidR="00B071C2" w:rsidRPr="00AA05BC" w:rsidRDefault="00B071C2" w:rsidP="00D0326A">
            <w:pPr>
              <w:pStyle w:val="rowtabella0"/>
              <w:rPr>
                <w:color w:val="002060"/>
              </w:rPr>
            </w:pPr>
            <w:r w:rsidRPr="00AA05BC">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058DA" w14:textId="77777777" w:rsidR="00B071C2" w:rsidRPr="00AA05BC" w:rsidRDefault="00B071C2" w:rsidP="00D0326A">
            <w:pPr>
              <w:pStyle w:val="rowtabella0"/>
              <w:rPr>
                <w:color w:val="002060"/>
              </w:rPr>
            </w:pPr>
            <w:r w:rsidRPr="00AA05BC">
              <w:rPr>
                <w:color w:val="002060"/>
              </w:rPr>
              <w:t>VIA COLLE GIOIOSO</w:t>
            </w:r>
          </w:p>
        </w:tc>
      </w:tr>
      <w:tr w:rsidR="00B071C2" w:rsidRPr="00AA05BC" w14:paraId="661D11EA"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0D041C" w14:textId="77777777" w:rsidR="00B071C2" w:rsidRPr="00AA05BC" w:rsidRDefault="00B071C2" w:rsidP="00D0326A">
            <w:pPr>
              <w:pStyle w:val="rowtabella0"/>
              <w:rPr>
                <w:color w:val="002060"/>
              </w:rPr>
            </w:pPr>
            <w:r w:rsidRPr="00AA05BC">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63931E" w14:textId="77777777" w:rsidR="00B071C2" w:rsidRPr="00AA05BC" w:rsidRDefault="00B071C2" w:rsidP="00D0326A">
            <w:pPr>
              <w:pStyle w:val="rowtabella0"/>
              <w:rPr>
                <w:color w:val="002060"/>
              </w:rPr>
            </w:pPr>
            <w:r w:rsidRPr="00AA05BC">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0FC3CA"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D6C058" w14:textId="77777777" w:rsidR="00B071C2" w:rsidRPr="00AA05BC" w:rsidRDefault="00B071C2" w:rsidP="00D0326A">
            <w:pPr>
              <w:pStyle w:val="rowtabella0"/>
              <w:rPr>
                <w:color w:val="002060"/>
              </w:rPr>
            </w:pPr>
            <w:r w:rsidRPr="00AA05BC">
              <w:rPr>
                <w:color w:val="002060"/>
              </w:rPr>
              <w:t>05/11/2021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9DF75F" w14:textId="77777777" w:rsidR="00B071C2" w:rsidRPr="00AA05BC" w:rsidRDefault="00B071C2" w:rsidP="00D0326A">
            <w:pPr>
              <w:pStyle w:val="rowtabella0"/>
              <w:rPr>
                <w:color w:val="002060"/>
              </w:rPr>
            </w:pPr>
            <w:r w:rsidRPr="00AA05BC">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279AF4" w14:textId="77777777" w:rsidR="00B071C2" w:rsidRPr="00AA05BC" w:rsidRDefault="00B071C2" w:rsidP="00D0326A">
            <w:pPr>
              <w:pStyle w:val="rowtabella0"/>
              <w:rPr>
                <w:color w:val="002060"/>
              </w:rPr>
            </w:pPr>
            <w:r w:rsidRPr="00AA05BC">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05941" w14:textId="77777777" w:rsidR="00B071C2" w:rsidRPr="00AA05BC" w:rsidRDefault="00B071C2" w:rsidP="00D0326A">
            <w:pPr>
              <w:pStyle w:val="rowtabella0"/>
              <w:rPr>
                <w:color w:val="002060"/>
              </w:rPr>
            </w:pPr>
            <w:r w:rsidRPr="00AA05BC">
              <w:rPr>
                <w:color w:val="002060"/>
              </w:rPr>
              <w:t>VIA VAL CUVIA LOCALITA'AGRARIA</w:t>
            </w:r>
          </w:p>
        </w:tc>
      </w:tr>
      <w:tr w:rsidR="00B071C2" w:rsidRPr="00AA05BC" w14:paraId="3532B096"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452F3A" w14:textId="77777777" w:rsidR="00B071C2" w:rsidRPr="00AA05BC" w:rsidRDefault="00B071C2" w:rsidP="00D0326A">
            <w:pPr>
              <w:pStyle w:val="rowtabella0"/>
              <w:rPr>
                <w:color w:val="002060"/>
              </w:rPr>
            </w:pPr>
            <w:r w:rsidRPr="00AA05BC">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318927" w14:textId="77777777" w:rsidR="00B071C2" w:rsidRPr="00AA05BC" w:rsidRDefault="00B071C2" w:rsidP="00D0326A">
            <w:pPr>
              <w:pStyle w:val="rowtabella0"/>
              <w:rPr>
                <w:color w:val="002060"/>
              </w:rPr>
            </w:pPr>
            <w:r w:rsidRPr="00AA05BC">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678924"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04FA2D" w14:textId="77777777" w:rsidR="00B071C2" w:rsidRPr="00AA05BC" w:rsidRDefault="00B071C2" w:rsidP="00D0326A">
            <w:pPr>
              <w:pStyle w:val="rowtabella0"/>
              <w:rPr>
                <w:color w:val="002060"/>
              </w:rPr>
            </w:pPr>
            <w:r w:rsidRPr="00AA05BC">
              <w:rPr>
                <w:color w:val="002060"/>
              </w:rPr>
              <w:t>05/11/2021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FE70DB" w14:textId="77777777" w:rsidR="00B071C2" w:rsidRPr="00AA05BC" w:rsidRDefault="00B071C2" w:rsidP="00D0326A">
            <w:pPr>
              <w:pStyle w:val="rowtabella0"/>
              <w:rPr>
                <w:color w:val="002060"/>
              </w:rPr>
            </w:pPr>
            <w:r w:rsidRPr="00AA05BC">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3C599A" w14:textId="77777777" w:rsidR="00B071C2" w:rsidRPr="00AA05BC" w:rsidRDefault="00B071C2" w:rsidP="00D0326A">
            <w:pPr>
              <w:pStyle w:val="rowtabella0"/>
              <w:rPr>
                <w:color w:val="002060"/>
              </w:rPr>
            </w:pPr>
            <w:r w:rsidRPr="00AA05BC">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462CD5" w14:textId="77777777" w:rsidR="00B071C2" w:rsidRPr="00AA05BC" w:rsidRDefault="00B071C2" w:rsidP="00D0326A">
            <w:pPr>
              <w:pStyle w:val="rowtabella0"/>
              <w:rPr>
                <w:color w:val="002060"/>
              </w:rPr>
            </w:pPr>
            <w:r w:rsidRPr="00AA05BC">
              <w:rPr>
                <w:color w:val="002060"/>
              </w:rPr>
              <w:t>VIA NENNI</w:t>
            </w:r>
          </w:p>
        </w:tc>
      </w:tr>
      <w:tr w:rsidR="00B071C2" w:rsidRPr="00AA05BC" w14:paraId="524C846E"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AD2FB9" w14:textId="77777777" w:rsidR="00B071C2" w:rsidRPr="00AA05BC" w:rsidRDefault="00B071C2" w:rsidP="00D0326A">
            <w:pPr>
              <w:pStyle w:val="rowtabella0"/>
              <w:rPr>
                <w:color w:val="002060"/>
              </w:rPr>
            </w:pPr>
            <w:r w:rsidRPr="00AA05BC">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CC61E" w14:textId="77777777" w:rsidR="00B071C2" w:rsidRPr="00AA05BC" w:rsidRDefault="00B071C2" w:rsidP="00D0326A">
            <w:pPr>
              <w:pStyle w:val="rowtabella0"/>
              <w:rPr>
                <w:color w:val="002060"/>
              </w:rPr>
            </w:pPr>
            <w:r w:rsidRPr="00AA05BC">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934C2"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9B15F" w14:textId="77777777" w:rsidR="00B071C2" w:rsidRPr="00AA05BC" w:rsidRDefault="00B071C2" w:rsidP="00D0326A">
            <w:pPr>
              <w:pStyle w:val="rowtabella0"/>
              <w:rPr>
                <w:color w:val="002060"/>
              </w:rPr>
            </w:pPr>
            <w:r w:rsidRPr="00AA05BC">
              <w:rPr>
                <w:color w:val="002060"/>
              </w:rPr>
              <w:t>05/11/2021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65A83" w14:textId="77777777" w:rsidR="00B071C2" w:rsidRPr="00AA05BC" w:rsidRDefault="00B071C2" w:rsidP="00D0326A">
            <w:pPr>
              <w:pStyle w:val="rowtabella0"/>
              <w:rPr>
                <w:color w:val="002060"/>
              </w:rPr>
            </w:pPr>
            <w:r w:rsidRPr="00AA05BC">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B14A0" w14:textId="77777777" w:rsidR="00B071C2" w:rsidRPr="00AA05BC" w:rsidRDefault="00B071C2" w:rsidP="00D0326A">
            <w:pPr>
              <w:pStyle w:val="rowtabella0"/>
              <w:rPr>
                <w:color w:val="002060"/>
              </w:rPr>
            </w:pPr>
            <w:r w:rsidRPr="00AA05BC">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33170" w14:textId="77777777" w:rsidR="00B071C2" w:rsidRPr="00AA05BC" w:rsidRDefault="00B071C2" w:rsidP="00D0326A">
            <w:pPr>
              <w:pStyle w:val="rowtabella0"/>
              <w:rPr>
                <w:color w:val="002060"/>
              </w:rPr>
            </w:pPr>
            <w:r w:rsidRPr="00AA05BC">
              <w:rPr>
                <w:color w:val="002060"/>
              </w:rPr>
              <w:t xml:space="preserve">VIA </w:t>
            </w:r>
            <w:proofErr w:type="gramStart"/>
            <w:r w:rsidRPr="00AA05BC">
              <w:rPr>
                <w:color w:val="002060"/>
              </w:rPr>
              <w:t>S.VITTORIA</w:t>
            </w:r>
            <w:proofErr w:type="gramEnd"/>
            <w:r w:rsidRPr="00AA05BC">
              <w:rPr>
                <w:color w:val="002060"/>
              </w:rPr>
              <w:t>, 5</w:t>
            </w:r>
          </w:p>
        </w:tc>
      </w:tr>
    </w:tbl>
    <w:p w14:paraId="5C815BA2" w14:textId="77777777" w:rsidR="00B071C2" w:rsidRPr="00AA05BC" w:rsidRDefault="00B071C2" w:rsidP="00B071C2">
      <w:pPr>
        <w:pStyle w:val="breakline"/>
        <w:divId w:val="527259509"/>
        <w:rPr>
          <w:rFonts w:eastAsiaTheme="minorEastAsia"/>
          <w:color w:val="002060"/>
        </w:rPr>
      </w:pPr>
    </w:p>
    <w:p w14:paraId="19DB2F50" w14:textId="77777777" w:rsidR="00B071C2" w:rsidRPr="00A070F8" w:rsidRDefault="00B071C2" w:rsidP="004D064B">
      <w:pPr>
        <w:pStyle w:val="breakline"/>
        <w:divId w:val="527259509"/>
        <w:rPr>
          <w:rFonts w:eastAsiaTheme="minorEastAsia"/>
          <w:color w:val="002060"/>
        </w:rPr>
      </w:pPr>
    </w:p>
    <w:p w14:paraId="327A7530" w14:textId="77777777" w:rsidR="004D064B" w:rsidRPr="00A070F8" w:rsidRDefault="004D064B" w:rsidP="004D064B">
      <w:pPr>
        <w:pStyle w:val="breakline"/>
        <w:divId w:val="527259509"/>
        <w:rPr>
          <w:color w:val="002060"/>
        </w:rPr>
      </w:pPr>
    </w:p>
    <w:p w14:paraId="1EEE76B3" w14:textId="77777777" w:rsidR="004D064B" w:rsidRPr="00A070F8" w:rsidRDefault="004D064B" w:rsidP="004D064B">
      <w:pPr>
        <w:pStyle w:val="titolocampionato0"/>
        <w:shd w:val="clear" w:color="auto" w:fill="CCCCCC"/>
        <w:spacing w:before="80" w:after="40"/>
        <w:divId w:val="527259509"/>
        <w:rPr>
          <w:color w:val="002060"/>
        </w:rPr>
      </w:pPr>
      <w:r w:rsidRPr="00A070F8">
        <w:rPr>
          <w:color w:val="002060"/>
        </w:rPr>
        <w:t>REGIONALE CALCIO A 5 FEMMINILE</w:t>
      </w:r>
    </w:p>
    <w:p w14:paraId="0B183698" w14:textId="77777777" w:rsidR="004D064B" w:rsidRPr="00A070F8" w:rsidRDefault="004D064B" w:rsidP="004D064B">
      <w:pPr>
        <w:pStyle w:val="breakline"/>
        <w:divId w:val="527259509"/>
        <w:rPr>
          <w:color w:val="002060"/>
        </w:rPr>
      </w:pPr>
    </w:p>
    <w:p w14:paraId="3AF31B64" w14:textId="77777777" w:rsidR="004D064B" w:rsidRPr="00384537" w:rsidRDefault="004D064B" w:rsidP="004D064B">
      <w:pPr>
        <w:pStyle w:val="titolomedio0"/>
        <w:divId w:val="527259509"/>
        <w:rPr>
          <w:color w:val="002060"/>
          <w:sz w:val="36"/>
          <w:szCs w:val="36"/>
        </w:rPr>
      </w:pPr>
      <w:r w:rsidRPr="00384537">
        <w:rPr>
          <w:color w:val="002060"/>
          <w:sz w:val="36"/>
          <w:szCs w:val="36"/>
        </w:rPr>
        <w:t>RECUPERO PROGRAMMATO</w:t>
      </w:r>
    </w:p>
    <w:p w14:paraId="1B6EB1AF" w14:textId="77777777" w:rsidR="004D064B" w:rsidRPr="00A070F8" w:rsidRDefault="004D064B" w:rsidP="004D064B">
      <w:pPr>
        <w:pStyle w:val="breakline"/>
        <w:divId w:val="527259509"/>
        <w:rPr>
          <w:color w:val="002060"/>
        </w:rPr>
      </w:pPr>
    </w:p>
    <w:p w14:paraId="00A33EB3" w14:textId="77777777" w:rsidR="004D064B" w:rsidRPr="00A070F8" w:rsidRDefault="004D064B" w:rsidP="004D064B">
      <w:pPr>
        <w:pStyle w:val="breakline"/>
        <w:divId w:val="527259509"/>
        <w:rPr>
          <w:color w:val="002060"/>
        </w:rPr>
      </w:pPr>
    </w:p>
    <w:p w14:paraId="11A90E61" w14:textId="77777777" w:rsidR="004D064B" w:rsidRPr="00A070F8" w:rsidRDefault="004D064B" w:rsidP="004D064B">
      <w:pPr>
        <w:pStyle w:val="sottotitolocampionato10"/>
        <w:divId w:val="527259509"/>
        <w:rPr>
          <w:color w:val="002060"/>
        </w:rPr>
      </w:pPr>
      <w:r w:rsidRPr="00A070F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D064B" w:rsidRPr="00A070F8" w14:paraId="160E9AEF" w14:textId="77777777" w:rsidTr="004D064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95F4E" w14:textId="77777777" w:rsidR="004D064B" w:rsidRPr="00A070F8" w:rsidRDefault="004D064B" w:rsidP="00D0326A">
            <w:pPr>
              <w:pStyle w:val="headertabella0"/>
              <w:rPr>
                <w:color w:val="002060"/>
              </w:rPr>
            </w:pPr>
            <w:r w:rsidRPr="00A070F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9FDEE" w14:textId="77777777" w:rsidR="004D064B" w:rsidRPr="00A070F8" w:rsidRDefault="004D064B" w:rsidP="00D0326A">
            <w:pPr>
              <w:pStyle w:val="headertabella0"/>
              <w:rPr>
                <w:color w:val="002060"/>
              </w:rPr>
            </w:pPr>
            <w:r w:rsidRPr="00A070F8">
              <w:rPr>
                <w:color w:val="002060"/>
              </w:rPr>
              <w:t xml:space="preserve">N° </w:t>
            </w:r>
            <w:proofErr w:type="spellStart"/>
            <w:r w:rsidRPr="00A070F8">
              <w:rPr>
                <w:color w:val="002060"/>
              </w:rPr>
              <w:t>Gior</w:t>
            </w:r>
            <w:proofErr w:type="spellEnd"/>
            <w:r w:rsidRPr="00A070F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F5356" w14:textId="77777777" w:rsidR="004D064B" w:rsidRPr="00A070F8" w:rsidRDefault="004D064B" w:rsidP="00D0326A">
            <w:pPr>
              <w:pStyle w:val="headertabella0"/>
              <w:rPr>
                <w:color w:val="002060"/>
              </w:rPr>
            </w:pPr>
            <w:r w:rsidRPr="00A070F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CF175" w14:textId="77777777" w:rsidR="004D064B" w:rsidRPr="00A070F8" w:rsidRDefault="004D064B" w:rsidP="00D0326A">
            <w:pPr>
              <w:pStyle w:val="headertabella0"/>
              <w:rPr>
                <w:color w:val="002060"/>
              </w:rPr>
            </w:pPr>
            <w:r w:rsidRPr="00A070F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7E440" w14:textId="77777777" w:rsidR="004D064B" w:rsidRPr="00A070F8" w:rsidRDefault="004D064B" w:rsidP="00D0326A">
            <w:pPr>
              <w:pStyle w:val="headertabella0"/>
              <w:rPr>
                <w:color w:val="002060"/>
              </w:rPr>
            </w:pPr>
            <w:r w:rsidRPr="00A070F8">
              <w:rPr>
                <w:color w:val="002060"/>
              </w:rPr>
              <w:t xml:space="preserve">Data </w:t>
            </w:r>
            <w:proofErr w:type="spellStart"/>
            <w:r w:rsidRPr="00A070F8">
              <w:rPr>
                <w:color w:val="002060"/>
              </w:rPr>
              <w:t>Orig</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C67C9" w14:textId="77777777" w:rsidR="004D064B" w:rsidRPr="00A070F8" w:rsidRDefault="004D064B" w:rsidP="00D0326A">
            <w:pPr>
              <w:pStyle w:val="headertabella0"/>
              <w:rPr>
                <w:color w:val="002060"/>
              </w:rPr>
            </w:pPr>
            <w:r w:rsidRPr="00A070F8">
              <w:rPr>
                <w:color w:val="002060"/>
              </w:rPr>
              <w:t xml:space="preserve">Ora </w:t>
            </w:r>
            <w:proofErr w:type="spellStart"/>
            <w:r w:rsidRPr="00A070F8">
              <w:rPr>
                <w:color w:val="002060"/>
              </w:rPr>
              <w:t>Var</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63926" w14:textId="77777777" w:rsidR="004D064B" w:rsidRPr="00A070F8" w:rsidRDefault="004D064B" w:rsidP="00D0326A">
            <w:pPr>
              <w:pStyle w:val="headertabella0"/>
              <w:rPr>
                <w:color w:val="002060"/>
              </w:rPr>
            </w:pPr>
            <w:r w:rsidRPr="00A070F8">
              <w:rPr>
                <w:color w:val="002060"/>
              </w:rPr>
              <w:t xml:space="preserve">Ora </w:t>
            </w:r>
            <w:proofErr w:type="spellStart"/>
            <w:r w:rsidRPr="00A070F8">
              <w:rPr>
                <w:color w:val="002060"/>
              </w:rPr>
              <w:t>Orig</w:t>
            </w:r>
            <w:proofErr w:type="spellEnd"/>
            <w:r w:rsidRPr="00A070F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B4A50" w14:textId="77777777" w:rsidR="004D064B" w:rsidRPr="00A070F8" w:rsidRDefault="004D064B" w:rsidP="00D0326A">
            <w:pPr>
              <w:pStyle w:val="headertabella0"/>
              <w:rPr>
                <w:color w:val="002060"/>
              </w:rPr>
            </w:pPr>
            <w:r w:rsidRPr="00A070F8">
              <w:rPr>
                <w:color w:val="002060"/>
              </w:rPr>
              <w:t>Impianto</w:t>
            </w:r>
          </w:p>
        </w:tc>
      </w:tr>
      <w:tr w:rsidR="004D064B" w:rsidRPr="00A070F8" w14:paraId="3E6DE7B6" w14:textId="77777777" w:rsidTr="004D064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A7B52" w14:textId="77777777" w:rsidR="004D064B" w:rsidRPr="00384537" w:rsidRDefault="004D064B" w:rsidP="00D0326A">
            <w:pPr>
              <w:pStyle w:val="rowtabella0"/>
              <w:rPr>
                <w:color w:val="002060"/>
                <w:highlight w:val="yellow"/>
              </w:rPr>
            </w:pPr>
            <w:r w:rsidRPr="00384537">
              <w:rPr>
                <w:color w:val="002060"/>
                <w:highlight w:val="yellow"/>
              </w:rPr>
              <w:t>09/11/2021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9D0FB" w14:textId="77777777" w:rsidR="004D064B" w:rsidRPr="00384537" w:rsidRDefault="004D064B" w:rsidP="00D0326A">
            <w:pPr>
              <w:pStyle w:val="rowtabella0"/>
              <w:jc w:val="center"/>
              <w:rPr>
                <w:color w:val="002060"/>
                <w:highlight w:val="yellow"/>
              </w:rPr>
            </w:pPr>
            <w:r w:rsidRPr="00384537">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FF01" w14:textId="77777777" w:rsidR="004D064B" w:rsidRPr="00384537" w:rsidRDefault="004D064B" w:rsidP="00D0326A">
            <w:pPr>
              <w:pStyle w:val="rowtabella0"/>
              <w:rPr>
                <w:color w:val="002060"/>
                <w:highlight w:val="yellow"/>
              </w:rPr>
            </w:pPr>
            <w:proofErr w:type="gramStart"/>
            <w:r w:rsidRPr="00384537">
              <w:rPr>
                <w:color w:val="002060"/>
                <w:highlight w:val="yellow"/>
              </w:rPr>
              <w:t>U.MANDOLESI</w:t>
            </w:r>
            <w:proofErr w:type="gramEnd"/>
            <w:r w:rsidRPr="00384537">
              <w:rPr>
                <w:color w:val="002060"/>
                <w:highlight w:val="yellow"/>
              </w:rPr>
              <w:t xml:space="preserve">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DB0B0" w14:textId="77777777" w:rsidR="004D064B" w:rsidRPr="00384537" w:rsidRDefault="004D064B" w:rsidP="00D0326A">
            <w:pPr>
              <w:pStyle w:val="rowtabella0"/>
              <w:rPr>
                <w:color w:val="002060"/>
                <w:highlight w:val="yellow"/>
              </w:rPr>
            </w:pPr>
            <w:r w:rsidRPr="00384537">
              <w:rPr>
                <w:color w:val="002060"/>
                <w:highlight w:val="yellow"/>
              </w:rPr>
              <w:t>FANO CALCIO FEMMINILE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03C49" w14:textId="77777777" w:rsidR="004D064B" w:rsidRPr="00A070F8" w:rsidRDefault="004D064B" w:rsidP="00D0326A">
            <w:pPr>
              <w:pStyle w:val="rowtabella0"/>
              <w:rPr>
                <w:color w:val="002060"/>
              </w:rPr>
            </w:pPr>
            <w:r w:rsidRPr="00A070F8">
              <w:rPr>
                <w:color w:val="002060"/>
              </w:rPr>
              <w:t>22/10/2021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5892C" w14:textId="77777777" w:rsidR="004D064B" w:rsidRPr="00A070F8" w:rsidRDefault="004D064B" w:rsidP="00D0326A">
            <w:pPr>
              <w:pStyle w:val="rowtabella0"/>
              <w:jc w:val="center"/>
              <w:rPr>
                <w:color w:val="002060"/>
              </w:rPr>
            </w:pPr>
            <w:r w:rsidRPr="00384537">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C2FDB" w14:textId="77777777" w:rsidR="004D064B" w:rsidRPr="00A070F8" w:rsidRDefault="004D064B" w:rsidP="00D0326A">
            <w:pPr>
              <w:pStyle w:val="rowtabella0"/>
              <w:jc w:val="center"/>
              <w:rPr>
                <w:color w:val="002060"/>
              </w:rPr>
            </w:pPr>
            <w:r w:rsidRPr="00A070F8">
              <w:rPr>
                <w:color w:val="002060"/>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4BA5A" w14:textId="77777777" w:rsidR="004D064B" w:rsidRPr="00A070F8" w:rsidRDefault="004D064B" w:rsidP="00D0326A">
            <w:pPr>
              <w:rPr>
                <w:color w:val="002060"/>
              </w:rPr>
            </w:pPr>
          </w:p>
        </w:tc>
      </w:tr>
    </w:tbl>
    <w:p w14:paraId="195F02DE" w14:textId="77777777" w:rsidR="004D064B" w:rsidRPr="00A070F8" w:rsidRDefault="004D064B" w:rsidP="004D064B">
      <w:pPr>
        <w:pStyle w:val="breakline"/>
        <w:divId w:val="527259509"/>
        <w:rPr>
          <w:rFonts w:eastAsiaTheme="minorEastAsia"/>
          <w:color w:val="002060"/>
        </w:rPr>
      </w:pPr>
    </w:p>
    <w:p w14:paraId="5B1082B0" w14:textId="23B11161" w:rsidR="004A03EE" w:rsidRPr="004A03EE" w:rsidRDefault="004A03EE" w:rsidP="004A03EE">
      <w:pPr>
        <w:pStyle w:val="Nessunaspaziatura"/>
        <w:jc w:val="both"/>
        <w:divId w:val="527259509"/>
        <w:rPr>
          <w:rFonts w:ascii="Arial" w:hAnsi="Arial" w:cs="Arial"/>
          <w:i/>
          <w:iCs/>
          <w:color w:val="002060"/>
        </w:rPr>
      </w:pPr>
      <w:r w:rsidRPr="004A03EE">
        <w:rPr>
          <w:rFonts w:ascii="Arial" w:hAnsi="Arial" w:cs="Arial"/>
          <w:i/>
          <w:iCs/>
          <w:color w:val="002060"/>
        </w:rPr>
        <w:lastRenderedPageBreak/>
        <w:t>Si riporta lo stralcio dell’</w:t>
      </w:r>
      <w:r w:rsidRPr="004A03EE">
        <w:rPr>
          <w:rFonts w:ascii="Arial" w:hAnsi="Arial" w:cs="Arial"/>
          <w:b/>
          <w:bCs/>
          <w:i/>
          <w:iCs/>
          <w:color w:val="002060"/>
        </w:rPr>
        <w:t>a</w:t>
      </w:r>
      <w:r w:rsidRPr="004A03EE">
        <w:rPr>
          <w:rFonts w:ascii="Arial" w:hAnsi="Arial" w:cs="Arial"/>
          <w:b/>
          <w:bCs/>
          <w:i/>
          <w:iCs/>
          <w:color w:val="002060"/>
        </w:rPr>
        <w:t>rt. 30 comma 4 Regolamento della Lega Nazionale Dilettanti</w:t>
      </w:r>
      <w:r w:rsidRPr="004A03EE">
        <w:rPr>
          <w:rFonts w:ascii="Arial" w:hAnsi="Arial" w:cs="Arial"/>
          <w:b/>
          <w:bCs/>
          <w:i/>
          <w:iCs/>
          <w:color w:val="002060"/>
        </w:rPr>
        <w:t xml:space="preserve"> </w:t>
      </w:r>
      <w:r w:rsidRPr="004A03EE">
        <w:rPr>
          <w:rFonts w:ascii="Arial" w:hAnsi="Arial" w:cs="Arial"/>
          <w:i/>
          <w:iCs/>
          <w:color w:val="002060"/>
        </w:rPr>
        <w:t>riguardo le modalità di recupero delle gare sospese.</w:t>
      </w:r>
    </w:p>
    <w:p w14:paraId="237291C0" w14:textId="77777777" w:rsidR="004A03EE" w:rsidRDefault="004A03EE" w:rsidP="004A03EE">
      <w:pPr>
        <w:pStyle w:val="Nessunaspaziatura"/>
        <w:jc w:val="both"/>
        <w:divId w:val="527259509"/>
        <w:rPr>
          <w:rFonts w:ascii="Arial" w:hAnsi="Arial" w:cs="Arial"/>
          <w:color w:val="002060"/>
        </w:rPr>
      </w:pPr>
    </w:p>
    <w:p w14:paraId="7D4E373B" w14:textId="77777777" w:rsidR="004A03EE" w:rsidRPr="00F04A5C" w:rsidRDefault="004A03EE" w:rsidP="004A03EE">
      <w:pPr>
        <w:pStyle w:val="Nessunaspaziatura"/>
        <w:jc w:val="both"/>
        <w:divId w:val="527259509"/>
        <w:rPr>
          <w:rFonts w:ascii="Arial" w:hAnsi="Arial" w:cs="Arial"/>
          <w:color w:val="002060"/>
        </w:rPr>
      </w:pPr>
      <w:r w:rsidRPr="00F04A5C">
        <w:rPr>
          <w:rFonts w:ascii="Arial" w:hAnsi="Arial" w:cs="Arial"/>
          <w:color w:val="002060"/>
        </w:rPr>
        <w:t>4. Le gare non iniziate, interrotte o annullate sono recuperate con le modalità fissate, con decisione inappellabile, dalla Lega, dai Comitati, dalle Divisioni e dai Dipartimenti. 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14:paraId="3CA9D363" w14:textId="77777777" w:rsidR="004A03EE" w:rsidRPr="00F04A5C" w:rsidRDefault="004A03EE" w:rsidP="004A03EE">
      <w:pPr>
        <w:pStyle w:val="Nessunaspaziatura"/>
        <w:jc w:val="both"/>
        <w:divId w:val="527259509"/>
        <w:rPr>
          <w:rFonts w:ascii="Arial" w:hAnsi="Arial" w:cs="Arial"/>
          <w:color w:val="002060"/>
        </w:rPr>
      </w:pPr>
      <w:r w:rsidRPr="00F04A5C">
        <w:rPr>
          <w:rFonts w:ascii="Arial" w:hAnsi="Arial" w:cs="Arial"/>
          <w:color w:val="002060"/>
        </w:rPr>
        <w:t xml:space="preserve">La prosecuzione delle gare interrotte in conseguenza di fatti o situazioni che non comportano l’irrogazione delle sanzioni di cui all’art. 17 del Codice di Giustizia Sportiva avviene con le seguenti modalità: </w:t>
      </w:r>
    </w:p>
    <w:p w14:paraId="5A1F47AB" w14:textId="77777777" w:rsidR="004A03EE" w:rsidRPr="00F04A5C" w:rsidRDefault="004A03EE" w:rsidP="004A03EE">
      <w:pPr>
        <w:pStyle w:val="Nessunaspaziatura"/>
        <w:jc w:val="both"/>
        <w:divId w:val="527259509"/>
        <w:rPr>
          <w:rFonts w:ascii="Arial" w:hAnsi="Arial" w:cs="Arial"/>
          <w:color w:val="002060"/>
        </w:rPr>
      </w:pPr>
      <w:r w:rsidRPr="00F04A5C">
        <w:rPr>
          <w:rFonts w:ascii="Arial" w:hAnsi="Arial" w:cs="Arial"/>
          <w:color w:val="002060"/>
        </w:rPr>
        <w:t xml:space="preserve">a) la partita riprende esattamente dalla situazione di gioco che era in corso al momento della interruzione, come da referto del direttore di gara; </w:t>
      </w:r>
    </w:p>
    <w:p w14:paraId="7D0D48A1" w14:textId="77777777" w:rsidR="004A03EE" w:rsidRPr="00F04A5C" w:rsidRDefault="004A03EE" w:rsidP="004A03EE">
      <w:pPr>
        <w:pStyle w:val="Nessunaspaziatura"/>
        <w:jc w:val="both"/>
        <w:divId w:val="527259509"/>
        <w:rPr>
          <w:rFonts w:ascii="Arial" w:hAnsi="Arial" w:cs="Arial"/>
          <w:color w:val="002060"/>
        </w:rPr>
      </w:pPr>
      <w:r w:rsidRPr="00F04A5C">
        <w:rPr>
          <w:rFonts w:ascii="Arial" w:hAnsi="Arial" w:cs="Arial"/>
          <w:color w:val="002060"/>
        </w:rPr>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w:t>
      </w:r>
    </w:p>
    <w:p w14:paraId="01A83CB5" w14:textId="77777777" w:rsidR="004A03EE" w:rsidRPr="00F04A5C" w:rsidRDefault="004A03EE" w:rsidP="004A03EE">
      <w:pPr>
        <w:pStyle w:val="Nessunaspaziatura"/>
        <w:jc w:val="both"/>
        <w:divId w:val="527259509"/>
        <w:rPr>
          <w:rFonts w:ascii="Arial" w:hAnsi="Arial" w:cs="Arial"/>
          <w:color w:val="002060"/>
        </w:rPr>
      </w:pPr>
      <w:r w:rsidRPr="00F04A5C">
        <w:rPr>
          <w:rFonts w:ascii="Arial" w:hAnsi="Arial" w:cs="Arial"/>
          <w:color w:val="002060"/>
        </w:rPr>
        <w:t xml:space="preserve">i) i calciatori scesi in campo e sostituiti nel corso della prima partita non possono essere schierati nuovamente; </w:t>
      </w:r>
    </w:p>
    <w:p w14:paraId="2E2D94BE" w14:textId="77777777" w:rsidR="004A03EE" w:rsidRPr="00F04A5C" w:rsidRDefault="004A03EE" w:rsidP="004A03EE">
      <w:pPr>
        <w:pStyle w:val="Nessunaspaziatura"/>
        <w:jc w:val="both"/>
        <w:divId w:val="527259509"/>
        <w:rPr>
          <w:rFonts w:ascii="Arial" w:hAnsi="Arial" w:cs="Arial"/>
          <w:color w:val="002060"/>
        </w:rPr>
      </w:pPr>
      <w:r w:rsidRPr="00F04A5C">
        <w:rPr>
          <w:rFonts w:ascii="Arial" w:hAnsi="Arial" w:cs="Arial"/>
          <w:color w:val="002060"/>
        </w:rPr>
        <w:t xml:space="preserve">ii) i calciatori espulsi nel corso della prima partita non possono essere schierati nuovamente né possono essere sostituiti da altri calciatori nella prosecuzione; </w:t>
      </w:r>
    </w:p>
    <w:p w14:paraId="25AFFE37" w14:textId="77777777" w:rsidR="004A03EE" w:rsidRPr="00F04A5C" w:rsidRDefault="004A03EE" w:rsidP="004A03EE">
      <w:pPr>
        <w:pStyle w:val="Nessunaspaziatura"/>
        <w:jc w:val="both"/>
        <w:divId w:val="527259509"/>
        <w:rPr>
          <w:rFonts w:ascii="Arial" w:hAnsi="Arial" w:cs="Arial"/>
          <w:color w:val="002060"/>
        </w:rPr>
      </w:pPr>
      <w:r w:rsidRPr="00F04A5C">
        <w:rPr>
          <w:rFonts w:ascii="Arial" w:hAnsi="Arial" w:cs="Arial"/>
          <w:color w:val="002060"/>
        </w:rPr>
        <w:t xml:space="preserve">iii) i calciatori che erano squalificati per la prima partita non possono essere schierati nella prosecuzione; </w:t>
      </w:r>
    </w:p>
    <w:p w14:paraId="6BB84401" w14:textId="77777777" w:rsidR="004A03EE" w:rsidRPr="00F04A5C" w:rsidRDefault="004A03EE" w:rsidP="004A03EE">
      <w:pPr>
        <w:pStyle w:val="Nessunaspaziatura"/>
        <w:jc w:val="both"/>
        <w:divId w:val="527259509"/>
        <w:rPr>
          <w:rFonts w:ascii="Arial" w:hAnsi="Arial" w:cs="Arial"/>
          <w:color w:val="002060"/>
        </w:rPr>
      </w:pPr>
      <w:r w:rsidRPr="00F04A5C">
        <w:rPr>
          <w:rFonts w:ascii="Arial" w:hAnsi="Arial" w:cs="Arial"/>
          <w:color w:val="002060"/>
        </w:rPr>
        <w:t xml:space="preserve">iv) possono essere schierati nella prosecuzione i calciatori squalificati con decisione relativa ad una gara disputata successivamente alla partita interrotta; </w:t>
      </w:r>
    </w:p>
    <w:p w14:paraId="1715CF84" w14:textId="77777777" w:rsidR="004A03EE" w:rsidRPr="00F04A5C" w:rsidRDefault="004A03EE" w:rsidP="004A03EE">
      <w:pPr>
        <w:pStyle w:val="Nessunaspaziatura"/>
        <w:jc w:val="both"/>
        <w:divId w:val="527259509"/>
        <w:rPr>
          <w:rFonts w:ascii="Arial" w:hAnsi="Arial" w:cs="Arial"/>
          <w:color w:val="002060"/>
        </w:rPr>
      </w:pPr>
      <w:r w:rsidRPr="00F04A5C">
        <w:rPr>
          <w:rFonts w:ascii="Arial" w:hAnsi="Arial" w:cs="Arial"/>
          <w:color w:val="002060"/>
        </w:rPr>
        <w:t xml:space="preserve">v) le ammonizioni singole inflitte del direttore di gara nel corso della gara interrotta non vengono prese in esame dagli organi disciplinari fino a quando non sia stata giocata anche la prosecuzione; </w:t>
      </w:r>
    </w:p>
    <w:p w14:paraId="3AC6C176" w14:textId="3022E481" w:rsidR="004A03EE" w:rsidRDefault="004A03EE" w:rsidP="004A03EE">
      <w:pPr>
        <w:pStyle w:val="Nessunaspaziatura"/>
        <w:jc w:val="both"/>
        <w:divId w:val="527259509"/>
        <w:rPr>
          <w:rFonts w:ascii="Arial" w:hAnsi="Arial" w:cs="Arial"/>
          <w:color w:val="002060"/>
        </w:rPr>
      </w:pPr>
      <w:r w:rsidRPr="00F04A5C">
        <w:rPr>
          <w:rFonts w:ascii="Arial" w:hAnsi="Arial" w:cs="Arial"/>
          <w:color w:val="002060"/>
        </w:rPr>
        <w:t xml:space="preserve">vi) nel corso della prosecuzione, le due squadre possono effettuare solo le sostituzioni non ancora effettuate nella prima gara. </w:t>
      </w:r>
      <w:proofErr w:type="gramStart"/>
      <w:r w:rsidRPr="00F04A5C">
        <w:rPr>
          <w:rFonts w:ascii="Arial" w:hAnsi="Arial" w:cs="Arial"/>
          <w:color w:val="002060"/>
        </w:rPr>
        <w:t>E’</w:t>
      </w:r>
      <w:proofErr w:type="gramEnd"/>
      <w:r w:rsidRPr="00F04A5C">
        <w:rPr>
          <w:rFonts w:ascii="Arial" w:hAnsi="Arial" w:cs="Arial"/>
          <w:color w:val="002060"/>
        </w:rPr>
        <w:t xml:space="preserve"> fatta salva la particolare disciplina per le attività di Calcio a Cinque.</w:t>
      </w:r>
    </w:p>
    <w:p w14:paraId="45A504BA" w14:textId="77777777" w:rsidR="004A03EE" w:rsidRPr="00F04A5C" w:rsidRDefault="004A03EE" w:rsidP="004A03EE">
      <w:pPr>
        <w:pStyle w:val="Nessunaspaziatura"/>
        <w:jc w:val="both"/>
        <w:divId w:val="527259509"/>
        <w:rPr>
          <w:rFonts w:ascii="Arial" w:hAnsi="Arial" w:cs="Arial"/>
          <w:color w:val="002060"/>
        </w:rPr>
      </w:pPr>
    </w:p>
    <w:p w14:paraId="0DBB36D3" w14:textId="77777777" w:rsidR="00384537" w:rsidRPr="00384537" w:rsidRDefault="00384537" w:rsidP="00384537">
      <w:pPr>
        <w:pStyle w:val="titoloprinc0"/>
        <w:divId w:val="527259509"/>
        <w:rPr>
          <w:color w:val="002060"/>
          <w:sz w:val="8"/>
          <w:szCs w:val="8"/>
        </w:rPr>
      </w:pPr>
    </w:p>
    <w:p w14:paraId="25A4059F" w14:textId="2CAD419F" w:rsidR="00384537" w:rsidRPr="00A070F8" w:rsidRDefault="00384537" w:rsidP="00384537">
      <w:pPr>
        <w:pStyle w:val="titoloprinc0"/>
        <w:divId w:val="527259509"/>
        <w:rPr>
          <w:color w:val="002060"/>
        </w:rPr>
      </w:pPr>
      <w:r w:rsidRPr="00A070F8">
        <w:rPr>
          <w:color w:val="002060"/>
        </w:rPr>
        <w:t>VARIAZIONI AL PROGRAMMA GARE</w:t>
      </w:r>
    </w:p>
    <w:p w14:paraId="35550490" w14:textId="77777777" w:rsidR="004D064B" w:rsidRPr="00A070F8" w:rsidRDefault="004D064B" w:rsidP="004D064B">
      <w:pPr>
        <w:pStyle w:val="breakline"/>
        <w:divId w:val="527259509"/>
        <w:rPr>
          <w:color w:val="002060"/>
        </w:rPr>
      </w:pPr>
    </w:p>
    <w:p w14:paraId="199CD7BD" w14:textId="77777777" w:rsidR="004D064B" w:rsidRPr="00A070F8" w:rsidRDefault="004D064B" w:rsidP="004D064B">
      <w:pPr>
        <w:pStyle w:val="sottotitolocampionato10"/>
        <w:divId w:val="527259509"/>
        <w:rPr>
          <w:color w:val="002060"/>
        </w:rPr>
      </w:pPr>
      <w:r w:rsidRPr="00A070F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D064B" w:rsidRPr="00A070F8" w14:paraId="6194E3A3" w14:textId="77777777" w:rsidTr="0038453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D35D1" w14:textId="77777777" w:rsidR="004D064B" w:rsidRPr="00A070F8" w:rsidRDefault="004D064B" w:rsidP="00D0326A">
            <w:pPr>
              <w:pStyle w:val="headertabella0"/>
              <w:rPr>
                <w:color w:val="002060"/>
              </w:rPr>
            </w:pPr>
            <w:r w:rsidRPr="00A070F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669B1" w14:textId="77777777" w:rsidR="004D064B" w:rsidRPr="00A070F8" w:rsidRDefault="004D064B" w:rsidP="00D0326A">
            <w:pPr>
              <w:pStyle w:val="headertabella0"/>
              <w:rPr>
                <w:color w:val="002060"/>
              </w:rPr>
            </w:pPr>
            <w:r w:rsidRPr="00A070F8">
              <w:rPr>
                <w:color w:val="002060"/>
              </w:rPr>
              <w:t xml:space="preserve">N° </w:t>
            </w:r>
            <w:proofErr w:type="spellStart"/>
            <w:r w:rsidRPr="00A070F8">
              <w:rPr>
                <w:color w:val="002060"/>
              </w:rPr>
              <w:t>Gior</w:t>
            </w:r>
            <w:proofErr w:type="spellEnd"/>
            <w:r w:rsidRPr="00A070F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1922D" w14:textId="77777777" w:rsidR="004D064B" w:rsidRPr="00A070F8" w:rsidRDefault="004D064B" w:rsidP="00D0326A">
            <w:pPr>
              <w:pStyle w:val="headertabella0"/>
              <w:rPr>
                <w:color w:val="002060"/>
              </w:rPr>
            </w:pPr>
            <w:r w:rsidRPr="00A070F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1B140" w14:textId="77777777" w:rsidR="004D064B" w:rsidRPr="00A070F8" w:rsidRDefault="004D064B" w:rsidP="00D0326A">
            <w:pPr>
              <w:pStyle w:val="headertabella0"/>
              <w:rPr>
                <w:color w:val="002060"/>
              </w:rPr>
            </w:pPr>
            <w:r w:rsidRPr="00A070F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9A31E" w14:textId="77777777" w:rsidR="004D064B" w:rsidRPr="00A070F8" w:rsidRDefault="004D064B" w:rsidP="00D0326A">
            <w:pPr>
              <w:pStyle w:val="headertabella0"/>
              <w:rPr>
                <w:color w:val="002060"/>
              </w:rPr>
            </w:pPr>
            <w:r w:rsidRPr="00A070F8">
              <w:rPr>
                <w:color w:val="002060"/>
              </w:rPr>
              <w:t xml:space="preserve">Data </w:t>
            </w:r>
            <w:proofErr w:type="spellStart"/>
            <w:r w:rsidRPr="00A070F8">
              <w:rPr>
                <w:color w:val="002060"/>
              </w:rPr>
              <w:t>Orig</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37895" w14:textId="77777777" w:rsidR="004D064B" w:rsidRPr="00A070F8" w:rsidRDefault="004D064B" w:rsidP="00D0326A">
            <w:pPr>
              <w:pStyle w:val="headertabella0"/>
              <w:rPr>
                <w:color w:val="002060"/>
              </w:rPr>
            </w:pPr>
            <w:r w:rsidRPr="00A070F8">
              <w:rPr>
                <w:color w:val="002060"/>
              </w:rPr>
              <w:t xml:space="preserve">Ora </w:t>
            </w:r>
            <w:proofErr w:type="spellStart"/>
            <w:r w:rsidRPr="00A070F8">
              <w:rPr>
                <w:color w:val="002060"/>
              </w:rPr>
              <w:t>Var</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5DF4B" w14:textId="77777777" w:rsidR="004D064B" w:rsidRPr="00A070F8" w:rsidRDefault="004D064B" w:rsidP="00D0326A">
            <w:pPr>
              <w:pStyle w:val="headertabella0"/>
              <w:rPr>
                <w:color w:val="002060"/>
              </w:rPr>
            </w:pPr>
            <w:r w:rsidRPr="00A070F8">
              <w:rPr>
                <w:color w:val="002060"/>
              </w:rPr>
              <w:t xml:space="preserve">Ora </w:t>
            </w:r>
            <w:proofErr w:type="spellStart"/>
            <w:r w:rsidRPr="00A070F8">
              <w:rPr>
                <w:color w:val="002060"/>
              </w:rPr>
              <w:t>Orig</w:t>
            </w:r>
            <w:proofErr w:type="spellEnd"/>
            <w:r w:rsidRPr="00A070F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4210F" w14:textId="77777777" w:rsidR="004D064B" w:rsidRPr="00A070F8" w:rsidRDefault="004D064B" w:rsidP="00D0326A">
            <w:pPr>
              <w:pStyle w:val="headertabella0"/>
              <w:rPr>
                <w:color w:val="002060"/>
              </w:rPr>
            </w:pPr>
            <w:r w:rsidRPr="00A070F8">
              <w:rPr>
                <w:color w:val="002060"/>
              </w:rPr>
              <w:t>Impianto</w:t>
            </w:r>
          </w:p>
        </w:tc>
      </w:tr>
      <w:tr w:rsidR="004D064B" w:rsidRPr="00A070F8" w14:paraId="3DB29F53" w14:textId="77777777" w:rsidTr="0038453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DBDFB" w14:textId="77777777" w:rsidR="004D064B" w:rsidRPr="00384537" w:rsidRDefault="004D064B" w:rsidP="00D0326A">
            <w:pPr>
              <w:pStyle w:val="rowtabella0"/>
              <w:rPr>
                <w:color w:val="002060"/>
                <w:highlight w:val="yellow"/>
              </w:rPr>
            </w:pPr>
            <w:r w:rsidRPr="00384537">
              <w:rPr>
                <w:color w:val="002060"/>
                <w:highlight w:val="yellow"/>
              </w:rPr>
              <w:t>06/11/2021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E10E3" w14:textId="77777777" w:rsidR="004D064B" w:rsidRPr="00384537" w:rsidRDefault="004D064B" w:rsidP="00D0326A">
            <w:pPr>
              <w:pStyle w:val="rowtabella0"/>
              <w:jc w:val="center"/>
              <w:rPr>
                <w:color w:val="002060"/>
                <w:highlight w:val="yellow"/>
              </w:rPr>
            </w:pPr>
            <w:r w:rsidRPr="00384537">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B1F9" w14:textId="77777777" w:rsidR="004D064B" w:rsidRPr="00384537" w:rsidRDefault="004D064B" w:rsidP="00D0326A">
            <w:pPr>
              <w:pStyle w:val="rowtabella0"/>
              <w:rPr>
                <w:color w:val="002060"/>
                <w:highlight w:val="yellow"/>
              </w:rPr>
            </w:pPr>
            <w:r w:rsidRPr="00384537">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A91AC" w14:textId="77777777" w:rsidR="004D064B" w:rsidRPr="00384537" w:rsidRDefault="004D064B" w:rsidP="00D0326A">
            <w:pPr>
              <w:pStyle w:val="rowtabella0"/>
              <w:rPr>
                <w:color w:val="002060"/>
                <w:highlight w:val="yellow"/>
              </w:rPr>
            </w:pPr>
            <w:r w:rsidRPr="00384537">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42C1" w14:textId="77777777" w:rsidR="004D064B" w:rsidRPr="00A070F8" w:rsidRDefault="004D064B" w:rsidP="00D0326A">
            <w:pPr>
              <w:pStyle w:val="rowtabella0"/>
              <w:rPr>
                <w:color w:val="002060"/>
              </w:rPr>
            </w:pPr>
            <w:r w:rsidRPr="00A070F8">
              <w:rPr>
                <w:color w:val="002060"/>
              </w:rPr>
              <w:t>05/11/2021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4ED0F" w14:textId="77777777" w:rsidR="004D064B" w:rsidRPr="00A070F8" w:rsidRDefault="004D064B" w:rsidP="00D0326A">
            <w:pPr>
              <w:pStyle w:val="rowtabella0"/>
              <w:jc w:val="center"/>
              <w:rPr>
                <w:color w:val="002060"/>
              </w:rPr>
            </w:pPr>
            <w:r w:rsidRPr="00384537">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73789" w14:textId="77777777" w:rsidR="004D064B" w:rsidRPr="00A070F8" w:rsidRDefault="004D064B" w:rsidP="00D0326A">
            <w:pPr>
              <w:pStyle w:val="rowtabella0"/>
              <w:jc w:val="center"/>
              <w:rPr>
                <w:color w:val="002060"/>
              </w:rPr>
            </w:pPr>
            <w:r w:rsidRPr="00A070F8">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A4980" w14:textId="77777777" w:rsidR="004D064B" w:rsidRPr="00A070F8" w:rsidRDefault="004D064B" w:rsidP="00D0326A">
            <w:pPr>
              <w:rPr>
                <w:color w:val="002060"/>
              </w:rPr>
            </w:pPr>
          </w:p>
        </w:tc>
      </w:tr>
    </w:tbl>
    <w:p w14:paraId="1896E1B2" w14:textId="77777777" w:rsidR="004D064B" w:rsidRPr="00A070F8" w:rsidRDefault="004D064B" w:rsidP="004D064B">
      <w:pPr>
        <w:pStyle w:val="breakline"/>
        <w:divId w:val="527259509"/>
        <w:rPr>
          <w:rFonts w:eastAsiaTheme="minorEastAsia"/>
          <w:color w:val="002060"/>
        </w:rPr>
      </w:pPr>
    </w:p>
    <w:p w14:paraId="6F5D2022" w14:textId="77777777" w:rsidR="004D064B" w:rsidRPr="00A070F8" w:rsidRDefault="004D064B" w:rsidP="004D064B">
      <w:pPr>
        <w:pStyle w:val="breakline"/>
        <w:divId w:val="527259509"/>
        <w:rPr>
          <w:color w:val="002060"/>
        </w:rPr>
      </w:pPr>
    </w:p>
    <w:p w14:paraId="62A6BA93" w14:textId="77777777" w:rsidR="004D064B" w:rsidRPr="00A070F8" w:rsidRDefault="004D064B" w:rsidP="004D064B">
      <w:pPr>
        <w:pStyle w:val="titoloprinc0"/>
        <w:divId w:val="527259509"/>
        <w:rPr>
          <w:color w:val="002060"/>
        </w:rPr>
      </w:pPr>
      <w:r w:rsidRPr="00A070F8">
        <w:rPr>
          <w:color w:val="002060"/>
        </w:rPr>
        <w:t>RISULTATI</w:t>
      </w:r>
    </w:p>
    <w:p w14:paraId="31508DEB" w14:textId="77777777" w:rsidR="004D064B" w:rsidRPr="00A070F8" w:rsidRDefault="004D064B" w:rsidP="004D064B">
      <w:pPr>
        <w:pStyle w:val="breakline"/>
        <w:divId w:val="527259509"/>
        <w:rPr>
          <w:color w:val="002060"/>
        </w:rPr>
      </w:pPr>
    </w:p>
    <w:p w14:paraId="7A613527" w14:textId="77777777" w:rsidR="004D064B" w:rsidRPr="00A070F8" w:rsidRDefault="004D064B" w:rsidP="004D064B">
      <w:pPr>
        <w:pStyle w:val="sottotitolocampionato10"/>
        <w:divId w:val="527259509"/>
        <w:rPr>
          <w:color w:val="002060"/>
        </w:rPr>
      </w:pPr>
      <w:r w:rsidRPr="00A070F8">
        <w:rPr>
          <w:color w:val="002060"/>
        </w:rPr>
        <w:t>RISULTATI UFFICIALI GARE DEL 29/10/2021</w:t>
      </w:r>
    </w:p>
    <w:p w14:paraId="7E410FA0" w14:textId="77777777" w:rsidR="004D064B" w:rsidRPr="00384537" w:rsidRDefault="004D064B" w:rsidP="00384537">
      <w:pPr>
        <w:pStyle w:val="sottotitolocampionato20"/>
        <w:spacing w:before="0" w:beforeAutospacing="0" w:after="0" w:afterAutospacing="0"/>
        <w:divId w:val="527259509"/>
        <w:rPr>
          <w:rFonts w:ascii="Arial" w:hAnsi="Arial" w:cs="Arial"/>
          <w:color w:val="002060"/>
          <w:sz w:val="20"/>
          <w:szCs w:val="20"/>
        </w:rPr>
      </w:pPr>
      <w:r w:rsidRPr="00384537">
        <w:rPr>
          <w:rFonts w:ascii="Arial" w:hAnsi="Arial" w:cs="Arial"/>
          <w:color w:val="002060"/>
          <w:sz w:val="20"/>
          <w:szCs w:val="20"/>
        </w:rPr>
        <w:t>Si trascrivono qui di seguito i risultati ufficiali delle gare disputate</w:t>
      </w:r>
    </w:p>
    <w:p w14:paraId="21017413" w14:textId="77777777" w:rsidR="004D064B" w:rsidRPr="00384537" w:rsidRDefault="004D064B" w:rsidP="00384537">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064B" w:rsidRPr="00A070F8" w14:paraId="36628982" w14:textId="77777777" w:rsidTr="004D064B">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481A81DB"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EB59F" w14:textId="77777777" w:rsidR="004D064B" w:rsidRPr="00A070F8" w:rsidRDefault="004D064B" w:rsidP="00D0326A">
                  <w:pPr>
                    <w:pStyle w:val="headertabella0"/>
                    <w:rPr>
                      <w:color w:val="002060"/>
                    </w:rPr>
                  </w:pPr>
                  <w:r w:rsidRPr="00A070F8">
                    <w:rPr>
                      <w:color w:val="002060"/>
                    </w:rPr>
                    <w:t>GIRONE A - 3 Giornata - A</w:t>
                  </w:r>
                </w:p>
              </w:tc>
            </w:tr>
            <w:tr w:rsidR="004D064B" w:rsidRPr="00A070F8" w14:paraId="7C629C87"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F49A62" w14:textId="77777777" w:rsidR="004D064B" w:rsidRPr="00A070F8" w:rsidRDefault="004D064B" w:rsidP="00D0326A">
                  <w:pPr>
                    <w:pStyle w:val="rowtabella0"/>
                    <w:rPr>
                      <w:color w:val="002060"/>
                    </w:rPr>
                  </w:pPr>
                  <w:r w:rsidRPr="00A070F8">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363B1" w14:textId="77777777" w:rsidR="004D064B" w:rsidRPr="00A070F8" w:rsidRDefault="004D064B" w:rsidP="00D0326A">
                  <w:pPr>
                    <w:pStyle w:val="rowtabella0"/>
                    <w:rPr>
                      <w:color w:val="002060"/>
                    </w:rPr>
                  </w:pPr>
                  <w:r w:rsidRPr="00A070F8">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438B9" w14:textId="77777777" w:rsidR="004D064B" w:rsidRPr="00A070F8" w:rsidRDefault="004D064B" w:rsidP="00D0326A">
                  <w:pPr>
                    <w:pStyle w:val="rowtabella0"/>
                    <w:jc w:val="center"/>
                    <w:rPr>
                      <w:color w:val="002060"/>
                    </w:rPr>
                  </w:pPr>
                  <w:r w:rsidRPr="00A070F8">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0C641" w14:textId="77777777" w:rsidR="004D064B" w:rsidRPr="00A070F8" w:rsidRDefault="004D064B" w:rsidP="00D0326A">
                  <w:pPr>
                    <w:pStyle w:val="rowtabella0"/>
                    <w:jc w:val="center"/>
                    <w:rPr>
                      <w:color w:val="002060"/>
                    </w:rPr>
                  </w:pPr>
                  <w:r w:rsidRPr="00A070F8">
                    <w:rPr>
                      <w:color w:val="002060"/>
                    </w:rPr>
                    <w:t> </w:t>
                  </w:r>
                </w:p>
              </w:tc>
            </w:tr>
            <w:tr w:rsidR="004D064B" w:rsidRPr="00A070F8" w14:paraId="17523AE1"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1BDCFA" w14:textId="77777777" w:rsidR="004D064B" w:rsidRPr="00A070F8" w:rsidRDefault="004D064B" w:rsidP="00D0326A">
                  <w:pPr>
                    <w:pStyle w:val="rowtabella0"/>
                    <w:rPr>
                      <w:color w:val="002060"/>
                    </w:rPr>
                  </w:pPr>
                  <w:r w:rsidRPr="00A070F8">
                    <w:rPr>
                      <w:color w:val="002060"/>
                    </w:rPr>
                    <w:t>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F95F6D" w14:textId="77777777" w:rsidR="004D064B" w:rsidRPr="00A070F8" w:rsidRDefault="004D064B" w:rsidP="00D0326A">
                  <w:pPr>
                    <w:pStyle w:val="rowtabella0"/>
                    <w:rPr>
                      <w:color w:val="002060"/>
                    </w:rPr>
                  </w:pPr>
                  <w:r w:rsidRPr="00A070F8">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CEB523" w14:textId="77777777" w:rsidR="004D064B" w:rsidRPr="00A070F8" w:rsidRDefault="004D064B" w:rsidP="00D0326A">
                  <w:pPr>
                    <w:pStyle w:val="rowtabella0"/>
                    <w:jc w:val="center"/>
                    <w:rPr>
                      <w:color w:val="002060"/>
                    </w:rPr>
                  </w:pPr>
                  <w:r w:rsidRPr="00A070F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07BFB3" w14:textId="77777777" w:rsidR="004D064B" w:rsidRPr="00A070F8" w:rsidRDefault="004D064B" w:rsidP="00D0326A">
                  <w:pPr>
                    <w:pStyle w:val="rowtabella0"/>
                    <w:jc w:val="center"/>
                    <w:rPr>
                      <w:color w:val="002060"/>
                    </w:rPr>
                  </w:pPr>
                  <w:r w:rsidRPr="00A070F8">
                    <w:rPr>
                      <w:color w:val="002060"/>
                    </w:rPr>
                    <w:t> </w:t>
                  </w:r>
                </w:p>
              </w:tc>
            </w:tr>
            <w:tr w:rsidR="004D064B" w:rsidRPr="00A070F8" w14:paraId="3ACA8932"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A97F29" w14:textId="77777777" w:rsidR="004D064B" w:rsidRPr="00A070F8" w:rsidRDefault="004D064B" w:rsidP="00D0326A">
                  <w:pPr>
                    <w:pStyle w:val="rowtabella0"/>
                    <w:rPr>
                      <w:color w:val="002060"/>
                    </w:rPr>
                  </w:pPr>
                  <w:r w:rsidRPr="00A070F8">
                    <w:rPr>
                      <w:color w:val="002060"/>
                    </w:rPr>
                    <w:t>(2)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80354B" w14:textId="77777777" w:rsidR="004D064B" w:rsidRPr="00A070F8" w:rsidRDefault="004D064B" w:rsidP="00D0326A">
                  <w:pPr>
                    <w:pStyle w:val="rowtabella0"/>
                    <w:rPr>
                      <w:color w:val="002060"/>
                    </w:rPr>
                  </w:pPr>
                  <w:r w:rsidRPr="00A070F8">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893937" w14:textId="77777777" w:rsidR="004D064B" w:rsidRPr="00A070F8" w:rsidRDefault="004D064B" w:rsidP="00D0326A">
                  <w:pPr>
                    <w:pStyle w:val="rowtabella0"/>
                    <w:jc w:val="center"/>
                    <w:rPr>
                      <w:color w:val="002060"/>
                    </w:rPr>
                  </w:pPr>
                  <w:r w:rsidRPr="00A070F8">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64CAF2" w14:textId="77777777" w:rsidR="004D064B" w:rsidRPr="00A070F8" w:rsidRDefault="004D064B" w:rsidP="00D0326A">
                  <w:pPr>
                    <w:pStyle w:val="rowtabella0"/>
                    <w:jc w:val="center"/>
                    <w:rPr>
                      <w:color w:val="002060"/>
                    </w:rPr>
                  </w:pPr>
                  <w:r w:rsidRPr="00A070F8">
                    <w:rPr>
                      <w:color w:val="002060"/>
                    </w:rPr>
                    <w:t> </w:t>
                  </w:r>
                </w:p>
              </w:tc>
            </w:tr>
            <w:tr w:rsidR="004D064B" w:rsidRPr="00A070F8" w14:paraId="7928E4E4"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FE107E" w14:textId="77777777" w:rsidR="004D064B" w:rsidRPr="00A070F8" w:rsidRDefault="004D064B" w:rsidP="00D0326A">
                  <w:pPr>
                    <w:pStyle w:val="rowtabella0"/>
                    <w:rPr>
                      <w:color w:val="002060"/>
                    </w:rPr>
                  </w:pPr>
                  <w:r w:rsidRPr="00A070F8">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CB76A2" w14:textId="77777777" w:rsidR="004D064B" w:rsidRPr="00A070F8" w:rsidRDefault="004D064B" w:rsidP="00D0326A">
                  <w:pPr>
                    <w:pStyle w:val="rowtabella0"/>
                    <w:rPr>
                      <w:color w:val="002060"/>
                    </w:rPr>
                  </w:pPr>
                  <w:r w:rsidRPr="00A070F8">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92FBEC" w14:textId="77777777" w:rsidR="004D064B" w:rsidRPr="00A070F8" w:rsidRDefault="004D064B" w:rsidP="00D0326A">
                  <w:pPr>
                    <w:pStyle w:val="rowtabella0"/>
                    <w:jc w:val="center"/>
                    <w:rPr>
                      <w:color w:val="002060"/>
                    </w:rPr>
                  </w:pPr>
                  <w:r w:rsidRPr="00A070F8">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D742C2" w14:textId="77777777" w:rsidR="004D064B" w:rsidRPr="00A070F8" w:rsidRDefault="004D064B" w:rsidP="00D0326A">
                  <w:pPr>
                    <w:pStyle w:val="rowtabella0"/>
                    <w:jc w:val="center"/>
                    <w:rPr>
                      <w:color w:val="002060"/>
                    </w:rPr>
                  </w:pPr>
                  <w:r w:rsidRPr="00A070F8">
                    <w:rPr>
                      <w:color w:val="002060"/>
                    </w:rPr>
                    <w:t> </w:t>
                  </w:r>
                </w:p>
              </w:tc>
            </w:tr>
            <w:tr w:rsidR="004D064B" w:rsidRPr="00A070F8" w14:paraId="512002F9"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E1E58E" w14:textId="77777777" w:rsidR="004D064B" w:rsidRPr="00A070F8" w:rsidRDefault="004D064B" w:rsidP="00D0326A">
                  <w:pPr>
                    <w:pStyle w:val="rowtabella0"/>
                    <w:rPr>
                      <w:color w:val="002060"/>
                    </w:rPr>
                  </w:pPr>
                  <w:r w:rsidRPr="00A070F8">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30539F" w14:textId="77777777" w:rsidR="004D064B" w:rsidRPr="00A070F8" w:rsidRDefault="004D064B" w:rsidP="00D0326A">
                  <w:pPr>
                    <w:pStyle w:val="rowtabella0"/>
                    <w:rPr>
                      <w:color w:val="002060"/>
                    </w:rPr>
                  </w:pPr>
                  <w:r w:rsidRPr="00A070F8">
                    <w:rPr>
                      <w:color w:val="002060"/>
                    </w:rPr>
                    <w:t xml:space="preserve">- </w:t>
                  </w:r>
                  <w:proofErr w:type="gramStart"/>
                  <w:r w:rsidRPr="00A070F8">
                    <w:rPr>
                      <w:color w:val="002060"/>
                    </w:rPr>
                    <w:t>U.MANDOLESI</w:t>
                  </w:r>
                  <w:proofErr w:type="gramEnd"/>
                  <w:r w:rsidRPr="00A070F8">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04EF34" w14:textId="77777777" w:rsidR="004D064B" w:rsidRPr="00A070F8" w:rsidRDefault="004D064B" w:rsidP="00D0326A">
                  <w:pPr>
                    <w:pStyle w:val="rowtabella0"/>
                    <w:jc w:val="center"/>
                    <w:rPr>
                      <w:color w:val="002060"/>
                    </w:rPr>
                  </w:pPr>
                  <w:r w:rsidRPr="00A070F8">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595BB4" w14:textId="77777777" w:rsidR="004D064B" w:rsidRPr="00A070F8" w:rsidRDefault="004D064B" w:rsidP="00D0326A">
                  <w:pPr>
                    <w:pStyle w:val="rowtabella0"/>
                    <w:jc w:val="center"/>
                    <w:rPr>
                      <w:color w:val="002060"/>
                    </w:rPr>
                  </w:pPr>
                  <w:r w:rsidRPr="00A070F8">
                    <w:rPr>
                      <w:color w:val="002060"/>
                    </w:rPr>
                    <w:t> </w:t>
                  </w:r>
                </w:p>
              </w:tc>
            </w:tr>
            <w:tr w:rsidR="004D064B" w:rsidRPr="00A070F8" w14:paraId="37ADEFBE"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1EEA97" w14:textId="77777777" w:rsidR="004D064B" w:rsidRPr="00A070F8" w:rsidRDefault="004D064B" w:rsidP="00D0326A">
                  <w:pPr>
                    <w:pStyle w:val="rowtabella0"/>
                    <w:rPr>
                      <w:color w:val="002060"/>
                    </w:rPr>
                  </w:pPr>
                  <w:r w:rsidRPr="00A070F8">
                    <w:rPr>
                      <w:color w:val="002060"/>
                    </w:rPr>
                    <w:t>(1)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A7E6B" w14:textId="77777777" w:rsidR="004D064B" w:rsidRPr="00A070F8" w:rsidRDefault="004D064B" w:rsidP="00D0326A">
                  <w:pPr>
                    <w:pStyle w:val="rowtabella0"/>
                    <w:rPr>
                      <w:color w:val="002060"/>
                    </w:rPr>
                  </w:pPr>
                  <w:r w:rsidRPr="00A070F8">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0A75D" w14:textId="77777777" w:rsidR="004D064B" w:rsidRPr="00A070F8" w:rsidRDefault="004D064B" w:rsidP="00D0326A">
                  <w:pPr>
                    <w:pStyle w:val="rowtabella0"/>
                    <w:jc w:val="center"/>
                    <w:rPr>
                      <w:color w:val="002060"/>
                    </w:rPr>
                  </w:pPr>
                  <w:r w:rsidRPr="00A070F8">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1621D" w14:textId="77777777" w:rsidR="004D064B" w:rsidRPr="00A070F8" w:rsidRDefault="004D064B" w:rsidP="00D0326A">
                  <w:pPr>
                    <w:pStyle w:val="rowtabella0"/>
                    <w:jc w:val="center"/>
                    <w:rPr>
                      <w:color w:val="002060"/>
                    </w:rPr>
                  </w:pPr>
                  <w:r w:rsidRPr="00A070F8">
                    <w:rPr>
                      <w:color w:val="002060"/>
                    </w:rPr>
                    <w:t> </w:t>
                  </w:r>
                </w:p>
              </w:tc>
            </w:tr>
            <w:tr w:rsidR="004D064B" w:rsidRPr="00A070F8" w14:paraId="0AA30084"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26D31395" w14:textId="77777777" w:rsidR="004D064B" w:rsidRPr="00A070F8" w:rsidRDefault="004D064B" w:rsidP="00D0326A">
                  <w:pPr>
                    <w:pStyle w:val="rowtabella0"/>
                    <w:rPr>
                      <w:color w:val="002060"/>
                    </w:rPr>
                  </w:pPr>
                  <w:r w:rsidRPr="00A070F8">
                    <w:rPr>
                      <w:color w:val="002060"/>
                    </w:rPr>
                    <w:t>(1) - disputata il 31/10/2021</w:t>
                  </w:r>
                </w:p>
              </w:tc>
            </w:tr>
            <w:tr w:rsidR="004D064B" w:rsidRPr="00A070F8" w14:paraId="7A4C2F70"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2A578313" w14:textId="77777777" w:rsidR="004D064B" w:rsidRPr="00A070F8" w:rsidRDefault="004D064B" w:rsidP="00D0326A">
                  <w:pPr>
                    <w:pStyle w:val="rowtabella0"/>
                    <w:rPr>
                      <w:color w:val="002060"/>
                    </w:rPr>
                  </w:pPr>
                  <w:r w:rsidRPr="00A070F8">
                    <w:rPr>
                      <w:color w:val="002060"/>
                    </w:rPr>
                    <w:t>(2) - disputata il 30/10/2021</w:t>
                  </w:r>
                </w:p>
              </w:tc>
            </w:tr>
          </w:tbl>
          <w:p w14:paraId="57C4DD16" w14:textId="77777777" w:rsidR="004D064B" w:rsidRPr="00A070F8" w:rsidRDefault="004D064B" w:rsidP="00D0326A">
            <w:pPr>
              <w:rPr>
                <w:color w:val="002060"/>
              </w:rPr>
            </w:pPr>
          </w:p>
        </w:tc>
      </w:tr>
    </w:tbl>
    <w:p w14:paraId="7D420502" w14:textId="77777777" w:rsidR="004D064B" w:rsidRPr="00A070F8" w:rsidRDefault="004D064B" w:rsidP="004D064B">
      <w:pPr>
        <w:pStyle w:val="breakline"/>
        <w:divId w:val="527259509"/>
        <w:rPr>
          <w:rFonts w:eastAsiaTheme="minorEastAsia"/>
          <w:color w:val="002060"/>
        </w:rPr>
      </w:pPr>
    </w:p>
    <w:p w14:paraId="68C71430" w14:textId="77777777" w:rsidR="004D064B" w:rsidRPr="00A070F8" w:rsidRDefault="004D064B" w:rsidP="004D064B">
      <w:pPr>
        <w:pStyle w:val="breakline"/>
        <w:divId w:val="527259509"/>
        <w:rPr>
          <w:color w:val="002060"/>
        </w:rPr>
      </w:pPr>
    </w:p>
    <w:p w14:paraId="385E5605" w14:textId="77777777" w:rsidR="004D064B" w:rsidRPr="00A070F8" w:rsidRDefault="004D064B" w:rsidP="004D064B">
      <w:pPr>
        <w:pStyle w:val="titoloprinc0"/>
        <w:divId w:val="527259509"/>
        <w:rPr>
          <w:color w:val="002060"/>
        </w:rPr>
      </w:pPr>
      <w:r w:rsidRPr="00A070F8">
        <w:rPr>
          <w:color w:val="002060"/>
        </w:rPr>
        <w:t>GIUDICE SPORTIVO</w:t>
      </w:r>
    </w:p>
    <w:p w14:paraId="1616DCD4" w14:textId="77777777" w:rsidR="004D064B" w:rsidRPr="00A070F8" w:rsidRDefault="004D064B" w:rsidP="004D064B">
      <w:pPr>
        <w:pStyle w:val="diffida"/>
        <w:divId w:val="527259509"/>
        <w:rPr>
          <w:color w:val="002060"/>
        </w:rPr>
      </w:pPr>
      <w:r w:rsidRPr="00A070F8">
        <w:rPr>
          <w:color w:val="002060"/>
        </w:rPr>
        <w:t>Il Giudice Sportivo Avv. Claudio Romagnoli, nella seduta del 03/11/2021, ha adottato le decisioni che di seguito integralmente si riportano:</w:t>
      </w:r>
    </w:p>
    <w:p w14:paraId="062270C9" w14:textId="77777777" w:rsidR="004D064B" w:rsidRPr="00A070F8" w:rsidRDefault="004D064B" w:rsidP="004D064B">
      <w:pPr>
        <w:pStyle w:val="titolo10"/>
        <w:divId w:val="527259509"/>
        <w:rPr>
          <w:color w:val="002060"/>
        </w:rPr>
      </w:pPr>
      <w:r w:rsidRPr="00A070F8">
        <w:rPr>
          <w:color w:val="002060"/>
        </w:rPr>
        <w:lastRenderedPageBreak/>
        <w:t xml:space="preserve">GARE DEL 29/10/2021 </w:t>
      </w:r>
    </w:p>
    <w:p w14:paraId="724D723C" w14:textId="77777777" w:rsidR="004D064B" w:rsidRPr="00A070F8" w:rsidRDefault="004D064B" w:rsidP="004D064B">
      <w:pPr>
        <w:pStyle w:val="titolo7a"/>
        <w:divId w:val="527259509"/>
        <w:rPr>
          <w:color w:val="002060"/>
        </w:rPr>
      </w:pPr>
      <w:r w:rsidRPr="00A070F8">
        <w:rPr>
          <w:color w:val="002060"/>
        </w:rPr>
        <w:t xml:space="preserve">PROVVEDIMENTI DISCIPLINARI </w:t>
      </w:r>
    </w:p>
    <w:p w14:paraId="20244FE0"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2C190364" w14:textId="77777777" w:rsidR="004D064B" w:rsidRPr="00A070F8" w:rsidRDefault="004D064B" w:rsidP="004D064B">
      <w:pPr>
        <w:pStyle w:val="titolo30"/>
        <w:divId w:val="527259509"/>
        <w:rPr>
          <w:color w:val="002060"/>
        </w:rPr>
      </w:pPr>
      <w:r w:rsidRPr="00A070F8">
        <w:rPr>
          <w:color w:val="002060"/>
        </w:rPr>
        <w:t xml:space="preserve">CALCIATORI NON ESPULSI </w:t>
      </w:r>
    </w:p>
    <w:p w14:paraId="56A3E3F3" w14:textId="77777777" w:rsidR="004D064B" w:rsidRPr="00A070F8" w:rsidRDefault="004D064B" w:rsidP="004D064B">
      <w:pPr>
        <w:pStyle w:val="titolo20"/>
        <w:divId w:val="527259509"/>
        <w:rPr>
          <w:color w:val="002060"/>
        </w:rPr>
      </w:pPr>
      <w:r w:rsidRPr="00A070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2AE6D9EA" w14:textId="77777777" w:rsidTr="004D064B">
        <w:trPr>
          <w:divId w:val="527259509"/>
        </w:trPr>
        <w:tc>
          <w:tcPr>
            <w:tcW w:w="2200" w:type="dxa"/>
            <w:tcMar>
              <w:top w:w="20" w:type="dxa"/>
              <w:left w:w="20" w:type="dxa"/>
              <w:bottom w:w="20" w:type="dxa"/>
              <w:right w:w="20" w:type="dxa"/>
            </w:tcMar>
            <w:vAlign w:val="center"/>
            <w:hideMark/>
          </w:tcPr>
          <w:p w14:paraId="686CCC33" w14:textId="77777777" w:rsidR="004D064B" w:rsidRPr="00A070F8" w:rsidRDefault="004D064B" w:rsidP="00D0326A">
            <w:pPr>
              <w:pStyle w:val="movimento"/>
              <w:rPr>
                <w:color w:val="002060"/>
              </w:rPr>
            </w:pPr>
            <w:r w:rsidRPr="00A070F8">
              <w:rPr>
                <w:color w:val="002060"/>
              </w:rPr>
              <w:t>FATICA MARIA MADDALENA</w:t>
            </w:r>
          </w:p>
        </w:tc>
        <w:tc>
          <w:tcPr>
            <w:tcW w:w="2200" w:type="dxa"/>
            <w:tcMar>
              <w:top w:w="20" w:type="dxa"/>
              <w:left w:w="20" w:type="dxa"/>
              <w:bottom w:w="20" w:type="dxa"/>
              <w:right w:w="20" w:type="dxa"/>
            </w:tcMar>
            <w:vAlign w:val="center"/>
            <w:hideMark/>
          </w:tcPr>
          <w:p w14:paraId="30E2A216" w14:textId="77777777" w:rsidR="004D064B" w:rsidRPr="00A070F8" w:rsidRDefault="004D064B" w:rsidP="00D0326A">
            <w:pPr>
              <w:pStyle w:val="movimento2"/>
              <w:rPr>
                <w:color w:val="002060"/>
              </w:rPr>
            </w:pPr>
            <w:r w:rsidRPr="00A070F8">
              <w:rPr>
                <w:color w:val="002060"/>
              </w:rPr>
              <w:t xml:space="preserve">(PIANDIROSE) </w:t>
            </w:r>
          </w:p>
        </w:tc>
        <w:tc>
          <w:tcPr>
            <w:tcW w:w="800" w:type="dxa"/>
            <w:tcMar>
              <w:top w:w="20" w:type="dxa"/>
              <w:left w:w="20" w:type="dxa"/>
              <w:bottom w:w="20" w:type="dxa"/>
              <w:right w:w="20" w:type="dxa"/>
            </w:tcMar>
            <w:vAlign w:val="center"/>
            <w:hideMark/>
          </w:tcPr>
          <w:p w14:paraId="0170EC81"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642DC16A" w14:textId="77777777" w:rsidR="004D064B" w:rsidRPr="00A070F8" w:rsidRDefault="004D064B" w:rsidP="00D0326A">
            <w:pPr>
              <w:pStyle w:val="movimento"/>
              <w:rPr>
                <w:color w:val="002060"/>
              </w:rPr>
            </w:pPr>
            <w:r w:rsidRPr="00A070F8">
              <w:rPr>
                <w:color w:val="002060"/>
              </w:rPr>
              <w:t>LANI ELISA</w:t>
            </w:r>
          </w:p>
        </w:tc>
        <w:tc>
          <w:tcPr>
            <w:tcW w:w="2200" w:type="dxa"/>
            <w:tcMar>
              <w:top w:w="20" w:type="dxa"/>
              <w:left w:w="20" w:type="dxa"/>
              <w:bottom w:w="20" w:type="dxa"/>
              <w:right w:w="20" w:type="dxa"/>
            </w:tcMar>
            <w:vAlign w:val="center"/>
            <w:hideMark/>
          </w:tcPr>
          <w:p w14:paraId="4A61F452" w14:textId="77777777" w:rsidR="004D064B" w:rsidRPr="00A070F8" w:rsidRDefault="004D064B" w:rsidP="00D0326A">
            <w:pPr>
              <w:pStyle w:val="movimento2"/>
              <w:rPr>
                <w:color w:val="002060"/>
              </w:rPr>
            </w:pPr>
            <w:r w:rsidRPr="00A070F8">
              <w:rPr>
                <w:color w:val="002060"/>
              </w:rPr>
              <w:t xml:space="preserve">(PIANDIROSE) </w:t>
            </w:r>
          </w:p>
        </w:tc>
      </w:tr>
    </w:tbl>
    <w:p w14:paraId="75429D9A" w14:textId="77777777" w:rsidR="004D064B" w:rsidRPr="00A070F8" w:rsidRDefault="004D064B" w:rsidP="004D064B">
      <w:pPr>
        <w:pStyle w:val="titolo10"/>
        <w:divId w:val="527259509"/>
        <w:rPr>
          <w:rFonts w:eastAsiaTheme="minorEastAsia"/>
          <w:color w:val="002060"/>
        </w:rPr>
      </w:pPr>
      <w:r w:rsidRPr="00A070F8">
        <w:rPr>
          <w:color w:val="002060"/>
        </w:rPr>
        <w:t xml:space="preserve">GARE DEL 30/10/2021 </w:t>
      </w:r>
    </w:p>
    <w:p w14:paraId="17A5149C" w14:textId="77777777" w:rsidR="004D064B" w:rsidRPr="00A070F8" w:rsidRDefault="004D064B" w:rsidP="004D064B">
      <w:pPr>
        <w:pStyle w:val="titolo7a"/>
        <w:divId w:val="527259509"/>
        <w:rPr>
          <w:color w:val="002060"/>
        </w:rPr>
      </w:pPr>
      <w:r w:rsidRPr="00A070F8">
        <w:rPr>
          <w:color w:val="002060"/>
        </w:rPr>
        <w:t xml:space="preserve">PROVVEDIMENTI DISCIPLINARI </w:t>
      </w:r>
    </w:p>
    <w:p w14:paraId="33145B4C"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2EFF360C" w14:textId="77777777" w:rsidR="004D064B" w:rsidRPr="00A070F8" w:rsidRDefault="004D064B" w:rsidP="004D064B">
      <w:pPr>
        <w:pStyle w:val="titolo30"/>
        <w:divId w:val="527259509"/>
        <w:rPr>
          <w:color w:val="002060"/>
        </w:rPr>
      </w:pPr>
      <w:r w:rsidRPr="00A070F8">
        <w:rPr>
          <w:color w:val="002060"/>
        </w:rPr>
        <w:t xml:space="preserve">CALCIATORI NON ESPULSI </w:t>
      </w:r>
    </w:p>
    <w:p w14:paraId="0FC9301F" w14:textId="77777777" w:rsidR="004D064B" w:rsidRPr="00A070F8" w:rsidRDefault="004D064B" w:rsidP="004D064B">
      <w:pPr>
        <w:pStyle w:val="titolo20"/>
        <w:divId w:val="527259509"/>
        <w:rPr>
          <w:color w:val="002060"/>
        </w:rPr>
      </w:pPr>
      <w:r w:rsidRPr="00A070F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76A9F7FA" w14:textId="77777777" w:rsidTr="004D064B">
        <w:trPr>
          <w:divId w:val="527259509"/>
        </w:trPr>
        <w:tc>
          <w:tcPr>
            <w:tcW w:w="2200" w:type="dxa"/>
            <w:tcMar>
              <w:top w:w="20" w:type="dxa"/>
              <w:left w:w="20" w:type="dxa"/>
              <w:bottom w:w="20" w:type="dxa"/>
              <w:right w:w="20" w:type="dxa"/>
            </w:tcMar>
            <w:vAlign w:val="center"/>
            <w:hideMark/>
          </w:tcPr>
          <w:p w14:paraId="3447CCDC" w14:textId="77777777" w:rsidR="004D064B" w:rsidRPr="00A070F8" w:rsidRDefault="004D064B" w:rsidP="00D0326A">
            <w:pPr>
              <w:pStyle w:val="movimento"/>
              <w:rPr>
                <w:color w:val="002060"/>
              </w:rPr>
            </w:pPr>
            <w:r w:rsidRPr="00A070F8">
              <w:rPr>
                <w:color w:val="002060"/>
              </w:rPr>
              <w:t>CARDONE LUCIA</w:t>
            </w:r>
          </w:p>
        </w:tc>
        <w:tc>
          <w:tcPr>
            <w:tcW w:w="2200" w:type="dxa"/>
            <w:tcMar>
              <w:top w:w="20" w:type="dxa"/>
              <w:left w:w="20" w:type="dxa"/>
              <w:bottom w:w="20" w:type="dxa"/>
              <w:right w:w="20" w:type="dxa"/>
            </w:tcMar>
            <w:vAlign w:val="center"/>
            <w:hideMark/>
          </w:tcPr>
          <w:p w14:paraId="418AE538" w14:textId="77777777" w:rsidR="004D064B" w:rsidRPr="00A070F8" w:rsidRDefault="004D064B" w:rsidP="00D0326A">
            <w:pPr>
              <w:pStyle w:val="movimento2"/>
              <w:rPr>
                <w:color w:val="002060"/>
              </w:rPr>
            </w:pPr>
            <w:r w:rsidRPr="00A070F8">
              <w:rPr>
                <w:color w:val="002060"/>
              </w:rPr>
              <w:t xml:space="preserve">(FANO CALCIO FEMMINILE) </w:t>
            </w:r>
          </w:p>
        </w:tc>
        <w:tc>
          <w:tcPr>
            <w:tcW w:w="800" w:type="dxa"/>
            <w:tcMar>
              <w:top w:w="20" w:type="dxa"/>
              <w:left w:w="20" w:type="dxa"/>
              <w:bottom w:w="20" w:type="dxa"/>
              <w:right w:w="20" w:type="dxa"/>
            </w:tcMar>
            <w:vAlign w:val="center"/>
            <w:hideMark/>
          </w:tcPr>
          <w:p w14:paraId="08887242"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5940A71"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B61814B" w14:textId="77777777" w:rsidR="004D064B" w:rsidRPr="00A070F8" w:rsidRDefault="004D064B" w:rsidP="00D0326A">
            <w:pPr>
              <w:pStyle w:val="movimento2"/>
              <w:rPr>
                <w:color w:val="002060"/>
              </w:rPr>
            </w:pPr>
            <w:r w:rsidRPr="00A070F8">
              <w:rPr>
                <w:color w:val="002060"/>
              </w:rPr>
              <w:t> </w:t>
            </w:r>
          </w:p>
        </w:tc>
      </w:tr>
    </w:tbl>
    <w:p w14:paraId="719B3AF0" w14:textId="77777777" w:rsidR="004D064B" w:rsidRPr="00A070F8" w:rsidRDefault="004D064B" w:rsidP="004D064B">
      <w:pPr>
        <w:pStyle w:val="breakline"/>
        <w:divId w:val="527259509"/>
        <w:rPr>
          <w:color w:val="002060"/>
        </w:rPr>
      </w:pPr>
    </w:p>
    <w:p w14:paraId="6B30F29C" w14:textId="77777777" w:rsidR="004D064B" w:rsidRPr="00A070F8" w:rsidRDefault="004D064B" w:rsidP="004D064B">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4FD83A64" w14:textId="77777777" w:rsidR="004D064B" w:rsidRPr="00A070F8" w:rsidRDefault="004D064B" w:rsidP="004D064B">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3544E193" w14:textId="77777777" w:rsidR="004D064B" w:rsidRPr="00A070F8" w:rsidRDefault="004D064B" w:rsidP="004D064B">
      <w:pPr>
        <w:pStyle w:val="breakline"/>
        <w:divId w:val="527259509"/>
        <w:rPr>
          <w:rFonts w:eastAsiaTheme="minorEastAsia"/>
          <w:color w:val="002060"/>
        </w:rPr>
      </w:pPr>
    </w:p>
    <w:p w14:paraId="2E8E96AD" w14:textId="77777777" w:rsidR="004D064B" w:rsidRPr="00A070F8" w:rsidRDefault="004D064B" w:rsidP="004D064B">
      <w:pPr>
        <w:pStyle w:val="titoloprinc0"/>
        <w:divId w:val="527259509"/>
        <w:rPr>
          <w:color w:val="002060"/>
        </w:rPr>
      </w:pPr>
      <w:r w:rsidRPr="00A070F8">
        <w:rPr>
          <w:color w:val="002060"/>
        </w:rPr>
        <w:t>CLASSIFICA</w:t>
      </w:r>
    </w:p>
    <w:p w14:paraId="2F372F42" w14:textId="77777777" w:rsidR="004D064B" w:rsidRPr="00A070F8" w:rsidRDefault="004D064B" w:rsidP="004D064B">
      <w:pPr>
        <w:pStyle w:val="breakline"/>
        <w:divId w:val="527259509"/>
        <w:rPr>
          <w:color w:val="002060"/>
        </w:rPr>
      </w:pPr>
    </w:p>
    <w:p w14:paraId="731CCA98" w14:textId="77777777" w:rsidR="004D064B" w:rsidRPr="00A070F8" w:rsidRDefault="004D064B" w:rsidP="004D064B">
      <w:pPr>
        <w:pStyle w:val="breakline"/>
        <w:divId w:val="527259509"/>
        <w:rPr>
          <w:color w:val="002060"/>
        </w:rPr>
      </w:pPr>
    </w:p>
    <w:p w14:paraId="32951E55" w14:textId="77777777" w:rsidR="004D064B" w:rsidRPr="00A070F8" w:rsidRDefault="004D064B" w:rsidP="004D064B">
      <w:pPr>
        <w:pStyle w:val="sottotitolocampionato10"/>
        <w:divId w:val="527259509"/>
        <w:rPr>
          <w:color w:val="002060"/>
        </w:rPr>
      </w:pPr>
      <w:r w:rsidRPr="00A070F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2FB63E82"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97920"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876B8"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F7698"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5618A"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BA712"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569BA"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5FF15"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77B81"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9EA83"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69DF2" w14:textId="77777777" w:rsidR="004D064B" w:rsidRPr="00A070F8" w:rsidRDefault="004D064B" w:rsidP="00D0326A">
            <w:pPr>
              <w:pStyle w:val="headertabella0"/>
              <w:rPr>
                <w:color w:val="002060"/>
              </w:rPr>
            </w:pPr>
            <w:r w:rsidRPr="00A070F8">
              <w:rPr>
                <w:color w:val="002060"/>
              </w:rPr>
              <w:t>PE</w:t>
            </w:r>
          </w:p>
        </w:tc>
      </w:tr>
      <w:tr w:rsidR="004D064B" w:rsidRPr="00A070F8" w14:paraId="2A2718FC"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88C2C9" w14:textId="77777777" w:rsidR="004D064B" w:rsidRPr="00A070F8" w:rsidRDefault="004D064B" w:rsidP="00D0326A">
            <w:pPr>
              <w:pStyle w:val="rowtabella0"/>
              <w:rPr>
                <w:color w:val="002060"/>
              </w:rPr>
            </w:pPr>
            <w:r w:rsidRPr="00A070F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96C1"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15CC"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208FA"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F55CF"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AAC2"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2B60A" w14:textId="77777777" w:rsidR="004D064B" w:rsidRPr="00A070F8" w:rsidRDefault="004D064B" w:rsidP="00D0326A">
            <w:pPr>
              <w:pStyle w:val="rowtabella0"/>
              <w:jc w:val="center"/>
              <w:rPr>
                <w:color w:val="002060"/>
              </w:rPr>
            </w:pPr>
            <w:r w:rsidRPr="00A070F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E3DC7"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4D237"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13B92" w14:textId="77777777" w:rsidR="004D064B" w:rsidRPr="00A070F8" w:rsidRDefault="004D064B" w:rsidP="00D0326A">
            <w:pPr>
              <w:pStyle w:val="rowtabella0"/>
              <w:jc w:val="center"/>
              <w:rPr>
                <w:color w:val="002060"/>
              </w:rPr>
            </w:pPr>
            <w:r w:rsidRPr="00A070F8">
              <w:rPr>
                <w:color w:val="002060"/>
              </w:rPr>
              <w:t>0</w:t>
            </w:r>
          </w:p>
        </w:tc>
      </w:tr>
      <w:tr w:rsidR="004D064B" w:rsidRPr="00A070F8" w14:paraId="7A6A30C0"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63B89" w14:textId="77777777" w:rsidR="004D064B" w:rsidRPr="00A070F8" w:rsidRDefault="004D064B" w:rsidP="00D0326A">
            <w:pPr>
              <w:pStyle w:val="rowtabella0"/>
              <w:rPr>
                <w:color w:val="002060"/>
              </w:rPr>
            </w:pPr>
            <w:r w:rsidRPr="00A070F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D541"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FA53"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2894"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9B4A"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6AE2"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32377"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44B05"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E0E5"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6A87B" w14:textId="77777777" w:rsidR="004D064B" w:rsidRPr="00A070F8" w:rsidRDefault="004D064B" w:rsidP="00D0326A">
            <w:pPr>
              <w:pStyle w:val="rowtabella0"/>
              <w:jc w:val="center"/>
              <w:rPr>
                <w:color w:val="002060"/>
              </w:rPr>
            </w:pPr>
            <w:r w:rsidRPr="00A070F8">
              <w:rPr>
                <w:color w:val="002060"/>
              </w:rPr>
              <w:t>0</w:t>
            </w:r>
          </w:p>
        </w:tc>
      </w:tr>
      <w:tr w:rsidR="004D064B" w:rsidRPr="00A070F8" w14:paraId="256A7569"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D2D30" w14:textId="77777777" w:rsidR="004D064B" w:rsidRPr="00A070F8" w:rsidRDefault="004D064B" w:rsidP="00D0326A">
            <w:pPr>
              <w:pStyle w:val="rowtabella0"/>
              <w:rPr>
                <w:color w:val="002060"/>
              </w:rPr>
            </w:pPr>
            <w:r w:rsidRPr="00A070F8">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B5DFB"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5453"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F4F5"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E17C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C652"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F04E5"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B7526"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EFE0"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41947" w14:textId="77777777" w:rsidR="004D064B" w:rsidRPr="00A070F8" w:rsidRDefault="004D064B" w:rsidP="00D0326A">
            <w:pPr>
              <w:pStyle w:val="rowtabella0"/>
              <w:jc w:val="center"/>
              <w:rPr>
                <w:color w:val="002060"/>
              </w:rPr>
            </w:pPr>
            <w:r w:rsidRPr="00A070F8">
              <w:rPr>
                <w:color w:val="002060"/>
              </w:rPr>
              <w:t>0</w:t>
            </w:r>
          </w:p>
        </w:tc>
      </w:tr>
      <w:tr w:rsidR="004D064B" w:rsidRPr="00A070F8" w14:paraId="7A743A43"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714F7" w14:textId="77777777" w:rsidR="004D064B" w:rsidRPr="00A070F8" w:rsidRDefault="004D064B" w:rsidP="00D0326A">
            <w:pPr>
              <w:pStyle w:val="rowtabella0"/>
              <w:rPr>
                <w:color w:val="002060"/>
              </w:rPr>
            </w:pPr>
            <w:r w:rsidRPr="00A070F8">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BF6B5"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79B0"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D276F"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EA6A3"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A8D5"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E99E"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1E00"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CA68"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BA8B" w14:textId="77777777" w:rsidR="004D064B" w:rsidRPr="00A070F8" w:rsidRDefault="004D064B" w:rsidP="00D0326A">
            <w:pPr>
              <w:pStyle w:val="rowtabella0"/>
              <w:jc w:val="center"/>
              <w:rPr>
                <w:color w:val="002060"/>
              </w:rPr>
            </w:pPr>
            <w:r w:rsidRPr="00A070F8">
              <w:rPr>
                <w:color w:val="002060"/>
              </w:rPr>
              <w:t>0</w:t>
            </w:r>
          </w:p>
        </w:tc>
      </w:tr>
      <w:tr w:rsidR="004D064B" w:rsidRPr="00A070F8" w14:paraId="6162795E"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C1F63" w14:textId="77777777" w:rsidR="004D064B" w:rsidRPr="00A070F8" w:rsidRDefault="004D064B" w:rsidP="00D0326A">
            <w:pPr>
              <w:pStyle w:val="rowtabella0"/>
              <w:rPr>
                <w:color w:val="002060"/>
              </w:rPr>
            </w:pPr>
            <w:r w:rsidRPr="00A070F8">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D0D55"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2CBB"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1B3E8"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FD16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13BA7"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A4A56"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2A8D2"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3697E"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BB26" w14:textId="77777777" w:rsidR="004D064B" w:rsidRPr="00A070F8" w:rsidRDefault="004D064B" w:rsidP="00D0326A">
            <w:pPr>
              <w:pStyle w:val="rowtabella0"/>
              <w:jc w:val="center"/>
              <w:rPr>
                <w:color w:val="002060"/>
              </w:rPr>
            </w:pPr>
            <w:r w:rsidRPr="00A070F8">
              <w:rPr>
                <w:color w:val="002060"/>
              </w:rPr>
              <w:t>0</w:t>
            </w:r>
          </w:p>
        </w:tc>
      </w:tr>
      <w:tr w:rsidR="004D064B" w:rsidRPr="00A070F8" w14:paraId="4AD6829A"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6FFD0" w14:textId="77777777" w:rsidR="004D064B" w:rsidRPr="00A070F8" w:rsidRDefault="004D064B" w:rsidP="00D0326A">
            <w:pPr>
              <w:pStyle w:val="rowtabella0"/>
              <w:rPr>
                <w:color w:val="002060"/>
              </w:rPr>
            </w:pPr>
            <w:r w:rsidRPr="00A070F8">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0A148"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83560"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48521"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43A59"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F4FCF"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58C1E"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D4586"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EB70"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05A5" w14:textId="77777777" w:rsidR="004D064B" w:rsidRPr="00A070F8" w:rsidRDefault="004D064B" w:rsidP="00D0326A">
            <w:pPr>
              <w:pStyle w:val="rowtabella0"/>
              <w:jc w:val="center"/>
              <w:rPr>
                <w:color w:val="002060"/>
              </w:rPr>
            </w:pPr>
            <w:r w:rsidRPr="00A070F8">
              <w:rPr>
                <w:color w:val="002060"/>
              </w:rPr>
              <w:t>0</w:t>
            </w:r>
          </w:p>
        </w:tc>
      </w:tr>
      <w:tr w:rsidR="004D064B" w:rsidRPr="00A070F8" w14:paraId="735DD607"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D2AEF" w14:textId="77777777" w:rsidR="004D064B" w:rsidRPr="00A070F8" w:rsidRDefault="004D064B" w:rsidP="00D0326A">
            <w:pPr>
              <w:pStyle w:val="rowtabella0"/>
              <w:rPr>
                <w:color w:val="002060"/>
              </w:rPr>
            </w:pPr>
            <w:r w:rsidRPr="00A070F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D642"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8E19"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331F"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DE29"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CA0B"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11A4"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8DFA"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A204"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42009" w14:textId="77777777" w:rsidR="004D064B" w:rsidRPr="00A070F8" w:rsidRDefault="004D064B" w:rsidP="00D0326A">
            <w:pPr>
              <w:pStyle w:val="rowtabella0"/>
              <w:jc w:val="center"/>
              <w:rPr>
                <w:color w:val="002060"/>
              </w:rPr>
            </w:pPr>
            <w:r w:rsidRPr="00A070F8">
              <w:rPr>
                <w:color w:val="002060"/>
              </w:rPr>
              <w:t>0</w:t>
            </w:r>
          </w:p>
        </w:tc>
      </w:tr>
      <w:tr w:rsidR="004D064B" w:rsidRPr="00A070F8" w14:paraId="1C41D040"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E8C5CC" w14:textId="77777777" w:rsidR="004D064B" w:rsidRPr="00A070F8" w:rsidRDefault="004D064B" w:rsidP="00D0326A">
            <w:pPr>
              <w:pStyle w:val="rowtabella0"/>
              <w:rPr>
                <w:color w:val="002060"/>
              </w:rPr>
            </w:pPr>
            <w:r w:rsidRPr="00A070F8">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1BAC"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75300"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05B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E160"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5D393"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294FC"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2E48"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E7CD7"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8012C" w14:textId="77777777" w:rsidR="004D064B" w:rsidRPr="00A070F8" w:rsidRDefault="004D064B" w:rsidP="00D0326A">
            <w:pPr>
              <w:pStyle w:val="rowtabella0"/>
              <w:jc w:val="center"/>
              <w:rPr>
                <w:color w:val="002060"/>
              </w:rPr>
            </w:pPr>
            <w:r w:rsidRPr="00A070F8">
              <w:rPr>
                <w:color w:val="002060"/>
              </w:rPr>
              <w:t>0</w:t>
            </w:r>
          </w:p>
        </w:tc>
      </w:tr>
      <w:tr w:rsidR="004D064B" w:rsidRPr="00A070F8" w14:paraId="1F94D9BF"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EE3DE" w14:textId="77777777" w:rsidR="004D064B" w:rsidRPr="00A070F8" w:rsidRDefault="004D064B" w:rsidP="00D0326A">
            <w:pPr>
              <w:pStyle w:val="rowtabella0"/>
              <w:rPr>
                <w:color w:val="002060"/>
              </w:rPr>
            </w:pPr>
            <w:r w:rsidRPr="00A070F8">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89377"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1192"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09F9"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5991"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4EDCA"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1741"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FED47"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C6BD"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B0391" w14:textId="77777777" w:rsidR="004D064B" w:rsidRPr="00A070F8" w:rsidRDefault="004D064B" w:rsidP="00D0326A">
            <w:pPr>
              <w:pStyle w:val="rowtabella0"/>
              <w:jc w:val="center"/>
              <w:rPr>
                <w:color w:val="002060"/>
              </w:rPr>
            </w:pPr>
            <w:r w:rsidRPr="00A070F8">
              <w:rPr>
                <w:color w:val="002060"/>
              </w:rPr>
              <w:t>0</w:t>
            </w:r>
          </w:p>
        </w:tc>
      </w:tr>
      <w:tr w:rsidR="004D064B" w:rsidRPr="00A070F8" w14:paraId="7D11B662"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7248D5" w14:textId="77777777" w:rsidR="004D064B" w:rsidRPr="00A070F8" w:rsidRDefault="004D064B" w:rsidP="00D0326A">
            <w:pPr>
              <w:pStyle w:val="rowtabella0"/>
              <w:rPr>
                <w:color w:val="002060"/>
              </w:rPr>
            </w:pPr>
            <w:r w:rsidRPr="00A070F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0E20E"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D024A"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D8422"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2EF7B"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276F"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7C0CA"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DBC7"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B2554"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3DEA9" w14:textId="77777777" w:rsidR="004D064B" w:rsidRPr="00A070F8" w:rsidRDefault="004D064B" w:rsidP="00D0326A">
            <w:pPr>
              <w:pStyle w:val="rowtabella0"/>
              <w:jc w:val="center"/>
              <w:rPr>
                <w:color w:val="002060"/>
              </w:rPr>
            </w:pPr>
            <w:r w:rsidRPr="00A070F8">
              <w:rPr>
                <w:color w:val="002060"/>
              </w:rPr>
              <w:t>0</w:t>
            </w:r>
          </w:p>
        </w:tc>
      </w:tr>
      <w:tr w:rsidR="004D064B" w:rsidRPr="00A070F8" w14:paraId="0AE4505A"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EC843" w14:textId="77777777" w:rsidR="004D064B" w:rsidRPr="00A070F8" w:rsidRDefault="004D064B" w:rsidP="00D0326A">
            <w:pPr>
              <w:pStyle w:val="rowtabella0"/>
              <w:rPr>
                <w:color w:val="002060"/>
              </w:rPr>
            </w:pPr>
            <w:r w:rsidRPr="00A070F8">
              <w:rPr>
                <w:color w:val="002060"/>
              </w:rPr>
              <w:t xml:space="preserve">POL.D. </w:t>
            </w:r>
            <w:proofErr w:type="gramStart"/>
            <w:r w:rsidRPr="00A070F8">
              <w:rPr>
                <w:color w:val="002060"/>
              </w:rPr>
              <w:t>U.MANDOLESI</w:t>
            </w:r>
            <w:proofErr w:type="gramEnd"/>
            <w:r w:rsidRPr="00A070F8">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7328"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F7D94"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16B83"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44C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94502"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38D7"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6527"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342DE"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ECE2" w14:textId="77777777" w:rsidR="004D064B" w:rsidRPr="00A070F8" w:rsidRDefault="004D064B" w:rsidP="00D0326A">
            <w:pPr>
              <w:pStyle w:val="rowtabella0"/>
              <w:jc w:val="center"/>
              <w:rPr>
                <w:color w:val="002060"/>
              </w:rPr>
            </w:pPr>
            <w:r w:rsidRPr="00A070F8">
              <w:rPr>
                <w:color w:val="002060"/>
              </w:rPr>
              <w:t>0</w:t>
            </w:r>
          </w:p>
        </w:tc>
      </w:tr>
      <w:tr w:rsidR="004D064B" w:rsidRPr="00A070F8" w14:paraId="450A9213"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EB53A6" w14:textId="77777777" w:rsidR="004D064B" w:rsidRPr="00A070F8" w:rsidRDefault="004D064B" w:rsidP="00D0326A">
            <w:pPr>
              <w:pStyle w:val="rowtabella0"/>
              <w:rPr>
                <w:color w:val="002060"/>
              </w:rPr>
            </w:pPr>
            <w:r w:rsidRPr="00A070F8">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50809"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1F725"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10EC"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F65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341D2"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E371"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2AD5"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223D8"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CF9D" w14:textId="77777777" w:rsidR="004D064B" w:rsidRPr="00A070F8" w:rsidRDefault="004D064B" w:rsidP="00D0326A">
            <w:pPr>
              <w:pStyle w:val="rowtabella0"/>
              <w:jc w:val="center"/>
              <w:rPr>
                <w:color w:val="002060"/>
              </w:rPr>
            </w:pPr>
            <w:r w:rsidRPr="00A070F8">
              <w:rPr>
                <w:color w:val="002060"/>
              </w:rPr>
              <w:t>0</w:t>
            </w:r>
          </w:p>
        </w:tc>
      </w:tr>
      <w:tr w:rsidR="004D064B" w:rsidRPr="00A070F8" w14:paraId="76B8332F"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92CD27" w14:textId="77777777" w:rsidR="004D064B" w:rsidRPr="00A070F8" w:rsidRDefault="004D064B" w:rsidP="00D0326A">
            <w:pPr>
              <w:pStyle w:val="rowtabella0"/>
              <w:rPr>
                <w:color w:val="002060"/>
              </w:rPr>
            </w:pPr>
            <w:r w:rsidRPr="00A070F8">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51A60"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9A1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F7B8"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915A1"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F756A"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38A1"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3928" w14:textId="77777777" w:rsidR="004D064B" w:rsidRPr="00A070F8" w:rsidRDefault="004D064B" w:rsidP="00D0326A">
            <w:pPr>
              <w:pStyle w:val="rowtabella0"/>
              <w:jc w:val="center"/>
              <w:rPr>
                <w:color w:val="002060"/>
              </w:rPr>
            </w:pPr>
            <w:r w:rsidRPr="00A070F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5DA3" w14:textId="77777777" w:rsidR="004D064B" w:rsidRPr="00A070F8" w:rsidRDefault="004D064B" w:rsidP="00D0326A">
            <w:pPr>
              <w:pStyle w:val="rowtabella0"/>
              <w:jc w:val="center"/>
              <w:rPr>
                <w:color w:val="002060"/>
              </w:rPr>
            </w:pPr>
            <w:r w:rsidRPr="00A070F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3990" w14:textId="77777777" w:rsidR="004D064B" w:rsidRPr="00A070F8" w:rsidRDefault="004D064B" w:rsidP="00D0326A">
            <w:pPr>
              <w:pStyle w:val="rowtabella0"/>
              <w:jc w:val="center"/>
              <w:rPr>
                <w:color w:val="002060"/>
              </w:rPr>
            </w:pPr>
            <w:r w:rsidRPr="00A070F8">
              <w:rPr>
                <w:color w:val="002060"/>
              </w:rPr>
              <w:t>0</w:t>
            </w:r>
          </w:p>
        </w:tc>
      </w:tr>
    </w:tbl>
    <w:p w14:paraId="1390853E" w14:textId="76A84EEB" w:rsidR="004D064B" w:rsidRDefault="004D064B" w:rsidP="004D064B">
      <w:pPr>
        <w:pStyle w:val="breakline"/>
        <w:divId w:val="527259509"/>
        <w:rPr>
          <w:rFonts w:eastAsiaTheme="minorEastAsia"/>
          <w:color w:val="002060"/>
        </w:rPr>
      </w:pPr>
    </w:p>
    <w:p w14:paraId="421EABA1" w14:textId="77777777" w:rsidR="00CC63ED" w:rsidRPr="00A070F8" w:rsidRDefault="00CC63ED" w:rsidP="00CC63ED">
      <w:pPr>
        <w:pStyle w:val="titoloprinc0"/>
        <w:divId w:val="527259509"/>
        <w:rPr>
          <w:color w:val="002060"/>
        </w:rPr>
      </w:pPr>
      <w:r>
        <w:rPr>
          <w:color w:val="002060"/>
        </w:rPr>
        <w:t>PROGRAMMA GARE</w:t>
      </w:r>
    </w:p>
    <w:p w14:paraId="607DADE0" w14:textId="77777777" w:rsidR="00B071C2" w:rsidRPr="00AA05BC" w:rsidRDefault="00B071C2" w:rsidP="00B071C2">
      <w:pPr>
        <w:pStyle w:val="sottotitolocampionato10"/>
        <w:divId w:val="527259509"/>
        <w:rPr>
          <w:color w:val="002060"/>
        </w:rPr>
      </w:pPr>
      <w:r w:rsidRPr="00AA05BC">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2"/>
        <w:gridCol w:w="385"/>
        <w:gridCol w:w="898"/>
        <w:gridCol w:w="1199"/>
        <w:gridCol w:w="1551"/>
        <w:gridCol w:w="1546"/>
      </w:tblGrid>
      <w:tr w:rsidR="00B071C2" w:rsidRPr="00AA05BC" w14:paraId="61766BBC"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45DD7"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0D76D"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52DA9"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5AE05"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1E456"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18E16"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4A97A"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5E5D237B"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0FF0E7" w14:textId="77777777" w:rsidR="00B071C2" w:rsidRPr="00AA05BC" w:rsidRDefault="00B071C2" w:rsidP="00D0326A">
            <w:pPr>
              <w:pStyle w:val="rowtabella0"/>
              <w:rPr>
                <w:color w:val="002060"/>
              </w:rPr>
            </w:pPr>
            <w:r w:rsidRPr="00AA05BC">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98D15" w14:textId="77777777" w:rsidR="00B071C2" w:rsidRPr="00AA05BC" w:rsidRDefault="00B071C2" w:rsidP="00D0326A">
            <w:pPr>
              <w:pStyle w:val="rowtabella0"/>
              <w:rPr>
                <w:color w:val="002060"/>
              </w:rPr>
            </w:pPr>
            <w:r w:rsidRPr="00AA05BC">
              <w:rPr>
                <w:color w:val="002060"/>
              </w:rPr>
              <w:t>CSKA CORRIDONIA C5F</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63D30"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63D1E" w14:textId="77777777" w:rsidR="00B071C2" w:rsidRPr="00AA05BC" w:rsidRDefault="00B071C2" w:rsidP="00D0326A">
            <w:pPr>
              <w:pStyle w:val="rowtabella0"/>
              <w:rPr>
                <w:color w:val="002060"/>
              </w:rPr>
            </w:pPr>
            <w:r w:rsidRPr="00AA05BC">
              <w:rPr>
                <w:color w:val="002060"/>
              </w:rPr>
              <w:t>05/11/2021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38A47" w14:textId="77777777" w:rsidR="00B071C2" w:rsidRPr="00AA05BC" w:rsidRDefault="00B071C2" w:rsidP="00D0326A">
            <w:pPr>
              <w:pStyle w:val="rowtabella0"/>
              <w:rPr>
                <w:color w:val="002060"/>
              </w:rPr>
            </w:pPr>
            <w:r w:rsidRPr="00AA05BC">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DCB296" w14:textId="77777777" w:rsidR="00B071C2" w:rsidRPr="00AA05BC" w:rsidRDefault="00B071C2" w:rsidP="00D0326A">
            <w:pPr>
              <w:pStyle w:val="rowtabella0"/>
              <w:rPr>
                <w:color w:val="002060"/>
              </w:rPr>
            </w:pPr>
            <w:r w:rsidRPr="00AA05B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C1ACE" w14:textId="77777777" w:rsidR="00B071C2" w:rsidRPr="00AA05BC" w:rsidRDefault="00B071C2" w:rsidP="00D0326A">
            <w:pPr>
              <w:pStyle w:val="rowtabella0"/>
              <w:rPr>
                <w:color w:val="002060"/>
              </w:rPr>
            </w:pPr>
            <w:r w:rsidRPr="00AA05BC">
              <w:rPr>
                <w:color w:val="002060"/>
              </w:rPr>
              <w:t>VIA MADRE TERESA DI CALCUTTA</w:t>
            </w:r>
          </w:p>
        </w:tc>
      </w:tr>
      <w:tr w:rsidR="00B071C2" w:rsidRPr="00AA05BC" w14:paraId="47646324"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270CF0" w14:textId="77777777" w:rsidR="00B071C2" w:rsidRPr="00AA05BC" w:rsidRDefault="00B071C2" w:rsidP="00D0326A">
            <w:pPr>
              <w:pStyle w:val="rowtabella0"/>
              <w:rPr>
                <w:color w:val="002060"/>
              </w:rPr>
            </w:pPr>
            <w:r w:rsidRPr="00AA05BC">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281235" w14:textId="77777777" w:rsidR="00B071C2" w:rsidRPr="00AA05BC" w:rsidRDefault="00B071C2" w:rsidP="00D0326A">
            <w:pPr>
              <w:pStyle w:val="rowtabella0"/>
              <w:rPr>
                <w:color w:val="002060"/>
              </w:rPr>
            </w:pPr>
            <w:r w:rsidRPr="00AA05BC">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4F2584"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5EFD84" w14:textId="77777777" w:rsidR="00B071C2" w:rsidRPr="00AA05BC" w:rsidRDefault="00B071C2" w:rsidP="00D0326A">
            <w:pPr>
              <w:pStyle w:val="rowtabella0"/>
              <w:rPr>
                <w:color w:val="002060"/>
              </w:rPr>
            </w:pPr>
            <w:r w:rsidRPr="00AA05BC">
              <w:rPr>
                <w:color w:val="002060"/>
              </w:rPr>
              <w:t>05/11/2021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306C25" w14:textId="77777777" w:rsidR="00B071C2" w:rsidRPr="00AA05BC" w:rsidRDefault="00B071C2" w:rsidP="00D0326A">
            <w:pPr>
              <w:pStyle w:val="rowtabella0"/>
              <w:rPr>
                <w:color w:val="002060"/>
              </w:rPr>
            </w:pPr>
            <w:r w:rsidRPr="00AA05BC">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B1CB50" w14:textId="77777777" w:rsidR="00B071C2" w:rsidRPr="00AA05BC" w:rsidRDefault="00B071C2" w:rsidP="00D0326A">
            <w:pPr>
              <w:pStyle w:val="rowtabella0"/>
              <w:rPr>
                <w:color w:val="002060"/>
              </w:rPr>
            </w:pPr>
            <w:r w:rsidRPr="00AA05B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1B047" w14:textId="77777777" w:rsidR="00B071C2" w:rsidRPr="00AA05BC" w:rsidRDefault="00B071C2" w:rsidP="00D0326A">
            <w:pPr>
              <w:pStyle w:val="rowtabella0"/>
              <w:rPr>
                <w:color w:val="002060"/>
              </w:rPr>
            </w:pPr>
            <w:r w:rsidRPr="00AA05BC">
              <w:rPr>
                <w:color w:val="002060"/>
              </w:rPr>
              <w:t>VIA GROTTE DI POSATORA 19/A</w:t>
            </w:r>
          </w:p>
        </w:tc>
      </w:tr>
      <w:tr w:rsidR="00B071C2" w:rsidRPr="00AA05BC" w14:paraId="419EFE98"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3C43A0" w14:textId="77777777" w:rsidR="00B071C2" w:rsidRPr="00AA05BC" w:rsidRDefault="00B071C2" w:rsidP="00D0326A">
            <w:pPr>
              <w:pStyle w:val="rowtabella0"/>
              <w:rPr>
                <w:color w:val="002060"/>
              </w:rPr>
            </w:pPr>
            <w:r w:rsidRPr="00AA05BC">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FB5261" w14:textId="77777777" w:rsidR="00B071C2" w:rsidRPr="00AA05BC" w:rsidRDefault="00B071C2" w:rsidP="00D0326A">
            <w:pPr>
              <w:pStyle w:val="rowtabella0"/>
              <w:rPr>
                <w:color w:val="002060"/>
              </w:rPr>
            </w:pPr>
            <w:r w:rsidRPr="00AA05BC">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941373"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BB162A" w14:textId="77777777" w:rsidR="00B071C2" w:rsidRPr="00AA05BC" w:rsidRDefault="00B071C2" w:rsidP="00D0326A">
            <w:pPr>
              <w:pStyle w:val="rowtabella0"/>
              <w:rPr>
                <w:color w:val="002060"/>
              </w:rPr>
            </w:pPr>
            <w:r w:rsidRPr="00AA05BC">
              <w:rPr>
                <w:color w:val="002060"/>
              </w:rPr>
              <w:t>05/11/2021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4E3EF9" w14:textId="77777777" w:rsidR="00B071C2" w:rsidRPr="00AA05BC" w:rsidRDefault="00B071C2" w:rsidP="00D0326A">
            <w:pPr>
              <w:pStyle w:val="rowtabella0"/>
              <w:rPr>
                <w:color w:val="002060"/>
              </w:rPr>
            </w:pPr>
            <w:r w:rsidRPr="00AA05BC">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297A4" w14:textId="77777777" w:rsidR="00B071C2" w:rsidRPr="00AA05BC" w:rsidRDefault="00B071C2" w:rsidP="00D0326A">
            <w:pPr>
              <w:pStyle w:val="rowtabella0"/>
              <w:rPr>
                <w:color w:val="002060"/>
              </w:rPr>
            </w:pPr>
            <w:r w:rsidRPr="00AA05BC">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06FD4" w14:textId="77777777" w:rsidR="00B071C2" w:rsidRPr="00AA05BC" w:rsidRDefault="00B071C2" w:rsidP="00D0326A">
            <w:pPr>
              <w:pStyle w:val="rowtabella0"/>
              <w:rPr>
                <w:color w:val="002060"/>
              </w:rPr>
            </w:pPr>
            <w:r w:rsidRPr="00AA05BC">
              <w:rPr>
                <w:color w:val="002060"/>
              </w:rPr>
              <w:t>VIA ROMA, SNC</w:t>
            </w:r>
          </w:p>
        </w:tc>
      </w:tr>
      <w:tr w:rsidR="00B071C2" w:rsidRPr="00AA05BC" w14:paraId="61F4EDB5"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99DA53" w14:textId="77777777" w:rsidR="00B071C2" w:rsidRPr="00AA05BC" w:rsidRDefault="00B071C2" w:rsidP="00D0326A">
            <w:pPr>
              <w:pStyle w:val="rowtabella0"/>
              <w:rPr>
                <w:color w:val="002060"/>
              </w:rPr>
            </w:pPr>
            <w:proofErr w:type="gramStart"/>
            <w:r w:rsidRPr="00AA05BC">
              <w:rPr>
                <w:color w:val="002060"/>
              </w:rPr>
              <w:t>U.MANDOLESI</w:t>
            </w:r>
            <w:proofErr w:type="gramEnd"/>
            <w:r w:rsidRPr="00AA05BC">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59521C" w14:textId="77777777" w:rsidR="00B071C2" w:rsidRPr="00AA05BC" w:rsidRDefault="00B071C2" w:rsidP="00D0326A">
            <w:pPr>
              <w:pStyle w:val="rowtabella0"/>
              <w:rPr>
                <w:color w:val="002060"/>
              </w:rPr>
            </w:pPr>
            <w:r w:rsidRPr="00AA05BC">
              <w:rPr>
                <w:color w:val="002060"/>
              </w:rPr>
              <w:t>VALDICHIENTI PONTE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AFB93E"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62346C" w14:textId="77777777" w:rsidR="00B071C2" w:rsidRPr="00AA05BC" w:rsidRDefault="00B071C2" w:rsidP="00D0326A">
            <w:pPr>
              <w:pStyle w:val="rowtabella0"/>
              <w:rPr>
                <w:color w:val="002060"/>
              </w:rPr>
            </w:pPr>
            <w:r w:rsidRPr="00AA05BC">
              <w:rPr>
                <w:color w:val="002060"/>
              </w:rPr>
              <w:t>05/11/2021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81F636" w14:textId="77777777" w:rsidR="00B071C2" w:rsidRPr="00AA05BC" w:rsidRDefault="00B071C2" w:rsidP="00D0326A">
            <w:pPr>
              <w:pStyle w:val="rowtabella0"/>
              <w:rPr>
                <w:color w:val="002060"/>
              </w:rPr>
            </w:pPr>
            <w:r w:rsidRPr="00AA05BC">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F73CB" w14:textId="77777777" w:rsidR="00B071C2" w:rsidRPr="00AA05BC" w:rsidRDefault="00B071C2" w:rsidP="00D0326A">
            <w:pPr>
              <w:pStyle w:val="rowtabella0"/>
              <w:rPr>
                <w:color w:val="002060"/>
              </w:rPr>
            </w:pPr>
            <w:r w:rsidRPr="00AA05BC">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9A2E75" w14:textId="77777777" w:rsidR="00B071C2" w:rsidRPr="00AA05BC" w:rsidRDefault="00B071C2" w:rsidP="00D0326A">
            <w:pPr>
              <w:pStyle w:val="rowtabella0"/>
              <w:rPr>
                <w:color w:val="002060"/>
              </w:rPr>
            </w:pPr>
            <w:r w:rsidRPr="00AA05BC">
              <w:rPr>
                <w:color w:val="002060"/>
              </w:rPr>
              <w:t>VIA DELLE REGIONI, 8</w:t>
            </w:r>
          </w:p>
        </w:tc>
      </w:tr>
      <w:tr w:rsidR="00B071C2" w:rsidRPr="00AA05BC" w14:paraId="31043BF5"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50233B" w14:textId="77777777" w:rsidR="00B071C2" w:rsidRPr="00AA05BC" w:rsidRDefault="00B071C2" w:rsidP="00D0326A">
            <w:pPr>
              <w:pStyle w:val="rowtabella0"/>
              <w:rPr>
                <w:color w:val="002060"/>
              </w:rPr>
            </w:pPr>
            <w:r w:rsidRPr="00AA05BC">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64462D" w14:textId="77777777" w:rsidR="00B071C2" w:rsidRPr="00AA05BC" w:rsidRDefault="00B071C2" w:rsidP="00D0326A">
            <w:pPr>
              <w:pStyle w:val="rowtabella0"/>
              <w:rPr>
                <w:color w:val="002060"/>
              </w:rPr>
            </w:pPr>
            <w:r w:rsidRPr="00AA05BC">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E531F3"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B9E5A8" w14:textId="77777777" w:rsidR="00B071C2" w:rsidRPr="00AA05BC" w:rsidRDefault="00B071C2" w:rsidP="00D0326A">
            <w:pPr>
              <w:pStyle w:val="rowtabella0"/>
              <w:rPr>
                <w:color w:val="002060"/>
              </w:rPr>
            </w:pPr>
            <w:r w:rsidRPr="00AA05BC">
              <w:rPr>
                <w:color w:val="002060"/>
              </w:rPr>
              <w:t>06/11/2021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AC4895" w14:textId="77777777" w:rsidR="00B071C2" w:rsidRPr="00AA05BC" w:rsidRDefault="00B071C2" w:rsidP="00D0326A">
            <w:pPr>
              <w:pStyle w:val="rowtabella0"/>
              <w:rPr>
                <w:color w:val="002060"/>
              </w:rPr>
            </w:pPr>
            <w:r w:rsidRPr="00AA05BC">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693AFF" w14:textId="77777777" w:rsidR="00B071C2" w:rsidRPr="00AA05BC" w:rsidRDefault="00B071C2" w:rsidP="00D0326A">
            <w:pPr>
              <w:pStyle w:val="rowtabella0"/>
              <w:rPr>
                <w:color w:val="002060"/>
              </w:rPr>
            </w:pPr>
            <w:r w:rsidRPr="00AA05BC">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090B52" w14:textId="77777777" w:rsidR="00B071C2" w:rsidRPr="00AA05BC" w:rsidRDefault="00B071C2" w:rsidP="00D0326A">
            <w:pPr>
              <w:pStyle w:val="rowtabella0"/>
              <w:rPr>
                <w:color w:val="002060"/>
              </w:rPr>
            </w:pPr>
            <w:r w:rsidRPr="00AA05BC">
              <w:rPr>
                <w:color w:val="002060"/>
              </w:rPr>
              <w:t>VIA DELLA REPUBBLICA</w:t>
            </w:r>
          </w:p>
        </w:tc>
      </w:tr>
      <w:tr w:rsidR="00B071C2" w:rsidRPr="00AA05BC" w14:paraId="442D4FA3"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7CE087" w14:textId="77777777" w:rsidR="00B071C2" w:rsidRPr="00AA05BC" w:rsidRDefault="00B071C2" w:rsidP="00D0326A">
            <w:pPr>
              <w:pStyle w:val="rowtabella0"/>
              <w:rPr>
                <w:color w:val="002060"/>
              </w:rPr>
            </w:pPr>
            <w:r w:rsidRPr="00AA05BC">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E4932" w14:textId="77777777" w:rsidR="00B071C2" w:rsidRPr="00AA05BC" w:rsidRDefault="00B071C2" w:rsidP="00D0326A">
            <w:pPr>
              <w:pStyle w:val="rowtabella0"/>
              <w:rPr>
                <w:color w:val="002060"/>
              </w:rPr>
            </w:pPr>
            <w:r w:rsidRPr="00AA05BC">
              <w:rPr>
                <w:color w:val="002060"/>
              </w:rPr>
              <w:t>LA FENICE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AFF2B"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C0623" w14:textId="77777777" w:rsidR="00B071C2" w:rsidRPr="00AA05BC" w:rsidRDefault="00B071C2" w:rsidP="00D0326A">
            <w:pPr>
              <w:pStyle w:val="rowtabella0"/>
              <w:rPr>
                <w:color w:val="002060"/>
              </w:rPr>
            </w:pPr>
            <w:r w:rsidRPr="00AA05BC">
              <w:rPr>
                <w:color w:val="002060"/>
              </w:rPr>
              <w:t>07/11/2021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44DAC" w14:textId="77777777" w:rsidR="00B071C2" w:rsidRPr="00AA05BC" w:rsidRDefault="00B071C2" w:rsidP="00D0326A">
            <w:pPr>
              <w:pStyle w:val="rowtabella0"/>
              <w:rPr>
                <w:color w:val="002060"/>
              </w:rPr>
            </w:pPr>
            <w:r w:rsidRPr="00AA05BC">
              <w:rPr>
                <w:color w:val="002060"/>
              </w:rPr>
              <w:t>5280 TENSOSTRUTTURA S.</w:t>
            </w:r>
            <w:proofErr w:type="gramStart"/>
            <w:r w:rsidRPr="00AA05BC">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49AF9" w14:textId="77777777" w:rsidR="00B071C2" w:rsidRPr="00AA05BC" w:rsidRDefault="00B071C2" w:rsidP="00D0326A">
            <w:pPr>
              <w:pStyle w:val="rowtabella0"/>
              <w:rPr>
                <w:color w:val="002060"/>
              </w:rPr>
            </w:pPr>
            <w:r w:rsidRPr="00AA05BC">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8A13FA" w14:textId="77777777" w:rsidR="00B071C2" w:rsidRPr="00AA05BC" w:rsidRDefault="00B071C2" w:rsidP="00D0326A">
            <w:pPr>
              <w:pStyle w:val="rowtabella0"/>
              <w:rPr>
                <w:color w:val="002060"/>
              </w:rPr>
            </w:pPr>
            <w:r w:rsidRPr="00AA05BC">
              <w:rPr>
                <w:color w:val="002060"/>
              </w:rPr>
              <w:t>VIA LORENZO LOTTO</w:t>
            </w:r>
          </w:p>
        </w:tc>
      </w:tr>
    </w:tbl>
    <w:p w14:paraId="1954F6AF" w14:textId="77777777" w:rsidR="00B071C2" w:rsidRPr="00AA05BC" w:rsidRDefault="00B071C2" w:rsidP="00B071C2">
      <w:pPr>
        <w:pStyle w:val="breakline"/>
        <w:divId w:val="527259509"/>
        <w:rPr>
          <w:rFonts w:eastAsiaTheme="minorEastAsia"/>
          <w:color w:val="002060"/>
        </w:rPr>
      </w:pPr>
    </w:p>
    <w:p w14:paraId="6B886293" w14:textId="77777777" w:rsidR="00B071C2" w:rsidRPr="00AA05BC" w:rsidRDefault="00B071C2" w:rsidP="00B071C2">
      <w:pPr>
        <w:pStyle w:val="breakline"/>
        <w:divId w:val="527259509"/>
        <w:rPr>
          <w:color w:val="002060"/>
        </w:rPr>
      </w:pPr>
    </w:p>
    <w:p w14:paraId="6A3A9AC9" w14:textId="77777777" w:rsidR="00B071C2" w:rsidRPr="00AA05BC" w:rsidRDefault="00B071C2" w:rsidP="00B071C2">
      <w:pPr>
        <w:pStyle w:val="breakline"/>
        <w:divId w:val="527259509"/>
        <w:rPr>
          <w:color w:val="002060"/>
        </w:rPr>
      </w:pPr>
    </w:p>
    <w:p w14:paraId="6550F4BF" w14:textId="77777777" w:rsidR="00B071C2" w:rsidRPr="00AA05BC" w:rsidRDefault="00B071C2" w:rsidP="00B071C2">
      <w:pPr>
        <w:pStyle w:val="sottotitolocampionato10"/>
        <w:divId w:val="527259509"/>
        <w:rPr>
          <w:color w:val="002060"/>
        </w:rPr>
      </w:pPr>
      <w:r w:rsidRPr="00AA05BC">
        <w:rPr>
          <w:color w:val="002060"/>
        </w:rPr>
        <w:lastRenderedPageBreak/>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B071C2" w:rsidRPr="00AA05BC" w14:paraId="03650742"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A3A85"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3F92E"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B0CBD"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47CE3"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7F338"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A949F"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4531B"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78D92760" w14:textId="77777777" w:rsidTr="00B071C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D41749" w14:textId="77777777" w:rsidR="00B071C2" w:rsidRPr="00AA05BC" w:rsidRDefault="00B071C2" w:rsidP="00D0326A">
            <w:pPr>
              <w:pStyle w:val="rowtabella0"/>
              <w:rPr>
                <w:color w:val="002060"/>
              </w:rPr>
            </w:pPr>
            <w:proofErr w:type="gramStart"/>
            <w:r w:rsidRPr="00AA05BC">
              <w:rPr>
                <w:color w:val="002060"/>
              </w:rPr>
              <w:t>U.MANDOLESI</w:t>
            </w:r>
            <w:proofErr w:type="gramEnd"/>
            <w:r w:rsidRPr="00AA05BC">
              <w:rPr>
                <w:color w:val="002060"/>
              </w:rPr>
              <w:t xml:space="preserv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8E4115" w14:textId="77777777" w:rsidR="00B071C2" w:rsidRPr="00AA05BC" w:rsidRDefault="00B071C2" w:rsidP="00D0326A">
            <w:pPr>
              <w:pStyle w:val="rowtabella0"/>
              <w:rPr>
                <w:color w:val="002060"/>
              </w:rPr>
            </w:pPr>
            <w:r w:rsidRPr="00AA05BC">
              <w:rPr>
                <w:color w:val="002060"/>
              </w:rPr>
              <w:t>FANO CALCIO FEMMINILE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639C3F"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6DD9A8" w14:textId="77777777" w:rsidR="00B071C2" w:rsidRPr="00AA05BC" w:rsidRDefault="00B071C2" w:rsidP="00D0326A">
            <w:pPr>
              <w:pStyle w:val="rowtabella0"/>
              <w:rPr>
                <w:color w:val="002060"/>
              </w:rPr>
            </w:pPr>
            <w:r w:rsidRPr="00AA05BC">
              <w:rPr>
                <w:color w:val="002060"/>
              </w:rPr>
              <w:t>09/11/2021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43C16C" w14:textId="77777777" w:rsidR="00B071C2" w:rsidRPr="00AA05BC" w:rsidRDefault="00B071C2" w:rsidP="00D0326A">
            <w:pPr>
              <w:pStyle w:val="rowtabella0"/>
              <w:rPr>
                <w:color w:val="002060"/>
              </w:rPr>
            </w:pPr>
            <w:r w:rsidRPr="00AA05BC">
              <w:rPr>
                <w:color w:val="002060"/>
              </w:rPr>
              <w:t>5700 CAMPO C/5 "MANDOLESI"-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01956" w14:textId="77777777" w:rsidR="00B071C2" w:rsidRPr="00AA05BC" w:rsidRDefault="00B071C2" w:rsidP="00D0326A">
            <w:pPr>
              <w:pStyle w:val="rowtabella0"/>
              <w:rPr>
                <w:color w:val="002060"/>
              </w:rPr>
            </w:pPr>
            <w:r w:rsidRPr="00AA05BC">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8CE90" w14:textId="77777777" w:rsidR="00B071C2" w:rsidRPr="00AA05BC" w:rsidRDefault="00B071C2" w:rsidP="00D0326A">
            <w:pPr>
              <w:pStyle w:val="rowtabella0"/>
              <w:rPr>
                <w:color w:val="002060"/>
              </w:rPr>
            </w:pPr>
            <w:r w:rsidRPr="00AA05BC">
              <w:rPr>
                <w:color w:val="002060"/>
              </w:rPr>
              <w:t>VIA DELLE REGIONI, 8</w:t>
            </w:r>
          </w:p>
        </w:tc>
      </w:tr>
    </w:tbl>
    <w:p w14:paraId="3DC88F80" w14:textId="77777777" w:rsidR="00B071C2" w:rsidRPr="00AA05BC" w:rsidRDefault="00B071C2" w:rsidP="00B071C2">
      <w:pPr>
        <w:pStyle w:val="breakline"/>
        <w:divId w:val="527259509"/>
        <w:rPr>
          <w:rFonts w:eastAsiaTheme="minorEastAsia"/>
          <w:color w:val="002060"/>
        </w:rPr>
      </w:pPr>
    </w:p>
    <w:p w14:paraId="31E89165" w14:textId="77777777" w:rsidR="00CC63ED" w:rsidRPr="00A070F8" w:rsidRDefault="00CC63ED" w:rsidP="004D064B">
      <w:pPr>
        <w:pStyle w:val="breakline"/>
        <w:divId w:val="527259509"/>
        <w:rPr>
          <w:rFonts w:eastAsiaTheme="minorEastAsia"/>
          <w:color w:val="002060"/>
        </w:rPr>
      </w:pPr>
    </w:p>
    <w:p w14:paraId="2A54560B" w14:textId="77777777" w:rsidR="004D064B" w:rsidRPr="00A070F8" w:rsidRDefault="004D064B" w:rsidP="004D064B">
      <w:pPr>
        <w:pStyle w:val="breakline"/>
        <w:divId w:val="527259509"/>
        <w:rPr>
          <w:color w:val="002060"/>
        </w:rPr>
      </w:pPr>
    </w:p>
    <w:p w14:paraId="0075B885" w14:textId="77777777" w:rsidR="004D064B" w:rsidRPr="00A070F8" w:rsidRDefault="004D064B" w:rsidP="004D064B">
      <w:pPr>
        <w:pStyle w:val="titolocampionato0"/>
        <w:shd w:val="clear" w:color="auto" w:fill="CCCCCC"/>
        <w:spacing w:before="80" w:after="40"/>
        <w:divId w:val="527259509"/>
        <w:rPr>
          <w:color w:val="002060"/>
        </w:rPr>
      </w:pPr>
      <w:r w:rsidRPr="00A070F8">
        <w:rPr>
          <w:color w:val="002060"/>
        </w:rPr>
        <w:t>UNDER 21 CALCIO A 5 REGIONALE</w:t>
      </w:r>
    </w:p>
    <w:p w14:paraId="3F347599" w14:textId="77777777" w:rsidR="004D064B" w:rsidRPr="00A070F8" w:rsidRDefault="004D064B" w:rsidP="004D064B">
      <w:pPr>
        <w:pStyle w:val="titoloprinc0"/>
        <w:divId w:val="527259509"/>
        <w:rPr>
          <w:color w:val="002060"/>
        </w:rPr>
      </w:pPr>
      <w:r w:rsidRPr="00A070F8">
        <w:rPr>
          <w:color w:val="002060"/>
        </w:rPr>
        <w:t>VARIAZIONI AL PROGRAMMA GARE</w:t>
      </w:r>
    </w:p>
    <w:p w14:paraId="5A9039A9" w14:textId="77777777" w:rsidR="004D064B" w:rsidRPr="00A070F8" w:rsidRDefault="004D064B" w:rsidP="004D064B">
      <w:pPr>
        <w:pStyle w:val="breakline"/>
        <w:divId w:val="527259509"/>
        <w:rPr>
          <w:color w:val="002060"/>
        </w:rPr>
      </w:pPr>
    </w:p>
    <w:p w14:paraId="6A00EDD8" w14:textId="77777777" w:rsidR="004D064B" w:rsidRPr="00A070F8" w:rsidRDefault="004D064B" w:rsidP="004D064B">
      <w:pPr>
        <w:pStyle w:val="breakline"/>
        <w:divId w:val="527259509"/>
        <w:rPr>
          <w:color w:val="002060"/>
        </w:rPr>
      </w:pPr>
    </w:p>
    <w:p w14:paraId="12CCF737" w14:textId="77777777" w:rsidR="004D064B" w:rsidRPr="00A070F8" w:rsidRDefault="004D064B" w:rsidP="004D064B">
      <w:pPr>
        <w:pStyle w:val="titoloprinc0"/>
        <w:divId w:val="527259509"/>
        <w:rPr>
          <w:color w:val="002060"/>
        </w:rPr>
      </w:pPr>
      <w:r w:rsidRPr="00A070F8">
        <w:rPr>
          <w:color w:val="002060"/>
        </w:rPr>
        <w:t>RISULTATI</w:t>
      </w:r>
    </w:p>
    <w:p w14:paraId="5C34AF4D" w14:textId="77777777" w:rsidR="004D064B" w:rsidRPr="00A070F8" w:rsidRDefault="004D064B" w:rsidP="004D064B">
      <w:pPr>
        <w:pStyle w:val="breakline"/>
        <w:divId w:val="527259509"/>
        <w:rPr>
          <w:color w:val="002060"/>
        </w:rPr>
      </w:pPr>
    </w:p>
    <w:p w14:paraId="6C361142" w14:textId="77777777" w:rsidR="004D064B" w:rsidRPr="00A070F8" w:rsidRDefault="004D064B" w:rsidP="004D064B">
      <w:pPr>
        <w:pStyle w:val="sottotitolocampionato10"/>
        <w:divId w:val="527259509"/>
        <w:rPr>
          <w:color w:val="002060"/>
        </w:rPr>
      </w:pPr>
      <w:r w:rsidRPr="00A070F8">
        <w:rPr>
          <w:color w:val="002060"/>
        </w:rPr>
        <w:t>RISULTATI UFFICIALI GARE DEL 31/10/2021</w:t>
      </w:r>
    </w:p>
    <w:p w14:paraId="71410D94" w14:textId="77777777" w:rsidR="004D064B" w:rsidRPr="00384537" w:rsidRDefault="004D064B" w:rsidP="00384537">
      <w:pPr>
        <w:pStyle w:val="sottotitolocampionato20"/>
        <w:spacing w:before="0" w:beforeAutospacing="0" w:after="0" w:afterAutospacing="0"/>
        <w:divId w:val="527259509"/>
        <w:rPr>
          <w:rFonts w:ascii="Arial" w:hAnsi="Arial" w:cs="Arial"/>
          <w:color w:val="002060"/>
          <w:sz w:val="20"/>
          <w:szCs w:val="20"/>
        </w:rPr>
      </w:pPr>
      <w:r w:rsidRPr="00384537">
        <w:rPr>
          <w:rFonts w:ascii="Arial" w:hAnsi="Arial" w:cs="Arial"/>
          <w:color w:val="002060"/>
          <w:sz w:val="20"/>
          <w:szCs w:val="20"/>
        </w:rPr>
        <w:t>Si trascrivono qui di seguito i risultati ufficiali delle gare disputate</w:t>
      </w:r>
    </w:p>
    <w:p w14:paraId="67B2E9AA" w14:textId="77777777" w:rsidR="004D064B" w:rsidRPr="00384537" w:rsidRDefault="004D064B" w:rsidP="00384537">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064B" w:rsidRPr="00A070F8" w14:paraId="1562CA2F" w14:textId="77777777" w:rsidTr="004D064B">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02C2C188"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B052F" w14:textId="77777777" w:rsidR="004D064B" w:rsidRPr="00A070F8" w:rsidRDefault="004D064B" w:rsidP="00D0326A">
                  <w:pPr>
                    <w:pStyle w:val="headertabella0"/>
                    <w:rPr>
                      <w:color w:val="002060"/>
                    </w:rPr>
                  </w:pPr>
                  <w:r w:rsidRPr="00A070F8">
                    <w:rPr>
                      <w:color w:val="002060"/>
                    </w:rPr>
                    <w:t>GIRONE A - 3 Giornata - A</w:t>
                  </w:r>
                </w:p>
              </w:tc>
            </w:tr>
            <w:tr w:rsidR="004D064B" w:rsidRPr="00A070F8" w14:paraId="7ED3D461"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872FA3" w14:textId="77777777" w:rsidR="004D064B" w:rsidRPr="00A070F8" w:rsidRDefault="004D064B" w:rsidP="00D0326A">
                  <w:pPr>
                    <w:pStyle w:val="rowtabella0"/>
                    <w:rPr>
                      <w:color w:val="002060"/>
                    </w:rPr>
                  </w:pPr>
                  <w:r w:rsidRPr="00A070F8">
                    <w:rPr>
                      <w:color w:val="002060"/>
                    </w:rPr>
                    <w:t xml:space="preserve">AUDAX 1970 </w:t>
                  </w:r>
                  <w:proofErr w:type="gramStart"/>
                  <w:r w:rsidRPr="00A070F8">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B40A8" w14:textId="77777777" w:rsidR="004D064B" w:rsidRPr="00A070F8" w:rsidRDefault="004D064B" w:rsidP="00D0326A">
                  <w:pPr>
                    <w:pStyle w:val="rowtabella0"/>
                    <w:rPr>
                      <w:color w:val="002060"/>
                    </w:rPr>
                  </w:pPr>
                  <w:r w:rsidRPr="00A070F8">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C3F97" w14:textId="77777777" w:rsidR="004D064B" w:rsidRPr="00A070F8" w:rsidRDefault="004D064B" w:rsidP="00D0326A">
                  <w:pPr>
                    <w:pStyle w:val="rowtabella0"/>
                    <w:jc w:val="center"/>
                    <w:rPr>
                      <w:color w:val="002060"/>
                    </w:rPr>
                  </w:pPr>
                  <w:r w:rsidRPr="00A070F8">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07B37" w14:textId="77777777" w:rsidR="004D064B" w:rsidRPr="00A070F8" w:rsidRDefault="004D064B" w:rsidP="00D0326A">
                  <w:pPr>
                    <w:pStyle w:val="rowtabella0"/>
                    <w:jc w:val="center"/>
                    <w:rPr>
                      <w:color w:val="002060"/>
                    </w:rPr>
                  </w:pPr>
                  <w:r w:rsidRPr="00A070F8">
                    <w:rPr>
                      <w:color w:val="002060"/>
                    </w:rPr>
                    <w:t> </w:t>
                  </w:r>
                </w:p>
              </w:tc>
            </w:tr>
            <w:tr w:rsidR="004D064B" w:rsidRPr="00A070F8" w14:paraId="75C2DBAF"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87808E" w14:textId="77777777" w:rsidR="004D064B" w:rsidRPr="00A070F8" w:rsidRDefault="004D064B" w:rsidP="00D0326A">
                  <w:pPr>
                    <w:pStyle w:val="rowtabella0"/>
                    <w:rPr>
                      <w:color w:val="002060"/>
                    </w:rPr>
                  </w:pPr>
                  <w:r w:rsidRPr="00A070F8">
                    <w:rPr>
                      <w:color w:val="002060"/>
                    </w:rPr>
                    <w:t>(1) CASTELBELLINO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B900B" w14:textId="77777777" w:rsidR="004D064B" w:rsidRPr="00A070F8" w:rsidRDefault="004D064B" w:rsidP="00D0326A">
                  <w:pPr>
                    <w:pStyle w:val="rowtabella0"/>
                    <w:rPr>
                      <w:color w:val="002060"/>
                    </w:rPr>
                  </w:pPr>
                  <w:r w:rsidRPr="00A070F8">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1C246" w14:textId="77777777" w:rsidR="004D064B" w:rsidRPr="00A070F8" w:rsidRDefault="004D064B" w:rsidP="00D0326A">
                  <w:pPr>
                    <w:pStyle w:val="rowtabella0"/>
                    <w:jc w:val="center"/>
                    <w:rPr>
                      <w:color w:val="002060"/>
                    </w:rPr>
                  </w:pPr>
                  <w:r w:rsidRPr="00A070F8">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6CDD2" w14:textId="77777777" w:rsidR="004D064B" w:rsidRPr="00A070F8" w:rsidRDefault="004D064B" w:rsidP="00D0326A">
                  <w:pPr>
                    <w:pStyle w:val="rowtabella0"/>
                    <w:jc w:val="center"/>
                    <w:rPr>
                      <w:color w:val="002060"/>
                    </w:rPr>
                  </w:pPr>
                  <w:r w:rsidRPr="00A070F8">
                    <w:rPr>
                      <w:color w:val="002060"/>
                    </w:rPr>
                    <w:t> </w:t>
                  </w:r>
                </w:p>
              </w:tc>
            </w:tr>
            <w:tr w:rsidR="004D064B" w:rsidRPr="00A070F8" w14:paraId="0125D0B3"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4F72C614" w14:textId="77777777" w:rsidR="004D064B" w:rsidRPr="00A070F8" w:rsidRDefault="004D064B" w:rsidP="00D0326A">
                  <w:pPr>
                    <w:pStyle w:val="rowtabella0"/>
                    <w:rPr>
                      <w:color w:val="002060"/>
                    </w:rPr>
                  </w:pPr>
                  <w:r w:rsidRPr="00A070F8">
                    <w:rPr>
                      <w:color w:val="002060"/>
                    </w:rPr>
                    <w:t>(1) - disputata il 30/10/2021</w:t>
                  </w:r>
                </w:p>
              </w:tc>
            </w:tr>
          </w:tbl>
          <w:p w14:paraId="22C417EE" w14:textId="77777777" w:rsidR="004D064B" w:rsidRPr="00A070F8" w:rsidRDefault="004D064B" w:rsidP="00D032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64E05C95"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6C214" w14:textId="77777777" w:rsidR="004D064B" w:rsidRPr="00A070F8" w:rsidRDefault="004D064B" w:rsidP="00D0326A">
                  <w:pPr>
                    <w:pStyle w:val="headertabella0"/>
                    <w:rPr>
                      <w:color w:val="002060"/>
                    </w:rPr>
                  </w:pPr>
                  <w:r w:rsidRPr="00A070F8">
                    <w:rPr>
                      <w:color w:val="002060"/>
                    </w:rPr>
                    <w:t>GIRONE B - 3 Giornata - A</w:t>
                  </w:r>
                </w:p>
              </w:tc>
            </w:tr>
            <w:tr w:rsidR="004D064B" w:rsidRPr="00A070F8" w14:paraId="18A25D0F"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4CA416" w14:textId="77777777" w:rsidR="004D064B" w:rsidRPr="00A070F8" w:rsidRDefault="004D064B" w:rsidP="00D0326A">
                  <w:pPr>
                    <w:pStyle w:val="rowtabella0"/>
                    <w:rPr>
                      <w:color w:val="002060"/>
                    </w:rPr>
                  </w:pPr>
                  <w:r w:rsidRPr="00A070F8">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F9F4F" w14:textId="77777777" w:rsidR="004D064B" w:rsidRPr="00A070F8" w:rsidRDefault="004D064B" w:rsidP="00D0326A">
                  <w:pPr>
                    <w:pStyle w:val="rowtabella0"/>
                    <w:rPr>
                      <w:color w:val="002060"/>
                    </w:rPr>
                  </w:pPr>
                  <w:r w:rsidRPr="00A070F8">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F5FD4" w14:textId="77777777" w:rsidR="004D064B" w:rsidRPr="00A070F8" w:rsidRDefault="004D064B" w:rsidP="00D0326A">
                  <w:pPr>
                    <w:pStyle w:val="rowtabella0"/>
                    <w:jc w:val="center"/>
                    <w:rPr>
                      <w:color w:val="002060"/>
                    </w:rPr>
                  </w:pPr>
                  <w:r w:rsidRPr="00A070F8">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C48D1" w14:textId="77777777" w:rsidR="004D064B" w:rsidRPr="00A070F8" w:rsidRDefault="004D064B" w:rsidP="00D0326A">
                  <w:pPr>
                    <w:pStyle w:val="rowtabella0"/>
                    <w:jc w:val="center"/>
                    <w:rPr>
                      <w:color w:val="002060"/>
                    </w:rPr>
                  </w:pPr>
                  <w:r w:rsidRPr="00A070F8">
                    <w:rPr>
                      <w:color w:val="002060"/>
                    </w:rPr>
                    <w:t> </w:t>
                  </w:r>
                </w:p>
              </w:tc>
            </w:tr>
            <w:tr w:rsidR="004D064B" w:rsidRPr="00A070F8" w14:paraId="25E7D9EF"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D8C7D7" w14:textId="77777777" w:rsidR="004D064B" w:rsidRPr="00A070F8" w:rsidRDefault="004D064B" w:rsidP="00D0326A">
                  <w:pPr>
                    <w:pStyle w:val="rowtabella0"/>
                    <w:rPr>
                      <w:color w:val="002060"/>
                    </w:rPr>
                  </w:pPr>
                  <w:r w:rsidRPr="00A070F8">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775035" w14:textId="77777777" w:rsidR="004D064B" w:rsidRPr="00A070F8" w:rsidRDefault="004D064B" w:rsidP="00D0326A">
                  <w:pPr>
                    <w:pStyle w:val="rowtabella0"/>
                    <w:rPr>
                      <w:color w:val="002060"/>
                    </w:rPr>
                  </w:pPr>
                  <w:r w:rsidRPr="00A070F8">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4CD791" w14:textId="77777777" w:rsidR="004D064B" w:rsidRPr="00A070F8" w:rsidRDefault="004D064B" w:rsidP="00D0326A">
                  <w:pPr>
                    <w:pStyle w:val="rowtabella0"/>
                    <w:jc w:val="center"/>
                    <w:rPr>
                      <w:color w:val="002060"/>
                    </w:rPr>
                  </w:pPr>
                  <w:r w:rsidRPr="00A070F8">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F6DF77" w14:textId="77777777" w:rsidR="004D064B" w:rsidRPr="00A070F8" w:rsidRDefault="004D064B" w:rsidP="00D0326A">
                  <w:pPr>
                    <w:pStyle w:val="rowtabella0"/>
                    <w:jc w:val="center"/>
                    <w:rPr>
                      <w:color w:val="002060"/>
                    </w:rPr>
                  </w:pPr>
                  <w:r w:rsidRPr="00A070F8">
                    <w:rPr>
                      <w:color w:val="002060"/>
                    </w:rPr>
                    <w:t> </w:t>
                  </w:r>
                </w:p>
              </w:tc>
            </w:tr>
            <w:tr w:rsidR="004D064B" w:rsidRPr="00A070F8" w14:paraId="3100E944"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A0697C" w14:textId="77777777" w:rsidR="004D064B" w:rsidRPr="00A070F8" w:rsidRDefault="004D064B" w:rsidP="00D0326A">
                  <w:pPr>
                    <w:pStyle w:val="rowtabella0"/>
                    <w:rPr>
                      <w:color w:val="002060"/>
                    </w:rPr>
                  </w:pPr>
                  <w:r w:rsidRPr="00A070F8">
                    <w:rPr>
                      <w:color w:val="002060"/>
                    </w:rPr>
                    <w:t>(1)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FB94B7" w14:textId="77777777" w:rsidR="004D064B" w:rsidRPr="00A070F8" w:rsidRDefault="004D064B" w:rsidP="00D0326A">
                  <w:pPr>
                    <w:pStyle w:val="rowtabella0"/>
                    <w:rPr>
                      <w:color w:val="002060"/>
                    </w:rPr>
                  </w:pPr>
                  <w:r w:rsidRPr="00A070F8">
                    <w:rPr>
                      <w:color w:val="002060"/>
                    </w:rPr>
                    <w:t xml:space="preserve">- </w:t>
                  </w:r>
                  <w:proofErr w:type="gramStart"/>
                  <w:r w:rsidRPr="00A070F8">
                    <w:rPr>
                      <w:color w:val="002060"/>
                    </w:rPr>
                    <w:t>U.MANDOLESI</w:t>
                  </w:r>
                  <w:proofErr w:type="gramEnd"/>
                  <w:r w:rsidRPr="00A070F8">
                    <w:rPr>
                      <w:color w:val="002060"/>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4DBB6" w14:textId="77777777" w:rsidR="004D064B" w:rsidRPr="00A070F8" w:rsidRDefault="004D064B" w:rsidP="00D0326A">
                  <w:pPr>
                    <w:pStyle w:val="rowtabella0"/>
                    <w:jc w:val="center"/>
                    <w:rPr>
                      <w:color w:val="002060"/>
                    </w:rPr>
                  </w:pPr>
                  <w:r w:rsidRPr="00A070F8">
                    <w:rPr>
                      <w:color w:val="002060"/>
                    </w:rPr>
                    <w:t>6 - 10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DCDE8" w14:textId="77777777" w:rsidR="004D064B" w:rsidRPr="00A070F8" w:rsidRDefault="004D064B" w:rsidP="00D0326A">
                  <w:pPr>
                    <w:pStyle w:val="rowtabella0"/>
                    <w:jc w:val="center"/>
                    <w:rPr>
                      <w:color w:val="002060"/>
                    </w:rPr>
                  </w:pPr>
                  <w:r w:rsidRPr="00A070F8">
                    <w:rPr>
                      <w:color w:val="002060"/>
                    </w:rPr>
                    <w:t> </w:t>
                  </w:r>
                </w:p>
              </w:tc>
            </w:tr>
            <w:tr w:rsidR="004D064B" w:rsidRPr="00A070F8" w14:paraId="588D7220"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0B01A116" w14:textId="77777777" w:rsidR="004D064B" w:rsidRPr="00A070F8" w:rsidRDefault="004D064B" w:rsidP="00D0326A">
                  <w:pPr>
                    <w:pStyle w:val="rowtabella0"/>
                    <w:rPr>
                      <w:color w:val="002060"/>
                    </w:rPr>
                  </w:pPr>
                  <w:r w:rsidRPr="00A070F8">
                    <w:rPr>
                      <w:color w:val="002060"/>
                    </w:rPr>
                    <w:t>(1) - disputata il 30/10/2021</w:t>
                  </w:r>
                </w:p>
              </w:tc>
            </w:tr>
          </w:tbl>
          <w:p w14:paraId="45602B1D" w14:textId="77777777" w:rsidR="004D064B" w:rsidRPr="00A070F8" w:rsidRDefault="004D064B" w:rsidP="00D0326A">
            <w:pPr>
              <w:rPr>
                <w:color w:val="002060"/>
              </w:rPr>
            </w:pPr>
          </w:p>
        </w:tc>
      </w:tr>
    </w:tbl>
    <w:p w14:paraId="09F32DF7" w14:textId="77777777" w:rsidR="004D064B" w:rsidRPr="00A070F8" w:rsidRDefault="004D064B" w:rsidP="004D064B">
      <w:pPr>
        <w:pStyle w:val="breakline"/>
        <w:divId w:val="527259509"/>
        <w:rPr>
          <w:rFonts w:eastAsiaTheme="minorEastAsia"/>
          <w:color w:val="002060"/>
        </w:rPr>
      </w:pPr>
    </w:p>
    <w:p w14:paraId="51371BBF" w14:textId="77777777" w:rsidR="004D064B" w:rsidRPr="00A070F8" w:rsidRDefault="004D064B" w:rsidP="004D064B">
      <w:pPr>
        <w:pStyle w:val="breakline"/>
        <w:divId w:val="527259509"/>
        <w:rPr>
          <w:color w:val="002060"/>
        </w:rPr>
      </w:pPr>
    </w:p>
    <w:p w14:paraId="4A303F02" w14:textId="77777777" w:rsidR="004D064B" w:rsidRPr="00A070F8" w:rsidRDefault="004D064B" w:rsidP="004D064B">
      <w:pPr>
        <w:pStyle w:val="titoloprinc0"/>
        <w:divId w:val="527259509"/>
        <w:rPr>
          <w:color w:val="002060"/>
        </w:rPr>
      </w:pPr>
      <w:r w:rsidRPr="00A070F8">
        <w:rPr>
          <w:color w:val="002060"/>
        </w:rPr>
        <w:t>GIUDICE SPORTIVO</w:t>
      </w:r>
    </w:p>
    <w:p w14:paraId="37EE1AA6" w14:textId="77777777" w:rsidR="004D064B" w:rsidRPr="00A070F8" w:rsidRDefault="004D064B" w:rsidP="004D064B">
      <w:pPr>
        <w:pStyle w:val="diffida"/>
        <w:divId w:val="527259509"/>
        <w:rPr>
          <w:color w:val="002060"/>
        </w:rPr>
      </w:pPr>
      <w:r w:rsidRPr="00A070F8">
        <w:rPr>
          <w:color w:val="002060"/>
        </w:rPr>
        <w:t>Il Giudice Sportivo Avv. Claudio Romagnoli, nella seduta del 03/11/2021, ha adottato le decisioni che di seguito integralmente si riportano:</w:t>
      </w:r>
    </w:p>
    <w:p w14:paraId="448133DD" w14:textId="77777777" w:rsidR="004D064B" w:rsidRPr="00A070F8" w:rsidRDefault="004D064B" w:rsidP="004D064B">
      <w:pPr>
        <w:pStyle w:val="titolo10"/>
        <w:divId w:val="527259509"/>
        <w:rPr>
          <w:color w:val="002060"/>
        </w:rPr>
      </w:pPr>
      <w:r w:rsidRPr="00A070F8">
        <w:rPr>
          <w:color w:val="002060"/>
        </w:rPr>
        <w:t xml:space="preserve">GARE DEL 30/10/2021 </w:t>
      </w:r>
    </w:p>
    <w:p w14:paraId="2BAF6BCB" w14:textId="77777777" w:rsidR="004D064B" w:rsidRPr="00A070F8" w:rsidRDefault="004D064B" w:rsidP="004D064B">
      <w:pPr>
        <w:pStyle w:val="titolo7a"/>
        <w:divId w:val="527259509"/>
        <w:rPr>
          <w:color w:val="002060"/>
        </w:rPr>
      </w:pPr>
      <w:r w:rsidRPr="00A070F8">
        <w:rPr>
          <w:color w:val="002060"/>
        </w:rPr>
        <w:t xml:space="preserve">PROVVEDIMENTI DISCIPLINARI </w:t>
      </w:r>
    </w:p>
    <w:p w14:paraId="03C721AB"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09634536" w14:textId="77777777" w:rsidR="004D064B" w:rsidRPr="00A070F8" w:rsidRDefault="004D064B" w:rsidP="004D064B">
      <w:pPr>
        <w:pStyle w:val="titolo30"/>
        <w:divId w:val="527259509"/>
        <w:rPr>
          <w:color w:val="002060"/>
        </w:rPr>
      </w:pPr>
      <w:r w:rsidRPr="00A070F8">
        <w:rPr>
          <w:color w:val="002060"/>
        </w:rPr>
        <w:t xml:space="preserve">CALCIATORI ESPULSI </w:t>
      </w:r>
    </w:p>
    <w:p w14:paraId="4062E2E9" w14:textId="77777777" w:rsidR="004D064B" w:rsidRPr="00A070F8" w:rsidRDefault="004D064B" w:rsidP="004D064B">
      <w:pPr>
        <w:pStyle w:val="titolo20"/>
        <w:divId w:val="527259509"/>
        <w:rPr>
          <w:color w:val="002060"/>
        </w:rPr>
      </w:pPr>
      <w:r w:rsidRPr="00A070F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012654A6" w14:textId="77777777" w:rsidTr="004D064B">
        <w:trPr>
          <w:divId w:val="527259509"/>
        </w:trPr>
        <w:tc>
          <w:tcPr>
            <w:tcW w:w="2200" w:type="dxa"/>
            <w:tcMar>
              <w:top w:w="20" w:type="dxa"/>
              <w:left w:w="20" w:type="dxa"/>
              <w:bottom w:w="20" w:type="dxa"/>
              <w:right w:w="20" w:type="dxa"/>
            </w:tcMar>
            <w:vAlign w:val="center"/>
            <w:hideMark/>
          </w:tcPr>
          <w:p w14:paraId="2CA7EAA0" w14:textId="77777777" w:rsidR="004D064B" w:rsidRPr="00A070F8" w:rsidRDefault="004D064B" w:rsidP="00D0326A">
            <w:pPr>
              <w:pStyle w:val="movimento"/>
              <w:rPr>
                <w:color w:val="002060"/>
              </w:rPr>
            </w:pPr>
            <w:r w:rsidRPr="00A070F8">
              <w:rPr>
                <w:color w:val="002060"/>
              </w:rPr>
              <w:t>CECCHI DAVIDE</w:t>
            </w:r>
          </w:p>
        </w:tc>
        <w:tc>
          <w:tcPr>
            <w:tcW w:w="2200" w:type="dxa"/>
            <w:tcMar>
              <w:top w:w="20" w:type="dxa"/>
              <w:left w:w="20" w:type="dxa"/>
              <w:bottom w:w="20" w:type="dxa"/>
              <w:right w:w="20" w:type="dxa"/>
            </w:tcMar>
            <w:vAlign w:val="center"/>
            <w:hideMark/>
          </w:tcPr>
          <w:p w14:paraId="40E0B7C5" w14:textId="77777777" w:rsidR="004D064B" w:rsidRPr="00A070F8" w:rsidRDefault="004D064B" w:rsidP="00D0326A">
            <w:pPr>
              <w:pStyle w:val="movimento2"/>
              <w:rPr>
                <w:color w:val="002060"/>
              </w:rPr>
            </w:pPr>
            <w:r w:rsidRPr="00A070F8">
              <w:rPr>
                <w:color w:val="002060"/>
              </w:rPr>
              <w:t xml:space="preserve">(ACLI VILLA MUSONE) </w:t>
            </w:r>
          </w:p>
        </w:tc>
        <w:tc>
          <w:tcPr>
            <w:tcW w:w="800" w:type="dxa"/>
            <w:tcMar>
              <w:top w:w="20" w:type="dxa"/>
              <w:left w:w="20" w:type="dxa"/>
              <w:bottom w:w="20" w:type="dxa"/>
              <w:right w:w="20" w:type="dxa"/>
            </w:tcMar>
            <w:vAlign w:val="center"/>
            <w:hideMark/>
          </w:tcPr>
          <w:p w14:paraId="07F6CA86"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1C434DF"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F2D1FB5" w14:textId="77777777" w:rsidR="004D064B" w:rsidRPr="00A070F8" w:rsidRDefault="004D064B" w:rsidP="00D0326A">
            <w:pPr>
              <w:pStyle w:val="movimento2"/>
              <w:rPr>
                <w:color w:val="002060"/>
              </w:rPr>
            </w:pPr>
            <w:r w:rsidRPr="00A070F8">
              <w:rPr>
                <w:color w:val="002060"/>
              </w:rPr>
              <w:t> </w:t>
            </w:r>
          </w:p>
        </w:tc>
      </w:tr>
    </w:tbl>
    <w:p w14:paraId="368A1B61" w14:textId="77777777" w:rsidR="004D064B" w:rsidRPr="00A070F8" w:rsidRDefault="004D064B" w:rsidP="004D064B">
      <w:pPr>
        <w:pStyle w:val="titolo30"/>
        <w:divId w:val="527259509"/>
        <w:rPr>
          <w:rFonts w:eastAsiaTheme="minorEastAsia"/>
          <w:color w:val="002060"/>
        </w:rPr>
      </w:pPr>
      <w:r w:rsidRPr="00A070F8">
        <w:rPr>
          <w:color w:val="002060"/>
        </w:rPr>
        <w:t xml:space="preserve">CALCIATORI NON ESPULSI </w:t>
      </w:r>
    </w:p>
    <w:p w14:paraId="6B491F1F" w14:textId="77777777" w:rsidR="004D064B" w:rsidRPr="00A070F8" w:rsidRDefault="004D064B" w:rsidP="004D064B">
      <w:pPr>
        <w:pStyle w:val="titolo20"/>
        <w:divId w:val="527259509"/>
        <w:rPr>
          <w:color w:val="002060"/>
        </w:rPr>
      </w:pPr>
      <w:r w:rsidRPr="00A070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453D007D" w14:textId="77777777" w:rsidTr="004D064B">
        <w:trPr>
          <w:divId w:val="527259509"/>
        </w:trPr>
        <w:tc>
          <w:tcPr>
            <w:tcW w:w="2200" w:type="dxa"/>
            <w:tcMar>
              <w:top w:w="20" w:type="dxa"/>
              <w:left w:w="20" w:type="dxa"/>
              <w:bottom w:w="20" w:type="dxa"/>
              <w:right w:w="20" w:type="dxa"/>
            </w:tcMar>
            <w:vAlign w:val="center"/>
            <w:hideMark/>
          </w:tcPr>
          <w:p w14:paraId="6F3BC71E" w14:textId="77777777" w:rsidR="004D064B" w:rsidRPr="00A070F8" w:rsidRDefault="004D064B" w:rsidP="00D0326A">
            <w:pPr>
              <w:pStyle w:val="movimento"/>
              <w:rPr>
                <w:color w:val="002060"/>
              </w:rPr>
            </w:pPr>
            <w:r w:rsidRPr="00A070F8">
              <w:rPr>
                <w:color w:val="002060"/>
              </w:rPr>
              <w:t>MOROTTI LEONARDO</w:t>
            </w:r>
          </w:p>
        </w:tc>
        <w:tc>
          <w:tcPr>
            <w:tcW w:w="2200" w:type="dxa"/>
            <w:tcMar>
              <w:top w:w="20" w:type="dxa"/>
              <w:left w:w="20" w:type="dxa"/>
              <w:bottom w:w="20" w:type="dxa"/>
              <w:right w:w="20" w:type="dxa"/>
            </w:tcMar>
            <w:vAlign w:val="center"/>
            <w:hideMark/>
          </w:tcPr>
          <w:p w14:paraId="6352C89A" w14:textId="77777777" w:rsidR="004D064B" w:rsidRPr="00A070F8" w:rsidRDefault="004D064B" w:rsidP="00D0326A">
            <w:pPr>
              <w:pStyle w:val="movimento2"/>
              <w:rPr>
                <w:color w:val="002060"/>
              </w:rPr>
            </w:pPr>
            <w:r w:rsidRPr="00A070F8">
              <w:rPr>
                <w:color w:val="002060"/>
              </w:rPr>
              <w:t xml:space="preserve">(ACLI VILLA MUSONE) </w:t>
            </w:r>
          </w:p>
        </w:tc>
        <w:tc>
          <w:tcPr>
            <w:tcW w:w="800" w:type="dxa"/>
            <w:tcMar>
              <w:top w:w="20" w:type="dxa"/>
              <w:left w:w="20" w:type="dxa"/>
              <w:bottom w:w="20" w:type="dxa"/>
              <w:right w:w="20" w:type="dxa"/>
            </w:tcMar>
            <w:vAlign w:val="center"/>
            <w:hideMark/>
          </w:tcPr>
          <w:p w14:paraId="79E69BC6"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EF30759" w14:textId="77777777" w:rsidR="004D064B" w:rsidRPr="00A070F8" w:rsidRDefault="004D064B" w:rsidP="00D0326A">
            <w:pPr>
              <w:pStyle w:val="movimento"/>
              <w:rPr>
                <w:color w:val="002060"/>
              </w:rPr>
            </w:pPr>
            <w:r w:rsidRPr="00A070F8">
              <w:rPr>
                <w:color w:val="002060"/>
              </w:rPr>
              <w:t>LUZI DANIEL</w:t>
            </w:r>
          </w:p>
        </w:tc>
        <w:tc>
          <w:tcPr>
            <w:tcW w:w="2200" w:type="dxa"/>
            <w:tcMar>
              <w:top w:w="20" w:type="dxa"/>
              <w:left w:w="20" w:type="dxa"/>
              <w:bottom w:w="20" w:type="dxa"/>
              <w:right w:w="20" w:type="dxa"/>
            </w:tcMar>
            <w:vAlign w:val="center"/>
            <w:hideMark/>
          </w:tcPr>
          <w:p w14:paraId="6C6DA417" w14:textId="77777777" w:rsidR="004D064B" w:rsidRPr="00A070F8" w:rsidRDefault="004D064B" w:rsidP="00D0326A">
            <w:pPr>
              <w:pStyle w:val="movimento2"/>
              <w:rPr>
                <w:color w:val="002060"/>
              </w:rPr>
            </w:pPr>
            <w:r w:rsidRPr="00A070F8">
              <w:rPr>
                <w:color w:val="002060"/>
              </w:rPr>
              <w:t xml:space="preserve">(CASTELBELLINO CALCIO A 5) </w:t>
            </w:r>
          </w:p>
        </w:tc>
      </w:tr>
      <w:tr w:rsidR="004D064B" w:rsidRPr="00A070F8" w14:paraId="7FA39582" w14:textId="77777777" w:rsidTr="004D064B">
        <w:trPr>
          <w:divId w:val="527259509"/>
        </w:trPr>
        <w:tc>
          <w:tcPr>
            <w:tcW w:w="2200" w:type="dxa"/>
            <w:tcMar>
              <w:top w:w="20" w:type="dxa"/>
              <w:left w:w="20" w:type="dxa"/>
              <w:bottom w:w="20" w:type="dxa"/>
              <w:right w:w="20" w:type="dxa"/>
            </w:tcMar>
            <w:vAlign w:val="center"/>
            <w:hideMark/>
          </w:tcPr>
          <w:p w14:paraId="5048983F" w14:textId="77777777" w:rsidR="004D064B" w:rsidRPr="00A070F8" w:rsidRDefault="004D064B" w:rsidP="00D0326A">
            <w:pPr>
              <w:pStyle w:val="movimento"/>
              <w:rPr>
                <w:color w:val="002060"/>
              </w:rPr>
            </w:pPr>
            <w:r w:rsidRPr="00A070F8">
              <w:rPr>
                <w:color w:val="002060"/>
              </w:rPr>
              <w:t>MORETTI JUAN CAMILLO</w:t>
            </w:r>
          </w:p>
        </w:tc>
        <w:tc>
          <w:tcPr>
            <w:tcW w:w="2200" w:type="dxa"/>
            <w:tcMar>
              <w:top w:w="20" w:type="dxa"/>
              <w:left w:w="20" w:type="dxa"/>
              <w:bottom w:w="20" w:type="dxa"/>
              <w:right w:w="20" w:type="dxa"/>
            </w:tcMar>
            <w:vAlign w:val="center"/>
            <w:hideMark/>
          </w:tcPr>
          <w:p w14:paraId="0C0584C1" w14:textId="77777777" w:rsidR="004D064B" w:rsidRPr="00A070F8" w:rsidRDefault="004D064B" w:rsidP="00D0326A">
            <w:pPr>
              <w:pStyle w:val="movimento2"/>
              <w:rPr>
                <w:color w:val="002060"/>
              </w:rPr>
            </w:pPr>
            <w:r w:rsidRPr="00A070F8">
              <w:rPr>
                <w:color w:val="002060"/>
              </w:rPr>
              <w:t xml:space="preserve">(CASTELBELLINO CALCIO A 5) </w:t>
            </w:r>
          </w:p>
        </w:tc>
        <w:tc>
          <w:tcPr>
            <w:tcW w:w="800" w:type="dxa"/>
            <w:tcMar>
              <w:top w:w="20" w:type="dxa"/>
              <w:left w:w="20" w:type="dxa"/>
              <w:bottom w:w="20" w:type="dxa"/>
              <w:right w:w="20" w:type="dxa"/>
            </w:tcMar>
            <w:vAlign w:val="center"/>
            <w:hideMark/>
          </w:tcPr>
          <w:p w14:paraId="4AC287C0"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3DEADF6" w14:textId="77777777" w:rsidR="004D064B" w:rsidRPr="00A070F8" w:rsidRDefault="004D064B" w:rsidP="00D0326A">
            <w:pPr>
              <w:pStyle w:val="movimento"/>
              <w:rPr>
                <w:color w:val="002060"/>
              </w:rPr>
            </w:pPr>
            <w:r w:rsidRPr="00A070F8">
              <w:rPr>
                <w:color w:val="002060"/>
              </w:rPr>
              <w:t>PAZIANI MANUELE</w:t>
            </w:r>
          </w:p>
        </w:tc>
        <w:tc>
          <w:tcPr>
            <w:tcW w:w="2200" w:type="dxa"/>
            <w:tcMar>
              <w:top w:w="20" w:type="dxa"/>
              <w:left w:w="20" w:type="dxa"/>
              <w:bottom w:w="20" w:type="dxa"/>
              <w:right w:w="20" w:type="dxa"/>
            </w:tcMar>
            <w:vAlign w:val="center"/>
            <w:hideMark/>
          </w:tcPr>
          <w:p w14:paraId="30C48EB5" w14:textId="77777777" w:rsidR="004D064B" w:rsidRPr="00A070F8" w:rsidRDefault="004D064B" w:rsidP="00D0326A">
            <w:pPr>
              <w:pStyle w:val="movimento2"/>
              <w:rPr>
                <w:color w:val="002060"/>
              </w:rPr>
            </w:pPr>
            <w:r w:rsidRPr="00A070F8">
              <w:rPr>
                <w:color w:val="002060"/>
              </w:rPr>
              <w:t xml:space="preserve">(CASTELBELLINO CALCIO A 5) </w:t>
            </w:r>
          </w:p>
        </w:tc>
      </w:tr>
    </w:tbl>
    <w:p w14:paraId="41ABA1AD" w14:textId="77777777" w:rsidR="004D064B" w:rsidRPr="00A070F8" w:rsidRDefault="004D064B" w:rsidP="004D064B">
      <w:pPr>
        <w:pStyle w:val="titolo10"/>
        <w:divId w:val="527259509"/>
        <w:rPr>
          <w:rFonts w:eastAsiaTheme="minorEastAsia"/>
          <w:color w:val="002060"/>
        </w:rPr>
      </w:pPr>
      <w:r w:rsidRPr="00A070F8">
        <w:rPr>
          <w:color w:val="002060"/>
        </w:rPr>
        <w:t xml:space="preserve">GARE DEL 31/10/2021 </w:t>
      </w:r>
    </w:p>
    <w:p w14:paraId="706630A7" w14:textId="77777777" w:rsidR="004D064B" w:rsidRPr="00A070F8" w:rsidRDefault="004D064B" w:rsidP="004D064B">
      <w:pPr>
        <w:pStyle w:val="titolo7a"/>
        <w:divId w:val="527259509"/>
        <w:rPr>
          <w:color w:val="002060"/>
        </w:rPr>
      </w:pPr>
      <w:r w:rsidRPr="00A070F8">
        <w:rPr>
          <w:color w:val="002060"/>
        </w:rPr>
        <w:t xml:space="preserve">PROVVEDIMENTI DISCIPLINARI </w:t>
      </w:r>
    </w:p>
    <w:p w14:paraId="1B656976"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1C8B91D6" w14:textId="77777777" w:rsidR="004D064B" w:rsidRPr="00A070F8" w:rsidRDefault="004D064B" w:rsidP="004D064B">
      <w:pPr>
        <w:pStyle w:val="titolo30"/>
        <w:divId w:val="527259509"/>
        <w:rPr>
          <w:color w:val="002060"/>
        </w:rPr>
      </w:pPr>
      <w:r w:rsidRPr="00A070F8">
        <w:rPr>
          <w:color w:val="002060"/>
        </w:rPr>
        <w:t xml:space="preserve">CALCIATORI ESPULSI </w:t>
      </w:r>
    </w:p>
    <w:p w14:paraId="31667A89" w14:textId="77777777" w:rsidR="004D064B" w:rsidRPr="00A070F8" w:rsidRDefault="004D064B" w:rsidP="004D064B">
      <w:pPr>
        <w:pStyle w:val="titolo20"/>
        <w:divId w:val="527259509"/>
        <w:rPr>
          <w:color w:val="002060"/>
        </w:rPr>
      </w:pPr>
      <w:r w:rsidRPr="00A070F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10B900DD" w14:textId="77777777" w:rsidTr="004D064B">
        <w:trPr>
          <w:divId w:val="527259509"/>
        </w:trPr>
        <w:tc>
          <w:tcPr>
            <w:tcW w:w="2200" w:type="dxa"/>
            <w:tcMar>
              <w:top w:w="20" w:type="dxa"/>
              <w:left w:w="20" w:type="dxa"/>
              <w:bottom w:w="20" w:type="dxa"/>
              <w:right w:w="20" w:type="dxa"/>
            </w:tcMar>
            <w:vAlign w:val="center"/>
            <w:hideMark/>
          </w:tcPr>
          <w:p w14:paraId="4377B1A9" w14:textId="77777777" w:rsidR="004D064B" w:rsidRPr="00A070F8" w:rsidRDefault="004D064B" w:rsidP="00D0326A">
            <w:pPr>
              <w:pStyle w:val="movimento"/>
              <w:rPr>
                <w:color w:val="002060"/>
              </w:rPr>
            </w:pPr>
            <w:r w:rsidRPr="00A070F8">
              <w:rPr>
                <w:color w:val="002060"/>
              </w:rPr>
              <w:t>RAPARI ENRICO</w:t>
            </w:r>
          </w:p>
        </w:tc>
        <w:tc>
          <w:tcPr>
            <w:tcW w:w="2200" w:type="dxa"/>
            <w:tcMar>
              <w:top w:w="20" w:type="dxa"/>
              <w:left w:w="20" w:type="dxa"/>
              <w:bottom w:w="20" w:type="dxa"/>
              <w:right w:w="20" w:type="dxa"/>
            </w:tcMar>
            <w:vAlign w:val="center"/>
            <w:hideMark/>
          </w:tcPr>
          <w:p w14:paraId="61E77CB4" w14:textId="77777777" w:rsidR="004D064B" w:rsidRPr="00A070F8" w:rsidRDefault="004D064B" w:rsidP="00D0326A">
            <w:pPr>
              <w:pStyle w:val="movimento2"/>
              <w:rPr>
                <w:color w:val="002060"/>
              </w:rPr>
            </w:pPr>
            <w:r w:rsidRPr="00A070F8">
              <w:rPr>
                <w:color w:val="002060"/>
              </w:rPr>
              <w:t xml:space="preserve">(C.U.S. MACERATA CALCIO A5) </w:t>
            </w:r>
          </w:p>
        </w:tc>
        <w:tc>
          <w:tcPr>
            <w:tcW w:w="800" w:type="dxa"/>
            <w:tcMar>
              <w:top w:w="20" w:type="dxa"/>
              <w:left w:w="20" w:type="dxa"/>
              <w:bottom w:w="20" w:type="dxa"/>
              <w:right w:w="20" w:type="dxa"/>
            </w:tcMar>
            <w:vAlign w:val="center"/>
            <w:hideMark/>
          </w:tcPr>
          <w:p w14:paraId="08A7FD34"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FA97860"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37BD577" w14:textId="77777777" w:rsidR="004D064B" w:rsidRPr="00A070F8" w:rsidRDefault="004D064B" w:rsidP="00D0326A">
            <w:pPr>
              <w:pStyle w:val="movimento2"/>
              <w:rPr>
                <w:color w:val="002060"/>
              </w:rPr>
            </w:pPr>
            <w:r w:rsidRPr="00A070F8">
              <w:rPr>
                <w:color w:val="002060"/>
              </w:rPr>
              <w:t> </w:t>
            </w:r>
          </w:p>
        </w:tc>
      </w:tr>
    </w:tbl>
    <w:p w14:paraId="2462CE77" w14:textId="77777777" w:rsidR="004D064B" w:rsidRPr="00A070F8" w:rsidRDefault="004D064B" w:rsidP="004D064B">
      <w:pPr>
        <w:pStyle w:val="titolo30"/>
        <w:divId w:val="527259509"/>
        <w:rPr>
          <w:rFonts w:eastAsiaTheme="minorEastAsia"/>
          <w:color w:val="002060"/>
        </w:rPr>
      </w:pPr>
      <w:r w:rsidRPr="00A070F8">
        <w:rPr>
          <w:color w:val="002060"/>
        </w:rPr>
        <w:t xml:space="preserve">CALCIATORI NON ESPULSI </w:t>
      </w:r>
    </w:p>
    <w:p w14:paraId="7D977D33" w14:textId="77777777" w:rsidR="004D064B" w:rsidRPr="00A070F8" w:rsidRDefault="004D064B" w:rsidP="004D064B">
      <w:pPr>
        <w:pStyle w:val="titolo20"/>
        <w:divId w:val="527259509"/>
        <w:rPr>
          <w:color w:val="002060"/>
        </w:rPr>
      </w:pPr>
      <w:r w:rsidRPr="00A070F8">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1135AE28" w14:textId="77777777" w:rsidTr="004D064B">
        <w:trPr>
          <w:divId w:val="527259509"/>
        </w:trPr>
        <w:tc>
          <w:tcPr>
            <w:tcW w:w="2200" w:type="dxa"/>
            <w:tcMar>
              <w:top w:w="20" w:type="dxa"/>
              <w:left w:w="20" w:type="dxa"/>
              <w:bottom w:w="20" w:type="dxa"/>
              <w:right w:w="20" w:type="dxa"/>
            </w:tcMar>
            <w:vAlign w:val="center"/>
            <w:hideMark/>
          </w:tcPr>
          <w:p w14:paraId="37AB02CA" w14:textId="77777777" w:rsidR="004D064B" w:rsidRPr="00A070F8" w:rsidRDefault="004D064B" w:rsidP="00D0326A">
            <w:pPr>
              <w:pStyle w:val="movimento"/>
              <w:rPr>
                <w:color w:val="002060"/>
              </w:rPr>
            </w:pPr>
            <w:r w:rsidRPr="00A070F8">
              <w:rPr>
                <w:color w:val="002060"/>
              </w:rPr>
              <w:t>AMICHETTI GIANLUCA</w:t>
            </w:r>
          </w:p>
        </w:tc>
        <w:tc>
          <w:tcPr>
            <w:tcW w:w="2200" w:type="dxa"/>
            <w:tcMar>
              <w:top w:w="20" w:type="dxa"/>
              <w:left w:w="20" w:type="dxa"/>
              <w:bottom w:w="20" w:type="dxa"/>
              <w:right w:w="20" w:type="dxa"/>
            </w:tcMar>
            <w:vAlign w:val="center"/>
            <w:hideMark/>
          </w:tcPr>
          <w:p w14:paraId="3696E390" w14:textId="77777777" w:rsidR="004D064B" w:rsidRPr="00A070F8" w:rsidRDefault="004D064B" w:rsidP="00D0326A">
            <w:pPr>
              <w:pStyle w:val="movimento2"/>
              <w:rPr>
                <w:color w:val="002060"/>
              </w:rPr>
            </w:pPr>
            <w:r w:rsidRPr="00A070F8">
              <w:rPr>
                <w:color w:val="002060"/>
              </w:rPr>
              <w:t xml:space="preserve">(ACLI AUDAX MONTECOSARO C5) </w:t>
            </w:r>
          </w:p>
        </w:tc>
        <w:tc>
          <w:tcPr>
            <w:tcW w:w="800" w:type="dxa"/>
            <w:tcMar>
              <w:top w:w="20" w:type="dxa"/>
              <w:left w:w="20" w:type="dxa"/>
              <w:bottom w:w="20" w:type="dxa"/>
              <w:right w:w="20" w:type="dxa"/>
            </w:tcMar>
            <w:vAlign w:val="center"/>
            <w:hideMark/>
          </w:tcPr>
          <w:p w14:paraId="55A4DF88"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120448A" w14:textId="77777777" w:rsidR="004D064B" w:rsidRPr="00A070F8" w:rsidRDefault="004D064B" w:rsidP="00D0326A">
            <w:pPr>
              <w:pStyle w:val="movimento"/>
              <w:rPr>
                <w:color w:val="002060"/>
              </w:rPr>
            </w:pPr>
            <w:r w:rsidRPr="00A070F8">
              <w:rPr>
                <w:color w:val="002060"/>
              </w:rPr>
              <w:t>CARDUCCI DANIEL</w:t>
            </w:r>
          </w:p>
        </w:tc>
        <w:tc>
          <w:tcPr>
            <w:tcW w:w="2200" w:type="dxa"/>
            <w:tcMar>
              <w:top w:w="20" w:type="dxa"/>
              <w:left w:w="20" w:type="dxa"/>
              <w:bottom w:w="20" w:type="dxa"/>
              <w:right w:w="20" w:type="dxa"/>
            </w:tcMar>
            <w:vAlign w:val="center"/>
            <w:hideMark/>
          </w:tcPr>
          <w:p w14:paraId="3DF23DB2" w14:textId="77777777" w:rsidR="004D064B" w:rsidRPr="00A070F8" w:rsidRDefault="004D064B" w:rsidP="00D0326A">
            <w:pPr>
              <w:pStyle w:val="movimento2"/>
              <w:rPr>
                <w:color w:val="002060"/>
              </w:rPr>
            </w:pPr>
            <w:r w:rsidRPr="00A070F8">
              <w:rPr>
                <w:color w:val="002060"/>
              </w:rPr>
              <w:t xml:space="preserve">(ACLI AUDAX MONTECOSARO C5) </w:t>
            </w:r>
          </w:p>
        </w:tc>
      </w:tr>
      <w:tr w:rsidR="004D064B" w:rsidRPr="00A070F8" w14:paraId="4B397910" w14:textId="77777777" w:rsidTr="004D064B">
        <w:trPr>
          <w:divId w:val="527259509"/>
        </w:trPr>
        <w:tc>
          <w:tcPr>
            <w:tcW w:w="2200" w:type="dxa"/>
            <w:tcMar>
              <w:top w:w="20" w:type="dxa"/>
              <w:left w:w="20" w:type="dxa"/>
              <w:bottom w:w="20" w:type="dxa"/>
              <w:right w:w="20" w:type="dxa"/>
            </w:tcMar>
            <w:vAlign w:val="center"/>
            <w:hideMark/>
          </w:tcPr>
          <w:p w14:paraId="5366FBDD" w14:textId="77777777" w:rsidR="004D064B" w:rsidRPr="00A070F8" w:rsidRDefault="004D064B" w:rsidP="00D0326A">
            <w:pPr>
              <w:pStyle w:val="movimento"/>
              <w:rPr>
                <w:color w:val="002060"/>
              </w:rPr>
            </w:pPr>
            <w:r w:rsidRPr="00A070F8">
              <w:rPr>
                <w:color w:val="002060"/>
              </w:rPr>
              <w:t>CARCIOFI RICCARDO</w:t>
            </w:r>
          </w:p>
        </w:tc>
        <w:tc>
          <w:tcPr>
            <w:tcW w:w="2200" w:type="dxa"/>
            <w:tcMar>
              <w:top w:w="20" w:type="dxa"/>
              <w:left w:w="20" w:type="dxa"/>
              <w:bottom w:w="20" w:type="dxa"/>
              <w:right w:w="20" w:type="dxa"/>
            </w:tcMar>
            <w:vAlign w:val="center"/>
            <w:hideMark/>
          </w:tcPr>
          <w:p w14:paraId="30D92421" w14:textId="77777777" w:rsidR="004D064B" w:rsidRPr="00A070F8" w:rsidRDefault="004D064B" w:rsidP="00D0326A">
            <w:pPr>
              <w:pStyle w:val="movimento2"/>
              <w:rPr>
                <w:color w:val="002060"/>
              </w:rPr>
            </w:pPr>
            <w:r w:rsidRPr="00A070F8">
              <w:rPr>
                <w:color w:val="002060"/>
              </w:rPr>
              <w:t xml:space="preserve">(C.U.S. MACERATA CALCIO A5) </w:t>
            </w:r>
          </w:p>
        </w:tc>
        <w:tc>
          <w:tcPr>
            <w:tcW w:w="800" w:type="dxa"/>
            <w:tcMar>
              <w:top w:w="20" w:type="dxa"/>
              <w:left w:w="20" w:type="dxa"/>
              <w:bottom w:w="20" w:type="dxa"/>
              <w:right w:w="20" w:type="dxa"/>
            </w:tcMar>
            <w:vAlign w:val="center"/>
            <w:hideMark/>
          </w:tcPr>
          <w:p w14:paraId="154BCD79"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8165960" w14:textId="77777777" w:rsidR="004D064B" w:rsidRPr="00A070F8" w:rsidRDefault="004D064B" w:rsidP="00D0326A">
            <w:pPr>
              <w:pStyle w:val="movimento"/>
              <w:rPr>
                <w:color w:val="002060"/>
              </w:rPr>
            </w:pPr>
            <w:r w:rsidRPr="00A070F8">
              <w:rPr>
                <w:color w:val="002060"/>
              </w:rPr>
              <w:t>SORBINI SIMONE</w:t>
            </w:r>
          </w:p>
        </w:tc>
        <w:tc>
          <w:tcPr>
            <w:tcW w:w="2200" w:type="dxa"/>
            <w:tcMar>
              <w:top w:w="20" w:type="dxa"/>
              <w:left w:w="20" w:type="dxa"/>
              <w:bottom w:w="20" w:type="dxa"/>
              <w:right w:w="20" w:type="dxa"/>
            </w:tcMar>
            <w:vAlign w:val="center"/>
            <w:hideMark/>
          </w:tcPr>
          <w:p w14:paraId="2C6F771E" w14:textId="77777777" w:rsidR="004D064B" w:rsidRPr="00A070F8" w:rsidRDefault="004D064B" w:rsidP="00D0326A">
            <w:pPr>
              <w:pStyle w:val="movimento2"/>
              <w:rPr>
                <w:color w:val="002060"/>
              </w:rPr>
            </w:pPr>
            <w:r w:rsidRPr="00A070F8">
              <w:rPr>
                <w:color w:val="002060"/>
              </w:rPr>
              <w:t xml:space="preserve">(ITALSERVICE C5) </w:t>
            </w:r>
          </w:p>
        </w:tc>
      </w:tr>
    </w:tbl>
    <w:p w14:paraId="76E6395E" w14:textId="77777777" w:rsidR="004D064B" w:rsidRPr="00A070F8" w:rsidRDefault="004D064B" w:rsidP="004D064B">
      <w:pPr>
        <w:pStyle w:val="breakline"/>
        <w:divId w:val="527259509"/>
        <w:rPr>
          <w:color w:val="002060"/>
        </w:rPr>
      </w:pPr>
    </w:p>
    <w:p w14:paraId="7933D430" w14:textId="77777777" w:rsidR="004D064B" w:rsidRPr="00A070F8" w:rsidRDefault="004D064B" w:rsidP="004D064B">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54603E2E" w14:textId="77777777" w:rsidR="004D064B" w:rsidRPr="00A070F8" w:rsidRDefault="004D064B" w:rsidP="004D064B">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0B3E5796" w14:textId="77777777" w:rsidR="004D064B" w:rsidRPr="00A070F8" w:rsidRDefault="004D064B" w:rsidP="004D064B">
      <w:pPr>
        <w:pStyle w:val="breakline"/>
        <w:divId w:val="527259509"/>
        <w:rPr>
          <w:rFonts w:eastAsiaTheme="minorEastAsia"/>
          <w:color w:val="002060"/>
        </w:rPr>
      </w:pPr>
    </w:p>
    <w:p w14:paraId="71B2C60B" w14:textId="77777777" w:rsidR="004D064B" w:rsidRPr="00A070F8" w:rsidRDefault="004D064B" w:rsidP="004D064B">
      <w:pPr>
        <w:pStyle w:val="titoloprinc0"/>
        <w:divId w:val="527259509"/>
        <w:rPr>
          <w:color w:val="002060"/>
        </w:rPr>
      </w:pPr>
      <w:r w:rsidRPr="00A070F8">
        <w:rPr>
          <w:color w:val="002060"/>
        </w:rPr>
        <w:t>CLASSIFICA</w:t>
      </w:r>
    </w:p>
    <w:p w14:paraId="726488CE" w14:textId="77777777" w:rsidR="004D064B" w:rsidRPr="00A070F8" w:rsidRDefault="004D064B" w:rsidP="004D064B">
      <w:pPr>
        <w:pStyle w:val="breakline"/>
        <w:divId w:val="527259509"/>
        <w:rPr>
          <w:color w:val="002060"/>
        </w:rPr>
      </w:pPr>
    </w:p>
    <w:p w14:paraId="15E14DEF" w14:textId="77777777" w:rsidR="004D064B" w:rsidRPr="00A070F8" w:rsidRDefault="004D064B" w:rsidP="004D064B">
      <w:pPr>
        <w:pStyle w:val="breakline"/>
        <w:divId w:val="527259509"/>
        <w:rPr>
          <w:color w:val="002060"/>
        </w:rPr>
      </w:pPr>
    </w:p>
    <w:p w14:paraId="7F77907A" w14:textId="77777777" w:rsidR="004D064B" w:rsidRPr="00A070F8" w:rsidRDefault="004D064B" w:rsidP="004D064B">
      <w:pPr>
        <w:pStyle w:val="sottotitolocampionato10"/>
        <w:divId w:val="527259509"/>
        <w:rPr>
          <w:color w:val="002060"/>
        </w:rPr>
      </w:pPr>
      <w:r w:rsidRPr="00A070F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450AC0A7"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EA38A"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4AB7D"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3C9C1"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FC7CE"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109BF"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FAB0B"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1A9D9"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DD668"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70ED3"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09396" w14:textId="77777777" w:rsidR="004D064B" w:rsidRPr="00A070F8" w:rsidRDefault="004D064B" w:rsidP="00D0326A">
            <w:pPr>
              <w:pStyle w:val="headertabella0"/>
              <w:rPr>
                <w:color w:val="002060"/>
              </w:rPr>
            </w:pPr>
            <w:r w:rsidRPr="00A070F8">
              <w:rPr>
                <w:color w:val="002060"/>
              </w:rPr>
              <w:t>PE</w:t>
            </w:r>
          </w:p>
        </w:tc>
      </w:tr>
      <w:tr w:rsidR="004D064B" w:rsidRPr="00A070F8" w14:paraId="341D4A20"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D945E" w14:textId="77777777" w:rsidR="004D064B" w:rsidRPr="00A070F8" w:rsidRDefault="004D064B" w:rsidP="00D0326A">
            <w:pPr>
              <w:pStyle w:val="rowtabella0"/>
              <w:rPr>
                <w:color w:val="002060"/>
              </w:rPr>
            </w:pPr>
            <w:r w:rsidRPr="00A070F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1C1D9"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68AA8"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22D5E"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33CED"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5186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60C1E"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BDFE6"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3DEA"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91F29" w14:textId="77777777" w:rsidR="004D064B" w:rsidRPr="00A070F8" w:rsidRDefault="004D064B" w:rsidP="00D0326A">
            <w:pPr>
              <w:pStyle w:val="rowtabella0"/>
              <w:jc w:val="center"/>
              <w:rPr>
                <w:color w:val="002060"/>
              </w:rPr>
            </w:pPr>
            <w:r w:rsidRPr="00A070F8">
              <w:rPr>
                <w:color w:val="002060"/>
              </w:rPr>
              <w:t>0</w:t>
            </w:r>
          </w:p>
        </w:tc>
      </w:tr>
      <w:tr w:rsidR="004D064B" w:rsidRPr="00A070F8" w14:paraId="0B6884F3"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18C7C" w14:textId="77777777" w:rsidR="004D064B" w:rsidRPr="00A070F8" w:rsidRDefault="004D064B" w:rsidP="00D0326A">
            <w:pPr>
              <w:pStyle w:val="rowtabella0"/>
              <w:rPr>
                <w:color w:val="002060"/>
              </w:rPr>
            </w:pPr>
            <w:r w:rsidRPr="00A070F8">
              <w:rPr>
                <w:color w:val="002060"/>
              </w:rPr>
              <w:t xml:space="preserve">G.S. AUDAX 1970 </w:t>
            </w:r>
            <w:proofErr w:type="gramStart"/>
            <w:r w:rsidRPr="00A070F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7493D"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7AFC"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7D683"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D2593"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744E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B3D36"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84504"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C82CC"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8582" w14:textId="77777777" w:rsidR="004D064B" w:rsidRPr="00A070F8" w:rsidRDefault="004D064B" w:rsidP="00D0326A">
            <w:pPr>
              <w:pStyle w:val="rowtabella0"/>
              <w:jc w:val="center"/>
              <w:rPr>
                <w:color w:val="002060"/>
              </w:rPr>
            </w:pPr>
            <w:r w:rsidRPr="00A070F8">
              <w:rPr>
                <w:color w:val="002060"/>
              </w:rPr>
              <w:t>0</w:t>
            </w:r>
          </w:p>
        </w:tc>
      </w:tr>
      <w:tr w:rsidR="004D064B" w:rsidRPr="00A070F8" w14:paraId="4D72F7F2"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12502" w14:textId="77777777" w:rsidR="004D064B" w:rsidRPr="00A070F8" w:rsidRDefault="004D064B" w:rsidP="00D0326A">
            <w:pPr>
              <w:pStyle w:val="rowtabella0"/>
              <w:rPr>
                <w:color w:val="002060"/>
              </w:rPr>
            </w:pPr>
            <w:r w:rsidRPr="00A070F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A98C"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6484F"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E07A"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0AA18"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A4BA3"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7BDD"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AA59"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E2BC"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E2E4B" w14:textId="77777777" w:rsidR="004D064B" w:rsidRPr="00A070F8" w:rsidRDefault="004D064B" w:rsidP="00D0326A">
            <w:pPr>
              <w:pStyle w:val="rowtabella0"/>
              <w:jc w:val="center"/>
              <w:rPr>
                <w:color w:val="002060"/>
              </w:rPr>
            </w:pPr>
            <w:r w:rsidRPr="00A070F8">
              <w:rPr>
                <w:color w:val="002060"/>
              </w:rPr>
              <w:t>0</w:t>
            </w:r>
          </w:p>
        </w:tc>
      </w:tr>
      <w:tr w:rsidR="004D064B" w:rsidRPr="00A070F8" w14:paraId="0D09C404"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ECCC4" w14:textId="77777777" w:rsidR="004D064B" w:rsidRPr="00A070F8" w:rsidRDefault="004D064B" w:rsidP="00D0326A">
            <w:pPr>
              <w:pStyle w:val="rowtabella0"/>
              <w:rPr>
                <w:color w:val="002060"/>
              </w:rPr>
            </w:pPr>
            <w:r w:rsidRPr="00A070F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4A7A"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00AE7"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1EEE"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503A"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8AA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FEA61"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F708B"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4E2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BF6D9" w14:textId="77777777" w:rsidR="004D064B" w:rsidRPr="00A070F8" w:rsidRDefault="004D064B" w:rsidP="00D0326A">
            <w:pPr>
              <w:pStyle w:val="rowtabella0"/>
              <w:jc w:val="center"/>
              <w:rPr>
                <w:color w:val="002060"/>
              </w:rPr>
            </w:pPr>
            <w:r w:rsidRPr="00A070F8">
              <w:rPr>
                <w:color w:val="002060"/>
              </w:rPr>
              <w:t>0</w:t>
            </w:r>
          </w:p>
        </w:tc>
      </w:tr>
      <w:tr w:rsidR="004D064B" w:rsidRPr="00A070F8" w14:paraId="4382BD61"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B1977B" w14:textId="77777777" w:rsidR="004D064B" w:rsidRPr="00A070F8" w:rsidRDefault="004D064B" w:rsidP="00D0326A">
            <w:pPr>
              <w:pStyle w:val="rowtabella0"/>
              <w:rPr>
                <w:color w:val="002060"/>
              </w:rPr>
            </w:pPr>
            <w:r w:rsidRPr="00A070F8">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3535"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FED6"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2FD48"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B8D12"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C42F"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5EDFC"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784C9" w14:textId="77777777" w:rsidR="004D064B" w:rsidRPr="00A070F8" w:rsidRDefault="004D064B" w:rsidP="00D0326A">
            <w:pPr>
              <w:pStyle w:val="rowtabella0"/>
              <w:jc w:val="center"/>
              <w:rPr>
                <w:color w:val="002060"/>
              </w:rPr>
            </w:pPr>
            <w:r w:rsidRPr="00A070F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DB3F"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103FC" w14:textId="77777777" w:rsidR="004D064B" w:rsidRPr="00A070F8" w:rsidRDefault="004D064B" w:rsidP="00D0326A">
            <w:pPr>
              <w:pStyle w:val="rowtabella0"/>
              <w:jc w:val="center"/>
              <w:rPr>
                <w:color w:val="002060"/>
              </w:rPr>
            </w:pPr>
            <w:r w:rsidRPr="00A070F8">
              <w:rPr>
                <w:color w:val="002060"/>
              </w:rPr>
              <w:t>0</w:t>
            </w:r>
          </w:p>
        </w:tc>
      </w:tr>
    </w:tbl>
    <w:p w14:paraId="09A7FC32" w14:textId="77777777" w:rsidR="004D064B" w:rsidRPr="00A070F8" w:rsidRDefault="004D064B" w:rsidP="004D064B">
      <w:pPr>
        <w:pStyle w:val="breakline"/>
        <w:divId w:val="527259509"/>
        <w:rPr>
          <w:rFonts w:eastAsiaTheme="minorEastAsia"/>
          <w:color w:val="002060"/>
        </w:rPr>
      </w:pPr>
    </w:p>
    <w:p w14:paraId="0C82C85C" w14:textId="77777777" w:rsidR="004D064B" w:rsidRPr="00A070F8" w:rsidRDefault="004D064B" w:rsidP="004D064B">
      <w:pPr>
        <w:pStyle w:val="breakline"/>
        <w:divId w:val="527259509"/>
        <w:rPr>
          <w:color w:val="002060"/>
        </w:rPr>
      </w:pPr>
    </w:p>
    <w:p w14:paraId="104D1BC2" w14:textId="77777777" w:rsidR="004D064B" w:rsidRPr="00A070F8" w:rsidRDefault="004D064B" w:rsidP="004D064B">
      <w:pPr>
        <w:pStyle w:val="sottotitolocampionato10"/>
        <w:divId w:val="527259509"/>
        <w:rPr>
          <w:color w:val="002060"/>
        </w:rPr>
      </w:pPr>
      <w:r w:rsidRPr="00A070F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2D27C298"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AD00"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FDCCD"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66B6F"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43552"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E8D3E"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D4024"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27CE6"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E328A"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58756"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5D8B7" w14:textId="77777777" w:rsidR="004D064B" w:rsidRPr="00A070F8" w:rsidRDefault="004D064B" w:rsidP="00D0326A">
            <w:pPr>
              <w:pStyle w:val="headertabella0"/>
              <w:rPr>
                <w:color w:val="002060"/>
              </w:rPr>
            </w:pPr>
            <w:r w:rsidRPr="00A070F8">
              <w:rPr>
                <w:color w:val="002060"/>
              </w:rPr>
              <w:t>PE</w:t>
            </w:r>
          </w:p>
        </w:tc>
      </w:tr>
      <w:tr w:rsidR="004D064B" w:rsidRPr="00A070F8" w14:paraId="2F19F691"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60FA16" w14:textId="77777777" w:rsidR="004D064B" w:rsidRPr="00A070F8" w:rsidRDefault="004D064B" w:rsidP="00D0326A">
            <w:pPr>
              <w:pStyle w:val="rowtabella0"/>
              <w:rPr>
                <w:color w:val="002060"/>
              </w:rPr>
            </w:pPr>
            <w:r w:rsidRPr="00A070F8">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1906"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7DEC3"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A1AE"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C4496"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0070E"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98C0" w14:textId="77777777" w:rsidR="004D064B" w:rsidRPr="00A070F8" w:rsidRDefault="004D064B" w:rsidP="00D0326A">
            <w:pPr>
              <w:pStyle w:val="rowtabella0"/>
              <w:jc w:val="center"/>
              <w:rPr>
                <w:color w:val="002060"/>
              </w:rPr>
            </w:pPr>
            <w:r w:rsidRPr="00A070F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D08B"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59AE"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D6BB5" w14:textId="77777777" w:rsidR="004D064B" w:rsidRPr="00A070F8" w:rsidRDefault="004D064B" w:rsidP="00D0326A">
            <w:pPr>
              <w:pStyle w:val="rowtabella0"/>
              <w:jc w:val="center"/>
              <w:rPr>
                <w:color w:val="002060"/>
              </w:rPr>
            </w:pPr>
            <w:r w:rsidRPr="00A070F8">
              <w:rPr>
                <w:color w:val="002060"/>
              </w:rPr>
              <w:t>0</w:t>
            </w:r>
          </w:p>
        </w:tc>
      </w:tr>
      <w:tr w:rsidR="004D064B" w:rsidRPr="00A070F8" w14:paraId="70707E09"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4DD2A" w14:textId="77777777" w:rsidR="004D064B" w:rsidRPr="00A070F8" w:rsidRDefault="004D064B" w:rsidP="00D0326A">
            <w:pPr>
              <w:pStyle w:val="rowtabella0"/>
              <w:rPr>
                <w:color w:val="002060"/>
              </w:rPr>
            </w:pPr>
            <w:r w:rsidRPr="00A070F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5487C"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A87A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CE63"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1A44C"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ED0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CADC"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1EED"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77577"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2A60" w14:textId="77777777" w:rsidR="004D064B" w:rsidRPr="00A070F8" w:rsidRDefault="004D064B" w:rsidP="00D0326A">
            <w:pPr>
              <w:pStyle w:val="rowtabella0"/>
              <w:jc w:val="center"/>
              <w:rPr>
                <w:color w:val="002060"/>
              </w:rPr>
            </w:pPr>
            <w:r w:rsidRPr="00A070F8">
              <w:rPr>
                <w:color w:val="002060"/>
              </w:rPr>
              <w:t>0</w:t>
            </w:r>
          </w:p>
        </w:tc>
      </w:tr>
      <w:tr w:rsidR="004D064B" w:rsidRPr="00A070F8" w14:paraId="7688F96B"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A02551" w14:textId="77777777" w:rsidR="004D064B" w:rsidRPr="00A070F8" w:rsidRDefault="004D064B" w:rsidP="00D0326A">
            <w:pPr>
              <w:pStyle w:val="rowtabella0"/>
              <w:rPr>
                <w:color w:val="002060"/>
              </w:rPr>
            </w:pPr>
            <w:r w:rsidRPr="00A070F8">
              <w:rPr>
                <w:color w:val="002060"/>
              </w:rPr>
              <w:t xml:space="preserve">POL.D. </w:t>
            </w:r>
            <w:proofErr w:type="gramStart"/>
            <w:r w:rsidRPr="00A070F8">
              <w:rPr>
                <w:color w:val="002060"/>
              </w:rPr>
              <w:t>U.MANDOLESI</w:t>
            </w:r>
            <w:proofErr w:type="gramEnd"/>
            <w:r w:rsidRPr="00A070F8">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46C9D"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7BB38"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3AAC"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59E78"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D2E18"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3A05"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4897C"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B58AE"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5BDA4" w14:textId="77777777" w:rsidR="004D064B" w:rsidRPr="00A070F8" w:rsidRDefault="004D064B" w:rsidP="00D0326A">
            <w:pPr>
              <w:pStyle w:val="rowtabella0"/>
              <w:jc w:val="center"/>
              <w:rPr>
                <w:color w:val="002060"/>
              </w:rPr>
            </w:pPr>
            <w:r w:rsidRPr="00A070F8">
              <w:rPr>
                <w:color w:val="002060"/>
              </w:rPr>
              <w:t>0</w:t>
            </w:r>
          </w:p>
        </w:tc>
      </w:tr>
      <w:tr w:rsidR="004D064B" w:rsidRPr="00A070F8" w14:paraId="411C9C96"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56A97" w14:textId="77777777" w:rsidR="004D064B" w:rsidRPr="00A070F8" w:rsidRDefault="004D064B" w:rsidP="00D0326A">
            <w:pPr>
              <w:pStyle w:val="rowtabella0"/>
              <w:rPr>
                <w:color w:val="002060"/>
              </w:rPr>
            </w:pPr>
            <w:r w:rsidRPr="00A070F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71246"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E52A"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5F04"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1DF5E"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D47F"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D139"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3D50"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61C73"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4150" w14:textId="77777777" w:rsidR="004D064B" w:rsidRPr="00A070F8" w:rsidRDefault="004D064B" w:rsidP="00D0326A">
            <w:pPr>
              <w:pStyle w:val="rowtabella0"/>
              <w:jc w:val="center"/>
              <w:rPr>
                <w:color w:val="002060"/>
              </w:rPr>
            </w:pPr>
            <w:r w:rsidRPr="00A070F8">
              <w:rPr>
                <w:color w:val="002060"/>
              </w:rPr>
              <w:t>0</w:t>
            </w:r>
          </w:p>
        </w:tc>
      </w:tr>
      <w:tr w:rsidR="004D064B" w:rsidRPr="00A070F8" w14:paraId="2ABB956C"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01085" w14:textId="77777777" w:rsidR="004D064B" w:rsidRPr="00A070F8" w:rsidRDefault="004D064B" w:rsidP="00D0326A">
            <w:pPr>
              <w:pStyle w:val="rowtabella0"/>
              <w:rPr>
                <w:color w:val="002060"/>
              </w:rPr>
            </w:pPr>
            <w:r w:rsidRPr="00A070F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6729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7E900"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680F"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F718"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A1FEC"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7029" w14:textId="77777777" w:rsidR="004D064B" w:rsidRPr="00A070F8" w:rsidRDefault="004D064B" w:rsidP="00D0326A">
            <w:pPr>
              <w:pStyle w:val="rowtabella0"/>
              <w:jc w:val="center"/>
              <w:rPr>
                <w:color w:val="002060"/>
              </w:rPr>
            </w:pPr>
            <w:r w:rsidRPr="00A070F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69D0D" w14:textId="77777777" w:rsidR="004D064B" w:rsidRPr="00A070F8" w:rsidRDefault="004D064B" w:rsidP="00D0326A">
            <w:pPr>
              <w:pStyle w:val="rowtabella0"/>
              <w:jc w:val="center"/>
              <w:rPr>
                <w:color w:val="002060"/>
              </w:rPr>
            </w:pPr>
            <w:r w:rsidRPr="00A070F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3D27D"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EEC4A" w14:textId="77777777" w:rsidR="004D064B" w:rsidRPr="00A070F8" w:rsidRDefault="004D064B" w:rsidP="00D0326A">
            <w:pPr>
              <w:pStyle w:val="rowtabella0"/>
              <w:jc w:val="center"/>
              <w:rPr>
                <w:color w:val="002060"/>
              </w:rPr>
            </w:pPr>
            <w:r w:rsidRPr="00A070F8">
              <w:rPr>
                <w:color w:val="002060"/>
              </w:rPr>
              <w:t>0</w:t>
            </w:r>
          </w:p>
        </w:tc>
      </w:tr>
      <w:tr w:rsidR="004D064B" w:rsidRPr="00A070F8" w14:paraId="58E0E3F0"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600F19" w14:textId="77777777" w:rsidR="004D064B" w:rsidRPr="00A070F8" w:rsidRDefault="004D064B" w:rsidP="00D0326A">
            <w:pPr>
              <w:pStyle w:val="rowtabella0"/>
              <w:rPr>
                <w:color w:val="002060"/>
              </w:rPr>
            </w:pPr>
            <w:r w:rsidRPr="00A070F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1B21"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DB44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ADCCB"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240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3D092"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55B70"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1AED5" w14:textId="77777777" w:rsidR="004D064B" w:rsidRPr="00A070F8" w:rsidRDefault="004D064B" w:rsidP="00D0326A">
            <w:pPr>
              <w:pStyle w:val="rowtabella0"/>
              <w:jc w:val="center"/>
              <w:rPr>
                <w:color w:val="002060"/>
              </w:rPr>
            </w:pPr>
            <w:r w:rsidRPr="00A070F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DE5F" w14:textId="77777777" w:rsidR="004D064B" w:rsidRPr="00A070F8" w:rsidRDefault="004D064B" w:rsidP="00D0326A">
            <w:pPr>
              <w:pStyle w:val="rowtabella0"/>
              <w:jc w:val="center"/>
              <w:rPr>
                <w:color w:val="002060"/>
              </w:rPr>
            </w:pPr>
            <w:r w:rsidRPr="00A070F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B6CE" w14:textId="77777777" w:rsidR="004D064B" w:rsidRPr="00A070F8" w:rsidRDefault="004D064B" w:rsidP="00D0326A">
            <w:pPr>
              <w:pStyle w:val="rowtabella0"/>
              <w:jc w:val="center"/>
              <w:rPr>
                <w:color w:val="002060"/>
              </w:rPr>
            </w:pPr>
            <w:r w:rsidRPr="00A070F8">
              <w:rPr>
                <w:color w:val="002060"/>
              </w:rPr>
              <w:t>0</w:t>
            </w:r>
          </w:p>
        </w:tc>
      </w:tr>
    </w:tbl>
    <w:p w14:paraId="469545A1" w14:textId="2DAB1475" w:rsidR="004D064B" w:rsidRDefault="004D064B" w:rsidP="004D064B">
      <w:pPr>
        <w:pStyle w:val="breakline"/>
        <w:divId w:val="527259509"/>
        <w:rPr>
          <w:rFonts w:eastAsiaTheme="minorEastAsia"/>
          <w:color w:val="002060"/>
        </w:rPr>
      </w:pPr>
    </w:p>
    <w:p w14:paraId="0CA990F0" w14:textId="77777777" w:rsidR="00CC63ED" w:rsidRPr="00A070F8" w:rsidRDefault="00CC63ED" w:rsidP="00CC63ED">
      <w:pPr>
        <w:pStyle w:val="titoloprinc0"/>
        <w:divId w:val="527259509"/>
        <w:rPr>
          <w:color w:val="002060"/>
        </w:rPr>
      </w:pPr>
      <w:r>
        <w:rPr>
          <w:color w:val="002060"/>
        </w:rPr>
        <w:t>PROGRAMMA GARE</w:t>
      </w:r>
    </w:p>
    <w:p w14:paraId="173CA599" w14:textId="0ACA746D" w:rsidR="00CC63ED" w:rsidRDefault="00CC63ED" w:rsidP="004D064B">
      <w:pPr>
        <w:pStyle w:val="breakline"/>
        <w:divId w:val="527259509"/>
        <w:rPr>
          <w:rFonts w:eastAsiaTheme="minorEastAsia"/>
          <w:color w:val="002060"/>
        </w:rPr>
      </w:pPr>
    </w:p>
    <w:p w14:paraId="40B621A2" w14:textId="77777777" w:rsidR="00B071C2" w:rsidRPr="00AA05BC" w:rsidRDefault="00B071C2" w:rsidP="00B071C2">
      <w:pPr>
        <w:pStyle w:val="sottotitolocampionato10"/>
        <w:divId w:val="527259509"/>
        <w:rPr>
          <w:color w:val="002060"/>
        </w:rPr>
      </w:pPr>
      <w:r w:rsidRPr="00AA05BC">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B071C2" w:rsidRPr="00AA05BC" w14:paraId="28C69A3C"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52C27"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BA803"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95EBE"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48F31"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6216B"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CDECF"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C9C57"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7CD66E01"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17C776" w14:textId="77777777" w:rsidR="00B071C2" w:rsidRPr="00AA05BC" w:rsidRDefault="00B071C2" w:rsidP="00D0326A">
            <w:pPr>
              <w:pStyle w:val="rowtabella0"/>
              <w:rPr>
                <w:color w:val="002060"/>
              </w:rPr>
            </w:pPr>
            <w:r w:rsidRPr="00AA05BC">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BE7A3" w14:textId="77777777" w:rsidR="00B071C2" w:rsidRPr="00AA05BC" w:rsidRDefault="00B071C2" w:rsidP="00D0326A">
            <w:pPr>
              <w:pStyle w:val="rowtabella0"/>
              <w:rPr>
                <w:color w:val="002060"/>
              </w:rPr>
            </w:pPr>
            <w:r w:rsidRPr="00AA05BC">
              <w:rPr>
                <w:color w:val="002060"/>
              </w:rPr>
              <w:t xml:space="preserve">AUDAX 1970 </w:t>
            </w:r>
            <w:proofErr w:type="gramStart"/>
            <w:r w:rsidRPr="00AA05BC">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23607"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F6DE7" w14:textId="77777777" w:rsidR="00B071C2" w:rsidRPr="00AA05BC" w:rsidRDefault="00B071C2" w:rsidP="00D0326A">
            <w:pPr>
              <w:pStyle w:val="rowtabella0"/>
              <w:rPr>
                <w:color w:val="002060"/>
              </w:rPr>
            </w:pPr>
            <w:r w:rsidRPr="00AA05BC">
              <w:rPr>
                <w:color w:val="002060"/>
              </w:rPr>
              <w:t>06/11/2021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81C13" w14:textId="77777777" w:rsidR="00B071C2" w:rsidRPr="00AA05BC" w:rsidRDefault="00B071C2" w:rsidP="00D0326A">
            <w:pPr>
              <w:pStyle w:val="rowtabella0"/>
              <w:rPr>
                <w:color w:val="002060"/>
              </w:rPr>
            </w:pPr>
            <w:r w:rsidRPr="00AA05BC">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9C0A0" w14:textId="77777777" w:rsidR="00B071C2" w:rsidRPr="00AA05BC" w:rsidRDefault="00B071C2" w:rsidP="00D0326A">
            <w:pPr>
              <w:pStyle w:val="rowtabella0"/>
              <w:rPr>
                <w:color w:val="002060"/>
              </w:rPr>
            </w:pPr>
            <w:r w:rsidRPr="00AA05BC">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F64B0" w14:textId="77777777" w:rsidR="00B071C2" w:rsidRPr="00AA05BC" w:rsidRDefault="00B071C2" w:rsidP="00D0326A">
            <w:pPr>
              <w:pStyle w:val="rowtabella0"/>
              <w:rPr>
                <w:color w:val="002060"/>
              </w:rPr>
            </w:pPr>
            <w:r w:rsidRPr="00AA05BC">
              <w:rPr>
                <w:color w:val="002060"/>
              </w:rPr>
              <w:t>VIA ROSARIO VILLA MUSONE</w:t>
            </w:r>
          </w:p>
        </w:tc>
      </w:tr>
      <w:tr w:rsidR="00B071C2" w:rsidRPr="00AA05BC" w14:paraId="7815C81B"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4713CC" w14:textId="77777777" w:rsidR="00B071C2" w:rsidRPr="00AA05BC" w:rsidRDefault="00B071C2" w:rsidP="00D0326A">
            <w:pPr>
              <w:pStyle w:val="rowtabella0"/>
              <w:rPr>
                <w:color w:val="002060"/>
              </w:rPr>
            </w:pPr>
            <w:r w:rsidRPr="00AA05BC">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F67A1" w14:textId="77777777" w:rsidR="00B071C2" w:rsidRPr="00AA05BC" w:rsidRDefault="00B071C2" w:rsidP="00D0326A">
            <w:pPr>
              <w:pStyle w:val="rowtabella0"/>
              <w:rPr>
                <w:color w:val="002060"/>
              </w:rPr>
            </w:pPr>
            <w:r w:rsidRPr="00AA05BC">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76242"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13E7E" w14:textId="77777777" w:rsidR="00B071C2" w:rsidRPr="00AA05BC" w:rsidRDefault="00B071C2" w:rsidP="00D0326A">
            <w:pPr>
              <w:pStyle w:val="rowtabella0"/>
              <w:rPr>
                <w:color w:val="002060"/>
              </w:rPr>
            </w:pPr>
            <w:r w:rsidRPr="00AA05BC">
              <w:rPr>
                <w:color w:val="002060"/>
              </w:rPr>
              <w:t>06/11/2021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72A50" w14:textId="77777777" w:rsidR="00B071C2" w:rsidRPr="00AA05BC" w:rsidRDefault="00B071C2" w:rsidP="00D0326A">
            <w:pPr>
              <w:pStyle w:val="rowtabella0"/>
              <w:rPr>
                <w:color w:val="002060"/>
              </w:rPr>
            </w:pPr>
            <w:r w:rsidRPr="00AA05BC">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EFDEE" w14:textId="77777777" w:rsidR="00B071C2" w:rsidRPr="00AA05BC" w:rsidRDefault="00B071C2" w:rsidP="00D0326A">
            <w:pPr>
              <w:pStyle w:val="rowtabella0"/>
              <w:rPr>
                <w:color w:val="002060"/>
              </w:rPr>
            </w:pPr>
            <w:r w:rsidRPr="00AA05BC">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05626" w14:textId="77777777" w:rsidR="00B071C2" w:rsidRPr="00AA05BC" w:rsidRDefault="00B071C2" w:rsidP="00D0326A">
            <w:pPr>
              <w:pStyle w:val="rowtabella0"/>
              <w:rPr>
                <w:color w:val="002060"/>
              </w:rPr>
            </w:pPr>
            <w:r w:rsidRPr="00AA05BC">
              <w:rPr>
                <w:color w:val="002060"/>
              </w:rPr>
              <w:t>VIA MAZZINI</w:t>
            </w:r>
          </w:p>
        </w:tc>
      </w:tr>
    </w:tbl>
    <w:p w14:paraId="76AAA34D" w14:textId="77777777" w:rsidR="00B071C2" w:rsidRPr="00AA05BC" w:rsidRDefault="00B071C2" w:rsidP="00B071C2">
      <w:pPr>
        <w:pStyle w:val="breakline"/>
        <w:divId w:val="527259509"/>
        <w:rPr>
          <w:rFonts w:eastAsiaTheme="minorEastAsia"/>
          <w:color w:val="002060"/>
        </w:rPr>
      </w:pPr>
    </w:p>
    <w:p w14:paraId="0B47A59B" w14:textId="77777777" w:rsidR="00B071C2" w:rsidRPr="00AA05BC" w:rsidRDefault="00B071C2" w:rsidP="00B071C2">
      <w:pPr>
        <w:pStyle w:val="breakline"/>
        <w:divId w:val="527259509"/>
        <w:rPr>
          <w:color w:val="002060"/>
        </w:rPr>
      </w:pPr>
    </w:p>
    <w:p w14:paraId="56A8DCAF" w14:textId="77777777" w:rsidR="00B071C2" w:rsidRPr="00AA05BC" w:rsidRDefault="00B071C2" w:rsidP="00B071C2">
      <w:pPr>
        <w:pStyle w:val="breakline"/>
        <w:divId w:val="527259509"/>
        <w:rPr>
          <w:color w:val="002060"/>
        </w:rPr>
      </w:pPr>
    </w:p>
    <w:p w14:paraId="27271A50" w14:textId="77777777" w:rsidR="00B071C2" w:rsidRPr="00AA05BC" w:rsidRDefault="00B071C2" w:rsidP="00B071C2">
      <w:pPr>
        <w:pStyle w:val="sottotitolocampionato10"/>
        <w:divId w:val="527259509"/>
        <w:rPr>
          <w:color w:val="002060"/>
        </w:rPr>
      </w:pPr>
      <w:r w:rsidRPr="00AA05BC">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B071C2" w:rsidRPr="00AA05BC" w14:paraId="41331796"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948C1"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8D7DA"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D8177"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C7FB5"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C158D"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3910B"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05680"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29FF1B14"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1C99FA" w14:textId="77777777" w:rsidR="00B071C2" w:rsidRPr="00AA05BC" w:rsidRDefault="00B071C2" w:rsidP="00D0326A">
            <w:pPr>
              <w:pStyle w:val="rowtabella0"/>
              <w:rPr>
                <w:color w:val="002060"/>
              </w:rPr>
            </w:pPr>
            <w:r w:rsidRPr="00AA05BC">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BE669" w14:textId="77777777" w:rsidR="00B071C2" w:rsidRPr="00AA05BC" w:rsidRDefault="00B071C2" w:rsidP="00D0326A">
            <w:pPr>
              <w:pStyle w:val="rowtabella0"/>
              <w:rPr>
                <w:color w:val="002060"/>
              </w:rPr>
            </w:pPr>
            <w:r w:rsidRPr="00AA05BC">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314C6"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0C678" w14:textId="77777777" w:rsidR="00B071C2" w:rsidRPr="00AA05BC" w:rsidRDefault="00B071C2" w:rsidP="00D0326A">
            <w:pPr>
              <w:pStyle w:val="rowtabella0"/>
              <w:rPr>
                <w:color w:val="002060"/>
              </w:rPr>
            </w:pPr>
            <w:r w:rsidRPr="00AA05BC">
              <w:rPr>
                <w:color w:val="002060"/>
              </w:rPr>
              <w:t>06/11/2021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AE1EE" w14:textId="77777777" w:rsidR="00B071C2" w:rsidRPr="00AA05BC" w:rsidRDefault="00B071C2" w:rsidP="00D0326A">
            <w:pPr>
              <w:pStyle w:val="rowtabella0"/>
              <w:rPr>
                <w:color w:val="002060"/>
              </w:rPr>
            </w:pPr>
            <w:r w:rsidRPr="00AA05BC">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A3683" w14:textId="77777777" w:rsidR="00B071C2" w:rsidRPr="00AA05BC" w:rsidRDefault="00B071C2" w:rsidP="00D0326A">
            <w:pPr>
              <w:pStyle w:val="rowtabella0"/>
              <w:rPr>
                <w:color w:val="002060"/>
              </w:rPr>
            </w:pPr>
            <w:r w:rsidRPr="00AA05BC">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A0B45" w14:textId="77777777" w:rsidR="00B071C2" w:rsidRPr="00AA05BC" w:rsidRDefault="00B071C2" w:rsidP="00D0326A">
            <w:pPr>
              <w:pStyle w:val="rowtabella0"/>
              <w:rPr>
                <w:color w:val="002060"/>
              </w:rPr>
            </w:pPr>
            <w:r w:rsidRPr="00AA05BC">
              <w:rPr>
                <w:color w:val="002060"/>
              </w:rPr>
              <w:t>VIA ROSSINI</w:t>
            </w:r>
          </w:p>
        </w:tc>
      </w:tr>
      <w:tr w:rsidR="00B071C2" w:rsidRPr="00AA05BC" w14:paraId="72BCF967"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BE8CE8" w14:textId="77777777" w:rsidR="00B071C2" w:rsidRPr="00AA05BC" w:rsidRDefault="00B071C2" w:rsidP="00D0326A">
            <w:pPr>
              <w:pStyle w:val="rowtabella0"/>
              <w:rPr>
                <w:color w:val="002060"/>
              </w:rPr>
            </w:pPr>
            <w:proofErr w:type="gramStart"/>
            <w:r w:rsidRPr="00AA05BC">
              <w:rPr>
                <w:color w:val="002060"/>
              </w:rPr>
              <w:t>U.MANDOLESI</w:t>
            </w:r>
            <w:proofErr w:type="gramEnd"/>
            <w:r w:rsidRPr="00AA05BC">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30746D" w14:textId="77777777" w:rsidR="00B071C2" w:rsidRPr="00AA05BC" w:rsidRDefault="00B071C2" w:rsidP="00D0326A">
            <w:pPr>
              <w:pStyle w:val="rowtabella0"/>
              <w:rPr>
                <w:color w:val="002060"/>
              </w:rPr>
            </w:pPr>
            <w:r w:rsidRPr="00AA05BC">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EF52C3"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46E287" w14:textId="77777777" w:rsidR="00B071C2" w:rsidRPr="00AA05BC" w:rsidRDefault="00B071C2" w:rsidP="00D0326A">
            <w:pPr>
              <w:pStyle w:val="rowtabella0"/>
              <w:rPr>
                <w:color w:val="002060"/>
              </w:rPr>
            </w:pPr>
            <w:r w:rsidRPr="00AA05BC">
              <w:rPr>
                <w:color w:val="002060"/>
              </w:rPr>
              <w:t>06/11/2021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6D06CB" w14:textId="77777777" w:rsidR="00B071C2" w:rsidRPr="00AA05BC" w:rsidRDefault="00B071C2" w:rsidP="00D0326A">
            <w:pPr>
              <w:pStyle w:val="rowtabella0"/>
              <w:rPr>
                <w:color w:val="002060"/>
              </w:rPr>
            </w:pPr>
            <w:r w:rsidRPr="00AA05BC">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A8AF7" w14:textId="77777777" w:rsidR="00B071C2" w:rsidRPr="00AA05BC" w:rsidRDefault="00B071C2" w:rsidP="00D0326A">
            <w:pPr>
              <w:pStyle w:val="rowtabella0"/>
              <w:rPr>
                <w:color w:val="002060"/>
              </w:rPr>
            </w:pPr>
            <w:r w:rsidRPr="00AA05BC">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A1EAE4" w14:textId="77777777" w:rsidR="00B071C2" w:rsidRPr="00AA05BC" w:rsidRDefault="00B071C2" w:rsidP="00D0326A">
            <w:pPr>
              <w:pStyle w:val="rowtabella0"/>
              <w:rPr>
                <w:color w:val="002060"/>
              </w:rPr>
            </w:pPr>
            <w:r w:rsidRPr="00AA05BC">
              <w:rPr>
                <w:color w:val="002060"/>
              </w:rPr>
              <w:t>VIA DELLE REGIONI, 8</w:t>
            </w:r>
          </w:p>
        </w:tc>
      </w:tr>
      <w:tr w:rsidR="00B071C2" w:rsidRPr="00AA05BC" w14:paraId="41256C1C"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B8D6AF" w14:textId="77777777" w:rsidR="00B071C2" w:rsidRPr="00AA05BC" w:rsidRDefault="00B071C2" w:rsidP="00D0326A">
            <w:pPr>
              <w:pStyle w:val="rowtabella0"/>
              <w:rPr>
                <w:color w:val="002060"/>
              </w:rPr>
            </w:pPr>
            <w:r w:rsidRPr="00AA05BC">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0D191" w14:textId="77777777" w:rsidR="00B071C2" w:rsidRPr="00AA05BC" w:rsidRDefault="00B071C2" w:rsidP="00D0326A">
            <w:pPr>
              <w:pStyle w:val="rowtabella0"/>
              <w:rPr>
                <w:color w:val="002060"/>
              </w:rPr>
            </w:pPr>
            <w:r w:rsidRPr="00AA05BC">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460EB"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470EE1" w14:textId="77777777" w:rsidR="00B071C2" w:rsidRPr="00AA05BC" w:rsidRDefault="00B071C2" w:rsidP="00D0326A">
            <w:pPr>
              <w:pStyle w:val="rowtabella0"/>
              <w:rPr>
                <w:color w:val="002060"/>
              </w:rPr>
            </w:pPr>
            <w:r w:rsidRPr="00AA05BC">
              <w:rPr>
                <w:color w:val="002060"/>
              </w:rPr>
              <w:t>07/11/2021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2C326" w14:textId="77777777" w:rsidR="00B071C2" w:rsidRPr="00AA05BC" w:rsidRDefault="00B071C2" w:rsidP="00D0326A">
            <w:pPr>
              <w:pStyle w:val="rowtabella0"/>
              <w:rPr>
                <w:color w:val="002060"/>
              </w:rPr>
            </w:pPr>
            <w:r w:rsidRPr="00AA05BC">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57AD9" w14:textId="77777777" w:rsidR="00B071C2" w:rsidRPr="00AA05BC" w:rsidRDefault="00B071C2" w:rsidP="00D0326A">
            <w:pPr>
              <w:pStyle w:val="rowtabella0"/>
              <w:rPr>
                <w:color w:val="002060"/>
              </w:rPr>
            </w:pPr>
            <w:r w:rsidRPr="00AA05BC">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69BD8" w14:textId="77777777" w:rsidR="00B071C2" w:rsidRPr="00AA05BC" w:rsidRDefault="00B071C2" w:rsidP="00D0326A">
            <w:pPr>
              <w:pStyle w:val="rowtabella0"/>
              <w:rPr>
                <w:color w:val="002060"/>
              </w:rPr>
            </w:pPr>
            <w:r w:rsidRPr="00AA05BC">
              <w:rPr>
                <w:color w:val="002060"/>
              </w:rPr>
              <w:t>VIA FRATELLI CERVI</w:t>
            </w:r>
          </w:p>
        </w:tc>
      </w:tr>
    </w:tbl>
    <w:p w14:paraId="53B14251" w14:textId="77777777" w:rsidR="00B071C2" w:rsidRPr="00AA05BC" w:rsidRDefault="00B071C2" w:rsidP="00B071C2">
      <w:pPr>
        <w:pStyle w:val="breakline"/>
        <w:divId w:val="527259509"/>
        <w:rPr>
          <w:rFonts w:eastAsiaTheme="minorEastAsia"/>
          <w:color w:val="002060"/>
        </w:rPr>
      </w:pPr>
    </w:p>
    <w:p w14:paraId="13E12E33" w14:textId="77777777" w:rsidR="00B071C2" w:rsidRPr="00A070F8" w:rsidRDefault="00B071C2" w:rsidP="004D064B">
      <w:pPr>
        <w:pStyle w:val="breakline"/>
        <w:divId w:val="527259509"/>
        <w:rPr>
          <w:rFonts w:eastAsiaTheme="minorEastAsia"/>
          <w:color w:val="002060"/>
        </w:rPr>
      </w:pPr>
    </w:p>
    <w:p w14:paraId="679D0A5A" w14:textId="77777777" w:rsidR="004D064B" w:rsidRPr="00A070F8" w:rsidRDefault="004D064B" w:rsidP="004D064B">
      <w:pPr>
        <w:pStyle w:val="breakline"/>
        <w:divId w:val="527259509"/>
        <w:rPr>
          <w:color w:val="002060"/>
        </w:rPr>
      </w:pPr>
    </w:p>
    <w:p w14:paraId="0EA308DF" w14:textId="77777777" w:rsidR="004D064B" w:rsidRPr="00A070F8" w:rsidRDefault="004D064B" w:rsidP="004D064B">
      <w:pPr>
        <w:pStyle w:val="titolocampionato0"/>
        <w:shd w:val="clear" w:color="auto" w:fill="CCCCCC"/>
        <w:spacing w:before="80" w:after="40"/>
        <w:divId w:val="527259509"/>
        <w:rPr>
          <w:color w:val="002060"/>
        </w:rPr>
      </w:pPr>
      <w:r w:rsidRPr="00A070F8">
        <w:rPr>
          <w:color w:val="002060"/>
        </w:rPr>
        <w:t>UNDER 19 CALCIO A 5 REGIONALE</w:t>
      </w:r>
    </w:p>
    <w:p w14:paraId="26A350E2" w14:textId="77777777" w:rsidR="004D064B" w:rsidRPr="00A070F8" w:rsidRDefault="004D064B" w:rsidP="004D064B">
      <w:pPr>
        <w:pStyle w:val="titoloprinc0"/>
        <w:divId w:val="527259509"/>
        <w:rPr>
          <w:color w:val="002060"/>
        </w:rPr>
      </w:pPr>
      <w:r w:rsidRPr="00A070F8">
        <w:rPr>
          <w:color w:val="002060"/>
        </w:rPr>
        <w:t>RISULTATI</w:t>
      </w:r>
    </w:p>
    <w:p w14:paraId="6262BD86" w14:textId="77777777" w:rsidR="004D064B" w:rsidRPr="00A070F8" w:rsidRDefault="004D064B" w:rsidP="004D064B">
      <w:pPr>
        <w:pStyle w:val="breakline"/>
        <w:divId w:val="527259509"/>
        <w:rPr>
          <w:color w:val="002060"/>
        </w:rPr>
      </w:pPr>
    </w:p>
    <w:p w14:paraId="010DAC34" w14:textId="77777777" w:rsidR="004D064B" w:rsidRPr="00A070F8" w:rsidRDefault="004D064B" w:rsidP="004D064B">
      <w:pPr>
        <w:pStyle w:val="sottotitolocampionato10"/>
        <w:divId w:val="527259509"/>
        <w:rPr>
          <w:color w:val="002060"/>
        </w:rPr>
      </w:pPr>
      <w:r w:rsidRPr="00A070F8">
        <w:rPr>
          <w:color w:val="002060"/>
        </w:rPr>
        <w:t>RISULTATI UFFICIALI GARE DEL 30/10/2021</w:t>
      </w:r>
    </w:p>
    <w:p w14:paraId="0493F74C" w14:textId="77777777" w:rsidR="004D064B" w:rsidRPr="00FA2C6B" w:rsidRDefault="004D064B" w:rsidP="00FA2C6B">
      <w:pPr>
        <w:pStyle w:val="sottotitolocampionato20"/>
        <w:spacing w:before="0" w:beforeAutospacing="0" w:after="0" w:afterAutospacing="0"/>
        <w:divId w:val="527259509"/>
        <w:rPr>
          <w:rFonts w:ascii="Arial" w:hAnsi="Arial" w:cs="Arial"/>
          <w:color w:val="002060"/>
          <w:sz w:val="20"/>
          <w:szCs w:val="20"/>
        </w:rPr>
      </w:pPr>
      <w:r w:rsidRPr="00FA2C6B">
        <w:rPr>
          <w:rFonts w:ascii="Arial" w:hAnsi="Arial" w:cs="Arial"/>
          <w:color w:val="002060"/>
          <w:sz w:val="20"/>
          <w:szCs w:val="20"/>
        </w:rPr>
        <w:t>Si trascrivono qui di seguito i risultati ufficiali delle gare disputate</w:t>
      </w:r>
    </w:p>
    <w:p w14:paraId="3B82DF20" w14:textId="77777777" w:rsidR="004D064B" w:rsidRPr="00FA2C6B" w:rsidRDefault="004D064B" w:rsidP="00FA2C6B">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064B" w:rsidRPr="00A070F8" w14:paraId="4E8CB139" w14:textId="77777777" w:rsidTr="004D064B">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46A4C54D"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69CA9" w14:textId="77777777" w:rsidR="004D064B" w:rsidRPr="00A070F8" w:rsidRDefault="004D064B" w:rsidP="00D0326A">
                  <w:pPr>
                    <w:pStyle w:val="headertabella0"/>
                    <w:rPr>
                      <w:color w:val="002060"/>
                    </w:rPr>
                  </w:pPr>
                  <w:r w:rsidRPr="00A070F8">
                    <w:rPr>
                      <w:color w:val="002060"/>
                    </w:rPr>
                    <w:t>GIRONE A - 3 Giornata - A</w:t>
                  </w:r>
                </w:p>
              </w:tc>
            </w:tr>
            <w:tr w:rsidR="004D064B" w:rsidRPr="00A070F8" w14:paraId="7C079C83"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3206DF" w14:textId="77777777" w:rsidR="004D064B" w:rsidRPr="00A070F8" w:rsidRDefault="004D064B" w:rsidP="00D0326A">
                  <w:pPr>
                    <w:pStyle w:val="rowtabella0"/>
                    <w:rPr>
                      <w:color w:val="002060"/>
                    </w:rPr>
                  </w:pPr>
                  <w:proofErr w:type="gramStart"/>
                  <w:r w:rsidRPr="00A070F8">
                    <w:rPr>
                      <w:color w:val="002060"/>
                    </w:rPr>
                    <w:t>CITTA</w:t>
                  </w:r>
                  <w:proofErr w:type="gramEnd"/>
                  <w:r w:rsidRPr="00A070F8">
                    <w:rPr>
                      <w:color w:val="002060"/>
                    </w:rPr>
                    <w:t xml:space="preserve"> DI OSTRA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E6211" w14:textId="77777777" w:rsidR="004D064B" w:rsidRPr="00A070F8" w:rsidRDefault="004D064B" w:rsidP="00D0326A">
                  <w:pPr>
                    <w:pStyle w:val="rowtabella0"/>
                    <w:rPr>
                      <w:color w:val="002060"/>
                    </w:rPr>
                  </w:pPr>
                  <w:r w:rsidRPr="00A070F8">
                    <w:rPr>
                      <w:color w:val="002060"/>
                    </w:rPr>
                    <w:t xml:space="preserve">- AUDAX 1970 </w:t>
                  </w:r>
                  <w:proofErr w:type="gramStart"/>
                  <w:r w:rsidRPr="00A070F8">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503D5" w14:textId="77777777" w:rsidR="004D064B" w:rsidRPr="00A070F8" w:rsidRDefault="004D064B" w:rsidP="00D0326A">
                  <w:pPr>
                    <w:pStyle w:val="rowtabella0"/>
                    <w:jc w:val="center"/>
                    <w:rPr>
                      <w:color w:val="002060"/>
                    </w:rPr>
                  </w:pPr>
                  <w:r w:rsidRPr="00A070F8">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10488" w14:textId="77777777" w:rsidR="004D064B" w:rsidRPr="00A070F8" w:rsidRDefault="004D064B" w:rsidP="00D0326A">
                  <w:pPr>
                    <w:pStyle w:val="rowtabella0"/>
                    <w:jc w:val="center"/>
                    <w:rPr>
                      <w:color w:val="002060"/>
                    </w:rPr>
                  </w:pPr>
                  <w:r w:rsidRPr="00A070F8">
                    <w:rPr>
                      <w:color w:val="002060"/>
                    </w:rPr>
                    <w:t> </w:t>
                  </w:r>
                </w:p>
              </w:tc>
            </w:tr>
            <w:tr w:rsidR="004D064B" w:rsidRPr="00A070F8" w14:paraId="3D201FCB"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0C35E4" w14:textId="77777777" w:rsidR="004D064B" w:rsidRPr="00A070F8" w:rsidRDefault="004D064B" w:rsidP="00D0326A">
                  <w:pPr>
                    <w:pStyle w:val="rowtabella0"/>
                    <w:rPr>
                      <w:color w:val="002060"/>
                    </w:rPr>
                  </w:pPr>
                  <w:r w:rsidRPr="00A070F8">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7C3FAD" w14:textId="77777777" w:rsidR="004D064B" w:rsidRPr="00A070F8" w:rsidRDefault="004D064B" w:rsidP="00D0326A">
                  <w:pPr>
                    <w:pStyle w:val="rowtabella0"/>
                    <w:rPr>
                      <w:color w:val="002060"/>
                    </w:rPr>
                  </w:pPr>
                  <w:r w:rsidRPr="00A070F8">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A38D23" w14:textId="77777777" w:rsidR="004D064B" w:rsidRPr="00A070F8" w:rsidRDefault="004D064B" w:rsidP="00D0326A">
                  <w:pPr>
                    <w:pStyle w:val="rowtabella0"/>
                    <w:jc w:val="center"/>
                    <w:rPr>
                      <w:color w:val="002060"/>
                    </w:rPr>
                  </w:pPr>
                  <w:r w:rsidRPr="00A070F8">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6A67E1" w14:textId="77777777" w:rsidR="004D064B" w:rsidRPr="00A070F8" w:rsidRDefault="004D064B" w:rsidP="00D0326A">
                  <w:pPr>
                    <w:pStyle w:val="rowtabella0"/>
                    <w:jc w:val="center"/>
                    <w:rPr>
                      <w:color w:val="002060"/>
                    </w:rPr>
                  </w:pPr>
                  <w:r w:rsidRPr="00A070F8">
                    <w:rPr>
                      <w:color w:val="002060"/>
                    </w:rPr>
                    <w:t> </w:t>
                  </w:r>
                </w:p>
              </w:tc>
            </w:tr>
            <w:tr w:rsidR="004D064B" w:rsidRPr="00A070F8" w14:paraId="246D276B"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708EBB" w14:textId="77777777" w:rsidR="004D064B" w:rsidRPr="00A070F8" w:rsidRDefault="004D064B" w:rsidP="00D0326A">
                  <w:pPr>
                    <w:pStyle w:val="rowtabella0"/>
                    <w:rPr>
                      <w:color w:val="002060"/>
                    </w:rPr>
                  </w:pPr>
                  <w:r w:rsidRPr="00A070F8">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0698F" w14:textId="77777777" w:rsidR="004D064B" w:rsidRPr="00A070F8" w:rsidRDefault="004D064B" w:rsidP="00D0326A">
                  <w:pPr>
                    <w:pStyle w:val="rowtabella0"/>
                    <w:rPr>
                      <w:color w:val="002060"/>
                    </w:rPr>
                  </w:pPr>
                  <w:r w:rsidRPr="00A070F8">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E73AF" w14:textId="77777777" w:rsidR="004D064B" w:rsidRPr="00A070F8" w:rsidRDefault="004D064B" w:rsidP="00D0326A">
                  <w:pPr>
                    <w:pStyle w:val="rowtabella0"/>
                    <w:jc w:val="center"/>
                    <w:rPr>
                      <w:color w:val="002060"/>
                    </w:rPr>
                  </w:pPr>
                  <w:r w:rsidRPr="00A070F8">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8C728" w14:textId="77777777" w:rsidR="004D064B" w:rsidRPr="00A070F8" w:rsidRDefault="004D064B" w:rsidP="00D0326A">
                  <w:pPr>
                    <w:pStyle w:val="rowtabella0"/>
                    <w:jc w:val="center"/>
                    <w:rPr>
                      <w:color w:val="002060"/>
                    </w:rPr>
                  </w:pPr>
                  <w:r w:rsidRPr="00A070F8">
                    <w:rPr>
                      <w:color w:val="002060"/>
                    </w:rPr>
                    <w:t> </w:t>
                  </w:r>
                </w:p>
              </w:tc>
            </w:tr>
          </w:tbl>
          <w:p w14:paraId="0A8DFE34" w14:textId="77777777" w:rsidR="004D064B" w:rsidRPr="00A070F8" w:rsidRDefault="004D064B" w:rsidP="00D032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1D570F68"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DCB90" w14:textId="77777777" w:rsidR="004D064B" w:rsidRPr="00A070F8" w:rsidRDefault="004D064B" w:rsidP="00D0326A">
                  <w:pPr>
                    <w:pStyle w:val="headertabella0"/>
                    <w:rPr>
                      <w:color w:val="002060"/>
                    </w:rPr>
                  </w:pPr>
                  <w:r w:rsidRPr="00A070F8">
                    <w:rPr>
                      <w:color w:val="002060"/>
                    </w:rPr>
                    <w:t>GIRONE B - 3 Giornata - A</w:t>
                  </w:r>
                </w:p>
              </w:tc>
            </w:tr>
            <w:tr w:rsidR="004D064B" w:rsidRPr="00A070F8" w14:paraId="5D25A467"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F6D62F" w14:textId="77777777" w:rsidR="004D064B" w:rsidRPr="00A070F8" w:rsidRDefault="004D064B" w:rsidP="00D0326A">
                  <w:pPr>
                    <w:pStyle w:val="rowtabella0"/>
                    <w:rPr>
                      <w:color w:val="002060"/>
                    </w:rPr>
                  </w:pPr>
                  <w:r w:rsidRPr="00A070F8">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394E7" w14:textId="77777777" w:rsidR="004D064B" w:rsidRPr="00A070F8" w:rsidRDefault="004D064B" w:rsidP="00D0326A">
                  <w:pPr>
                    <w:pStyle w:val="rowtabella0"/>
                    <w:rPr>
                      <w:color w:val="002060"/>
                    </w:rPr>
                  </w:pPr>
                  <w:r w:rsidRPr="00A070F8">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434DC" w14:textId="77777777" w:rsidR="004D064B" w:rsidRPr="00A070F8" w:rsidRDefault="004D064B" w:rsidP="00D0326A">
                  <w:pPr>
                    <w:pStyle w:val="rowtabella0"/>
                    <w:jc w:val="center"/>
                    <w:rPr>
                      <w:color w:val="002060"/>
                    </w:rPr>
                  </w:pPr>
                  <w:r w:rsidRPr="00A070F8">
                    <w:rPr>
                      <w:color w:val="002060"/>
                    </w:rPr>
                    <w:t>8 - 5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CDF0C" w14:textId="77777777" w:rsidR="004D064B" w:rsidRPr="00A070F8" w:rsidRDefault="004D064B" w:rsidP="00D0326A">
                  <w:pPr>
                    <w:pStyle w:val="rowtabella0"/>
                    <w:jc w:val="center"/>
                    <w:rPr>
                      <w:color w:val="002060"/>
                    </w:rPr>
                  </w:pPr>
                  <w:r w:rsidRPr="00A070F8">
                    <w:rPr>
                      <w:color w:val="002060"/>
                    </w:rPr>
                    <w:t> </w:t>
                  </w:r>
                </w:p>
              </w:tc>
            </w:tr>
            <w:tr w:rsidR="004D064B" w:rsidRPr="00A070F8" w14:paraId="1B945336"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20E37B" w14:textId="77777777" w:rsidR="004D064B" w:rsidRPr="00A070F8" w:rsidRDefault="004D064B" w:rsidP="00D0326A">
                  <w:pPr>
                    <w:pStyle w:val="rowtabella0"/>
                    <w:rPr>
                      <w:color w:val="002060"/>
                    </w:rPr>
                  </w:pPr>
                  <w:r w:rsidRPr="00A070F8">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C393E9" w14:textId="77777777" w:rsidR="004D064B" w:rsidRPr="00A070F8" w:rsidRDefault="004D064B" w:rsidP="00D0326A">
                  <w:pPr>
                    <w:pStyle w:val="rowtabella0"/>
                    <w:rPr>
                      <w:color w:val="002060"/>
                    </w:rPr>
                  </w:pPr>
                  <w:r w:rsidRPr="00A070F8">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0E549F" w14:textId="77777777" w:rsidR="004D064B" w:rsidRPr="00A070F8" w:rsidRDefault="004D064B" w:rsidP="00D0326A">
                  <w:pPr>
                    <w:pStyle w:val="rowtabella0"/>
                    <w:jc w:val="center"/>
                    <w:rPr>
                      <w:color w:val="002060"/>
                    </w:rPr>
                  </w:pPr>
                  <w:r w:rsidRPr="00A070F8">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D11EB8" w14:textId="77777777" w:rsidR="004D064B" w:rsidRPr="00A070F8" w:rsidRDefault="004D064B" w:rsidP="00D0326A">
                  <w:pPr>
                    <w:pStyle w:val="rowtabella0"/>
                    <w:jc w:val="center"/>
                    <w:rPr>
                      <w:color w:val="002060"/>
                    </w:rPr>
                  </w:pPr>
                  <w:r w:rsidRPr="00A070F8">
                    <w:rPr>
                      <w:color w:val="002060"/>
                    </w:rPr>
                    <w:t> </w:t>
                  </w:r>
                </w:p>
              </w:tc>
            </w:tr>
            <w:tr w:rsidR="004D064B" w:rsidRPr="00A070F8" w14:paraId="6F22D95C"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48F458" w14:textId="77777777" w:rsidR="004D064B" w:rsidRPr="00A070F8" w:rsidRDefault="004D064B" w:rsidP="00D0326A">
                  <w:pPr>
                    <w:pStyle w:val="rowtabella0"/>
                    <w:rPr>
                      <w:color w:val="002060"/>
                    </w:rPr>
                  </w:pPr>
                  <w:r w:rsidRPr="00A070F8">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29083" w14:textId="77777777" w:rsidR="004D064B" w:rsidRPr="00A070F8" w:rsidRDefault="004D064B" w:rsidP="00D0326A">
                  <w:pPr>
                    <w:pStyle w:val="rowtabella0"/>
                    <w:rPr>
                      <w:color w:val="002060"/>
                    </w:rPr>
                  </w:pPr>
                  <w:r w:rsidRPr="00A070F8">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EC270" w14:textId="77777777" w:rsidR="004D064B" w:rsidRPr="00A070F8" w:rsidRDefault="004D064B" w:rsidP="00D0326A">
                  <w:pPr>
                    <w:pStyle w:val="rowtabella0"/>
                    <w:jc w:val="center"/>
                    <w:rPr>
                      <w:color w:val="002060"/>
                    </w:rPr>
                  </w:pPr>
                  <w:r w:rsidRPr="00A070F8">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61C28" w14:textId="77777777" w:rsidR="004D064B" w:rsidRPr="00A070F8" w:rsidRDefault="004D064B" w:rsidP="00D0326A">
                  <w:pPr>
                    <w:pStyle w:val="rowtabella0"/>
                    <w:jc w:val="center"/>
                    <w:rPr>
                      <w:color w:val="002060"/>
                    </w:rPr>
                  </w:pPr>
                  <w:r w:rsidRPr="00A070F8">
                    <w:rPr>
                      <w:color w:val="002060"/>
                    </w:rPr>
                    <w:t> </w:t>
                  </w:r>
                </w:p>
              </w:tc>
            </w:tr>
          </w:tbl>
          <w:p w14:paraId="26F98C6B" w14:textId="77777777" w:rsidR="004D064B" w:rsidRPr="00A070F8" w:rsidRDefault="004D064B" w:rsidP="00D0326A">
            <w:pPr>
              <w:rPr>
                <w:color w:val="002060"/>
              </w:rPr>
            </w:pPr>
          </w:p>
        </w:tc>
      </w:tr>
    </w:tbl>
    <w:p w14:paraId="0677B512" w14:textId="77777777" w:rsidR="004D064B" w:rsidRPr="00A070F8" w:rsidRDefault="004D064B" w:rsidP="004D064B">
      <w:pPr>
        <w:pStyle w:val="breakline"/>
        <w:divId w:val="527259509"/>
        <w:rPr>
          <w:rFonts w:eastAsiaTheme="minorEastAsia"/>
          <w:color w:val="002060"/>
        </w:rPr>
      </w:pPr>
    </w:p>
    <w:p w14:paraId="396A3374" w14:textId="77777777" w:rsidR="004D064B" w:rsidRPr="00A070F8" w:rsidRDefault="004D064B" w:rsidP="004D064B">
      <w:pPr>
        <w:pStyle w:val="breakline"/>
        <w:divId w:val="527259509"/>
        <w:rPr>
          <w:color w:val="002060"/>
        </w:rPr>
      </w:pPr>
    </w:p>
    <w:p w14:paraId="3A44C0A8" w14:textId="77777777" w:rsidR="004D064B" w:rsidRPr="00A070F8" w:rsidRDefault="004D064B" w:rsidP="004D064B">
      <w:pPr>
        <w:pStyle w:val="titoloprinc0"/>
        <w:divId w:val="527259509"/>
        <w:rPr>
          <w:color w:val="002060"/>
        </w:rPr>
      </w:pPr>
      <w:r w:rsidRPr="00A070F8">
        <w:rPr>
          <w:color w:val="002060"/>
        </w:rPr>
        <w:t>GIUDICE SPORTIVO</w:t>
      </w:r>
    </w:p>
    <w:p w14:paraId="7A9FCCDC" w14:textId="77777777" w:rsidR="004D064B" w:rsidRPr="00A070F8" w:rsidRDefault="004D064B" w:rsidP="004D064B">
      <w:pPr>
        <w:pStyle w:val="diffida"/>
        <w:divId w:val="527259509"/>
        <w:rPr>
          <w:color w:val="002060"/>
        </w:rPr>
      </w:pPr>
      <w:r w:rsidRPr="00A070F8">
        <w:rPr>
          <w:color w:val="002060"/>
        </w:rPr>
        <w:t>Il Giudice Sportivo Avv. Claudio Romagnoli, nella seduta del 03/11/2021, ha adottato le decisioni che di seguito integralmente si riportano:</w:t>
      </w:r>
    </w:p>
    <w:p w14:paraId="5F832056" w14:textId="77777777" w:rsidR="004D064B" w:rsidRPr="00A070F8" w:rsidRDefault="004D064B" w:rsidP="004D064B">
      <w:pPr>
        <w:pStyle w:val="titolo10"/>
        <w:divId w:val="527259509"/>
        <w:rPr>
          <w:color w:val="002060"/>
        </w:rPr>
      </w:pPr>
      <w:r w:rsidRPr="00A070F8">
        <w:rPr>
          <w:color w:val="002060"/>
        </w:rPr>
        <w:t xml:space="preserve">GARE DEL 30/10/2021 </w:t>
      </w:r>
    </w:p>
    <w:p w14:paraId="447C6C5E" w14:textId="77777777" w:rsidR="004D064B" w:rsidRPr="00A070F8" w:rsidRDefault="004D064B" w:rsidP="004D064B">
      <w:pPr>
        <w:pStyle w:val="titolo7a"/>
        <w:divId w:val="527259509"/>
        <w:rPr>
          <w:color w:val="002060"/>
        </w:rPr>
      </w:pPr>
      <w:r w:rsidRPr="00A070F8">
        <w:rPr>
          <w:color w:val="002060"/>
        </w:rPr>
        <w:t xml:space="preserve">PROVVEDIMENTI DISCIPLINARI </w:t>
      </w:r>
    </w:p>
    <w:p w14:paraId="745625EA"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27F9850F" w14:textId="77777777" w:rsidR="004D064B" w:rsidRPr="00A070F8" w:rsidRDefault="004D064B" w:rsidP="004D064B">
      <w:pPr>
        <w:pStyle w:val="titolo30"/>
        <w:divId w:val="527259509"/>
        <w:rPr>
          <w:color w:val="002060"/>
        </w:rPr>
      </w:pPr>
      <w:r w:rsidRPr="00A070F8">
        <w:rPr>
          <w:color w:val="002060"/>
        </w:rPr>
        <w:t xml:space="preserve">ALLENATORI </w:t>
      </w:r>
    </w:p>
    <w:p w14:paraId="2A725E74" w14:textId="77777777" w:rsidR="004D064B" w:rsidRPr="00A070F8" w:rsidRDefault="004D064B" w:rsidP="004D064B">
      <w:pPr>
        <w:pStyle w:val="titolo20"/>
        <w:divId w:val="527259509"/>
        <w:rPr>
          <w:color w:val="002060"/>
        </w:rPr>
      </w:pPr>
      <w:r w:rsidRPr="00A070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69143A56" w14:textId="77777777" w:rsidTr="004D064B">
        <w:trPr>
          <w:divId w:val="527259509"/>
        </w:trPr>
        <w:tc>
          <w:tcPr>
            <w:tcW w:w="2200" w:type="dxa"/>
            <w:tcMar>
              <w:top w:w="20" w:type="dxa"/>
              <w:left w:w="20" w:type="dxa"/>
              <w:bottom w:w="20" w:type="dxa"/>
              <w:right w:w="20" w:type="dxa"/>
            </w:tcMar>
            <w:vAlign w:val="center"/>
            <w:hideMark/>
          </w:tcPr>
          <w:p w14:paraId="009E3EFE" w14:textId="77777777" w:rsidR="004D064B" w:rsidRPr="00A070F8" w:rsidRDefault="004D064B" w:rsidP="00D0326A">
            <w:pPr>
              <w:pStyle w:val="movimento"/>
              <w:rPr>
                <w:color w:val="002060"/>
              </w:rPr>
            </w:pPr>
            <w:r w:rsidRPr="00A070F8">
              <w:rPr>
                <w:color w:val="002060"/>
              </w:rPr>
              <w:t>CADIGNONI ATTILIO</w:t>
            </w:r>
          </w:p>
        </w:tc>
        <w:tc>
          <w:tcPr>
            <w:tcW w:w="2200" w:type="dxa"/>
            <w:tcMar>
              <w:top w:w="20" w:type="dxa"/>
              <w:left w:w="20" w:type="dxa"/>
              <w:bottom w:w="20" w:type="dxa"/>
              <w:right w:w="20" w:type="dxa"/>
            </w:tcMar>
            <w:vAlign w:val="center"/>
            <w:hideMark/>
          </w:tcPr>
          <w:p w14:paraId="51E34840" w14:textId="77777777" w:rsidR="004D064B" w:rsidRPr="00A070F8" w:rsidRDefault="004D064B" w:rsidP="00D0326A">
            <w:pPr>
              <w:pStyle w:val="movimento2"/>
              <w:rPr>
                <w:color w:val="002060"/>
              </w:rPr>
            </w:pPr>
            <w:r w:rsidRPr="00A070F8">
              <w:rPr>
                <w:color w:val="002060"/>
              </w:rPr>
              <w:t xml:space="preserve">(VIRTUS TEAM SOC.COOP.) </w:t>
            </w:r>
          </w:p>
        </w:tc>
        <w:tc>
          <w:tcPr>
            <w:tcW w:w="800" w:type="dxa"/>
            <w:tcMar>
              <w:top w:w="20" w:type="dxa"/>
              <w:left w:w="20" w:type="dxa"/>
              <w:bottom w:w="20" w:type="dxa"/>
              <w:right w:w="20" w:type="dxa"/>
            </w:tcMar>
            <w:vAlign w:val="center"/>
            <w:hideMark/>
          </w:tcPr>
          <w:p w14:paraId="17579F03"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77BFA47"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A3D3483" w14:textId="77777777" w:rsidR="004D064B" w:rsidRPr="00A070F8" w:rsidRDefault="004D064B" w:rsidP="00D0326A">
            <w:pPr>
              <w:pStyle w:val="movimento2"/>
              <w:rPr>
                <w:color w:val="002060"/>
              </w:rPr>
            </w:pPr>
            <w:r w:rsidRPr="00A070F8">
              <w:rPr>
                <w:color w:val="002060"/>
              </w:rPr>
              <w:t> </w:t>
            </w:r>
          </w:p>
        </w:tc>
      </w:tr>
    </w:tbl>
    <w:p w14:paraId="480EF0A6" w14:textId="77777777" w:rsidR="004D064B" w:rsidRPr="00A070F8" w:rsidRDefault="004D064B" w:rsidP="004D064B">
      <w:pPr>
        <w:pStyle w:val="titolo30"/>
        <w:divId w:val="527259509"/>
        <w:rPr>
          <w:rFonts w:eastAsiaTheme="minorEastAsia"/>
          <w:color w:val="002060"/>
        </w:rPr>
      </w:pPr>
      <w:r w:rsidRPr="00A070F8">
        <w:rPr>
          <w:color w:val="002060"/>
        </w:rPr>
        <w:t xml:space="preserve">CALCIATORI ESPULSI </w:t>
      </w:r>
    </w:p>
    <w:p w14:paraId="0032F05E" w14:textId="77777777" w:rsidR="004D064B" w:rsidRPr="00A070F8" w:rsidRDefault="004D064B" w:rsidP="004D064B">
      <w:pPr>
        <w:pStyle w:val="titolo20"/>
        <w:divId w:val="527259509"/>
        <w:rPr>
          <w:color w:val="002060"/>
        </w:rPr>
      </w:pPr>
      <w:r w:rsidRPr="00A070F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1139699D" w14:textId="77777777" w:rsidTr="004D064B">
        <w:trPr>
          <w:divId w:val="527259509"/>
        </w:trPr>
        <w:tc>
          <w:tcPr>
            <w:tcW w:w="2200" w:type="dxa"/>
            <w:tcMar>
              <w:top w:w="20" w:type="dxa"/>
              <w:left w:w="20" w:type="dxa"/>
              <w:bottom w:w="20" w:type="dxa"/>
              <w:right w:w="20" w:type="dxa"/>
            </w:tcMar>
            <w:vAlign w:val="center"/>
            <w:hideMark/>
          </w:tcPr>
          <w:p w14:paraId="3D3BF461" w14:textId="77777777" w:rsidR="004D064B" w:rsidRPr="00A070F8" w:rsidRDefault="004D064B" w:rsidP="00D0326A">
            <w:pPr>
              <w:pStyle w:val="movimento"/>
              <w:rPr>
                <w:color w:val="002060"/>
              </w:rPr>
            </w:pPr>
            <w:r w:rsidRPr="00A070F8">
              <w:rPr>
                <w:color w:val="002060"/>
              </w:rPr>
              <w:t>TERRA PIETRO MARIA</w:t>
            </w:r>
          </w:p>
        </w:tc>
        <w:tc>
          <w:tcPr>
            <w:tcW w:w="2200" w:type="dxa"/>
            <w:tcMar>
              <w:top w:w="20" w:type="dxa"/>
              <w:left w:w="20" w:type="dxa"/>
              <w:bottom w:w="20" w:type="dxa"/>
              <w:right w:w="20" w:type="dxa"/>
            </w:tcMar>
            <w:vAlign w:val="center"/>
            <w:hideMark/>
          </w:tcPr>
          <w:p w14:paraId="401B09DA" w14:textId="77777777" w:rsidR="004D064B" w:rsidRPr="00A070F8" w:rsidRDefault="004D064B" w:rsidP="00D0326A">
            <w:pPr>
              <w:pStyle w:val="movimento2"/>
              <w:rPr>
                <w:color w:val="002060"/>
              </w:rPr>
            </w:pPr>
            <w:r w:rsidRPr="00A070F8">
              <w:rPr>
                <w:color w:val="002060"/>
              </w:rPr>
              <w:t xml:space="preserve">(CALCETTO NUMANA) </w:t>
            </w:r>
          </w:p>
        </w:tc>
        <w:tc>
          <w:tcPr>
            <w:tcW w:w="800" w:type="dxa"/>
            <w:tcMar>
              <w:top w:w="20" w:type="dxa"/>
              <w:left w:w="20" w:type="dxa"/>
              <w:bottom w:w="20" w:type="dxa"/>
              <w:right w:w="20" w:type="dxa"/>
            </w:tcMar>
            <w:vAlign w:val="center"/>
            <w:hideMark/>
          </w:tcPr>
          <w:p w14:paraId="6855C589"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D8814B4"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88F0181" w14:textId="77777777" w:rsidR="004D064B" w:rsidRPr="00A070F8" w:rsidRDefault="004D064B" w:rsidP="00D0326A">
            <w:pPr>
              <w:pStyle w:val="movimento2"/>
              <w:rPr>
                <w:color w:val="002060"/>
              </w:rPr>
            </w:pPr>
            <w:r w:rsidRPr="00A070F8">
              <w:rPr>
                <w:color w:val="002060"/>
              </w:rPr>
              <w:t> </w:t>
            </w:r>
          </w:p>
        </w:tc>
      </w:tr>
    </w:tbl>
    <w:p w14:paraId="629564E7" w14:textId="77777777" w:rsidR="004D064B" w:rsidRPr="00A070F8" w:rsidRDefault="004D064B" w:rsidP="004D064B">
      <w:pPr>
        <w:pStyle w:val="titolo30"/>
        <w:divId w:val="527259509"/>
        <w:rPr>
          <w:rFonts w:eastAsiaTheme="minorEastAsia"/>
          <w:color w:val="002060"/>
        </w:rPr>
      </w:pPr>
      <w:r w:rsidRPr="00A070F8">
        <w:rPr>
          <w:color w:val="002060"/>
        </w:rPr>
        <w:t xml:space="preserve">CALCIATORI NON ESPULSI </w:t>
      </w:r>
    </w:p>
    <w:p w14:paraId="184CECF4" w14:textId="77777777" w:rsidR="004D064B" w:rsidRPr="00A070F8" w:rsidRDefault="004D064B" w:rsidP="004D064B">
      <w:pPr>
        <w:pStyle w:val="titolo20"/>
        <w:divId w:val="527259509"/>
        <w:rPr>
          <w:color w:val="002060"/>
        </w:rPr>
      </w:pPr>
      <w:r w:rsidRPr="00A070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6193129D" w14:textId="77777777" w:rsidTr="004D064B">
        <w:trPr>
          <w:divId w:val="527259509"/>
        </w:trPr>
        <w:tc>
          <w:tcPr>
            <w:tcW w:w="2200" w:type="dxa"/>
            <w:tcMar>
              <w:top w:w="20" w:type="dxa"/>
              <w:left w:w="20" w:type="dxa"/>
              <w:bottom w:w="20" w:type="dxa"/>
              <w:right w:w="20" w:type="dxa"/>
            </w:tcMar>
            <w:vAlign w:val="center"/>
            <w:hideMark/>
          </w:tcPr>
          <w:p w14:paraId="5A2B09DB" w14:textId="77777777" w:rsidR="004D064B" w:rsidRPr="00A070F8" w:rsidRDefault="004D064B" w:rsidP="00D0326A">
            <w:pPr>
              <w:pStyle w:val="movimento"/>
              <w:rPr>
                <w:color w:val="002060"/>
              </w:rPr>
            </w:pPr>
            <w:r w:rsidRPr="00A070F8">
              <w:rPr>
                <w:color w:val="002060"/>
              </w:rPr>
              <w:t>BENIGNI FRANCESCO</w:t>
            </w:r>
          </w:p>
        </w:tc>
        <w:tc>
          <w:tcPr>
            <w:tcW w:w="2200" w:type="dxa"/>
            <w:tcMar>
              <w:top w:w="20" w:type="dxa"/>
              <w:left w:w="20" w:type="dxa"/>
              <w:bottom w:w="20" w:type="dxa"/>
              <w:right w:w="20" w:type="dxa"/>
            </w:tcMar>
            <w:vAlign w:val="center"/>
            <w:hideMark/>
          </w:tcPr>
          <w:p w14:paraId="4025FFC2" w14:textId="77777777" w:rsidR="004D064B" w:rsidRPr="00A070F8" w:rsidRDefault="004D064B" w:rsidP="00D0326A">
            <w:pPr>
              <w:pStyle w:val="movimento2"/>
              <w:rPr>
                <w:color w:val="002060"/>
              </w:rPr>
            </w:pPr>
            <w:r w:rsidRPr="00A070F8">
              <w:rPr>
                <w:color w:val="002060"/>
              </w:rPr>
              <w:t xml:space="preserve">(AUDAX 1970 </w:t>
            </w:r>
            <w:proofErr w:type="gramStart"/>
            <w:r w:rsidRPr="00A070F8">
              <w:rPr>
                <w:color w:val="002060"/>
              </w:rPr>
              <w:t>S.ANGELO</w:t>
            </w:r>
            <w:proofErr w:type="gramEnd"/>
            <w:r w:rsidRPr="00A070F8">
              <w:rPr>
                <w:color w:val="002060"/>
              </w:rPr>
              <w:t xml:space="preserve">) </w:t>
            </w:r>
          </w:p>
        </w:tc>
        <w:tc>
          <w:tcPr>
            <w:tcW w:w="800" w:type="dxa"/>
            <w:tcMar>
              <w:top w:w="20" w:type="dxa"/>
              <w:left w:w="20" w:type="dxa"/>
              <w:bottom w:w="20" w:type="dxa"/>
              <w:right w:w="20" w:type="dxa"/>
            </w:tcMar>
            <w:vAlign w:val="center"/>
            <w:hideMark/>
          </w:tcPr>
          <w:p w14:paraId="0CD19038"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E96668B" w14:textId="77777777" w:rsidR="004D064B" w:rsidRPr="00A070F8" w:rsidRDefault="004D064B" w:rsidP="00D0326A">
            <w:pPr>
              <w:pStyle w:val="movimento"/>
              <w:rPr>
                <w:color w:val="002060"/>
              </w:rPr>
            </w:pPr>
            <w:r w:rsidRPr="00A070F8">
              <w:rPr>
                <w:color w:val="002060"/>
              </w:rPr>
              <w:t>MARZANO NICOLAS</w:t>
            </w:r>
          </w:p>
        </w:tc>
        <w:tc>
          <w:tcPr>
            <w:tcW w:w="2200" w:type="dxa"/>
            <w:tcMar>
              <w:top w:w="20" w:type="dxa"/>
              <w:left w:w="20" w:type="dxa"/>
              <w:bottom w:w="20" w:type="dxa"/>
              <w:right w:w="20" w:type="dxa"/>
            </w:tcMar>
            <w:vAlign w:val="center"/>
            <w:hideMark/>
          </w:tcPr>
          <w:p w14:paraId="4AE8D729" w14:textId="77777777" w:rsidR="004D064B" w:rsidRPr="00A070F8" w:rsidRDefault="004D064B" w:rsidP="00D0326A">
            <w:pPr>
              <w:pStyle w:val="movimento2"/>
              <w:rPr>
                <w:color w:val="002060"/>
              </w:rPr>
            </w:pPr>
            <w:r w:rsidRPr="00A070F8">
              <w:rPr>
                <w:color w:val="002060"/>
              </w:rPr>
              <w:t xml:space="preserve">(AUDAX 1970 </w:t>
            </w:r>
            <w:proofErr w:type="gramStart"/>
            <w:r w:rsidRPr="00A070F8">
              <w:rPr>
                <w:color w:val="002060"/>
              </w:rPr>
              <w:t>S.ANGELO</w:t>
            </w:r>
            <w:proofErr w:type="gramEnd"/>
            <w:r w:rsidRPr="00A070F8">
              <w:rPr>
                <w:color w:val="002060"/>
              </w:rPr>
              <w:t xml:space="preserve">) </w:t>
            </w:r>
          </w:p>
        </w:tc>
      </w:tr>
      <w:tr w:rsidR="004D064B" w:rsidRPr="00A070F8" w14:paraId="285B46B2" w14:textId="77777777" w:rsidTr="004D064B">
        <w:trPr>
          <w:divId w:val="527259509"/>
        </w:trPr>
        <w:tc>
          <w:tcPr>
            <w:tcW w:w="2200" w:type="dxa"/>
            <w:tcMar>
              <w:top w:w="20" w:type="dxa"/>
              <w:left w:w="20" w:type="dxa"/>
              <w:bottom w:w="20" w:type="dxa"/>
              <w:right w:w="20" w:type="dxa"/>
            </w:tcMar>
            <w:vAlign w:val="center"/>
            <w:hideMark/>
          </w:tcPr>
          <w:p w14:paraId="623DFF41" w14:textId="77777777" w:rsidR="004D064B" w:rsidRPr="00A070F8" w:rsidRDefault="004D064B" w:rsidP="00D0326A">
            <w:pPr>
              <w:pStyle w:val="movimento"/>
              <w:rPr>
                <w:color w:val="002060"/>
              </w:rPr>
            </w:pPr>
            <w:r w:rsidRPr="00A070F8">
              <w:rPr>
                <w:color w:val="002060"/>
              </w:rPr>
              <w:t>PIERSANTELLI TOMMASO</w:t>
            </w:r>
          </w:p>
        </w:tc>
        <w:tc>
          <w:tcPr>
            <w:tcW w:w="2200" w:type="dxa"/>
            <w:tcMar>
              <w:top w:w="20" w:type="dxa"/>
              <w:left w:w="20" w:type="dxa"/>
              <w:bottom w:w="20" w:type="dxa"/>
              <w:right w:w="20" w:type="dxa"/>
            </w:tcMar>
            <w:vAlign w:val="center"/>
            <w:hideMark/>
          </w:tcPr>
          <w:p w14:paraId="7F7641DE" w14:textId="77777777" w:rsidR="004D064B" w:rsidRPr="00A070F8" w:rsidRDefault="004D064B" w:rsidP="00D0326A">
            <w:pPr>
              <w:pStyle w:val="movimento2"/>
              <w:rPr>
                <w:color w:val="002060"/>
              </w:rPr>
            </w:pPr>
            <w:r w:rsidRPr="00A070F8">
              <w:rPr>
                <w:color w:val="002060"/>
              </w:rPr>
              <w:t xml:space="preserve">(AUDAX 1970 </w:t>
            </w:r>
            <w:proofErr w:type="gramStart"/>
            <w:r w:rsidRPr="00A070F8">
              <w:rPr>
                <w:color w:val="002060"/>
              </w:rPr>
              <w:t>S.ANGELO</w:t>
            </w:r>
            <w:proofErr w:type="gramEnd"/>
            <w:r w:rsidRPr="00A070F8">
              <w:rPr>
                <w:color w:val="002060"/>
              </w:rPr>
              <w:t xml:space="preserve">) </w:t>
            </w:r>
          </w:p>
        </w:tc>
        <w:tc>
          <w:tcPr>
            <w:tcW w:w="800" w:type="dxa"/>
            <w:tcMar>
              <w:top w:w="20" w:type="dxa"/>
              <w:left w:w="20" w:type="dxa"/>
              <w:bottom w:w="20" w:type="dxa"/>
              <w:right w:w="20" w:type="dxa"/>
            </w:tcMar>
            <w:vAlign w:val="center"/>
            <w:hideMark/>
          </w:tcPr>
          <w:p w14:paraId="76C9D902"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8970934" w14:textId="77777777" w:rsidR="004D064B" w:rsidRPr="00A070F8" w:rsidRDefault="004D064B" w:rsidP="00D0326A">
            <w:pPr>
              <w:pStyle w:val="movimento"/>
              <w:rPr>
                <w:color w:val="002060"/>
              </w:rPr>
            </w:pPr>
            <w:r w:rsidRPr="00A070F8">
              <w:rPr>
                <w:color w:val="002060"/>
              </w:rPr>
              <w:t>RICORDI CARLO</w:t>
            </w:r>
          </w:p>
        </w:tc>
        <w:tc>
          <w:tcPr>
            <w:tcW w:w="2200" w:type="dxa"/>
            <w:tcMar>
              <w:top w:w="20" w:type="dxa"/>
              <w:left w:w="20" w:type="dxa"/>
              <w:bottom w:w="20" w:type="dxa"/>
              <w:right w:w="20" w:type="dxa"/>
            </w:tcMar>
            <w:vAlign w:val="center"/>
            <w:hideMark/>
          </w:tcPr>
          <w:p w14:paraId="1548E3E3" w14:textId="77777777" w:rsidR="004D064B" w:rsidRPr="00A070F8" w:rsidRDefault="004D064B" w:rsidP="00D0326A">
            <w:pPr>
              <w:pStyle w:val="movimento2"/>
              <w:rPr>
                <w:color w:val="002060"/>
              </w:rPr>
            </w:pPr>
            <w:r w:rsidRPr="00A070F8">
              <w:rPr>
                <w:color w:val="002060"/>
              </w:rPr>
              <w:t xml:space="preserve">(AUDAX 1970 </w:t>
            </w:r>
            <w:proofErr w:type="gramStart"/>
            <w:r w:rsidRPr="00A070F8">
              <w:rPr>
                <w:color w:val="002060"/>
              </w:rPr>
              <w:t>S.ANGELO</w:t>
            </w:r>
            <w:proofErr w:type="gramEnd"/>
            <w:r w:rsidRPr="00A070F8">
              <w:rPr>
                <w:color w:val="002060"/>
              </w:rPr>
              <w:t xml:space="preserve">) </w:t>
            </w:r>
          </w:p>
        </w:tc>
      </w:tr>
      <w:tr w:rsidR="004D064B" w:rsidRPr="00A070F8" w14:paraId="0AC55EBF" w14:textId="77777777" w:rsidTr="004D064B">
        <w:trPr>
          <w:divId w:val="527259509"/>
        </w:trPr>
        <w:tc>
          <w:tcPr>
            <w:tcW w:w="2200" w:type="dxa"/>
            <w:tcMar>
              <w:top w:w="20" w:type="dxa"/>
              <w:left w:w="20" w:type="dxa"/>
              <w:bottom w:w="20" w:type="dxa"/>
              <w:right w:w="20" w:type="dxa"/>
            </w:tcMar>
            <w:vAlign w:val="center"/>
            <w:hideMark/>
          </w:tcPr>
          <w:p w14:paraId="50B3DC3A" w14:textId="77777777" w:rsidR="004D064B" w:rsidRPr="00A070F8" w:rsidRDefault="004D064B" w:rsidP="00D0326A">
            <w:pPr>
              <w:pStyle w:val="movimento"/>
              <w:rPr>
                <w:color w:val="002060"/>
              </w:rPr>
            </w:pPr>
            <w:r w:rsidRPr="00A070F8">
              <w:rPr>
                <w:color w:val="002060"/>
              </w:rPr>
              <w:t>GHIDINI NICOLAS</w:t>
            </w:r>
          </w:p>
        </w:tc>
        <w:tc>
          <w:tcPr>
            <w:tcW w:w="2200" w:type="dxa"/>
            <w:tcMar>
              <w:top w:w="20" w:type="dxa"/>
              <w:left w:w="20" w:type="dxa"/>
              <w:bottom w:w="20" w:type="dxa"/>
              <w:right w:w="20" w:type="dxa"/>
            </w:tcMar>
            <w:vAlign w:val="center"/>
            <w:hideMark/>
          </w:tcPr>
          <w:p w14:paraId="1F147470" w14:textId="77777777" w:rsidR="004D064B" w:rsidRPr="00A070F8" w:rsidRDefault="004D064B" w:rsidP="00D0326A">
            <w:pPr>
              <w:pStyle w:val="movimento2"/>
              <w:rPr>
                <w:color w:val="002060"/>
              </w:rPr>
            </w:pPr>
            <w:r w:rsidRPr="00A070F8">
              <w:rPr>
                <w:color w:val="002060"/>
              </w:rPr>
              <w:t xml:space="preserve">(CANTINE RIUNITE CSI) </w:t>
            </w:r>
          </w:p>
        </w:tc>
        <w:tc>
          <w:tcPr>
            <w:tcW w:w="800" w:type="dxa"/>
            <w:tcMar>
              <w:top w:w="20" w:type="dxa"/>
              <w:left w:w="20" w:type="dxa"/>
              <w:bottom w:w="20" w:type="dxa"/>
              <w:right w:w="20" w:type="dxa"/>
            </w:tcMar>
            <w:vAlign w:val="center"/>
            <w:hideMark/>
          </w:tcPr>
          <w:p w14:paraId="6EC3BE9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6673486C" w14:textId="77777777" w:rsidR="004D064B" w:rsidRPr="00A070F8" w:rsidRDefault="004D064B" w:rsidP="00D0326A">
            <w:pPr>
              <w:pStyle w:val="movimento"/>
              <w:rPr>
                <w:color w:val="002060"/>
              </w:rPr>
            </w:pPr>
            <w:r w:rsidRPr="00A070F8">
              <w:rPr>
                <w:color w:val="002060"/>
              </w:rPr>
              <w:t>PIERMARIOLI MIRCO</w:t>
            </w:r>
          </w:p>
        </w:tc>
        <w:tc>
          <w:tcPr>
            <w:tcW w:w="2200" w:type="dxa"/>
            <w:tcMar>
              <w:top w:w="20" w:type="dxa"/>
              <w:left w:w="20" w:type="dxa"/>
              <w:bottom w:w="20" w:type="dxa"/>
              <w:right w:w="20" w:type="dxa"/>
            </w:tcMar>
            <w:vAlign w:val="center"/>
            <w:hideMark/>
          </w:tcPr>
          <w:p w14:paraId="6FAE3F75" w14:textId="77777777" w:rsidR="004D064B" w:rsidRPr="00A070F8" w:rsidRDefault="004D064B" w:rsidP="00D0326A">
            <w:pPr>
              <w:pStyle w:val="movimento2"/>
              <w:rPr>
                <w:color w:val="002060"/>
              </w:rPr>
            </w:pPr>
            <w:r w:rsidRPr="00A070F8">
              <w:rPr>
                <w:color w:val="002060"/>
              </w:rPr>
              <w:t>(</w:t>
            </w:r>
            <w:proofErr w:type="gramStart"/>
            <w:r w:rsidRPr="00A070F8">
              <w:rPr>
                <w:color w:val="002060"/>
              </w:rPr>
              <w:t>CITTA</w:t>
            </w:r>
            <w:proofErr w:type="gramEnd"/>
            <w:r w:rsidRPr="00A070F8">
              <w:rPr>
                <w:color w:val="002060"/>
              </w:rPr>
              <w:t xml:space="preserve"> DI OSTRA) </w:t>
            </w:r>
          </w:p>
        </w:tc>
      </w:tr>
      <w:tr w:rsidR="004D064B" w:rsidRPr="00A070F8" w14:paraId="23B3B1E8" w14:textId="77777777" w:rsidTr="004D064B">
        <w:trPr>
          <w:divId w:val="527259509"/>
        </w:trPr>
        <w:tc>
          <w:tcPr>
            <w:tcW w:w="2200" w:type="dxa"/>
            <w:tcMar>
              <w:top w:w="20" w:type="dxa"/>
              <w:left w:w="20" w:type="dxa"/>
              <w:bottom w:w="20" w:type="dxa"/>
              <w:right w:w="20" w:type="dxa"/>
            </w:tcMar>
            <w:vAlign w:val="center"/>
            <w:hideMark/>
          </w:tcPr>
          <w:p w14:paraId="50D086F3" w14:textId="77777777" w:rsidR="004D064B" w:rsidRPr="00A070F8" w:rsidRDefault="004D064B" w:rsidP="00D0326A">
            <w:pPr>
              <w:pStyle w:val="movimento"/>
              <w:rPr>
                <w:color w:val="002060"/>
              </w:rPr>
            </w:pPr>
            <w:r w:rsidRPr="00A070F8">
              <w:rPr>
                <w:color w:val="002060"/>
              </w:rPr>
              <w:t>CECCARELLI MATTEO</w:t>
            </w:r>
          </w:p>
        </w:tc>
        <w:tc>
          <w:tcPr>
            <w:tcW w:w="2200" w:type="dxa"/>
            <w:tcMar>
              <w:top w:w="20" w:type="dxa"/>
              <w:left w:w="20" w:type="dxa"/>
              <w:bottom w:w="20" w:type="dxa"/>
              <w:right w:w="20" w:type="dxa"/>
            </w:tcMar>
            <w:vAlign w:val="center"/>
            <w:hideMark/>
          </w:tcPr>
          <w:p w14:paraId="6AD5EFA4" w14:textId="77777777" w:rsidR="004D064B" w:rsidRPr="00A070F8" w:rsidRDefault="004D064B" w:rsidP="00D0326A">
            <w:pPr>
              <w:pStyle w:val="movimento2"/>
              <w:rPr>
                <w:color w:val="002060"/>
              </w:rPr>
            </w:pPr>
            <w:r w:rsidRPr="00A070F8">
              <w:rPr>
                <w:color w:val="002060"/>
              </w:rPr>
              <w:t xml:space="preserve">(ITALSERVICE C5) </w:t>
            </w:r>
          </w:p>
        </w:tc>
        <w:tc>
          <w:tcPr>
            <w:tcW w:w="800" w:type="dxa"/>
            <w:tcMar>
              <w:top w:w="20" w:type="dxa"/>
              <w:left w:w="20" w:type="dxa"/>
              <w:bottom w:w="20" w:type="dxa"/>
              <w:right w:w="20" w:type="dxa"/>
            </w:tcMar>
            <w:vAlign w:val="center"/>
            <w:hideMark/>
          </w:tcPr>
          <w:p w14:paraId="2C575ED7"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EDE261D" w14:textId="77777777" w:rsidR="004D064B" w:rsidRPr="00A070F8" w:rsidRDefault="004D064B" w:rsidP="00D0326A">
            <w:pPr>
              <w:pStyle w:val="movimento"/>
              <w:rPr>
                <w:color w:val="002060"/>
              </w:rPr>
            </w:pPr>
            <w:r w:rsidRPr="00A070F8">
              <w:rPr>
                <w:color w:val="002060"/>
              </w:rPr>
              <w:t>GABBANELLI MATTEO</w:t>
            </w:r>
          </w:p>
        </w:tc>
        <w:tc>
          <w:tcPr>
            <w:tcW w:w="2200" w:type="dxa"/>
            <w:tcMar>
              <w:top w:w="20" w:type="dxa"/>
              <w:left w:w="20" w:type="dxa"/>
              <w:bottom w:w="20" w:type="dxa"/>
              <w:right w:w="20" w:type="dxa"/>
            </w:tcMar>
            <w:vAlign w:val="center"/>
            <w:hideMark/>
          </w:tcPr>
          <w:p w14:paraId="1B68EF5E" w14:textId="77777777" w:rsidR="004D064B" w:rsidRPr="00A070F8" w:rsidRDefault="004D064B" w:rsidP="00D0326A">
            <w:pPr>
              <w:pStyle w:val="movimento2"/>
              <w:rPr>
                <w:color w:val="002060"/>
              </w:rPr>
            </w:pPr>
            <w:r w:rsidRPr="00A070F8">
              <w:rPr>
                <w:color w:val="002060"/>
              </w:rPr>
              <w:t xml:space="preserve">(PIETRALACROCE 73) </w:t>
            </w:r>
          </w:p>
        </w:tc>
      </w:tr>
      <w:tr w:rsidR="004D064B" w:rsidRPr="00A070F8" w14:paraId="01C47FBE" w14:textId="77777777" w:rsidTr="004D064B">
        <w:trPr>
          <w:divId w:val="527259509"/>
        </w:trPr>
        <w:tc>
          <w:tcPr>
            <w:tcW w:w="2200" w:type="dxa"/>
            <w:tcMar>
              <w:top w:w="20" w:type="dxa"/>
              <w:left w:w="20" w:type="dxa"/>
              <w:bottom w:w="20" w:type="dxa"/>
              <w:right w:w="20" w:type="dxa"/>
            </w:tcMar>
            <w:vAlign w:val="center"/>
            <w:hideMark/>
          </w:tcPr>
          <w:p w14:paraId="3FBCD312" w14:textId="77777777" w:rsidR="004D064B" w:rsidRPr="00A070F8" w:rsidRDefault="004D064B" w:rsidP="00D0326A">
            <w:pPr>
              <w:pStyle w:val="movimento"/>
              <w:rPr>
                <w:color w:val="002060"/>
              </w:rPr>
            </w:pPr>
            <w:r w:rsidRPr="00A070F8">
              <w:rPr>
                <w:color w:val="002060"/>
              </w:rPr>
              <w:t>PIERANTONI EUGENIO</w:t>
            </w:r>
          </w:p>
        </w:tc>
        <w:tc>
          <w:tcPr>
            <w:tcW w:w="2200" w:type="dxa"/>
            <w:tcMar>
              <w:top w:w="20" w:type="dxa"/>
              <w:left w:w="20" w:type="dxa"/>
              <w:bottom w:w="20" w:type="dxa"/>
              <w:right w:w="20" w:type="dxa"/>
            </w:tcMar>
            <w:vAlign w:val="center"/>
            <w:hideMark/>
          </w:tcPr>
          <w:p w14:paraId="49FA1F72" w14:textId="77777777" w:rsidR="004D064B" w:rsidRPr="00A070F8" w:rsidRDefault="004D064B" w:rsidP="00D0326A">
            <w:pPr>
              <w:pStyle w:val="movimento2"/>
              <w:rPr>
                <w:color w:val="002060"/>
              </w:rPr>
            </w:pPr>
            <w:r w:rsidRPr="00A070F8">
              <w:rPr>
                <w:color w:val="002060"/>
              </w:rPr>
              <w:t xml:space="preserve">(PIETRALACROCE 73) </w:t>
            </w:r>
          </w:p>
        </w:tc>
        <w:tc>
          <w:tcPr>
            <w:tcW w:w="800" w:type="dxa"/>
            <w:tcMar>
              <w:top w:w="20" w:type="dxa"/>
              <w:left w:w="20" w:type="dxa"/>
              <w:bottom w:w="20" w:type="dxa"/>
              <w:right w:w="20" w:type="dxa"/>
            </w:tcMar>
            <w:vAlign w:val="center"/>
            <w:hideMark/>
          </w:tcPr>
          <w:p w14:paraId="1B954450"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86A7A1E" w14:textId="77777777" w:rsidR="004D064B" w:rsidRPr="00A070F8" w:rsidRDefault="004D064B" w:rsidP="00D0326A">
            <w:pPr>
              <w:pStyle w:val="movimento"/>
              <w:rPr>
                <w:color w:val="002060"/>
              </w:rPr>
            </w:pPr>
            <w:r w:rsidRPr="00A070F8">
              <w:rPr>
                <w:color w:val="002060"/>
              </w:rPr>
              <w:t>SARNO ANDREA</w:t>
            </w:r>
          </w:p>
        </w:tc>
        <w:tc>
          <w:tcPr>
            <w:tcW w:w="2200" w:type="dxa"/>
            <w:tcMar>
              <w:top w:w="20" w:type="dxa"/>
              <w:left w:w="20" w:type="dxa"/>
              <w:bottom w:w="20" w:type="dxa"/>
              <w:right w:w="20" w:type="dxa"/>
            </w:tcMar>
            <w:vAlign w:val="center"/>
            <w:hideMark/>
          </w:tcPr>
          <w:p w14:paraId="37DBAE8F" w14:textId="77777777" w:rsidR="004D064B" w:rsidRPr="00A070F8" w:rsidRDefault="004D064B" w:rsidP="00D0326A">
            <w:pPr>
              <w:pStyle w:val="movimento2"/>
              <w:rPr>
                <w:color w:val="002060"/>
              </w:rPr>
            </w:pPr>
            <w:r w:rsidRPr="00A070F8">
              <w:rPr>
                <w:color w:val="002060"/>
              </w:rPr>
              <w:t xml:space="preserve">(REAL FABRIANO) </w:t>
            </w:r>
          </w:p>
        </w:tc>
      </w:tr>
      <w:tr w:rsidR="004D064B" w:rsidRPr="00A070F8" w14:paraId="44C9233D" w14:textId="77777777" w:rsidTr="004D064B">
        <w:trPr>
          <w:divId w:val="527259509"/>
        </w:trPr>
        <w:tc>
          <w:tcPr>
            <w:tcW w:w="2200" w:type="dxa"/>
            <w:tcMar>
              <w:top w:w="20" w:type="dxa"/>
              <w:left w:w="20" w:type="dxa"/>
              <w:bottom w:w="20" w:type="dxa"/>
              <w:right w:w="20" w:type="dxa"/>
            </w:tcMar>
            <w:vAlign w:val="center"/>
            <w:hideMark/>
          </w:tcPr>
          <w:p w14:paraId="6A653CB1" w14:textId="77777777" w:rsidR="004D064B" w:rsidRPr="00A070F8" w:rsidRDefault="004D064B" w:rsidP="00D0326A">
            <w:pPr>
              <w:pStyle w:val="movimento"/>
              <w:rPr>
                <w:color w:val="002060"/>
              </w:rPr>
            </w:pPr>
            <w:r w:rsidRPr="00A070F8">
              <w:rPr>
                <w:color w:val="002060"/>
              </w:rPr>
              <w:t>ESPOSITO GENNARO</w:t>
            </w:r>
          </w:p>
        </w:tc>
        <w:tc>
          <w:tcPr>
            <w:tcW w:w="2200" w:type="dxa"/>
            <w:tcMar>
              <w:top w:w="20" w:type="dxa"/>
              <w:left w:w="20" w:type="dxa"/>
              <w:bottom w:w="20" w:type="dxa"/>
              <w:right w:w="20" w:type="dxa"/>
            </w:tcMar>
            <w:vAlign w:val="center"/>
            <w:hideMark/>
          </w:tcPr>
          <w:p w14:paraId="48D633A2" w14:textId="77777777" w:rsidR="004D064B" w:rsidRPr="00A070F8" w:rsidRDefault="004D064B" w:rsidP="00D0326A">
            <w:pPr>
              <w:pStyle w:val="movimento2"/>
              <w:rPr>
                <w:color w:val="002060"/>
              </w:rPr>
            </w:pPr>
            <w:r w:rsidRPr="00A070F8">
              <w:rPr>
                <w:color w:val="002060"/>
              </w:rPr>
              <w:t xml:space="preserve">(VIRTUS TEAM SOC.COOP.) </w:t>
            </w:r>
          </w:p>
        </w:tc>
        <w:tc>
          <w:tcPr>
            <w:tcW w:w="800" w:type="dxa"/>
            <w:tcMar>
              <w:top w:w="20" w:type="dxa"/>
              <w:left w:w="20" w:type="dxa"/>
              <w:bottom w:w="20" w:type="dxa"/>
              <w:right w:w="20" w:type="dxa"/>
            </w:tcMar>
            <w:vAlign w:val="center"/>
            <w:hideMark/>
          </w:tcPr>
          <w:p w14:paraId="5C87BCD2"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E639E80"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EC48904" w14:textId="77777777" w:rsidR="004D064B" w:rsidRPr="00A070F8" w:rsidRDefault="004D064B" w:rsidP="00D0326A">
            <w:pPr>
              <w:pStyle w:val="movimento2"/>
              <w:rPr>
                <w:color w:val="002060"/>
              </w:rPr>
            </w:pPr>
            <w:r w:rsidRPr="00A070F8">
              <w:rPr>
                <w:color w:val="002060"/>
              </w:rPr>
              <w:t> </w:t>
            </w:r>
          </w:p>
        </w:tc>
      </w:tr>
    </w:tbl>
    <w:p w14:paraId="7359AB41" w14:textId="77777777" w:rsidR="004D064B" w:rsidRPr="00A070F8" w:rsidRDefault="004D064B" w:rsidP="004D064B">
      <w:pPr>
        <w:pStyle w:val="breakline"/>
        <w:divId w:val="527259509"/>
        <w:rPr>
          <w:color w:val="002060"/>
        </w:rPr>
      </w:pPr>
    </w:p>
    <w:p w14:paraId="520BE37C" w14:textId="77777777" w:rsidR="004D064B" w:rsidRPr="00A070F8" w:rsidRDefault="004D064B" w:rsidP="004D064B">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2D22E417" w14:textId="77777777" w:rsidR="004D064B" w:rsidRPr="00A070F8" w:rsidRDefault="004D064B" w:rsidP="004D064B">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2E950A3E" w14:textId="77777777" w:rsidR="004D064B" w:rsidRPr="00A070F8" w:rsidRDefault="004D064B" w:rsidP="004D064B">
      <w:pPr>
        <w:pStyle w:val="breakline"/>
        <w:divId w:val="527259509"/>
        <w:rPr>
          <w:rFonts w:eastAsiaTheme="minorEastAsia"/>
          <w:color w:val="002060"/>
        </w:rPr>
      </w:pPr>
    </w:p>
    <w:p w14:paraId="26B6B5BB" w14:textId="77777777" w:rsidR="004D064B" w:rsidRPr="00A070F8" w:rsidRDefault="004D064B" w:rsidP="004D064B">
      <w:pPr>
        <w:pStyle w:val="titoloprinc0"/>
        <w:divId w:val="527259509"/>
        <w:rPr>
          <w:color w:val="002060"/>
        </w:rPr>
      </w:pPr>
      <w:r w:rsidRPr="00A070F8">
        <w:rPr>
          <w:color w:val="002060"/>
        </w:rPr>
        <w:t>CLASSIFICA</w:t>
      </w:r>
    </w:p>
    <w:p w14:paraId="4A668C2B" w14:textId="77777777" w:rsidR="004D064B" w:rsidRPr="00A070F8" w:rsidRDefault="004D064B" w:rsidP="004D064B">
      <w:pPr>
        <w:pStyle w:val="breakline"/>
        <w:divId w:val="527259509"/>
        <w:rPr>
          <w:color w:val="002060"/>
        </w:rPr>
      </w:pPr>
    </w:p>
    <w:p w14:paraId="5B1C212A" w14:textId="77777777" w:rsidR="004D064B" w:rsidRPr="00A070F8" w:rsidRDefault="004D064B" w:rsidP="004D064B">
      <w:pPr>
        <w:pStyle w:val="breakline"/>
        <w:divId w:val="527259509"/>
        <w:rPr>
          <w:color w:val="002060"/>
        </w:rPr>
      </w:pPr>
    </w:p>
    <w:p w14:paraId="61313667" w14:textId="77777777" w:rsidR="004D064B" w:rsidRPr="00A070F8" w:rsidRDefault="004D064B" w:rsidP="004D064B">
      <w:pPr>
        <w:pStyle w:val="sottotitolocampionato10"/>
        <w:divId w:val="527259509"/>
        <w:rPr>
          <w:color w:val="002060"/>
        </w:rPr>
      </w:pPr>
      <w:r w:rsidRPr="00A070F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45A14745"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0E7B5"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5DFE0"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A5509"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D311B"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1B5CC"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8168D"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5BE9D"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E915D"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B5ECC"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092EB" w14:textId="77777777" w:rsidR="004D064B" w:rsidRPr="00A070F8" w:rsidRDefault="004D064B" w:rsidP="00D0326A">
            <w:pPr>
              <w:pStyle w:val="headertabella0"/>
              <w:rPr>
                <w:color w:val="002060"/>
              </w:rPr>
            </w:pPr>
            <w:r w:rsidRPr="00A070F8">
              <w:rPr>
                <w:color w:val="002060"/>
              </w:rPr>
              <w:t>PE</w:t>
            </w:r>
          </w:p>
        </w:tc>
      </w:tr>
      <w:tr w:rsidR="004D064B" w:rsidRPr="00A070F8" w14:paraId="56BE83B7"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37EC52" w14:textId="77777777" w:rsidR="004D064B" w:rsidRPr="00A070F8" w:rsidRDefault="004D064B" w:rsidP="00D0326A">
            <w:pPr>
              <w:pStyle w:val="rowtabella0"/>
              <w:rPr>
                <w:color w:val="002060"/>
              </w:rPr>
            </w:pPr>
            <w:r w:rsidRPr="00A070F8">
              <w:rPr>
                <w:color w:val="002060"/>
              </w:rPr>
              <w:t xml:space="preserve">A.S.D. </w:t>
            </w:r>
            <w:proofErr w:type="gramStart"/>
            <w:r w:rsidRPr="00A070F8">
              <w:rPr>
                <w:color w:val="002060"/>
              </w:rPr>
              <w:t>CITTA</w:t>
            </w:r>
            <w:proofErr w:type="gramEnd"/>
            <w:r w:rsidRPr="00A070F8">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1DFDB"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94C7"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93CF5"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525B"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2E40"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01C6" w14:textId="77777777" w:rsidR="004D064B" w:rsidRPr="00A070F8" w:rsidRDefault="004D064B" w:rsidP="00D0326A">
            <w:pPr>
              <w:pStyle w:val="rowtabella0"/>
              <w:jc w:val="center"/>
              <w:rPr>
                <w:color w:val="002060"/>
              </w:rPr>
            </w:pPr>
            <w:r w:rsidRPr="00A070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EF6E"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3B61"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F212" w14:textId="77777777" w:rsidR="004D064B" w:rsidRPr="00A070F8" w:rsidRDefault="004D064B" w:rsidP="00D0326A">
            <w:pPr>
              <w:pStyle w:val="rowtabella0"/>
              <w:jc w:val="center"/>
              <w:rPr>
                <w:color w:val="002060"/>
              </w:rPr>
            </w:pPr>
            <w:r w:rsidRPr="00A070F8">
              <w:rPr>
                <w:color w:val="002060"/>
              </w:rPr>
              <w:t>0</w:t>
            </w:r>
          </w:p>
        </w:tc>
      </w:tr>
      <w:tr w:rsidR="004D064B" w:rsidRPr="00A070F8" w14:paraId="68A64E0F"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FE1E3" w14:textId="77777777" w:rsidR="004D064B" w:rsidRPr="00A070F8" w:rsidRDefault="004D064B" w:rsidP="00D0326A">
            <w:pPr>
              <w:pStyle w:val="rowtabella0"/>
              <w:rPr>
                <w:color w:val="002060"/>
              </w:rPr>
            </w:pPr>
            <w:r w:rsidRPr="00A070F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9BC92"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41796"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BAB8"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0DE4"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AD6FF"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AF28"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A660E"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D65F"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19F3B" w14:textId="77777777" w:rsidR="004D064B" w:rsidRPr="00A070F8" w:rsidRDefault="004D064B" w:rsidP="00D0326A">
            <w:pPr>
              <w:pStyle w:val="rowtabella0"/>
              <w:jc w:val="center"/>
              <w:rPr>
                <w:color w:val="002060"/>
              </w:rPr>
            </w:pPr>
            <w:r w:rsidRPr="00A070F8">
              <w:rPr>
                <w:color w:val="002060"/>
              </w:rPr>
              <w:t>0</w:t>
            </w:r>
          </w:p>
        </w:tc>
      </w:tr>
      <w:tr w:rsidR="004D064B" w:rsidRPr="00A070F8" w14:paraId="493FB3D1"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D750F" w14:textId="77777777" w:rsidR="004D064B" w:rsidRPr="00A070F8" w:rsidRDefault="004D064B" w:rsidP="00D0326A">
            <w:pPr>
              <w:pStyle w:val="rowtabella0"/>
              <w:rPr>
                <w:color w:val="002060"/>
              </w:rPr>
            </w:pPr>
            <w:r w:rsidRPr="00A070F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09199"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698E"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57A9"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B79A"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7542E"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3C42"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577C3"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027C3"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25F53" w14:textId="77777777" w:rsidR="004D064B" w:rsidRPr="00A070F8" w:rsidRDefault="004D064B" w:rsidP="00D0326A">
            <w:pPr>
              <w:pStyle w:val="rowtabella0"/>
              <w:jc w:val="center"/>
              <w:rPr>
                <w:color w:val="002060"/>
              </w:rPr>
            </w:pPr>
            <w:r w:rsidRPr="00A070F8">
              <w:rPr>
                <w:color w:val="002060"/>
              </w:rPr>
              <w:t>0</w:t>
            </w:r>
          </w:p>
        </w:tc>
      </w:tr>
      <w:tr w:rsidR="004D064B" w:rsidRPr="00A070F8" w14:paraId="2EE7B376"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22966" w14:textId="77777777" w:rsidR="004D064B" w:rsidRPr="00A070F8" w:rsidRDefault="004D064B" w:rsidP="00D0326A">
            <w:pPr>
              <w:pStyle w:val="rowtabella0"/>
              <w:rPr>
                <w:color w:val="002060"/>
              </w:rPr>
            </w:pPr>
            <w:r w:rsidRPr="00A070F8">
              <w:rPr>
                <w:color w:val="002060"/>
              </w:rPr>
              <w:t xml:space="preserve">G.S. AUDAX 1970 </w:t>
            </w:r>
            <w:proofErr w:type="gramStart"/>
            <w:r w:rsidRPr="00A070F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0B0B"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3686F"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3015"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3739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3928"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6A14"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16418"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DCF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A6F4" w14:textId="77777777" w:rsidR="004D064B" w:rsidRPr="00A070F8" w:rsidRDefault="004D064B" w:rsidP="00D0326A">
            <w:pPr>
              <w:pStyle w:val="rowtabella0"/>
              <w:jc w:val="center"/>
              <w:rPr>
                <w:color w:val="002060"/>
              </w:rPr>
            </w:pPr>
            <w:r w:rsidRPr="00A070F8">
              <w:rPr>
                <w:color w:val="002060"/>
              </w:rPr>
              <w:t>0</w:t>
            </w:r>
          </w:p>
        </w:tc>
      </w:tr>
      <w:tr w:rsidR="004D064B" w:rsidRPr="00A070F8" w14:paraId="42BA92CB"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C8106" w14:textId="77777777" w:rsidR="004D064B" w:rsidRPr="00A070F8" w:rsidRDefault="004D064B" w:rsidP="00D0326A">
            <w:pPr>
              <w:pStyle w:val="rowtabella0"/>
              <w:rPr>
                <w:color w:val="002060"/>
              </w:rPr>
            </w:pPr>
            <w:r w:rsidRPr="00A070F8">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7DC5"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F06B"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30A78"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7004"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71BCD"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252DB"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44B2"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2FCA"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2B07" w14:textId="77777777" w:rsidR="004D064B" w:rsidRPr="00A070F8" w:rsidRDefault="004D064B" w:rsidP="00D0326A">
            <w:pPr>
              <w:pStyle w:val="rowtabella0"/>
              <w:jc w:val="center"/>
              <w:rPr>
                <w:color w:val="002060"/>
              </w:rPr>
            </w:pPr>
            <w:r w:rsidRPr="00A070F8">
              <w:rPr>
                <w:color w:val="002060"/>
              </w:rPr>
              <w:t>0</w:t>
            </w:r>
          </w:p>
        </w:tc>
      </w:tr>
      <w:tr w:rsidR="004D064B" w:rsidRPr="00A070F8" w14:paraId="5820894D"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E5B21" w14:textId="77777777" w:rsidR="004D064B" w:rsidRPr="00A070F8" w:rsidRDefault="004D064B" w:rsidP="00D0326A">
            <w:pPr>
              <w:pStyle w:val="rowtabella0"/>
              <w:rPr>
                <w:color w:val="002060"/>
              </w:rPr>
            </w:pPr>
            <w:r w:rsidRPr="00A070F8">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AAB3F"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87AD0"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C38D4"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10DB"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C745B"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95E2"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ADC3E"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FE188"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0249" w14:textId="77777777" w:rsidR="004D064B" w:rsidRPr="00A070F8" w:rsidRDefault="004D064B" w:rsidP="00D0326A">
            <w:pPr>
              <w:pStyle w:val="rowtabella0"/>
              <w:jc w:val="center"/>
              <w:rPr>
                <w:color w:val="002060"/>
              </w:rPr>
            </w:pPr>
            <w:r w:rsidRPr="00A070F8">
              <w:rPr>
                <w:color w:val="002060"/>
              </w:rPr>
              <w:t>0</w:t>
            </w:r>
          </w:p>
        </w:tc>
      </w:tr>
      <w:tr w:rsidR="004D064B" w:rsidRPr="00A070F8" w14:paraId="6605D897"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4046A1" w14:textId="77777777" w:rsidR="004D064B" w:rsidRPr="00A070F8" w:rsidRDefault="004D064B" w:rsidP="00D0326A">
            <w:pPr>
              <w:pStyle w:val="rowtabella0"/>
              <w:rPr>
                <w:color w:val="002060"/>
              </w:rPr>
            </w:pPr>
            <w:r w:rsidRPr="00A070F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291C4"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EC8AC"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385D"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255F"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68255"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2C208"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8DDE" w14:textId="77777777" w:rsidR="004D064B" w:rsidRPr="00A070F8" w:rsidRDefault="004D064B" w:rsidP="00D0326A">
            <w:pPr>
              <w:pStyle w:val="rowtabella0"/>
              <w:jc w:val="center"/>
              <w:rPr>
                <w:color w:val="002060"/>
              </w:rPr>
            </w:pPr>
            <w:r w:rsidRPr="00A070F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32C6" w14:textId="77777777" w:rsidR="004D064B" w:rsidRPr="00A070F8" w:rsidRDefault="004D064B" w:rsidP="00D0326A">
            <w:pPr>
              <w:pStyle w:val="rowtabella0"/>
              <w:jc w:val="center"/>
              <w:rPr>
                <w:color w:val="002060"/>
              </w:rPr>
            </w:pPr>
            <w:r w:rsidRPr="00A070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A773" w14:textId="77777777" w:rsidR="004D064B" w:rsidRPr="00A070F8" w:rsidRDefault="004D064B" w:rsidP="00D0326A">
            <w:pPr>
              <w:pStyle w:val="rowtabella0"/>
              <w:jc w:val="center"/>
              <w:rPr>
                <w:color w:val="002060"/>
              </w:rPr>
            </w:pPr>
            <w:r w:rsidRPr="00A070F8">
              <w:rPr>
                <w:color w:val="002060"/>
              </w:rPr>
              <w:t>0</w:t>
            </w:r>
          </w:p>
        </w:tc>
      </w:tr>
    </w:tbl>
    <w:p w14:paraId="095315C4" w14:textId="77777777" w:rsidR="004D064B" w:rsidRPr="00A070F8" w:rsidRDefault="004D064B" w:rsidP="004D064B">
      <w:pPr>
        <w:pStyle w:val="breakline"/>
        <w:divId w:val="527259509"/>
        <w:rPr>
          <w:rFonts w:eastAsiaTheme="minorEastAsia"/>
          <w:color w:val="002060"/>
        </w:rPr>
      </w:pPr>
    </w:p>
    <w:p w14:paraId="5376ABCF" w14:textId="77777777" w:rsidR="004D064B" w:rsidRPr="00A070F8" w:rsidRDefault="004D064B" w:rsidP="004D064B">
      <w:pPr>
        <w:pStyle w:val="breakline"/>
        <w:divId w:val="527259509"/>
        <w:rPr>
          <w:color w:val="002060"/>
        </w:rPr>
      </w:pPr>
    </w:p>
    <w:p w14:paraId="0AAA1977" w14:textId="77777777" w:rsidR="004D064B" w:rsidRPr="00A070F8" w:rsidRDefault="004D064B" w:rsidP="004D064B">
      <w:pPr>
        <w:pStyle w:val="sottotitolocampionato10"/>
        <w:divId w:val="527259509"/>
        <w:rPr>
          <w:color w:val="002060"/>
        </w:rPr>
      </w:pPr>
      <w:r w:rsidRPr="00A070F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66D80AF0"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FA7F9"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BC8B6"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FAC01"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6A3E9"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B2418"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48FA0"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6BDFA"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2D2EB"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27CED"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F7E2A" w14:textId="77777777" w:rsidR="004D064B" w:rsidRPr="00A070F8" w:rsidRDefault="004D064B" w:rsidP="00D0326A">
            <w:pPr>
              <w:pStyle w:val="headertabella0"/>
              <w:rPr>
                <w:color w:val="002060"/>
              </w:rPr>
            </w:pPr>
            <w:r w:rsidRPr="00A070F8">
              <w:rPr>
                <w:color w:val="002060"/>
              </w:rPr>
              <w:t>PE</w:t>
            </w:r>
          </w:p>
        </w:tc>
      </w:tr>
      <w:tr w:rsidR="004D064B" w:rsidRPr="00A070F8" w14:paraId="471A1628"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2898CB" w14:textId="77777777" w:rsidR="004D064B" w:rsidRPr="00A070F8" w:rsidRDefault="004D064B" w:rsidP="00D0326A">
            <w:pPr>
              <w:pStyle w:val="rowtabella0"/>
              <w:rPr>
                <w:color w:val="002060"/>
              </w:rPr>
            </w:pPr>
            <w:r w:rsidRPr="00A070F8">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6408"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C8143"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7D902"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EA54"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6991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FBDF"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A5EE0"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66813"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A3A7" w14:textId="77777777" w:rsidR="004D064B" w:rsidRPr="00A070F8" w:rsidRDefault="004D064B" w:rsidP="00D0326A">
            <w:pPr>
              <w:pStyle w:val="rowtabella0"/>
              <w:jc w:val="center"/>
              <w:rPr>
                <w:color w:val="002060"/>
              </w:rPr>
            </w:pPr>
            <w:r w:rsidRPr="00A070F8">
              <w:rPr>
                <w:color w:val="002060"/>
              </w:rPr>
              <w:t>0</w:t>
            </w:r>
          </w:p>
        </w:tc>
      </w:tr>
      <w:tr w:rsidR="004D064B" w:rsidRPr="00A070F8" w14:paraId="37EF27E9"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0EA3A" w14:textId="77777777" w:rsidR="004D064B" w:rsidRPr="00A070F8" w:rsidRDefault="004D064B" w:rsidP="00D0326A">
            <w:pPr>
              <w:pStyle w:val="rowtabella0"/>
              <w:rPr>
                <w:color w:val="002060"/>
              </w:rPr>
            </w:pPr>
            <w:r w:rsidRPr="00A070F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89EA"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59D7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A931"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27C0A"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7128"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B1075" w14:textId="77777777" w:rsidR="004D064B" w:rsidRPr="00A070F8" w:rsidRDefault="004D064B" w:rsidP="00D0326A">
            <w:pPr>
              <w:pStyle w:val="rowtabella0"/>
              <w:jc w:val="center"/>
              <w:rPr>
                <w:color w:val="002060"/>
              </w:rPr>
            </w:pPr>
            <w:r w:rsidRPr="00A070F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314F8"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85E55"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E6D4" w14:textId="77777777" w:rsidR="004D064B" w:rsidRPr="00A070F8" w:rsidRDefault="004D064B" w:rsidP="00D0326A">
            <w:pPr>
              <w:pStyle w:val="rowtabella0"/>
              <w:jc w:val="center"/>
              <w:rPr>
                <w:color w:val="002060"/>
              </w:rPr>
            </w:pPr>
            <w:r w:rsidRPr="00A070F8">
              <w:rPr>
                <w:color w:val="002060"/>
              </w:rPr>
              <w:t>0</w:t>
            </w:r>
          </w:p>
        </w:tc>
      </w:tr>
      <w:tr w:rsidR="004D064B" w:rsidRPr="00A070F8" w14:paraId="58A322A4"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AE7C3" w14:textId="77777777" w:rsidR="004D064B" w:rsidRPr="00A070F8" w:rsidRDefault="004D064B" w:rsidP="00D0326A">
            <w:pPr>
              <w:pStyle w:val="rowtabella0"/>
              <w:rPr>
                <w:color w:val="002060"/>
              </w:rPr>
            </w:pPr>
            <w:r w:rsidRPr="00A070F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270B"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8692"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6402"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C79D1"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1FA5"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CB2D0" w14:textId="77777777" w:rsidR="004D064B" w:rsidRPr="00A070F8" w:rsidRDefault="004D064B" w:rsidP="00D0326A">
            <w:pPr>
              <w:pStyle w:val="rowtabella0"/>
              <w:jc w:val="center"/>
              <w:rPr>
                <w:color w:val="002060"/>
              </w:rPr>
            </w:pPr>
            <w:r w:rsidRPr="00A070F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C669"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4C8A"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10BEC" w14:textId="77777777" w:rsidR="004D064B" w:rsidRPr="00A070F8" w:rsidRDefault="004D064B" w:rsidP="00D0326A">
            <w:pPr>
              <w:pStyle w:val="rowtabella0"/>
              <w:jc w:val="center"/>
              <w:rPr>
                <w:color w:val="002060"/>
              </w:rPr>
            </w:pPr>
            <w:r w:rsidRPr="00A070F8">
              <w:rPr>
                <w:color w:val="002060"/>
              </w:rPr>
              <w:t>0</w:t>
            </w:r>
          </w:p>
        </w:tc>
      </w:tr>
      <w:tr w:rsidR="004D064B" w:rsidRPr="00A070F8" w14:paraId="5B72A26B"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4D97B" w14:textId="77777777" w:rsidR="004D064B" w:rsidRPr="00A070F8" w:rsidRDefault="004D064B" w:rsidP="00D0326A">
            <w:pPr>
              <w:pStyle w:val="rowtabella0"/>
              <w:rPr>
                <w:color w:val="002060"/>
              </w:rPr>
            </w:pPr>
            <w:r w:rsidRPr="00A070F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7E65F"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DCE8A"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39B5"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A9B8"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6F74B"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F766"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E742" w14:textId="77777777" w:rsidR="004D064B" w:rsidRPr="00A070F8" w:rsidRDefault="004D064B" w:rsidP="00D0326A">
            <w:pPr>
              <w:pStyle w:val="rowtabella0"/>
              <w:jc w:val="center"/>
              <w:rPr>
                <w:color w:val="002060"/>
              </w:rPr>
            </w:pPr>
            <w:r w:rsidRPr="00A070F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8BBB3"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8B02" w14:textId="77777777" w:rsidR="004D064B" w:rsidRPr="00A070F8" w:rsidRDefault="004D064B" w:rsidP="00D0326A">
            <w:pPr>
              <w:pStyle w:val="rowtabella0"/>
              <w:jc w:val="center"/>
              <w:rPr>
                <w:color w:val="002060"/>
              </w:rPr>
            </w:pPr>
            <w:r w:rsidRPr="00A070F8">
              <w:rPr>
                <w:color w:val="002060"/>
              </w:rPr>
              <w:t>0</w:t>
            </w:r>
          </w:p>
        </w:tc>
      </w:tr>
      <w:tr w:rsidR="004D064B" w:rsidRPr="00A070F8" w14:paraId="25BC06E0"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DC2C7" w14:textId="77777777" w:rsidR="004D064B" w:rsidRPr="00A070F8" w:rsidRDefault="004D064B" w:rsidP="00D0326A">
            <w:pPr>
              <w:pStyle w:val="rowtabella0"/>
              <w:rPr>
                <w:color w:val="002060"/>
              </w:rPr>
            </w:pPr>
            <w:r w:rsidRPr="00A070F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3951"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96EA"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7B94"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CBE2C"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87CEC"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D2287"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2891B"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2B896"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01BEC" w14:textId="77777777" w:rsidR="004D064B" w:rsidRPr="00A070F8" w:rsidRDefault="004D064B" w:rsidP="00D0326A">
            <w:pPr>
              <w:pStyle w:val="rowtabella0"/>
              <w:jc w:val="center"/>
              <w:rPr>
                <w:color w:val="002060"/>
              </w:rPr>
            </w:pPr>
            <w:r w:rsidRPr="00A070F8">
              <w:rPr>
                <w:color w:val="002060"/>
              </w:rPr>
              <w:t>0</w:t>
            </w:r>
          </w:p>
        </w:tc>
      </w:tr>
      <w:tr w:rsidR="004D064B" w:rsidRPr="00A070F8" w14:paraId="2DAE2EC2"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60868F" w14:textId="77777777" w:rsidR="004D064B" w:rsidRPr="00A070F8" w:rsidRDefault="004D064B" w:rsidP="00D0326A">
            <w:pPr>
              <w:pStyle w:val="rowtabella0"/>
              <w:rPr>
                <w:color w:val="002060"/>
              </w:rPr>
            </w:pPr>
            <w:r w:rsidRPr="00A070F8">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6E4DB"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7548"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E2F30"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50AB8"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1D39"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C827"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8611" w14:textId="77777777" w:rsidR="004D064B" w:rsidRPr="00A070F8" w:rsidRDefault="004D064B" w:rsidP="00D0326A">
            <w:pPr>
              <w:pStyle w:val="rowtabella0"/>
              <w:jc w:val="center"/>
              <w:rPr>
                <w:color w:val="002060"/>
              </w:rPr>
            </w:pPr>
            <w:r w:rsidRPr="00A070F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046E"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CA06" w14:textId="77777777" w:rsidR="004D064B" w:rsidRPr="00A070F8" w:rsidRDefault="004D064B" w:rsidP="00D0326A">
            <w:pPr>
              <w:pStyle w:val="rowtabella0"/>
              <w:jc w:val="center"/>
              <w:rPr>
                <w:color w:val="002060"/>
              </w:rPr>
            </w:pPr>
            <w:r w:rsidRPr="00A070F8">
              <w:rPr>
                <w:color w:val="002060"/>
              </w:rPr>
              <w:t>0</w:t>
            </w:r>
          </w:p>
        </w:tc>
      </w:tr>
    </w:tbl>
    <w:p w14:paraId="0E449582" w14:textId="77777777" w:rsidR="004D064B" w:rsidRPr="00A070F8" w:rsidRDefault="004D064B" w:rsidP="004D064B">
      <w:pPr>
        <w:pStyle w:val="breakline"/>
        <w:divId w:val="527259509"/>
        <w:rPr>
          <w:rFonts w:eastAsiaTheme="minorEastAsia"/>
          <w:color w:val="002060"/>
        </w:rPr>
      </w:pPr>
    </w:p>
    <w:p w14:paraId="6029FD0F" w14:textId="77777777" w:rsidR="00CC63ED" w:rsidRPr="00A070F8" w:rsidRDefault="00CC63ED" w:rsidP="00CC63ED">
      <w:pPr>
        <w:pStyle w:val="titoloprinc0"/>
        <w:divId w:val="527259509"/>
        <w:rPr>
          <w:color w:val="002060"/>
        </w:rPr>
      </w:pPr>
      <w:r>
        <w:rPr>
          <w:color w:val="002060"/>
        </w:rPr>
        <w:t>PROGRAMMA GARE</w:t>
      </w:r>
    </w:p>
    <w:p w14:paraId="0B587A9E" w14:textId="77777777" w:rsidR="00B071C2" w:rsidRPr="00AA05BC" w:rsidRDefault="00B071C2" w:rsidP="00B071C2">
      <w:pPr>
        <w:pStyle w:val="sottotitolocampionato10"/>
        <w:divId w:val="527259509"/>
        <w:rPr>
          <w:color w:val="002060"/>
        </w:rPr>
      </w:pPr>
      <w:r w:rsidRPr="00AA05BC">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B071C2" w:rsidRPr="00AA05BC" w14:paraId="780D692A"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4BC3D" w14:textId="77777777" w:rsidR="00B071C2" w:rsidRPr="00AA05BC" w:rsidRDefault="00B071C2" w:rsidP="00D0326A">
            <w:pPr>
              <w:pStyle w:val="headertabella0"/>
              <w:rPr>
                <w:color w:val="002060"/>
              </w:rPr>
            </w:pPr>
            <w:r w:rsidRPr="00AA05BC">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65CE2"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61314"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6E352"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BA0B3"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0B9B0"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0536E"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191032C9"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887807" w14:textId="77777777" w:rsidR="00B071C2" w:rsidRPr="00AA05BC" w:rsidRDefault="00B071C2" w:rsidP="00D0326A">
            <w:pPr>
              <w:pStyle w:val="rowtabella0"/>
              <w:rPr>
                <w:color w:val="002060"/>
              </w:rPr>
            </w:pPr>
            <w:r w:rsidRPr="00AA05BC">
              <w:rPr>
                <w:color w:val="002060"/>
              </w:rPr>
              <w:t xml:space="preserve">AUDAX 1970 </w:t>
            </w:r>
            <w:proofErr w:type="gramStart"/>
            <w:r w:rsidRPr="00AA05BC">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1837A" w14:textId="77777777" w:rsidR="00B071C2" w:rsidRPr="00AA05BC" w:rsidRDefault="00B071C2" w:rsidP="00D0326A">
            <w:pPr>
              <w:pStyle w:val="rowtabella0"/>
              <w:rPr>
                <w:color w:val="002060"/>
              </w:rPr>
            </w:pPr>
            <w:r w:rsidRPr="00AA05BC">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DBE7B"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14263" w14:textId="77777777" w:rsidR="00B071C2" w:rsidRPr="00AA05BC" w:rsidRDefault="00B071C2" w:rsidP="00D0326A">
            <w:pPr>
              <w:pStyle w:val="rowtabella0"/>
              <w:rPr>
                <w:color w:val="002060"/>
              </w:rPr>
            </w:pPr>
            <w:r w:rsidRPr="00AA05BC">
              <w:rPr>
                <w:color w:val="002060"/>
              </w:rPr>
              <w:t>06/11/2021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C914E" w14:textId="77777777" w:rsidR="00B071C2" w:rsidRPr="00AA05BC" w:rsidRDefault="00B071C2" w:rsidP="00D0326A">
            <w:pPr>
              <w:pStyle w:val="rowtabella0"/>
              <w:rPr>
                <w:color w:val="002060"/>
              </w:rPr>
            </w:pPr>
            <w:r w:rsidRPr="00AA05BC">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F1FCD" w14:textId="77777777" w:rsidR="00B071C2" w:rsidRPr="00AA05BC" w:rsidRDefault="00B071C2" w:rsidP="00D0326A">
            <w:pPr>
              <w:pStyle w:val="rowtabella0"/>
              <w:rPr>
                <w:color w:val="002060"/>
              </w:rPr>
            </w:pPr>
            <w:r w:rsidRPr="00AA05BC">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3C102" w14:textId="77777777" w:rsidR="00B071C2" w:rsidRPr="00AA05BC" w:rsidRDefault="00B071C2" w:rsidP="00D0326A">
            <w:pPr>
              <w:pStyle w:val="rowtabella0"/>
              <w:rPr>
                <w:color w:val="002060"/>
              </w:rPr>
            </w:pPr>
            <w:r w:rsidRPr="00AA05BC">
              <w:rPr>
                <w:color w:val="002060"/>
              </w:rPr>
              <w:t>VIA ANTONIO ROSMINI 22/B</w:t>
            </w:r>
          </w:p>
        </w:tc>
      </w:tr>
      <w:tr w:rsidR="00B071C2" w:rsidRPr="00AA05BC" w14:paraId="256787E7"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790052" w14:textId="77777777" w:rsidR="00B071C2" w:rsidRPr="00AA05BC" w:rsidRDefault="00B071C2" w:rsidP="00D0326A">
            <w:pPr>
              <w:pStyle w:val="rowtabella0"/>
              <w:rPr>
                <w:color w:val="002060"/>
              </w:rPr>
            </w:pPr>
            <w:r w:rsidRPr="00AA05BC">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0DFF37" w14:textId="77777777" w:rsidR="00B071C2" w:rsidRPr="00AA05BC" w:rsidRDefault="00B071C2" w:rsidP="00D0326A">
            <w:pPr>
              <w:pStyle w:val="rowtabella0"/>
              <w:rPr>
                <w:color w:val="002060"/>
              </w:rPr>
            </w:pPr>
            <w:r w:rsidRPr="00AA05BC">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04A804"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AE5C6C" w14:textId="77777777" w:rsidR="00B071C2" w:rsidRPr="00AA05BC" w:rsidRDefault="00B071C2" w:rsidP="00D0326A">
            <w:pPr>
              <w:pStyle w:val="rowtabella0"/>
              <w:rPr>
                <w:color w:val="002060"/>
              </w:rPr>
            </w:pPr>
            <w:r w:rsidRPr="00AA05BC">
              <w:rPr>
                <w:color w:val="002060"/>
              </w:rPr>
              <w:t>06/11/2021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1C7333" w14:textId="77777777" w:rsidR="00B071C2" w:rsidRPr="00AA05BC" w:rsidRDefault="00B071C2" w:rsidP="00D0326A">
            <w:pPr>
              <w:pStyle w:val="rowtabella0"/>
              <w:rPr>
                <w:color w:val="002060"/>
              </w:rPr>
            </w:pPr>
            <w:r w:rsidRPr="00AA05BC">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7C4ECF" w14:textId="77777777" w:rsidR="00B071C2" w:rsidRPr="00AA05BC" w:rsidRDefault="00B071C2" w:rsidP="00D0326A">
            <w:pPr>
              <w:pStyle w:val="rowtabella0"/>
              <w:rPr>
                <w:color w:val="002060"/>
              </w:rPr>
            </w:pPr>
            <w:r w:rsidRPr="00AA05B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E82887" w14:textId="77777777" w:rsidR="00B071C2" w:rsidRPr="00AA05BC" w:rsidRDefault="00B071C2" w:rsidP="00D0326A">
            <w:pPr>
              <w:pStyle w:val="rowtabella0"/>
              <w:rPr>
                <w:color w:val="002060"/>
              </w:rPr>
            </w:pPr>
            <w:r w:rsidRPr="00AA05BC">
              <w:rPr>
                <w:color w:val="002060"/>
              </w:rPr>
              <w:t>VIA DELLO STADIO</w:t>
            </w:r>
          </w:p>
        </w:tc>
      </w:tr>
      <w:tr w:rsidR="00B071C2" w:rsidRPr="00AA05BC" w14:paraId="2389C72B"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D57FFD" w14:textId="77777777" w:rsidR="00B071C2" w:rsidRPr="00AA05BC" w:rsidRDefault="00B071C2" w:rsidP="00D0326A">
            <w:pPr>
              <w:pStyle w:val="rowtabella0"/>
              <w:rPr>
                <w:color w:val="002060"/>
              </w:rPr>
            </w:pPr>
            <w:r w:rsidRPr="00AA05BC">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BC2F0" w14:textId="77777777" w:rsidR="00B071C2" w:rsidRPr="00AA05BC" w:rsidRDefault="00B071C2" w:rsidP="00D0326A">
            <w:pPr>
              <w:pStyle w:val="rowtabella0"/>
              <w:rPr>
                <w:color w:val="002060"/>
              </w:rPr>
            </w:pPr>
            <w:r w:rsidRPr="00AA05BC">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2233D"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EC1E3" w14:textId="77777777" w:rsidR="00B071C2" w:rsidRPr="00AA05BC" w:rsidRDefault="00B071C2" w:rsidP="00D0326A">
            <w:pPr>
              <w:pStyle w:val="rowtabella0"/>
              <w:rPr>
                <w:color w:val="002060"/>
              </w:rPr>
            </w:pPr>
            <w:r w:rsidRPr="00AA05BC">
              <w:rPr>
                <w:color w:val="002060"/>
              </w:rPr>
              <w:t>07/11/2021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0FC6D" w14:textId="77777777" w:rsidR="00B071C2" w:rsidRPr="00AA05BC" w:rsidRDefault="00B071C2" w:rsidP="00D0326A">
            <w:pPr>
              <w:pStyle w:val="rowtabella0"/>
              <w:rPr>
                <w:color w:val="002060"/>
              </w:rPr>
            </w:pPr>
            <w:r w:rsidRPr="00AA05BC">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0CF11" w14:textId="77777777" w:rsidR="00B071C2" w:rsidRPr="00AA05BC" w:rsidRDefault="00B071C2" w:rsidP="00D0326A">
            <w:pPr>
              <w:pStyle w:val="rowtabella0"/>
              <w:rPr>
                <w:color w:val="002060"/>
              </w:rPr>
            </w:pPr>
            <w:r w:rsidRPr="00AA05BC">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4A779" w14:textId="77777777" w:rsidR="00B071C2" w:rsidRPr="00AA05BC" w:rsidRDefault="00B071C2" w:rsidP="00D0326A">
            <w:pPr>
              <w:pStyle w:val="rowtabella0"/>
              <w:rPr>
                <w:color w:val="002060"/>
              </w:rPr>
            </w:pPr>
            <w:r w:rsidRPr="00AA05BC">
              <w:rPr>
                <w:color w:val="002060"/>
              </w:rPr>
              <w:t>VIA FONTE ANTICA 6</w:t>
            </w:r>
          </w:p>
        </w:tc>
      </w:tr>
    </w:tbl>
    <w:p w14:paraId="77AA79FC" w14:textId="77777777" w:rsidR="00B071C2" w:rsidRPr="00AA05BC" w:rsidRDefault="00B071C2" w:rsidP="00B071C2">
      <w:pPr>
        <w:pStyle w:val="breakline"/>
        <w:divId w:val="527259509"/>
        <w:rPr>
          <w:rFonts w:eastAsiaTheme="minorEastAsia"/>
          <w:color w:val="002060"/>
        </w:rPr>
      </w:pPr>
    </w:p>
    <w:p w14:paraId="6216AFAE" w14:textId="77777777" w:rsidR="00B071C2" w:rsidRPr="00AA05BC" w:rsidRDefault="00B071C2" w:rsidP="00B071C2">
      <w:pPr>
        <w:pStyle w:val="breakline"/>
        <w:divId w:val="527259509"/>
        <w:rPr>
          <w:color w:val="002060"/>
        </w:rPr>
      </w:pPr>
    </w:p>
    <w:p w14:paraId="1B5E9F39" w14:textId="77777777" w:rsidR="00B071C2" w:rsidRPr="00AA05BC" w:rsidRDefault="00B071C2" w:rsidP="00B071C2">
      <w:pPr>
        <w:pStyle w:val="breakline"/>
        <w:divId w:val="527259509"/>
        <w:rPr>
          <w:color w:val="002060"/>
        </w:rPr>
      </w:pPr>
    </w:p>
    <w:p w14:paraId="180F0E99" w14:textId="77777777" w:rsidR="00B071C2" w:rsidRPr="00AA05BC" w:rsidRDefault="00B071C2" w:rsidP="00B071C2">
      <w:pPr>
        <w:pStyle w:val="sottotitolocampionato10"/>
        <w:divId w:val="527259509"/>
        <w:rPr>
          <w:color w:val="002060"/>
        </w:rPr>
      </w:pPr>
      <w:r w:rsidRPr="00AA05BC">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B071C2" w:rsidRPr="00AA05BC" w14:paraId="5BC5D8CB"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FC29A"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93835"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E0DD1"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4C61F"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159C6"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DB17B"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EB080"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7D8E7253"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1AC9B9" w14:textId="77777777" w:rsidR="00B071C2" w:rsidRPr="00AA05BC" w:rsidRDefault="00B071C2" w:rsidP="00D0326A">
            <w:pPr>
              <w:pStyle w:val="rowtabella0"/>
              <w:rPr>
                <w:color w:val="002060"/>
              </w:rPr>
            </w:pPr>
            <w:r w:rsidRPr="00AA05BC">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9A037" w14:textId="77777777" w:rsidR="00B071C2" w:rsidRPr="00AA05BC" w:rsidRDefault="00B071C2" w:rsidP="00D0326A">
            <w:pPr>
              <w:pStyle w:val="rowtabella0"/>
              <w:rPr>
                <w:color w:val="002060"/>
              </w:rPr>
            </w:pPr>
            <w:r w:rsidRPr="00AA05BC">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427F0"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CE061" w14:textId="77777777" w:rsidR="00B071C2" w:rsidRPr="00AA05BC" w:rsidRDefault="00B071C2" w:rsidP="00D0326A">
            <w:pPr>
              <w:pStyle w:val="rowtabella0"/>
              <w:rPr>
                <w:color w:val="002060"/>
              </w:rPr>
            </w:pPr>
            <w:r w:rsidRPr="00AA05BC">
              <w:rPr>
                <w:color w:val="002060"/>
              </w:rPr>
              <w:t>06/11/2021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8B9F1" w14:textId="77777777" w:rsidR="00B071C2" w:rsidRPr="00AA05BC" w:rsidRDefault="00B071C2" w:rsidP="00D0326A">
            <w:pPr>
              <w:pStyle w:val="rowtabella0"/>
              <w:rPr>
                <w:color w:val="002060"/>
              </w:rPr>
            </w:pPr>
            <w:r w:rsidRPr="00AA05BC">
              <w:rPr>
                <w:color w:val="002060"/>
              </w:rPr>
              <w:t xml:space="preserve">5295 TENSOSTRUTTURA VIA </w:t>
            </w:r>
            <w:proofErr w:type="gramStart"/>
            <w:r w:rsidRPr="00AA05BC">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1F7B6" w14:textId="77777777" w:rsidR="00B071C2" w:rsidRPr="00AA05BC" w:rsidRDefault="00B071C2" w:rsidP="00D0326A">
            <w:pPr>
              <w:pStyle w:val="rowtabella0"/>
              <w:rPr>
                <w:color w:val="002060"/>
              </w:rPr>
            </w:pPr>
            <w:r w:rsidRPr="00AA05BC">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904EB" w14:textId="77777777" w:rsidR="00B071C2" w:rsidRPr="00AA05BC" w:rsidRDefault="00B071C2" w:rsidP="00D0326A">
            <w:pPr>
              <w:pStyle w:val="rowtabella0"/>
              <w:rPr>
                <w:color w:val="002060"/>
              </w:rPr>
            </w:pPr>
            <w:r w:rsidRPr="00AA05BC">
              <w:rPr>
                <w:color w:val="002060"/>
              </w:rPr>
              <w:t xml:space="preserve">VIA </w:t>
            </w:r>
            <w:proofErr w:type="gramStart"/>
            <w:r w:rsidRPr="00AA05BC">
              <w:rPr>
                <w:color w:val="002060"/>
              </w:rPr>
              <w:t>E.MATTEI</w:t>
            </w:r>
            <w:proofErr w:type="gramEnd"/>
          </w:p>
        </w:tc>
      </w:tr>
      <w:tr w:rsidR="00B071C2" w:rsidRPr="00AA05BC" w14:paraId="798F66A3"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C4DAE1" w14:textId="77777777" w:rsidR="00B071C2" w:rsidRPr="00AA05BC" w:rsidRDefault="00B071C2" w:rsidP="00D0326A">
            <w:pPr>
              <w:pStyle w:val="rowtabella0"/>
              <w:rPr>
                <w:color w:val="002060"/>
              </w:rPr>
            </w:pPr>
            <w:r w:rsidRPr="00AA05BC">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0DC5FB" w14:textId="77777777" w:rsidR="00B071C2" w:rsidRPr="00AA05BC" w:rsidRDefault="00B071C2" w:rsidP="00D0326A">
            <w:pPr>
              <w:pStyle w:val="rowtabella0"/>
              <w:rPr>
                <w:color w:val="002060"/>
              </w:rPr>
            </w:pPr>
            <w:r w:rsidRPr="00AA05BC">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70D24D"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409C95" w14:textId="77777777" w:rsidR="00B071C2" w:rsidRPr="00AA05BC" w:rsidRDefault="00B071C2" w:rsidP="00D0326A">
            <w:pPr>
              <w:pStyle w:val="rowtabella0"/>
              <w:rPr>
                <w:color w:val="002060"/>
              </w:rPr>
            </w:pPr>
            <w:r w:rsidRPr="00AA05BC">
              <w:rPr>
                <w:color w:val="002060"/>
              </w:rPr>
              <w:t>06/11/2021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C3B3FB" w14:textId="77777777" w:rsidR="00B071C2" w:rsidRPr="00AA05BC" w:rsidRDefault="00B071C2" w:rsidP="00D0326A">
            <w:pPr>
              <w:pStyle w:val="rowtabella0"/>
              <w:rPr>
                <w:color w:val="002060"/>
              </w:rPr>
            </w:pPr>
            <w:r w:rsidRPr="00AA05BC">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DC7255" w14:textId="77777777" w:rsidR="00B071C2" w:rsidRPr="00AA05BC" w:rsidRDefault="00B071C2" w:rsidP="00D0326A">
            <w:pPr>
              <w:pStyle w:val="rowtabella0"/>
              <w:rPr>
                <w:color w:val="002060"/>
              </w:rPr>
            </w:pPr>
            <w:r w:rsidRPr="00AA05BC">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B1208" w14:textId="77777777" w:rsidR="00B071C2" w:rsidRPr="00AA05BC" w:rsidRDefault="00B071C2" w:rsidP="00D0326A">
            <w:pPr>
              <w:pStyle w:val="rowtabella0"/>
              <w:rPr>
                <w:color w:val="002060"/>
              </w:rPr>
            </w:pPr>
            <w:r w:rsidRPr="00AA05BC">
              <w:rPr>
                <w:color w:val="002060"/>
              </w:rPr>
              <w:t>VIA SAN SERGIO FZ. GROTTACCIA</w:t>
            </w:r>
          </w:p>
        </w:tc>
      </w:tr>
      <w:tr w:rsidR="00B071C2" w:rsidRPr="00AA05BC" w14:paraId="063A1F15"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618217" w14:textId="77777777" w:rsidR="00B071C2" w:rsidRPr="00AA05BC" w:rsidRDefault="00B071C2" w:rsidP="00D0326A">
            <w:pPr>
              <w:pStyle w:val="rowtabella0"/>
              <w:rPr>
                <w:color w:val="002060"/>
              </w:rPr>
            </w:pPr>
            <w:r w:rsidRPr="00AA05BC">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85E08" w14:textId="77777777" w:rsidR="00B071C2" w:rsidRPr="00AA05BC" w:rsidRDefault="00B071C2" w:rsidP="00D0326A">
            <w:pPr>
              <w:pStyle w:val="rowtabella0"/>
              <w:rPr>
                <w:color w:val="002060"/>
              </w:rPr>
            </w:pPr>
            <w:r w:rsidRPr="00AA05BC">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C4327"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91EE3" w14:textId="77777777" w:rsidR="00B071C2" w:rsidRPr="00AA05BC" w:rsidRDefault="00B071C2" w:rsidP="00D0326A">
            <w:pPr>
              <w:pStyle w:val="rowtabella0"/>
              <w:rPr>
                <w:color w:val="002060"/>
              </w:rPr>
            </w:pPr>
            <w:r w:rsidRPr="00AA05BC">
              <w:rPr>
                <w:color w:val="002060"/>
              </w:rPr>
              <w:t>06/11/2021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2BDA3" w14:textId="77777777" w:rsidR="00B071C2" w:rsidRPr="00AA05BC" w:rsidRDefault="00B071C2" w:rsidP="00D0326A">
            <w:pPr>
              <w:pStyle w:val="rowtabella0"/>
              <w:rPr>
                <w:color w:val="002060"/>
              </w:rPr>
            </w:pPr>
            <w:r w:rsidRPr="00AA05BC">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1E184" w14:textId="77777777" w:rsidR="00B071C2" w:rsidRPr="00AA05BC" w:rsidRDefault="00B071C2" w:rsidP="00D0326A">
            <w:pPr>
              <w:pStyle w:val="rowtabella0"/>
              <w:rPr>
                <w:color w:val="002060"/>
              </w:rPr>
            </w:pPr>
            <w:r w:rsidRPr="00AA05BC">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573D8" w14:textId="77777777" w:rsidR="00B071C2" w:rsidRPr="00AA05BC" w:rsidRDefault="00B071C2" w:rsidP="00D0326A">
            <w:pPr>
              <w:pStyle w:val="rowtabella0"/>
              <w:rPr>
                <w:color w:val="002060"/>
              </w:rPr>
            </w:pPr>
            <w:r w:rsidRPr="00AA05BC">
              <w:rPr>
                <w:color w:val="002060"/>
              </w:rPr>
              <w:t>VIA MARCONI GENGA STAZIONE</w:t>
            </w:r>
          </w:p>
        </w:tc>
      </w:tr>
    </w:tbl>
    <w:p w14:paraId="78284536" w14:textId="77777777" w:rsidR="004D064B" w:rsidRPr="00B071C2" w:rsidRDefault="004D064B" w:rsidP="004D064B">
      <w:pPr>
        <w:pStyle w:val="breakline"/>
        <w:divId w:val="527259509"/>
        <w:rPr>
          <w:rFonts w:ascii="Arial" w:hAnsi="Arial" w:cs="Arial"/>
          <w:color w:val="002060"/>
        </w:rPr>
      </w:pPr>
    </w:p>
    <w:p w14:paraId="3BF4102B" w14:textId="77777777" w:rsidR="004D064B" w:rsidRPr="00A070F8" w:rsidRDefault="004D064B" w:rsidP="004D064B">
      <w:pPr>
        <w:pStyle w:val="breakline"/>
        <w:divId w:val="527259509"/>
        <w:rPr>
          <w:color w:val="002060"/>
        </w:rPr>
      </w:pPr>
    </w:p>
    <w:p w14:paraId="1D1D1CA9" w14:textId="77777777" w:rsidR="004D064B" w:rsidRPr="00A070F8" w:rsidRDefault="004D064B" w:rsidP="004D064B">
      <w:pPr>
        <w:pStyle w:val="titolocampionato0"/>
        <w:shd w:val="clear" w:color="auto" w:fill="CCCCCC"/>
        <w:spacing w:before="80" w:after="40"/>
        <w:divId w:val="527259509"/>
        <w:rPr>
          <w:color w:val="002060"/>
        </w:rPr>
      </w:pPr>
      <w:r w:rsidRPr="00A070F8">
        <w:rPr>
          <w:color w:val="002060"/>
        </w:rPr>
        <w:t>UNDER 17 C5 REGIONALI MASCHILI</w:t>
      </w:r>
    </w:p>
    <w:p w14:paraId="699A735B" w14:textId="77777777" w:rsidR="00F83E5E" w:rsidRPr="007D736C" w:rsidRDefault="00F83E5E" w:rsidP="00F83E5E">
      <w:pPr>
        <w:pStyle w:val="TITOLOPRINC"/>
        <w:divId w:val="527259509"/>
        <w:rPr>
          <w:color w:val="002060"/>
        </w:rPr>
      </w:pPr>
      <w:r w:rsidRPr="007D736C">
        <w:rPr>
          <w:color w:val="002060"/>
        </w:rPr>
        <w:t>ANAGRAFICA/INDIRIZZARIO/VARIAZIONI CALENDARIO</w:t>
      </w:r>
    </w:p>
    <w:p w14:paraId="654860AB" w14:textId="3DFCA554" w:rsidR="00F83E5E" w:rsidRPr="0025307D" w:rsidRDefault="00F83E5E" w:rsidP="00F83E5E">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w:t>
      </w:r>
      <w:r>
        <w:rPr>
          <w:rFonts w:ascii="Arial" w:hAnsi="Arial" w:cs="Arial"/>
          <w:b/>
          <w:color w:val="002060"/>
          <w:sz w:val="22"/>
          <w:szCs w:val="22"/>
          <w:u w:val="single"/>
        </w:rPr>
        <w:t>A</w:t>
      </w:r>
      <w:r w:rsidRPr="0025307D">
        <w:rPr>
          <w:rFonts w:ascii="Arial" w:hAnsi="Arial" w:cs="Arial"/>
          <w:b/>
          <w:color w:val="002060"/>
          <w:sz w:val="22"/>
          <w:szCs w:val="22"/>
          <w:u w:val="single"/>
        </w:rPr>
        <w:t>”</w:t>
      </w:r>
    </w:p>
    <w:p w14:paraId="24B16E91" w14:textId="77777777" w:rsidR="00F83E5E" w:rsidRPr="0025307D" w:rsidRDefault="00F83E5E" w:rsidP="00F83E5E">
      <w:pPr>
        <w:pStyle w:val="Corpodeltesto21"/>
        <w:divId w:val="527259509"/>
        <w:rPr>
          <w:rFonts w:ascii="Arial" w:hAnsi="Arial" w:cs="Arial"/>
          <w:color w:val="002060"/>
          <w:sz w:val="22"/>
          <w:szCs w:val="22"/>
        </w:rPr>
      </w:pPr>
    </w:p>
    <w:p w14:paraId="45EB8079" w14:textId="57373165" w:rsidR="00F83E5E" w:rsidRDefault="00F83E5E" w:rsidP="00F83E5E">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Pr>
          <w:rFonts w:ascii="Arial" w:hAnsi="Arial" w:cs="Arial"/>
          <w:b/>
          <w:color w:val="002060"/>
          <w:sz w:val="22"/>
          <w:szCs w:val="22"/>
        </w:rPr>
        <w:t>ITALSERVICE C5</w:t>
      </w:r>
      <w:r w:rsidRPr="0025307D">
        <w:rPr>
          <w:rFonts w:ascii="Arial" w:hAnsi="Arial" w:cs="Arial"/>
          <w:color w:val="002060"/>
          <w:sz w:val="22"/>
          <w:szCs w:val="22"/>
        </w:rPr>
        <w:t xml:space="preserve"> comunica che disputerà tutte le gare interne il </w:t>
      </w:r>
      <w:r w:rsidRPr="0025307D">
        <w:rPr>
          <w:rFonts w:ascii="Arial" w:hAnsi="Arial" w:cs="Arial"/>
          <w:b/>
          <w:color w:val="002060"/>
          <w:sz w:val="22"/>
          <w:szCs w:val="22"/>
        </w:rPr>
        <w:t xml:space="preserve">SABATO </w:t>
      </w:r>
      <w:r w:rsidRPr="0025307D">
        <w:rPr>
          <w:rFonts w:ascii="Arial" w:hAnsi="Arial" w:cs="Arial"/>
          <w:color w:val="002060"/>
          <w:sz w:val="22"/>
          <w:szCs w:val="22"/>
        </w:rPr>
        <w:t xml:space="preserve">alle </w:t>
      </w:r>
      <w:r w:rsidRPr="0025307D">
        <w:rPr>
          <w:rFonts w:ascii="Arial" w:hAnsi="Arial" w:cs="Arial"/>
          <w:b/>
          <w:color w:val="002060"/>
          <w:sz w:val="22"/>
          <w:szCs w:val="22"/>
        </w:rPr>
        <w:t xml:space="preserve">ore </w:t>
      </w:r>
      <w:r>
        <w:rPr>
          <w:rFonts w:ascii="Arial" w:hAnsi="Arial" w:cs="Arial"/>
          <w:b/>
          <w:color w:val="002060"/>
          <w:sz w:val="22"/>
          <w:szCs w:val="22"/>
        </w:rPr>
        <w:t>15:30</w:t>
      </w:r>
      <w:r w:rsidRPr="0025307D">
        <w:rPr>
          <w:rFonts w:ascii="Arial" w:hAnsi="Arial" w:cs="Arial"/>
          <w:color w:val="002060"/>
          <w:sz w:val="22"/>
          <w:szCs w:val="22"/>
        </w:rPr>
        <w:t>, stesso campo.</w:t>
      </w:r>
    </w:p>
    <w:p w14:paraId="7B6EC8B4" w14:textId="77777777" w:rsidR="00FA2C6B" w:rsidRDefault="00FA2C6B" w:rsidP="00F83E5E">
      <w:pPr>
        <w:pStyle w:val="Corpodeltesto21"/>
        <w:divId w:val="527259509"/>
        <w:rPr>
          <w:rFonts w:ascii="Arial" w:hAnsi="Arial" w:cs="Arial"/>
          <w:color w:val="002060"/>
          <w:sz w:val="22"/>
          <w:szCs w:val="22"/>
        </w:rPr>
      </w:pPr>
    </w:p>
    <w:p w14:paraId="41526B28" w14:textId="77777777" w:rsidR="004D064B" w:rsidRPr="00A070F8" w:rsidRDefault="004D064B" w:rsidP="004D064B">
      <w:pPr>
        <w:pStyle w:val="titoloprinc0"/>
        <w:divId w:val="527259509"/>
        <w:rPr>
          <w:color w:val="002060"/>
        </w:rPr>
      </w:pPr>
      <w:r w:rsidRPr="00A070F8">
        <w:rPr>
          <w:color w:val="002060"/>
        </w:rPr>
        <w:t>RISULTATI</w:t>
      </w:r>
    </w:p>
    <w:p w14:paraId="11E5A8FD" w14:textId="77777777" w:rsidR="004D064B" w:rsidRPr="00A070F8" w:rsidRDefault="004D064B" w:rsidP="004D064B">
      <w:pPr>
        <w:pStyle w:val="breakline"/>
        <w:divId w:val="527259509"/>
        <w:rPr>
          <w:color w:val="002060"/>
        </w:rPr>
      </w:pPr>
    </w:p>
    <w:p w14:paraId="3290A204" w14:textId="77777777" w:rsidR="004D064B" w:rsidRPr="00A070F8" w:rsidRDefault="004D064B" w:rsidP="004D064B">
      <w:pPr>
        <w:pStyle w:val="sottotitolocampionato10"/>
        <w:divId w:val="527259509"/>
        <w:rPr>
          <w:color w:val="002060"/>
        </w:rPr>
      </w:pPr>
      <w:r w:rsidRPr="00A070F8">
        <w:rPr>
          <w:color w:val="002060"/>
        </w:rPr>
        <w:t>RISULTATI UFFICIALI GARE DEL 30/10/2021</w:t>
      </w:r>
    </w:p>
    <w:p w14:paraId="71A43E74" w14:textId="77777777" w:rsidR="004D064B" w:rsidRPr="00FA2C6B" w:rsidRDefault="004D064B" w:rsidP="00FA2C6B">
      <w:pPr>
        <w:pStyle w:val="sottotitolocampionato20"/>
        <w:spacing w:before="0" w:beforeAutospacing="0" w:after="0" w:afterAutospacing="0"/>
        <w:divId w:val="527259509"/>
        <w:rPr>
          <w:rFonts w:ascii="Arial" w:hAnsi="Arial" w:cs="Arial"/>
          <w:color w:val="002060"/>
          <w:sz w:val="20"/>
          <w:szCs w:val="20"/>
        </w:rPr>
      </w:pPr>
      <w:r w:rsidRPr="00FA2C6B">
        <w:rPr>
          <w:rFonts w:ascii="Arial" w:hAnsi="Arial" w:cs="Arial"/>
          <w:color w:val="002060"/>
          <w:sz w:val="20"/>
          <w:szCs w:val="20"/>
        </w:rPr>
        <w:t>Si trascrivono qui di seguito i risultati ufficiali delle gare disputate</w:t>
      </w:r>
    </w:p>
    <w:p w14:paraId="44FCE186" w14:textId="77777777" w:rsidR="004D064B" w:rsidRPr="00FA2C6B" w:rsidRDefault="004D064B" w:rsidP="00FA2C6B">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064B" w:rsidRPr="00A070F8" w14:paraId="55BD9D1B" w14:textId="77777777" w:rsidTr="004D064B">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16904DEC"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4B569" w14:textId="77777777" w:rsidR="004D064B" w:rsidRPr="00A070F8" w:rsidRDefault="004D064B" w:rsidP="00D0326A">
                  <w:pPr>
                    <w:pStyle w:val="headertabella0"/>
                    <w:rPr>
                      <w:color w:val="002060"/>
                    </w:rPr>
                  </w:pPr>
                  <w:r w:rsidRPr="00A070F8">
                    <w:rPr>
                      <w:color w:val="002060"/>
                    </w:rPr>
                    <w:t>GIRONE A - 3 Giornata - A</w:t>
                  </w:r>
                </w:p>
              </w:tc>
            </w:tr>
            <w:tr w:rsidR="004D064B" w:rsidRPr="00A070F8" w14:paraId="23CFECC6"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0A02DE" w14:textId="77777777" w:rsidR="004D064B" w:rsidRPr="00A070F8" w:rsidRDefault="004D064B" w:rsidP="00D0326A">
                  <w:pPr>
                    <w:pStyle w:val="rowtabella0"/>
                    <w:rPr>
                      <w:color w:val="002060"/>
                    </w:rPr>
                  </w:pPr>
                  <w:r w:rsidRPr="00A070F8">
                    <w:rPr>
                      <w:color w:val="002060"/>
                    </w:rPr>
                    <w:t>(1) 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CD7F6" w14:textId="77777777" w:rsidR="004D064B" w:rsidRPr="00A070F8" w:rsidRDefault="004D064B" w:rsidP="00D0326A">
                  <w:pPr>
                    <w:pStyle w:val="rowtabella0"/>
                    <w:rPr>
                      <w:color w:val="002060"/>
                    </w:rPr>
                  </w:pPr>
                  <w:r w:rsidRPr="00A070F8">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5E5FC" w14:textId="77777777" w:rsidR="004D064B" w:rsidRPr="00A070F8" w:rsidRDefault="004D064B" w:rsidP="00D0326A">
                  <w:pPr>
                    <w:pStyle w:val="rowtabella0"/>
                    <w:jc w:val="center"/>
                    <w:rPr>
                      <w:color w:val="002060"/>
                    </w:rPr>
                  </w:pPr>
                  <w:r w:rsidRPr="00A070F8">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4EAC8" w14:textId="77777777" w:rsidR="004D064B" w:rsidRPr="00A070F8" w:rsidRDefault="004D064B" w:rsidP="00D0326A">
                  <w:pPr>
                    <w:pStyle w:val="rowtabella0"/>
                    <w:jc w:val="center"/>
                    <w:rPr>
                      <w:color w:val="002060"/>
                    </w:rPr>
                  </w:pPr>
                  <w:r w:rsidRPr="00A070F8">
                    <w:rPr>
                      <w:color w:val="002060"/>
                    </w:rPr>
                    <w:t> </w:t>
                  </w:r>
                </w:p>
              </w:tc>
            </w:tr>
            <w:tr w:rsidR="004D064B" w:rsidRPr="00A070F8" w14:paraId="56C02B49"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BB33FB" w14:textId="77777777" w:rsidR="004D064B" w:rsidRPr="00A070F8" w:rsidRDefault="004D064B" w:rsidP="00D0326A">
                  <w:pPr>
                    <w:pStyle w:val="rowtabella0"/>
                    <w:rPr>
                      <w:color w:val="002060"/>
                    </w:rPr>
                  </w:pPr>
                  <w:r w:rsidRPr="00A070F8">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60C08" w14:textId="77777777" w:rsidR="004D064B" w:rsidRPr="00A070F8" w:rsidRDefault="004D064B" w:rsidP="00D0326A">
                  <w:pPr>
                    <w:pStyle w:val="rowtabella0"/>
                    <w:rPr>
                      <w:color w:val="002060"/>
                    </w:rPr>
                  </w:pPr>
                  <w:r w:rsidRPr="00A070F8">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885D2" w14:textId="77777777" w:rsidR="004D064B" w:rsidRPr="00A070F8" w:rsidRDefault="004D064B" w:rsidP="00D0326A">
                  <w:pPr>
                    <w:pStyle w:val="rowtabella0"/>
                    <w:jc w:val="center"/>
                    <w:rPr>
                      <w:color w:val="002060"/>
                    </w:rPr>
                  </w:pPr>
                  <w:r w:rsidRPr="00A070F8">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286F5" w14:textId="77777777" w:rsidR="004D064B" w:rsidRPr="00A070F8" w:rsidRDefault="004D064B" w:rsidP="00D0326A">
                  <w:pPr>
                    <w:pStyle w:val="rowtabella0"/>
                    <w:jc w:val="center"/>
                    <w:rPr>
                      <w:color w:val="002060"/>
                    </w:rPr>
                  </w:pPr>
                  <w:r w:rsidRPr="00A070F8">
                    <w:rPr>
                      <w:color w:val="002060"/>
                    </w:rPr>
                    <w:t> </w:t>
                  </w:r>
                </w:p>
              </w:tc>
            </w:tr>
            <w:tr w:rsidR="004D064B" w:rsidRPr="00A070F8" w14:paraId="0E896702"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254977E6" w14:textId="77777777" w:rsidR="004D064B" w:rsidRPr="00A070F8" w:rsidRDefault="004D064B" w:rsidP="00D0326A">
                  <w:pPr>
                    <w:pStyle w:val="rowtabella0"/>
                    <w:rPr>
                      <w:color w:val="002060"/>
                    </w:rPr>
                  </w:pPr>
                  <w:r w:rsidRPr="00A070F8">
                    <w:rPr>
                      <w:color w:val="002060"/>
                    </w:rPr>
                    <w:t>(1) - disputata il 31/10/2021</w:t>
                  </w:r>
                </w:p>
              </w:tc>
            </w:tr>
          </w:tbl>
          <w:p w14:paraId="484170E6" w14:textId="77777777" w:rsidR="004D064B" w:rsidRPr="00A070F8" w:rsidRDefault="004D064B" w:rsidP="00D032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1A0A8C65"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4F1BD" w14:textId="77777777" w:rsidR="004D064B" w:rsidRPr="00A070F8" w:rsidRDefault="004D064B" w:rsidP="00D0326A">
                  <w:pPr>
                    <w:pStyle w:val="headertabella0"/>
                    <w:rPr>
                      <w:color w:val="002060"/>
                    </w:rPr>
                  </w:pPr>
                  <w:r w:rsidRPr="00A070F8">
                    <w:rPr>
                      <w:color w:val="002060"/>
                    </w:rPr>
                    <w:t>GIRONE B - 3 Giornata - A</w:t>
                  </w:r>
                </w:p>
              </w:tc>
            </w:tr>
            <w:tr w:rsidR="004D064B" w:rsidRPr="00A070F8" w14:paraId="2E0A5AD4"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B8C307" w14:textId="77777777" w:rsidR="004D064B" w:rsidRPr="00A070F8" w:rsidRDefault="004D064B" w:rsidP="00D0326A">
                  <w:pPr>
                    <w:pStyle w:val="rowtabella0"/>
                    <w:rPr>
                      <w:color w:val="002060"/>
                    </w:rPr>
                  </w:pPr>
                  <w:r w:rsidRPr="00A070F8">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EB032" w14:textId="77777777" w:rsidR="004D064B" w:rsidRPr="00A070F8" w:rsidRDefault="004D064B" w:rsidP="00D0326A">
                  <w:pPr>
                    <w:pStyle w:val="rowtabella0"/>
                    <w:rPr>
                      <w:color w:val="002060"/>
                    </w:rPr>
                  </w:pPr>
                  <w:r w:rsidRPr="00A070F8">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A4109" w14:textId="77777777" w:rsidR="004D064B" w:rsidRPr="00A070F8" w:rsidRDefault="004D064B" w:rsidP="00D0326A">
                  <w:pPr>
                    <w:pStyle w:val="rowtabella0"/>
                    <w:jc w:val="center"/>
                    <w:rPr>
                      <w:color w:val="002060"/>
                    </w:rPr>
                  </w:pPr>
                  <w:r w:rsidRPr="00A070F8">
                    <w:rPr>
                      <w:color w:val="002060"/>
                    </w:rPr>
                    <w:t>11 - 4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DCC11" w14:textId="77777777" w:rsidR="004D064B" w:rsidRPr="00A070F8" w:rsidRDefault="004D064B" w:rsidP="00D0326A">
                  <w:pPr>
                    <w:pStyle w:val="rowtabella0"/>
                    <w:jc w:val="center"/>
                    <w:rPr>
                      <w:color w:val="002060"/>
                    </w:rPr>
                  </w:pPr>
                  <w:r w:rsidRPr="00A070F8">
                    <w:rPr>
                      <w:color w:val="002060"/>
                    </w:rPr>
                    <w:t> </w:t>
                  </w:r>
                </w:p>
              </w:tc>
            </w:tr>
            <w:tr w:rsidR="004D064B" w:rsidRPr="00A070F8" w14:paraId="2E5E92A4"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4B48C3" w14:textId="77777777" w:rsidR="004D064B" w:rsidRPr="00A070F8" w:rsidRDefault="004D064B" w:rsidP="00D0326A">
                  <w:pPr>
                    <w:pStyle w:val="rowtabella0"/>
                    <w:rPr>
                      <w:color w:val="002060"/>
                    </w:rPr>
                  </w:pPr>
                  <w:r w:rsidRPr="00A070F8">
                    <w:rPr>
                      <w:color w:val="002060"/>
                    </w:rPr>
                    <w:t>ACLI VILLA MUSONE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334134" w14:textId="77777777" w:rsidR="004D064B" w:rsidRPr="00A070F8" w:rsidRDefault="004D064B" w:rsidP="00D0326A">
                  <w:pPr>
                    <w:pStyle w:val="rowtabella0"/>
                    <w:rPr>
                      <w:color w:val="002060"/>
                    </w:rPr>
                  </w:pPr>
                  <w:r w:rsidRPr="00A070F8">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590BA3" w14:textId="77777777" w:rsidR="004D064B" w:rsidRPr="00A070F8" w:rsidRDefault="004D064B" w:rsidP="00D0326A">
                  <w:pPr>
                    <w:pStyle w:val="rowtabella0"/>
                    <w:jc w:val="center"/>
                    <w:rPr>
                      <w:color w:val="002060"/>
                    </w:rPr>
                  </w:pPr>
                  <w:r w:rsidRPr="00A070F8">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2011FB" w14:textId="77777777" w:rsidR="004D064B" w:rsidRPr="00A070F8" w:rsidRDefault="004D064B" w:rsidP="00D0326A">
                  <w:pPr>
                    <w:pStyle w:val="rowtabella0"/>
                    <w:jc w:val="center"/>
                    <w:rPr>
                      <w:color w:val="002060"/>
                    </w:rPr>
                  </w:pPr>
                  <w:r w:rsidRPr="00A070F8">
                    <w:rPr>
                      <w:color w:val="002060"/>
                    </w:rPr>
                    <w:t> </w:t>
                  </w:r>
                </w:p>
              </w:tc>
            </w:tr>
            <w:tr w:rsidR="004D064B" w:rsidRPr="00A070F8" w14:paraId="1F1BFE28"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C69DA" w14:textId="77777777" w:rsidR="004D064B" w:rsidRPr="00A070F8" w:rsidRDefault="004D064B" w:rsidP="00D0326A">
                  <w:pPr>
                    <w:pStyle w:val="rowtabella0"/>
                    <w:rPr>
                      <w:color w:val="002060"/>
                    </w:rPr>
                  </w:pPr>
                  <w:r w:rsidRPr="00A070F8">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5CCF4" w14:textId="77777777" w:rsidR="004D064B" w:rsidRPr="00A070F8" w:rsidRDefault="004D064B" w:rsidP="00D0326A">
                  <w:pPr>
                    <w:pStyle w:val="rowtabella0"/>
                    <w:rPr>
                      <w:color w:val="002060"/>
                    </w:rPr>
                  </w:pPr>
                  <w:r w:rsidRPr="00A070F8">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470C1" w14:textId="77777777" w:rsidR="004D064B" w:rsidRPr="00A070F8" w:rsidRDefault="004D064B" w:rsidP="00D0326A">
                  <w:pPr>
                    <w:pStyle w:val="rowtabella0"/>
                    <w:jc w:val="center"/>
                    <w:rPr>
                      <w:color w:val="002060"/>
                    </w:rPr>
                  </w:pPr>
                  <w:r w:rsidRPr="00A070F8">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653DD" w14:textId="77777777" w:rsidR="004D064B" w:rsidRPr="00A070F8" w:rsidRDefault="004D064B" w:rsidP="00D0326A">
                  <w:pPr>
                    <w:pStyle w:val="rowtabella0"/>
                    <w:jc w:val="center"/>
                    <w:rPr>
                      <w:color w:val="002060"/>
                    </w:rPr>
                  </w:pPr>
                  <w:r w:rsidRPr="00A070F8">
                    <w:rPr>
                      <w:color w:val="002060"/>
                    </w:rPr>
                    <w:t> </w:t>
                  </w:r>
                </w:p>
              </w:tc>
            </w:tr>
          </w:tbl>
          <w:p w14:paraId="0FF21934" w14:textId="77777777" w:rsidR="004D064B" w:rsidRPr="00A070F8" w:rsidRDefault="004D064B" w:rsidP="00D0326A">
            <w:pPr>
              <w:rPr>
                <w:color w:val="002060"/>
              </w:rPr>
            </w:pPr>
          </w:p>
        </w:tc>
      </w:tr>
    </w:tbl>
    <w:p w14:paraId="6640FE02" w14:textId="77777777" w:rsidR="004D064B" w:rsidRPr="00A070F8" w:rsidRDefault="004D064B" w:rsidP="004D064B">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064B" w:rsidRPr="00A070F8" w14:paraId="009503A8" w14:textId="77777777" w:rsidTr="004D064B">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293D46CC"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D6D76" w14:textId="77777777" w:rsidR="004D064B" w:rsidRPr="00A070F8" w:rsidRDefault="004D064B" w:rsidP="00D0326A">
                  <w:pPr>
                    <w:pStyle w:val="headertabella0"/>
                    <w:rPr>
                      <w:color w:val="002060"/>
                    </w:rPr>
                  </w:pPr>
                  <w:r w:rsidRPr="00A070F8">
                    <w:rPr>
                      <w:color w:val="002060"/>
                    </w:rPr>
                    <w:t>GIRONE C - 3 Giornata - A</w:t>
                  </w:r>
                </w:p>
              </w:tc>
            </w:tr>
            <w:tr w:rsidR="004D064B" w:rsidRPr="00A070F8" w14:paraId="4B767442"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D1CE69" w14:textId="77777777" w:rsidR="004D064B" w:rsidRPr="00A070F8" w:rsidRDefault="004D064B" w:rsidP="00D0326A">
                  <w:pPr>
                    <w:pStyle w:val="rowtabella0"/>
                    <w:rPr>
                      <w:color w:val="002060"/>
                    </w:rPr>
                  </w:pPr>
                  <w:r w:rsidRPr="00A070F8">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E864DE" w14:textId="77777777" w:rsidR="004D064B" w:rsidRPr="00A070F8" w:rsidRDefault="004D064B" w:rsidP="00D0326A">
                  <w:pPr>
                    <w:pStyle w:val="rowtabella0"/>
                    <w:rPr>
                      <w:color w:val="002060"/>
                    </w:rPr>
                  </w:pPr>
                  <w:r w:rsidRPr="00A070F8">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26082" w14:textId="77777777" w:rsidR="004D064B" w:rsidRPr="00A070F8" w:rsidRDefault="004D064B" w:rsidP="00D0326A">
                  <w:pPr>
                    <w:pStyle w:val="rowtabella0"/>
                    <w:jc w:val="center"/>
                    <w:rPr>
                      <w:color w:val="002060"/>
                    </w:rPr>
                  </w:pPr>
                  <w:r w:rsidRPr="00A070F8">
                    <w:rPr>
                      <w:color w:val="002060"/>
                    </w:rPr>
                    <w:t>14 - 3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D161F" w14:textId="77777777" w:rsidR="004D064B" w:rsidRPr="00A070F8" w:rsidRDefault="004D064B" w:rsidP="00D0326A">
                  <w:pPr>
                    <w:pStyle w:val="rowtabella0"/>
                    <w:jc w:val="center"/>
                    <w:rPr>
                      <w:color w:val="002060"/>
                    </w:rPr>
                  </w:pPr>
                  <w:r w:rsidRPr="00A070F8">
                    <w:rPr>
                      <w:color w:val="002060"/>
                    </w:rPr>
                    <w:t> </w:t>
                  </w:r>
                </w:p>
              </w:tc>
            </w:tr>
            <w:tr w:rsidR="004D064B" w:rsidRPr="00A070F8" w14:paraId="0076071F"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56EF61" w14:textId="77777777" w:rsidR="004D064B" w:rsidRPr="00A070F8" w:rsidRDefault="004D064B" w:rsidP="00D0326A">
                  <w:pPr>
                    <w:pStyle w:val="rowtabella0"/>
                    <w:rPr>
                      <w:color w:val="002060"/>
                    </w:rPr>
                  </w:pPr>
                  <w:r w:rsidRPr="00A070F8">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2A2931" w14:textId="77777777" w:rsidR="004D064B" w:rsidRPr="00A070F8" w:rsidRDefault="004D064B" w:rsidP="00D0326A">
                  <w:pPr>
                    <w:pStyle w:val="rowtabella0"/>
                    <w:rPr>
                      <w:color w:val="002060"/>
                    </w:rPr>
                  </w:pPr>
                  <w:r w:rsidRPr="00A070F8">
                    <w:rPr>
                      <w:color w:val="002060"/>
                    </w:rPr>
                    <w:t>- PORTO SAN GIORGIO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7B052F" w14:textId="77777777" w:rsidR="004D064B" w:rsidRPr="00A070F8" w:rsidRDefault="004D064B" w:rsidP="00D0326A">
                  <w:pPr>
                    <w:pStyle w:val="rowtabella0"/>
                    <w:jc w:val="center"/>
                    <w:rPr>
                      <w:color w:val="002060"/>
                    </w:rPr>
                  </w:pPr>
                  <w:r w:rsidRPr="00A070F8">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82A161" w14:textId="77777777" w:rsidR="004D064B" w:rsidRPr="00A070F8" w:rsidRDefault="004D064B" w:rsidP="00D0326A">
                  <w:pPr>
                    <w:pStyle w:val="rowtabella0"/>
                    <w:jc w:val="center"/>
                    <w:rPr>
                      <w:color w:val="002060"/>
                    </w:rPr>
                  </w:pPr>
                  <w:r w:rsidRPr="00A070F8">
                    <w:rPr>
                      <w:color w:val="002060"/>
                    </w:rPr>
                    <w:t> </w:t>
                  </w:r>
                </w:p>
              </w:tc>
            </w:tr>
            <w:tr w:rsidR="004D064B" w:rsidRPr="00A070F8" w14:paraId="7CD68B0B"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FBCD8F" w14:textId="77777777" w:rsidR="004D064B" w:rsidRPr="00A070F8" w:rsidRDefault="004D064B" w:rsidP="00D0326A">
                  <w:pPr>
                    <w:pStyle w:val="rowtabella0"/>
                    <w:rPr>
                      <w:color w:val="002060"/>
                    </w:rPr>
                  </w:pPr>
                  <w:r w:rsidRPr="00A070F8">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9C19D" w14:textId="77777777" w:rsidR="004D064B" w:rsidRPr="00A070F8" w:rsidRDefault="004D064B" w:rsidP="00D0326A">
                  <w:pPr>
                    <w:pStyle w:val="rowtabella0"/>
                    <w:rPr>
                      <w:color w:val="002060"/>
                    </w:rPr>
                  </w:pPr>
                  <w:r w:rsidRPr="00A070F8">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58119" w14:textId="77777777" w:rsidR="004D064B" w:rsidRPr="00A070F8" w:rsidRDefault="004D064B" w:rsidP="00D0326A">
                  <w:pPr>
                    <w:pStyle w:val="rowtabella0"/>
                    <w:jc w:val="center"/>
                    <w:rPr>
                      <w:color w:val="002060"/>
                    </w:rPr>
                  </w:pPr>
                  <w:r w:rsidRPr="00A070F8">
                    <w:rPr>
                      <w:color w:val="002060"/>
                    </w:rPr>
                    <w:t>12 - 1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6667C" w14:textId="77777777" w:rsidR="004D064B" w:rsidRPr="00A070F8" w:rsidRDefault="004D064B" w:rsidP="00D0326A">
                  <w:pPr>
                    <w:pStyle w:val="rowtabella0"/>
                    <w:jc w:val="center"/>
                    <w:rPr>
                      <w:color w:val="002060"/>
                    </w:rPr>
                  </w:pPr>
                  <w:r w:rsidRPr="00A070F8">
                    <w:rPr>
                      <w:color w:val="002060"/>
                    </w:rPr>
                    <w:t> </w:t>
                  </w:r>
                </w:p>
              </w:tc>
            </w:tr>
            <w:tr w:rsidR="004D064B" w:rsidRPr="00A070F8" w14:paraId="3AC95F84"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4DA129B2" w14:textId="77777777" w:rsidR="004D064B" w:rsidRPr="00A070F8" w:rsidRDefault="004D064B" w:rsidP="00D0326A">
                  <w:pPr>
                    <w:pStyle w:val="rowtabella0"/>
                    <w:rPr>
                      <w:color w:val="002060"/>
                    </w:rPr>
                  </w:pPr>
                  <w:r w:rsidRPr="00A070F8">
                    <w:rPr>
                      <w:color w:val="002060"/>
                    </w:rPr>
                    <w:t>(1) - disputata il 31/10/2021</w:t>
                  </w:r>
                </w:p>
              </w:tc>
            </w:tr>
          </w:tbl>
          <w:p w14:paraId="5A621A3A" w14:textId="77777777" w:rsidR="004D064B" w:rsidRPr="00A070F8" w:rsidRDefault="004D064B" w:rsidP="00D0326A">
            <w:pPr>
              <w:rPr>
                <w:color w:val="002060"/>
              </w:rPr>
            </w:pPr>
          </w:p>
        </w:tc>
      </w:tr>
    </w:tbl>
    <w:p w14:paraId="6FB9FCAD" w14:textId="77777777" w:rsidR="004D064B" w:rsidRPr="00A070F8" w:rsidRDefault="004D064B" w:rsidP="004D064B">
      <w:pPr>
        <w:pStyle w:val="breakline"/>
        <w:divId w:val="527259509"/>
        <w:rPr>
          <w:rFonts w:eastAsiaTheme="minorEastAsia"/>
          <w:color w:val="002060"/>
        </w:rPr>
      </w:pPr>
    </w:p>
    <w:p w14:paraId="4D1F5EFA" w14:textId="77777777" w:rsidR="004D064B" w:rsidRPr="00A070F8" w:rsidRDefault="004D064B" w:rsidP="004D064B">
      <w:pPr>
        <w:pStyle w:val="breakline"/>
        <w:divId w:val="527259509"/>
        <w:rPr>
          <w:color w:val="002060"/>
        </w:rPr>
      </w:pPr>
    </w:p>
    <w:p w14:paraId="478B7203" w14:textId="77777777" w:rsidR="004D064B" w:rsidRPr="00A070F8" w:rsidRDefault="004D064B" w:rsidP="004D064B">
      <w:pPr>
        <w:pStyle w:val="titoloprinc0"/>
        <w:divId w:val="527259509"/>
        <w:rPr>
          <w:color w:val="002060"/>
        </w:rPr>
      </w:pPr>
      <w:r w:rsidRPr="00A070F8">
        <w:rPr>
          <w:color w:val="002060"/>
        </w:rPr>
        <w:t>GIUDICE SPORTIVO</w:t>
      </w:r>
    </w:p>
    <w:p w14:paraId="4BA1CB16" w14:textId="77777777" w:rsidR="004D064B" w:rsidRPr="00A070F8" w:rsidRDefault="004D064B" w:rsidP="004D064B">
      <w:pPr>
        <w:pStyle w:val="diffida"/>
        <w:divId w:val="527259509"/>
        <w:rPr>
          <w:color w:val="002060"/>
        </w:rPr>
      </w:pPr>
      <w:r w:rsidRPr="00A070F8">
        <w:rPr>
          <w:color w:val="002060"/>
        </w:rPr>
        <w:t>Il Giudice Sportivo Avv. Claudio Romagnoli, nella seduta del 03/11/2021, ha adottato le decisioni che di seguito integralmente si riportano:</w:t>
      </w:r>
    </w:p>
    <w:p w14:paraId="18F8D759" w14:textId="77777777" w:rsidR="004D064B" w:rsidRPr="00A070F8" w:rsidRDefault="004D064B" w:rsidP="004D064B">
      <w:pPr>
        <w:pStyle w:val="titolo10"/>
        <w:divId w:val="527259509"/>
        <w:rPr>
          <w:color w:val="002060"/>
        </w:rPr>
      </w:pPr>
      <w:r w:rsidRPr="00A070F8">
        <w:rPr>
          <w:color w:val="002060"/>
        </w:rPr>
        <w:t xml:space="preserve">GARE DEL 30/10/2021 </w:t>
      </w:r>
    </w:p>
    <w:p w14:paraId="1D6A2855" w14:textId="77777777" w:rsidR="004D064B" w:rsidRPr="00A070F8" w:rsidRDefault="004D064B" w:rsidP="004D064B">
      <w:pPr>
        <w:pStyle w:val="titolo7a"/>
        <w:divId w:val="527259509"/>
        <w:rPr>
          <w:color w:val="002060"/>
        </w:rPr>
      </w:pPr>
      <w:r w:rsidRPr="00A070F8">
        <w:rPr>
          <w:color w:val="002060"/>
        </w:rPr>
        <w:t xml:space="preserve">PROVVEDIMENTI DISCIPLINARI </w:t>
      </w:r>
    </w:p>
    <w:p w14:paraId="0C9A04CC"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0BB6B744" w14:textId="77777777" w:rsidR="004D064B" w:rsidRPr="00A070F8" w:rsidRDefault="004D064B" w:rsidP="004D064B">
      <w:pPr>
        <w:pStyle w:val="titolo30"/>
        <w:divId w:val="527259509"/>
        <w:rPr>
          <w:color w:val="002060"/>
        </w:rPr>
      </w:pPr>
      <w:r w:rsidRPr="00A070F8">
        <w:rPr>
          <w:color w:val="002060"/>
        </w:rPr>
        <w:t xml:space="preserve">CALCIATORI NON ESPULSI </w:t>
      </w:r>
    </w:p>
    <w:p w14:paraId="7BA1652B" w14:textId="77777777" w:rsidR="004D064B" w:rsidRPr="00A070F8" w:rsidRDefault="004D064B" w:rsidP="004D064B">
      <w:pPr>
        <w:pStyle w:val="titolo20"/>
        <w:divId w:val="527259509"/>
        <w:rPr>
          <w:color w:val="002060"/>
        </w:rPr>
      </w:pPr>
      <w:r w:rsidRPr="00A070F8">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7DE07EC6" w14:textId="77777777" w:rsidTr="004D064B">
        <w:trPr>
          <w:divId w:val="527259509"/>
        </w:trPr>
        <w:tc>
          <w:tcPr>
            <w:tcW w:w="2200" w:type="dxa"/>
            <w:tcMar>
              <w:top w:w="20" w:type="dxa"/>
              <w:left w:w="20" w:type="dxa"/>
              <w:bottom w:w="20" w:type="dxa"/>
              <w:right w:w="20" w:type="dxa"/>
            </w:tcMar>
            <w:vAlign w:val="center"/>
            <w:hideMark/>
          </w:tcPr>
          <w:p w14:paraId="79B32F09" w14:textId="77777777" w:rsidR="004D064B" w:rsidRPr="00A070F8" w:rsidRDefault="004D064B" w:rsidP="00D0326A">
            <w:pPr>
              <w:pStyle w:val="movimento"/>
              <w:rPr>
                <w:color w:val="002060"/>
              </w:rPr>
            </w:pPr>
            <w:r w:rsidRPr="00A070F8">
              <w:rPr>
                <w:color w:val="002060"/>
              </w:rPr>
              <w:t>IBRAHIMI DAVID</w:t>
            </w:r>
          </w:p>
        </w:tc>
        <w:tc>
          <w:tcPr>
            <w:tcW w:w="2200" w:type="dxa"/>
            <w:tcMar>
              <w:top w:w="20" w:type="dxa"/>
              <w:left w:w="20" w:type="dxa"/>
              <w:bottom w:w="20" w:type="dxa"/>
              <w:right w:w="20" w:type="dxa"/>
            </w:tcMar>
            <w:vAlign w:val="center"/>
            <w:hideMark/>
          </w:tcPr>
          <w:p w14:paraId="6A205564" w14:textId="77777777" w:rsidR="004D064B" w:rsidRPr="00A070F8" w:rsidRDefault="004D064B" w:rsidP="00D0326A">
            <w:pPr>
              <w:pStyle w:val="movimento2"/>
              <w:rPr>
                <w:color w:val="002060"/>
              </w:rPr>
            </w:pPr>
            <w:r w:rsidRPr="00A070F8">
              <w:rPr>
                <w:color w:val="002060"/>
              </w:rPr>
              <w:t xml:space="preserve">(ACLI MANTOVANI CALCIO A 5) </w:t>
            </w:r>
          </w:p>
        </w:tc>
        <w:tc>
          <w:tcPr>
            <w:tcW w:w="800" w:type="dxa"/>
            <w:tcMar>
              <w:top w:w="20" w:type="dxa"/>
              <w:left w:w="20" w:type="dxa"/>
              <w:bottom w:w="20" w:type="dxa"/>
              <w:right w:w="20" w:type="dxa"/>
            </w:tcMar>
            <w:vAlign w:val="center"/>
            <w:hideMark/>
          </w:tcPr>
          <w:p w14:paraId="7578D789"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7F1866D" w14:textId="77777777" w:rsidR="004D064B" w:rsidRPr="00A070F8" w:rsidRDefault="004D064B" w:rsidP="00D0326A">
            <w:pPr>
              <w:pStyle w:val="movimento"/>
              <w:rPr>
                <w:color w:val="002060"/>
              </w:rPr>
            </w:pPr>
            <w:r w:rsidRPr="00A070F8">
              <w:rPr>
                <w:color w:val="002060"/>
              </w:rPr>
              <w:t>MARTINI TOMMASO</w:t>
            </w:r>
          </w:p>
        </w:tc>
        <w:tc>
          <w:tcPr>
            <w:tcW w:w="2200" w:type="dxa"/>
            <w:tcMar>
              <w:top w:w="20" w:type="dxa"/>
              <w:left w:w="20" w:type="dxa"/>
              <w:bottom w:w="20" w:type="dxa"/>
              <w:right w:w="20" w:type="dxa"/>
            </w:tcMar>
            <w:vAlign w:val="center"/>
            <w:hideMark/>
          </w:tcPr>
          <w:p w14:paraId="47BECD8D" w14:textId="77777777" w:rsidR="004D064B" w:rsidRPr="00A070F8" w:rsidRDefault="004D064B" w:rsidP="00D0326A">
            <w:pPr>
              <w:pStyle w:val="movimento2"/>
              <w:rPr>
                <w:color w:val="002060"/>
              </w:rPr>
            </w:pPr>
            <w:r w:rsidRPr="00A070F8">
              <w:rPr>
                <w:color w:val="002060"/>
              </w:rPr>
              <w:t xml:space="preserve">(ACLI MANTOVANI CALCIO A 5) </w:t>
            </w:r>
          </w:p>
        </w:tc>
      </w:tr>
      <w:tr w:rsidR="004D064B" w:rsidRPr="00A070F8" w14:paraId="28938B44" w14:textId="77777777" w:rsidTr="004D064B">
        <w:trPr>
          <w:divId w:val="527259509"/>
        </w:trPr>
        <w:tc>
          <w:tcPr>
            <w:tcW w:w="2200" w:type="dxa"/>
            <w:tcMar>
              <w:top w:w="20" w:type="dxa"/>
              <w:left w:w="20" w:type="dxa"/>
              <w:bottom w:w="20" w:type="dxa"/>
              <w:right w:w="20" w:type="dxa"/>
            </w:tcMar>
            <w:vAlign w:val="center"/>
            <w:hideMark/>
          </w:tcPr>
          <w:p w14:paraId="286C68FE" w14:textId="77777777" w:rsidR="004D064B" w:rsidRPr="00A070F8" w:rsidRDefault="004D064B" w:rsidP="00D0326A">
            <w:pPr>
              <w:pStyle w:val="movimento"/>
              <w:rPr>
                <w:color w:val="002060"/>
              </w:rPr>
            </w:pPr>
            <w:r w:rsidRPr="00A070F8">
              <w:rPr>
                <w:color w:val="002060"/>
              </w:rPr>
              <w:t>NEZHA EMANUEL</w:t>
            </w:r>
          </w:p>
        </w:tc>
        <w:tc>
          <w:tcPr>
            <w:tcW w:w="2200" w:type="dxa"/>
            <w:tcMar>
              <w:top w:w="20" w:type="dxa"/>
              <w:left w:w="20" w:type="dxa"/>
              <w:bottom w:w="20" w:type="dxa"/>
              <w:right w:w="20" w:type="dxa"/>
            </w:tcMar>
            <w:vAlign w:val="center"/>
            <w:hideMark/>
          </w:tcPr>
          <w:p w14:paraId="6204A3E0" w14:textId="77777777" w:rsidR="004D064B" w:rsidRPr="00A070F8" w:rsidRDefault="004D064B" w:rsidP="00D0326A">
            <w:pPr>
              <w:pStyle w:val="movimento2"/>
              <w:rPr>
                <w:color w:val="002060"/>
              </w:rPr>
            </w:pPr>
            <w:r w:rsidRPr="00A070F8">
              <w:rPr>
                <w:color w:val="002060"/>
              </w:rPr>
              <w:t xml:space="preserve">(ACLI MANTOVANI CALCIO A 5) </w:t>
            </w:r>
          </w:p>
        </w:tc>
        <w:tc>
          <w:tcPr>
            <w:tcW w:w="800" w:type="dxa"/>
            <w:tcMar>
              <w:top w:w="20" w:type="dxa"/>
              <w:left w:w="20" w:type="dxa"/>
              <w:bottom w:w="20" w:type="dxa"/>
              <w:right w:w="20" w:type="dxa"/>
            </w:tcMar>
            <w:vAlign w:val="center"/>
            <w:hideMark/>
          </w:tcPr>
          <w:p w14:paraId="670FACC7"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F64376A" w14:textId="77777777" w:rsidR="004D064B" w:rsidRPr="00A070F8" w:rsidRDefault="004D064B" w:rsidP="00D0326A">
            <w:pPr>
              <w:pStyle w:val="movimento"/>
              <w:rPr>
                <w:color w:val="002060"/>
              </w:rPr>
            </w:pPr>
            <w:r w:rsidRPr="00A070F8">
              <w:rPr>
                <w:color w:val="002060"/>
              </w:rPr>
              <w:t>ROCCHI MATTEO</w:t>
            </w:r>
          </w:p>
        </w:tc>
        <w:tc>
          <w:tcPr>
            <w:tcW w:w="2200" w:type="dxa"/>
            <w:tcMar>
              <w:top w:w="20" w:type="dxa"/>
              <w:left w:w="20" w:type="dxa"/>
              <w:bottom w:w="20" w:type="dxa"/>
              <w:right w:w="20" w:type="dxa"/>
            </w:tcMar>
            <w:vAlign w:val="center"/>
            <w:hideMark/>
          </w:tcPr>
          <w:p w14:paraId="22AED7A5" w14:textId="77777777" w:rsidR="004D064B" w:rsidRPr="00A070F8" w:rsidRDefault="004D064B" w:rsidP="00D0326A">
            <w:pPr>
              <w:pStyle w:val="movimento2"/>
              <w:rPr>
                <w:color w:val="002060"/>
              </w:rPr>
            </w:pPr>
            <w:r w:rsidRPr="00A070F8">
              <w:rPr>
                <w:color w:val="002060"/>
              </w:rPr>
              <w:t xml:space="preserve">(ACLI MANTOVANI CALCIO A 5) </w:t>
            </w:r>
          </w:p>
        </w:tc>
      </w:tr>
      <w:tr w:rsidR="004D064B" w:rsidRPr="00A070F8" w14:paraId="69BDD090" w14:textId="77777777" w:rsidTr="004D064B">
        <w:trPr>
          <w:divId w:val="527259509"/>
        </w:trPr>
        <w:tc>
          <w:tcPr>
            <w:tcW w:w="2200" w:type="dxa"/>
            <w:tcMar>
              <w:top w:w="20" w:type="dxa"/>
              <w:left w:w="20" w:type="dxa"/>
              <w:bottom w:w="20" w:type="dxa"/>
              <w:right w:w="20" w:type="dxa"/>
            </w:tcMar>
            <w:vAlign w:val="center"/>
            <w:hideMark/>
          </w:tcPr>
          <w:p w14:paraId="3F527DA1" w14:textId="77777777" w:rsidR="004D064B" w:rsidRPr="00A070F8" w:rsidRDefault="004D064B" w:rsidP="00D0326A">
            <w:pPr>
              <w:pStyle w:val="movimento"/>
              <w:rPr>
                <w:color w:val="002060"/>
              </w:rPr>
            </w:pPr>
            <w:r w:rsidRPr="00A070F8">
              <w:rPr>
                <w:color w:val="002060"/>
              </w:rPr>
              <w:t>AMMIRATI CIRO</w:t>
            </w:r>
          </w:p>
        </w:tc>
        <w:tc>
          <w:tcPr>
            <w:tcW w:w="2200" w:type="dxa"/>
            <w:tcMar>
              <w:top w:w="20" w:type="dxa"/>
              <w:left w:w="20" w:type="dxa"/>
              <w:bottom w:w="20" w:type="dxa"/>
              <w:right w:w="20" w:type="dxa"/>
            </w:tcMar>
            <w:vAlign w:val="center"/>
            <w:hideMark/>
          </w:tcPr>
          <w:p w14:paraId="5AAA5FBB" w14:textId="77777777" w:rsidR="004D064B" w:rsidRPr="00A070F8" w:rsidRDefault="004D064B" w:rsidP="00D0326A">
            <w:pPr>
              <w:pStyle w:val="movimento2"/>
              <w:rPr>
                <w:color w:val="002060"/>
              </w:rPr>
            </w:pPr>
            <w:r w:rsidRPr="00A070F8">
              <w:rPr>
                <w:color w:val="002060"/>
              </w:rPr>
              <w:t xml:space="preserve">(CANTINE RIUNITE CSI) </w:t>
            </w:r>
          </w:p>
        </w:tc>
        <w:tc>
          <w:tcPr>
            <w:tcW w:w="800" w:type="dxa"/>
            <w:tcMar>
              <w:top w:w="20" w:type="dxa"/>
              <w:left w:w="20" w:type="dxa"/>
              <w:bottom w:w="20" w:type="dxa"/>
              <w:right w:w="20" w:type="dxa"/>
            </w:tcMar>
            <w:vAlign w:val="center"/>
            <w:hideMark/>
          </w:tcPr>
          <w:p w14:paraId="5527656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6369B313" w14:textId="77777777" w:rsidR="004D064B" w:rsidRPr="00A070F8" w:rsidRDefault="004D064B" w:rsidP="00D0326A">
            <w:pPr>
              <w:pStyle w:val="movimento"/>
              <w:rPr>
                <w:color w:val="002060"/>
              </w:rPr>
            </w:pPr>
            <w:r w:rsidRPr="00A070F8">
              <w:rPr>
                <w:color w:val="002060"/>
              </w:rPr>
              <w:t>LUCARONI ALESSANDRO</w:t>
            </w:r>
          </w:p>
        </w:tc>
        <w:tc>
          <w:tcPr>
            <w:tcW w:w="2200" w:type="dxa"/>
            <w:tcMar>
              <w:top w:w="20" w:type="dxa"/>
              <w:left w:w="20" w:type="dxa"/>
              <w:bottom w:w="20" w:type="dxa"/>
              <w:right w:w="20" w:type="dxa"/>
            </w:tcMar>
            <w:vAlign w:val="center"/>
            <w:hideMark/>
          </w:tcPr>
          <w:p w14:paraId="6907C281" w14:textId="77777777" w:rsidR="004D064B" w:rsidRPr="00A070F8" w:rsidRDefault="004D064B" w:rsidP="00D0326A">
            <w:pPr>
              <w:pStyle w:val="movimento2"/>
              <w:rPr>
                <w:color w:val="002060"/>
              </w:rPr>
            </w:pPr>
            <w:r w:rsidRPr="00A070F8">
              <w:rPr>
                <w:color w:val="002060"/>
              </w:rPr>
              <w:t xml:space="preserve">(CANTINE RIUNITE CSI) </w:t>
            </w:r>
          </w:p>
        </w:tc>
      </w:tr>
      <w:tr w:rsidR="004D064B" w:rsidRPr="00A070F8" w14:paraId="750E13FE" w14:textId="77777777" w:rsidTr="004D064B">
        <w:trPr>
          <w:divId w:val="527259509"/>
        </w:trPr>
        <w:tc>
          <w:tcPr>
            <w:tcW w:w="2200" w:type="dxa"/>
            <w:tcMar>
              <w:top w:w="20" w:type="dxa"/>
              <w:left w:w="20" w:type="dxa"/>
              <w:bottom w:w="20" w:type="dxa"/>
              <w:right w:w="20" w:type="dxa"/>
            </w:tcMar>
            <w:vAlign w:val="center"/>
            <w:hideMark/>
          </w:tcPr>
          <w:p w14:paraId="31F70E43" w14:textId="77777777" w:rsidR="004D064B" w:rsidRPr="00A070F8" w:rsidRDefault="004D064B" w:rsidP="00D0326A">
            <w:pPr>
              <w:pStyle w:val="movimento"/>
              <w:rPr>
                <w:color w:val="002060"/>
              </w:rPr>
            </w:pPr>
            <w:r w:rsidRPr="00A070F8">
              <w:rPr>
                <w:color w:val="002060"/>
              </w:rPr>
              <w:t>SALERNITANO EMANUELE</w:t>
            </w:r>
          </w:p>
        </w:tc>
        <w:tc>
          <w:tcPr>
            <w:tcW w:w="2200" w:type="dxa"/>
            <w:tcMar>
              <w:top w:w="20" w:type="dxa"/>
              <w:left w:w="20" w:type="dxa"/>
              <w:bottom w:w="20" w:type="dxa"/>
              <w:right w:w="20" w:type="dxa"/>
            </w:tcMar>
            <w:vAlign w:val="center"/>
            <w:hideMark/>
          </w:tcPr>
          <w:p w14:paraId="6DEAF408" w14:textId="77777777" w:rsidR="004D064B" w:rsidRPr="00A070F8" w:rsidRDefault="004D064B" w:rsidP="00D0326A">
            <w:pPr>
              <w:pStyle w:val="movimento2"/>
              <w:rPr>
                <w:color w:val="002060"/>
              </w:rPr>
            </w:pPr>
            <w:r w:rsidRPr="00A070F8">
              <w:rPr>
                <w:color w:val="002060"/>
              </w:rPr>
              <w:t xml:space="preserve">(CERRETO D ESI C5 A.S.D.) </w:t>
            </w:r>
          </w:p>
        </w:tc>
        <w:tc>
          <w:tcPr>
            <w:tcW w:w="800" w:type="dxa"/>
            <w:tcMar>
              <w:top w:w="20" w:type="dxa"/>
              <w:left w:w="20" w:type="dxa"/>
              <w:bottom w:w="20" w:type="dxa"/>
              <w:right w:w="20" w:type="dxa"/>
            </w:tcMar>
            <w:vAlign w:val="center"/>
            <w:hideMark/>
          </w:tcPr>
          <w:p w14:paraId="69A0D2FC"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9CB05F5" w14:textId="77777777" w:rsidR="004D064B" w:rsidRPr="00A070F8" w:rsidRDefault="004D064B" w:rsidP="00D0326A">
            <w:pPr>
              <w:pStyle w:val="movimento"/>
              <w:rPr>
                <w:color w:val="002060"/>
              </w:rPr>
            </w:pPr>
            <w:r w:rsidRPr="00A070F8">
              <w:rPr>
                <w:color w:val="002060"/>
              </w:rPr>
              <w:t>ELFATEH MOHAMED ALI</w:t>
            </w:r>
          </w:p>
        </w:tc>
        <w:tc>
          <w:tcPr>
            <w:tcW w:w="2200" w:type="dxa"/>
            <w:tcMar>
              <w:top w:w="20" w:type="dxa"/>
              <w:left w:w="20" w:type="dxa"/>
              <w:bottom w:w="20" w:type="dxa"/>
              <w:right w:w="20" w:type="dxa"/>
            </w:tcMar>
            <w:vAlign w:val="center"/>
            <w:hideMark/>
          </w:tcPr>
          <w:p w14:paraId="5CB05DDF" w14:textId="77777777" w:rsidR="004D064B" w:rsidRPr="00A070F8" w:rsidRDefault="004D064B" w:rsidP="00D0326A">
            <w:pPr>
              <w:pStyle w:val="movimento2"/>
              <w:rPr>
                <w:color w:val="002060"/>
              </w:rPr>
            </w:pPr>
            <w:r w:rsidRPr="00A070F8">
              <w:rPr>
                <w:color w:val="002060"/>
              </w:rPr>
              <w:t xml:space="preserve">(JESI CALCIO A 5) </w:t>
            </w:r>
          </w:p>
        </w:tc>
      </w:tr>
      <w:tr w:rsidR="004D064B" w:rsidRPr="00A070F8" w14:paraId="5C5B0F33" w14:textId="77777777" w:rsidTr="004D064B">
        <w:trPr>
          <w:divId w:val="527259509"/>
        </w:trPr>
        <w:tc>
          <w:tcPr>
            <w:tcW w:w="2200" w:type="dxa"/>
            <w:tcMar>
              <w:top w:w="20" w:type="dxa"/>
              <w:left w:w="20" w:type="dxa"/>
              <w:bottom w:w="20" w:type="dxa"/>
              <w:right w:w="20" w:type="dxa"/>
            </w:tcMar>
            <w:vAlign w:val="center"/>
            <w:hideMark/>
          </w:tcPr>
          <w:p w14:paraId="3821EB43" w14:textId="77777777" w:rsidR="004D064B" w:rsidRPr="00A070F8" w:rsidRDefault="004D064B" w:rsidP="00D0326A">
            <w:pPr>
              <w:pStyle w:val="movimento"/>
              <w:rPr>
                <w:color w:val="002060"/>
              </w:rPr>
            </w:pPr>
            <w:r w:rsidRPr="00A070F8">
              <w:rPr>
                <w:color w:val="002060"/>
              </w:rPr>
              <w:t>BASTIANI DIEGO</w:t>
            </w:r>
          </w:p>
        </w:tc>
        <w:tc>
          <w:tcPr>
            <w:tcW w:w="2200" w:type="dxa"/>
            <w:tcMar>
              <w:top w:w="20" w:type="dxa"/>
              <w:left w:w="20" w:type="dxa"/>
              <w:bottom w:w="20" w:type="dxa"/>
              <w:right w:w="20" w:type="dxa"/>
            </w:tcMar>
            <w:vAlign w:val="center"/>
            <w:hideMark/>
          </w:tcPr>
          <w:p w14:paraId="084B4A13" w14:textId="77777777" w:rsidR="004D064B" w:rsidRPr="00A070F8" w:rsidRDefault="004D064B" w:rsidP="00D0326A">
            <w:pPr>
              <w:pStyle w:val="movimento2"/>
              <w:rPr>
                <w:color w:val="002060"/>
              </w:rPr>
            </w:pPr>
            <w:r w:rsidRPr="00A070F8">
              <w:rPr>
                <w:color w:val="002060"/>
              </w:rPr>
              <w:t xml:space="preserve">(PORTO SAN GIORGIO C5) </w:t>
            </w:r>
          </w:p>
        </w:tc>
        <w:tc>
          <w:tcPr>
            <w:tcW w:w="800" w:type="dxa"/>
            <w:tcMar>
              <w:top w:w="20" w:type="dxa"/>
              <w:left w:w="20" w:type="dxa"/>
              <w:bottom w:w="20" w:type="dxa"/>
              <w:right w:w="20" w:type="dxa"/>
            </w:tcMar>
            <w:vAlign w:val="center"/>
            <w:hideMark/>
          </w:tcPr>
          <w:p w14:paraId="4B65817C"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0254FEF" w14:textId="77777777" w:rsidR="004D064B" w:rsidRPr="00A070F8" w:rsidRDefault="004D064B" w:rsidP="00D0326A">
            <w:pPr>
              <w:pStyle w:val="movimento"/>
              <w:rPr>
                <w:color w:val="002060"/>
              </w:rPr>
            </w:pPr>
            <w:r w:rsidRPr="00A070F8">
              <w:rPr>
                <w:color w:val="002060"/>
              </w:rPr>
              <w:t>OSSO NICOLO</w:t>
            </w:r>
          </w:p>
        </w:tc>
        <w:tc>
          <w:tcPr>
            <w:tcW w:w="2200" w:type="dxa"/>
            <w:tcMar>
              <w:top w:w="20" w:type="dxa"/>
              <w:left w:w="20" w:type="dxa"/>
              <w:bottom w:w="20" w:type="dxa"/>
              <w:right w:w="20" w:type="dxa"/>
            </w:tcMar>
            <w:vAlign w:val="center"/>
            <w:hideMark/>
          </w:tcPr>
          <w:p w14:paraId="02784E28" w14:textId="77777777" w:rsidR="004D064B" w:rsidRPr="00A070F8" w:rsidRDefault="004D064B" w:rsidP="00D0326A">
            <w:pPr>
              <w:pStyle w:val="movimento2"/>
              <w:rPr>
                <w:color w:val="002060"/>
              </w:rPr>
            </w:pPr>
            <w:r w:rsidRPr="00A070F8">
              <w:rPr>
                <w:color w:val="002060"/>
              </w:rPr>
              <w:t xml:space="preserve">(PORTO SAN GIORGIO C5) </w:t>
            </w:r>
          </w:p>
        </w:tc>
      </w:tr>
      <w:tr w:rsidR="004D064B" w:rsidRPr="00A070F8" w14:paraId="71332F70" w14:textId="77777777" w:rsidTr="004D064B">
        <w:trPr>
          <w:divId w:val="527259509"/>
        </w:trPr>
        <w:tc>
          <w:tcPr>
            <w:tcW w:w="2200" w:type="dxa"/>
            <w:tcMar>
              <w:top w:w="20" w:type="dxa"/>
              <w:left w:w="20" w:type="dxa"/>
              <w:bottom w:w="20" w:type="dxa"/>
              <w:right w:w="20" w:type="dxa"/>
            </w:tcMar>
            <w:vAlign w:val="center"/>
            <w:hideMark/>
          </w:tcPr>
          <w:p w14:paraId="2C62F9FD" w14:textId="77777777" w:rsidR="004D064B" w:rsidRPr="00A070F8" w:rsidRDefault="004D064B" w:rsidP="00D0326A">
            <w:pPr>
              <w:pStyle w:val="movimento"/>
              <w:rPr>
                <w:color w:val="002060"/>
              </w:rPr>
            </w:pPr>
            <w:r w:rsidRPr="00A070F8">
              <w:rPr>
                <w:color w:val="002060"/>
              </w:rPr>
              <w:t>ALLEGRINI DANIELE</w:t>
            </w:r>
          </w:p>
        </w:tc>
        <w:tc>
          <w:tcPr>
            <w:tcW w:w="2200" w:type="dxa"/>
            <w:tcMar>
              <w:top w:w="20" w:type="dxa"/>
              <w:left w:w="20" w:type="dxa"/>
              <w:bottom w:w="20" w:type="dxa"/>
              <w:right w:w="20" w:type="dxa"/>
            </w:tcMar>
            <w:vAlign w:val="center"/>
            <w:hideMark/>
          </w:tcPr>
          <w:p w14:paraId="6C1D1CF3" w14:textId="77777777" w:rsidR="004D064B" w:rsidRPr="00A070F8" w:rsidRDefault="004D064B" w:rsidP="00D0326A">
            <w:pPr>
              <w:pStyle w:val="movimento2"/>
              <w:rPr>
                <w:color w:val="002060"/>
              </w:rPr>
            </w:pPr>
            <w:r w:rsidRPr="00A070F8">
              <w:rPr>
                <w:color w:val="002060"/>
              </w:rPr>
              <w:t xml:space="preserve">(REAL FABRIANO) </w:t>
            </w:r>
          </w:p>
        </w:tc>
        <w:tc>
          <w:tcPr>
            <w:tcW w:w="800" w:type="dxa"/>
            <w:tcMar>
              <w:top w:w="20" w:type="dxa"/>
              <w:left w:w="20" w:type="dxa"/>
              <w:bottom w:w="20" w:type="dxa"/>
              <w:right w:w="20" w:type="dxa"/>
            </w:tcMar>
            <w:vAlign w:val="center"/>
            <w:hideMark/>
          </w:tcPr>
          <w:p w14:paraId="33EC7F67"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2E06644" w14:textId="77777777" w:rsidR="004D064B" w:rsidRPr="00A070F8" w:rsidRDefault="004D064B" w:rsidP="00D0326A">
            <w:pPr>
              <w:pStyle w:val="movimento"/>
              <w:rPr>
                <w:color w:val="002060"/>
              </w:rPr>
            </w:pPr>
            <w:r w:rsidRPr="00A070F8">
              <w:rPr>
                <w:color w:val="002060"/>
              </w:rPr>
              <w:t>DE LUCA MANUEL</w:t>
            </w:r>
          </w:p>
        </w:tc>
        <w:tc>
          <w:tcPr>
            <w:tcW w:w="2200" w:type="dxa"/>
            <w:tcMar>
              <w:top w:w="20" w:type="dxa"/>
              <w:left w:w="20" w:type="dxa"/>
              <w:bottom w:w="20" w:type="dxa"/>
              <w:right w:w="20" w:type="dxa"/>
            </w:tcMar>
            <w:vAlign w:val="center"/>
            <w:hideMark/>
          </w:tcPr>
          <w:p w14:paraId="45BFFBFF" w14:textId="77777777" w:rsidR="004D064B" w:rsidRPr="00A070F8" w:rsidRDefault="004D064B" w:rsidP="00D0326A">
            <w:pPr>
              <w:pStyle w:val="movimento2"/>
              <w:rPr>
                <w:color w:val="002060"/>
              </w:rPr>
            </w:pPr>
            <w:r w:rsidRPr="00A070F8">
              <w:rPr>
                <w:color w:val="002060"/>
              </w:rPr>
              <w:t xml:space="preserve">(REAL FABRIANO) </w:t>
            </w:r>
          </w:p>
        </w:tc>
      </w:tr>
      <w:tr w:rsidR="004D064B" w:rsidRPr="00A070F8" w14:paraId="2C70BA1B" w14:textId="77777777" w:rsidTr="004D064B">
        <w:trPr>
          <w:divId w:val="527259509"/>
        </w:trPr>
        <w:tc>
          <w:tcPr>
            <w:tcW w:w="2200" w:type="dxa"/>
            <w:tcMar>
              <w:top w:w="20" w:type="dxa"/>
              <w:left w:w="20" w:type="dxa"/>
              <w:bottom w:w="20" w:type="dxa"/>
              <w:right w:w="20" w:type="dxa"/>
            </w:tcMar>
            <w:vAlign w:val="center"/>
            <w:hideMark/>
          </w:tcPr>
          <w:p w14:paraId="53AFD8AB" w14:textId="77777777" w:rsidR="004D064B" w:rsidRPr="00A070F8" w:rsidRDefault="004D064B" w:rsidP="00D0326A">
            <w:pPr>
              <w:pStyle w:val="movimento"/>
              <w:rPr>
                <w:color w:val="002060"/>
              </w:rPr>
            </w:pPr>
            <w:r w:rsidRPr="00A070F8">
              <w:rPr>
                <w:color w:val="002060"/>
              </w:rPr>
              <w:t>PETROSILLI ANDREA</w:t>
            </w:r>
          </w:p>
        </w:tc>
        <w:tc>
          <w:tcPr>
            <w:tcW w:w="2200" w:type="dxa"/>
            <w:tcMar>
              <w:top w:w="20" w:type="dxa"/>
              <w:left w:w="20" w:type="dxa"/>
              <w:bottom w:w="20" w:type="dxa"/>
              <w:right w:w="20" w:type="dxa"/>
            </w:tcMar>
            <w:vAlign w:val="center"/>
            <w:hideMark/>
          </w:tcPr>
          <w:p w14:paraId="1C17F110" w14:textId="77777777" w:rsidR="004D064B" w:rsidRPr="00A070F8" w:rsidRDefault="004D064B" w:rsidP="00D0326A">
            <w:pPr>
              <w:pStyle w:val="movimento2"/>
              <w:rPr>
                <w:color w:val="002060"/>
              </w:rPr>
            </w:pPr>
            <w:r w:rsidRPr="00A070F8">
              <w:rPr>
                <w:color w:val="002060"/>
              </w:rPr>
              <w:t xml:space="preserve">(RECANATI CALCIO A 5) </w:t>
            </w:r>
          </w:p>
        </w:tc>
        <w:tc>
          <w:tcPr>
            <w:tcW w:w="800" w:type="dxa"/>
            <w:tcMar>
              <w:top w:w="20" w:type="dxa"/>
              <w:left w:w="20" w:type="dxa"/>
              <w:bottom w:w="20" w:type="dxa"/>
              <w:right w:w="20" w:type="dxa"/>
            </w:tcMar>
            <w:vAlign w:val="center"/>
            <w:hideMark/>
          </w:tcPr>
          <w:p w14:paraId="5D87BD97"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B812E56"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65DB62F8" w14:textId="77777777" w:rsidR="004D064B" w:rsidRPr="00A070F8" w:rsidRDefault="004D064B" w:rsidP="00D0326A">
            <w:pPr>
              <w:pStyle w:val="movimento2"/>
              <w:rPr>
                <w:color w:val="002060"/>
              </w:rPr>
            </w:pPr>
            <w:r w:rsidRPr="00A070F8">
              <w:rPr>
                <w:color w:val="002060"/>
              </w:rPr>
              <w:t> </w:t>
            </w:r>
          </w:p>
        </w:tc>
      </w:tr>
    </w:tbl>
    <w:p w14:paraId="7BA07ADE" w14:textId="77777777" w:rsidR="004D064B" w:rsidRPr="00A070F8" w:rsidRDefault="004D064B" w:rsidP="004D064B">
      <w:pPr>
        <w:pStyle w:val="titolo10"/>
        <w:divId w:val="527259509"/>
        <w:rPr>
          <w:rFonts w:eastAsiaTheme="minorEastAsia"/>
          <w:color w:val="002060"/>
        </w:rPr>
      </w:pPr>
      <w:r w:rsidRPr="00A070F8">
        <w:rPr>
          <w:color w:val="002060"/>
        </w:rPr>
        <w:t xml:space="preserve">GARE DEL 31/10/2021 </w:t>
      </w:r>
    </w:p>
    <w:p w14:paraId="5696876A" w14:textId="77777777" w:rsidR="004D064B" w:rsidRPr="00A070F8" w:rsidRDefault="004D064B" w:rsidP="004D064B">
      <w:pPr>
        <w:pStyle w:val="titolo7a"/>
        <w:divId w:val="527259509"/>
        <w:rPr>
          <w:color w:val="002060"/>
        </w:rPr>
      </w:pPr>
      <w:r w:rsidRPr="00A070F8">
        <w:rPr>
          <w:color w:val="002060"/>
        </w:rPr>
        <w:t xml:space="preserve">PROVVEDIMENTI DISCIPLINARI </w:t>
      </w:r>
    </w:p>
    <w:p w14:paraId="67D5D595"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116F9A6F" w14:textId="77777777" w:rsidR="004D064B" w:rsidRPr="00A070F8" w:rsidRDefault="004D064B" w:rsidP="004D064B">
      <w:pPr>
        <w:pStyle w:val="titolo30"/>
        <w:divId w:val="527259509"/>
        <w:rPr>
          <w:color w:val="002060"/>
        </w:rPr>
      </w:pPr>
      <w:r w:rsidRPr="00A070F8">
        <w:rPr>
          <w:color w:val="002060"/>
        </w:rPr>
        <w:t xml:space="preserve">CALCIATORI NON ESPULSI </w:t>
      </w:r>
    </w:p>
    <w:p w14:paraId="01845DFC" w14:textId="77777777" w:rsidR="004D064B" w:rsidRPr="00A070F8" w:rsidRDefault="004D064B" w:rsidP="004D064B">
      <w:pPr>
        <w:pStyle w:val="titolo20"/>
        <w:divId w:val="527259509"/>
        <w:rPr>
          <w:color w:val="002060"/>
        </w:rPr>
      </w:pPr>
      <w:r w:rsidRPr="00A070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3E2FB802" w14:textId="77777777" w:rsidTr="004D064B">
        <w:trPr>
          <w:divId w:val="527259509"/>
        </w:trPr>
        <w:tc>
          <w:tcPr>
            <w:tcW w:w="2200" w:type="dxa"/>
            <w:tcMar>
              <w:top w:w="20" w:type="dxa"/>
              <w:left w:w="20" w:type="dxa"/>
              <w:bottom w:w="20" w:type="dxa"/>
              <w:right w:w="20" w:type="dxa"/>
            </w:tcMar>
            <w:vAlign w:val="center"/>
            <w:hideMark/>
          </w:tcPr>
          <w:p w14:paraId="4E162EDD" w14:textId="77777777" w:rsidR="004D064B" w:rsidRPr="00A070F8" w:rsidRDefault="004D064B" w:rsidP="00D0326A">
            <w:pPr>
              <w:pStyle w:val="movimento"/>
              <w:rPr>
                <w:color w:val="002060"/>
              </w:rPr>
            </w:pPr>
            <w:r w:rsidRPr="00A070F8">
              <w:rPr>
                <w:color w:val="002060"/>
              </w:rPr>
              <w:t>BALDELLI GIOVANNI</w:t>
            </w:r>
          </w:p>
        </w:tc>
        <w:tc>
          <w:tcPr>
            <w:tcW w:w="2200" w:type="dxa"/>
            <w:tcMar>
              <w:top w:w="20" w:type="dxa"/>
              <w:left w:w="20" w:type="dxa"/>
              <w:bottom w:w="20" w:type="dxa"/>
              <w:right w:w="20" w:type="dxa"/>
            </w:tcMar>
            <w:vAlign w:val="center"/>
            <w:hideMark/>
          </w:tcPr>
          <w:p w14:paraId="4410B578" w14:textId="77777777" w:rsidR="004D064B" w:rsidRPr="00A070F8" w:rsidRDefault="004D064B" w:rsidP="00D0326A">
            <w:pPr>
              <w:pStyle w:val="movimento2"/>
              <w:rPr>
                <w:color w:val="002060"/>
              </w:rPr>
            </w:pPr>
            <w:r w:rsidRPr="00A070F8">
              <w:rPr>
                <w:color w:val="002060"/>
              </w:rPr>
              <w:t xml:space="preserve">(ETA BETA FOOTBALL) </w:t>
            </w:r>
          </w:p>
        </w:tc>
        <w:tc>
          <w:tcPr>
            <w:tcW w:w="800" w:type="dxa"/>
            <w:tcMar>
              <w:top w:w="20" w:type="dxa"/>
              <w:left w:w="20" w:type="dxa"/>
              <w:bottom w:w="20" w:type="dxa"/>
              <w:right w:w="20" w:type="dxa"/>
            </w:tcMar>
            <w:vAlign w:val="center"/>
            <w:hideMark/>
          </w:tcPr>
          <w:p w14:paraId="500E9216"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A07397F" w14:textId="77777777" w:rsidR="004D064B" w:rsidRPr="00A070F8" w:rsidRDefault="004D064B" w:rsidP="00D0326A">
            <w:pPr>
              <w:pStyle w:val="movimento"/>
              <w:rPr>
                <w:color w:val="002060"/>
              </w:rPr>
            </w:pPr>
            <w:r w:rsidRPr="00A070F8">
              <w:rPr>
                <w:color w:val="002060"/>
              </w:rPr>
              <w:t>GAUDENZI MATTEO</w:t>
            </w:r>
          </w:p>
        </w:tc>
        <w:tc>
          <w:tcPr>
            <w:tcW w:w="2200" w:type="dxa"/>
            <w:tcMar>
              <w:top w:w="20" w:type="dxa"/>
              <w:left w:w="20" w:type="dxa"/>
              <w:bottom w:w="20" w:type="dxa"/>
              <w:right w:w="20" w:type="dxa"/>
            </w:tcMar>
            <w:vAlign w:val="center"/>
            <w:hideMark/>
          </w:tcPr>
          <w:p w14:paraId="62359F5E" w14:textId="77777777" w:rsidR="004D064B" w:rsidRPr="00A070F8" w:rsidRDefault="004D064B" w:rsidP="00D0326A">
            <w:pPr>
              <w:pStyle w:val="movimento2"/>
              <w:rPr>
                <w:color w:val="002060"/>
              </w:rPr>
            </w:pPr>
            <w:r w:rsidRPr="00A070F8">
              <w:rPr>
                <w:color w:val="002060"/>
              </w:rPr>
              <w:t xml:space="preserve">(FFJ CALCIO A 5) </w:t>
            </w:r>
          </w:p>
        </w:tc>
      </w:tr>
    </w:tbl>
    <w:p w14:paraId="47B2FCEB" w14:textId="77777777" w:rsidR="004D064B" w:rsidRPr="00A070F8" w:rsidRDefault="004D064B" w:rsidP="004D064B">
      <w:pPr>
        <w:pStyle w:val="breakline"/>
        <w:divId w:val="527259509"/>
        <w:rPr>
          <w:color w:val="002060"/>
        </w:rPr>
      </w:pPr>
    </w:p>
    <w:p w14:paraId="389D9532" w14:textId="77777777" w:rsidR="004D064B" w:rsidRPr="00A070F8" w:rsidRDefault="004D064B" w:rsidP="004D064B">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10716021" w14:textId="77777777" w:rsidR="004D064B" w:rsidRPr="00A070F8" w:rsidRDefault="004D064B" w:rsidP="004D064B">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688197F8" w14:textId="77777777" w:rsidR="004D064B" w:rsidRPr="00A070F8" w:rsidRDefault="004D064B" w:rsidP="004D064B">
      <w:pPr>
        <w:pStyle w:val="breakline"/>
        <w:divId w:val="527259509"/>
        <w:rPr>
          <w:rFonts w:eastAsiaTheme="minorEastAsia"/>
          <w:color w:val="002060"/>
        </w:rPr>
      </w:pPr>
    </w:p>
    <w:p w14:paraId="4EAFF7F5" w14:textId="77777777" w:rsidR="004D064B" w:rsidRPr="00A070F8" w:rsidRDefault="004D064B" w:rsidP="004D064B">
      <w:pPr>
        <w:pStyle w:val="titoloprinc0"/>
        <w:divId w:val="527259509"/>
        <w:rPr>
          <w:color w:val="002060"/>
        </w:rPr>
      </w:pPr>
      <w:r w:rsidRPr="00A070F8">
        <w:rPr>
          <w:color w:val="002060"/>
        </w:rPr>
        <w:t>CLASSIFICA</w:t>
      </w:r>
    </w:p>
    <w:p w14:paraId="4FC85D4D" w14:textId="77777777" w:rsidR="004D064B" w:rsidRPr="00A070F8" w:rsidRDefault="004D064B" w:rsidP="004D064B">
      <w:pPr>
        <w:pStyle w:val="breakline"/>
        <w:divId w:val="527259509"/>
        <w:rPr>
          <w:color w:val="002060"/>
        </w:rPr>
      </w:pPr>
    </w:p>
    <w:p w14:paraId="54B03102" w14:textId="77777777" w:rsidR="004D064B" w:rsidRPr="00A070F8" w:rsidRDefault="004D064B" w:rsidP="004D064B">
      <w:pPr>
        <w:pStyle w:val="breakline"/>
        <w:divId w:val="527259509"/>
        <w:rPr>
          <w:color w:val="002060"/>
        </w:rPr>
      </w:pPr>
    </w:p>
    <w:p w14:paraId="0654F1FF" w14:textId="77777777" w:rsidR="004D064B" w:rsidRPr="00A070F8" w:rsidRDefault="004D064B" w:rsidP="004D064B">
      <w:pPr>
        <w:pStyle w:val="sottotitolocampionato10"/>
        <w:divId w:val="527259509"/>
        <w:rPr>
          <w:color w:val="002060"/>
        </w:rPr>
      </w:pPr>
      <w:r w:rsidRPr="00A070F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47CEA26D"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47611"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22705"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FB12D"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CD454"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A7136"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5DE29"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8B7EA"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470DC"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A94A5"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546EC" w14:textId="77777777" w:rsidR="004D064B" w:rsidRPr="00A070F8" w:rsidRDefault="004D064B" w:rsidP="00D0326A">
            <w:pPr>
              <w:pStyle w:val="headertabella0"/>
              <w:rPr>
                <w:color w:val="002060"/>
              </w:rPr>
            </w:pPr>
            <w:r w:rsidRPr="00A070F8">
              <w:rPr>
                <w:color w:val="002060"/>
              </w:rPr>
              <w:t>PE</w:t>
            </w:r>
          </w:p>
        </w:tc>
      </w:tr>
      <w:tr w:rsidR="004D064B" w:rsidRPr="00A070F8" w14:paraId="3CBEF8A0"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3A0F81" w14:textId="77777777" w:rsidR="004D064B" w:rsidRPr="00A070F8" w:rsidRDefault="004D064B" w:rsidP="00D0326A">
            <w:pPr>
              <w:pStyle w:val="rowtabella0"/>
              <w:rPr>
                <w:color w:val="002060"/>
              </w:rPr>
            </w:pPr>
            <w:r w:rsidRPr="00A070F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1B4E3"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526F6"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44B37"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6380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2B7C"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EFE6" w14:textId="77777777" w:rsidR="004D064B" w:rsidRPr="00A070F8" w:rsidRDefault="004D064B" w:rsidP="00D0326A">
            <w:pPr>
              <w:pStyle w:val="rowtabella0"/>
              <w:jc w:val="center"/>
              <w:rPr>
                <w:color w:val="002060"/>
              </w:rPr>
            </w:pPr>
            <w:r w:rsidRPr="00A070F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00AE6"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FC5D" w14:textId="77777777" w:rsidR="004D064B" w:rsidRPr="00A070F8" w:rsidRDefault="004D064B" w:rsidP="00D0326A">
            <w:pPr>
              <w:pStyle w:val="rowtabella0"/>
              <w:jc w:val="center"/>
              <w:rPr>
                <w:color w:val="002060"/>
              </w:rPr>
            </w:pPr>
            <w:r w:rsidRPr="00A070F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473E6" w14:textId="77777777" w:rsidR="004D064B" w:rsidRPr="00A070F8" w:rsidRDefault="004D064B" w:rsidP="00D0326A">
            <w:pPr>
              <w:pStyle w:val="rowtabella0"/>
              <w:jc w:val="center"/>
              <w:rPr>
                <w:color w:val="002060"/>
              </w:rPr>
            </w:pPr>
            <w:r w:rsidRPr="00A070F8">
              <w:rPr>
                <w:color w:val="002060"/>
              </w:rPr>
              <w:t>0</w:t>
            </w:r>
          </w:p>
        </w:tc>
      </w:tr>
      <w:tr w:rsidR="004D064B" w:rsidRPr="00A070F8" w14:paraId="69A3DA6D"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4E334" w14:textId="77777777" w:rsidR="004D064B" w:rsidRPr="00A070F8" w:rsidRDefault="004D064B" w:rsidP="00D0326A">
            <w:pPr>
              <w:pStyle w:val="rowtabella0"/>
              <w:rPr>
                <w:color w:val="002060"/>
              </w:rPr>
            </w:pPr>
            <w:r w:rsidRPr="00A070F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E389"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C79A"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27B3"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6E62E"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389F"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DF14B"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EB9AA"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58C6B"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C0A8" w14:textId="77777777" w:rsidR="004D064B" w:rsidRPr="00A070F8" w:rsidRDefault="004D064B" w:rsidP="00D0326A">
            <w:pPr>
              <w:pStyle w:val="rowtabella0"/>
              <w:jc w:val="center"/>
              <w:rPr>
                <w:color w:val="002060"/>
              </w:rPr>
            </w:pPr>
            <w:r w:rsidRPr="00A070F8">
              <w:rPr>
                <w:color w:val="002060"/>
              </w:rPr>
              <w:t>0</w:t>
            </w:r>
          </w:p>
        </w:tc>
      </w:tr>
      <w:tr w:rsidR="004D064B" w:rsidRPr="00A070F8" w14:paraId="7E6E5662"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FF68EE" w14:textId="77777777" w:rsidR="004D064B" w:rsidRPr="00A070F8" w:rsidRDefault="004D064B" w:rsidP="00D0326A">
            <w:pPr>
              <w:pStyle w:val="rowtabella0"/>
              <w:rPr>
                <w:color w:val="002060"/>
              </w:rPr>
            </w:pPr>
            <w:r w:rsidRPr="00A070F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94A6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1AE1"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8F711"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0C0A"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8C57"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9BA1"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447E8"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4FA4"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47E8" w14:textId="77777777" w:rsidR="004D064B" w:rsidRPr="00A070F8" w:rsidRDefault="004D064B" w:rsidP="00D0326A">
            <w:pPr>
              <w:pStyle w:val="rowtabella0"/>
              <w:jc w:val="center"/>
              <w:rPr>
                <w:color w:val="002060"/>
              </w:rPr>
            </w:pPr>
            <w:r w:rsidRPr="00A070F8">
              <w:rPr>
                <w:color w:val="002060"/>
              </w:rPr>
              <w:t>0</w:t>
            </w:r>
          </w:p>
        </w:tc>
      </w:tr>
      <w:tr w:rsidR="004D064B" w:rsidRPr="00A070F8" w14:paraId="630D9283"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4FC43" w14:textId="77777777" w:rsidR="004D064B" w:rsidRPr="00A070F8" w:rsidRDefault="004D064B" w:rsidP="00D0326A">
            <w:pPr>
              <w:pStyle w:val="rowtabella0"/>
              <w:rPr>
                <w:color w:val="002060"/>
              </w:rPr>
            </w:pPr>
            <w:r w:rsidRPr="00A070F8">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908B"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C2E83"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147E8"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73EA"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8950"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F8977"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9E68" w14:textId="77777777" w:rsidR="004D064B" w:rsidRPr="00A070F8" w:rsidRDefault="004D064B" w:rsidP="00D0326A">
            <w:pPr>
              <w:pStyle w:val="rowtabella0"/>
              <w:jc w:val="center"/>
              <w:rPr>
                <w:color w:val="002060"/>
              </w:rPr>
            </w:pPr>
            <w:r w:rsidRPr="00A070F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BF24"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7AD3C" w14:textId="77777777" w:rsidR="004D064B" w:rsidRPr="00A070F8" w:rsidRDefault="004D064B" w:rsidP="00D0326A">
            <w:pPr>
              <w:pStyle w:val="rowtabella0"/>
              <w:jc w:val="center"/>
              <w:rPr>
                <w:color w:val="002060"/>
              </w:rPr>
            </w:pPr>
            <w:r w:rsidRPr="00A070F8">
              <w:rPr>
                <w:color w:val="002060"/>
              </w:rPr>
              <w:t>0</w:t>
            </w:r>
          </w:p>
        </w:tc>
      </w:tr>
      <w:tr w:rsidR="004D064B" w:rsidRPr="00A070F8" w14:paraId="68EF125D"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AA2E1" w14:textId="77777777" w:rsidR="004D064B" w:rsidRPr="00A070F8" w:rsidRDefault="004D064B" w:rsidP="00D0326A">
            <w:pPr>
              <w:pStyle w:val="rowtabella0"/>
              <w:rPr>
                <w:color w:val="002060"/>
              </w:rPr>
            </w:pPr>
            <w:r w:rsidRPr="00A070F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4BD0"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1547"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0E670"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1F84"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6FA12"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6CB1"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A8836"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4527"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1B239" w14:textId="77777777" w:rsidR="004D064B" w:rsidRPr="00A070F8" w:rsidRDefault="004D064B" w:rsidP="00D0326A">
            <w:pPr>
              <w:pStyle w:val="rowtabella0"/>
              <w:jc w:val="center"/>
              <w:rPr>
                <w:color w:val="002060"/>
              </w:rPr>
            </w:pPr>
            <w:r w:rsidRPr="00A070F8">
              <w:rPr>
                <w:color w:val="002060"/>
              </w:rPr>
              <w:t>0</w:t>
            </w:r>
          </w:p>
        </w:tc>
      </w:tr>
    </w:tbl>
    <w:p w14:paraId="36A07BF0" w14:textId="77777777" w:rsidR="004D064B" w:rsidRPr="00A070F8" w:rsidRDefault="004D064B" w:rsidP="004D064B">
      <w:pPr>
        <w:pStyle w:val="breakline"/>
        <w:divId w:val="527259509"/>
        <w:rPr>
          <w:rFonts w:eastAsiaTheme="minorEastAsia"/>
          <w:color w:val="002060"/>
        </w:rPr>
      </w:pPr>
    </w:p>
    <w:p w14:paraId="45BF6D38" w14:textId="77777777" w:rsidR="004D064B" w:rsidRPr="00A070F8" w:rsidRDefault="004D064B" w:rsidP="004D064B">
      <w:pPr>
        <w:pStyle w:val="breakline"/>
        <w:divId w:val="527259509"/>
        <w:rPr>
          <w:color w:val="002060"/>
        </w:rPr>
      </w:pPr>
    </w:p>
    <w:p w14:paraId="5BCDDEAD" w14:textId="77777777" w:rsidR="004D064B" w:rsidRPr="00A070F8" w:rsidRDefault="004D064B" w:rsidP="004D064B">
      <w:pPr>
        <w:pStyle w:val="sottotitolocampionato10"/>
        <w:divId w:val="527259509"/>
        <w:rPr>
          <w:color w:val="002060"/>
        </w:rPr>
      </w:pPr>
      <w:r w:rsidRPr="00A070F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539C153D"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46AD1"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290D7"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B7BCB"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905F7"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6D228"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94B48"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9E1A5"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264A3"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B980F"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53EEF" w14:textId="77777777" w:rsidR="004D064B" w:rsidRPr="00A070F8" w:rsidRDefault="004D064B" w:rsidP="00D0326A">
            <w:pPr>
              <w:pStyle w:val="headertabella0"/>
              <w:rPr>
                <w:color w:val="002060"/>
              </w:rPr>
            </w:pPr>
            <w:r w:rsidRPr="00A070F8">
              <w:rPr>
                <w:color w:val="002060"/>
              </w:rPr>
              <w:t>PE</w:t>
            </w:r>
          </w:p>
        </w:tc>
      </w:tr>
      <w:tr w:rsidR="004D064B" w:rsidRPr="00A070F8" w14:paraId="370E17E0"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E7AAC4" w14:textId="77777777" w:rsidR="004D064B" w:rsidRPr="00A070F8" w:rsidRDefault="004D064B" w:rsidP="00D0326A">
            <w:pPr>
              <w:pStyle w:val="rowtabella0"/>
              <w:rPr>
                <w:color w:val="002060"/>
              </w:rPr>
            </w:pPr>
            <w:r w:rsidRPr="00A070F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E05E"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254B5"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8670"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A32A2"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3052"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B677F" w14:textId="77777777" w:rsidR="004D064B" w:rsidRPr="00A070F8" w:rsidRDefault="004D064B" w:rsidP="00D0326A">
            <w:pPr>
              <w:pStyle w:val="rowtabella0"/>
              <w:jc w:val="center"/>
              <w:rPr>
                <w:color w:val="002060"/>
              </w:rPr>
            </w:pPr>
            <w:r w:rsidRPr="00A070F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4554"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6B1AE"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5E51" w14:textId="77777777" w:rsidR="004D064B" w:rsidRPr="00A070F8" w:rsidRDefault="004D064B" w:rsidP="00D0326A">
            <w:pPr>
              <w:pStyle w:val="rowtabella0"/>
              <w:jc w:val="center"/>
              <w:rPr>
                <w:color w:val="002060"/>
              </w:rPr>
            </w:pPr>
            <w:r w:rsidRPr="00A070F8">
              <w:rPr>
                <w:color w:val="002060"/>
              </w:rPr>
              <w:t>0</w:t>
            </w:r>
          </w:p>
        </w:tc>
      </w:tr>
      <w:tr w:rsidR="004D064B" w:rsidRPr="00A070F8" w14:paraId="2296AE88"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6CD09" w14:textId="77777777" w:rsidR="004D064B" w:rsidRPr="00A070F8" w:rsidRDefault="004D064B" w:rsidP="00D0326A">
            <w:pPr>
              <w:pStyle w:val="rowtabella0"/>
              <w:rPr>
                <w:color w:val="002060"/>
              </w:rPr>
            </w:pPr>
            <w:r w:rsidRPr="00A070F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91E3"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6D1C"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9520"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8D12D"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A268"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C61C0" w14:textId="77777777" w:rsidR="004D064B" w:rsidRPr="00A070F8" w:rsidRDefault="004D064B" w:rsidP="00D0326A">
            <w:pPr>
              <w:pStyle w:val="rowtabella0"/>
              <w:jc w:val="center"/>
              <w:rPr>
                <w:color w:val="002060"/>
              </w:rPr>
            </w:pPr>
            <w:r w:rsidRPr="00A070F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EC0DF"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CE61" w14:textId="77777777" w:rsidR="004D064B" w:rsidRPr="00A070F8" w:rsidRDefault="004D064B" w:rsidP="00D0326A">
            <w:pPr>
              <w:pStyle w:val="rowtabella0"/>
              <w:jc w:val="center"/>
              <w:rPr>
                <w:color w:val="002060"/>
              </w:rPr>
            </w:pPr>
            <w:r w:rsidRPr="00A070F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F2EE4" w14:textId="77777777" w:rsidR="004D064B" w:rsidRPr="00A070F8" w:rsidRDefault="004D064B" w:rsidP="00D0326A">
            <w:pPr>
              <w:pStyle w:val="rowtabella0"/>
              <w:jc w:val="center"/>
              <w:rPr>
                <w:color w:val="002060"/>
              </w:rPr>
            </w:pPr>
            <w:r w:rsidRPr="00A070F8">
              <w:rPr>
                <w:color w:val="002060"/>
              </w:rPr>
              <w:t>0</w:t>
            </w:r>
          </w:p>
        </w:tc>
      </w:tr>
      <w:tr w:rsidR="004D064B" w:rsidRPr="00A070F8" w14:paraId="5A6A438F"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258BF" w14:textId="77777777" w:rsidR="004D064B" w:rsidRPr="00A070F8" w:rsidRDefault="004D064B" w:rsidP="00D0326A">
            <w:pPr>
              <w:pStyle w:val="rowtabella0"/>
              <w:rPr>
                <w:color w:val="002060"/>
              </w:rPr>
            </w:pPr>
            <w:r w:rsidRPr="00A070F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359DA"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B818"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3788"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00279"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B99EC"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CD4E3" w14:textId="77777777" w:rsidR="004D064B" w:rsidRPr="00A070F8" w:rsidRDefault="004D064B" w:rsidP="00D0326A">
            <w:pPr>
              <w:pStyle w:val="rowtabella0"/>
              <w:jc w:val="center"/>
              <w:rPr>
                <w:color w:val="002060"/>
              </w:rPr>
            </w:pPr>
            <w:r w:rsidRPr="00A070F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06B9"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9D3A"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B8D9" w14:textId="77777777" w:rsidR="004D064B" w:rsidRPr="00A070F8" w:rsidRDefault="004D064B" w:rsidP="00D0326A">
            <w:pPr>
              <w:pStyle w:val="rowtabella0"/>
              <w:jc w:val="center"/>
              <w:rPr>
                <w:color w:val="002060"/>
              </w:rPr>
            </w:pPr>
            <w:r w:rsidRPr="00A070F8">
              <w:rPr>
                <w:color w:val="002060"/>
              </w:rPr>
              <w:t>0</w:t>
            </w:r>
          </w:p>
        </w:tc>
      </w:tr>
      <w:tr w:rsidR="004D064B" w:rsidRPr="00A070F8" w14:paraId="0A020440"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E9FEA" w14:textId="77777777" w:rsidR="004D064B" w:rsidRPr="00A070F8" w:rsidRDefault="004D064B" w:rsidP="00D0326A">
            <w:pPr>
              <w:pStyle w:val="rowtabella0"/>
              <w:rPr>
                <w:color w:val="002060"/>
              </w:rPr>
            </w:pPr>
            <w:r w:rsidRPr="00A070F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99B1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8FD5"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D89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D63A"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E198D"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7360D"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6612"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6FBF"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CB67F" w14:textId="77777777" w:rsidR="004D064B" w:rsidRPr="00A070F8" w:rsidRDefault="004D064B" w:rsidP="00D0326A">
            <w:pPr>
              <w:pStyle w:val="rowtabella0"/>
              <w:jc w:val="center"/>
              <w:rPr>
                <w:color w:val="002060"/>
              </w:rPr>
            </w:pPr>
            <w:r w:rsidRPr="00A070F8">
              <w:rPr>
                <w:color w:val="002060"/>
              </w:rPr>
              <w:t>0</w:t>
            </w:r>
          </w:p>
        </w:tc>
      </w:tr>
      <w:tr w:rsidR="004D064B" w:rsidRPr="00A070F8" w14:paraId="42332B0C"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9C420" w14:textId="77777777" w:rsidR="004D064B" w:rsidRPr="00A070F8" w:rsidRDefault="004D064B" w:rsidP="00D0326A">
            <w:pPr>
              <w:pStyle w:val="rowtabella0"/>
              <w:rPr>
                <w:color w:val="002060"/>
              </w:rPr>
            </w:pPr>
            <w:r w:rsidRPr="00A070F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ADEF"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670B"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3D3D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26D1E"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F077"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E15C"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3333B"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129BC"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0031" w14:textId="77777777" w:rsidR="004D064B" w:rsidRPr="00A070F8" w:rsidRDefault="004D064B" w:rsidP="00D0326A">
            <w:pPr>
              <w:pStyle w:val="rowtabella0"/>
              <w:jc w:val="center"/>
              <w:rPr>
                <w:color w:val="002060"/>
              </w:rPr>
            </w:pPr>
            <w:r w:rsidRPr="00A070F8">
              <w:rPr>
                <w:color w:val="002060"/>
              </w:rPr>
              <w:t>0</w:t>
            </w:r>
          </w:p>
        </w:tc>
      </w:tr>
      <w:tr w:rsidR="004D064B" w:rsidRPr="00A070F8" w14:paraId="1A540699"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073DA2" w14:textId="77777777" w:rsidR="004D064B" w:rsidRPr="00A070F8" w:rsidRDefault="004D064B" w:rsidP="00D0326A">
            <w:pPr>
              <w:pStyle w:val="rowtabella0"/>
              <w:rPr>
                <w:color w:val="002060"/>
              </w:rPr>
            </w:pPr>
            <w:r w:rsidRPr="00A070F8">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43442"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5C1F6"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EC91D"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65A11"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13AB"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6AA0"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5E5C" w14:textId="77777777" w:rsidR="004D064B" w:rsidRPr="00A070F8" w:rsidRDefault="004D064B" w:rsidP="00D0326A">
            <w:pPr>
              <w:pStyle w:val="rowtabella0"/>
              <w:jc w:val="center"/>
              <w:rPr>
                <w:color w:val="002060"/>
              </w:rPr>
            </w:pPr>
            <w:r w:rsidRPr="00A070F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A7EA" w14:textId="77777777" w:rsidR="004D064B" w:rsidRPr="00A070F8" w:rsidRDefault="004D064B" w:rsidP="00D0326A">
            <w:pPr>
              <w:pStyle w:val="rowtabella0"/>
              <w:jc w:val="center"/>
              <w:rPr>
                <w:color w:val="002060"/>
              </w:rPr>
            </w:pPr>
            <w:r w:rsidRPr="00A070F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BA90" w14:textId="77777777" w:rsidR="004D064B" w:rsidRPr="00A070F8" w:rsidRDefault="004D064B" w:rsidP="00D0326A">
            <w:pPr>
              <w:pStyle w:val="rowtabella0"/>
              <w:jc w:val="center"/>
              <w:rPr>
                <w:color w:val="002060"/>
              </w:rPr>
            </w:pPr>
            <w:r w:rsidRPr="00A070F8">
              <w:rPr>
                <w:color w:val="002060"/>
              </w:rPr>
              <w:t>0</w:t>
            </w:r>
          </w:p>
        </w:tc>
      </w:tr>
    </w:tbl>
    <w:p w14:paraId="248DDEB8" w14:textId="77777777" w:rsidR="004D064B" w:rsidRPr="00A070F8" w:rsidRDefault="004D064B" w:rsidP="004D064B">
      <w:pPr>
        <w:pStyle w:val="breakline"/>
        <w:divId w:val="527259509"/>
        <w:rPr>
          <w:rFonts w:eastAsiaTheme="minorEastAsia"/>
          <w:color w:val="002060"/>
        </w:rPr>
      </w:pPr>
    </w:p>
    <w:p w14:paraId="71A60917" w14:textId="77777777" w:rsidR="004D064B" w:rsidRPr="00A070F8" w:rsidRDefault="004D064B" w:rsidP="004D064B">
      <w:pPr>
        <w:pStyle w:val="breakline"/>
        <w:divId w:val="527259509"/>
        <w:rPr>
          <w:color w:val="002060"/>
        </w:rPr>
      </w:pPr>
    </w:p>
    <w:p w14:paraId="09B7A5CE" w14:textId="77777777" w:rsidR="004D064B" w:rsidRPr="00A070F8" w:rsidRDefault="004D064B" w:rsidP="004D064B">
      <w:pPr>
        <w:pStyle w:val="sottotitolocampionato10"/>
        <w:divId w:val="527259509"/>
        <w:rPr>
          <w:color w:val="002060"/>
        </w:rPr>
      </w:pPr>
      <w:r w:rsidRPr="00A070F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3590DEA3"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0796B"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EF6CE"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F1D1E"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CF165"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5A64D"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9C67E"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0A689"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1E303"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EACB3"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43B39" w14:textId="77777777" w:rsidR="004D064B" w:rsidRPr="00A070F8" w:rsidRDefault="004D064B" w:rsidP="00D0326A">
            <w:pPr>
              <w:pStyle w:val="headertabella0"/>
              <w:rPr>
                <w:color w:val="002060"/>
              </w:rPr>
            </w:pPr>
            <w:r w:rsidRPr="00A070F8">
              <w:rPr>
                <w:color w:val="002060"/>
              </w:rPr>
              <w:t>PE</w:t>
            </w:r>
          </w:p>
        </w:tc>
      </w:tr>
      <w:tr w:rsidR="004D064B" w:rsidRPr="00A070F8" w14:paraId="2D462F0C"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B9E078" w14:textId="77777777" w:rsidR="004D064B" w:rsidRPr="00A070F8" w:rsidRDefault="004D064B" w:rsidP="00D0326A">
            <w:pPr>
              <w:pStyle w:val="rowtabella0"/>
              <w:rPr>
                <w:color w:val="002060"/>
              </w:rPr>
            </w:pPr>
            <w:r w:rsidRPr="00A070F8">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197D"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F853C"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2ACF"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2324"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ACAAE"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E74AB" w14:textId="77777777" w:rsidR="004D064B" w:rsidRPr="00A070F8" w:rsidRDefault="004D064B" w:rsidP="00D0326A">
            <w:pPr>
              <w:pStyle w:val="rowtabella0"/>
              <w:jc w:val="center"/>
              <w:rPr>
                <w:color w:val="002060"/>
              </w:rPr>
            </w:pPr>
            <w:r w:rsidRPr="00A070F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E768D"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BC12" w14:textId="77777777" w:rsidR="004D064B" w:rsidRPr="00A070F8" w:rsidRDefault="004D064B" w:rsidP="00D0326A">
            <w:pPr>
              <w:pStyle w:val="rowtabella0"/>
              <w:jc w:val="center"/>
              <w:rPr>
                <w:color w:val="002060"/>
              </w:rPr>
            </w:pPr>
            <w:r w:rsidRPr="00A070F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9B58A" w14:textId="77777777" w:rsidR="004D064B" w:rsidRPr="00A070F8" w:rsidRDefault="004D064B" w:rsidP="00D0326A">
            <w:pPr>
              <w:pStyle w:val="rowtabella0"/>
              <w:jc w:val="center"/>
              <w:rPr>
                <w:color w:val="002060"/>
              </w:rPr>
            </w:pPr>
            <w:r w:rsidRPr="00A070F8">
              <w:rPr>
                <w:color w:val="002060"/>
              </w:rPr>
              <w:t>0</w:t>
            </w:r>
          </w:p>
        </w:tc>
      </w:tr>
      <w:tr w:rsidR="004D064B" w:rsidRPr="00A070F8" w14:paraId="5BB048AB"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7B6DF" w14:textId="77777777" w:rsidR="004D064B" w:rsidRPr="00A070F8" w:rsidRDefault="004D064B" w:rsidP="00D0326A">
            <w:pPr>
              <w:pStyle w:val="rowtabella0"/>
              <w:rPr>
                <w:color w:val="002060"/>
              </w:rPr>
            </w:pPr>
            <w:r w:rsidRPr="00A070F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8F36"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CA61"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1DB2E"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5BF0"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DD311"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F497" w14:textId="77777777" w:rsidR="004D064B" w:rsidRPr="00A070F8" w:rsidRDefault="004D064B" w:rsidP="00D0326A">
            <w:pPr>
              <w:pStyle w:val="rowtabella0"/>
              <w:jc w:val="center"/>
              <w:rPr>
                <w:color w:val="002060"/>
              </w:rPr>
            </w:pPr>
            <w:r w:rsidRPr="00A070F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0E4A"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E0A8"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7A93" w14:textId="77777777" w:rsidR="004D064B" w:rsidRPr="00A070F8" w:rsidRDefault="004D064B" w:rsidP="00D0326A">
            <w:pPr>
              <w:pStyle w:val="rowtabella0"/>
              <w:jc w:val="center"/>
              <w:rPr>
                <w:color w:val="002060"/>
              </w:rPr>
            </w:pPr>
            <w:r w:rsidRPr="00A070F8">
              <w:rPr>
                <w:color w:val="002060"/>
              </w:rPr>
              <w:t>0</w:t>
            </w:r>
          </w:p>
        </w:tc>
      </w:tr>
      <w:tr w:rsidR="004D064B" w:rsidRPr="00A070F8" w14:paraId="65304E0C"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0BE36" w14:textId="77777777" w:rsidR="004D064B" w:rsidRPr="00A070F8" w:rsidRDefault="004D064B" w:rsidP="00D0326A">
            <w:pPr>
              <w:pStyle w:val="rowtabella0"/>
              <w:rPr>
                <w:color w:val="002060"/>
              </w:rPr>
            </w:pPr>
            <w:r w:rsidRPr="00A070F8">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DDB49"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245CE"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CB1DA"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ACA6"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F1579"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7B380" w14:textId="77777777" w:rsidR="004D064B" w:rsidRPr="00A070F8" w:rsidRDefault="004D064B" w:rsidP="00D0326A">
            <w:pPr>
              <w:pStyle w:val="rowtabella0"/>
              <w:jc w:val="center"/>
              <w:rPr>
                <w:color w:val="002060"/>
              </w:rPr>
            </w:pPr>
            <w:r w:rsidRPr="00A070F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E0898"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99EB"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99906" w14:textId="77777777" w:rsidR="004D064B" w:rsidRPr="00A070F8" w:rsidRDefault="004D064B" w:rsidP="00D0326A">
            <w:pPr>
              <w:pStyle w:val="rowtabella0"/>
              <w:jc w:val="center"/>
              <w:rPr>
                <w:color w:val="002060"/>
              </w:rPr>
            </w:pPr>
            <w:r w:rsidRPr="00A070F8">
              <w:rPr>
                <w:color w:val="002060"/>
              </w:rPr>
              <w:t>0</w:t>
            </w:r>
          </w:p>
        </w:tc>
      </w:tr>
      <w:tr w:rsidR="004D064B" w:rsidRPr="00A070F8" w14:paraId="5A820E7D"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2F1E85" w14:textId="77777777" w:rsidR="004D064B" w:rsidRPr="00A070F8" w:rsidRDefault="004D064B" w:rsidP="00D0326A">
            <w:pPr>
              <w:pStyle w:val="rowtabella0"/>
              <w:rPr>
                <w:color w:val="002060"/>
              </w:rPr>
            </w:pPr>
            <w:r w:rsidRPr="00A070F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86F7"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0A9D8"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7D89"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E834"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50143"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302C" w14:textId="77777777" w:rsidR="004D064B" w:rsidRPr="00A070F8" w:rsidRDefault="004D064B" w:rsidP="00D0326A">
            <w:pPr>
              <w:pStyle w:val="rowtabella0"/>
              <w:jc w:val="center"/>
              <w:rPr>
                <w:color w:val="002060"/>
              </w:rPr>
            </w:pPr>
            <w:r w:rsidRPr="00A07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AD0BE"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CAD0"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5379" w14:textId="77777777" w:rsidR="004D064B" w:rsidRPr="00A070F8" w:rsidRDefault="004D064B" w:rsidP="00D0326A">
            <w:pPr>
              <w:pStyle w:val="rowtabella0"/>
              <w:jc w:val="center"/>
              <w:rPr>
                <w:color w:val="002060"/>
              </w:rPr>
            </w:pPr>
            <w:r w:rsidRPr="00A070F8">
              <w:rPr>
                <w:color w:val="002060"/>
              </w:rPr>
              <w:t>0</w:t>
            </w:r>
          </w:p>
        </w:tc>
      </w:tr>
      <w:tr w:rsidR="004D064B" w:rsidRPr="00A070F8" w14:paraId="45FD69DB"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72C0D4" w14:textId="77777777" w:rsidR="004D064B" w:rsidRPr="00A070F8" w:rsidRDefault="004D064B" w:rsidP="00D0326A">
            <w:pPr>
              <w:pStyle w:val="rowtabella0"/>
              <w:rPr>
                <w:color w:val="002060"/>
              </w:rPr>
            </w:pPr>
            <w:r w:rsidRPr="00A070F8">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62AD"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62A3"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ECE3F"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2839"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C450"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1EDFC"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8383" w14:textId="77777777" w:rsidR="004D064B" w:rsidRPr="00A070F8" w:rsidRDefault="004D064B" w:rsidP="00D0326A">
            <w:pPr>
              <w:pStyle w:val="rowtabella0"/>
              <w:jc w:val="center"/>
              <w:rPr>
                <w:color w:val="002060"/>
              </w:rPr>
            </w:pPr>
            <w:r w:rsidRPr="00A070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FD73" w14:textId="77777777" w:rsidR="004D064B" w:rsidRPr="00A070F8" w:rsidRDefault="004D064B" w:rsidP="00D0326A">
            <w:pPr>
              <w:pStyle w:val="rowtabella0"/>
              <w:jc w:val="center"/>
              <w:rPr>
                <w:color w:val="002060"/>
              </w:rPr>
            </w:pPr>
            <w:r w:rsidRPr="00A07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FFBD9" w14:textId="77777777" w:rsidR="004D064B" w:rsidRPr="00A070F8" w:rsidRDefault="004D064B" w:rsidP="00D0326A">
            <w:pPr>
              <w:pStyle w:val="rowtabella0"/>
              <w:jc w:val="center"/>
              <w:rPr>
                <w:color w:val="002060"/>
              </w:rPr>
            </w:pPr>
            <w:r w:rsidRPr="00A070F8">
              <w:rPr>
                <w:color w:val="002060"/>
              </w:rPr>
              <w:t>0</w:t>
            </w:r>
          </w:p>
        </w:tc>
      </w:tr>
      <w:tr w:rsidR="004D064B" w:rsidRPr="00A070F8" w14:paraId="6698F382"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D2CEFA" w14:textId="77777777" w:rsidR="004D064B" w:rsidRPr="00A070F8" w:rsidRDefault="004D064B" w:rsidP="00D0326A">
            <w:pPr>
              <w:pStyle w:val="rowtabella0"/>
              <w:rPr>
                <w:color w:val="002060"/>
              </w:rPr>
            </w:pPr>
            <w:r w:rsidRPr="00A070F8">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B18A6"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6B3F"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85302"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6F23"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54B7C"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AF9C"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6CC29" w14:textId="77777777" w:rsidR="004D064B" w:rsidRPr="00A070F8" w:rsidRDefault="004D064B" w:rsidP="00D0326A">
            <w:pPr>
              <w:pStyle w:val="rowtabella0"/>
              <w:jc w:val="center"/>
              <w:rPr>
                <w:color w:val="002060"/>
              </w:rPr>
            </w:pPr>
            <w:r w:rsidRPr="00A070F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2E98" w14:textId="77777777" w:rsidR="004D064B" w:rsidRPr="00A070F8" w:rsidRDefault="004D064B" w:rsidP="00D0326A">
            <w:pPr>
              <w:pStyle w:val="rowtabella0"/>
              <w:jc w:val="center"/>
              <w:rPr>
                <w:color w:val="002060"/>
              </w:rPr>
            </w:pPr>
            <w:r w:rsidRPr="00A070F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F2DB3" w14:textId="77777777" w:rsidR="004D064B" w:rsidRPr="00A070F8" w:rsidRDefault="004D064B" w:rsidP="00D0326A">
            <w:pPr>
              <w:pStyle w:val="rowtabella0"/>
              <w:jc w:val="center"/>
              <w:rPr>
                <w:color w:val="002060"/>
              </w:rPr>
            </w:pPr>
            <w:r w:rsidRPr="00A070F8">
              <w:rPr>
                <w:color w:val="002060"/>
              </w:rPr>
              <w:t>0</w:t>
            </w:r>
          </w:p>
        </w:tc>
      </w:tr>
    </w:tbl>
    <w:p w14:paraId="14C2BE03" w14:textId="45DE194B" w:rsidR="004D064B" w:rsidRDefault="004D064B" w:rsidP="004D064B">
      <w:pPr>
        <w:pStyle w:val="breakline"/>
        <w:divId w:val="527259509"/>
        <w:rPr>
          <w:rFonts w:eastAsiaTheme="minorEastAsia"/>
          <w:color w:val="002060"/>
        </w:rPr>
      </w:pPr>
    </w:p>
    <w:p w14:paraId="7E7BF768" w14:textId="77777777" w:rsidR="00CC63ED" w:rsidRPr="00A070F8" w:rsidRDefault="00CC63ED" w:rsidP="00CC63ED">
      <w:pPr>
        <w:pStyle w:val="titoloprinc0"/>
        <w:divId w:val="527259509"/>
        <w:rPr>
          <w:color w:val="002060"/>
        </w:rPr>
      </w:pPr>
      <w:r>
        <w:rPr>
          <w:color w:val="002060"/>
        </w:rPr>
        <w:t>PROGRAMMA GARE</w:t>
      </w:r>
    </w:p>
    <w:p w14:paraId="5C09019A" w14:textId="77777777" w:rsidR="00B071C2" w:rsidRPr="00AA05BC" w:rsidRDefault="00B071C2" w:rsidP="00B071C2">
      <w:pPr>
        <w:pStyle w:val="sottotitolocampionato10"/>
        <w:divId w:val="527259509"/>
        <w:rPr>
          <w:color w:val="002060"/>
        </w:rPr>
      </w:pPr>
      <w:r w:rsidRPr="00AA05BC">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0"/>
        <w:gridCol w:w="385"/>
        <w:gridCol w:w="898"/>
        <w:gridCol w:w="1207"/>
        <w:gridCol w:w="1553"/>
        <w:gridCol w:w="1544"/>
      </w:tblGrid>
      <w:tr w:rsidR="00B071C2" w:rsidRPr="00AA05BC" w14:paraId="70AD4331"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F5F50"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86F41"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0FFBC"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F9129"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09EC5"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7D358"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3A066"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4FAD25F2"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F79C59" w14:textId="77777777" w:rsidR="00B071C2" w:rsidRPr="00AA05BC" w:rsidRDefault="00B071C2" w:rsidP="00D0326A">
            <w:pPr>
              <w:pStyle w:val="rowtabella0"/>
              <w:rPr>
                <w:color w:val="002060"/>
              </w:rPr>
            </w:pPr>
            <w:r w:rsidRPr="00AA05BC">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5CB63" w14:textId="77777777" w:rsidR="00B071C2" w:rsidRPr="00AA05BC" w:rsidRDefault="00B071C2" w:rsidP="00D0326A">
            <w:pPr>
              <w:pStyle w:val="rowtabella0"/>
              <w:rPr>
                <w:color w:val="002060"/>
              </w:rPr>
            </w:pPr>
            <w:r w:rsidRPr="00AA05BC">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872A0"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23FEA" w14:textId="77777777" w:rsidR="00B071C2" w:rsidRPr="00AA05BC" w:rsidRDefault="00B071C2" w:rsidP="00D0326A">
            <w:pPr>
              <w:pStyle w:val="rowtabella0"/>
              <w:rPr>
                <w:color w:val="002060"/>
              </w:rPr>
            </w:pPr>
            <w:r w:rsidRPr="00AA05BC">
              <w:rPr>
                <w:color w:val="002060"/>
              </w:rPr>
              <w:t>06/11/2021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ABB0B" w14:textId="77777777" w:rsidR="00B071C2" w:rsidRPr="00AA05BC" w:rsidRDefault="00B071C2" w:rsidP="00D0326A">
            <w:pPr>
              <w:pStyle w:val="rowtabella0"/>
              <w:rPr>
                <w:color w:val="002060"/>
              </w:rPr>
            </w:pPr>
            <w:r w:rsidRPr="00AA05BC">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64FF7" w14:textId="77777777" w:rsidR="00B071C2" w:rsidRPr="00AA05BC" w:rsidRDefault="00B071C2" w:rsidP="00D0326A">
            <w:pPr>
              <w:pStyle w:val="rowtabella0"/>
              <w:rPr>
                <w:color w:val="002060"/>
              </w:rPr>
            </w:pPr>
            <w:r w:rsidRPr="00AA05BC">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68EB2" w14:textId="77777777" w:rsidR="00B071C2" w:rsidRPr="00AA05BC" w:rsidRDefault="00B071C2" w:rsidP="00D0326A">
            <w:pPr>
              <w:pStyle w:val="rowtabella0"/>
              <w:rPr>
                <w:color w:val="002060"/>
              </w:rPr>
            </w:pPr>
            <w:r w:rsidRPr="00AA05BC">
              <w:rPr>
                <w:color w:val="002060"/>
              </w:rPr>
              <w:t>STR.DEL BURELLO LOC.VAL NEVOLA</w:t>
            </w:r>
          </w:p>
        </w:tc>
      </w:tr>
      <w:tr w:rsidR="00B071C2" w:rsidRPr="00AA05BC" w14:paraId="6E0A6D53"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958251" w14:textId="77777777" w:rsidR="00B071C2" w:rsidRPr="00AA05BC" w:rsidRDefault="00B071C2" w:rsidP="00D0326A">
            <w:pPr>
              <w:pStyle w:val="rowtabella0"/>
              <w:rPr>
                <w:color w:val="002060"/>
              </w:rPr>
            </w:pPr>
            <w:r w:rsidRPr="00AA05BC">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52941" w14:textId="77777777" w:rsidR="00B071C2" w:rsidRPr="00AA05BC" w:rsidRDefault="00B071C2" w:rsidP="00D0326A">
            <w:pPr>
              <w:pStyle w:val="rowtabella0"/>
              <w:rPr>
                <w:color w:val="002060"/>
              </w:rPr>
            </w:pPr>
            <w:r w:rsidRPr="00AA05BC">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C758F"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6CBB7" w14:textId="77777777" w:rsidR="00B071C2" w:rsidRPr="00AA05BC" w:rsidRDefault="00B071C2" w:rsidP="00D0326A">
            <w:pPr>
              <w:pStyle w:val="rowtabella0"/>
              <w:rPr>
                <w:color w:val="002060"/>
              </w:rPr>
            </w:pPr>
            <w:r w:rsidRPr="00AA05BC">
              <w:rPr>
                <w:color w:val="002060"/>
              </w:rPr>
              <w:t>07/11/2021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1DA04" w14:textId="77777777" w:rsidR="00B071C2" w:rsidRPr="00AA05BC" w:rsidRDefault="00B071C2" w:rsidP="00D0326A">
            <w:pPr>
              <w:pStyle w:val="rowtabella0"/>
              <w:rPr>
                <w:color w:val="002060"/>
              </w:rPr>
            </w:pPr>
            <w:r w:rsidRPr="00AA05BC">
              <w:rPr>
                <w:color w:val="002060"/>
              </w:rPr>
              <w:t>5488 CAMPO SCOPERTO CIRC.MONTECELSO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57737" w14:textId="77777777" w:rsidR="00B071C2" w:rsidRPr="00AA05BC" w:rsidRDefault="00B071C2" w:rsidP="00D0326A">
            <w:pPr>
              <w:pStyle w:val="rowtabella0"/>
              <w:rPr>
                <w:color w:val="002060"/>
              </w:rPr>
            </w:pPr>
            <w:r w:rsidRPr="00AA05BC">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B4673" w14:textId="77777777" w:rsidR="00B071C2" w:rsidRPr="00AA05BC" w:rsidRDefault="00B071C2" w:rsidP="00D0326A">
            <w:pPr>
              <w:pStyle w:val="rowtabella0"/>
              <w:rPr>
                <w:color w:val="002060"/>
              </w:rPr>
            </w:pPr>
            <w:r w:rsidRPr="00AA05BC">
              <w:rPr>
                <w:color w:val="002060"/>
              </w:rPr>
              <w:t>VIA DEI PINI</w:t>
            </w:r>
          </w:p>
        </w:tc>
      </w:tr>
    </w:tbl>
    <w:p w14:paraId="2110EC8C" w14:textId="77777777" w:rsidR="00B071C2" w:rsidRPr="00AA05BC" w:rsidRDefault="00B071C2" w:rsidP="00B071C2">
      <w:pPr>
        <w:pStyle w:val="breakline"/>
        <w:divId w:val="527259509"/>
        <w:rPr>
          <w:rFonts w:eastAsiaTheme="minorEastAsia"/>
          <w:color w:val="002060"/>
        </w:rPr>
      </w:pPr>
    </w:p>
    <w:p w14:paraId="214F7B92" w14:textId="77777777" w:rsidR="00B071C2" w:rsidRPr="00AA05BC" w:rsidRDefault="00B071C2" w:rsidP="00B071C2">
      <w:pPr>
        <w:pStyle w:val="breakline"/>
        <w:divId w:val="527259509"/>
        <w:rPr>
          <w:color w:val="002060"/>
        </w:rPr>
      </w:pPr>
    </w:p>
    <w:p w14:paraId="0144592C" w14:textId="77777777" w:rsidR="00B071C2" w:rsidRPr="00AA05BC" w:rsidRDefault="00B071C2" w:rsidP="00B071C2">
      <w:pPr>
        <w:pStyle w:val="breakline"/>
        <w:divId w:val="527259509"/>
        <w:rPr>
          <w:color w:val="002060"/>
        </w:rPr>
      </w:pPr>
    </w:p>
    <w:p w14:paraId="361DAB40" w14:textId="77777777" w:rsidR="00B071C2" w:rsidRPr="00AA05BC" w:rsidRDefault="00B071C2" w:rsidP="00B071C2">
      <w:pPr>
        <w:pStyle w:val="sottotitolocampionato10"/>
        <w:divId w:val="527259509"/>
        <w:rPr>
          <w:color w:val="002060"/>
        </w:rPr>
      </w:pPr>
      <w:r w:rsidRPr="00AA05BC">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B071C2" w:rsidRPr="00AA05BC" w14:paraId="4CC418E5"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F8DEB"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4433E"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47751"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23771"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5BBCB"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26178"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202DA"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64FF418F"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FBEFC5" w14:textId="77777777" w:rsidR="00B071C2" w:rsidRPr="00AA05BC" w:rsidRDefault="00B071C2" w:rsidP="00D0326A">
            <w:pPr>
              <w:pStyle w:val="rowtabella0"/>
              <w:rPr>
                <w:color w:val="002060"/>
              </w:rPr>
            </w:pPr>
            <w:r w:rsidRPr="00AA05BC">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A2597" w14:textId="77777777" w:rsidR="00B071C2" w:rsidRPr="00AA05BC" w:rsidRDefault="00B071C2" w:rsidP="00D0326A">
            <w:pPr>
              <w:pStyle w:val="rowtabella0"/>
              <w:rPr>
                <w:color w:val="002060"/>
              </w:rPr>
            </w:pPr>
            <w:r w:rsidRPr="00AA05BC">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10791"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C2D4D" w14:textId="77777777" w:rsidR="00B071C2" w:rsidRPr="00AA05BC" w:rsidRDefault="00B071C2" w:rsidP="00D0326A">
            <w:pPr>
              <w:pStyle w:val="rowtabella0"/>
              <w:rPr>
                <w:color w:val="002060"/>
              </w:rPr>
            </w:pPr>
            <w:r w:rsidRPr="00AA05BC">
              <w:rPr>
                <w:color w:val="002060"/>
              </w:rPr>
              <w:t>06/11/2021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2C4E8" w14:textId="77777777" w:rsidR="00B071C2" w:rsidRPr="00AA05BC" w:rsidRDefault="00B071C2" w:rsidP="00D0326A">
            <w:pPr>
              <w:pStyle w:val="rowtabella0"/>
              <w:rPr>
                <w:color w:val="002060"/>
              </w:rPr>
            </w:pPr>
            <w:r w:rsidRPr="00AA05BC">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8BB44" w14:textId="77777777" w:rsidR="00B071C2" w:rsidRPr="00AA05BC" w:rsidRDefault="00B071C2" w:rsidP="00D0326A">
            <w:pPr>
              <w:pStyle w:val="rowtabella0"/>
              <w:rPr>
                <w:color w:val="002060"/>
              </w:rPr>
            </w:pPr>
            <w:r w:rsidRPr="00AA05B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50860" w14:textId="77777777" w:rsidR="00B071C2" w:rsidRPr="00AA05BC" w:rsidRDefault="00B071C2" w:rsidP="00D0326A">
            <w:pPr>
              <w:pStyle w:val="rowtabella0"/>
              <w:rPr>
                <w:color w:val="002060"/>
              </w:rPr>
            </w:pPr>
            <w:r w:rsidRPr="00AA05BC">
              <w:rPr>
                <w:color w:val="002060"/>
              </w:rPr>
              <w:t>VIA MADRE TERESA DI CALCUTTA</w:t>
            </w:r>
          </w:p>
        </w:tc>
      </w:tr>
      <w:tr w:rsidR="00B071C2" w:rsidRPr="00AA05BC" w14:paraId="49CFDBAE"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83005D" w14:textId="77777777" w:rsidR="00B071C2" w:rsidRPr="00AA05BC" w:rsidRDefault="00B071C2" w:rsidP="00D0326A">
            <w:pPr>
              <w:pStyle w:val="rowtabella0"/>
              <w:rPr>
                <w:color w:val="002060"/>
              </w:rPr>
            </w:pPr>
            <w:r w:rsidRPr="00AA05BC">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B1BB76" w14:textId="77777777" w:rsidR="00B071C2" w:rsidRPr="00AA05BC" w:rsidRDefault="00B071C2" w:rsidP="00D0326A">
            <w:pPr>
              <w:pStyle w:val="rowtabella0"/>
              <w:rPr>
                <w:color w:val="002060"/>
              </w:rPr>
            </w:pPr>
            <w:r w:rsidRPr="00AA05BC">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71893D"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AACE2A" w14:textId="77777777" w:rsidR="00B071C2" w:rsidRPr="00AA05BC" w:rsidRDefault="00B071C2" w:rsidP="00D0326A">
            <w:pPr>
              <w:pStyle w:val="rowtabella0"/>
              <w:rPr>
                <w:color w:val="002060"/>
              </w:rPr>
            </w:pPr>
            <w:r w:rsidRPr="00AA05BC">
              <w:rPr>
                <w:color w:val="002060"/>
              </w:rPr>
              <w:t>06/11/2021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B3F568" w14:textId="77777777" w:rsidR="00B071C2" w:rsidRPr="00AA05BC" w:rsidRDefault="00B071C2" w:rsidP="00D0326A">
            <w:pPr>
              <w:pStyle w:val="rowtabella0"/>
              <w:rPr>
                <w:color w:val="002060"/>
              </w:rPr>
            </w:pPr>
            <w:r w:rsidRPr="00AA05BC">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A4995" w14:textId="77777777" w:rsidR="00B071C2" w:rsidRPr="00AA05BC" w:rsidRDefault="00B071C2" w:rsidP="00D0326A">
            <w:pPr>
              <w:pStyle w:val="rowtabella0"/>
              <w:rPr>
                <w:color w:val="002060"/>
              </w:rPr>
            </w:pPr>
            <w:r w:rsidRPr="00AA05B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45B8CF" w14:textId="77777777" w:rsidR="00B071C2" w:rsidRPr="00AA05BC" w:rsidRDefault="00B071C2" w:rsidP="00D0326A">
            <w:pPr>
              <w:pStyle w:val="rowtabella0"/>
              <w:rPr>
                <w:color w:val="002060"/>
              </w:rPr>
            </w:pPr>
            <w:r w:rsidRPr="00AA05BC">
              <w:rPr>
                <w:color w:val="002060"/>
              </w:rPr>
              <w:t>VIA DEI TESSITORI</w:t>
            </w:r>
          </w:p>
        </w:tc>
      </w:tr>
      <w:tr w:rsidR="00B071C2" w:rsidRPr="00AA05BC" w14:paraId="6C538E9C"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2B6D10" w14:textId="77777777" w:rsidR="00B071C2" w:rsidRPr="00AA05BC" w:rsidRDefault="00B071C2" w:rsidP="00D0326A">
            <w:pPr>
              <w:pStyle w:val="rowtabella0"/>
              <w:rPr>
                <w:color w:val="002060"/>
              </w:rPr>
            </w:pPr>
            <w:r w:rsidRPr="00AA05BC">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3EA43" w14:textId="77777777" w:rsidR="00B071C2" w:rsidRPr="00AA05BC" w:rsidRDefault="00B071C2" w:rsidP="00D0326A">
            <w:pPr>
              <w:pStyle w:val="rowtabella0"/>
              <w:rPr>
                <w:color w:val="002060"/>
              </w:rPr>
            </w:pPr>
            <w:r w:rsidRPr="00AA05BC">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ED1F3"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9274C" w14:textId="77777777" w:rsidR="00B071C2" w:rsidRPr="00AA05BC" w:rsidRDefault="00B071C2" w:rsidP="00D0326A">
            <w:pPr>
              <w:pStyle w:val="rowtabella0"/>
              <w:rPr>
                <w:color w:val="002060"/>
              </w:rPr>
            </w:pPr>
            <w:r w:rsidRPr="00AA05BC">
              <w:rPr>
                <w:color w:val="002060"/>
              </w:rPr>
              <w:t>06/11/2021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58E82" w14:textId="77777777" w:rsidR="00B071C2" w:rsidRPr="00AA05BC" w:rsidRDefault="00B071C2" w:rsidP="00D0326A">
            <w:pPr>
              <w:pStyle w:val="rowtabella0"/>
              <w:rPr>
                <w:color w:val="002060"/>
              </w:rPr>
            </w:pPr>
            <w:r w:rsidRPr="00AA05BC">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913D3" w14:textId="77777777" w:rsidR="00B071C2" w:rsidRPr="00AA05BC" w:rsidRDefault="00B071C2" w:rsidP="00D0326A">
            <w:pPr>
              <w:pStyle w:val="rowtabella0"/>
              <w:rPr>
                <w:color w:val="002060"/>
              </w:rPr>
            </w:pPr>
            <w:r w:rsidRPr="00AA05BC">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A7693" w14:textId="77777777" w:rsidR="00B071C2" w:rsidRPr="00AA05BC" w:rsidRDefault="00B071C2" w:rsidP="00D0326A">
            <w:pPr>
              <w:pStyle w:val="rowtabella0"/>
              <w:rPr>
                <w:color w:val="002060"/>
              </w:rPr>
            </w:pPr>
            <w:r w:rsidRPr="00AA05BC">
              <w:rPr>
                <w:color w:val="002060"/>
              </w:rPr>
              <w:t xml:space="preserve">VIA </w:t>
            </w:r>
            <w:proofErr w:type="gramStart"/>
            <w:r w:rsidRPr="00AA05BC">
              <w:rPr>
                <w:color w:val="002060"/>
              </w:rPr>
              <w:t>B.BUOZZI</w:t>
            </w:r>
            <w:proofErr w:type="gramEnd"/>
          </w:p>
        </w:tc>
      </w:tr>
    </w:tbl>
    <w:p w14:paraId="5C92F321" w14:textId="77777777" w:rsidR="00B071C2" w:rsidRPr="00AA05BC" w:rsidRDefault="00B071C2" w:rsidP="00B071C2">
      <w:pPr>
        <w:pStyle w:val="breakline"/>
        <w:divId w:val="527259509"/>
        <w:rPr>
          <w:rFonts w:eastAsiaTheme="minorEastAsia"/>
          <w:color w:val="002060"/>
        </w:rPr>
      </w:pPr>
    </w:p>
    <w:p w14:paraId="0C861321" w14:textId="77777777" w:rsidR="00B071C2" w:rsidRPr="00AA05BC" w:rsidRDefault="00B071C2" w:rsidP="00B071C2">
      <w:pPr>
        <w:pStyle w:val="breakline"/>
        <w:divId w:val="527259509"/>
        <w:rPr>
          <w:color w:val="002060"/>
        </w:rPr>
      </w:pPr>
    </w:p>
    <w:p w14:paraId="0E98A02C" w14:textId="77777777" w:rsidR="00B071C2" w:rsidRPr="00AA05BC" w:rsidRDefault="00B071C2" w:rsidP="00B071C2">
      <w:pPr>
        <w:pStyle w:val="breakline"/>
        <w:divId w:val="527259509"/>
        <w:rPr>
          <w:color w:val="002060"/>
        </w:rPr>
      </w:pPr>
    </w:p>
    <w:p w14:paraId="104580E5" w14:textId="77777777" w:rsidR="00B071C2" w:rsidRPr="00AA05BC" w:rsidRDefault="00B071C2" w:rsidP="00B071C2">
      <w:pPr>
        <w:pStyle w:val="sottotitolocampionato10"/>
        <w:divId w:val="527259509"/>
        <w:rPr>
          <w:color w:val="002060"/>
        </w:rPr>
      </w:pPr>
      <w:r w:rsidRPr="00AA05BC">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8"/>
        <w:gridCol w:w="1550"/>
        <w:gridCol w:w="1552"/>
      </w:tblGrid>
      <w:tr w:rsidR="00B071C2" w:rsidRPr="00AA05BC" w14:paraId="1A2DA3D1"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E7A8D"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05741"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01EE6"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E1F90"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DD87D"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712F3"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E9819"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78BCC66C"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F24D42" w14:textId="77777777" w:rsidR="00B071C2" w:rsidRPr="00AA05BC" w:rsidRDefault="00B071C2" w:rsidP="00D0326A">
            <w:pPr>
              <w:pStyle w:val="rowtabella0"/>
              <w:rPr>
                <w:color w:val="002060"/>
              </w:rPr>
            </w:pPr>
            <w:r w:rsidRPr="00AA05BC">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ACFFD" w14:textId="77777777" w:rsidR="00B071C2" w:rsidRPr="00AA05BC" w:rsidRDefault="00B071C2" w:rsidP="00D0326A">
            <w:pPr>
              <w:pStyle w:val="rowtabella0"/>
              <w:rPr>
                <w:color w:val="002060"/>
              </w:rPr>
            </w:pPr>
            <w:r w:rsidRPr="00AA05BC">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A1625"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05F3D" w14:textId="77777777" w:rsidR="00B071C2" w:rsidRPr="00AA05BC" w:rsidRDefault="00B071C2" w:rsidP="00D0326A">
            <w:pPr>
              <w:pStyle w:val="rowtabella0"/>
              <w:rPr>
                <w:color w:val="002060"/>
              </w:rPr>
            </w:pPr>
            <w:r w:rsidRPr="00AA05BC">
              <w:rPr>
                <w:color w:val="002060"/>
              </w:rPr>
              <w:t>06/11/2021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259CF" w14:textId="77777777" w:rsidR="00B071C2" w:rsidRPr="00AA05BC" w:rsidRDefault="00B071C2" w:rsidP="00D0326A">
            <w:pPr>
              <w:pStyle w:val="rowtabella0"/>
              <w:rPr>
                <w:color w:val="002060"/>
              </w:rPr>
            </w:pPr>
            <w:r w:rsidRPr="00AA05BC">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C5250" w14:textId="77777777" w:rsidR="00B071C2" w:rsidRPr="00AA05BC" w:rsidRDefault="00B071C2" w:rsidP="00D0326A">
            <w:pPr>
              <w:pStyle w:val="rowtabella0"/>
              <w:rPr>
                <w:color w:val="002060"/>
              </w:rPr>
            </w:pPr>
            <w:r w:rsidRPr="00AA05BC">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E8121" w14:textId="77777777" w:rsidR="00B071C2" w:rsidRPr="00AA05BC" w:rsidRDefault="00B071C2" w:rsidP="00D0326A">
            <w:pPr>
              <w:pStyle w:val="rowtabella0"/>
              <w:rPr>
                <w:color w:val="002060"/>
              </w:rPr>
            </w:pPr>
            <w:r w:rsidRPr="00AA05BC">
              <w:rPr>
                <w:color w:val="002060"/>
              </w:rPr>
              <w:t>VIA DELLA REPUBBLICA</w:t>
            </w:r>
          </w:p>
        </w:tc>
      </w:tr>
      <w:tr w:rsidR="00B071C2" w:rsidRPr="00AA05BC" w14:paraId="43AF26B2"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150B9A" w14:textId="77777777" w:rsidR="00B071C2" w:rsidRPr="00AA05BC" w:rsidRDefault="00B071C2" w:rsidP="00D0326A">
            <w:pPr>
              <w:pStyle w:val="rowtabella0"/>
              <w:rPr>
                <w:color w:val="002060"/>
              </w:rPr>
            </w:pPr>
            <w:r w:rsidRPr="00AA05BC">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6B0237" w14:textId="77777777" w:rsidR="00B071C2" w:rsidRPr="00AA05BC" w:rsidRDefault="00B071C2" w:rsidP="00D0326A">
            <w:pPr>
              <w:pStyle w:val="rowtabella0"/>
              <w:rPr>
                <w:color w:val="002060"/>
              </w:rPr>
            </w:pPr>
            <w:r w:rsidRPr="00AA05BC">
              <w:rPr>
                <w:color w:val="002060"/>
              </w:rPr>
              <w:t>SANGIUSTESE M.G.</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40C7C7"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3D084B" w14:textId="77777777" w:rsidR="00B071C2" w:rsidRPr="00AA05BC" w:rsidRDefault="00B071C2" w:rsidP="00D0326A">
            <w:pPr>
              <w:pStyle w:val="rowtabella0"/>
              <w:rPr>
                <w:color w:val="002060"/>
              </w:rPr>
            </w:pPr>
            <w:r w:rsidRPr="00AA05BC">
              <w:rPr>
                <w:color w:val="002060"/>
              </w:rPr>
              <w:t>07/11/2021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73E768" w14:textId="77777777" w:rsidR="00B071C2" w:rsidRPr="00AA05BC" w:rsidRDefault="00B071C2" w:rsidP="00D0326A">
            <w:pPr>
              <w:pStyle w:val="rowtabella0"/>
              <w:rPr>
                <w:color w:val="002060"/>
              </w:rPr>
            </w:pPr>
            <w:r w:rsidRPr="00AA05BC">
              <w:rPr>
                <w:color w:val="002060"/>
              </w:rPr>
              <w:t>5299 CENTRO SP. POL. "</w:t>
            </w:r>
            <w:proofErr w:type="gramStart"/>
            <w:r w:rsidRPr="00AA05BC">
              <w:rPr>
                <w:color w:val="002060"/>
              </w:rPr>
              <w:t>R.GATTARI</w:t>
            </w:r>
            <w:proofErr w:type="gramEnd"/>
            <w:r w:rsidRPr="00AA05B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816988" w14:textId="77777777" w:rsidR="00B071C2" w:rsidRPr="00AA05BC" w:rsidRDefault="00B071C2" w:rsidP="00D0326A">
            <w:pPr>
              <w:pStyle w:val="rowtabella0"/>
              <w:rPr>
                <w:color w:val="002060"/>
              </w:rPr>
            </w:pPr>
            <w:r w:rsidRPr="00AA05BC">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BA5DD8" w14:textId="77777777" w:rsidR="00B071C2" w:rsidRPr="00AA05BC" w:rsidRDefault="00B071C2" w:rsidP="00D0326A">
            <w:pPr>
              <w:pStyle w:val="rowtabella0"/>
              <w:rPr>
                <w:color w:val="002060"/>
              </w:rPr>
            </w:pPr>
            <w:r w:rsidRPr="00AA05BC">
              <w:rPr>
                <w:color w:val="002060"/>
              </w:rPr>
              <w:t>VIA TAGLIAMENTO</w:t>
            </w:r>
          </w:p>
        </w:tc>
      </w:tr>
      <w:tr w:rsidR="00B071C2" w:rsidRPr="00AA05BC" w14:paraId="2F25EFF6"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6C64FD" w14:textId="77777777" w:rsidR="00B071C2" w:rsidRPr="00AA05BC" w:rsidRDefault="00B071C2" w:rsidP="00D0326A">
            <w:pPr>
              <w:pStyle w:val="rowtabella0"/>
              <w:rPr>
                <w:color w:val="002060"/>
              </w:rPr>
            </w:pPr>
            <w:r w:rsidRPr="00AA05BC">
              <w:rPr>
                <w:color w:val="002060"/>
              </w:rPr>
              <w:t>PORTO SAN GIORGIO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B0E16" w14:textId="77777777" w:rsidR="00B071C2" w:rsidRPr="00AA05BC" w:rsidRDefault="00B071C2" w:rsidP="00D0326A">
            <w:pPr>
              <w:pStyle w:val="rowtabella0"/>
              <w:rPr>
                <w:color w:val="002060"/>
              </w:rPr>
            </w:pPr>
            <w:r w:rsidRPr="00AA05BC">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8231A"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796BA" w14:textId="77777777" w:rsidR="00B071C2" w:rsidRPr="00AA05BC" w:rsidRDefault="00B071C2" w:rsidP="00D0326A">
            <w:pPr>
              <w:pStyle w:val="rowtabella0"/>
              <w:rPr>
                <w:color w:val="002060"/>
              </w:rPr>
            </w:pPr>
            <w:r w:rsidRPr="00AA05BC">
              <w:rPr>
                <w:color w:val="002060"/>
              </w:rPr>
              <w:t>07/11/2021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E4832" w14:textId="77777777" w:rsidR="00B071C2" w:rsidRPr="00AA05BC" w:rsidRDefault="00B071C2" w:rsidP="00D0326A">
            <w:pPr>
              <w:pStyle w:val="rowtabella0"/>
              <w:rPr>
                <w:color w:val="002060"/>
              </w:rPr>
            </w:pPr>
            <w:r w:rsidRPr="00AA05BC">
              <w:rPr>
                <w:color w:val="002060"/>
              </w:rPr>
              <w:t xml:space="preserve">5623 PALESTRA </w:t>
            </w:r>
            <w:proofErr w:type="gramStart"/>
            <w:r w:rsidRPr="00AA05BC">
              <w:rPr>
                <w:color w:val="002060"/>
              </w:rPr>
              <w:t>SC.MEDIA</w:t>
            </w:r>
            <w:proofErr w:type="gramEnd"/>
            <w:r w:rsidRPr="00AA05BC">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46BED" w14:textId="77777777" w:rsidR="00B071C2" w:rsidRPr="00AA05BC" w:rsidRDefault="00B071C2" w:rsidP="00D0326A">
            <w:pPr>
              <w:pStyle w:val="rowtabella0"/>
              <w:rPr>
                <w:color w:val="002060"/>
              </w:rPr>
            </w:pPr>
            <w:r w:rsidRPr="00AA05BC">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D1AB1" w14:textId="77777777" w:rsidR="00B071C2" w:rsidRPr="00AA05BC" w:rsidRDefault="00B071C2" w:rsidP="00D0326A">
            <w:pPr>
              <w:pStyle w:val="rowtabella0"/>
              <w:rPr>
                <w:color w:val="002060"/>
              </w:rPr>
            </w:pPr>
            <w:r w:rsidRPr="00AA05BC">
              <w:rPr>
                <w:color w:val="002060"/>
              </w:rPr>
              <w:t>VIA PIRANDELLO AREA MT.4</w:t>
            </w:r>
          </w:p>
        </w:tc>
      </w:tr>
    </w:tbl>
    <w:p w14:paraId="5D738D5A" w14:textId="77777777" w:rsidR="00B071C2" w:rsidRPr="00AA05BC" w:rsidRDefault="00B071C2" w:rsidP="00B071C2">
      <w:pPr>
        <w:pStyle w:val="breakline"/>
        <w:divId w:val="527259509"/>
        <w:rPr>
          <w:rFonts w:eastAsiaTheme="minorEastAsia"/>
          <w:color w:val="002060"/>
        </w:rPr>
      </w:pPr>
    </w:p>
    <w:p w14:paraId="747D1AD9" w14:textId="77777777" w:rsidR="00CC63ED" w:rsidRPr="00A070F8" w:rsidRDefault="00CC63ED" w:rsidP="004D064B">
      <w:pPr>
        <w:pStyle w:val="breakline"/>
        <w:divId w:val="527259509"/>
        <w:rPr>
          <w:rFonts w:eastAsiaTheme="minorEastAsia"/>
          <w:color w:val="002060"/>
        </w:rPr>
      </w:pPr>
    </w:p>
    <w:p w14:paraId="0E002F44" w14:textId="77777777" w:rsidR="004D064B" w:rsidRPr="00A070F8" w:rsidRDefault="004D064B" w:rsidP="004D064B">
      <w:pPr>
        <w:pStyle w:val="breakline"/>
        <w:divId w:val="527259509"/>
        <w:rPr>
          <w:color w:val="002060"/>
        </w:rPr>
      </w:pPr>
    </w:p>
    <w:p w14:paraId="382203B1" w14:textId="77777777" w:rsidR="004D064B" w:rsidRPr="00A070F8" w:rsidRDefault="004D064B" w:rsidP="004D064B">
      <w:pPr>
        <w:pStyle w:val="titolocampionato0"/>
        <w:shd w:val="clear" w:color="auto" w:fill="CCCCCC"/>
        <w:spacing w:before="80" w:after="40"/>
        <w:divId w:val="527259509"/>
        <w:rPr>
          <w:color w:val="002060"/>
        </w:rPr>
      </w:pPr>
      <w:r w:rsidRPr="00A070F8">
        <w:rPr>
          <w:color w:val="002060"/>
        </w:rPr>
        <w:t>UNDER 15 C5 REGIONALI MASCHILI</w:t>
      </w:r>
    </w:p>
    <w:p w14:paraId="0369D102" w14:textId="77777777" w:rsidR="004D064B" w:rsidRPr="00A070F8" w:rsidRDefault="004D064B" w:rsidP="004D064B">
      <w:pPr>
        <w:pStyle w:val="titoloprinc0"/>
        <w:divId w:val="527259509"/>
        <w:rPr>
          <w:color w:val="002060"/>
        </w:rPr>
      </w:pPr>
      <w:r w:rsidRPr="00A070F8">
        <w:rPr>
          <w:color w:val="002060"/>
        </w:rPr>
        <w:t>RISULTATI</w:t>
      </w:r>
    </w:p>
    <w:p w14:paraId="0D83E0BA" w14:textId="77777777" w:rsidR="004D064B" w:rsidRPr="00A070F8" w:rsidRDefault="004D064B" w:rsidP="004D064B">
      <w:pPr>
        <w:pStyle w:val="breakline"/>
        <w:divId w:val="527259509"/>
        <w:rPr>
          <w:color w:val="002060"/>
        </w:rPr>
      </w:pPr>
    </w:p>
    <w:p w14:paraId="1751041B" w14:textId="77777777" w:rsidR="004D064B" w:rsidRPr="00A070F8" w:rsidRDefault="004D064B" w:rsidP="004D064B">
      <w:pPr>
        <w:pStyle w:val="sottotitolocampionato10"/>
        <w:divId w:val="527259509"/>
        <w:rPr>
          <w:color w:val="002060"/>
        </w:rPr>
      </w:pPr>
      <w:r w:rsidRPr="00A070F8">
        <w:rPr>
          <w:color w:val="002060"/>
        </w:rPr>
        <w:t>RISULTATI UFFICIALI GARE DEL 31/10/2021</w:t>
      </w:r>
    </w:p>
    <w:p w14:paraId="1A173396" w14:textId="77777777" w:rsidR="004D064B" w:rsidRPr="00FA2C6B" w:rsidRDefault="004D064B" w:rsidP="00FA2C6B">
      <w:pPr>
        <w:pStyle w:val="sottotitolocampionato20"/>
        <w:spacing w:before="0" w:beforeAutospacing="0" w:after="0" w:afterAutospacing="0"/>
        <w:divId w:val="527259509"/>
        <w:rPr>
          <w:rFonts w:ascii="Arial" w:hAnsi="Arial" w:cs="Arial"/>
          <w:color w:val="002060"/>
          <w:sz w:val="20"/>
          <w:szCs w:val="20"/>
        </w:rPr>
      </w:pPr>
      <w:r w:rsidRPr="00FA2C6B">
        <w:rPr>
          <w:rFonts w:ascii="Arial" w:hAnsi="Arial" w:cs="Arial"/>
          <w:color w:val="002060"/>
          <w:sz w:val="20"/>
          <w:szCs w:val="20"/>
        </w:rPr>
        <w:t>Si trascrivono qui di seguito i risultati ufficiali delle gare disputate</w:t>
      </w:r>
    </w:p>
    <w:p w14:paraId="0722C8AE" w14:textId="77777777" w:rsidR="004D064B" w:rsidRPr="00FA2C6B" w:rsidRDefault="004D064B" w:rsidP="00FA2C6B">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064B" w:rsidRPr="00A070F8" w14:paraId="438DCA9B" w14:textId="77777777" w:rsidTr="004D064B">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370E84D6"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95DC0" w14:textId="77777777" w:rsidR="004D064B" w:rsidRPr="00A070F8" w:rsidRDefault="004D064B" w:rsidP="00D0326A">
                  <w:pPr>
                    <w:pStyle w:val="headertabella0"/>
                    <w:rPr>
                      <w:color w:val="002060"/>
                    </w:rPr>
                  </w:pPr>
                  <w:r w:rsidRPr="00A070F8">
                    <w:rPr>
                      <w:color w:val="002060"/>
                    </w:rPr>
                    <w:t>GIRONE A - 3 Giornata - A</w:t>
                  </w:r>
                </w:p>
              </w:tc>
            </w:tr>
            <w:tr w:rsidR="004D064B" w:rsidRPr="00A070F8" w14:paraId="76BC3486"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0AE9C6" w14:textId="77777777" w:rsidR="004D064B" w:rsidRPr="00A070F8" w:rsidRDefault="004D064B" w:rsidP="00D0326A">
                  <w:pPr>
                    <w:pStyle w:val="rowtabella0"/>
                    <w:rPr>
                      <w:color w:val="002060"/>
                    </w:rPr>
                  </w:pPr>
                  <w:r w:rsidRPr="00A070F8">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71737" w14:textId="77777777" w:rsidR="004D064B" w:rsidRPr="00A070F8" w:rsidRDefault="004D064B" w:rsidP="00D0326A">
                  <w:pPr>
                    <w:pStyle w:val="rowtabella0"/>
                    <w:rPr>
                      <w:color w:val="002060"/>
                    </w:rPr>
                  </w:pPr>
                  <w:r w:rsidRPr="00A070F8">
                    <w:rPr>
                      <w:color w:val="002060"/>
                    </w:rPr>
                    <w:t xml:space="preserve">- AUDAX 1970 </w:t>
                  </w:r>
                  <w:proofErr w:type="gramStart"/>
                  <w:r w:rsidRPr="00A070F8">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25AFE" w14:textId="77777777" w:rsidR="004D064B" w:rsidRPr="00A070F8" w:rsidRDefault="004D064B" w:rsidP="00D0326A">
                  <w:pPr>
                    <w:pStyle w:val="rowtabella0"/>
                    <w:jc w:val="center"/>
                    <w:rPr>
                      <w:color w:val="002060"/>
                    </w:rPr>
                  </w:pPr>
                  <w:r w:rsidRPr="00A070F8">
                    <w:rPr>
                      <w:color w:val="002060"/>
                    </w:rPr>
                    <w:t>13 - 3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99D17" w14:textId="77777777" w:rsidR="004D064B" w:rsidRPr="00A070F8" w:rsidRDefault="004D064B" w:rsidP="00D0326A">
                  <w:pPr>
                    <w:pStyle w:val="rowtabella0"/>
                    <w:jc w:val="center"/>
                    <w:rPr>
                      <w:color w:val="002060"/>
                    </w:rPr>
                  </w:pPr>
                  <w:r w:rsidRPr="00A070F8">
                    <w:rPr>
                      <w:color w:val="002060"/>
                    </w:rPr>
                    <w:t> </w:t>
                  </w:r>
                </w:p>
              </w:tc>
            </w:tr>
            <w:tr w:rsidR="004D064B" w:rsidRPr="00A070F8" w14:paraId="6AB2397D"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37E939" w14:textId="77777777" w:rsidR="004D064B" w:rsidRPr="00A070F8" w:rsidRDefault="004D064B" w:rsidP="00D0326A">
                  <w:pPr>
                    <w:pStyle w:val="rowtabella0"/>
                    <w:rPr>
                      <w:color w:val="002060"/>
                    </w:rPr>
                  </w:pPr>
                  <w:r w:rsidRPr="00A070F8">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FB02F4" w14:textId="77777777" w:rsidR="004D064B" w:rsidRPr="00A070F8" w:rsidRDefault="004D064B" w:rsidP="00D0326A">
                  <w:pPr>
                    <w:pStyle w:val="rowtabella0"/>
                    <w:rPr>
                      <w:color w:val="002060"/>
                    </w:rPr>
                  </w:pPr>
                  <w:r w:rsidRPr="00A070F8">
                    <w:rPr>
                      <w:color w:val="002060"/>
                    </w:rPr>
                    <w:t xml:space="preserve">- AMICI DEL </w:t>
                  </w:r>
                  <w:proofErr w:type="spellStart"/>
                  <w:r w:rsidRPr="00A070F8">
                    <w:rPr>
                      <w:color w:val="002060"/>
                    </w:rPr>
                    <w:t>CENTROSOCIOsq.B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AD1CEA" w14:textId="77777777" w:rsidR="004D064B" w:rsidRPr="00A070F8" w:rsidRDefault="004D064B" w:rsidP="00D0326A">
                  <w:pPr>
                    <w:pStyle w:val="rowtabella0"/>
                    <w:jc w:val="center"/>
                    <w:rPr>
                      <w:color w:val="002060"/>
                    </w:rPr>
                  </w:pPr>
                  <w:r w:rsidRPr="00A070F8">
                    <w:rPr>
                      <w:color w:val="002060"/>
                    </w:rPr>
                    <w:t>2 - 11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3B016B" w14:textId="77777777" w:rsidR="004D064B" w:rsidRPr="00A070F8" w:rsidRDefault="004D064B" w:rsidP="00D0326A">
                  <w:pPr>
                    <w:pStyle w:val="rowtabella0"/>
                    <w:jc w:val="center"/>
                    <w:rPr>
                      <w:color w:val="002060"/>
                    </w:rPr>
                  </w:pPr>
                  <w:r w:rsidRPr="00A070F8">
                    <w:rPr>
                      <w:color w:val="002060"/>
                    </w:rPr>
                    <w:t> </w:t>
                  </w:r>
                </w:p>
              </w:tc>
            </w:tr>
            <w:tr w:rsidR="004D064B" w:rsidRPr="00A070F8" w14:paraId="15B6E744"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546586" w14:textId="77777777" w:rsidR="004D064B" w:rsidRPr="00A070F8" w:rsidRDefault="004D064B" w:rsidP="00D0326A">
                  <w:pPr>
                    <w:pStyle w:val="rowtabella0"/>
                    <w:rPr>
                      <w:color w:val="002060"/>
                    </w:rPr>
                  </w:pPr>
                  <w:r w:rsidRPr="00A070F8">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79BDA" w14:textId="77777777" w:rsidR="004D064B" w:rsidRPr="00A070F8" w:rsidRDefault="004D064B" w:rsidP="00D0326A">
                  <w:pPr>
                    <w:pStyle w:val="rowtabella0"/>
                    <w:rPr>
                      <w:color w:val="002060"/>
                    </w:rPr>
                  </w:pPr>
                  <w:r w:rsidRPr="00A070F8">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2A954" w14:textId="77777777" w:rsidR="004D064B" w:rsidRPr="00A070F8" w:rsidRDefault="004D064B" w:rsidP="00D0326A">
                  <w:pPr>
                    <w:pStyle w:val="rowtabella0"/>
                    <w:jc w:val="center"/>
                    <w:rPr>
                      <w:color w:val="002060"/>
                    </w:rPr>
                  </w:pPr>
                  <w:r w:rsidRPr="00A070F8">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6B8A9" w14:textId="77777777" w:rsidR="004D064B" w:rsidRPr="00A070F8" w:rsidRDefault="004D064B" w:rsidP="00D0326A">
                  <w:pPr>
                    <w:pStyle w:val="rowtabella0"/>
                    <w:jc w:val="center"/>
                    <w:rPr>
                      <w:color w:val="002060"/>
                    </w:rPr>
                  </w:pPr>
                  <w:r w:rsidRPr="00A070F8">
                    <w:rPr>
                      <w:color w:val="002060"/>
                    </w:rPr>
                    <w:t> </w:t>
                  </w:r>
                </w:p>
              </w:tc>
            </w:tr>
          </w:tbl>
          <w:p w14:paraId="24D2D433" w14:textId="77777777" w:rsidR="004D064B" w:rsidRPr="00A070F8" w:rsidRDefault="004D064B" w:rsidP="00D032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380DE4AB"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380B8" w14:textId="77777777" w:rsidR="004D064B" w:rsidRPr="00A070F8" w:rsidRDefault="004D064B" w:rsidP="00D0326A">
                  <w:pPr>
                    <w:pStyle w:val="headertabella0"/>
                    <w:rPr>
                      <w:color w:val="002060"/>
                    </w:rPr>
                  </w:pPr>
                  <w:r w:rsidRPr="00A070F8">
                    <w:rPr>
                      <w:color w:val="002060"/>
                    </w:rPr>
                    <w:t>GIRONE B - 3 Giornata - A</w:t>
                  </w:r>
                </w:p>
              </w:tc>
            </w:tr>
            <w:tr w:rsidR="004D064B" w:rsidRPr="00A070F8" w14:paraId="0744A008"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0A3516" w14:textId="77777777" w:rsidR="004D064B" w:rsidRPr="00A070F8" w:rsidRDefault="004D064B" w:rsidP="00D0326A">
                  <w:pPr>
                    <w:pStyle w:val="rowtabella0"/>
                    <w:rPr>
                      <w:color w:val="002060"/>
                    </w:rPr>
                  </w:pPr>
                  <w:r w:rsidRPr="00A070F8">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352FB" w14:textId="77777777" w:rsidR="004D064B" w:rsidRPr="00A070F8" w:rsidRDefault="004D064B" w:rsidP="00D0326A">
                  <w:pPr>
                    <w:pStyle w:val="rowtabella0"/>
                    <w:rPr>
                      <w:color w:val="002060"/>
                    </w:rPr>
                  </w:pPr>
                  <w:r w:rsidRPr="00A070F8">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30D53" w14:textId="77777777" w:rsidR="004D064B" w:rsidRPr="00A070F8" w:rsidRDefault="004D064B" w:rsidP="00D0326A">
                  <w:pPr>
                    <w:pStyle w:val="rowtabella0"/>
                    <w:jc w:val="center"/>
                    <w:rPr>
                      <w:color w:val="002060"/>
                    </w:rPr>
                  </w:pPr>
                  <w:r w:rsidRPr="00A070F8">
                    <w:rPr>
                      <w:color w:val="002060"/>
                    </w:rPr>
                    <w:t>25 - 2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2EE17" w14:textId="77777777" w:rsidR="004D064B" w:rsidRPr="00A070F8" w:rsidRDefault="004D064B" w:rsidP="00D0326A">
                  <w:pPr>
                    <w:pStyle w:val="rowtabella0"/>
                    <w:jc w:val="center"/>
                    <w:rPr>
                      <w:color w:val="002060"/>
                    </w:rPr>
                  </w:pPr>
                  <w:r w:rsidRPr="00A070F8">
                    <w:rPr>
                      <w:color w:val="002060"/>
                    </w:rPr>
                    <w:t> </w:t>
                  </w:r>
                </w:p>
              </w:tc>
            </w:tr>
            <w:tr w:rsidR="004D064B" w:rsidRPr="00A070F8" w14:paraId="3EBBB1D9"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BC04CE" w14:textId="77777777" w:rsidR="004D064B" w:rsidRPr="00A070F8" w:rsidRDefault="004D064B" w:rsidP="00D0326A">
                  <w:pPr>
                    <w:pStyle w:val="rowtabella0"/>
                    <w:rPr>
                      <w:color w:val="002060"/>
                    </w:rPr>
                  </w:pPr>
                  <w:r w:rsidRPr="00A070F8">
                    <w:rPr>
                      <w:color w:val="002060"/>
                    </w:rPr>
                    <w:t>(2) 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151FD" w14:textId="77777777" w:rsidR="004D064B" w:rsidRPr="00A070F8" w:rsidRDefault="004D064B" w:rsidP="00D0326A">
                  <w:pPr>
                    <w:pStyle w:val="rowtabella0"/>
                    <w:rPr>
                      <w:color w:val="002060"/>
                    </w:rPr>
                  </w:pPr>
                  <w:r w:rsidRPr="00A070F8">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33A31" w14:textId="77777777" w:rsidR="004D064B" w:rsidRPr="00A070F8" w:rsidRDefault="004D064B" w:rsidP="00D0326A">
                  <w:pPr>
                    <w:pStyle w:val="rowtabella0"/>
                    <w:jc w:val="center"/>
                    <w:rPr>
                      <w:color w:val="002060"/>
                    </w:rPr>
                  </w:pPr>
                  <w:r w:rsidRPr="00A070F8">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C3720" w14:textId="77777777" w:rsidR="004D064B" w:rsidRPr="00A070F8" w:rsidRDefault="004D064B" w:rsidP="00D0326A">
                  <w:pPr>
                    <w:pStyle w:val="rowtabella0"/>
                    <w:jc w:val="center"/>
                    <w:rPr>
                      <w:color w:val="002060"/>
                    </w:rPr>
                  </w:pPr>
                  <w:r w:rsidRPr="00A070F8">
                    <w:rPr>
                      <w:color w:val="002060"/>
                    </w:rPr>
                    <w:t> </w:t>
                  </w:r>
                </w:p>
              </w:tc>
            </w:tr>
            <w:tr w:rsidR="004D064B" w:rsidRPr="00A070F8" w14:paraId="18393BD1"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41A2A8F9" w14:textId="77777777" w:rsidR="004D064B" w:rsidRPr="00A070F8" w:rsidRDefault="004D064B" w:rsidP="00D0326A">
                  <w:pPr>
                    <w:pStyle w:val="rowtabella0"/>
                    <w:rPr>
                      <w:color w:val="002060"/>
                    </w:rPr>
                  </w:pPr>
                  <w:r w:rsidRPr="00A070F8">
                    <w:rPr>
                      <w:color w:val="002060"/>
                    </w:rPr>
                    <w:t>(1) - disputata il 30/10/2021</w:t>
                  </w:r>
                </w:p>
              </w:tc>
            </w:tr>
            <w:tr w:rsidR="004D064B" w:rsidRPr="00A070F8" w14:paraId="4C81AEA9"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66B86EDB" w14:textId="77777777" w:rsidR="004D064B" w:rsidRPr="00A070F8" w:rsidRDefault="004D064B" w:rsidP="00D0326A">
                  <w:pPr>
                    <w:pStyle w:val="rowtabella0"/>
                    <w:rPr>
                      <w:color w:val="002060"/>
                    </w:rPr>
                  </w:pPr>
                  <w:r w:rsidRPr="00A070F8">
                    <w:rPr>
                      <w:color w:val="002060"/>
                    </w:rPr>
                    <w:t>(2) - disputata il 02/11/2021</w:t>
                  </w:r>
                </w:p>
              </w:tc>
            </w:tr>
          </w:tbl>
          <w:p w14:paraId="261660D6" w14:textId="77777777" w:rsidR="004D064B" w:rsidRPr="00A070F8" w:rsidRDefault="004D064B" w:rsidP="00D0326A">
            <w:pPr>
              <w:rPr>
                <w:color w:val="002060"/>
              </w:rPr>
            </w:pPr>
          </w:p>
        </w:tc>
      </w:tr>
    </w:tbl>
    <w:p w14:paraId="31A2867C" w14:textId="77777777" w:rsidR="004D064B" w:rsidRPr="00A070F8" w:rsidRDefault="004D064B" w:rsidP="004D064B">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064B" w:rsidRPr="00A070F8" w14:paraId="7FECEA40" w14:textId="77777777" w:rsidTr="004D064B">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064B" w:rsidRPr="00A070F8" w14:paraId="0BED8AE1"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E0549" w14:textId="77777777" w:rsidR="004D064B" w:rsidRPr="00A070F8" w:rsidRDefault="004D064B" w:rsidP="00D0326A">
                  <w:pPr>
                    <w:pStyle w:val="headertabella0"/>
                    <w:rPr>
                      <w:color w:val="002060"/>
                    </w:rPr>
                  </w:pPr>
                  <w:r w:rsidRPr="00A070F8">
                    <w:rPr>
                      <w:color w:val="002060"/>
                    </w:rPr>
                    <w:t>GIRONE C - 3 Giornata - A</w:t>
                  </w:r>
                </w:p>
              </w:tc>
            </w:tr>
            <w:tr w:rsidR="004D064B" w:rsidRPr="00A070F8" w14:paraId="2312D9C3"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F5868C" w14:textId="77777777" w:rsidR="004D064B" w:rsidRPr="00A070F8" w:rsidRDefault="004D064B" w:rsidP="00D0326A">
                  <w:pPr>
                    <w:pStyle w:val="rowtabella0"/>
                    <w:rPr>
                      <w:color w:val="002060"/>
                    </w:rPr>
                  </w:pPr>
                  <w:r w:rsidRPr="00A070F8">
                    <w:rPr>
                      <w:color w:val="002060"/>
                    </w:rPr>
                    <w:t>(1) 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7742A" w14:textId="77777777" w:rsidR="004D064B" w:rsidRPr="00A070F8" w:rsidRDefault="004D064B" w:rsidP="00D0326A">
                  <w:pPr>
                    <w:pStyle w:val="rowtabella0"/>
                    <w:rPr>
                      <w:color w:val="002060"/>
                    </w:rPr>
                  </w:pPr>
                  <w:r w:rsidRPr="00A070F8">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037CA" w14:textId="77777777" w:rsidR="004D064B" w:rsidRPr="00A070F8" w:rsidRDefault="004D064B" w:rsidP="00D0326A">
                  <w:pPr>
                    <w:pStyle w:val="rowtabella0"/>
                    <w:jc w:val="center"/>
                    <w:rPr>
                      <w:color w:val="002060"/>
                    </w:rPr>
                  </w:pPr>
                  <w:r w:rsidRPr="00A070F8">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913A0" w14:textId="77777777" w:rsidR="004D064B" w:rsidRPr="00A070F8" w:rsidRDefault="004D064B" w:rsidP="00D0326A">
                  <w:pPr>
                    <w:pStyle w:val="rowtabella0"/>
                    <w:jc w:val="center"/>
                    <w:rPr>
                      <w:color w:val="002060"/>
                    </w:rPr>
                  </w:pPr>
                  <w:r w:rsidRPr="00A070F8">
                    <w:rPr>
                      <w:color w:val="002060"/>
                    </w:rPr>
                    <w:t> </w:t>
                  </w:r>
                </w:p>
              </w:tc>
            </w:tr>
            <w:tr w:rsidR="004D064B" w:rsidRPr="00A070F8" w14:paraId="2B5188F6"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38D267" w14:textId="77777777" w:rsidR="004D064B" w:rsidRPr="00A070F8" w:rsidRDefault="004D064B" w:rsidP="00D0326A">
                  <w:pPr>
                    <w:pStyle w:val="rowtabella0"/>
                    <w:rPr>
                      <w:color w:val="002060"/>
                    </w:rPr>
                  </w:pPr>
                  <w:r w:rsidRPr="00A070F8">
                    <w:rPr>
                      <w:color w:val="002060"/>
                    </w:rPr>
                    <w:t>(1) 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EC749D" w14:textId="77777777" w:rsidR="004D064B" w:rsidRPr="00A070F8" w:rsidRDefault="004D064B" w:rsidP="00D0326A">
                  <w:pPr>
                    <w:pStyle w:val="rowtabella0"/>
                    <w:rPr>
                      <w:color w:val="002060"/>
                    </w:rPr>
                  </w:pPr>
                  <w:r w:rsidRPr="00A070F8">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42718A" w14:textId="77777777" w:rsidR="004D064B" w:rsidRPr="00A070F8" w:rsidRDefault="004D064B" w:rsidP="00D0326A">
                  <w:pPr>
                    <w:pStyle w:val="rowtabella0"/>
                    <w:jc w:val="center"/>
                    <w:rPr>
                      <w:color w:val="002060"/>
                    </w:rPr>
                  </w:pPr>
                  <w:r w:rsidRPr="00A070F8">
                    <w:rPr>
                      <w:color w:val="002060"/>
                    </w:rPr>
                    <w:t>13 - 3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0AB869" w14:textId="77777777" w:rsidR="004D064B" w:rsidRPr="00A070F8" w:rsidRDefault="004D064B" w:rsidP="00D0326A">
                  <w:pPr>
                    <w:pStyle w:val="rowtabella0"/>
                    <w:jc w:val="center"/>
                    <w:rPr>
                      <w:color w:val="002060"/>
                    </w:rPr>
                  </w:pPr>
                  <w:r w:rsidRPr="00A070F8">
                    <w:rPr>
                      <w:color w:val="002060"/>
                    </w:rPr>
                    <w:t> </w:t>
                  </w:r>
                </w:p>
              </w:tc>
            </w:tr>
            <w:tr w:rsidR="004D064B" w:rsidRPr="00A070F8" w14:paraId="34C798C6"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FFFFBC" w14:textId="77777777" w:rsidR="004D064B" w:rsidRPr="00A070F8" w:rsidRDefault="004D064B" w:rsidP="00D0326A">
                  <w:pPr>
                    <w:pStyle w:val="rowtabella0"/>
                    <w:rPr>
                      <w:color w:val="002060"/>
                    </w:rPr>
                  </w:pPr>
                  <w:r w:rsidRPr="00A070F8">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2BC3F" w14:textId="77777777" w:rsidR="004D064B" w:rsidRPr="00A070F8" w:rsidRDefault="004D064B" w:rsidP="00D0326A">
                  <w:pPr>
                    <w:pStyle w:val="rowtabella0"/>
                    <w:rPr>
                      <w:color w:val="002060"/>
                    </w:rPr>
                  </w:pPr>
                  <w:r w:rsidRPr="00A070F8">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C748F" w14:textId="77777777" w:rsidR="004D064B" w:rsidRPr="00A070F8" w:rsidRDefault="004D064B" w:rsidP="00D0326A">
                  <w:pPr>
                    <w:pStyle w:val="rowtabella0"/>
                    <w:jc w:val="center"/>
                    <w:rPr>
                      <w:color w:val="002060"/>
                    </w:rPr>
                  </w:pPr>
                  <w:r w:rsidRPr="00A070F8">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06A36" w14:textId="77777777" w:rsidR="004D064B" w:rsidRPr="00A070F8" w:rsidRDefault="004D064B" w:rsidP="00D0326A">
                  <w:pPr>
                    <w:pStyle w:val="rowtabella0"/>
                    <w:jc w:val="center"/>
                    <w:rPr>
                      <w:color w:val="002060"/>
                    </w:rPr>
                  </w:pPr>
                  <w:r w:rsidRPr="00A070F8">
                    <w:rPr>
                      <w:color w:val="002060"/>
                    </w:rPr>
                    <w:t> </w:t>
                  </w:r>
                </w:p>
              </w:tc>
            </w:tr>
            <w:tr w:rsidR="004D064B" w:rsidRPr="00A070F8" w14:paraId="78F37228"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683CA0D8" w14:textId="77777777" w:rsidR="004D064B" w:rsidRPr="00A070F8" w:rsidRDefault="004D064B" w:rsidP="00D0326A">
                  <w:pPr>
                    <w:pStyle w:val="rowtabella0"/>
                    <w:rPr>
                      <w:color w:val="002060"/>
                    </w:rPr>
                  </w:pPr>
                  <w:r w:rsidRPr="00A070F8">
                    <w:rPr>
                      <w:color w:val="002060"/>
                    </w:rPr>
                    <w:t>(1) - disputata il 30/10/2021</w:t>
                  </w:r>
                </w:p>
              </w:tc>
            </w:tr>
          </w:tbl>
          <w:p w14:paraId="2E6F53C1" w14:textId="77777777" w:rsidR="004D064B" w:rsidRPr="00A070F8" w:rsidRDefault="004D064B" w:rsidP="00D0326A">
            <w:pPr>
              <w:rPr>
                <w:color w:val="002060"/>
              </w:rPr>
            </w:pPr>
          </w:p>
        </w:tc>
      </w:tr>
    </w:tbl>
    <w:p w14:paraId="3EE3A2F8" w14:textId="77777777" w:rsidR="004D064B" w:rsidRPr="00A070F8" w:rsidRDefault="004D064B" w:rsidP="004D064B">
      <w:pPr>
        <w:pStyle w:val="breakline"/>
        <w:divId w:val="527259509"/>
        <w:rPr>
          <w:rFonts w:eastAsiaTheme="minorEastAsia"/>
          <w:color w:val="002060"/>
        </w:rPr>
      </w:pPr>
    </w:p>
    <w:p w14:paraId="3DEFD88A" w14:textId="77777777" w:rsidR="004D064B" w:rsidRPr="00A070F8" w:rsidRDefault="004D064B" w:rsidP="004D064B">
      <w:pPr>
        <w:pStyle w:val="breakline"/>
        <w:divId w:val="527259509"/>
        <w:rPr>
          <w:color w:val="002060"/>
        </w:rPr>
      </w:pPr>
    </w:p>
    <w:p w14:paraId="3552F4CF" w14:textId="77777777" w:rsidR="004D064B" w:rsidRPr="00A070F8" w:rsidRDefault="004D064B" w:rsidP="004D064B">
      <w:pPr>
        <w:pStyle w:val="titoloprinc0"/>
        <w:divId w:val="527259509"/>
        <w:rPr>
          <w:color w:val="002060"/>
        </w:rPr>
      </w:pPr>
      <w:r w:rsidRPr="00A070F8">
        <w:rPr>
          <w:color w:val="002060"/>
        </w:rPr>
        <w:t>GIUDICE SPORTIVO</w:t>
      </w:r>
    </w:p>
    <w:p w14:paraId="4A867866" w14:textId="77777777" w:rsidR="004D064B" w:rsidRPr="00A070F8" w:rsidRDefault="004D064B" w:rsidP="004D064B">
      <w:pPr>
        <w:pStyle w:val="diffida"/>
        <w:divId w:val="527259509"/>
        <w:rPr>
          <w:color w:val="002060"/>
        </w:rPr>
      </w:pPr>
      <w:r w:rsidRPr="00A070F8">
        <w:rPr>
          <w:color w:val="002060"/>
        </w:rPr>
        <w:t>Il Giudice Sportivo Avv. Claudio Romagnoli, nella seduta del 03/11/2021, ha adottato le decisioni che di seguito integralmente si riportano:</w:t>
      </w:r>
    </w:p>
    <w:p w14:paraId="23C5BAAC" w14:textId="77777777" w:rsidR="004D064B" w:rsidRPr="00A070F8" w:rsidRDefault="004D064B" w:rsidP="004D064B">
      <w:pPr>
        <w:pStyle w:val="titolo10"/>
        <w:divId w:val="527259509"/>
        <w:rPr>
          <w:color w:val="002060"/>
        </w:rPr>
      </w:pPr>
      <w:r w:rsidRPr="00A070F8">
        <w:rPr>
          <w:color w:val="002060"/>
        </w:rPr>
        <w:t xml:space="preserve">GARE DEL 30/10/2021 </w:t>
      </w:r>
    </w:p>
    <w:p w14:paraId="73971540" w14:textId="77777777" w:rsidR="004D064B" w:rsidRPr="00A070F8" w:rsidRDefault="004D064B" w:rsidP="004D064B">
      <w:pPr>
        <w:pStyle w:val="titolo7a"/>
        <w:divId w:val="527259509"/>
        <w:rPr>
          <w:color w:val="002060"/>
        </w:rPr>
      </w:pPr>
      <w:r w:rsidRPr="00A070F8">
        <w:rPr>
          <w:color w:val="002060"/>
        </w:rPr>
        <w:t xml:space="preserve">PROVVEDIMENTI DISCIPLINARI </w:t>
      </w:r>
    </w:p>
    <w:p w14:paraId="06171E02"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3FE6D99D" w14:textId="77777777" w:rsidR="004D064B" w:rsidRPr="00A070F8" w:rsidRDefault="004D064B" w:rsidP="004D064B">
      <w:pPr>
        <w:pStyle w:val="titolo30"/>
        <w:divId w:val="527259509"/>
        <w:rPr>
          <w:color w:val="002060"/>
        </w:rPr>
      </w:pPr>
      <w:r w:rsidRPr="00A070F8">
        <w:rPr>
          <w:color w:val="002060"/>
        </w:rPr>
        <w:t xml:space="preserve">DIRIGENTI </w:t>
      </w:r>
    </w:p>
    <w:p w14:paraId="1637404B" w14:textId="77777777" w:rsidR="004D064B" w:rsidRPr="00A070F8" w:rsidRDefault="004D064B" w:rsidP="004D064B">
      <w:pPr>
        <w:pStyle w:val="titolo20"/>
        <w:divId w:val="527259509"/>
        <w:rPr>
          <w:color w:val="002060"/>
        </w:rPr>
      </w:pPr>
      <w:r w:rsidRPr="00A070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72E80A7A" w14:textId="77777777" w:rsidTr="004D064B">
        <w:trPr>
          <w:divId w:val="527259509"/>
        </w:trPr>
        <w:tc>
          <w:tcPr>
            <w:tcW w:w="2200" w:type="dxa"/>
            <w:tcMar>
              <w:top w:w="20" w:type="dxa"/>
              <w:left w:w="20" w:type="dxa"/>
              <w:bottom w:w="20" w:type="dxa"/>
              <w:right w:w="20" w:type="dxa"/>
            </w:tcMar>
            <w:vAlign w:val="center"/>
            <w:hideMark/>
          </w:tcPr>
          <w:p w14:paraId="60AA3212" w14:textId="77777777" w:rsidR="004D064B" w:rsidRPr="00A070F8" w:rsidRDefault="004D064B" w:rsidP="00D0326A">
            <w:pPr>
              <w:pStyle w:val="movimento"/>
              <w:rPr>
                <w:color w:val="002060"/>
              </w:rPr>
            </w:pPr>
            <w:r w:rsidRPr="00A070F8">
              <w:rPr>
                <w:color w:val="002060"/>
              </w:rPr>
              <w:t>BATASSA MARCELLO</w:t>
            </w:r>
          </w:p>
        </w:tc>
        <w:tc>
          <w:tcPr>
            <w:tcW w:w="2200" w:type="dxa"/>
            <w:tcMar>
              <w:top w:w="20" w:type="dxa"/>
              <w:left w:w="20" w:type="dxa"/>
              <w:bottom w:w="20" w:type="dxa"/>
              <w:right w:w="20" w:type="dxa"/>
            </w:tcMar>
            <w:vAlign w:val="center"/>
            <w:hideMark/>
          </w:tcPr>
          <w:p w14:paraId="7C4FB88C" w14:textId="77777777" w:rsidR="004D064B" w:rsidRPr="00A070F8" w:rsidRDefault="004D064B" w:rsidP="00D0326A">
            <w:pPr>
              <w:pStyle w:val="movimento2"/>
              <w:rPr>
                <w:color w:val="002060"/>
              </w:rPr>
            </w:pPr>
            <w:r w:rsidRPr="00A070F8">
              <w:rPr>
                <w:color w:val="002060"/>
              </w:rPr>
              <w:t xml:space="preserve">(CALDAROLA G.N.C.) </w:t>
            </w:r>
          </w:p>
        </w:tc>
        <w:tc>
          <w:tcPr>
            <w:tcW w:w="800" w:type="dxa"/>
            <w:tcMar>
              <w:top w:w="20" w:type="dxa"/>
              <w:left w:w="20" w:type="dxa"/>
              <w:bottom w:w="20" w:type="dxa"/>
              <w:right w:w="20" w:type="dxa"/>
            </w:tcMar>
            <w:vAlign w:val="center"/>
            <w:hideMark/>
          </w:tcPr>
          <w:p w14:paraId="1967D52A"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F695AF0"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7D2893F" w14:textId="77777777" w:rsidR="004D064B" w:rsidRPr="00A070F8" w:rsidRDefault="004D064B" w:rsidP="00D0326A">
            <w:pPr>
              <w:pStyle w:val="movimento2"/>
              <w:rPr>
                <w:color w:val="002060"/>
              </w:rPr>
            </w:pPr>
            <w:r w:rsidRPr="00A070F8">
              <w:rPr>
                <w:color w:val="002060"/>
              </w:rPr>
              <w:t> </w:t>
            </w:r>
          </w:p>
        </w:tc>
      </w:tr>
    </w:tbl>
    <w:p w14:paraId="4AE6ED4B" w14:textId="77777777" w:rsidR="004D064B" w:rsidRPr="00A070F8" w:rsidRDefault="004D064B" w:rsidP="004D064B">
      <w:pPr>
        <w:pStyle w:val="titolo30"/>
        <w:divId w:val="527259509"/>
        <w:rPr>
          <w:rFonts w:eastAsiaTheme="minorEastAsia"/>
          <w:color w:val="002060"/>
        </w:rPr>
      </w:pPr>
      <w:r w:rsidRPr="00A070F8">
        <w:rPr>
          <w:color w:val="002060"/>
        </w:rPr>
        <w:t xml:space="preserve">ALLENATORI </w:t>
      </w:r>
    </w:p>
    <w:p w14:paraId="182A4392" w14:textId="77777777" w:rsidR="004D064B" w:rsidRPr="00A070F8" w:rsidRDefault="004D064B" w:rsidP="004D064B">
      <w:pPr>
        <w:pStyle w:val="titolo20"/>
        <w:divId w:val="527259509"/>
        <w:rPr>
          <w:color w:val="002060"/>
        </w:rPr>
      </w:pPr>
      <w:r w:rsidRPr="00A070F8">
        <w:rPr>
          <w:color w:val="002060"/>
        </w:rPr>
        <w:t xml:space="preserve">SQUALIFICA FINO AL 22/12/2021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5384C28D" w14:textId="77777777" w:rsidTr="004D064B">
        <w:trPr>
          <w:divId w:val="527259509"/>
        </w:trPr>
        <w:tc>
          <w:tcPr>
            <w:tcW w:w="2200" w:type="dxa"/>
            <w:tcMar>
              <w:top w:w="20" w:type="dxa"/>
              <w:left w:w="20" w:type="dxa"/>
              <w:bottom w:w="20" w:type="dxa"/>
              <w:right w:w="20" w:type="dxa"/>
            </w:tcMar>
            <w:vAlign w:val="center"/>
            <w:hideMark/>
          </w:tcPr>
          <w:p w14:paraId="286EEC0B" w14:textId="77777777" w:rsidR="004D064B" w:rsidRPr="00A070F8" w:rsidRDefault="004D064B" w:rsidP="00D0326A">
            <w:pPr>
              <w:pStyle w:val="movimento"/>
              <w:rPr>
                <w:color w:val="002060"/>
              </w:rPr>
            </w:pPr>
            <w:r w:rsidRPr="00A070F8">
              <w:rPr>
                <w:color w:val="002060"/>
              </w:rPr>
              <w:lastRenderedPageBreak/>
              <w:t>MOSCA MANLIO</w:t>
            </w:r>
          </w:p>
        </w:tc>
        <w:tc>
          <w:tcPr>
            <w:tcW w:w="2200" w:type="dxa"/>
            <w:tcMar>
              <w:top w:w="20" w:type="dxa"/>
              <w:left w:w="20" w:type="dxa"/>
              <w:bottom w:w="20" w:type="dxa"/>
              <w:right w:w="20" w:type="dxa"/>
            </w:tcMar>
            <w:vAlign w:val="center"/>
            <w:hideMark/>
          </w:tcPr>
          <w:p w14:paraId="426217B8" w14:textId="77777777" w:rsidR="004D064B" w:rsidRPr="00A070F8" w:rsidRDefault="004D064B" w:rsidP="00D0326A">
            <w:pPr>
              <w:pStyle w:val="movimento2"/>
              <w:rPr>
                <w:color w:val="002060"/>
              </w:rPr>
            </w:pPr>
            <w:r w:rsidRPr="00A070F8">
              <w:rPr>
                <w:color w:val="002060"/>
              </w:rPr>
              <w:t xml:space="preserve">(CALDAROLA G.N.C.) </w:t>
            </w:r>
          </w:p>
        </w:tc>
        <w:tc>
          <w:tcPr>
            <w:tcW w:w="800" w:type="dxa"/>
            <w:tcMar>
              <w:top w:w="20" w:type="dxa"/>
              <w:left w:w="20" w:type="dxa"/>
              <w:bottom w:w="20" w:type="dxa"/>
              <w:right w:w="20" w:type="dxa"/>
            </w:tcMar>
            <w:vAlign w:val="center"/>
            <w:hideMark/>
          </w:tcPr>
          <w:p w14:paraId="4834D0C0"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D392699"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48A950D" w14:textId="77777777" w:rsidR="004D064B" w:rsidRPr="00A070F8" w:rsidRDefault="004D064B" w:rsidP="00D0326A">
            <w:pPr>
              <w:pStyle w:val="movimento2"/>
              <w:rPr>
                <w:color w:val="002060"/>
              </w:rPr>
            </w:pPr>
            <w:r w:rsidRPr="00A070F8">
              <w:rPr>
                <w:color w:val="002060"/>
              </w:rPr>
              <w:t> </w:t>
            </w:r>
          </w:p>
        </w:tc>
      </w:tr>
    </w:tbl>
    <w:p w14:paraId="27288938" w14:textId="77777777" w:rsidR="004D064B" w:rsidRPr="00A070F8" w:rsidRDefault="004D064B" w:rsidP="004D064B">
      <w:pPr>
        <w:pStyle w:val="diffida"/>
        <w:spacing w:before="80" w:beforeAutospacing="0" w:after="40" w:afterAutospacing="0"/>
        <w:divId w:val="527259509"/>
        <w:rPr>
          <w:rFonts w:eastAsiaTheme="minorEastAsia"/>
          <w:color w:val="002060"/>
        </w:rPr>
      </w:pPr>
      <w:r w:rsidRPr="00A070F8">
        <w:rPr>
          <w:color w:val="002060"/>
        </w:rPr>
        <w:t xml:space="preserve">Espulso per proteste teneva nei confronti del direttore di gara un comportamento offensivo. </w:t>
      </w:r>
    </w:p>
    <w:p w14:paraId="5924F5B2" w14:textId="77777777" w:rsidR="004D064B" w:rsidRPr="00A070F8" w:rsidRDefault="004D064B" w:rsidP="004D064B">
      <w:pPr>
        <w:pStyle w:val="titolo20"/>
        <w:divId w:val="527259509"/>
        <w:rPr>
          <w:color w:val="002060"/>
        </w:rPr>
      </w:pPr>
      <w:r w:rsidRPr="00A070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0726C7BE" w14:textId="77777777" w:rsidTr="004D064B">
        <w:trPr>
          <w:divId w:val="527259509"/>
        </w:trPr>
        <w:tc>
          <w:tcPr>
            <w:tcW w:w="2200" w:type="dxa"/>
            <w:tcMar>
              <w:top w:w="20" w:type="dxa"/>
              <w:left w:w="20" w:type="dxa"/>
              <w:bottom w:w="20" w:type="dxa"/>
              <w:right w:w="20" w:type="dxa"/>
            </w:tcMar>
            <w:vAlign w:val="center"/>
            <w:hideMark/>
          </w:tcPr>
          <w:p w14:paraId="79F28B06" w14:textId="77777777" w:rsidR="004D064B" w:rsidRPr="00A070F8" w:rsidRDefault="004D064B" w:rsidP="00D0326A">
            <w:pPr>
              <w:pStyle w:val="movimento"/>
              <w:rPr>
                <w:color w:val="002060"/>
              </w:rPr>
            </w:pPr>
            <w:r w:rsidRPr="00A070F8">
              <w:rPr>
                <w:color w:val="002060"/>
              </w:rPr>
              <w:t>MOSCA MANLIO</w:t>
            </w:r>
          </w:p>
        </w:tc>
        <w:tc>
          <w:tcPr>
            <w:tcW w:w="2200" w:type="dxa"/>
            <w:tcMar>
              <w:top w:w="20" w:type="dxa"/>
              <w:left w:w="20" w:type="dxa"/>
              <w:bottom w:w="20" w:type="dxa"/>
              <w:right w:w="20" w:type="dxa"/>
            </w:tcMar>
            <w:vAlign w:val="center"/>
            <w:hideMark/>
          </w:tcPr>
          <w:p w14:paraId="68CC4B74" w14:textId="77777777" w:rsidR="004D064B" w:rsidRPr="00A070F8" w:rsidRDefault="004D064B" w:rsidP="00D0326A">
            <w:pPr>
              <w:pStyle w:val="movimento2"/>
              <w:rPr>
                <w:color w:val="002060"/>
              </w:rPr>
            </w:pPr>
            <w:r w:rsidRPr="00A070F8">
              <w:rPr>
                <w:color w:val="002060"/>
              </w:rPr>
              <w:t xml:space="preserve">(CALDAROLA G.N.C.) </w:t>
            </w:r>
          </w:p>
        </w:tc>
        <w:tc>
          <w:tcPr>
            <w:tcW w:w="800" w:type="dxa"/>
            <w:tcMar>
              <w:top w:w="20" w:type="dxa"/>
              <w:left w:w="20" w:type="dxa"/>
              <w:bottom w:w="20" w:type="dxa"/>
              <w:right w:w="20" w:type="dxa"/>
            </w:tcMar>
            <w:vAlign w:val="center"/>
            <w:hideMark/>
          </w:tcPr>
          <w:p w14:paraId="00779F19"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81F4286"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247CA40" w14:textId="77777777" w:rsidR="004D064B" w:rsidRPr="00A070F8" w:rsidRDefault="004D064B" w:rsidP="00D0326A">
            <w:pPr>
              <w:pStyle w:val="movimento2"/>
              <w:rPr>
                <w:color w:val="002060"/>
              </w:rPr>
            </w:pPr>
            <w:r w:rsidRPr="00A070F8">
              <w:rPr>
                <w:color w:val="002060"/>
              </w:rPr>
              <w:t> </w:t>
            </w:r>
          </w:p>
        </w:tc>
      </w:tr>
    </w:tbl>
    <w:p w14:paraId="75C96E9E" w14:textId="77777777" w:rsidR="004D064B" w:rsidRPr="00A070F8" w:rsidRDefault="004D064B" w:rsidP="004D064B">
      <w:pPr>
        <w:pStyle w:val="titolo30"/>
        <w:divId w:val="527259509"/>
        <w:rPr>
          <w:rFonts w:eastAsiaTheme="minorEastAsia"/>
          <w:color w:val="002060"/>
        </w:rPr>
      </w:pPr>
      <w:r w:rsidRPr="00A070F8">
        <w:rPr>
          <w:color w:val="002060"/>
        </w:rPr>
        <w:t xml:space="preserve">CALCIATORI ESPULSI </w:t>
      </w:r>
    </w:p>
    <w:p w14:paraId="4BA59A7F" w14:textId="77777777" w:rsidR="004D064B" w:rsidRPr="00A070F8" w:rsidRDefault="004D064B" w:rsidP="004D064B">
      <w:pPr>
        <w:pStyle w:val="titolo20"/>
        <w:divId w:val="527259509"/>
        <w:rPr>
          <w:color w:val="002060"/>
        </w:rPr>
      </w:pPr>
      <w:r w:rsidRPr="00A070F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14C910F9" w14:textId="77777777" w:rsidTr="004D064B">
        <w:trPr>
          <w:divId w:val="527259509"/>
        </w:trPr>
        <w:tc>
          <w:tcPr>
            <w:tcW w:w="2200" w:type="dxa"/>
            <w:tcMar>
              <w:top w:w="20" w:type="dxa"/>
              <w:left w:w="20" w:type="dxa"/>
              <w:bottom w:w="20" w:type="dxa"/>
              <w:right w:w="20" w:type="dxa"/>
            </w:tcMar>
            <w:vAlign w:val="center"/>
            <w:hideMark/>
          </w:tcPr>
          <w:p w14:paraId="2B24DC5F" w14:textId="77777777" w:rsidR="004D064B" w:rsidRPr="00A070F8" w:rsidRDefault="004D064B" w:rsidP="00D0326A">
            <w:pPr>
              <w:pStyle w:val="movimento"/>
              <w:rPr>
                <w:color w:val="002060"/>
              </w:rPr>
            </w:pPr>
            <w:r w:rsidRPr="00A070F8">
              <w:rPr>
                <w:color w:val="002060"/>
              </w:rPr>
              <w:t>MONZANI TOMMASO</w:t>
            </w:r>
          </w:p>
        </w:tc>
        <w:tc>
          <w:tcPr>
            <w:tcW w:w="2200" w:type="dxa"/>
            <w:tcMar>
              <w:top w:w="20" w:type="dxa"/>
              <w:left w:w="20" w:type="dxa"/>
              <w:bottom w:w="20" w:type="dxa"/>
              <w:right w:w="20" w:type="dxa"/>
            </w:tcMar>
            <w:vAlign w:val="center"/>
            <w:hideMark/>
          </w:tcPr>
          <w:p w14:paraId="4026E102" w14:textId="77777777" w:rsidR="004D064B" w:rsidRPr="00A070F8" w:rsidRDefault="004D064B" w:rsidP="00D0326A">
            <w:pPr>
              <w:pStyle w:val="movimento2"/>
              <w:rPr>
                <w:color w:val="002060"/>
              </w:rPr>
            </w:pPr>
            <w:r w:rsidRPr="00A070F8">
              <w:rPr>
                <w:color w:val="002060"/>
              </w:rPr>
              <w:t xml:space="preserve">(CALDAROLA G.N.C.) </w:t>
            </w:r>
          </w:p>
        </w:tc>
        <w:tc>
          <w:tcPr>
            <w:tcW w:w="800" w:type="dxa"/>
            <w:tcMar>
              <w:top w:w="20" w:type="dxa"/>
              <w:left w:w="20" w:type="dxa"/>
              <w:bottom w:w="20" w:type="dxa"/>
              <w:right w:w="20" w:type="dxa"/>
            </w:tcMar>
            <w:vAlign w:val="center"/>
            <w:hideMark/>
          </w:tcPr>
          <w:p w14:paraId="2E92E1EB"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3F1C631"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D4D2D20" w14:textId="77777777" w:rsidR="004D064B" w:rsidRPr="00A070F8" w:rsidRDefault="004D064B" w:rsidP="00D0326A">
            <w:pPr>
              <w:pStyle w:val="movimento2"/>
              <w:rPr>
                <w:color w:val="002060"/>
              </w:rPr>
            </w:pPr>
            <w:r w:rsidRPr="00A070F8">
              <w:rPr>
                <w:color w:val="002060"/>
              </w:rPr>
              <w:t> </w:t>
            </w:r>
          </w:p>
        </w:tc>
      </w:tr>
    </w:tbl>
    <w:p w14:paraId="009CED1D" w14:textId="77777777" w:rsidR="004D064B" w:rsidRPr="00A070F8" w:rsidRDefault="004D064B" w:rsidP="004D064B">
      <w:pPr>
        <w:pStyle w:val="titolo30"/>
        <w:divId w:val="527259509"/>
        <w:rPr>
          <w:rFonts w:eastAsiaTheme="minorEastAsia"/>
          <w:color w:val="002060"/>
        </w:rPr>
      </w:pPr>
      <w:r w:rsidRPr="00A070F8">
        <w:rPr>
          <w:color w:val="002060"/>
        </w:rPr>
        <w:t xml:space="preserve">CALCIATORI NON ESPULSI </w:t>
      </w:r>
    </w:p>
    <w:p w14:paraId="1F411E0B" w14:textId="77777777" w:rsidR="004D064B" w:rsidRPr="00A070F8" w:rsidRDefault="004D064B" w:rsidP="004D064B">
      <w:pPr>
        <w:pStyle w:val="titolo20"/>
        <w:divId w:val="527259509"/>
        <w:rPr>
          <w:color w:val="002060"/>
        </w:rPr>
      </w:pPr>
      <w:r w:rsidRPr="00A070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08B6FA62" w14:textId="77777777" w:rsidTr="004D064B">
        <w:trPr>
          <w:divId w:val="527259509"/>
        </w:trPr>
        <w:tc>
          <w:tcPr>
            <w:tcW w:w="2200" w:type="dxa"/>
            <w:tcMar>
              <w:top w:w="20" w:type="dxa"/>
              <w:left w:w="20" w:type="dxa"/>
              <w:bottom w:w="20" w:type="dxa"/>
              <w:right w:w="20" w:type="dxa"/>
            </w:tcMar>
            <w:vAlign w:val="center"/>
            <w:hideMark/>
          </w:tcPr>
          <w:p w14:paraId="202A61CB" w14:textId="77777777" w:rsidR="004D064B" w:rsidRPr="00A070F8" w:rsidRDefault="004D064B" w:rsidP="00D0326A">
            <w:pPr>
              <w:pStyle w:val="movimento"/>
              <w:rPr>
                <w:color w:val="002060"/>
              </w:rPr>
            </w:pPr>
            <w:r w:rsidRPr="00A070F8">
              <w:rPr>
                <w:color w:val="002060"/>
              </w:rPr>
              <w:t>MACCHIONI LUCA</w:t>
            </w:r>
          </w:p>
        </w:tc>
        <w:tc>
          <w:tcPr>
            <w:tcW w:w="2200" w:type="dxa"/>
            <w:tcMar>
              <w:top w:w="20" w:type="dxa"/>
              <w:left w:w="20" w:type="dxa"/>
              <w:bottom w:w="20" w:type="dxa"/>
              <w:right w:w="20" w:type="dxa"/>
            </w:tcMar>
            <w:vAlign w:val="center"/>
            <w:hideMark/>
          </w:tcPr>
          <w:p w14:paraId="14F666E7" w14:textId="77777777" w:rsidR="004D064B" w:rsidRPr="00A070F8" w:rsidRDefault="004D064B" w:rsidP="00D0326A">
            <w:pPr>
              <w:pStyle w:val="movimento2"/>
              <w:rPr>
                <w:color w:val="002060"/>
              </w:rPr>
            </w:pPr>
            <w:r w:rsidRPr="00A070F8">
              <w:rPr>
                <w:color w:val="002060"/>
              </w:rPr>
              <w:t xml:space="preserve">(CALDAROLA G.N.C.) </w:t>
            </w:r>
          </w:p>
        </w:tc>
        <w:tc>
          <w:tcPr>
            <w:tcW w:w="800" w:type="dxa"/>
            <w:tcMar>
              <w:top w:w="20" w:type="dxa"/>
              <w:left w:w="20" w:type="dxa"/>
              <w:bottom w:w="20" w:type="dxa"/>
              <w:right w:w="20" w:type="dxa"/>
            </w:tcMar>
            <w:vAlign w:val="center"/>
            <w:hideMark/>
          </w:tcPr>
          <w:p w14:paraId="4BD665F3"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B11FC0B" w14:textId="77777777" w:rsidR="004D064B" w:rsidRPr="00A070F8" w:rsidRDefault="004D064B" w:rsidP="00D0326A">
            <w:pPr>
              <w:pStyle w:val="movimento"/>
              <w:rPr>
                <w:color w:val="002060"/>
              </w:rPr>
            </w:pPr>
            <w:r w:rsidRPr="00A070F8">
              <w:rPr>
                <w:color w:val="002060"/>
              </w:rPr>
              <w:t>STAFFOLANI ALESSANDRO</w:t>
            </w:r>
          </w:p>
        </w:tc>
        <w:tc>
          <w:tcPr>
            <w:tcW w:w="2200" w:type="dxa"/>
            <w:tcMar>
              <w:top w:w="20" w:type="dxa"/>
              <w:left w:w="20" w:type="dxa"/>
              <w:bottom w:w="20" w:type="dxa"/>
              <w:right w:w="20" w:type="dxa"/>
            </w:tcMar>
            <w:vAlign w:val="center"/>
            <w:hideMark/>
          </w:tcPr>
          <w:p w14:paraId="7BFF3591" w14:textId="77777777" w:rsidR="004D064B" w:rsidRPr="00A070F8" w:rsidRDefault="004D064B" w:rsidP="00D0326A">
            <w:pPr>
              <w:pStyle w:val="movimento2"/>
              <w:rPr>
                <w:color w:val="002060"/>
              </w:rPr>
            </w:pPr>
            <w:r w:rsidRPr="00A070F8">
              <w:rPr>
                <w:color w:val="002060"/>
              </w:rPr>
              <w:t xml:space="preserve">(CALDAROLA G.N.C.) </w:t>
            </w:r>
          </w:p>
        </w:tc>
      </w:tr>
      <w:tr w:rsidR="004D064B" w:rsidRPr="00A070F8" w14:paraId="79E3BB54" w14:textId="77777777" w:rsidTr="004D064B">
        <w:trPr>
          <w:divId w:val="527259509"/>
        </w:trPr>
        <w:tc>
          <w:tcPr>
            <w:tcW w:w="2200" w:type="dxa"/>
            <w:tcMar>
              <w:top w:w="20" w:type="dxa"/>
              <w:left w:w="20" w:type="dxa"/>
              <w:bottom w:w="20" w:type="dxa"/>
              <w:right w:w="20" w:type="dxa"/>
            </w:tcMar>
            <w:vAlign w:val="center"/>
            <w:hideMark/>
          </w:tcPr>
          <w:p w14:paraId="6EB03B12" w14:textId="77777777" w:rsidR="004D064B" w:rsidRPr="00A070F8" w:rsidRDefault="004D064B" w:rsidP="00D0326A">
            <w:pPr>
              <w:pStyle w:val="movimento"/>
              <w:rPr>
                <w:color w:val="002060"/>
              </w:rPr>
            </w:pPr>
            <w:r w:rsidRPr="00A070F8">
              <w:rPr>
                <w:color w:val="002060"/>
              </w:rPr>
              <w:t>CARLINI JACOPO</w:t>
            </w:r>
          </w:p>
        </w:tc>
        <w:tc>
          <w:tcPr>
            <w:tcW w:w="2200" w:type="dxa"/>
            <w:tcMar>
              <w:top w:w="20" w:type="dxa"/>
              <w:left w:w="20" w:type="dxa"/>
              <w:bottom w:w="20" w:type="dxa"/>
              <w:right w:w="20" w:type="dxa"/>
            </w:tcMar>
            <w:vAlign w:val="center"/>
            <w:hideMark/>
          </w:tcPr>
          <w:p w14:paraId="79D70797" w14:textId="77777777" w:rsidR="004D064B" w:rsidRPr="00A070F8" w:rsidRDefault="004D064B" w:rsidP="00D0326A">
            <w:pPr>
              <w:pStyle w:val="movimento2"/>
              <w:rPr>
                <w:color w:val="002060"/>
              </w:rPr>
            </w:pPr>
            <w:r w:rsidRPr="00A070F8">
              <w:rPr>
                <w:color w:val="002060"/>
              </w:rPr>
              <w:t xml:space="preserve">(REAL EAGLES VIRTUS PAGLIA) </w:t>
            </w:r>
          </w:p>
        </w:tc>
        <w:tc>
          <w:tcPr>
            <w:tcW w:w="800" w:type="dxa"/>
            <w:tcMar>
              <w:top w:w="20" w:type="dxa"/>
              <w:left w:w="20" w:type="dxa"/>
              <w:bottom w:w="20" w:type="dxa"/>
              <w:right w:w="20" w:type="dxa"/>
            </w:tcMar>
            <w:vAlign w:val="center"/>
            <w:hideMark/>
          </w:tcPr>
          <w:p w14:paraId="494B14FB"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6070B507"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EDDB132" w14:textId="77777777" w:rsidR="004D064B" w:rsidRPr="00A070F8" w:rsidRDefault="004D064B" w:rsidP="00D0326A">
            <w:pPr>
              <w:pStyle w:val="movimento2"/>
              <w:rPr>
                <w:color w:val="002060"/>
              </w:rPr>
            </w:pPr>
            <w:r w:rsidRPr="00A070F8">
              <w:rPr>
                <w:color w:val="002060"/>
              </w:rPr>
              <w:t> </w:t>
            </w:r>
          </w:p>
        </w:tc>
      </w:tr>
    </w:tbl>
    <w:p w14:paraId="3096827F" w14:textId="77777777" w:rsidR="004D064B" w:rsidRPr="00A070F8" w:rsidRDefault="004D064B" w:rsidP="004D064B">
      <w:pPr>
        <w:pStyle w:val="titolo10"/>
        <w:divId w:val="527259509"/>
        <w:rPr>
          <w:rFonts w:eastAsiaTheme="minorEastAsia"/>
          <w:color w:val="002060"/>
        </w:rPr>
      </w:pPr>
      <w:r w:rsidRPr="00A070F8">
        <w:rPr>
          <w:color w:val="002060"/>
        </w:rPr>
        <w:t xml:space="preserve">GARE DEL 31/10/2021 </w:t>
      </w:r>
    </w:p>
    <w:p w14:paraId="19191B14" w14:textId="77777777" w:rsidR="004D064B" w:rsidRPr="00A070F8" w:rsidRDefault="004D064B" w:rsidP="004D064B">
      <w:pPr>
        <w:pStyle w:val="titolo7a"/>
        <w:divId w:val="527259509"/>
        <w:rPr>
          <w:color w:val="002060"/>
        </w:rPr>
      </w:pPr>
      <w:r w:rsidRPr="00A070F8">
        <w:rPr>
          <w:color w:val="002060"/>
        </w:rPr>
        <w:t xml:space="preserve">PROVVEDIMENTI DISCIPLINARI </w:t>
      </w:r>
    </w:p>
    <w:p w14:paraId="7330990B" w14:textId="77777777" w:rsidR="004D064B" w:rsidRPr="00A070F8" w:rsidRDefault="004D064B" w:rsidP="004D064B">
      <w:pPr>
        <w:pStyle w:val="titolo7b0"/>
        <w:divId w:val="527259509"/>
        <w:rPr>
          <w:color w:val="002060"/>
        </w:rPr>
      </w:pPr>
      <w:r w:rsidRPr="00A070F8">
        <w:rPr>
          <w:color w:val="002060"/>
        </w:rPr>
        <w:t xml:space="preserve">In base alle risultanze degli atti ufficiali sono state deliberate le seguenti sanzioni disciplinari. </w:t>
      </w:r>
    </w:p>
    <w:p w14:paraId="2A6C1F7A" w14:textId="77777777" w:rsidR="004D064B" w:rsidRPr="00A070F8" w:rsidRDefault="004D064B" w:rsidP="004D064B">
      <w:pPr>
        <w:pStyle w:val="titolo30"/>
        <w:divId w:val="527259509"/>
        <w:rPr>
          <w:color w:val="002060"/>
        </w:rPr>
      </w:pPr>
      <w:r w:rsidRPr="00A070F8">
        <w:rPr>
          <w:color w:val="002060"/>
        </w:rPr>
        <w:t xml:space="preserve">CALCIATORI NON ESPULSI </w:t>
      </w:r>
    </w:p>
    <w:p w14:paraId="11005521" w14:textId="77777777" w:rsidR="004D064B" w:rsidRPr="00A070F8" w:rsidRDefault="004D064B" w:rsidP="004D064B">
      <w:pPr>
        <w:pStyle w:val="titolo20"/>
        <w:divId w:val="527259509"/>
        <w:rPr>
          <w:color w:val="002060"/>
        </w:rPr>
      </w:pPr>
      <w:r w:rsidRPr="00A070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064B" w:rsidRPr="00A070F8" w14:paraId="7E029831" w14:textId="77777777" w:rsidTr="004D064B">
        <w:trPr>
          <w:divId w:val="527259509"/>
        </w:trPr>
        <w:tc>
          <w:tcPr>
            <w:tcW w:w="2200" w:type="dxa"/>
            <w:tcMar>
              <w:top w:w="20" w:type="dxa"/>
              <w:left w:w="20" w:type="dxa"/>
              <w:bottom w:w="20" w:type="dxa"/>
              <w:right w:w="20" w:type="dxa"/>
            </w:tcMar>
            <w:vAlign w:val="center"/>
            <w:hideMark/>
          </w:tcPr>
          <w:p w14:paraId="54CE833E" w14:textId="77777777" w:rsidR="004D064B" w:rsidRPr="00A070F8" w:rsidRDefault="004D064B" w:rsidP="00D0326A">
            <w:pPr>
              <w:pStyle w:val="movimento"/>
              <w:rPr>
                <w:color w:val="002060"/>
              </w:rPr>
            </w:pPr>
            <w:r w:rsidRPr="00A070F8">
              <w:rPr>
                <w:color w:val="002060"/>
              </w:rPr>
              <w:t>PIERGENTILI MATTEO</w:t>
            </w:r>
          </w:p>
        </w:tc>
        <w:tc>
          <w:tcPr>
            <w:tcW w:w="2200" w:type="dxa"/>
            <w:tcMar>
              <w:top w:w="20" w:type="dxa"/>
              <w:left w:w="20" w:type="dxa"/>
              <w:bottom w:w="20" w:type="dxa"/>
              <w:right w:w="20" w:type="dxa"/>
            </w:tcMar>
            <w:vAlign w:val="center"/>
            <w:hideMark/>
          </w:tcPr>
          <w:p w14:paraId="118DBA77" w14:textId="77777777" w:rsidR="004D064B" w:rsidRPr="00A070F8" w:rsidRDefault="004D064B" w:rsidP="00D0326A">
            <w:pPr>
              <w:pStyle w:val="movimento2"/>
              <w:rPr>
                <w:color w:val="002060"/>
              </w:rPr>
            </w:pPr>
            <w:r w:rsidRPr="00A070F8">
              <w:rPr>
                <w:color w:val="002060"/>
              </w:rPr>
              <w:t xml:space="preserve">(SANGIUSTESE M.G.) </w:t>
            </w:r>
          </w:p>
        </w:tc>
        <w:tc>
          <w:tcPr>
            <w:tcW w:w="800" w:type="dxa"/>
            <w:tcMar>
              <w:top w:w="20" w:type="dxa"/>
              <w:left w:w="20" w:type="dxa"/>
              <w:bottom w:w="20" w:type="dxa"/>
              <w:right w:w="20" w:type="dxa"/>
            </w:tcMar>
            <w:vAlign w:val="center"/>
            <w:hideMark/>
          </w:tcPr>
          <w:p w14:paraId="05373203"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1865B35" w14:textId="77777777" w:rsidR="004D064B" w:rsidRPr="00A070F8" w:rsidRDefault="004D064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A65C9FD" w14:textId="77777777" w:rsidR="004D064B" w:rsidRPr="00A070F8" w:rsidRDefault="004D064B" w:rsidP="00D0326A">
            <w:pPr>
              <w:pStyle w:val="movimento2"/>
              <w:rPr>
                <w:color w:val="002060"/>
              </w:rPr>
            </w:pPr>
            <w:r w:rsidRPr="00A070F8">
              <w:rPr>
                <w:color w:val="002060"/>
              </w:rPr>
              <w:t> </w:t>
            </w:r>
          </w:p>
        </w:tc>
      </w:tr>
    </w:tbl>
    <w:p w14:paraId="4495933A" w14:textId="77777777" w:rsidR="004D064B" w:rsidRPr="00A070F8" w:rsidRDefault="004D064B" w:rsidP="004D064B">
      <w:pPr>
        <w:pStyle w:val="breakline"/>
        <w:divId w:val="527259509"/>
        <w:rPr>
          <w:color w:val="002060"/>
        </w:rPr>
      </w:pPr>
    </w:p>
    <w:p w14:paraId="393DE2A0" w14:textId="77777777" w:rsidR="004D064B" w:rsidRPr="00A070F8" w:rsidRDefault="004D064B" w:rsidP="004D064B">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162BE3B4" w14:textId="77777777" w:rsidR="004D064B" w:rsidRPr="00A070F8" w:rsidRDefault="004D064B" w:rsidP="004D064B">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2CCB201F" w14:textId="77777777" w:rsidR="004D064B" w:rsidRPr="00A070F8" w:rsidRDefault="004D064B" w:rsidP="004D064B">
      <w:pPr>
        <w:pStyle w:val="breakline"/>
        <w:divId w:val="527259509"/>
        <w:rPr>
          <w:rFonts w:eastAsiaTheme="minorEastAsia"/>
          <w:color w:val="002060"/>
        </w:rPr>
      </w:pPr>
    </w:p>
    <w:p w14:paraId="079C13CA" w14:textId="77777777" w:rsidR="004D064B" w:rsidRPr="00A070F8" w:rsidRDefault="004D064B" w:rsidP="004D064B">
      <w:pPr>
        <w:pStyle w:val="titoloprinc0"/>
        <w:divId w:val="527259509"/>
        <w:rPr>
          <w:color w:val="002060"/>
        </w:rPr>
      </w:pPr>
      <w:r w:rsidRPr="00A070F8">
        <w:rPr>
          <w:color w:val="002060"/>
        </w:rPr>
        <w:t>CLASSIFICA</w:t>
      </w:r>
    </w:p>
    <w:p w14:paraId="09AFEDA6" w14:textId="77777777" w:rsidR="004D064B" w:rsidRPr="00A070F8" w:rsidRDefault="004D064B" w:rsidP="004D064B">
      <w:pPr>
        <w:pStyle w:val="breakline"/>
        <w:divId w:val="527259509"/>
        <w:rPr>
          <w:color w:val="002060"/>
        </w:rPr>
      </w:pPr>
    </w:p>
    <w:p w14:paraId="3D3CB4CC" w14:textId="77777777" w:rsidR="004D064B" w:rsidRPr="00A070F8" w:rsidRDefault="004D064B" w:rsidP="004D064B">
      <w:pPr>
        <w:pStyle w:val="breakline"/>
        <w:divId w:val="527259509"/>
        <w:rPr>
          <w:color w:val="002060"/>
        </w:rPr>
      </w:pPr>
    </w:p>
    <w:p w14:paraId="5CF0D87D" w14:textId="77777777" w:rsidR="004D064B" w:rsidRPr="00A070F8" w:rsidRDefault="004D064B" w:rsidP="004D064B">
      <w:pPr>
        <w:pStyle w:val="sottotitolocampionato10"/>
        <w:divId w:val="527259509"/>
        <w:rPr>
          <w:color w:val="002060"/>
        </w:rPr>
      </w:pPr>
      <w:r w:rsidRPr="00A070F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045970A5"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E2035"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66135"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BDA77"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8C127"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6B84F"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95895"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83A93"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BE934"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E3487"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1E135" w14:textId="77777777" w:rsidR="004D064B" w:rsidRPr="00A070F8" w:rsidRDefault="004D064B" w:rsidP="00D0326A">
            <w:pPr>
              <w:pStyle w:val="headertabella0"/>
              <w:rPr>
                <w:color w:val="002060"/>
              </w:rPr>
            </w:pPr>
            <w:r w:rsidRPr="00A070F8">
              <w:rPr>
                <w:color w:val="002060"/>
              </w:rPr>
              <w:t>PE</w:t>
            </w:r>
          </w:p>
        </w:tc>
      </w:tr>
      <w:tr w:rsidR="004D064B" w:rsidRPr="00A070F8" w14:paraId="2F59EE4C"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431ADE" w14:textId="77777777" w:rsidR="004D064B" w:rsidRPr="00A070F8" w:rsidRDefault="004D064B" w:rsidP="00D0326A">
            <w:pPr>
              <w:pStyle w:val="rowtabella0"/>
              <w:rPr>
                <w:color w:val="002060"/>
              </w:rPr>
            </w:pPr>
            <w:r w:rsidRPr="00A070F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AA7F2"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9949B"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BFCB"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C582"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DE23F"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5271" w14:textId="77777777" w:rsidR="004D064B" w:rsidRPr="00A070F8" w:rsidRDefault="004D064B" w:rsidP="00D0326A">
            <w:pPr>
              <w:pStyle w:val="rowtabella0"/>
              <w:jc w:val="center"/>
              <w:rPr>
                <w:color w:val="002060"/>
              </w:rPr>
            </w:pPr>
            <w:r w:rsidRPr="00A070F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A4CD" w14:textId="77777777" w:rsidR="004D064B" w:rsidRPr="00A070F8" w:rsidRDefault="004D064B" w:rsidP="00D0326A">
            <w:pPr>
              <w:pStyle w:val="rowtabella0"/>
              <w:jc w:val="center"/>
              <w:rPr>
                <w:color w:val="002060"/>
              </w:rPr>
            </w:pPr>
            <w:r w:rsidRPr="00A07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F07BD" w14:textId="77777777" w:rsidR="004D064B" w:rsidRPr="00A070F8" w:rsidRDefault="004D064B" w:rsidP="00D0326A">
            <w:pPr>
              <w:pStyle w:val="rowtabella0"/>
              <w:jc w:val="center"/>
              <w:rPr>
                <w:color w:val="002060"/>
              </w:rPr>
            </w:pPr>
            <w:r w:rsidRPr="00A070F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D180" w14:textId="77777777" w:rsidR="004D064B" w:rsidRPr="00A070F8" w:rsidRDefault="004D064B" w:rsidP="00D0326A">
            <w:pPr>
              <w:pStyle w:val="rowtabella0"/>
              <w:jc w:val="center"/>
              <w:rPr>
                <w:color w:val="002060"/>
              </w:rPr>
            </w:pPr>
            <w:r w:rsidRPr="00A070F8">
              <w:rPr>
                <w:color w:val="002060"/>
              </w:rPr>
              <w:t>0</w:t>
            </w:r>
          </w:p>
        </w:tc>
      </w:tr>
      <w:tr w:rsidR="00E67DB8" w:rsidRPr="00A070F8" w14:paraId="131C5254" w14:textId="77777777" w:rsidTr="00E67DB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17A870" w14:textId="62B4DB57" w:rsidR="00E67DB8" w:rsidRPr="00A070F8" w:rsidRDefault="00E67DB8" w:rsidP="00E67DB8">
            <w:pPr>
              <w:pStyle w:val="rowtabella0"/>
              <w:rPr>
                <w:color w:val="002060"/>
              </w:rPr>
            </w:pPr>
            <w:r w:rsidRPr="00A070F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58776" w14:textId="4F4F863A" w:rsidR="00E67DB8" w:rsidRPr="00A070F8" w:rsidRDefault="00E67DB8" w:rsidP="00E67DB8">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A8B3E" w14:textId="38DD2EF2" w:rsidR="00E67DB8" w:rsidRPr="00A070F8" w:rsidRDefault="00E67DB8" w:rsidP="00E67DB8">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C870B" w14:textId="185EC585" w:rsidR="00E67DB8" w:rsidRPr="00A070F8" w:rsidRDefault="00E67DB8" w:rsidP="00E67DB8">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56959" w14:textId="06CC3D5C" w:rsidR="00E67DB8" w:rsidRPr="00A070F8" w:rsidRDefault="00E67DB8" w:rsidP="00E67DB8">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71F38" w14:textId="645AB52E" w:rsidR="00E67DB8" w:rsidRPr="00A070F8" w:rsidRDefault="00E67DB8" w:rsidP="00E67DB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5A7C6" w14:textId="06E59FD9" w:rsidR="00E67DB8" w:rsidRPr="00A070F8" w:rsidRDefault="00E67DB8" w:rsidP="00E67DB8">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2174A" w14:textId="3231FE28" w:rsidR="00E67DB8" w:rsidRPr="00A070F8" w:rsidRDefault="00E67DB8" w:rsidP="00E67DB8">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047335" w14:textId="42F01275" w:rsidR="00E67DB8" w:rsidRPr="00A070F8" w:rsidRDefault="00E67DB8" w:rsidP="00E67DB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4A5E1" w14:textId="0F00E8C0" w:rsidR="00E67DB8" w:rsidRPr="00A070F8" w:rsidRDefault="00E67DB8" w:rsidP="00E67DB8">
            <w:pPr>
              <w:pStyle w:val="rowtabella0"/>
              <w:jc w:val="center"/>
              <w:rPr>
                <w:color w:val="002060"/>
              </w:rPr>
            </w:pPr>
            <w:r w:rsidRPr="00A070F8">
              <w:rPr>
                <w:color w:val="002060"/>
              </w:rPr>
              <w:t>0</w:t>
            </w:r>
          </w:p>
        </w:tc>
      </w:tr>
      <w:tr w:rsidR="00E67DB8" w:rsidRPr="00A070F8" w14:paraId="0A272C0A" w14:textId="77777777" w:rsidTr="00E67DB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8F0CBA" w14:textId="32BD8875" w:rsidR="00E67DB8" w:rsidRPr="00A070F8" w:rsidRDefault="00E67DB8" w:rsidP="00E67DB8">
            <w:pPr>
              <w:pStyle w:val="rowtabella0"/>
              <w:rPr>
                <w:color w:val="002060"/>
              </w:rPr>
            </w:pPr>
            <w:r w:rsidRPr="00A070F8">
              <w:rPr>
                <w:color w:val="002060"/>
              </w:rPr>
              <w:t xml:space="preserve">G.S. AUDAX 1970 </w:t>
            </w:r>
            <w:proofErr w:type="gramStart"/>
            <w:r w:rsidRPr="00A070F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800FE" w14:textId="2C28AD92" w:rsidR="00E67DB8" w:rsidRPr="00A070F8" w:rsidRDefault="00E67DB8" w:rsidP="00E67DB8">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AE218" w14:textId="2F97954E" w:rsidR="00E67DB8" w:rsidRPr="00A070F8" w:rsidRDefault="00E67DB8" w:rsidP="00E67DB8">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09A0C" w14:textId="65478DF3" w:rsidR="00E67DB8" w:rsidRPr="00A070F8" w:rsidRDefault="00E67DB8" w:rsidP="00E67DB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28458" w14:textId="051DA176" w:rsidR="00E67DB8" w:rsidRPr="00A070F8" w:rsidRDefault="00E67DB8" w:rsidP="00E67DB8">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BF079" w14:textId="5CC7DAD9" w:rsidR="00E67DB8" w:rsidRPr="00A070F8" w:rsidRDefault="00E67DB8" w:rsidP="00E67DB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516E4" w14:textId="7A238C66" w:rsidR="00E67DB8" w:rsidRPr="00A070F8" w:rsidRDefault="00E67DB8" w:rsidP="00E67DB8">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C06DC" w14:textId="40CE0F87" w:rsidR="00E67DB8" w:rsidRPr="00A070F8" w:rsidRDefault="00E67DB8" w:rsidP="00E67DB8">
            <w:pPr>
              <w:pStyle w:val="rowtabella0"/>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0248D" w14:textId="3C368C3A" w:rsidR="00E67DB8" w:rsidRPr="00A070F8" w:rsidRDefault="00E67DB8" w:rsidP="00E67DB8">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70E29" w14:textId="13AE7347" w:rsidR="00E67DB8" w:rsidRPr="00A070F8" w:rsidRDefault="00E67DB8" w:rsidP="00E67DB8">
            <w:pPr>
              <w:pStyle w:val="rowtabella0"/>
              <w:jc w:val="center"/>
              <w:rPr>
                <w:color w:val="002060"/>
              </w:rPr>
            </w:pPr>
            <w:r w:rsidRPr="00A070F8">
              <w:rPr>
                <w:color w:val="002060"/>
              </w:rPr>
              <w:t>0</w:t>
            </w:r>
          </w:p>
        </w:tc>
      </w:tr>
      <w:tr w:rsidR="00E67DB8" w:rsidRPr="00A070F8" w14:paraId="5EAC2213" w14:textId="77777777" w:rsidTr="00E67DB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D139E7" w14:textId="14C94F97" w:rsidR="00E67DB8" w:rsidRPr="00A070F8" w:rsidRDefault="00E67DB8" w:rsidP="00E67DB8">
            <w:pPr>
              <w:pStyle w:val="rowtabella0"/>
              <w:rPr>
                <w:color w:val="002060"/>
              </w:rPr>
            </w:pPr>
            <w:r w:rsidRPr="00A070F8">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70439" w14:textId="09FF1173" w:rsidR="00E67DB8" w:rsidRPr="00A070F8" w:rsidRDefault="00E67DB8" w:rsidP="00E67DB8">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9C61D" w14:textId="194D2818" w:rsidR="00E67DB8" w:rsidRPr="00A070F8" w:rsidRDefault="00E67DB8" w:rsidP="00E67DB8">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22458" w14:textId="4007E6DA" w:rsidR="00E67DB8" w:rsidRPr="00A070F8" w:rsidRDefault="00E67DB8" w:rsidP="00E67DB8">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92DB1" w14:textId="0A3013A3" w:rsidR="00E67DB8" w:rsidRPr="00A070F8" w:rsidRDefault="00E67DB8" w:rsidP="00E67DB8">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AC475" w14:textId="73F69EC6" w:rsidR="00E67DB8" w:rsidRPr="00A070F8" w:rsidRDefault="00E67DB8" w:rsidP="00E67DB8">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F7838" w14:textId="4C68E1E1" w:rsidR="00E67DB8" w:rsidRPr="00A070F8" w:rsidRDefault="00E67DB8" w:rsidP="00E67DB8">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3F3A0" w14:textId="72E74A1B" w:rsidR="00E67DB8" w:rsidRPr="00A070F8" w:rsidRDefault="00E67DB8" w:rsidP="00E67DB8">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647EB" w14:textId="4FF26F73" w:rsidR="00E67DB8" w:rsidRPr="00A070F8" w:rsidRDefault="00E67DB8" w:rsidP="00E67DB8">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1F9E2" w14:textId="046EB17C" w:rsidR="00E67DB8" w:rsidRPr="00A070F8" w:rsidRDefault="00E67DB8" w:rsidP="00E67DB8">
            <w:pPr>
              <w:pStyle w:val="rowtabella0"/>
              <w:jc w:val="center"/>
              <w:rPr>
                <w:color w:val="002060"/>
              </w:rPr>
            </w:pPr>
            <w:r w:rsidRPr="00A070F8">
              <w:rPr>
                <w:color w:val="002060"/>
              </w:rPr>
              <w:t>0</w:t>
            </w:r>
          </w:p>
        </w:tc>
      </w:tr>
      <w:tr w:rsidR="00E67DB8" w:rsidRPr="00A070F8" w14:paraId="62432661" w14:textId="77777777" w:rsidTr="00E67DB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A41DFA" w14:textId="22569C34" w:rsidR="00E67DB8" w:rsidRPr="00A070F8" w:rsidRDefault="00E67DB8" w:rsidP="00E67DB8">
            <w:pPr>
              <w:pStyle w:val="rowtabella0"/>
              <w:rPr>
                <w:color w:val="002060"/>
              </w:rPr>
            </w:pPr>
            <w:r w:rsidRPr="00A070F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EC8F4" w14:textId="6FB3323B" w:rsidR="00E67DB8" w:rsidRPr="00A070F8" w:rsidRDefault="00E67DB8" w:rsidP="00E67DB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FF6E8" w14:textId="489AFC3E" w:rsidR="00E67DB8" w:rsidRPr="00A070F8" w:rsidRDefault="00E67DB8" w:rsidP="00E67DB8">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FF9F3" w14:textId="7CCBA545" w:rsidR="00E67DB8" w:rsidRPr="00A070F8" w:rsidRDefault="00E67DB8" w:rsidP="00E67DB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4A6AF" w14:textId="2B904499" w:rsidR="00E67DB8" w:rsidRPr="00A070F8" w:rsidRDefault="00E67DB8" w:rsidP="00E67DB8">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B6562" w14:textId="58A47739" w:rsidR="00E67DB8" w:rsidRPr="00A070F8" w:rsidRDefault="00E67DB8" w:rsidP="00E67DB8">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D4A53" w14:textId="387EB726" w:rsidR="00E67DB8" w:rsidRPr="00A070F8" w:rsidRDefault="00E67DB8" w:rsidP="00E67DB8">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93761" w14:textId="704506CA" w:rsidR="00E67DB8" w:rsidRPr="00A070F8" w:rsidRDefault="00E67DB8" w:rsidP="00E67DB8">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E6D4A" w14:textId="2322795B" w:rsidR="00E67DB8" w:rsidRPr="00A070F8" w:rsidRDefault="00E67DB8" w:rsidP="00E67DB8">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37CAF" w14:textId="7C966934" w:rsidR="00E67DB8" w:rsidRPr="00A070F8" w:rsidRDefault="00E67DB8" w:rsidP="00E67DB8">
            <w:pPr>
              <w:pStyle w:val="rowtabella0"/>
              <w:jc w:val="center"/>
              <w:rPr>
                <w:color w:val="002060"/>
              </w:rPr>
            </w:pPr>
            <w:r w:rsidRPr="00A070F8">
              <w:rPr>
                <w:color w:val="002060"/>
              </w:rPr>
              <w:t>0</w:t>
            </w:r>
          </w:p>
        </w:tc>
      </w:tr>
      <w:tr w:rsidR="004D064B" w:rsidRPr="00A070F8" w14:paraId="4CC1460C"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244B27" w14:textId="77777777" w:rsidR="004D064B" w:rsidRPr="00A070F8" w:rsidRDefault="004D064B" w:rsidP="00D0326A">
            <w:pPr>
              <w:pStyle w:val="rowtabella0"/>
              <w:rPr>
                <w:color w:val="002060"/>
              </w:rPr>
            </w:pPr>
            <w:proofErr w:type="spellStart"/>
            <w:proofErr w:type="gramStart"/>
            <w:r w:rsidRPr="00A070F8">
              <w:rPr>
                <w:color w:val="002060"/>
              </w:rPr>
              <w:t>sq.B</w:t>
            </w:r>
            <w:proofErr w:type="spellEnd"/>
            <w:proofErr w:type="gramEnd"/>
            <w:r w:rsidRPr="00A070F8">
              <w:rPr>
                <w:color w:val="002060"/>
              </w:rPr>
              <w:t xml:space="preserve"> AMICI DEL </w:t>
            </w:r>
            <w:proofErr w:type="spellStart"/>
            <w:r w:rsidRPr="00A070F8">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3F0EF" w14:textId="544D68A1" w:rsidR="004D064B" w:rsidRPr="00A070F8" w:rsidRDefault="004479E5" w:rsidP="00D0326A">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CB87" w14:textId="6501AD5D" w:rsidR="004D064B" w:rsidRPr="00A070F8" w:rsidRDefault="004479E5" w:rsidP="00D0326A">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D78D" w14:textId="0FBC17E4" w:rsidR="004D064B" w:rsidRPr="00A070F8" w:rsidRDefault="004479E5" w:rsidP="00D0326A">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3070" w14:textId="4FE4A0B5" w:rsidR="004D064B" w:rsidRPr="00A070F8" w:rsidRDefault="004479E5" w:rsidP="00D0326A">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307F6" w14:textId="4C82CAEA" w:rsidR="004D064B" w:rsidRPr="00A070F8" w:rsidRDefault="004479E5" w:rsidP="00D0326A">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48F4" w14:textId="731DB03B" w:rsidR="004D064B" w:rsidRPr="00A070F8" w:rsidRDefault="004479E5" w:rsidP="00D0326A">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7149" w14:textId="4A7D49B9" w:rsidR="004D064B" w:rsidRPr="00A070F8" w:rsidRDefault="004479E5" w:rsidP="00D0326A">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E3A6" w14:textId="6EFB8BE2" w:rsidR="004D064B" w:rsidRPr="00A070F8" w:rsidRDefault="004479E5" w:rsidP="00D0326A">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20F6" w14:textId="77777777" w:rsidR="004D064B" w:rsidRPr="00A070F8" w:rsidRDefault="004D064B" w:rsidP="00D0326A">
            <w:pPr>
              <w:pStyle w:val="rowtabella0"/>
              <w:jc w:val="center"/>
              <w:rPr>
                <w:color w:val="002060"/>
              </w:rPr>
            </w:pPr>
            <w:r w:rsidRPr="00A070F8">
              <w:rPr>
                <w:color w:val="002060"/>
              </w:rPr>
              <w:t>0</w:t>
            </w:r>
          </w:p>
        </w:tc>
      </w:tr>
    </w:tbl>
    <w:p w14:paraId="2DA91B8B" w14:textId="77777777" w:rsidR="004D064B" w:rsidRPr="00A070F8" w:rsidRDefault="004D064B" w:rsidP="004D064B">
      <w:pPr>
        <w:pStyle w:val="breakline"/>
        <w:divId w:val="527259509"/>
        <w:rPr>
          <w:rFonts w:eastAsiaTheme="minorEastAsia"/>
          <w:color w:val="002060"/>
        </w:rPr>
      </w:pPr>
    </w:p>
    <w:p w14:paraId="4B926D86" w14:textId="77777777" w:rsidR="004D064B" w:rsidRPr="00A070F8" w:rsidRDefault="004D064B" w:rsidP="004D064B">
      <w:pPr>
        <w:pStyle w:val="breakline"/>
        <w:divId w:val="527259509"/>
        <w:rPr>
          <w:color w:val="002060"/>
        </w:rPr>
      </w:pPr>
    </w:p>
    <w:p w14:paraId="4B809934" w14:textId="77777777" w:rsidR="004D064B" w:rsidRPr="00A070F8" w:rsidRDefault="004D064B" w:rsidP="004D064B">
      <w:pPr>
        <w:pStyle w:val="sottotitolocampionato10"/>
        <w:divId w:val="527259509"/>
        <w:rPr>
          <w:color w:val="002060"/>
        </w:rPr>
      </w:pPr>
      <w:r w:rsidRPr="00A070F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2DA7597E"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22C78"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0C37F"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8B90D"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0005D"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AC50E"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678AF"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0C02A"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90F5C"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EF8E3"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F0CB6" w14:textId="77777777" w:rsidR="004D064B" w:rsidRPr="00A070F8" w:rsidRDefault="004D064B" w:rsidP="00D0326A">
            <w:pPr>
              <w:pStyle w:val="headertabella0"/>
              <w:rPr>
                <w:color w:val="002060"/>
              </w:rPr>
            </w:pPr>
            <w:r w:rsidRPr="00A070F8">
              <w:rPr>
                <w:color w:val="002060"/>
              </w:rPr>
              <w:t>PE</w:t>
            </w:r>
          </w:p>
        </w:tc>
      </w:tr>
      <w:tr w:rsidR="004D064B" w:rsidRPr="00A070F8" w14:paraId="51A3390F"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20F32C" w14:textId="77777777" w:rsidR="004D064B" w:rsidRPr="00A070F8" w:rsidRDefault="004D064B" w:rsidP="00D0326A">
            <w:pPr>
              <w:pStyle w:val="rowtabella0"/>
              <w:rPr>
                <w:color w:val="002060"/>
              </w:rPr>
            </w:pPr>
            <w:r w:rsidRPr="00A070F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9288"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B6A69"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137E"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77FA"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D9C4C"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1C76E" w14:textId="77777777" w:rsidR="004D064B" w:rsidRPr="00A070F8" w:rsidRDefault="004D064B" w:rsidP="00D0326A">
            <w:pPr>
              <w:pStyle w:val="rowtabella0"/>
              <w:jc w:val="center"/>
              <w:rPr>
                <w:color w:val="002060"/>
              </w:rPr>
            </w:pPr>
            <w:r w:rsidRPr="00A070F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CAD2B"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BF4CF" w14:textId="77777777" w:rsidR="004D064B" w:rsidRPr="00A070F8" w:rsidRDefault="004D064B" w:rsidP="00D0326A">
            <w:pPr>
              <w:pStyle w:val="rowtabella0"/>
              <w:jc w:val="center"/>
              <w:rPr>
                <w:color w:val="002060"/>
              </w:rPr>
            </w:pPr>
            <w:r w:rsidRPr="00A070F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B66CB" w14:textId="77777777" w:rsidR="004D064B" w:rsidRPr="00A070F8" w:rsidRDefault="004D064B" w:rsidP="00D0326A">
            <w:pPr>
              <w:pStyle w:val="rowtabella0"/>
              <w:jc w:val="center"/>
              <w:rPr>
                <w:color w:val="002060"/>
              </w:rPr>
            </w:pPr>
            <w:r w:rsidRPr="00A070F8">
              <w:rPr>
                <w:color w:val="002060"/>
              </w:rPr>
              <w:t>0</w:t>
            </w:r>
          </w:p>
        </w:tc>
      </w:tr>
      <w:tr w:rsidR="004D064B" w:rsidRPr="00A070F8" w14:paraId="22E3714C"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0E0F1" w14:textId="77777777" w:rsidR="004D064B" w:rsidRPr="00A070F8" w:rsidRDefault="004D064B" w:rsidP="00D0326A">
            <w:pPr>
              <w:pStyle w:val="rowtabella0"/>
              <w:rPr>
                <w:color w:val="002060"/>
              </w:rPr>
            </w:pPr>
            <w:r w:rsidRPr="00A070F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7E5A"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625D3"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F568"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463E3"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8AB6C"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0B4C" w14:textId="77777777" w:rsidR="004D064B" w:rsidRPr="00A070F8" w:rsidRDefault="004D064B" w:rsidP="00D0326A">
            <w:pPr>
              <w:pStyle w:val="rowtabella0"/>
              <w:jc w:val="center"/>
              <w:rPr>
                <w:color w:val="002060"/>
              </w:rPr>
            </w:pPr>
            <w:r w:rsidRPr="00A07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643C"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534EE"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C4DD9" w14:textId="77777777" w:rsidR="004D064B" w:rsidRPr="00A070F8" w:rsidRDefault="004D064B" w:rsidP="00D0326A">
            <w:pPr>
              <w:pStyle w:val="rowtabella0"/>
              <w:jc w:val="center"/>
              <w:rPr>
                <w:color w:val="002060"/>
              </w:rPr>
            </w:pPr>
            <w:r w:rsidRPr="00A070F8">
              <w:rPr>
                <w:color w:val="002060"/>
              </w:rPr>
              <w:t>0</w:t>
            </w:r>
          </w:p>
        </w:tc>
      </w:tr>
      <w:tr w:rsidR="004D064B" w:rsidRPr="00A070F8" w14:paraId="41F5A5CA"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7E46EE" w14:textId="77777777" w:rsidR="004D064B" w:rsidRPr="00A070F8" w:rsidRDefault="004D064B" w:rsidP="00D0326A">
            <w:pPr>
              <w:pStyle w:val="rowtabella0"/>
              <w:rPr>
                <w:color w:val="002060"/>
              </w:rPr>
            </w:pPr>
            <w:r w:rsidRPr="00A070F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3D587"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3774E"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4CE51"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BD13F"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0CDE"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7638"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0675"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56E40" w14:textId="77777777" w:rsidR="004D064B" w:rsidRPr="00A070F8" w:rsidRDefault="004D064B" w:rsidP="00D0326A">
            <w:pPr>
              <w:pStyle w:val="rowtabella0"/>
              <w:jc w:val="center"/>
              <w:rPr>
                <w:color w:val="002060"/>
              </w:rPr>
            </w:pPr>
            <w:r w:rsidRPr="00A07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36C7C" w14:textId="77777777" w:rsidR="004D064B" w:rsidRPr="00A070F8" w:rsidRDefault="004D064B" w:rsidP="00D0326A">
            <w:pPr>
              <w:pStyle w:val="rowtabella0"/>
              <w:jc w:val="center"/>
              <w:rPr>
                <w:color w:val="002060"/>
              </w:rPr>
            </w:pPr>
            <w:r w:rsidRPr="00A070F8">
              <w:rPr>
                <w:color w:val="002060"/>
              </w:rPr>
              <w:t>0</w:t>
            </w:r>
          </w:p>
        </w:tc>
      </w:tr>
      <w:tr w:rsidR="004D064B" w:rsidRPr="00A070F8" w14:paraId="703EFF79"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620EF" w14:textId="77777777" w:rsidR="004D064B" w:rsidRPr="00A070F8" w:rsidRDefault="004D064B" w:rsidP="00D0326A">
            <w:pPr>
              <w:pStyle w:val="rowtabella0"/>
              <w:rPr>
                <w:color w:val="002060"/>
              </w:rPr>
            </w:pPr>
            <w:r w:rsidRPr="00A070F8">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A2F8B"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E9C3F"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CF1EF"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A1784"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1DE9"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95041"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BAF0" w14:textId="77777777" w:rsidR="004D064B" w:rsidRPr="00A070F8" w:rsidRDefault="004D064B" w:rsidP="00D0326A">
            <w:pPr>
              <w:pStyle w:val="rowtabella0"/>
              <w:jc w:val="center"/>
              <w:rPr>
                <w:color w:val="002060"/>
              </w:rPr>
            </w:pPr>
            <w:r w:rsidRPr="00A07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83D43"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1664" w14:textId="77777777" w:rsidR="004D064B" w:rsidRPr="00A070F8" w:rsidRDefault="004D064B" w:rsidP="00D0326A">
            <w:pPr>
              <w:pStyle w:val="rowtabella0"/>
              <w:jc w:val="center"/>
              <w:rPr>
                <w:color w:val="002060"/>
              </w:rPr>
            </w:pPr>
            <w:r w:rsidRPr="00A070F8">
              <w:rPr>
                <w:color w:val="002060"/>
              </w:rPr>
              <w:t>0</w:t>
            </w:r>
          </w:p>
        </w:tc>
      </w:tr>
      <w:tr w:rsidR="004D064B" w:rsidRPr="00A070F8" w14:paraId="14433D82"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DBBC9E" w14:textId="77777777" w:rsidR="004D064B" w:rsidRPr="00A070F8" w:rsidRDefault="004D064B" w:rsidP="00D0326A">
            <w:pPr>
              <w:pStyle w:val="rowtabella0"/>
              <w:rPr>
                <w:color w:val="002060"/>
              </w:rPr>
            </w:pPr>
            <w:r w:rsidRPr="00A070F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D662"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05766"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D02E"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02C50"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0A3FF"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04A8D" w14:textId="77777777" w:rsidR="004D064B" w:rsidRPr="00A070F8" w:rsidRDefault="004D064B" w:rsidP="00D0326A">
            <w:pPr>
              <w:pStyle w:val="rowtabella0"/>
              <w:jc w:val="center"/>
              <w:rPr>
                <w:color w:val="002060"/>
              </w:rPr>
            </w:pPr>
            <w:r w:rsidRPr="00A07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8BFB1" w14:textId="77777777" w:rsidR="004D064B" w:rsidRPr="00A070F8" w:rsidRDefault="004D064B" w:rsidP="00D0326A">
            <w:pPr>
              <w:pStyle w:val="rowtabella0"/>
              <w:jc w:val="center"/>
              <w:rPr>
                <w:color w:val="002060"/>
              </w:rPr>
            </w:pPr>
            <w:r w:rsidRPr="00A070F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EB32D" w14:textId="77777777" w:rsidR="004D064B" w:rsidRPr="00A070F8" w:rsidRDefault="004D064B" w:rsidP="00D0326A">
            <w:pPr>
              <w:pStyle w:val="rowtabella0"/>
              <w:jc w:val="center"/>
              <w:rPr>
                <w:color w:val="002060"/>
              </w:rPr>
            </w:pPr>
            <w:r w:rsidRPr="00A070F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C94B" w14:textId="77777777" w:rsidR="004D064B" w:rsidRPr="00A070F8" w:rsidRDefault="004D064B" w:rsidP="00D0326A">
            <w:pPr>
              <w:pStyle w:val="rowtabella0"/>
              <w:jc w:val="center"/>
              <w:rPr>
                <w:color w:val="002060"/>
              </w:rPr>
            </w:pPr>
            <w:r w:rsidRPr="00A070F8">
              <w:rPr>
                <w:color w:val="002060"/>
              </w:rPr>
              <w:t>0</w:t>
            </w:r>
          </w:p>
        </w:tc>
      </w:tr>
    </w:tbl>
    <w:p w14:paraId="729B500F" w14:textId="77777777" w:rsidR="004D064B" w:rsidRPr="00A070F8" w:rsidRDefault="004D064B" w:rsidP="004D064B">
      <w:pPr>
        <w:pStyle w:val="breakline"/>
        <w:divId w:val="527259509"/>
        <w:rPr>
          <w:rFonts w:eastAsiaTheme="minorEastAsia"/>
          <w:color w:val="002060"/>
        </w:rPr>
      </w:pPr>
    </w:p>
    <w:p w14:paraId="4B5B3341" w14:textId="77777777" w:rsidR="004D064B" w:rsidRPr="00A070F8" w:rsidRDefault="004D064B" w:rsidP="004D064B">
      <w:pPr>
        <w:pStyle w:val="breakline"/>
        <w:divId w:val="527259509"/>
        <w:rPr>
          <w:color w:val="002060"/>
        </w:rPr>
      </w:pPr>
    </w:p>
    <w:p w14:paraId="04CA1C5C" w14:textId="77777777" w:rsidR="004D064B" w:rsidRPr="00A070F8" w:rsidRDefault="004D064B" w:rsidP="004D064B">
      <w:pPr>
        <w:pStyle w:val="sottotitolocampionato10"/>
        <w:divId w:val="527259509"/>
        <w:rPr>
          <w:color w:val="002060"/>
        </w:rPr>
      </w:pPr>
      <w:r w:rsidRPr="00A070F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064B" w:rsidRPr="00A070F8" w14:paraId="5FD38345" w14:textId="77777777" w:rsidTr="004D064B">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E9D6F" w14:textId="77777777" w:rsidR="004D064B" w:rsidRPr="00A070F8" w:rsidRDefault="004D064B" w:rsidP="00D0326A">
            <w:pPr>
              <w:pStyle w:val="headertabella0"/>
              <w:rPr>
                <w:color w:val="002060"/>
              </w:rPr>
            </w:pPr>
            <w:r w:rsidRPr="00A07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A8504" w14:textId="77777777" w:rsidR="004D064B" w:rsidRPr="00A070F8" w:rsidRDefault="004D064B" w:rsidP="00D0326A">
            <w:pPr>
              <w:pStyle w:val="headertabella0"/>
              <w:rPr>
                <w:color w:val="002060"/>
              </w:rPr>
            </w:pPr>
            <w:r w:rsidRPr="00A07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DAE31" w14:textId="77777777" w:rsidR="004D064B" w:rsidRPr="00A070F8" w:rsidRDefault="004D064B" w:rsidP="00D0326A">
            <w:pPr>
              <w:pStyle w:val="headertabella0"/>
              <w:rPr>
                <w:color w:val="002060"/>
              </w:rPr>
            </w:pPr>
            <w:r w:rsidRPr="00A07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04913" w14:textId="77777777" w:rsidR="004D064B" w:rsidRPr="00A070F8" w:rsidRDefault="004D064B" w:rsidP="00D0326A">
            <w:pPr>
              <w:pStyle w:val="headertabella0"/>
              <w:rPr>
                <w:color w:val="002060"/>
              </w:rPr>
            </w:pPr>
            <w:r w:rsidRPr="00A07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00504" w14:textId="77777777" w:rsidR="004D064B" w:rsidRPr="00A070F8" w:rsidRDefault="004D064B" w:rsidP="00D0326A">
            <w:pPr>
              <w:pStyle w:val="headertabella0"/>
              <w:rPr>
                <w:color w:val="002060"/>
              </w:rPr>
            </w:pPr>
            <w:r w:rsidRPr="00A07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D543F" w14:textId="77777777" w:rsidR="004D064B" w:rsidRPr="00A070F8" w:rsidRDefault="004D064B" w:rsidP="00D0326A">
            <w:pPr>
              <w:pStyle w:val="headertabella0"/>
              <w:rPr>
                <w:color w:val="002060"/>
              </w:rPr>
            </w:pPr>
            <w:r w:rsidRPr="00A07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5AB83" w14:textId="77777777" w:rsidR="004D064B" w:rsidRPr="00A070F8" w:rsidRDefault="004D064B" w:rsidP="00D0326A">
            <w:pPr>
              <w:pStyle w:val="headertabella0"/>
              <w:rPr>
                <w:color w:val="002060"/>
              </w:rPr>
            </w:pPr>
            <w:r w:rsidRPr="00A07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18407" w14:textId="77777777" w:rsidR="004D064B" w:rsidRPr="00A070F8" w:rsidRDefault="004D064B" w:rsidP="00D0326A">
            <w:pPr>
              <w:pStyle w:val="headertabella0"/>
              <w:rPr>
                <w:color w:val="002060"/>
              </w:rPr>
            </w:pPr>
            <w:r w:rsidRPr="00A07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2C64D" w14:textId="77777777" w:rsidR="004D064B" w:rsidRPr="00A070F8" w:rsidRDefault="004D064B" w:rsidP="00D0326A">
            <w:pPr>
              <w:pStyle w:val="headertabella0"/>
              <w:rPr>
                <w:color w:val="002060"/>
              </w:rPr>
            </w:pPr>
            <w:r w:rsidRPr="00A07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E55F0" w14:textId="77777777" w:rsidR="004D064B" w:rsidRPr="00A070F8" w:rsidRDefault="004D064B" w:rsidP="00D0326A">
            <w:pPr>
              <w:pStyle w:val="headertabella0"/>
              <w:rPr>
                <w:color w:val="002060"/>
              </w:rPr>
            </w:pPr>
            <w:r w:rsidRPr="00A070F8">
              <w:rPr>
                <w:color w:val="002060"/>
              </w:rPr>
              <w:t>PE</w:t>
            </w:r>
          </w:p>
        </w:tc>
      </w:tr>
      <w:tr w:rsidR="004D064B" w:rsidRPr="00A070F8" w14:paraId="0AF56D77" w14:textId="77777777" w:rsidTr="004D064B">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5FD8EA" w14:textId="77777777" w:rsidR="004D064B" w:rsidRPr="00A070F8" w:rsidRDefault="004D064B" w:rsidP="00D0326A">
            <w:pPr>
              <w:pStyle w:val="rowtabella0"/>
              <w:rPr>
                <w:color w:val="002060"/>
              </w:rPr>
            </w:pPr>
            <w:r w:rsidRPr="00A070F8">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639A"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6AF37"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8129"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D3DD"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3BA8D"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870F7" w14:textId="77777777" w:rsidR="004D064B" w:rsidRPr="00A070F8" w:rsidRDefault="004D064B" w:rsidP="00D0326A">
            <w:pPr>
              <w:pStyle w:val="rowtabella0"/>
              <w:jc w:val="center"/>
              <w:rPr>
                <w:color w:val="002060"/>
              </w:rPr>
            </w:pPr>
            <w:r w:rsidRPr="00A070F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80FC" w14:textId="77777777" w:rsidR="004D064B" w:rsidRPr="00A070F8" w:rsidRDefault="004D064B" w:rsidP="00D0326A">
            <w:pPr>
              <w:pStyle w:val="rowtabella0"/>
              <w:jc w:val="center"/>
              <w:rPr>
                <w:color w:val="002060"/>
              </w:rPr>
            </w:pPr>
            <w:r w:rsidRPr="00A07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016F" w14:textId="77777777" w:rsidR="004D064B" w:rsidRPr="00A070F8" w:rsidRDefault="004D064B" w:rsidP="00D0326A">
            <w:pPr>
              <w:pStyle w:val="rowtabella0"/>
              <w:jc w:val="center"/>
              <w:rPr>
                <w:color w:val="002060"/>
              </w:rPr>
            </w:pPr>
            <w:r w:rsidRPr="00A070F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00E0" w14:textId="77777777" w:rsidR="004D064B" w:rsidRPr="00A070F8" w:rsidRDefault="004D064B" w:rsidP="00D0326A">
            <w:pPr>
              <w:pStyle w:val="rowtabella0"/>
              <w:jc w:val="center"/>
              <w:rPr>
                <w:color w:val="002060"/>
              </w:rPr>
            </w:pPr>
            <w:r w:rsidRPr="00A070F8">
              <w:rPr>
                <w:color w:val="002060"/>
              </w:rPr>
              <w:t>0</w:t>
            </w:r>
          </w:p>
        </w:tc>
      </w:tr>
      <w:tr w:rsidR="004D064B" w:rsidRPr="00A070F8" w14:paraId="4D69FED1"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52AC7" w14:textId="77777777" w:rsidR="004D064B" w:rsidRPr="00A070F8" w:rsidRDefault="004D064B" w:rsidP="00D0326A">
            <w:pPr>
              <w:pStyle w:val="rowtabella0"/>
              <w:rPr>
                <w:color w:val="002060"/>
              </w:rPr>
            </w:pPr>
            <w:r w:rsidRPr="00A070F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BEC8"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1B1C2"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34AC"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721E"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B541"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359D" w14:textId="77777777" w:rsidR="004D064B" w:rsidRPr="00A070F8" w:rsidRDefault="004D064B" w:rsidP="00D0326A">
            <w:pPr>
              <w:pStyle w:val="rowtabella0"/>
              <w:jc w:val="center"/>
              <w:rPr>
                <w:color w:val="002060"/>
              </w:rPr>
            </w:pPr>
            <w:r w:rsidRPr="00A070F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87F3"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4CCB" w14:textId="77777777" w:rsidR="004D064B" w:rsidRPr="00A070F8" w:rsidRDefault="004D064B" w:rsidP="00D0326A">
            <w:pPr>
              <w:pStyle w:val="rowtabella0"/>
              <w:jc w:val="center"/>
              <w:rPr>
                <w:color w:val="002060"/>
              </w:rPr>
            </w:pPr>
            <w:r w:rsidRPr="00A07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E794" w14:textId="77777777" w:rsidR="004D064B" w:rsidRPr="00A070F8" w:rsidRDefault="004D064B" w:rsidP="00D0326A">
            <w:pPr>
              <w:pStyle w:val="rowtabella0"/>
              <w:jc w:val="center"/>
              <w:rPr>
                <w:color w:val="002060"/>
              </w:rPr>
            </w:pPr>
            <w:r w:rsidRPr="00A070F8">
              <w:rPr>
                <w:color w:val="002060"/>
              </w:rPr>
              <w:t>0</w:t>
            </w:r>
          </w:p>
        </w:tc>
      </w:tr>
      <w:tr w:rsidR="004D064B" w:rsidRPr="00A070F8" w14:paraId="76A5BBC6"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6180E6" w14:textId="77777777" w:rsidR="004D064B" w:rsidRPr="00A070F8" w:rsidRDefault="004D064B" w:rsidP="00D0326A">
            <w:pPr>
              <w:pStyle w:val="rowtabella0"/>
              <w:rPr>
                <w:color w:val="002060"/>
              </w:rPr>
            </w:pPr>
            <w:r w:rsidRPr="00A070F8">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E3C1"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021AD"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8DD63"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FC6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C24D"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D75F" w14:textId="77777777" w:rsidR="004D064B" w:rsidRPr="00A070F8" w:rsidRDefault="004D064B" w:rsidP="00D0326A">
            <w:pPr>
              <w:pStyle w:val="rowtabella0"/>
              <w:jc w:val="center"/>
              <w:rPr>
                <w:color w:val="002060"/>
              </w:rPr>
            </w:pPr>
            <w:r w:rsidRPr="00A070F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115C"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B297"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1F3A" w14:textId="77777777" w:rsidR="004D064B" w:rsidRPr="00A070F8" w:rsidRDefault="004D064B" w:rsidP="00D0326A">
            <w:pPr>
              <w:pStyle w:val="rowtabella0"/>
              <w:jc w:val="center"/>
              <w:rPr>
                <w:color w:val="002060"/>
              </w:rPr>
            </w:pPr>
            <w:r w:rsidRPr="00A070F8">
              <w:rPr>
                <w:color w:val="002060"/>
              </w:rPr>
              <w:t>0</w:t>
            </w:r>
          </w:p>
        </w:tc>
      </w:tr>
      <w:tr w:rsidR="004D064B" w:rsidRPr="00A070F8" w14:paraId="4F69F23F"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1949D" w14:textId="77777777" w:rsidR="004D064B" w:rsidRPr="00A070F8" w:rsidRDefault="004D064B" w:rsidP="00D0326A">
            <w:pPr>
              <w:pStyle w:val="rowtabella0"/>
              <w:rPr>
                <w:color w:val="002060"/>
              </w:rPr>
            </w:pPr>
            <w:r w:rsidRPr="00A070F8">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F2446"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7815"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E919F" w14:textId="77777777" w:rsidR="004D064B" w:rsidRPr="00A070F8" w:rsidRDefault="004D064B" w:rsidP="00D0326A">
            <w:pPr>
              <w:pStyle w:val="rowtabella0"/>
              <w:jc w:val="center"/>
              <w:rPr>
                <w:color w:val="002060"/>
              </w:rPr>
            </w:pPr>
            <w:r w:rsidRPr="00A07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5725B"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0CE9F" w14:textId="77777777" w:rsidR="004D064B" w:rsidRPr="00A070F8" w:rsidRDefault="004D064B" w:rsidP="00D0326A">
            <w:pPr>
              <w:pStyle w:val="rowtabella0"/>
              <w:jc w:val="center"/>
              <w:rPr>
                <w:color w:val="002060"/>
              </w:rPr>
            </w:pPr>
            <w:r w:rsidRPr="00A07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8122" w14:textId="77777777" w:rsidR="004D064B" w:rsidRPr="00A070F8" w:rsidRDefault="004D064B" w:rsidP="00D0326A">
            <w:pPr>
              <w:pStyle w:val="rowtabella0"/>
              <w:jc w:val="center"/>
              <w:rPr>
                <w:color w:val="002060"/>
              </w:rPr>
            </w:pPr>
            <w:r w:rsidRPr="00A07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DA0E3"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1EC65"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C6EB" w14:textId="77777777" w:rsidR="004D064B" w:rsidRPr="00A070F8" w:rsidRDefault="004D064B" w:rsidP="00D0326A">
            <w:pPr>
              <w:pStyle w:val="rowtabella0"/>
              <w:jc w:val="center"/>
              <w:rPr>
                <w:color w:val="002060"/>
              </w:rPr>
            </w:pPr>
            <w:r w:rsidRPr="00A070F8">
              <w:rPr>
                <w:color w:val="002060"/>
              </w:rPr>
              <w:t>0</w:t>
            </w:r>
          </w:p>
        </w:tc>
      </w:tr>
      <w:tr w:rsidR="004D064B" w:rsidRPr="00A070F8" w14:paraId="70E77478" w14:textId="77777777" w:rsidTr="004D064B">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F42AA" w14:textId="77777777" w:rsidR="004D064B" w:rsidRPr="00A070F8" w:rsidRDefault="004D064B" w:rsidP="00D0326A">
            <w:pPr>
              <w:pStyle w:val="rowtabella0"/>
              <w:rPr>
                <w:color w:val="002060"/>
              </w:rPr>
            </w:pPr>
            <w:r w:rsidRPr="00A070F8">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3D30"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13493"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AD8F3"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1AB2E"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0F9CB"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EB24" w14:textId="77777777" w:rsidR="004D064B" w:rsidRPr="00A070F8" w:rsidRDefault="004D064B" w:rsidP="00D0326A">
            <w:pPr>
              <w:pStyle w:val="rowtabella0"/>
              <w:jc w:val="center"/>
              <w:rPr>
                <w:color w:val="002060"/>
              </w:rPr>
            </w:pPr>
            <w:r w:rsidRPr="00A07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88A70" w14:textId="77777777" w:rsidR="004D064B" w:rsidRPr="00A070F8" w:rsidRDefault="004D064B" w:rsidP="00D0326A">
            <w:pPr>
              <w:pStyle w:val="rowtabella0"/>
              <w:jc w:val="center"/>
              <w:rPr>
                <w:color w:val="002060"/>
              </w:rPr>
            </w:pPr>
            <w:r w:rsidRPr="00A070F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B3AC" w14:textId="77777777" w:rsidR="004D064B" w:rsidRPr="00A070F8" w:rsidRDefault="004D064B" w:rsidP="00D0326A">
            <w:pPr>
              <w:pStyle w:val="rowtabella0"/>
              <w:jc w:val="center"/>
              <w:rPr>
                <w:color w:val="002060"/>
              </w:rPr>
            </w:pPr>
            <w:r w:rsidRPr="00A070F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07DD1" w14:textId="77777777" w:rsidR="004D064B" w:rsidRPr="00A070F8" w:rsidRDefault="004D064B" w:rsidP="00D0326A">
            <w:pPr>
              <w:pStyle w:val="rowtabella0"/>
              <w:jc w:val="center"/>
              <w:rPr>
                <w:color w:val="002060"/>
              </w:rPr>
            </w:pPr>
            <w:r w:rsidRPr="00A070F8">
              <w:rPr>
                <w:color w:val="002060"/>
              </w:rPr>
              <w:t>0</w:t>
            </w:r>
          </w:p>
        </w:tc>
      </w:tr>
      <w:tr w:rsidR="004D064B" w:rsidRPr="00A070F8" w14:paraId="732AAA35" w14:textId="77777777" w:rsidTr="004D064B">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6C0C9C" w14:textId="77777777" w:rsidR="004D064B" w:rsidRPr="00A070F8" w:rsidRDefault="004D064B" w:rsidP="00D0326A">
            <w:pPr>
              <w:pStyle w:val="rowtabella0"/>
              <w:rPr>
                <w:color w:val="002060"/>
              </w:rPr>
            </w:pPr>
            <w:r w:rsidRPr="00A070F8">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C7F7"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1BFB"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5071"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B3E0" w14:textId="77777777" w:rsidR="004D064B" w:rsidRPr="00A070F8" w:rsidRDefault="004D064B" w:rsidP="00D0326A">
            <w:pPr>
              <w:pStyle w:val="rowtabella0"/>
              <w:jc w:val="center"/>
              <w:rPr>
                <w:color w:val="002060"/>
              </w:rPr>
            </w:pPr>
            <w:r w:rsidRPr="00A07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17464" w14:textId="77777777" w:rsidR="004D064B" w:rsidRPr="00A070F8" w:rsidRDefault="004D064B" w:rsidP="00D0326A">
            <w:pPr>
              <w:pStyle w:val="rowtabella0"/>
              <w:jc w:val="center"/>
              <w:rPr>
                <w:color w:val="002060"/>
              </w:rPr>
            </w:pPr>
            <w:r w:rsidRPr="00A07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D5E7" w14:textId="77777777" w:rsidR="004D064B" w:rsidRPr="00A070F8" w:rsidRDefault="004D064B" w:rsidP="00D0326A">
            <w:pPr>
              <w:pStyle w:val="rowtabella0"/>
              <w:jc w:val="center"/>
              <w:rPr>
                <w:color w:val="002060"/>
              </w:rPr>
            </w:pPr>
            <w:r w:rsidRPr="00A07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CD3E4" w14:textId="77777777" w:rsidR="004D064B" w:rsidRPr="00A070F8" w:rsidRDefault="004D064B" w:rsidP="00D0326A">
            <w:pPr>
              <w:pStyle w:val="rowtabella0"/>
              <w:jc w:val="center"/>
              <w:rPr>
                <w:color w:val="002060"/>
              </w:rPr>
            </w:pPr>
            <w:r w:rsidRPr="00A070F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848E" w14:textId="77777777" w:rsidR="004D064B" w:rsidRPr="00A070F8" w:rsidRDefault="004D064B" w:rsidP="00D0326A">
            <w:pPr>
              <w:pStyle w:val="rowtabella0"/>
              <w:jc w:val="center"/>
              <w:rPr>
                <w:color w:val="002060"/>
              </w:rPr>
            </w:pPr>
            <w:r w:rsidRPr="00A070F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144D" w14:textId="77777777" w:rsidR="004D064B" w:rsidRPr="00A070F8" w:rsidRDefault="004D064B" w:rsidP="00D0326A">
            <w:pPr>
              <w:pStyle w:val="rowtabella0"/>
              <w:jc w:val="center"/>
              <w:rPr>
                <w:color w:val="002060"/>
              </w:rPr>
            </w:pPr>
            <w:r w:rsidRPr="00A070F8">
              <w:rPr>
                <w:color w:val="002060"/>
              </w:rPr>
              <w:t>0</w:t>
            </w:r>
          </w:p>
        </w:tc>
      </w:tr>
    </w:tbl>
    <w:p w14:paraId="46D0A419" w14:textId="77777777" w:rsidR="004D064B" w:rsidRPr="00A070F8" w:rsidRDefault="004D064B" w:rsidP="004D064B">
      <w:pPr>
        <w:pStyle w:val="breakline"/>
        <w:divId w:val="527259509"/>
        <w:rPr>
          <w:rFonts w:eastAsiaTheme="minorEastAsia"/>
          <w:color w:val="002060"/>
        </w:rPr>
      </w:pPr>
    </w:p>
    <w:p w14:paraId="74CF454B" w14:textId="77777777" w:rsidR="00CC63ED" w:rsidRPr="00A070F8" w:rsidRDefault="00CC63ED" w:rsidP="00CC63ED">
      <w:pPr>
        <w:pStyle w:val="titoloprinc0"/>
        <w:divId w:val="527259509"/>
        <w:rPr>
          <w:color w:val="002060"/>
        </w:rPr>
      </w:pPr>
      <w:r>
        <w:rPr>
          <w:color w:val="002060"/>
        </w:rPr>
        <w:lastRenderedPageBreak/>
        <w:t>PROGRAMMA GARE</w:t>
      </w:r>
    </w:p>
    <w:p w14:paraId="5EC72A3C" w14:textId="77777777" w:rsidR="00B071C2" w:rsidRPr="00AA05BC" w:rsidRDefault="00B071C2" w:rsidP="00B071C2">
      <w:pPr>
        <w:pStyle w:val="sottotitolocampionato10"/>
        <w:divId w:val="527259509"/>
        <w:rPr>
          <w:color w:val="002060"/>
        </w:rPr>
      </w:pPr>
      <w:r w:rsidRPr="00AA05BC">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4"/>
        <w:gridCol w:w="385"/>
        <w:gridCol w:w="898"/>
        <w:gridCol w:w="1177"/>
        <w:gridCol w:w="1547"/>
        <w:gridCol w:w="1547"/>
      </w:tblGrid>
      <w:tr w:rsidR="00B071C2" w:rsidRPr="00AA05BC" w14:paraId="0AEE1F73"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C29C0"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A5814"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1F358"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16F61"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AB22F"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275AA"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8C444"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7ECD38EC"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3941D6" w14:textId="77777777" w:rsidR="00B071C2" w:rsidRPr="00AA05BC" w:rsidRDefault="00B071C2" w:rsidP="00D0326A">
            <w:pPr>
              <w:pStyle w:val="rowtabella0"/>
              <w:rPr>
                <w:color w:val="002060"/>
              </w:rPr>
            </w:pPr>
            <w:r w:rsidRPr="00AA05BC">
              <w:rPr>
                <w:color w:val="002060"/>
              </w:rPr>
              <w:t xml:space="preserve">AMICI DEL </w:t>
            </w:r>
            <w:proofErr w:type="spellStart"/>
            <w:r w:rsidRPr="00AA05BC">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F9E62" w14:textId="77777777" w:rsidR="00B071C2" w:rsidRPr="00AA05BC" w:rsidRDefault="00B071C2" w:rsidP="00D0326A">
            <w:pPr>
              <w:pStyle w:val="rowtabella0"/>
              <w:rPr>
                <w:color w:val="002060"/>
              </w:rPr>
            </w:pPr>
            <w:r w:rsidRPr="00AA05BC">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C0851"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7E8DC" w14:textId="77777777" w:rsidR="00B071C2" w:rsidRPr="00AA05BC" w:rsidRDefault="00B071C2" w:rsidP="00D0326A">
            <w:pPr>
              <w:pStyle w:val="rowtabella0"/>
              <w:rPr>
                <w:color w:val="002060"/>
              </w:rPr>
            </w:pPr>
            <w:r w:rsidRPr="00AA05BC">
              <w:rPr>
                <w:color w:val="002060"/>
              </w:rPr>
              <w:t>07/11/2021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D2D2B" w14:textId="77777777" w:rsidR="00B071C2" w:rsidRPr="00AA05BC" w:rsidRDefault="00B071C2" w:rsidP="00D0326A">
            <w:pPr>
              <w:pStyle w:val="rowtabella0"/>
              <w:rPr>
                <w:color w:val="002060"/>
              </w:rPr>
            </w:pPr>
            <w:r w:rsidRPr="00AA05BC">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A9E05" w14:textId="77777777" w:rsidR="00B071C2" w:rsidRPr="00AA05BC" w:rsidRDefault="00B071C2" w:rsidP="00D0326A">
            <w:pPr>
              <w:pStyle w:val="rowtabella0"/>
              <w:rPr>
                <w:color w:val="002060"/>
              </w:rPr>
            </w:pPr>
            <w:r w:rsidRPr="00AA05BC">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CDFAA" w14:textId="77777777" w:rsidR="00B071C2" w:rsidRPr="00AA05BC" w:rsidRDefault="00B071C2" w:rsidP="00D0326A">
            <w:pPr>
              <w:pStyle w:val="rowtabella0"/>
              <w:rPr>
                <w:color w:val="002060"/>
              </w:rPr>
            </w:pPr>
            <w:r w:rsidRPr="00AA05BC">
              <w:rPr>
                <w:color w:val="002060"/>
              </w:rPr>
              <w:t>VIA AMATO</w:t>
            </w:r>
          </w:p>
        </w:tc>
      </w:tr>
      <w:tr w:rsidR="00B071C2" w:rsidRPr="00AA05BC" w14:paraId="22A80C41"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0DBEDB" w14:textId="77777777" w:rsidR="00B071C2" w:rsidRPr="00AA05BC" w:rsidRDefault="00B071C2" w:rsidP="00D0326A">
            <w:pPr>
              <w:pStyle w:val="rowtabella0"/>
              <w:rPr>
                <w:color w:val="002060"/>
              </w:rPr>
            </w:pPr>
            <w:r w:rsidRPr="00AA05BC">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5F9AA0" w14:textId="77777777" w:rsidR="00B071C2" w:rsidRPr="00AA05BC" w:rsidRDefault="00B071C2" w:rsidP="00D0326A">
            <w:pPr>
              <w:pStyle w:val="rowtabella0"/>
              <w:rPr>
                <w:color w:val="002060"/>
              </w:rPr>
            </w:pPr>
            <w:r w:rsidRPr="00AA05BC">
              <w:rPr>
                <w:color w:val="002060"/>
              </w:rPr>
              <w:t xml:space="preserve">AUDAX 1970 </w:t>
            </w:r>
            <w:proofErr w:type="gramStart"/>
            <w:r w:rsidRPr="00AA05BC">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BB8F0A"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6B6533" w14:textId="77777777" w:rsidR="00B071C2" w:rsidRPr="00AA05BC" w:rsidRDefault="00B071C2" w:rsidP="00D0326A">
            <w:pPr>
              <w:pStyle w:val="rowtabella0"/>
              <w:rPr>
                <w:color w:val="002060"/>
              </w:rPr>
            </w:pPr>
            <w:r w:rsidRPr="00AA05BC">
              <w:rPr>
                <w:color w:val="002060"/>
              </w:rPr>
              <w:t>07/11/2021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1624F4" w14:textId="77777777" w:rsidR="00B071C2" w:rsidRPr="00AA05BC" w:rsidRDefault="00B071C2" w:rsidP="00D0326A">
            <w:pPr>
              <w:pStyle w:val="rowtabella0"/>
              <w:rPr>
                <w:color w:val="002060"/>
              </w:rPr>
            </w:pPr>
            <w:r w:rsidRPr="00AA05BC">
              <w:rPr>
                <w:color w:val="002060"/>
              </w:rPr>
              <w:t>5472 CAMPO SCOPERTO C5 LUCREZIA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946CCC" w14:textId="77777777" w:rsidR="00B071C2" w:rsidRPr="00AA05BC" w:rsidRDefault="00B071C2" w:rsidP="00D0326A">
            <w:pPr>
              <w:pStyle w:val="rowtabella0"/>
              <w:rPr>
                <w:color w:val="002060"/>
              </w:rPr>
            </w:pPr>
            <w:r w:rsidRPr="00AA05BC">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1EA4E1" w14:textId="77777777" w:rsidR="00B071C2" w:rsidRPr="00AA05BC" w:rsidRDefault="00B071C2" w:rsidP="00D0326A">
            <w:pPr>
              <w:pStyle w:val="rowtabella0"/>
              <w:rPr>
                <w:color w:val="002060"/>
              </w:rPr>
            </w:pPr>
            <w:r w:rsidRPr="00AA05BC">
              <w:rPr>
                <w:color w:val="002060"/>
              </w:rPr>
              <w:t>VIA MIA MARTINI</w:t>
            </w:r>
          </w:p>
        </w:tc>
      </w:tr>
      <w:tr w:rsidR="00B071C2" w:rsidRPr="00AA05BC" w14:paraId="6E982F09"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EADC27" w14:textId="77777777" w:rsidR="00B071C2" w:rsidRPr="00AA05BC" w:rsidRDefault="00B071C2" w:rsidP="00D0326A">
            <w:pPr>
              <w:pStyle w:val="rowtabella0"/>
              <w:rPr>
                <w:color w:val="002060"/>
              </w:rPr>
            </w:pPr>
            <w:r w:rsidRPr="00AA05BC">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C8309" w14:textId="77777777" w:rsidR="00B071C2" w:rsidRPr="00AA05BC" w:rsidRDefault="00B071C2" w:rsidP="00D0326A">
            <w:pPr>
              <w:pStyle w:val="rowtabella0"/>
              <w:rPr>
                <w:color w:val="002060"/>
              </w:rPr>
            </w:pPr>
            <w:r w:rsidRPr="00AA05BC">
              <w:rPr>
                <w:color w:val="002060"/>
              </w:rPr>
              <w:t>TAVERNELLE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BB2F4"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D2DCF" w14:textId="77777777" w:rsidR="00B071C2" w:rsidRPr="00AA05BC" w:rsidRDefault="00B071C2" w:rsidP="00D0326A">
            <w:pPr>
              <w:pStyle w:val="rowtabella0"/>
              <w:rPr>
                <w:color w:val="002060"/>
              </w:rPr>
            </w:pPr>
            <w:r w:rsidRPr="00AA05BC">
              <w:rPr>
                <w:color w:val="002060"/>
              </w:rPr>
              <w:t>07/11/2021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318B7" w14:textId="77777777" w:rsidR="00B071C2" w:rsidRPr="00AA05BC" w:rsidRDefault="00B071C2" w:rsidP="00D0326A">
            <w:pPr>
              <w:pStyle w:val="rowtabella0"/>
              <w:rPr>
                <w:color w:val="002060"/>
              </w:rPr>
            </w:pPr>
            <w:r w:rsidRPr="00AA05BC">
              <w:rPr>
                <w:color w:val="002060"/>
              </w:rPr>
              <w:t>5409 CAMPO 1 SCOPERTO ROTELLISTICA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81F5D" w14:textId="77777777" w:rsidR="00B071C2" w:rsidRPr="00AA05BC" w:rsidRDefault="00B071C2" w:rsidP="00D0326A">
            <w:pPr>
              <w:pStyle w:val="rowtabella0"/>
              <w:rPr>
                <w:color w:val="002060"/>
              </w:rPr>
            </w:pPr>
            <w:r w:rsidRPr="00AA05BC">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8086D" w14:textId="77777777" w:rsidR="00B071C2" w:rsidRPr="00AA05BC" w:rsidRDefault="00B071C2" w:rsidP="00D0326A">
            <w:pPr>
              <w:pStyle w:val="rowtabella0"/>
              <w:rPr>
                <w:color w:val="002060"/>
              </w:rPr>
            </w:pPr>
            <w:r w:rsidRPr="00AA05BC">
              <w:rPr>
                <w:color w:val="002060"/>
              </w:rPr>
              <w:t>VIA PAGANINI</w:t>
            </w:r>
          </w:p>
        </w:tc>
      </w:tr>
    </w:tbl>
    <w:p w14:paraId="5F516C9F" w14:textId="77777777" w:rsidR="00B071C2" w:rsidRPr="00AA05BC" w:rsidRDefault="00B071C2" w:rsidP="00B071C2">
      <w:pPr>
        <w:pStyle w:val="breakline"/>
        <w:divId w:val="527259509"/>
        <w:rPr>
          <w:rFonts w:eastAsiaTheme="minorEastAsia"/>
          <w:color w:val="002060"/>
        </w:rPr>
      </w:pPr>
    </w:p>
    <w:p w14:paraId="51C0EF72" w14:textId="77777777" w:rsidR="00B071C2" w:rsidRPr="00AA05BC" w:rsidRDefault="00B071C2" w:rsidP="00B071C2">
      <w:pPr>
        <w:pStyle w:val="breakline"/>
        <w:divId w:val="527259509"/>
        <w:rPr>
          <w:color w:val="002060"/>
        </w:rPr>
      </w:pPr>
    </w:p>
    <w:p w14:paraId="71AEC087" w14:textId="77777777" w:rsidR="00B071C2" w:rsidRPr="00AA05BC" w:rsidRDefault="00B071C2" w:rsidP="00B071C2">
      <w:pPr>
        <w:pStyle w:val="breakline"/>
        <w:divId w:val="527259509"/>
        <w:rPr>
          <w:color w:val="002060"/>
        </w:rPr>
      </w:pPr>
    </w:p>
    <w:p w14:paraId="581CEC42" w14:textId="77777777" w:rsidR="00B071C2" w:rsidRPr="00AA05BC" w:rsidRDefault="00B071C2" w:rsidP="00B071C2">
      <w:pPr>
        <w:pStyle w:val="sottotitolocampionato10"/>
        <w:divId w:val="527259509"/>
        <w:rPr>
          <w:color w:val="002060"/>
        </w:rPr>
      </w:pPr>
      <w:r w:rsidRPr="00AA05BC">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B071C2" w:rsidRPr="00AA05BC" w14:paraId="0F48CBA5"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08B7F"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47A13"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C1D2C"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7D49B"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44447"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C4F4E"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B3263"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1EF05115"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B93DF3" w14:textId="77777777" w:rsidR="00B071C2" w:rsidRPr="00AA05BC" w:rsidRDefault="00B071C2" w:rsidP="00D0326A">
            <w:pPr>
              <w:pStyle w:val="rowtabella0"/>
              <w:rPr>
                <w:color w:val="002060"/>
              </w:rPr>
            </w:pPr>
            <w:r w:rsidRPr="00AA05BC">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A7848" w14:textId="77777777" w:rsidR="00B071C2" w:rsidRPr="00AA05BC" w:rsidRDefault="00B071C2" w:rsidP="00D0326A">
            <w:pPr>
              <w:pStyle w:val="rowtabella0"/>
              <w:rPr>
                <w:color w:val="002060"/>
              </w:rPr>
            </w:pPr>
            <w:r w:rsidRPr="00AA05BC">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5364D"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10122" w14:textId="77777777" w:rsidR="00B071C2" w:rsidRPr="00AA05BC" w:rsidRDefault="00B071C2" w:rsidP="00D0326A">
            <w:pPr>
              <w:pStyle w:val="rowtabella0"/>
              <w:rPr>
                <w:color w:val="002060"/>
              </w:rPr>
            </w:pPr>
            <w:r w:rsidRPr="00AA05BC">
              <w:rPr>
                <w:color w:val="002060"/>
              </w:rPr>
              <w:t>06/11/2021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57B65" w14:textId="77777777" w:rsidR="00B071C2" w:rsidRPr="00AA05BC" w:rsidRDefault="00B071C2" w:rsidP="00D0326A">
            <w:pPr>
              <w:pStyle w:val="rowtabella0"/>
              <w:rPr>
                <w:color w:val="002060"/>
              </w:rPr>
            </w:pPr>
            <w:r w:rsidRPr="00AA05BC">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BD03F" w14:textId="77777777" w:rsidR="00B071C2" w:rsidRPr="00AA05BC" w:rsidRDefault="00B071C2" w:rsidP="00D0326A">
            <w:pPr>
              <w:pStyle w:val="rowtabella0"/>
              <w:rPr>
                <w:color w:val="002060"/>
              </w:rPr>
            </w:pPr>
            <w:r w:rsidRPr="00AA05BC">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0D2B6" w14:textId="77777777" w:rsidR="00B071C2" w:rsidRPr="00AA05BC" w:rsidRDefault="00B071C2" w:rsidP="00D0326A">
            <w:pPr>
              <w:pStyle w:val="rowtabella0"/>
              <w:rPr>
                <w:color w:val="002060"/>
              </w:rPr>
            </w:pPr>
            <w:r w:rsidRPr="00AA05BC">
              <w:rPr>
                <w:color w:val="002060"/>
              </w:rPr>
              <w:t>VIA ALESSANDRO MANZONI</w:t>
            </w:r>
          </w:p>
        </w:tc>
      </w:tr>
      <w:tr w:rsidR="00B071C2" w:rsidRPr="00AA05BC" w14:paraId="25571AA1"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3589E" w14:textId="77777777" w:rsidR="00B071C2" w:rsidRPr="00AA05BC" w:rsidRDefault="00B071C2" w:rsidP="00D0326A">
            <w:pPr>
              <w:pStyle w:val="rowtabella0"/>
              <w:rPr>
                <w:color w:val="002060"/>
              </w:rPr>
            </w:pPr>
            <w:r w:rsidRPr="00AA05BC">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B4B89" w14:textId="77777777" w:rsidR="00B071C2" w:rsidRPr="00AA05BC" w:rsidRDefault="00B071C2" w:rsidP="00D0326A">
            <w:pPr>
              <w:pStyle w:val="rowtabella0"/>
              <w:rPr>
                <w:color w:val="002060"/>
              </w:rPr>
            </w:pPr>
            <w:r w:rsidRPr="00AA05BC">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DB211"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C51436" w14:textId="77777777" w:rsidR="00B071C2" w:rsidRPr="00AA05BC" w:rsidRDefault="00B071C2" w:rsidP="00D0326A">
            <w:pPr>
              <w:pStyle w:val="rowtabella0"/>
              <w:rPr>
                <w:color w:val="002060"/>
              </w:rPr>
            </w:pPr>
            <w:r w:rsidRPr="00AA05BC">
              <w:rPr>
                <w:color w:val="002060"/>
              </w:rPr>
              <w:t>07/11/2021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533E1" w14:textId="77777777" w:rsidR="00B071C2" w:rsidRPr="00AA05BC" w:rsidRDefault="00B071C2" w:rsidP="00D0326A">
            <w:pPr>
              <w:pStyle w:val="rowtabella0"/>
              <w:rPr>
                <w:color w:val="002060"/>
              </w:rPr>
            </w:pPr>
            <w:r w:rsidRPr="00AA05BC">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43DE5" w14:textId="77777777" w:rsidR="00B071C2" w:rsidRPr="00AA05BC" w:rsidRDefault="00B071C2" w:rsidP="00D0326A">
            <w:pPr>
              <w:pStyle w:val="rowtabella0"/>
              <w:rPr>
                <w:color w:val="002060"/>
              </w:rPr>
            </w:pPr>
            <w:r w:rsidRPr="00AA05B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73708" w14:textId="77777777" w:rsidR="00B071C2" w:rsidRPr="00AA05BC" w:rsidRDefault="00B071C2" w:rsidP="00D0326A">
            <w:pPr>
              <w:pStyle w:val="rowtabella0"/>
              <w:rPr>
                <w:color w:val="002060"/>
              </w:rPr>
            </w:pPr>
            <w:r w:rsidRPr="00AA05BC">
              <w:rPr>
                <w:color w:val="002060"/>
              </w:rPr>
              <w:t>VIA PETRARCA</w:t>
            </w:r>
          </w:p>
        </w:tc>
      </w:tr>
    </w:tbl>
    <w:p w14:paraId="19A55B8C" w14:textId="77777777" w:rsidR="00B071C2" w:rsidRPr="00AA05BC" w:rsidRDefault="00B071C2" w:rsidP="00B071C2">
      <w:pPr>
        <w:pStyle w:val="breakline"/>
        <w:divId w:val="527259509"/>
        <w:rPr>
          <w:rFonts w:eastAsiaTheme="minorEastAsia"/>
          <w:color w:val="002060"/>
        </w:rPr>
      </w:pPr>
    </w:p>
    <w:p w14:paraId="77B5C127" w14:textId="77777777" w:rsidR="00B071C2" w:rsidRPr="00AA05BC" w:rsidRDefault="00B071C2" w:rsidP="00B071C2">
      <w:pPr>
        <w:pStyle w:val="breakline"/>
        <w:divId w:val="527259509"/>
        <w:rPr>
          <w:color w:val="002060"/>
        </w:rPr>
      </w:pPr>
    </w:p>
    <w:p w14:paraId="12BFF752" w14:textId="77777777" w:rsidR="00B071C2" w:rsidRPr="00AA05BC" w:rsidRDefault="00B071C2" w:rsidP="00B071C2">
      <w:pPr>
        <w:pStyle w:val="breakline"/>
        <w:divId w:val="527259509"/>
        <w:rPr>
          <w:color w:val="002060"/>
        </w:rPr>
      </w:pPr>
    </w:p>
    <w:p w14:paraId="697FCBE5" w14:textId="77777777" w:rsidR="00B071C2" w:rsidRPr="00AA05BC" w:rsidRDefault="00B071C2" w:rsidP="00B071C2">
      <w:pPr>
        <w:pStyle w:val="sottotitolocampionato10"/>
        <w:divId w:val="527259509"/>
        <w:rPr>
          <w:color w:val="002060"/>
        </w:rPr>
      </w:pPr>
      <w:r w:rsidRPr="00AA05BC">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B071C2" w:rsidRPr="00AA05BC" w14:paraId="45911617"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DF87D" w14:textId="77777777" w:rsidR="00B071C2" w:rsidRPr="00AA05BC" w:rsidRDefault="00B071C2" w:rsidP="00D0326A">
            <w:pPr>
              <w:pStyle w:val="headertabella0"/>
              <w:rPr>
                <w:color w:val="002060"/>
              </w:rPr>
            </w:pPr>
            <w:r w:rsidRPr="00AA05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2CD9F" w14:textId="77777777" w:rsidR="00B071C2" w:rsidRPr="00AA05BC" w:rsidRDefault="00B071C2" w:rsidP="00D0326A">
            <w:pPr>
              <w:pStyle w:val="headertabella0"/>
              <w:rPr>
                <w:color w:val="002060"/>
              </w:rPr>
            </w:pPr>
            <w:r w:rsidRPr="00AA05B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70A0E" w14:textId="77777777" w:rsidR="00B071C2" w:rsidRPr="00AA05BC" w:rsidRDefault="00B071C2" w:rsidP="00D0326A">
            <w:pPr>
              <w:pStyle w:val="headertabella0"/>
              <w:rPr>
                <w:color w:val="002060"/>
              </w:rPr>
            </w:pPr>
            <w:r w:rsidRPr="00AA05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984E3" w14:textId="77777777" w:rsidR="00B071C2" w:rsidRPr="00AA05BC" w:rsidRDefault="00B071C2" w:rsidP="00D0326A">
            <w:pPr>
              <w:pStyle w:val="headertabella0"/>
              <w:rPr>
                <w:color w:val="002060"/>
              </w:rPr>
            </w:pPr>
            <w:r w:rsidRPr="00AA05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BF571" w14:textId="77777777" w:rsidR="00B071C2" w:rsidRPr="00AA05BC" w:rsidRDefault="00B071C2" w:rsidP="00D0326A">
            <w:pPr>
              <w:pStyle w:val="headertabella0"/>
              <w:rPr>
                <w:color w:val="002060"/>
              </w:rPr>
            </w:pPr>
            <w:r w:rsidRPr="00AA05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3EF5B" w14:textId="77777777" w:rsidR="00B071C2" w:rsidRPr="00AA05BC" w:rsidRDefault="00B071C2" w:rsidP="00D0326A">
            <w:pPr>
              <w:pStyle w:val="headertabella0"/>
              <w:rPr>
                <w:color w:val="002060"/>
              </w:rPr>
            </w:pPr>
            <w:proofErr w:type="spellStart"/>
            <w:r w:rsidRPr="00AA05BC">
              <w:rPr>
                <w:color w:val="002060"/>
              </w:rPr>
              <w:t>Localita'</w:t>
            </w:r>
            <w:proofErr w:type="spellEnd"/>
            <w:r w:rsidRPr="00AA05B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240E9" w14:textId="77777777" w:rsidR="00B071C2" w:rsidRPr="00AA05BC" w:rsidRDefault="00B071C2" w:rsidP="00D0326A">
            <w:pPr>
              <w:pStyle w:val="headertabella0"/>
              <w:rPr>
                <w:color w:val="002060"/>
              </w:rPr>
            </w:pPr>
            <w:r w:rsidRPr="00AA05BC">
              <w:rPr>
                <w:color w:val="002060"/>
              </w:rPr>
              <w:t>Indirizzo Impianto</w:t>
            </w:r>
          </w:p>
        </w:tc>
      </w:tr>
      <w:tr w:rsidR="00B071C2" w:rsidRPr="00AA05BC" w14:paraId="7A6A28F8"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095C53" w14:textId="77777777" w:rsidR="00B071C2" w:rsidRPr="00AA05BC" w:rsidRDefault="00B071C2" w:rsidP="00D0326A">
            <w:pPr>
              <w:pStyle w:val="rowtabella0"/>
              <w:rPr>
                <w:color w:val="002060"/>
              </w:rPr>
            </w:pPr>
            <w:r w:rsidRPr="00AA05BC">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7D28B" w14:textId="77777777" w:rsidR="00B071C2" w:rsidRPr="00AA05BC" w:rsidRDefault="00B071C2" w:rsidP="00D0326A">
            <w:pPr>
              <w:pStyle w:val="rowtabella0"/>
              <w:rPr>
                <w:color w:val="002060"/>
              </w:rPr>
            </w:pPr>
            <w:r w:rsidRPr="00AA05BC">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4D1AD" w14:textId="77777777" w:rsidR="00B071C2" w:rsidRPr="00AA05BC" w:rsidRDefault="00B071C2" w:rsidP="00D0326A">
            <w:pPr>
              <w:pStyle w:val="rowtabella0"/>
              <w:jc w:val="center"/>
              <w:rPr>
                <w:color w:val="002060"/>
              </w:rPr>
            </w:pPr>
            <w:r w:rsidRPr="00AA05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C8FA5" w14:textId="77777777" w:rsidR="00B071C2" w:rsidRPr="00AA05BC" w:rsidRDefault="00B071C2" w:rsidP="00D0326A">
            <w:pPr>
              <w:pStyle w:val="rowtabella0"/>
              <w:rPr>
                <w:color w:val="002060"/>
              </w:rPr>
            </w:pPr>
            <w:r w:rsidRPr="00AA05BC">
              <w:rPr>
                <w:color w:val="002060"/>
              </w:rPr>
              <w:t>07/11/2021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F96D1" w14:textId="77777777" w:rsidR="00B071C2" w:rsidRPr="00AA05BC" w:rsidRDefault="00B071C2" w:rsidP="00D0326A">
            <w:pPr>
              <w:pStyle w:val="rowtabella0"/>
              <w:rPr>
                <w:color w:val="002060"/>
              </w:rPr>
            </w:pPr>
            <w:r w:rsidRPr="00AA05BC">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199CA6" w14:textId="77777777" w:rsidR="00B071C2" w:rsidRPr="00AA05BC" w:rsidRDefault="00B071C2" w:rsidP="00D0326A">
            <w:pPr>
              <w:pStyle w:val="rowtabella0"/>
              <w:rPr>
                <w:color w:val="002060"/>
              </w:rPr>
            </w:pPr>
            <w:r w:rsidRPr="00AA05BC">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B8C82" w14:textId="77777777" w:rsidR="00B071C2" w:rsidRPr="00AA05BC" w:rsidRDefault="00B071C2" w:rsidP="00D0326A">
            <w:pPr>
              <w:pStyle w:val="rowtabella0"/>
              <w:rPr>
                <w:color w:val="002060"/>
              </w:rPr>
            </w:pPr>
            <w:r w:rsidRPr="00AA05BC">
              <w:rPr>
                <w:color w:val="002060"/>
              </w:rPr>
              <w:t>VIA FRATELLI CERVI</w:t>
            </w:r>
          </w:p>
        </w:tc>
      </w:tr>
      <w:tr w:rsidR="00B071C2" w:rsidRPr="00AA05BC" w14:paraId="511B8642" w14:textId="77777777" w:rsidTr="00B07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B2B8D0" w14:textId="77777777" w:rsidR="00B071C2" w:rsidRPr="00AA05BC" w:rsidRDefault="00B071C2" w:rsidP="00D0326A">
            <w:pPr>
              <w:pStyle w:val="rowtabella0"/>
              <w:rPr>
                <w:color w:val="002060"/>
              </w:rPr>
            </w:pPr>
            <w:r w:rsidRPr="00AA05BC">
              <w:rPr>
                <w:color w:val="002060"/>
              </w:rPr>
              <w:t>CALDAROLA G.N.C.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68F42E" w14:textId="77777777" w:rsidR="00B071C2" w:rsidRPr="00AA05BC" w:rsidRDefault="00B071C2" w:rsidP="00D0326A">
            <w:pPr>
              <w:pStyle w:val="rowtabella0"/>
              <w:rPr>
                <w:color w:val="002060"/>
              </w:rPr>
            </w:pPr>
            <w:r w:rsidRPr="00AA05BC">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6C62C7"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162C82" w14:textId="77777777" w:rsidR="00B071C2" w:rsidRPr="00AA05BC" w:rsidRDefault="00B071C2" w:rsidP="00D0326A">
            <w:pPr>
              <w:pStyle w:val="rowtabella0"/>
              <w:rPr>
                <w:color w:val="002060"/>
              </w:rPr>
            </w:pPr>
            <w:r w:rsidRPr="00AA05BC">
              <w:rPr>
                <w:color w:val="002060"/>
              </w:rPr>
              <w:t>07/11/2021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B64441" w14:textId="77777777" w:rsidR="00B071C2" w:rsidRPr="00AA05BC" w:rsidRDefault="00B071C2" w:rsidP="00D0326A">
            <w:pPr>
              <w:pStyle w:val="rowtabella0"/>
              <w:rPr>
                <w:color w:val="002060"/>
              </w:rPr>
            </w:pPr>
            <w:r w:rsidRPr="00AA05BC">
              <w:rPr>
                <w:color w:val="002060"/>
              </w:rPr>
              <w:t>5241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6540F7" w14:textId="77777777" w:rsidR="00B071C2" w:rsidRPr="00AA05BC" w:rsidRDefault="00B071C2" w:rsidP="00D0326A">
            <w:pPr>
              <w:pStyle w:val="rowtabella0"/>
              <w:rPr>
                <w:color w:val="002060"/>
              </w:rPr>
            </w:pPr>
            <w:r w:rsidRPr="00AA05BC">
              <w:rPr>
                <w:color w:val="002060"/>
              </w:rPr>
              <w:t>CALDAROLA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7A04EB" w14:textId="77777777" w:rsidR="00B071C2" w:rsidRPr="00AA05BC" w:rsidRDefault="00B071C2" w:rsidP="00D0326A">
            <w:pPr>
              <w:pStyle w:val="rowtabella0"/>
              <w:rPr>
                <w:color w:val="002060"/>
              </w:rPr>
            </w:pPr>
            <w:r w:rsidRPr="00AA05BC">
              <w:rPr>
                <w:color w:val="002060"/>
              </w:rPr>
              <w:t>ZONA PPE</w:t>
            </w:r>
          </w:p>
        </w:tc>
      </w:tr>
      <w:tr w:rsidR="00B071C2" w:rsidRPr="00AA05BC" w14:paraId="5AE5FCD5"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FA787B" w14:textId="77777777" w:rsidR="00B071C2" w:rsidRPr="00AA05BC" w:rsidRDefault="00B071C2" w:rsidP="00D0326A">
            <w:pPr>
              <w:pStyle w:val="rowtabella0"/>
              <w:rPr>
                <w:color w:val="002060"/>
              </w:rPr>
            </w:pPr>
            <w:r w:rsidRPr="00AA05BC">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CCCBE" w14:textId="77777777" w:rsidR="00B071C2" w:rsidRPr="00AA05BC" w:rsidRDefault="00B071C2" w:rsidP="00D0326A">
            <w:pPr>
              <w:pStyle w:val="rowtabella0"/>
              <w:rPr>
                <w:color w:val="002060"/>
              </w:rPr>
            </w:pPr>
            <w:r w:rsidRPr="00AA05BC">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7687E" w14:textId="77777777" w:rsidR="00B071C2" w:rsidRPr="00AA05BC" w:rsidRDefault="00B071C2" w:rsidP="00D0326A">
            <w:pPr>
              <w:pStyle w:val="rowtabella0"/>
              <w:jc w:val="center"/>
              <w:rPr>
                <w:color w:val="002060"/>
              </w:rPr>
            </w:pPr>
            <w:r w:rsidRPr="00AA05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F090F4" w14:textId="77777777" w:rsidR="00B071C2" w:rsidRPr="00AA05BC" w:rsidRDefault="00B071C2" w:rsidP="00D0326A">
            <w:pPr>
              <w:pStyle w:val="rowtabella0"/>
              <w:rPr>
                <w:color w:val="002060"/>
              </w:rPr>
            </w:pPr>
            <w:r w:rsidRPr="00AA05BC">
              <w:rPr>
                <w:color w:val="002060"/>
              </w:rPr>
              <w:t>07/11/2021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598C3" w14:textId="77777777" w:rsidR="00B071C2" w:rsidRPr="00AA05BC" w:rsidRDefault="00B071C2" w:rsidP="00D0326A">
            <w:pPr>
              <w:pStyle w:val="rowtabella0"/>
              <w:rPr>
                <w:color w:val="002060"/>
              </w:rPr>
            </w:pPr>
            <w:r w:rsidRPr="00AA05BC">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24C8D" w14:textId="77777777" w:rsidR="00B071C2" w:rsidRPr="00AA05BC" w:rsidRDefault="00B071C2" w:rsidP="00D0326A">
            <w:pPr>
              <w:pStyle w:val="rowtabella0"/>
              <w:rPr>
                <w:color w:val="002060"/>
              </w:rPr>
            </w:pPr>
            <w:r w:rsidRPr="00AA05BC">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FA3A6" w14:textId="77777777" w:rsidR="00B071C2" w:rsidRPr="00AA05BC" w:rsidRDefault="00B071C2" w:rsidP="00D0326A">
            <w:pPr>
              <w:pStyle w:val="rowtabella0"/>
              <w:rPr>
                <w:color w:val="002060"/>
              </w:rPr>
            </w:pPr>
            <w:r w:rsidRPr="00AA05BC">
              <w:rPr>
                <w:color w:val="002060"/>
              </w:rPr>
              <w:t>VIALE GIUSTOZZI</w:t>
            </w:r>
          </w:p>
        </w:tc>
      </w:tr>
    </w:tbl>
    <w:p w14:paraId="442155F0" w14:textId="77777777" w:rsidR="00B071C2" w:rsidRPr="00AA05BC" w:rsidRDefault="00B071C2" w:rsidP="00B071C2">
      <w:pPr>
        <w:pStyle w:val="breakline"/>
        <w:divId w:val="527259509"/>
        <w:rPr>
          <w:rFonts w:eastAsiaTheme="minorEastAsia"/>
          <w:color w:val="002060"/>
        </w:rPr>
      </w:pPr>
    </w:p>
    <w:p w14:paraId="4D341BD6" w14:textId="47E887DB" w:rsidR="004D064B" w:rsidRDefault="004D064B" w:rsidP="004D064B">
      <w:pPr>
        <w:pStyle w:val="breakline"/>
        <w:divId w:val="527259509"/>
        <w:rPr>
          <w:color w:val="002060"/>
        </w:rPr>
      </w:pPr>
    </w:p>
    <w:p w14:paraId="3EB0A9BC" w14:textId="77777777" w:rsidR="00B071C2" w:rsidRPr="00A070F8" w:rsidRDefault="00B071C2" w:rsidP="004D064B">
      <w:pPr>
        <w:pStyle w:val="breakline"/>
        <w:divId w:val="527259509"/>
        <w:rPr>
          <w:color w:val="002060"/>
        </w:rPr>
      </w:pPr>
    </w:p>
    <w:p w14:paraId="0997DB69" w14:textId="77777777" w:rsidR="00AC5FAB" w:rsidRPr="00007E28" w:rsidRDefault="00AC5FAB" w:rsidP="00AC5FAB">
      <w:pPr>
        <w:pStyle w:val="TITOLOCAMPIONATO"/>
        <w:shd w:val="clear" w:color="auto" w:fill="CCCCCC"/>
        <w:spacing w:before="80" w:after="40"/>
        <w:divId w:val="527259509"/>
        <w:rPr>
          <w:color w:val="002060"/>
        </w:rPr>
      </w:pPr>
      <w:r w:rsidRPr="00007E28">
        <w:rPr>
          <w:color w:val="002060"/>
        </w:rPr>
        <w:t>COPPA ITALIA CALCIO A 5</w:t>
      </w:r>
    </w:p>
    <w:p w14:paraId="21C90D75" w14:textId="3170D7CD" w:rsidR="00AC5FAB" w:rsidRPr="00007E28" w:rsidRDefault="00E96363" w:rsidP="00AC5FAB">
      <w:pPr>
        <w:pStyle w:val="TITOLOPRINC"/>
        <w:divId w:val="527259509"/>
        <w:rPr>
          <w:color w:val="002060"/>
        </w:rPr>
      </w:pPr>
      <w:r>
        <w:rPr>
          <w:color w:val="002060"/>
        </w:rPr>
        <w:t>QUALIFICATE AGLI OTTAVI DI FINALE</w:t>
      </w:r>
    </w:p>
    <w:p w14:paraId="245B9996" w14:textId="06B17472" w:rsidR="00E96363" w:rsidRDefault="00E96363" w:rsidP="00E96363">
      <w:pPr>
        <w:pStyle w:val="Corpodeltesto21"/>
        <w:jc w:val="left"/>
        <w:divId w:val="527259509"/>
        <w:rPr>
          <w:rFonts w:ascii="Arial" w:hAnsi="Arial" w:cs="Arial"/>
          <w:bCs/>
          <w:color w:val="002060"/>
          <w:sz w:val="22"/>
          <w:szCs w:val="22"/>
        </w:rPr>
      </w:pPr>
      <w:r>
        <w:rPr>
          <w:rFonts w:ascii="Arial" w:hAnsi="Arial" w:cs="Arial"/>
          <w:bCs/>
          <w:color w:val="002060"/>
          <w:sz w:val="22"/>
          <w:szCs w:val="22"/>
        </w:rPr>
        <w:t>Al termine dei Sedicesimi di Finale si sono qualificate agli Ottavi di Finale le seguenti società:</w:t>
      </w:r>
    </w:p>
    <w:p w14:paraId="20D0A908" w14:textId="77777777" w:rsidR="00E96363" w:rsidRDefault="00E96363" w:rsidP="00AC5FAB">
      <w:pPr>
        <w:pStyle w:val="Corpodeltesto21"/>
        <w:divId w:val="527259509"/>
        <w:rPr>
          <w:rFonts w:ascii="Arial" w:hAnsi="Arial" w:cs="Arial"/>
          <w:bCs/>
          <w:color w:val="002060"/>
          <w:sz w:val="22"/>
        </w:rPr>
      </w:pPr>
    </w:p>
    <w:tbl>
      <w:tblPr>
        <w:tblW w:w="10010"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358"/>
      </w:tblGrid>
      <w:tr w:rsidR="00AC5FAB" w:rsidRPr="00D34730" w14:paraId="0F8BF643" w14:textId="77777777" w:rsidTr="00AC5FAB">
        <w:trPr>
          <w:divId w:val="527259509"/>
          <w:trHeight w:val="240"/>
        </w:trPr>
        <w:tc>
          <w:tcPr>
            <w:tcW w:w="3621" w:type="dxa"/>
            <w:tcBorders>
              <w:left w:val="nil"/>
              <w:right w:val="nil"/>
            </w:tcBorders>
            <w:shd w:val="clear" w:color="000000" w:fill="EAEAEA"/>
            <w:noWrap/>
            <w:vAlign w:val="center"/>
            <w:hideMark/>
          </w:tcPr>
          <w:p w14:paraId="1EB6C111" w14:textId="77777777" w:rsidR="00AC5FAB" w:rsidRPr="00D34730" w:rsidRDefault="00AC5FAB" w:rsidP="00D0326A">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641974DA" w14:textId="77777777" w:rsidR="00AC5FAB" w:rsidRPr="00D34730" w:rsidRDefault="00AC5FAB" w:rsidP="00D0326A">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3FA4BA91" w14:textId="77777777" w:rsidR="00AC5FAB" w:rsidRPr="00D34730" w:rsidRDefault="00AC5FAB" w:rsidP="00D0326A">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2D9631AE" w14:textId="77777777" w:rsidR="00AC5FAB" w:rsidRPr="00D34730" w:rsidRDefault="00AC5FAB" w:rsidP="00D0326A">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75FCB45A" w14:textId="77777777" w:rsidR="00AC5FAB" w:rsidRPr="00D34730" w:rsidRDefault="00AC5FAB" w:rsidP="00D0326A">
            <w:pPr>
              <w:jc w:val="cente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bottom w:val="nil"/>
              <w:right w:val="nil"/>
            </w:tcBorders>
            <w:shd w:val="clear" w:color="000000" w:fill="EAEAEA"/>
            <w:noWrap/>
            <w:vAlign w:val="center"/>
            <w:hideMark/>
          </w:tcPr>
          <w:p w14:paraId="7A9FE038" w14:textId="77777777" w:rsidR="00AC5FAB" w:rsidRPr="00D34730" w:rsidRDefault="00AC5FAB" w:rsidP="00D0326A">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358" w:type="dxa"/>
            <w:tcBorders>
              <w:top w:val="nil"/>
              <w:left w:val="nil"/>
              <w:bottom w:val="nil"/>
              <w:right w:val="nil"/>
            </w:tcBorders>
            <w:shd w:val="clear" w:color="000000" w:fill="EAEAEA"/>
            <w:noWrap/>
            <w:vAlign w:val="center"/>
            <w:hideMark/>
          </w:tcPr>
          <w:p w14:paraId="6269CA8A" w14:textId="77777777" w:rsidR="00AC5FAB" w:rsidRPr="00D34730" w:rsidRDefault="00AC5FAB" w:rsidP="00D0326A">
            <w:pPr>
              <w:jc w:val="center"/>
              <w:rPr>
                <w:rFonts w:ascii="Arial" w:hAnsi="Arial" w:cs="Arial"/>
                <w:b/>
                <w:bCs/>
                <w:color w:val="002060"/>
                <w:sz w:val="22"/>
                <w:szCs w:val="22"/>
              </w:rPr>
            </w:pPr>
          </w:p>
        </w:tc>
      </w:tr>
    </w:tbl>
    <w:p w14:paraId="077331EC" w14:textId="77777777" w:rsidR="00AC5FAB" w:rsidRDefault="00AC5FAB" w:rsidP="00AC5FAB">
      <w:pPr>
        <w:pStyle w:val="Corpodeltesto21"/>
        <w:divId w:val="527259509"/>
        <w:rPr>
          <w:rFonts w:ascii="Arial" w:hAnsi="Arial" w:cs="Arial"/>
          <w:color w:val="002060"/>
          <w:sz w:val="22"/>
        </w:rPr>
      </w:pPr>
    </w:p>
    <w:p w14:paraId="694EEC72" w14:textId="77777777" w:rsidR="00AC5FAB" w:rsidRDefault="00AC5FAB" w:rsidP="00AC5FAB">
      <w:pPr>
        <w:pStyle w:val="Corpodeltesto21"/>
        <w:divId w:val="527259509"/>
        <w:rPr>
          <w:rFonts w:ascii="Arial" w:hAnsi="Arial" w:cs="Arial"/>
          <w:color w:val="002060"/>
          <w:sz w:val="22"/>
        </w:rPr>
      </w:pPr>
    </w:p>
    <w:tbl>
      <w:tblPr>
        <w:tblW w:w="10283" w:type="dxa"/>
        <w:tblInd w:w="65" w:type="dxa"/>
        <w:tblLayout w:type="fixed"/>
        <w:tblCellMar>
          <w:left w:w="70" w:type="dxa"/>
          <w:right w:w="70" w:type="dxa"/>
        </w:tblCellMar>
        <w:tblLook w:val="04A0" w:firstRow="1" w:lastRow="0" w:firstColumn="1" w:lastColumn="0" w:noHBand="0" w:noVBand="1"/>
      </w:tblPr>
      <w:tblGrid>
        <w:gridCol w:w="2770"/>
        <w:gridCol w:w="426"/>
        <w:gridCol w:w="2551"/>
        <w:gridCol w:w="1276"/>
        <w:gridCol w:w="3260"/>
      </w:tblGrid>
      <w:tr w:rsidR="00AC5FAB" w:rsidRPr="00FB7100" w14:paraId="39140CA6"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3D1B6B8"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PIEVE D’ICO CALCIO A 5</w:t>
            </w:r>
          </w:p>
        </w:tc>
        <w:tc>
          <w:tcPr>
            <w:tcW w:w="426" w:type="dxa"/>
            <w:tcBorders>
              <w:top w:val="nil"/>
              <w:left w:val="nil"/>
              <w:bottom w:val="single" w:sz="8" w:space="0" w:color="auto"/>
              <w:right w:val="nil"/>
            </w:tcBorders>
            <w:shd w:val="clear" w:color="auto" w:fill="auto"/>
            <w:noWrap/>
            <w:vAlign w:val="bottom"/>
            <w:hideMark/>
          </w:tcPr>
          <w:p w14:paraId="6F5B7A7F" w14:textId="77777777" w:rsidR="00AC5FAB" w:rsidRPr="002541C9" w:rsidRDefault="00AC5FAB" w:rsidP="00D0326A">
            <w:pPr>
              <w:rPr>
                <w:rFonts w:ascii="Arial" w:hAnsi="Arial" w:cs="Arial"/>
                <w:color w:val="002060"/>
                <w:sz w:val="17"/>
                <w:szCs w:val="17"/>
              </w:rPr>
            </w:pPr>
            <w:r w:rsidRPr="002541C9">
              <w:rPr>
                <w:rFonts w:ascii="Arial" w:hAnsi="Arial" w:cs="Arial"/>
                <w:color w:val="002060"/>
                <w:sz w:val="17"/>
                <w:szCs w:val="17"/>
              </w:rPr>
              <w:t> </w:t>
            </w:r>
          </w:p>
        </w:tc>
        <w:tc>
          <w:tcPr>
            <w:tcW w:w="2551" w:type="dxa"/>
            <w:tcBorders>
              <w:top w:val="nil"/>
              <w:left w:val="nil"/>
              <w:bottom w:val="nil"/>
              <w:right w:val="nil"/>
            </w:tcBorders>
            <w:shd w:val="clear" w:color="auto" w:fill="auto"/>
            <w:noWrap/>
            <w:vAlign w:val="bottom"/>
            <w:hideMark/>
          </w:tcPr>
          <w:p w14:paraId="2377492F"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323F4B0B" w14:textId="77777777" w:rsidR="00AC5FAB" w:rsidRPr="00FB7100" w:rsidRDefault="00AC5FAB" w:rsidP="00D0326A">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412EBCF6" w14:textId="77777777" w:rsidR="00AC5FAB" w:rsidRPr="00FB7100" w:rsidRDefault="00AC5FAB" w:rsidP="00D0326A">
            <w:pPr>
              <w:jc w:val="center"/>
              <w:rPr>
                <w:rFonts w:ascii="Arial" w:hAnsi="Arial" w:cs="Arial"/>
                <w:color w:val="000090"/>
                <w:sz w:val="17"/>
                <w:szCs w:val="17"/>
              </w:rPr>
            </w:pPr>
          </w:p>
        </w:tc>
      </w:tr>
      <w:tr w:rsidR="00AC5FAB" w:rsidRPr="00FB7100" w14:paraId="7C21FBE2"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513609A1"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11C50B6" w14:textId="77777777" w:rsidR="00AC5FAB" w:rsidRPr="002541C9" w:rsidRDefault="00AC5FAB" w:rsidP="00D0326A">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56512D2F" w14:textId="2DFC6288" w:rsidR="00AC5FAB" w:rsidRPr="00FB7100" w:rsidRDefault="00BC2A21" w:rsidP="00D0326A">
            <w:pPr>
              <w:rPr>
                <w:rFonts w:ascii="Arial" w:hAnsi="Arial" w:cs="Arial"/>
                <w:color w:val="000090"/>
                <w:sz w:val="17"/>
                <w:szCs w:val="17"/>
              </w:rPr>
            </w:pPr>
            <w:r>
              <w:rPr>
                <w:rFonts w:ascii="Arial" w:hAnsi="Arial" w:cs="Arial"/>
                <w:b/>
                <w:bCs/>
                <w:color w:val="002060"/>
                <w:sz w:val="22"/>
                <w:szCs w:val="22"/>
              </w:rPr>
              <w:t>PIANACCIO</w:t>
            </w:r>
            <w:r w:rsidR="00AC5FAB" w:rsidRPr="00FB7100">
              <w:rPr>
                <w:rFonts w:ascii="Arial" w:hAnsi="Arial" w:cs="Arial"/>
                <w:color w:val="000090"/>
                <w:sz w:val="17"/>
                <w:szCs w:val="17"/>
              </w:rPr>
              <w:t> </w:t>
            </w:r>
          </w:p>
        </w:tc>
        <w:tc>
          <w:tcPr>
            <w:tcW w:w="1276" w:type="dxa"/>
            <w:tcBorders>
              <w:top w:val="nil"/>
              <w:left w:val="nil"/>
              <w:bottom w:val="single" w:sz="8" w:space="0" w:color="auto"/>
              <w:right w:val="nil"/>
            </w:tcBorders>
            <w:shd w:val="clear" w:color="auto" w:fill="auto"/>
            <w:noWrap/>
            <w:vAlign w:val="bottom"/>
            <w:hideMark/>
          </w:tcPr>
          <w:p w14:paraId="033F4077" w14:textId="77777777" w:rsidR="00AC5FAB" w:rsidRPr="00FB7100" w:rsidRDefault="00AC5FAB" w:rsidP="00D0326A">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2C98C749" w14:textId="77777777" w:rsidR="00AC5FAB" w:rsidRPr="00FB7100" w:rsidRDefault="00AC5FAB" w:rsidP="00D0326A">
            <w:pPr>
              <w:jc w:val="center"/>
              <w:rPr>
                <w:rFonts w:ascii="Arial" w:hAnsi="Arial" w:cs="Arial"/>
                <w:color w:val="000090"/>
                <w:sz w:val="17"/>
                <w:szCs w:val="17"/>
              </w:rPr>
            </w:pPr>
          </w:p>
        </w:tc>
      </w:tr>
      <w:tr w:rsidR="00AC5FAB" w:rsidRPr="00FB7100" w14:paraId="4701BD5C"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EC8FF11"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PIANACCIO</w:t>
            </w:r>
          </w:p>
        </w:tc>
        <w:tc>
          <w:tcPr>
            <w:tcW w:w="426" w:type="dxa"/>
            <w:tcBorders>
              <w:top w:val="nil"/>
              <w:left w:val="nil"/>
              <w:bottom w:val="single" w:sz="8" w:space="0" w:color="auto"/>
              <w:right w:val="single" w:sz="8" w:space="0" w:color="auto"/>
            </w:tcBorders>
            <w:shd w:val="clear" w:color="auto" w:fill="auto"/>
            <w:noWrap/>
            <w:vAlign w:val="bottom"/>
            <w:hideMark/>
          </w:tcPr>
          <w:p w14:paraId="3FEE13A8"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2B74DDC3"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3D6C517D" w14:textId="77777777" w:rsidR="00AC5FAB" w:rsidRPr="00FB7100" w:rsidRDefault="00AC5FAB" w:rsidP="00D0326A">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7F7F0578" w14:textId="77777777" w:rsidR="00AC5FAB" w:rsidRPr="00FB7100" w:rsidRDefault="00AC5FAB" w:rsidP="00D0326A">
            <w:pPr>
              <w:jc w:val="center"/>
              <w:rPr>
                <w:rFonts w:ascii="Arial" w:hAnsi="Arial" w:cs="Arial"/>
                <w:color w:val="000090"/>
                <w:sz w:val="17"/>
                <w:szCs w:val="17"/>
              </w:rPr>
            </w:pPr>
          </w:p>
        </w:tc>
      </w:tr>
      <w:tr w:rsidR="00AC5FAB" w:rsidRPr="00FB7100" w14:paraId="335BD526"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28CA5A80"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5FE9F70" w14:textId="77777777" w:rsidR="00AC5FAB" w:rsidRPr="002541C9" w:rsidRDefault="00AC5FAB" w:rsidP="00D0326A">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44377BB5"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1F919783" w14:textId="77777777" w:rsidR="00AC5FAB" w:rsidRPr="00FB7100" w:rsidRDefault="00AC5FAB" w:rsidP="00D0326A">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F6E3E61" w14:textId="77777777" w:rsidR="00AC5FAB" w:rsidRPr="00FB7100" w:rsidRDefault="00AC5FAB" w:rsidP="00D0326A">
            <w:pPr>
              <w:rPr>
                <w:rFonts w:ascii="Arial" w:hAnsi="Arial" w:cs="Arial"/>
                <w:color w:val="000090"/>
                <w:sz w:val="17"/>
                <w:szCs w:val="17"/>
              </w:rPr>
            </w:pPr>
            <w:r w:rsidRPr="00FB7100">
              <w:rPr>
                <w:rFonts w:ascii="Arial" w:hAnsi="Arial" w:cs="Arial"/>
                <w:color w:val="000090"/>
                <w:sz w:val="17"/>
                <w:szCs w:val="17"/>
              </w:rPr>
              <w:t> </w:t>
            </w:r>
          </w:p>
        </w:tc>
      </w:tr>
      <w:tr w:rsidR="00AC5FAB" w:rsidRPr="00FB7100" w14:paraId="0101621E"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50CD856"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CHIARAVALLE FUTSAL</w:t>
            </w:r>
          </w:p>
        </w:tc>
        <w:tc>
          <w:tcPr>
            <w:tcW w:w="426" w:type="dxa"/>
            <w:tcBorders>
              <w:top w:val="nil"/>
              <w:left w:val="nil"/>
              <w:bottom w:val="single" w:sz="8" w:space="0" w:color="auto"/>
              <w:right w:val="nil"/>
            </w:tcBorders>
            <w:shd w:val="clear" w:color="auto" w:fill="auto"/>
            <w:noWrap/>
            <w:vAlign w:val="bottom"/>
            <w:hideMark/>
          </w:tcPr>
          <w:p w14:paraId="38D44AA9"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4341130E"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3284DBE0" w14:textId="77777777" w:rsidR="00AC5FAB" w:rsidRPr="00FB7100" w:rsidRDefault="00AC5FAB" w:rsidP="00D0326A">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DF3E769" w14:textId="77777777" w:rsidR="00AC5FAB" w:rsidRPr="00FB7100" w:rsidRDefault="00AC5FAB" w:rsidP="00D0326A">
            <w:pPr>
              <w:jc w:val="center"/>
              <w:rPr>
                <w:rFonts w:ascii="Arial" w:hAnsi="Arial" w:cs="Arial"/>
                <w:color w:val="000090"/>
                <w:sz w:val="17"/>
                <w:szCs w:val="17"/>
              </w:rPr>
            </w:pPr>
          </w:p>
        </w:tc>
      </w:tr>
      <w:tr w:rsidR="00AC5FAB" w:rsidRPr="00FB7100" w14:paraId="2CB16D4A"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2D1DCA81"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AEE73C7" w14:textId="77777777" w:rsidR="00AC5FAB" w:rsidRPr="002541C9" w:rsidRDefault="00AC5FAB" w:rsidP="00D0326A">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58DC987C" w14:textId="115A0BF9" w:rsidR="00AC5FAB" w:rsidRPr="00FB7100" w:rsidRDefault="00BC2A21" w:rsidP="00D0326A">
            <w:pPr>
              <w:rPr>
                <w:rFonts w:ascii="Arial" w:hAnsi="Arial" w:cs="Arial"/>
                <w:color w:val="000090"/>
                <w:sz w:val="17"/>
                <w:szCs w:val="17"/>
              </w:rPr>
            </w:pPr>
            <w:r>
              <w:rPr>
                <w:rFonts w:ascii="Arial" w:hAnsi="Arial" w:cs="Arial"/>
                <w:b/>
                <w:bCs/>
                <w:color w:val="002060"/>
                <w:sz w:val="22"/>
                <w:szCs w:val="22"/>
              </w:rPr>
              <w:t>CHIARAVALLE F.</w:t>
            </w:r>
            <w:r w:rsidR="00AC5FAB" w:rsidRPr="00FB7100">
              <w:rPr>
                <w:rFonts w:ascii="Arial" w:hAnsi="Arial" w:cs="Arial"/>
                <w:color w:val="000090"/>
                <w:sz w:val="17"/>
                <w:szCs w:val="17"/>
              </w:rPr>
              <w:t> </w:t>
            </w:r>
          </w:p>
        </w:tc>
        <w:tc>
          <w:tcPr>
            <w:tcW w:w="1276" w:type="dxa"/>
            <w:tcBorders>
              <w:top w:val="nil"/>
              <w:left w:val="nil"/>
              <w:bottom w:val="single" w:sz="8" w:space="0" w:color="auto"/>
              <w:right w:val="single" w:sz="8" w:space="0" w:color="auto"/>
            </w:tcBorders>
            <w:shd w:val="clear" w:color="auto" w:fill="auto"/>
            <w:noWrap/>
            <w:vAlign w:val="bottom"/>
            <w:hideMark/>
          </w:tcPr>
          <w:p w14:paraId="21D2A098" w14:textId="77777777" w:rsidR="00AC5FAB" w:rsidRPr="00FB7100" w:rsidRDefault="00AC5FAB" w:rsidP="00D0326A">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2867AF00" w14:textId="77777777" w:rsidR="00AC5FAB" w:rsidRPr="00FB7100" w:rsidRDefault="00AC5FAB" w:rsidP="00D0326A">
            <w:pPr>
              <w:jc w:val="center"/>
              <w:rPr>
                <w:rFonts w:ascii="Arial" w:hAnsi="Arial" w:cs="Arial"/>
                <w:color w:val="000090"/>
                <w:sz w:val="17"/>
                <w:szCs w:val="17"/>
              </w:rPr>
            </w:pPr>
          </w:p>
        </w:tc>
      </w:tr>
      <w:tr w:rsidR="00AC5FAB" w:rsidRPr="00FB7100" w14:paraId="73C4DA2A"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DBA8501"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OLYMPIA FANO C5</w:t>
            </w:r>
          </w:p>
        </w:tc>
        <w:tc>
          <w:tcPr>
            <w:tcW w:w="426" w:type="dxa"/>
            <w:tcBorders>
              <w:top w:val="nil"/>
              <w:left w:val="nil"/>
              <w:bottom w:val="single" w:sz="8" w:space="0" w:color="auto"/>
              <w:right w:val="single" w:sz="8" w:space="0" w:color="auto"/>
            </w:tcBorders>
            <w:shd w:val="clear" w:color="auto" w:fill="auto"/>
            <w:noWrap/>
            <w:vAlign w:val="bottom"/>
            <w:hideMark/>
          </w:tcPr>
          <w:p w14:paraId="678D3806"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2FAB3504"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561DB770" w14:textId="77777777" w:rsidR="00AC5FAB" w:rsidRPr="00FB7100" w:rsidRDefault="00AC5FAB" w:rsidP="00D0326A">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D132D7C" w14:textId="77777777" w:rsidR="00AC5FAB" w:rsidRPr="00FB7100" w:rsidRDefault="00AC5FAB" w:rsidP="00D0326A">
            <w:pPr>
              <w:jc w:val="center"/>
              <w:rPr>
                <w:rFonts w:ascii="Arial" w:hAnsi="Arial" w:cs="Arial"/>
                <w:color w:val="000090"/>
                <w:sz w:val="17"/>
                <w:szCs w:val="17"/>
              </w:rPr>
            </w:pPr>
          </w:p>
        </w:tc>
      </w:tr>
      <w:tr w:rsidR="00AC5FAB" w:rsidRPr="00FB7100" w14:paraId="766AD1D6"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61F28194"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F620294" w14:textId="77777777" w:rsidR="00AC5FAB" w:rsidRPr="002541C9" w:rsidRDefault="00AC5FAB" w:rsidP="00D0326A">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5E09AC40"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3421EDD7" w14:textId="77777777" w:rsidR="00AC5FAB" w:rsidRPr="00FB7100" w:rsidRDefault="00AC5FAB" w:rsidP="00D0326A">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14AE1BBD" w14:textId="77777777" w:rsidR="00AC5FAB" w:rsidRPr="00FB7100" w:rsidRDefault="00AC5FAB" w:rsidP="00D0326A">
            <w:pPr>
              <w:jc w:val="center"/>
              <w:rPr>
                <w:rFonts w:ascii="Arial" w:hAnsi="Arial" w:cs="Arial"/>
                <w:color w:val="000090"/>
                <w:sz w:val="17"/>
                <w:szCs w:val="17"/>
              </w:rPr>
            </w:pPr>
          </w:p>
        </w:tc>
      </w:tr>
      <w:tr w:rsidR="00AC5FAB" w:rsidRPr="00FB7100" w14:paraId="7FE0AAB2"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7B00F713" w14:textId="77777777" w:rsidR="00AC5FAB" w:rsidRPr="00AB5096" w:rsidRDefault="00AC5FAB" w:rsidP="00D0326A">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F138950" w14:textId="77777777" w:rsidR="00AC5FAB" w:rsidRPr="002541C9" w:rsidRDefault="00AC5FAB" w:rsidP="00D0326A">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5B87B42D"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001814C4" w14:textId="77777777" w:rsidR="00AC5FAB" w:rsidRPr="00FB7100" w:rsidRDefault="00AC5FAB" w:rsidP="00D0326A">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6E164B1" w14:textId="77777777" w:rsidR="00AC5FAB" w:rsidRPr="00FB7100" w:rsidRDefault="00AC5FAB" w:rsidP="00D0326A">
            <w:pPr>
              <w:jc w:val="center"/>
              <w:rPr>
                <w:rFonts w:ascii="Arial" w:hAnsi="Arial" w:cs="Arial"/>
                <w:color w:val="000090"/>
                <w:sz w:val="17"/>
                <w:szCs w:val="17"/>
              </w:rPr>
            </w:pPr>
          </w:p>
        </w:tc>
      </w:tr>
      <w:tr w:rsidR="00AC5FAB" w:rsidRPr="00FB7100" w14:paraId="50215FCA"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90178AE"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ALMA JUVENTUS FANO</w:t>
            </w:r>
          </w:p>
        </w:tc>
        <w:tc>
          <w:tcPr>
            <w:tcW w:w="426" w:type="dxa"/>
            <w:tcBorders>
              <w:top w:val="nil"/>
              <w:left w:val="nil"/>
              <w:bottom w:val="single" w:sz="8" w:space="0" w:color="auto"/>
              <w:right w:val="nil"/>
            </w:tcBorders>
            <w:shd w:val="clear" w:color="auto" w:fill="auto"/>
            <w:noWrap/>
            <w:vAlign w:val="bottom"/>
            <w:hideMark/>
          </w:tcPr>
          <w:p w14:paraId="787F9B86"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527E6E99"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5765B46E" w14:textId="77777777" w:rsidR="00AC5FAB" w:rsidRPr="00FB7100" w:rsidRDefault="00AC5FAB" w:rsidP="00D0326A">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3C7B96C" w14:textId="77777777" w:rsidR="00AC5FAB" w:rsidRPr="00FB7100" w:rsidRDefault="00AC5FAB" w:rsidP="00D0326A">
            <w:pPr>
              <w:jc w:val="center"/>
              <w:rPr>
                <w:rFonts w:ascii="Arial" w:hAnsi="Arial" w:cs="Arial"/>
                <w:color w:val="000090"/>
                <w:sz w:val="17"/>
                <w:szCs w:val="17"/>
              </w:rPr>
            </w:pPr>
          </w:p>
        </w:tc>
      </w:tr>
      <w:tr w:rsidR="00AC5FAB" w:rsidRPr="00FB7100" w14:paraId="08409084"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2B64B674"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1B85376" w14:textId="77777777" w:rsidR="00AC5FAB" w:rsidRPr="002541C9" w:rsidRDefault="00AC5FAB" w:rsidP="00D0326A">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2766AF1C" w14:textId="566640A5" w:rsidR="00AC5FAB" w:rsidRPr="00FB7100" w:rsidRDefault="00E96363" w:rsidP="00D0326A">
            <w:pPr>
              <w:rPr>
                <w:rFonts w:ascii="Arial" w:hAnsi="Arial" w:cs="Arial"/>
                <w:color w:val="000090"/>
                <w:sz w:val="17"/>
                <w:szCs w:val="17"/>
              </w:rPr>
            </w:pPr>
            <w:r>
              <w:rPr>
                <w:rFonts w:ascii="Arial" w:hAnsi="Arial" w:cs="Arial"/>
                <w:b/>
                <w:bCs/>
                <w:color w:val="002060"/>
                <w:sz w:val="22"/>
                <w:szCs w:val="22"/>
              </w:rPr>
              <w:t>DINAMIS 1990</w:t>
            </w:r>
            <w:r w:rsidR="00AC5FAB" w:rsidRPr="00FB7100">
              <w:rPr>
                <w:rFonts w:ascii="Arial" w:hAnsi="Arial" w:cs="Arial"/>
                <w:color w:val="000090"/>
                <w:sz w:val="17"/>
                <w:szCs w:val="17"/>
              </w:rPr>
              <w:t> </w:t>
            </w:r>
          </w:p>
        </w:tc>
        <w:tc>
          <w:tcPr>
            <w:tcW w:w="1276" w:type="dxa"/>
            <w:tcBorders>
              <w:top w:val="nil"/>
              <w:left w:val="nil"/>
              <w:bottom w:val="single" w:sz="8" w:space="0" w:color="auto"/>
              <w:right w:val="nil"/>
            </w:tcBorders>
            <w:shd w:val="clear" w:color="auto" w:fill="auto"/>
            <w:noWrap/>
            <w:vAlign w:val="bottom"/>
            <w:hideMark/>
          </w:tcPr>
          <w:p w14:paraId="29588576" w14:textId="77777777" w:rsidR="00AC5FAB" w:rsidRPr="00FB7100" w:rsidRDefault="00AC5FAB" w:rsidP="00D0326A">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404D3DD" w14:textId="77777777" w:rsidR="00AC5FAB" w:rsidRPr="00FB7100" w:rsidRDefault="00AC5FAB" w:rsidP="00D0326A">
            <w:pPr>
              <w:jc w:val="center"/>
              <w:rPr>
                <w:rFonts w:ascii="Arial" w:hAnsi="Arial" w:cs="Arial"/>
                <w:color w:val="000090"/>
                <w:sz w:val="17"/>
                <w:szCs w:val="17"/>
              </w:rPr>
            </w:pPr>
          </w:p>
        </w:tc>
      </w:tr>
      <w:tr w:rsidR="00AC5FAB" w:rsidRPr="00FB7100" w14:paraId="663E3440"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FF4D984"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lastRenderedPageBreak/>
              <w:t>DINAMIS 1990</w:t>
            </w:r>
          </w:p>
        </w:tc>
        <w:tc>
          <w:tcPr>
            <w:tcW w:w="426" w:type="dxa"/>
            <w:tcBorders>
              <w:top w:val="nil"/>
              <w:left w:val="nil"/>
              <w:bottom w:val="single" w:sz="8" w:space="0" w:color="auto"/>
              <w:right w:val="single" w:sz="8" w:space="0" w:color="auto"/>
            </w:tcBorders>
            <w:shd w:val="clear" w:color="auto" w:fill="auto"/>
            <w:noWrap/>
            <w:vAlign w:val="bottom"/>
            <w:hideMark/>
          </w:tcPr>
          <w:p w14:paraId="5F497451"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20003FB0"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44980ADE" w14:textId="77777777" w:rsidR="00AC5FAB" w:rsidRPr="00FB7100" w:rsidRDefault="00AC5FAB" w:rsidP="00D0326A">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7E5CEE0" w14:textId="77777777" w:rsidR="00AC5FAB" w:rsidRPr="00FB7100" w:rsidRDefault="00AC5FAB" w:rsidP="00D0326A">
            <w:pPr>
              <w:jc w:val="center"/>
              <w:rPr>
                <w:rFonts w:ascii="Arial" w:hAnsi="Arial" w:cs="Arial"/>
                <w:color w:val="000090"/>
                <w:sz w:val="17"/>
                <w:szCs w:val="17"/>
              </w:rPr>
            </w:pPr>
          </w:p>
        </w:tc>
      </w:tr>
      <w:tr w:rsidR="00AC5FAB" w:rsidRPr="00FB7100" w14:paraId="45713BE5"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7B676306"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84ECCF9" w14:textId="77777777" w:rsidR="00AC5FAB" w:rsidRPr="002541C9" w:rsidRDefault="00AC5FAB" w:rsidP="00D0326A">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121A4699"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151322C4" w14:textId="77777777" w:rsidR="00AC5FAB" w:rsidRPr="00FB7100" w:rsidRDefault="00AC5FAB" w:rsidP="00D0326A">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1A29821C" w14:textId="77777777" w:rsidR="00AC5FAB" w:rsidRPr="00FB7100" w:rsidRDefault="00AC5FAB" w:rsidP="00D0326A">
            <w:pPr>
              <w:rPr>
                <w:rFonts w:ascii="Arial" w:hAnsi="Arial" w:cs="Arial"/>
                <w:color w:val="000090"/>
                <w:sz w:val="17"/>
                <w:szCs w:val="17"/>
              </w:rPr>
            </w:pPr>
            <w:r w:rsidRPr="00FB7100">
              <w:rPr>
                <w:rFonts w:ascii="Arial" w:hAnsi="Arial" w:cs="Arial"/>
                <w:color w:val="000090"/>
                <w:sz w:val="17"/>
                <w:szCs w:val="17"/>
              </w:rPr>
              <w:t> </w:t>
            </w:r>
          </w:p>
        </w:tc>
      </w:tr>
      <w:tr w:rsidR="00AC5FAB" w:rsidRPr="00FB7100" w14:paraId="5862F9C3"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413A439" w14:textId="77777777" w:rsidR="00AC5FAB" w:rsidRPr="00AB5096" w:rsidRDefault="00AC5FAB" w:rsidP="00D0326A">
            <w:pPr>
              <w:rPr>
                <w:rFonts w:ascii="Arial" w:hAnsi="Arial" w:cs="Arial"/>
                <w:b/>
                <w:bCs/>
                <w:color w:val="002060"/>
                <w:sz w:val="22"/>
                <w:szCs w:val="22"/>
              </w:rPr>
            </w:pPr>
            <w:r w:rsidRPr="00401332">
              <w:rPr>
                <w:rFonts w:ascii="Arial" w:hAnsi="Arial" w:cs="Arial"/>
                <w:b/>
                <w:bCs/>
                <w:color w:val="002060"/>
                <w:sz w:val="22"/>
                <w:szCs w:val="22"/>
              </w:rPr>
              <w:t>AMICI DEL CENTROS</w:t>
            </w:r>
            <w:r>
              <w:rPr>
                <w:rFonts w:ascii="Arial" w:hAnsi="Arial" w:cs="Arial"/>
                <w:b/>
                <w:bCs/>
                <w:color w:val="002060"/>
                <w:sz w:val="22"/>
                <w:szCs w:val="22"/>
              </w:rPr>
              <w:t>.</w:t>
            </w:r>
          </w:p>
        </w:tc>
        <w:tc>
          <w:tcPr>
            <w:tcW w:w="426" w:type="dxa"/>
            <w:tcBorders>
              <w:top w:val="nil"/>
              <w:left w:val="nil"/>
              <w:bottom w:val="single" w:sz="8" w:space="0" w:color="auto"/>
              <w:right w:val="nil"/>
            </w:tcBorders>
            <w:shd w:val="clear" w:color="auto" w:fill="auto"/>
            <w:noWrap/>
            <w:vAlign w:val="bottom"/>
            <w:hideMark/>
          </w:tcPr>
          <w:p w14:paraId="208FE4FE"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4B50A649"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70081954" w14:textId="77777777" w:rsidR="00AC5FAB" w:rsidRPr="00FB7100" w:rsidRDefault="00AC5FAB" w:rsidP="00D0326A">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1C0B16B" w14:textId="77777777" w:rsidR="00AC5FAB" w:rsidRPr="00FB7100" w:rsidRDefault="00AC5FAB" w:rsidP="00D0326A">
            <w:pPr>
              <w:jc w:val="center"/>
              <w:rPr>
                <w:rFonts w:ascii="Arial" w:hAnsi="Arial" w:cs="Arial"/>
                <w:color w:val="000090"/>
                <w:sz w:val="17"/>
                <w:szCs w:val="17"/>
              </w:rPr>
            </w:pPr>
          </w:p>
        </w:tc>
      </w:tr>
      <w:tr w:rsidR="00AC5FAB" w:rsidRPr="00FB7100" w14:paraId="6CA0D1FB"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681487E7"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6AEA67F" w14:textId="77777777" w:rsidR="00AC5FAB" w:rsidRPr="002541C9" w:rsidRDefault="00AC5FAB" w:rsidP="00D0326A">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25364076" w14:textId="43972EF0" w:rsidR="00AC5FAB" w:rsidRPr="00FB7100" w:rsidRDefault="00E96363" w:rsidP="00D0326A">
            <w:pPr>
              <w:rPr>
                <w:rFonts w:ascii="Arial" w:hAnsi="Arial" w:cs="Arial"/>
                <w:color w:val="000090"/>
                <w:sz w:val="17"/>
                <w:szCs w:val="17"/>
              </w:rPr>
            </w:pPr>
            <w:r>
              <w:rPr>
                <w:rFonts w:ascii="Arial" w:hAnsi="Arial" w:cs="Arial"/>
                <w:b/>
                <w:bCs/>
                <w:color w:val="002060"/>
                <w:sz w:val="22"/>
                <w:szCs w:val="22"/>
              </w:rPr>
              <w:t>AUDAX 1970 S.A.</w:t>
            </w:r>
            <w:r w:rsidR="00AC5FAB" w:rsidRPr="00FB7100">
              <w:rPr>
                <w:rFonts w:ascii="Arial" w:hAnsi="Arial" w:cs="Arial"/>
                <w:color w:val="000090"/>
                <w:sz w:val="17"/>
                <w:szCs w:val="17"/>
              </w:rPr>
              <w:t> </w:t>
            </w:r>
          </w:p>
        </w:tc>
        <w:tc>
          <w:tcPr>
            <w:tcW w:w="1276" w:type="dxa"/>
            <w:tcBorders>
              <w:top w:val="nil"/>
              <w:left w:val="nil"/>
              <w:bottom w:val="single" w:sz="8" w:space="0" w:color="auto"/>
              <w:right w:val="single" w:sz="8" w:space="0" w:color="auto"/>
            </w:tcBorders>
            <w:shd w:val="clear" w:color="auto" w:fill="auto"/>
            <w:noWrap/>
            <w:vAlign w:val="bottom"/>
            <w:hideMark/>
          </w:tcPr>
          <w:p w14:paraId="2D53BF1E" w14:textId="77777777" w:rsidR="00AC5FAB" w:rsidRPr="00FB7100" w:rsidRDefault="00AC5FAB" w:rsidP="00D0326A">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00D7A9FC" w14:textId="77777777" w:rsidR="00AC5FAB" w:rsidRPr="00FB7100" w:rsidRDefault="00AC5FAB" w:rsidP="00D0326A">
            <w:pPr>
              <w:jc w:val="center"/>
              <w:rPr>
                <w:rFonts w:ascii="Arial" w:hAnsi="Arial" w:cs="Arial"/>
                <w:color w:val="000090"/>
                <w:sz w:val="17"/>
                <w:szCs w:val="17"/>
              </w:rPr>
            </w:pPr>
          </w:p>
        </w:tc>
      </w:tr>
      <w:tr w:rsidR="00AC5FAB" w:rsidRPr="00FB7100" w14:paraId="12E3190E"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0A4752E"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 xml:space="preserve">AUDAX 1970 </w:t>
            </w:r>
            <w:proofErr w:type="gramStart"/>
            <w:r>
              <w:rPr>
                <w:rFonts w:ascii="Arial" w:hAnsi="Arial" w:cs="Arial"/>
                <w:b/>
                <w:bCs/>
                <w:color w:val="002060"/>
                <w:sz w:val="22"/>
                <w:szCs w:val="22"/>
              </w:rPr>
              <w:t>S.ANGELO</w:t>
            </w:r>
            <w:proofErr w:type="gramEnd"/>
          </w:p>
        </w:tc>
        <w:tc>
          <w:tcPr>
            <w:tcW w:w="426" w:type="dxa"/>
            <w:tcBorders>
              <w:top w:val="nil"/>
              <w:left w:val="nil"/>
              <w:bottom w:val="single" w:sz="8" w:space="0" w:color="auto"/>
              <w:right w:val="single" w:sz="8" w:space="0" w:color="auto"/>
            </w:tcBorders>
            <w:shd w:val="clear" w:color="auto" w:fill="auto"/>
            <w:noWrap/>
            <w:vAlign w:val="bottom"/>
            <w:hideMark/>
          </w:tcPr>
          <w:p w14:paraId="703059C6"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09F0E8B6"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7A1C3141" w14:textId="77777777" w:rsidR="00AC5FAB" w:rsidRPr="00FB7100" w:rsidRDefault="00AC5FAB" w:rsidP="00D0326A">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69A9216" w14:textId="77777777" w:rsidR="00AC5FAB" w:rsidRPr="00FB7100" w:rsidRDefault="00AC5FAB" w:rsidP="00D0326A">
            <w:pPr>
              <w:jc w:val="center"/>
              <w:rPr>
                <w:rFonts w:ascii="Arial" w:hAnsi="Arial" w:cs="Arial"/>
                <w:color w:val="000090"/>
                <w:sz w:val="17"/>
                <w:szCs w:val="17"/>
              </w:rPr>
            </w:pPr>
          </w:p>
        </w:tc>
      </w:tr>
      <w:tr w:rsidR="00AC5FAB" w:rsidRPr="00FB7100" w14:paraId="07E4953F"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2D44F75E" w14:textId="77777777" w:rsidR="00AC5FAB" w:rsidRPr="00AB5096" w:rsidRDefault="00AC5FAB" w:rsidP="00D0326A">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49D29D5A" w14:textId="77777777" w:rsidR="00AC5FAB" w:rsidRPr="002541C9" w:rsidRDefault="00AC5FAB" w:rsidP="00D0326A">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2FEB551F"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722D4E6A" w14:textId="77777777" w:rsidR="00AC5FAB" w:rsidRPr="00FB7100" w:rsidRDefault="00AC5FAB" w:rsidP="00D0326A">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4F2635A3" w14:textId="77777777" w:rsidR="00AC5FAB" w:rsidRPr="00FB7100" w:rsidRDefault="00AC5FAB" w:rsidP="00D0326A">
            <w:pPr>
              <w:jc w:val="center"/>
              <w:rPr>
                <w:rFonts w:ascii="Arial" w:hAnsi="Arial" w:cs="Arial"/>
                <w:color w:val="000090"/>
                <w:sz w:val="17"/>
                <w:szCs w:val="17"/>
              </w:rPr>
            </w:pPr>
          </w:p>
        </w:tc>
      </w:tr>
      <w:tr w:rsidR="00AC5FAB" w:rsidRPr="00FB7100" w14:paraId="4DAA3180" w14:textId="77777777" w:rsidTr="00BC2A21">
        <w:trPr>
          <w:divId w:val="527259509"/>
          <w:trHeight w:val="300"/>
        </w:trPr>
        <w:tc>
          <w:tcPr>
            <w:tcW w:w="3196" w:type="dxa"/>
            <w:gridSpan w:val="2"/>
            <w:tcBorders>
              <w:top w:val="nil"/>
              <w:left w:val="nil"/>
              <w:bottom w:val="nil"/>
              <w:right w:val="nil"/>
            </w:tcBorders>
            <w:shd w:val="clear" w:color="auto" w:fill="auto"/>
            <w:noWrap/>
            <w:vAlign w:val="bottom"/>
            <w:hideMark/>
          </w:tcPr>
          <w:p w14:paraId="673E3BFF" w14:textId="77777777" w:rsidR="00AC5FAB" w:rsidRPr="00AB5096" w:rsidRDefault="00AC5FAB" w:rsidP="00D0326A">
            <w:pPr>
              <w:rPr>
                <w:rFonts w:ascii="Arial" w:hAnsi="Arial" w:cs="Arial"/>
                <w:b/>
                <w:bCs/>
                <w:color w:val="002060"/>
                <w:sz w:val="22"/>
                <w:szCs w:val="22"/>
              </w:rPr>
            </w:pPr>
          </w:p>
        </w:tc>
        <w:tc>
          <w:tcPr>
            <w:tcW w:w="2551" w:type="dxa"/>
            <w:tcBorders>
              <w:top w:val="nil"/>
              <w:left w:val="nil"/>
              <w:bottom w:val="nil"/>
              <w:right w:val="nil"/>
            </w:tcBorders>
            <w:shd w:val="clear" w:color="auto" w:fill="auto"/>
            <w:noWrap/>
            <w:vAlign w:val="bottom"/>
            <w:hideMark/>
          </w:tcPr>
          <w:p w14:paraId="5990829F"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17EFF790" w14:textId="77777777" w:rsidR="00AC5FAB" w:rsidRPr="00FB7100" w:rsidRDefault="00AC5FAB" w:rsidP="00D0326A">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BF91512" w14:textId="77777777" w:rsidR="00AC5FAB" w:rsidRPr="00FB7100" w:rsidRDefault="00AC5FAB" w:rsidP="00D0326A">
            <w:pPr>
              <w:jc w:val="center"/>
              <w:rPr>
                <w:rFonts w:ascii="Arial" w:hAnsi="Arial" w:cs="Arial"/>
                <w:color w:val="000090"/>
                <w:sz w:val="17"/>
                <w:szCs w:val="17"/>
              </w:rPr>
            </w:pPr>
          </w:p>
        </w:tc>
      </w:tr>
      <w:tr w:rsidR="00AC5FAB" w:rsidRPr="00FB7100" w14:paraId="67F71506"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539CCF3"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AURORA TREIA</w:t>
            </w:r>
          </w:p>
        </w:tc>
        <w:tc>
          <w:tcPr>
            <w:tcW w:w="426" w:type="dxa"/>
            <w:tcBorders>
              <w:top w:val="nil"/>
              <w:left w:val="nil"/>
              <w:bottom w:val="single" w:sz="8" w:space="0" w:color="auto"/>
              <w:right w:val="nil"/>
            </w:tcBorders>
            <w:shd w:val="clear" w:color="auto" w:fill="auto"/>
            <w:noWrap/>
            <w:vAlign w:val="bottom"/>
            <w:hideMark/>
          </w:tcPr>
          <w:p w14:paraId="65784AC3" w14:textId="77777777" w:rsidR="00AC5FAB" w:rsidRPr="002541C9" w:rsidRDefault="00AC5FAB" w:rsidP="00D0326A">
            <w:pPr>
              <w:rPr>
                <w:rFonts w:ascii="Arial" w:hAnsi="Arial" w:cs="Arial"/>
                <w:color w:val="002060"/>
                <w:sz w:val="17"/>
                <w:szCs w:val="17"/>
              </w:rPr>
            </w:pPr>
            <w:r w:rsidRPr="002541C9">
              <w:rPr>
                <w:rFonts w:ascii="Arial" w:hAnsi="Arial" w:cs="Arial"/>
                <w:color w:val="002060"/>
                <w:sz w:val="17"/>
                <w:szCs w:val="17"/>
              </w:rPr>
              <w:t> </w:t>
            </w:r>
          </w:p>
        </w:tc>
        <w:tc>
          <w:tcPr>
            <w:tcW w:w="2551" w:type="dxa"/>
            <w:tcBorders>
              <w:top w:val="nil"/>
              <w:left w:val="nil"/>
              <w:bottom w:val="nil"/>
              <w:right w:val="nil"/>
            </w:tcBorders>
            <w:shd w:val="clear" w:color="auto" w:fill="auto"/>
            <w:noWrap/>
            <w:vAlign w:val="bottom"/>
            <w:hideMark/>
          </w:tcPr>
          <w:p w14:paraId="52D8F56D"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684C4796" w14:textId="77777777" w:rsidR="00AC5FAB" w:rsidRPr="00FB7100" w:rsidRDefault="00AC5FAB" w:rsidP="00D0326A">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51634266" w14:textId="77777777" w:rsidR="00AC5FAB" w:rsidRPr="00FB7100" w:rsidRDefault="00AC5FAB" w:rsidP="00D0326A">
            <w:pPr>
              <w:jc w:val="center"/>
              <w:rPr>
                <w:rFonts w:ascii="Arial" w:hAnsi="Arial" w:cs="Arial"/>
                <w:color w:val="000090"/>
                <w:sz w:val="17"/>
                <w:szCs w:val="17"/>
              </w:rPr>
            </w:pPr>
          </w:p>
        </w:tc>
      </w:tr>
      <w:tr w:rsidR="00AC5FAB" w:rsidRPr="00FB7100" w14:paraId="1DE51A65"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0CEE7C72"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428DF28" w14:textId="77777777" w:rsidR="00AC5FAB" w:rsidRPr="002541C9" w:rsidRDefault="00AC5FAB" w:rsidP="00D0326A">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1F05CEC9" w14:textId="5FE99CF9" w:rsidR="00AC5FAB" w:rsidRPr="00FB7100" w:rsidRDefault="00AC5FAB" w:rsidP="00D0326A">
            <w:pPr>
              <w:rPr>
                <w:rFonts w:ascii="Arial" w:hAnsi="Arial" w:cs="Arial"/>
                <w:color w:val="000090"/>
                <w:sz w:val="17"/>
                <w:szCs w:val="17"/>
              </w:rPr>
            </w:pPr>
            <w:r w:rsidRPr="00FB7100">
              <w:rPr>
                <w:rFonts w:ascii="Arial" w:hAnsi="Arial" w:cs="Arial"/>
                <w:color w:val="000090"/>
                <w:sz w:val="17"/>
                <w:szCs w:val="17"/>
              </w:rPr>
              <w:t> </w:t>
            </w:r>
            <w:r w:rsidR="00E96363">
              <w:rPr>
                <w:rFonts w:ascii="Arial" w:hAnsi="Arial" w:cs="Arial"/>
                <w:b/>
                <w:bCs/>
                <w:color w:val="002060"/>
                <w:sz w:val="22"/>
                <w:szCs w:val="22"/>
              </w:rPr>
              <w:t>CASTELBELLINO C5</w:t>
            </w:r>
          </w:p>
        </w:tc>
        <w:tc>
          <w:tcPr>
            <w:tcW w:w="1276" w:type="dxa"/>
            <w:tcBorders>
              <w:top w:val="nil"/>
              <w:left w:val="nil"/>
              <w:bottom w:val="single" w:sz="8" w:space="0" w:color="auto"/>
              <w:right w:val="nil"/>
            </w:tcBorders>
            <w:shd w:val="clear" w:color="auto" w:fill="auto"/>
            <w:noWrap/>
            <w:vAlign w:val="bottom"/>
            <w:hideMark/>
          </w:tcPr>
          <w:p w14:paraId="3CDAB2E9" w14:textId="77777777" w:rsidR="00AC5FAB" w:rsidRPr="00FB7100" w:rsidRDefault="00AC5FAB" w:rsidP="00D0326A">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2D0E6FD5" w14:textId="77777777" w:rsidR="00AC5FAB" w:rsidRPr="00FB7100" w:rsidRDefault="00AC5FAB" w:rsidP="00D0326A">
            <w:pPr>
              <w:jc w:val="center"/>
              <w:rPr>
                <w:rFonts w:ascii="Arial" w:hAnsi="Arial" w:cs="Arial"/>
                <w:color w:val="000090"/>
                <w:sz w:val="17"/>
                <w:szCs w:val="17"/>
              </w:rPr>
            </w:pPr>
          </w:p>
        </w:tc>
      </w:tr>
      <w:tr w:rsidR="00AC5FAB" w:rsidRPr="00FB7100" w14:paraId="67EA4A99"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9324A43"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CASTELBELLINO C5</w:t>
            </w:r>
          </w:p>
        </w:tc>
        <w:tc>
          <w:tcPr>
            <w:tcW w:w="426" w:type="dxa"/>
            <w:tcBorders>
              <w:top w:val="nil"/>
              <w:left w:val="nil"/>
              <w:bottom w:val="single" w:sz="8" w:space="0" w:color="auto"/>
              <w:right w:val="single" w:sz="8" w:space="0" w:color="auto"/>
            </w:tcBorders>
            <w:shd w:val="clear" w:color="auto" w:fill="auto"/>
            <w:noWrap/>
            <w:vAlign w:val="bottom"/>
            <w:hideMark/>
          </w:tcPr>
          <w:p w14:paraId="1957E7AD"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5C5F8AB9"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5859C1DC" w14:textId="77777777" w:rsidR="00AC5FAB" w:rsidRPr="00FB7100" w:rsidRDefault="00AC5FAB" w:rsidP="00D0326A">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66EE8EC" w14:textId="77777777" w:rsidR="00AC5FAB" w:rsidRPr="00FB7100" w:rsidRDefault="00AC5FAB" w:rsidP="00D0326A">
            <w:pPr>
              <w:jc w:val="center"/>
              <w:rPr>
                <w:rFonts w:ascii="Arial" w:hAnsi="Arial" w:cs="Arial"/>
                <w:color w:val="000090"/>
                <w:sz w:val="17"/>
                <w:szCs w:val="17"/>
              </w:rPr>
            </w:pPr>
          </w:p>
        </w:tc>
      </w:tr>
      <w:tr w:rsidR="00AC5FAB" w:rsidRPr="00FB7100" w14:paraId="5A714066"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223CB782"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E58CD99" w14:textId="77777777" w:rsidR="00AC5FAB" w:rsidRPr="002541C9" w:rsidRDefault="00AC5FAB" w:rsidP="00D0326A">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7FD4121D"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05C7D0D5" w14:textId="77777777" w:rsidR="00AC5FAB" w:rsidRPr="00FB7100" w:rsidRDefault="00AC5FAB" w:rsidP="00D0326A">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5DA33D3D" w14:textId="77777777" w:rsidR="00AC5FAB" w:rsidRPr="00FB7100" w:rsidRDefault="00AC5FAB" w:rsidP="00D0326A">
            <w:pPr>
              <w:rPr>
                <w:rFonts w:ascii="Arial" w:hAnsi="Arial" w:cs="Arial"/>
                <w:color w:val="000090"/>
                <w:sz w:val="17"/>
                <w:szCs w:val="17"/>
              </w:rPr>
            </w:pPr>
            <w:r w:rsidRPr="00FB7100">
              <w:rPr>
                <w:rFonts w:ascii="Arial" w:hAnsi="Arial" w:cs="Arial"/>
                <w:color w:val="000090"/>
                <w:sz w:val="17"/>
                <w:szCs w:val="17"/>
              </w:rPr>
              <w:t> </w:t>
            </w:r>
          </w:p>
        </w:tc>
      </w:tr>
      <w:tr w:rsidR="00AC5FAB" w:rsidRPr="00FB7100" w14:paraId="337C67EE"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5C070D5"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REAL FABRIANO</w:t>
            </w:r>
          </w:p>
        </w:tc>
        <w:tc>
          <w:tcPr>
            <w:tcW w:w="426" w:type="dxa"/>
            <w:tcBorders>
              <w:top w:val="nil"/>
              <w:left w:val="nil"/>
              <w:bottom w:val="single" w:sz="8" w:space="0" w:color="auto"/>
              <w:right w:val="nil"/>
            </w:tcBorders>
            <w:shd w:val="clear" w:color="auto" w:fill="auto"/>
            <w:noWrap/>
            <w:vAlign w:val="bottom"/>
            <w:hideMark/>
          </w:tcPr>
          <w:p w14:paraId="02B564D0"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03E93358" w14:textId="77777777" w:rsidR="00AC5FAB" w:rsidRPr="00FB7100" w:rsidRDefault="00AC5FAB" w:rsidP="00D0326A">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246357CB" w14:textId="77777777" w:rsidR="00AC5FAB" w:rsidRPr="00FB7100" w:rsidRDefault="00AC5FAB" w:rsidP="00D0326A">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22BC049" w14:textId="77777777" w:rsidR="00AC5FAB" w:rsidRPr="00FB7100" w:rsidRDefault="00AC5FAB" w:rsidP="00D0326A">
            <w:pPr>
              <w:jc w:val="center"/>
              <w:rPr>
                <w:rFonts w:ascii="Arial" w:hAnsi="Arial" w:cs="Arial"/>
                <w:color w:val="000090"/>
                <w:sz w:val="17"/>
                <w:szCs w:val="17"/>
              </w:rPr>
            </w:pPr>
          </w:p>
        </w:tc>
      </w:tr>
      <w:tr w:rsidR="00E96363" w:rsidRPr="00FB7100" w14:paraId="67CE3C27"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46ABE885"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C040A59" w14:textId="77777777" w:rsidR="00E96363" w:rsidRPr="002541C9" w:rsidRDefault="00E96363" w:rsidP="00E96363">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520DDA30" w14:textId="4629FB2D" w:rsidR="00E96363" w:rsidRPr="00FB7100" w:rsidRDefault="00E96363" w:rsidP="00E96363">
            <w:pPr>
              <w:rPr>
                <w:rFonts w:ascii="Arial" w:hAnsi="Arial" w:cs="Arial"/>
                <w:color w:val="000090"/>
                <w:sz w:val="17"/>
                <w:szCs w:val="17"/>
              </w:rPr>
            </w:pPr>
            <w:r>
              <w:rPr>
                <w:rFonts w:ascii="Arial" w:hAnsi="Arial" w:cs="Arial"/>
                <w:b/>
                <w:bCs/>
                <w:color w:val="002060"/>
                <w:sz w:val="22"/>
                <w:szCs w:val="22"/>
              </w:rPr>
              <w:t>PIETRALACROCE 73</w:t>
            </w:r>
          </w:p>
        </w:tc>
        <w:tc>
          <w:tcPr>
            <w:tcW w:w="1276" w:type="dxa"/>
            <w:tcBorders>
              <w:top w:val="nil"/>
              <w:left w:val="nil"/>
              <w:bottom w:val="single" w:sz="8" w:space="0" w:color="auto"/>
              <w:right w:val="single" w:sz="8" w:space="0" w:color="auto"/>
            </w:tcBorders>
            <w:shd w:val="clear" w:color="auto" w:fill="auto"/>
            <w:noWrap/>
            <w:vAlign w:val="bottom"/>
            <w:hideMark/>
          </w:tcPr>
          <w:p w14:paraId="787845D1" w14:textId="77777777" w:rsidR="00E96363" w:rsidRPr="00FB7100" w:rsidRDefault="00E96363" w:rsidP="00E96363">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91B4FB9" w14:textId="77777777" w:rsidR="00E96363" w:rsidRPr="00FB7100" w:rsidRDefault="00E96363" w:rsidP="00E96363">
            <w:pPr>
              <w:jc w:val="center"/>
              <w:rPr>
                <w:rFonts w:ascii="Arial" w:hAnsi="Arial" w:cs="Arial"/>
                <w:color w:val="000090"/>
                <w:sz w:val="17"/>
                <w:szCs w:val="17"/>
              </w:rPr>
            </w:pPr>
          </w:p>
        </w:tc>
      </w:tr>
      <w:tr w:rsidR="00E96363" w:rsidRPr="00FB7100" w14:paraId="68B6DB3B"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DE69D1A"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t>PIETRALACROCE 73</w:t>
            </w:r>
          </w:p>
        </w:tc>
        <w:tc>
          <w:tcPr>
            <w:tcW w:w="426" w:type="dxa"/>
            <w:tcBorders>
              <w:top w:val="nil"/>
              <w:left w:val="nil"/>
              <w:bottom w:val="single" w:sz="8" w:space="0" w:color="auto"/>
              <w:right w:val="single" w:sz="8" w:space="0" w:color="auto"/>
            </w:tcBorders>
            <w:shd w:val="clear" w:color="auto" w:fill="auto"/>
            <w:noWrap/>
            <w:vAlign w:val="bottom"/>
            <w:hideMark/>
          </w:tcPr>
          <w:p w14:paraId="4325CEBA"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1C789F26" w14:textId="77777777" w:rsidR="00E96363" w:rsidRPr="00FB7100" w:rsidRDefault="00E96363" w:rsidP="00E96363">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5A7E25A8" w14:textId="77777777" w:rsidR="00E96363" w:rsidRPr="00FB7100" w:rsidRDefault="00E96363" w:rsidP="00E96363">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477885B" w14:textId="77777777" w:rsidR="00E96363" w:rsidRPr="00FB7100" w:rsidRDefault="00E96363" w:rsidP="00E96363">
            <w:pPr>
              <w:jc w:val="center"/>
              <w:rPr>
                <w:rFonts w:ascii="Arial" w:hAnsi="Arial" w:cs="Arial"/>
                <w:color w:val="000090"/>
                <w:sz w:val="17"/>
                <w:szCs w:val="17"/>
              </w:rPr>
            </w:pPr>
          </w:p>
        </w:tc>
      </w:tr>
      <w:tr w:rsidR="00E96363" w:rsidRPr="00FB7100" w14:paraId="2DB36EDC"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4A054DE9"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88AB790" w14:textId="77777777" w:rsidR="00E96363" w:rsidRPr="002541C9" w:rsidRDefault="00E96363" w:rsidP="00E96363">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0CB0F9F0" w14:textId="77777777" w:rsidR="00E96363" w:rsidRPr="00FB7100" w:rsidRDefault="00E96363" w:rsidP="00E96363">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7C7131DE" w14:textId="77777777" w:rsidR="00E96363" w:rsidRPr="00FB7100" w:rsidRDefault="00E96363" w:rsidP="00E96363">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1D930F02" w14:textId="77777777" w:rsidR="00E96363" w:rsidRPr="00FB7100" w:rsidRDefault="00E96363" w:rsidP="00E96363">
            <w:pPr>
              <w:jc w:val="center"/>
              <w:rPr>
                <w:rFonts w:ascii="Arial" w:hAnsi="Arial" w:cs="Arial"/>
                <w:color w:val="000090"/>
                <w:sz w:val="17"/>
                <w:szCs w:val="17"/>
              </w:rPr>
            </w:pPr>
          </w:p>
        </w:tc>
      </w:tr>
      <w:tr w:rsidR="00E96363" w:rsidRPr="00FB7100" w14:paraId="5743FF5E"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57B0AB10" w14:textId="77777777" w:rsidR="00E96363" w:rsidRPr="00AB5096" w:rsidRDefault="00E96363" w:rsidP="00E96363">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F9F670B" w14:textId="77777777" w:rsidR="00E96363" w:rsidRPr="002541C9" w:rsidRDefault="00E96363" w:rsidP="00E96363">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1140EFDC" w14:textId="77777777" w:rsidR="00E96363" w:rsidRPr="00FB7100" w:rsidRDefault="00E96363" w:rsidP="00E96363">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033E7CC1" w14:textId="77777777" w:rsidR="00E96363" w:rsidRPr="00FB7100" w:rsidRDefault="00E96363" w:rsidP="00E96363">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F44A393" w14:textId="77777777" w:rsidR="00E96363" w:rsidRPr="00FB7100" w:rsidRDefault="00E96363" w:rsidP="00E96363">
            <w:pPr>
              <w:jc w:val="center"/>
              <w:rPr>
                <w:rFonts w:ascii="Arial" w:hAnsi="Arial" w:cs="Arial"/>
                <w:color w:val="000090"/>
                <w:sz w:val="17"/>
                <w:szCs w:val="17"/>
              </w:rPr>
            </w:pPr>
          </w:p>
        </w:tc>
      </w:tr>
      <w:tr w:rsidR="00E96363" w:rsidRPr="00FB7100" w14:paraId="27613931"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6A89622"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t>ACLI VILLA MUSONE</w:t>
            </w:r>
          </w:p>
        </w:tc>
        <w:tc>
          <w:tcPr>
            <w:tcW w:w="426" w:type="dxa"/>
            <w:tcBorders>
              <w:top w:val="nil"/>
              <w:left w:val="nil"/>
              <w:bottom w:val="single" w:sz="8" w:space="0" w:color="auto"/>
              <w:right w:val="nil"/>
            </w:tcBorders>
            <w:shd w:val="clear" w:color="auto" w:fill="auto"/>
            <w:noWrap/>
            <w:vAlign w:val="bottom"/>
            <w:hideMark/>
          </w:tcPr>
          <w:p w14:paraId="6C948026"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18051DEE" w14:textId="77777777" w:rsidR="00E96363" w:rsidRPr="00FB7100" w:rsidRDefault="00E96363" w:rsidP="00E96363">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1759EB23" w14:textId="77777777" w:rsidR="00E96363" w:rsidRPr="00FB7100" w:rsidRDefault="00E96363" w:rsidP="00E96363">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F9E4F9D" w14:textId="77777777" w:rsidR="00E96363" w:rsidRPr="00FB7100" w:rsidRDefault="00E96363" w:rsidP="00E96363">
            <w:pPr>
              <w:jc w:val="center"/>
              <w:rPr>
                <w:rFonts w:ascii="Arial" w:hAnsi="Arial" w:cs="Arial"/>
                <w:color w:val="000090"/>
                <w:sz w:val="17"/>
                <w:szCs w:val="17"/>
              </w:rPr>
            </w:pPr>
          </w:p>
        </w:tc>
      </w:tr>
      <w:tr w:rsidR="00E96363" w:rsidRPr="00FB7100" w14:paraId="6E9808F2"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57DBC9B7"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5D6652C" w14:textId="77777777" w:rsidR="00E96363" w:rsidRPr="002541C9" w:rsidRDefault="00E96363" w:rsidP="00E96363">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2CF40DD8" w14:textId="36B64F34" w:rsidR="00E96363" w:rsidRPr="00FB7100" w:rsidRDefault="00E96363" w:rsidP="00E96363">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JESI CALCIO A 5</w:t>
            </w:r>
          </w:p>
        </w:tc>
        <w:tc>
          <w:tcPr>
            <w:tcW w:w="1276" w:type="dxa"/>
            <w:tcBorders>
              <w:top w:val="nil"/>
              <w:left w:val="nil"/>
              <w:bottom w:val="single" w:sz="8" w:space="0" w:color="auto"/>
              <w:right w:val="nil"/>
            </w:tcBorders>
            <w:shd w:val="clear" w:color="auto" w:fill="auto"/>
            <w:noWrap/>
            <w:vAlign w:val="bottom"/>
            <w:hideMark/>
          </w:tcPr>
          <w:p w14:paraId="29C3EE89" w14:textId="77777777" w:rsidR="00E96363" w:rsidRPr="00FB7100" w:rsidRDefault="00E96363" w:rsidP="00E96363">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CA2DA28" w14:textId="77777777" w:rsidR="00E96363" w:rsidRPr="00FB7100" w:rsidRDefault="00E96363" w:rsidP="00E96363">
            <w:pPr>
              <w:jc w:val="center"/>
              <w:rPr>
                <w:rFonts w:ascii="Arial" w:hAnsi="Arial" w:cs="Arial"/>
                <w:color w:val="000090"/>
                <w:sz w:val="17"/>
                <w:szCs w:val="17"/>
              </w:rPr>
            </w:pPr>
          </w:p>
        </w:tc>
      </w:tr>
      <w:tr w:rsidR="00E96363" w:rsidRPr="00FB7100" w14:paraId="7C8ACFF4"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99C12A4"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t>JESI CALCIO A 5</w:t>
            </w:r>
          </w:p>
        </w:tc>
        <w:tc>
          <w:tcPr>
            <w:tcW w:w="426" w:type="dxa"/>
            <w:tcBorders>
              <w:top w:val="nil"/>
              <w:left w:val="nil"/>
              <w:bottom w:val="single" w:sz="8" w:space="0" w:color="auto"/>
              <w:right w:val="single" w:sz="8" w:space="0" w:color="auto"/>
            </w:tcBorders>
            <w:shd w:val="clear" w:color="auto" w:fill="auto"/>
            <w:noWrap/>
            <w:vAlign w:val="bottom"/>
            <w:hideMark/>
          </w:tcPr>
          <w:p w14:paraId="5383F89D"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08E5937A" w14:textId="77777777" w:rsidR="00E96363" w:rsidRPr="00FB7100" w:rsidRDefault="00E96363" w:rsidP="00E96363">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6A576D22" w14:textId="77777777" w:rsidR="00E96363" w:rsidRPr="00FB7100" w:rsidRDefault="00E96363" w:rsidP="00E96363">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702ABEF" w14:textId="77777777" w:rsidR="00E96363" w:rsidRPr="00FB7100" w:rsidRDefault="00E96363" w:rsidP="00E96363">
            <w:pPr>
              <w:jc w:val="center"/>
              <w:rPr>
                <w:rFonts w:ascii="Arial" w:hAnsi="Arial" w:cs="Arial"/>
                <w:color w:val="000090"/>
                <w:sz w:val="17"/>
                <w:szCs w:val="17"/>
              </w:rPr>
            </w:pPr>
          </w:p>
        </w:tc>
      </w:tr>
      <w:tr w:rsidR="00E96363" w:rsidRPr="00FB7100" w14:paraId="49EFA581"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7458C590"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CA02452" w14:textId="77777777" w:rsidR="00E96363" w:rsidRPr="002541C9" w:rsidRDefault="00E96363" w:rsidP="00E96363">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769E0CC4" w14:textId="77777777" w:rsidR="00E96363" w:rsidRPr="00FB7100" w:rsidRDefault="00E96363" w:rsidP="00E96363">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285CB723" w14:textId="77777777" w:rsidR="00E96363" w:rsidRPr="00FB7100" w:rsidRDefault="00E96363" w:rsidP="00E96363">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07EA7DFA" w14:textId="77777777" w:rsidR="00E96363" w:rsidRPr="00FB7100" w:rsidRDefault="00E96363" w:rsidP="00E96363">
            <w:pPr>
              <w:rPr>
                <w:rFonts w:ascii="Arial" w:hAnsi="Arial" w:cs="Arial"/>
                <w:color w:val="000090"/>
                <w:sz w:val="17"/>
                <w:szCs w:val="17"/>
              </w:rPr>
            </w:pPr>
            <w:r w:rsidRPr="00FB7100">
              <w:rPr>
                <w:rFonts w:ascii="Arial" w:hAnsi="Arial" w:cs="Arial"/>
                <w:color w:val="000090"/>
                <w:sz w:val="17"/>
                <w:szCs w:val="17"/>
              </w:rPr>
              <w:t> </w:t>
            </w:r>
          </w:p>
        </w:tc>
      </w:tr>
      <w:tr w:rsidR="00E96363" w:rsidRPr="00FB7100" w14:paraId="77149033"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9AD1CDC"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t>NUOVA OTTRANO 98</w:t>
            </w:r>
          </w:p>
        </w:tc>
        <w:tc>
          <w:tcPr>
            <w:tcW w:w="426" w:type="dxa"/>
            <w:tcBorders>
              <w:top w:val="nil"/>
              <w:left w:val="nil"/>
              <w:bottom w:val="single" w:sz="8" w:space="0" w:color="auto"/>
              <w:right w:val="nil"/>
            </w:tcBorders>
            <w:shd w:val="clear" w:color="auto" w:fill="auto"/>
            <w:noWrap/>
            <w:vAlign w:val="bottom"/>
            <w:hideMark/>
          </w:tcPr>
          <w:p w14:paraId="5138D2FA"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0C029D5C" w14:textId="77777777" w:rsidR="00E96363" w:rsidRPr="00FB7100" w:rsidRDefault="00E96363" w:rsidP="00E96363">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5B5B9269" w14:textId="77777777" w:rsidR="00E96363" w:rsidRPr="00FB7100" w:rsidRDefault="00E96363" w:rsidP="00E96363">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30CA4A1" w14:textId="77777777" w:rsidR="00E96363" w:rsidRPr="00FB7100" w:rsidRDefault="00E96363" w:rsidP="00E96363">
            <w:pPr>
              <w:jc w:val="center"/>
              <w:rPr>
                <w:rFonts w:ascii="Arial" w:hAnsi="Arial" w:cs="Arial"/>
                <w:color w:val="000090"/>
                <w:sz w:val="17"/>
                <w:szCs w:val="17"/>
              </w:rPr>
            </w:pPr>
          </w:p>
        </w:tc>
      </w:tr>
      <w:tr w:rsidR="00E96363" w:rsidRPr="00FB7100" w14:paraId="711119E1" w14:textId="77777777" w:rsidTr="00BC2A21">
        <w:trPr>
          <w:divId w:val="527259509"/>
          <w:trHeight w:val="300"/>
        </w:trPr>
        <w:tc>
          <w:tcPr>
            <w:tcW w:w="2770" w:type="dxa"/>
            <w:tcBorders>
              <w:top w:val="nil"/>
              <w:left w:val="nil"/>
              <w:bottom w:val="nil"/>
              <w:right w:val="nil"/>
            </w:tcBorders>
            <w:shd w:val="clear" w:color="auto" w:fill="auto"/>
            <w:noWrap/>
            <w:vAlign w:val="bottom"/>
            <w:hideMark/>
          </w:tcPr>
          <w:p w14:paraId="6AECDAF4"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B98A82C" w14:textId="77777777" w:rsidR="00E96363" w:rsidRPr="002541C9" w:rsidRDefault="00E96363" w:rsidP="00E96363">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4A785841" w14:textId="4EE94E13" w:rsidR="00E96363" w:rsidRPr="00FB7100" w:rsidRDefault="00E96363" w:rsidP="00E96363">
            <w:pPr>
              <w:rPr>
                <w:rFonts w:ascii="Arial" w:hAnsi="Arial" w:cs="Arial"/>
                <w:color w:val="000090"/>
                <w:sz w:val="17"/>
                <w:szCs w:val="17"/>
              </w:rPr>
            </w:pPr>
            <w:r>
              <w:rPr>
                <w:rFonts w:ascii="Arial" w:hAnsi="Arial" w:cs="Arial"/>
                <w:b/>
                <w:bCs/>
                <w:color w:val="002060"/>
                <w:sz w:val="22"/>
                <w:szCs w:val="22"/>
              </w:rPr>
              <w:t>NUOVA OTTRANO 98</w:t>
            </w:r>
            <w:r w:rsidRPr="00FB7100">
              <w:rPr>
                <w:rFonts w:ascii="Arial" w:hAnsi="Arial" w:cs="Arial"/>
                <w:color w:val="000090"/>
                <w:sz w:val="17"/>
                <w:szCs w:val="17"/>
              </w:rPr>
              <w:t> </w:t>
            </w:r>
          </w:p>
        </w:tc>
        <w:tc>
          <w:tcPr>
            <w:tcW w:w="1276" w:type="dxa"/>
            <w:tcBorders>
              <w:top w:val="nil"/>
              <w:left w:val="nil"/>
              <w:bottom w:val="single" w:sz="8" w:space="0" w:color="auto"/>
              <w:right w:val="single" w:sz="8" w:space="0" w:color="auto"/>
            </w:tcBorders>
            <w:shd w:val="clear" w:color="auto" w:fill="auto"/>
            <w:noWrap/>
            <w:vAlign w:val="bottom"/>
            <w:hideMark/>
          </w:tcPr>
          <w:p w14:paraId="05DE9F44" w14:textId="77777777" w:rsidR="00E96363" w:rsidRPr="00FB7100" w:rsidRDefault="00E96363" w:rsidP="00E96363">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890AB86" w14:textId="77777777" w:rsidR="00E96363" w:rsidRPr="00FB7100" w:rsidRDefault="00E96363" w:rsidP="00E96363">
            <w:pPr>
              <w:jc w:val="center"/>
              <w:rPr>
                <w:rFonts w:ascii="Arial" w:hAnsi="Arial" w:cs="Arial"/>
                <w:color w:val="000090"/>
                <w:sz w:val="17"/>
                <w:szCs w:val="17"/>
              </w:rPr>
            </w:pPr>
          </w:p>
        </w:tc>
      </w:tr>
      <w:tr w:rsidR="00E96363" w:rsidRPr="00FB7100" w14:paraId="4B1FEEDF" w14:textId="77777777" w:rsidTr="00BC2A21">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81AC3A6"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t>VERBENA C5 ANCONA</w:t>
            </w:r>
          </w:p>
        </w:tc>
        <w:tc>
          <w:tcPr>
            <w:tcW w:w="426" w:type="dxa"/>
            <w:tcBorders>
              <w:top w:val="nil"/>
              <w:left w:val="nil"/>
              <w:bottom w:val="single" w:sz="8" w:space="0" w:color="auto"/>
              <w:right w:val="single" w:sz="8" w:space="0" w:color="auto"/>
            </w:tcBorders>
            <w:shd w:val="clear" w:color="auto" w:fill="auto"/>
            <w:noWrap/>
            <w:vAlign w:val="bottom"/>
            <w:hideMark/>
          </w:tcPr>
          <w:p w14:paraId="75D09B55"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5EE3F886" w14:textId="77777777" w:rsidR="00E96363" w:rsidRPr="00FB7100" w:rsidRDefault="00E96363" w:rsidP="00E96363">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6AC21534" w14:textId="77777777" w:rsidR="00E96363" w:rsidRPr="00FB7100" w:rsidRDefault="00E96363" w:rsidP="00E96363">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2B454A4" w14:textId="77777777" w:rsidR="00E96363" w:rsidRPr="00FB7100" w:rsidRDefault="00E96363" w:rsidP="00E96363">
            <w:pPr>
              <w:jc w:val="center"/>
              <w:rPr>
                <w:rFonts w:ascii="Arial" w:hAnsi="Arial" w:cs="Arial"/>
                <w:color w:val="000090"/>
                <w:sz w:val="17"/>
                <w:szCs w:val="17"/>
              </w:rPr>
            </w:pPr>
          </w:p>
        </w:tc>
      </w:tr>
    </w:tbl>
    <w:p w14:paraId="231BABF1" w14:textId="77777777" w:rsidR="00AC5FAB" w:rsidRDefault="00AC5FAB" w:rsidP="00AC5FAB">
      <w:pPr>
        <w:pStyle w:val="Corpodeltesto21"/>
        <w:divId w:val="527259509"/>
        <w:rPr>
          <w:rFonts w:ascii="Arial" w:hAnsi="Arial" w:cs="Arial"/>
          <w:bCs/>
          <w:color w:val="002060"/>
          <w:sz w:val="22"/>
        </w:rPr>
      </w:pPr>
    </w:p>
    <w:p w14:paraId="77A0089A" w14:textId="77777777" w:rsidR="00AC5FAB" w:rsidRDefault="00AC5FAB" w:rsidP="00AC5FAB">
      <w:pPr>
        <w:pStyle w:val="Corpodeltesto21"/>
        <w:divId w:val="527259509"/>
        <w:rPr>
          <w:rFonts w:ascii="Arial" w:hAnsi="Arial" w:cs="Arial"/>
          <w:bCs/>
          <w:color w:val="002060"/>
          <w:sz w:val="22"/>
        </w:rPr>
      </w:pPr>
    </w:p>
    <w:p w14:paraId="5176E3CC" w14:textId="77777777" w:rsidR="00AC5FAB" w:rsidRDefault="00AC5FAB" w:rsidP="00AC5FAB">
      <w:pPr>
        <w:pStyle w:val="Corpodeltesto21"/>
        <w:divId w:val="527259509"/>
        <w:rPr>
          <w:rFonts w:ascii="Arial" w:hAnsi="Arial" w:cs="Arial"/>
          <w:bCs/>
          <w:color w:val="002060"/>
          <w:sz w:val="22"/>
        </w:rPr>
      </w:pPr>
    </w:p>
    <w:tbl>
      <w:tblPr>
        <w:tblW w:w="10283" w:type="dxa"/>
        <w:tblInd w:w="65" w:type="dxa"/>
        <w:tblLayout w:type="fixed"/>
        <w:tblCellMar>
          <w:left w:w="70" w:type="dxa"/>
          <w:right w:w="70" w:type="dxa"/>
        </w:tblCellMar>
        <w:tblLook w:val="04A0" w:firstRow="1" w:lastRow="0" w:firstColumn="1" w:lastColumn="0" w:noHBand="0" w:noVBand="1"/>
      </w:tblPr>
      <w:tblGrid>
        <w:gridCol w:w="2770"/>
        <w:gridCol w:w="426"/>
        <w:gridCol w:w="2976"/>
        <w:gridCol w:w="851"/>
        <w:gridCol w:w="3260"/>
      </w:tblGrid>
      <w:tr w:rsidR="00AC5FAB" w:rsidRPr="00FB7100" w14:paraId="64831B92"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90DD9A8"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BAYER CAPPUCCINI</w:t>
            </w:r>
          </w:p>
        </w:tc>
        <w:tc>
          <w:tcPr>
            <w:tcW w:w="426" w:type="dxa"/>
            <w:tcBorders>
              <w:top w:val="nil"/>
              <w:left w:val="nil"/>
              <w:bottom w:val="single" w:sz="8" w:space="0" w:color="auto"/>
              <w:right w:val="nil"/>
            </w:tcBorders>
            <w:shd w:val="clear" w:color="auto" w:fill="auto"/>
            <w:noWrap/>
            <w:vAlign w:val="bottom"/>
            <w:hideMark/>
          </w:tcPr>
          <w:p w14:paraId="0363E5FD" w14:textId="77777777" w:rsidR="00AC5FAB" w:rsidRPr="002541C9" w:rsidRDefault="00AC5FAB" w:rsidP="00D0326A">
            <w:pPr>
              <w:rPr>
                <w:rFonts w:ascii="Arial" w:hAnsi="Arial" w:cs="Arial"/>
                <w:color w:val="002060"/>
                <w:sz w:val="17"/>
                <w:szCs w:val="17"/>
              </w:rPr>
            </w:pPr>
            <w:r w:rsidRPr="002541C9">
              <w:rPr>
                <w:rFonts w:ascii="Arial" w:hAnsi="Arial" w:cs="Arial"/>
                <w:color w:val="002060"/>
                <w:sz w:val="17"/>
                <w:szCs w:val="17"/>
              </w:rPr>
              <w:t> </w:t>
            </w:r>
          </w:p>
        </w:tc>
        <w:tc>
          <w:tcPr>
            <w:tcW w:w="2976" w:type="dxa"/>
            <w:tcBorders>
              <w:top w:val="nil"/>
              <w:left w:val="nil"/>
              <w:bottom w:val="nil"/>
              <w:right w:val="nil"/>
            </w:tcBorders>
            <w:shd w:val="clear" w:color="auto" w:fill="auto"/>
            <w:noWrap/>
            <w:vAlign w:val="bottom"/>
            <w:hideMark/>
          </w:tcPr>
          <w:p w14:paraId="2A7ADA3A" w14:textId="77777777" w:rsidR="00AC5FAB" w:rsidRPr="00FB7100" w:rsidRDefault="00AC5FAB" w:rsidP="00D0326A">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4612A934" w14:textId="77777777" w:rsidR="00AC5FAB" w:rsidRPr="00FB7100" w:rsidRDefault="00AC5FAB" w:rsidP="00D0326A">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54F20A54" w14:textId="77777777" w:rsidR="00AC5FAB" w:rsidRPr="00FB7100" w:rsidRDefault="00AC5FAB" w:rsidP="00D0326A">
            <w:pPr>
              <w:jc w:val="center"/>
              <w:rPr>
                <w:rFonts w:ascii="Arial" w:hAnsi="Arial" w:cs="Arial"/>
                <w:color w:val="000090"/>
                <w:sz w:val="17"/>
                <w:szCs w:val="17"/>
              </w:rPr>
            </w:pPr>
          </w:p>
        </w:tc>
      </w:tr>
      <w:tr w:rsidR="00AC5FAB" w:rsidRPr="00FB7100" w14:paraId="1A0F8006"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14C58ED4"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A0505DF" w14:textId="77777777" w:rsidR="00AC5FAB" w:rsidRPr="002541C9" w:rsidRDefault="00AC5FAB" w:rsidP="00D0326A">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2DBF3852" w14:textId="25E098C0" w:rsidR="00AC5FAB" w:rsidRPr="00FB7100" w:rsidRDefault="00E96363" w:rsidP="00D0326A">
            <w:pPr>
              <w:rPr>
                <w:rFonts w:ascii="Arial" w:hAnsi="Arial" w:cs="Arial"/>
                <w:color w:val="000090"/>
                <w:sz w:val="17"/>
                <w:szCs w:val="17"/>
              </w:rPr>
            </w:pPr>
            <w:r>
              <w:rPr>
                <w:rFonts w:ascii="Arial" w:hAnsi="Arial" w:cs="Arial"/>
                <w:b/>
                <w:bCs/>
                <w:color w:val="002060"/>
                <w:sz w:val="22"/>
                <w:szCs w:val="22"/>
              </w:rPr>
              <w:t>CERRETO D’ESI C5</w:t>
            </w:r>
            <w:r w:rsidR="00AC5FAB" w:rsidRPr="00FB7100">
              <w:rPr>
                <w:rFonts w:ascii="Arial" w:hAnsi="Arial" w:cs="Arial"/>
                <w:color w:val="000090"/>
                <w:sz w:val="17"/>
                <w:szCs w:val="17"/>
              </w:rPr>
              <w:t> </w:t>
            </w:r>
          </w:p>
        </w:tc>
        <w:tc>
          <w:tcPr>
            <w:tcW w:w="851" w:type="dxa"/>
            <w:tcBorders>
              <w:top w:val="nil"/>
              <w:left w:val="nil"/>
              <w:bottom w:val="single" w:sz="8" w:space="0" w:color="auto"/>
              <w:right w:val="nil"/>
            </w:tcBorders>
            <w:shd w:val="clear" w:color="auto" w:fill="auto"/>
            <w:noWrap/>
            <w:vAlign w:val="bottom"/>
            <w:hideMark/>
          </w:tcPr>
          <w:p w14:paraId="1BE06274" w14:textId="77777777" w:rsidR="00AC5FAB" w:rsidRPr="00FB7100" w:rsidRDefault="00AC5FAB" w:rsidP="00D0326A">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A2DCC9E" w14:textId="77777777" w:rsidR="00AC5FAB" w:rsidRPr="00FB7100" w:rsidRDefault="00AC5FAB" w:rsidP="00D0326A">
            <w:pPr>
              <w:jc w:val="center"/>
              <w:rPr>
                <w:rFonts w:ascii="Arial" w:hAnsi="Arial" w:cs="Arial"/>
                <w:color w:val="000090"/>
                <w:sz w:val="17"/>
                <w:szCs w:val="17"/>
              </w:rPr>
            </w:pPr>
          </w:p>
        </w:tc>
      </w:tr>
      <w:tr w:rsidR="00AC5FAB" w:rsidRPr="00FB7100" w14:paraId="5E93C09B"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FAF299D"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 xml:space="preserve">CERRETO D’ESI C5 </w:t>
            </w:r>
          </w:p>
        </w:tc>
        <w:tc>
          <w:tcPr>
            <w:tcW w:w="426" w:type="dxa"/>
            <w:tcBorders>
              <w:top w:val="nil"/>
              <w:left w:val="nil"/>
              <w:bottom w:val="single" w:sz="8" w:space="0" w:color="auto"/>
              <w:right w:val="single" w:sz="8" w:space="0" w:color="auto"/>
            </w:tcBorders>
            <w:shd w:val="clear" w:color="auto" w:fill="auto"/>
            <w:noWrap/>
            <w:vAlign w:val="bottom"/>
            <w:hideMark/>
          </w:tcPr>
          <w:p w14:paraId="5DDC5828"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692ED47D" w14:textId="77777777" w:rsidR="00AC5FAB" w:rsidRPr="00FB7100" w:rsidRDefault="00AC5FAB" w:rsidP="00D0326A">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449AB712" w14:textId="77777777" w:rsidR="00AC5FAB" w:rsidRPr="00FB7100" w:rsidRDefault="00AC5FAB" w:rsidP="00D0326A">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7E6E0A72" w14:textId="77777777" w:rsidR="00AC5FAB" w:rsidRPr="00FB7100" w:rsidRDefault="00AC5FAB" w:rsidP="00D0326A">
            <w:pPr>
              <w:jc w:val="center"/>
              <w:rPr>
                <w:rFonts w:ascii="Arial" w:hAnsi="Arial" w:cs="Arial"/>
                <w:color w:val="000090"/>
                <w:sz w:val="17"/>
                <w:szCs w:val="17"/>
              </w:rPr>
            </w:pPr>
          </w:p>
        </w:tc>
      </w:tr>
      <w:tr w:rsidR="00AC5FAB" w:rsidRPr="00FB7100" w14:paraId="7C721E7E"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6550EAA0" w14:textId="77777777" w:rsidR="00AC5FAB" w:rsidRDefault="00AC5FAB" w:rsidP="00D0326A">
            <w:pPr>
              <w:jc w:val="center"/>
              <w:rPr>
                <w:rFonts w:ascii="Arial" w:hAnsi="Arial" w:cs="Arial"/>
                <w:b/>
                <w:bCs/>
                <w:color w:val="002060"/>
                <w:sz w:val="22"/>
                <w:szCs w:val="22"/>
              </w:rPr>
            </w:pPr>
          </w:p>
          <w:p w14:paraId="6C45E0AD"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FC943E8" w14:textId="77777777" w:rsidR="00AC5FAB" w:rsidRPr="002541C9" w:rsidRDefault="00AC5FAB" w:rsidP="00D0326A">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773F0D3E" w14:textId="77777777" w:rsidR="00AC5FAB" w:rsidRPr="00FB7100" w:rsidRDefault="00AC5FAB" w:rsidP="00D0326A">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48EC0E4A" w14:textId="77777777" w:rsidR="00AC5FAB" w:rsidRPr="00FB7100" w:rsidRDefault="00AC5FAB" w:rsidP="00D0326A">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2ED1602" w14:textId="77777777" w:rsidR="00AC5FAB" w:rsidRPr="00FB7100" w:rsidRDefault="00AC5FAB" w:rsidP="00D0326A">
            <w:pPr>
              <w:rPr>
                <w:rFonts w:ascii="Arial" w:hAnsi="Arial" w:cs="Arial"/>
                <w:color w:val="000090"/>
                <w:sz w:val="17"/>
                <w:szCs w:val="17"/>
              </w:rPr>
            </w:pPr>
            <w:r w:rsidRPr="00FB7100">
              <w:rPr>
                <w:rFonts w:ascii="Arial" w:hAnsi="Arial" w:cs="Arial"/>
                <w:color w:val="000090"/>
                <w:sz w:val="17"/>
                <w:szCs w:val="17"/>
              </w:rPr>
              <w:t> </w:t>
            </w:r>
          </w:p>
        </w:tc>
      </w:tr>
      <w:tr w:rsidR="00AC5FAB" w:rsidRPr="00FB7100" w14:paraId="3113756A"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108CAD3"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 xml:space="preserve">FUTSAL SANGIUSTESE </w:t>
            </w:r>
          </w:p>
        </w:tc>
        <w:tc>
          <w:tcPr>
            <w:tcW w:w="426" w:type="dxa"/>
            <w:tcBorders>
              <w:top w:val="nil"/>
              <w:left w:val="nil"/>
              <w:bottom w:val="single" w:sz="8" w:space="0" w:color="auto"/>
              <w:right w:val="nil"/>
            </w:tcBorders>
            <w:shd w:val="clear" w:color="auto" w:fill="auto"/>
            <w:noWrap/>
            <w:vAlign w:val="bottom"/>
            <w:hideMark/>
          </w:tcPr>
          <w:p w14:paraId="0959CEA8"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5559B9E1" w14:textId="77777777" w:rsidR="00AC5FAB" w:rsidRPr="00FB7100" w:rsidRDefault="00AC5FAB" w:rsidP="00D0326A">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6E3CC514" w14:textId="77777777" w:rsidR="00AC5FAB" w:rsidRPr="00FB7100" w:rsidRDefault="00AC5FAB" w:rsidP="00D0326A">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C617007" w14:textId="77777777" w:rsidR="00AC5FAB" w:rsidRPr="00FB7100" w:rsidRDefault="00AC5FAB" w:rsidP="00D0326A">
            <w:pPr>
              <w:jc w:val="center"/>
              <w:rPr>
                <w:rFonts w:ascii="Arial" w:hAnsi="Arial" w:cs="Arial"/>
                <w:color w:val="000090"/>
                <w:sz w:val="17"/>
                <w:szCs w:val="17"/>
              </w:rPr>
            </w:pPr>
          </w:p>
        </w:tc>
      </w:tr>
      <w:tr w:rsidR="00AC5FAB" w:rsidRPr="00FB7100" w14:paraId="0E2EF3BB"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528C382D"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853F9ED" w14:textId="77777777" w:rsidR="00AC5FAB" w:rsidRPr="002541C9" w:rsidRDefault="00AC5FAB" w:rsidP="00D0326A">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78A7E24B" w14:textId="3D55DD23" w:rsidR="00AC5FAB" w:rsidRPr="00FB7100" w:rsidRDefault="00E96363" w:rsidP="00D0326A">
            <w:pPr>
              <w:rPr>
                <w:rFonts w:ascii="Arial" w:hAnsi="Arial" w:cs="Arial"/>
                <w:color w:val="000090"/>
                <w:sz w:val="17"/>
                <w:szCs w:val="17"/>
              </w:rPr>
            </w:pPr>
            <w:r>
              <w:rPr>
                <w:rFonts w:ascii="Arial" w:hAnsi="Arial" w:cs="Arial"/>
                <w:b/>
                <w:bCs/>
                <w:color w:val="002060"/>
                <w:sz w:val="22"/>
                <w:szCs w:val="22"/>
              </w:rPr>
              <w:t>FUTSAL SANGIUSTESE</w:t>
            </w:r>
            <w:r w:rsidR="00AC5FAB" w:rsidRPr="00FB7100">
              <w:rPr>
                <w:rFonts w:ascii="Arial" w:hAnsi="Arial" w:cs="Arial"/>
                <w:color w:val="00009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5BA15859" w14:textId="77777777" w:rsidR="00AC5FAB" w:rsidRPr="00FB7100" w:rsidRDefault="00AC5FAB" w:rsidP="00D0326A">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57C726F9" w14:textId="77777777" w:rsidR="00AC5FAB" w:rsidRPr="00FB7100" w:rsidRDefault="00AC5FAB" w:rsidP="00D0326A">
            <w:pPr>
              <w:jc w:val="center"/>
              <w:rPr>
                <w:rFonts w:ascii="Arial" w:hAnsi="Arial" w:cs="Arial"/>
                <w:color w:val="000090"/>
                <w:sz w:val="17"/>
                <w:szCs w:val="17"/>
              </w:rPr>
            </w:pPr>
          </w:p>
        </w:tc>
      </w:tr>
      <w:tr w:rsidR="00AC5FAB" w:rsidRPr="00FB7100" w14:paraId="73B13E3E"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A48F52C"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GROTTACCIA 2005</w:t>
            </w:r>
          </w:p>
        </w:tc>
        <w:tc>
          <w:tcPr>
            <w:tcW w:w="426" w:type="dxa"/>
            <w:tcBorders>
              <w:top w:val="nil"/>
              <w:left w:val="nil"/>
              <w:bottom w:val="single" w:sz="8" w:space="0" w:color="auto"/>
              <w:right w:val="single" w:sz="8" w:space="0" w:color="auto"/>
            </w:tcBorders>
            <w:shd w:val="clear" w:color="auto" w:fill="auto"/>
            <w:noWrap/>
            <w:vAlign w:val="bottom"/>
            <w:hideMark/>
          </w:tcPr>
          <w:p w14:paraId="1BF26138"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3C8858B7" w14:textId="77777777" w:rsidR="00AC5FAB" w:rsidRPr="00FB7100" w:rsidRDefault="00AC5FAB" w:rsidP="00D0326A">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55C0473C" w14:textId="77777777" w:rsidR="00AC5FAB" w:rsidRPr="00FB7100" w:rsidRDefault="00AC5FAB" w:rsidP="00D0326A">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C79B212" w14:textId="77777777" w:rsidR="00AC5FAB" w:rsidRPr="00FB7100" w:rsidRDefault="00AC5FAB" w:rsidP="00D0326A">
            <w:pPr>
              <w:jc w:val="center"/>
              <w:rPr>
                <w:rFonts w:ascii="Arial" w:hAnsi="Arial" w:cs="Arial"/>
                <w:color w:val="000090"/>
                <w:sz w:val="17"/>
                <w:szCs w:val="17"/>
              </w:rPr>
            </w:pPr>
          </w:p>
        </w:tc>
      </w:tr>
      <w:tr w:rsidR="00AC5FAB" w:rsidRPr="00FB7100" w14:paraId="06251F83"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71ADCB54"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35E4AA1" w14:textId="77777777" w:rsidR="00AC5FAB" w:rsidRPr="002541C9" w:rsidRDefault="00AC5FAB" w:rsidP="00D0326A">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4361D8BB" w14:textId="77777777" w:rsidR="00AC5FAB" w:rsidRPr="00FB7100" w:rsidRDefault="00AC5FAB" w:rsidP="00D0326A">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1BC45A66" w14:textId="77777777" w:rsidR="00AC5FAB" w:rsidRPr="00FB7100" w:rsidRDefault="00AC5FAB" w:rsidP="00D0326A">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56CCB413" w14:textId="77777777" w:rsidR="00AC5FAB" w:rsidRPr="00FB7100" w:rsidRDefault="00AC5FAB" w:rsidP="00D0326A">
            <w:pPr>
              <w:jc w:val="center"/>
              <w:rPr>
                <w:rFonts w:ascii="Arial" w:hAnsi="Arial" w:cs="Arial"/>
                <w:color w:val="000090"/>
                <w:sz w:val="17"/>
                <w:szCs w:val="17"/>
              </w:rPr>
            </w:pPr>
          </w:p>
        </w:tc>
      </w:tr>
      <w:tr w:rsidR="00AC5FAB" w:rsidRPr="00FB7100" w14:paraId="611E72DF"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59369990" w14:textId="77777777" w:rsidR="00AC5FAB" w:rsidRPr="00AB5096" w:rsidRDefault="00AC5FAB" w:rsidP="00D0326A">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EAE1343" w14:textId="77777777" w:rsidR="00AC5FAB" w:rsidRPr="002541C9" w:rsidRDefault="00AC5FAB" w:rsidP="00D0326A">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1725C50A" w14:textId="77777777" w:rsidR="00AC5FAB" w:rsidRPr="00FB7100" w:rsidRDefault="00AC5FAB" w:rsidP="00D0326A">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1F04BFFD" w14:textId="77777777" w:rsidR="00AC5FAB" w:rsidRPr="00FB7100" w:rsidRDefault="00AC5FAB" w:rsidP="00D0326A">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4461EF6" w14:textId="77777777" w:rsidR="00AC5FAB" w:rsidRPr="00FB7100" w:rsidRDefault="00AC5FAB" w:rsidP="00D0326A">
            <w:pPr>
              <w:jc w:val="center"/>
              <w:rPr>
                <w:rFonts w:ascii="Arial" w:hAnsi="Arial" w:cs="Arial"/>
                <w:color w:val="000090"/>
                <w:sz w:val="17"/>
                <w:szCs w:val="17"/>
              </w:rPr>
            </w:pPr>
          </w:p>
        </w:tc>
      </w:tr>
      <w:tr w:rsidR="00AC5FAB" w:rsidRPr="00FB7100" w14:paraId="4B4E1AE5"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829B4FE"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SERRALTA</w:t>
            </w:r>
          </w:p>
        </w:tc>
        <w:tc>
          <w:tcPr>
            <w:tcW w:w="426" w:type="dxa"/>
            <w:tcBorders>
              <w:top w:val="nil"/>
              <w:left w:val="nil"/>
              <w:bottom w:val="single" w:sz="8" w:space="0" w:color="auto"/>
              <w:right w:val="nil"/>
            </w:tcBorders>
            <w:shd w:val="clear" w:color="auto" w:fill="auto"/>
            <w:noWrap/>
            <w:vAlign w:val="bottom"/>
            <w:hideMark/>
          </w:tcPr>
          <w:p w14:paraId="23116844"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6DD9B312" w14:textId="77777777" w:rsidR="00AC5FAB" w:rsidRPr="00FB7100" w:rsidRDefault="00AC5FAB" w:rsidP="00D0326A">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53B7A67C" w14:textId="77777777" w:rsidR="00AC5FAB" w:rsidRPr="00FB7100" w:rsidRDefault="00AC5FAB" w:rsidP="00D0326A">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77AC115" w14:textId="77777777" w:rsidR="00AC5FAB" w:rsidRPr="00FB7100" w:rsidRDefault="00AC5FAB" w:rsidP="00D0326A">
            <w:pPr>
              <w:jc w:val="center"/>
              <w:rPr>
                <w:rFonts w:ascii="Arial" w:hAnsi="Arial" w:cs="Arial"/>
                <w:color w:val="000090"/>
                <w:sz w:val="17"/>
                <w:szCs w:val="17"/>
              </w:rPr>
            </w:pPr>
          </w:p>
        </w:tc>
      </w:tr>
      <w:tr w:rsidR="00AC5FAB" w:rsidRPr="00FB7100" w14:paraId="4F398CB8"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0E6A9BFC"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AEECF64" w14:textId="77777777" w:rsidR="00AC5FAB" w:rsidRPr="002541C9" w:rsidRDefault="00AC5FAB" w:rsidP="00D0326A">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2696F5B0" w14:textId="5D9A5F67" w:rsidR="00AC5FAB" w:rsidRPr="00FB7100" w:rsidRDefault="00E96363" w:rsidP="00D0326A">
            <w:pPr>
              <w:rPr>
                <w:rFonts w:ascii="Arial" w:hAnsi="Arial" w:cs="Arial"/>
                <w:color w:val="000090"/>
                <w:sz w:val="17"/>
                <w:szCs w:val="17"/>
              </w:rPr>
            </w:pPr>
            <w:r>
              <w:rPr>
                <w:rFonts w:ascii="Arial" w:hAnsi="Arial" w:cs="Arial"/>
                <w:b/>
                <w:bCs/>
                <w:color w:val="002060"/>
                <w:sz w:val="22"/>
                <w:szCs w:val="22"/>
              </w:rPr>
              <w:t>C.U.S. MACERATA C5</w:t>
            </w:r>
            <w:r w:rsidR="00AC5FAB" w:rsidRPr="00FB7100">
              <w:rPr>
                <w:rFonts w:ascii="Arial" w:hAnsi="Arial" w:cs="Arial"/>
                <w:color w:val="000090"/>
                <w:sz w:val="17"/>
                <w:szCs w:val="17"/>
              </w:rPr>
              <w:t> </w:t>
            </w:r>
          </w:p>
        </w:tc>
        <w:tc>
          <w:tcPr>
            <w:tcW w:w="851" w:type="dxa"/>
            <w:tcBorders>
              <w:top w:val="nil"/>
              <w:left w:val="nil"/>
              <w:bottom w:val="single" w:sz="8" w:space="0" w:color="auto"/>
              <w:right w:val="nil"/>
            </w:tcBorders>
            <w:shd w:val="clear" w:color="auto" w:fill="auto"/>
            <w:noWrap/>
            <w:vAlign w:val="bottom"/>
            <w:hideMark/>
          </w:tcPr>
          <w:p w14:paraId="085C29EC" w14:textId="77777777" w:rsidR="00AC5FAB" w:rsidRPr="00FB7100" w:rsidRDefault="00AC5FAB" w:rsidP="00D0326A">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2C0F310" w14:textId="77777777" w:rsidR="00AC5FAB" w:rsidRPr="00FB7100" w:rsidRDefault="00AC5FAB" w:rsidP="00D0326A">
            <w:pPr>
              <w:jc w:val="center"/>
              <w:rPr>
                <w:rFonts w:ascii="Arial" w:hAnsi="Arial" w:cs="Arial"/>
                <w:color w:val="000090"/>
                <w:sz w:val="17"/>
                <w:szCs w:val="17"/>
              </w:rPr>
            </w:pPr>
          </w:p>
        </w:tc>
      </w:tr>
      <w:tr w:rsidR="00AC5FAB" w:rsidRPr="00FB7100" w14:paraId="26C54B79"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DD85BDD"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C.U.S. MACERATA C5</w:t>
            </w:r>
          </w:p>
        </w:tc>
        <w:tc>
          <w:tcPr>
            <w:tcW w:w="426" w:type="dxa"/>
            <w:tcBorders>
              <w:top w:val="nil"/>
              <w:left w:val="nil"/>
              <w:bottom w:val="single" w:sz="8" w:space="0" w:color="auto"/>
              <w:right w:val="single" w:sz="8" w:space="0" w:color="auto"/>
            </w:tcBorders>
            <w:shd w:val="clear" w:color="auto" w:fill="auto"/>
            <w:noWrap/>
            <w:vAlign w:val="bottom"/>
            <w:hideMark/>
          </w:tcPr>
          <w:p w14:paraId="20491224"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2E49B570" w14:textId="77777777" w:rsidR="00AC5FAB" w:rsidRPr="00FB7100" w:rsidRDefault="00AC5FAB" w:rsidP="00D0326A">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5CC252AB" w14:textId="77777777" w:rsidR="00AC5FAB" w:rsidRPr="00FB7100" w:rsidRDefault="00AC5FAB" w:rsidP="00D0326A">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5EA40D1" w14:textId="77777777" w:rsidR="00AC5FAB" w:rsidRPr="00FB7100" w:rsidRDefault="00AC5FAB" w:rsidP="00D0326A">
            <w:pPr>
              <w:jc w:val="center"/>
              <w:rPr>
                <w:rFonts w:ascii="Arial" w:hAnsi="Arial" w:cs="Arial"/>
                <w:color w:val="000090"/>
                <w:sz w:val="17"/>
                <w:szCs w:val="17"/>
              </w:rPr>
            </w:pPr>
          </w:p>
        </w:tc>
      </w:tr>
      <w:tr w:rsidR="00AC5FAB" w:rsidRPr="00FB7100" w14:paraId="5826EC38"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79ED279C" w14:textId="77777777" w:rsidR="00AC5FAB" w:rsidRPr="00AB5096" w:rsidRDefault="00AC5FAB" w:rsidP="00D0326A">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A1596E4" w14:textId="77777777" w:rsidR="00AC5FAB" w:rsidRPr="002541C9" w:rsidRDefault="00AC5FAB" w:rsidP="00D0326A">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494A6F30" w14:textId="77777777" w:rsidR="00AC5FAB" w:rsidRPr="00FB7100" w:rsidRDefault="00AC5FAB" w:rsidP="00D0326A">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47984D6B" w14:textId="77777777" w:rsidR="00AC5FAB" w:rsidRPr="00FB7100" w:rsidRDefault="00AC5FAB" w:rsidP="00D0326A">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8DED890" w14:textId="77777777" w:rsidR="00AC5FAB" w:rsidRPr="00FB7100" w:rsidRDefault="00AC5FAB" w:rsidP="00D0326A">
            <w:pPr>
              <w:rPr>
                <w:rFonts w:ascii="Arial" w:hAnsi="Arial" w:cs="Arial"/>
                <w:color w:val="000090"/>
                <w:sz w:val="17"/>
                <w:szCs w:val="17"/>
              </w:rPr>
            </w:pPr>
            <w:r w:rsidRPr="00FB7100">
              <w:rPr>
                <w:rFonts w:ascii="Arial" w:hAnsi="Arial" w:cs="Arial"/>
                <w:color w:val="000090"/>
                <w:sz w:val="17"/>
                <w:szCs w:val="17"/>
              </w:rPr>
              <w:t> </w:t>
            </w:r>
          </w:p>
        </w:tc>
      </w:tr>
      <w:tr w:rsidR="00AC5FAB" w:rsidRPr="00FB7100" w14:paraId="7A72FE90"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8410D5D" w14:textId="77777777" w:rsidR="00AC5FAB" w:rsidRPr="00AB5096" w:rsidRDefault="00AC5FAB" w:rsidP="00D0326A">
            <w:pPr>
              <w:rPr>
                <w:rFonts w:ascii="Arial" w:hAnsi="Arial" w:cs="Arial"/>
                <w:b/>
                <w:bCs/>
                <w:color w:val="002060"/>
                <w:sz w:val="22"/>
                <w:szCs w:val="22"/>
              </w:rPr>
            </w:pPr>
            <w:r>
              <w:rPr>
                <w:rFonts w:ascii="Arial" w:hAnsi="Arial" w:cs="Arial"/>
                <w:b/>
                <w:bCs/>
                <w:color w:val="002060"/>
                <w:sz w:val="22"/>
                <w:szCs w:val="22"/>
              </w:rPr>
              <w:t>FUTSAL CAMPIGLIONE</w:t>
            </w:r>
          </w:p>
        </w:tc>
        <w:tc>
          <w:tcPr>
            <w:tcW w:w="426" w:type="dxa"/>
            <w:tcBorders>
              <w:top w:val="nil"/>
              <w:left w:val="nil"/>
              <w:bottom w:val="single" w:sz="8" w:space="0" w:color="auto"/>
              <w:right w:val="nil"/>
            </w:tcBorders>
            <w:shd w:val="clear" w:color="auto" w:fill="auto"/>
            <w:noWrap/>
            <w:vAlign w:val="bottom"/>
            <w:hideMark/>
          </w:tcPr>
          <w:p w14:paraId="22AA8DA4" w14:textId="77777777" w:rsidR="00AC5FAB" w:rsidRPr="002541C9" w:rsidRDefault="00AC5FAB" w:rsidP="00D0326A">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040892CA" w14:textId="77777777" w:rsidR="00AC5FAB" w:rsidRPr="00FB7100" w:rsidRDefault="00AC5FAB" w:rsidP="00D0326A">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57F40A6D" w14:textId="77777777" w:rsidR="00AC5FAB" w:rsidRPr="00FB7100" w:rsidRDefault="00AC5FAB" w:rsidP="00D0326A">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840D688" w14:textId="77777777" w:rsidR="00AC5FAB" w:rsidRPr="00FB7100" w:rsidRDefault="00AC5FAB" w:rsidP="00D0326A">
            <w:pPr>
              <w:jc w:val="center"/>
              <w:rPr>
                <w:rFonts w:ascii="Arial" w:hAnsi="Arial" w:cs="Arial"/>
                <w:color w:val="000090"/>
                <w:sz w:val="17"/>
                <w:szCs w:val="17"/>
              </w:rPr>
            </w:pPr>
          </w:p>
        </w:tc>
      </w:tr>
      <w:tr w:rsidR="00E96363" w:rsidRPr="00FB7100" w14:paraId="66ADB1BB"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289CCE61"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2A620A7" w14:textId="77777777" w:rsidR="00E96363" w:rsidRPr="002541C9" w:rsidRDefault="00E96363" w:rsidP="00E96363">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5A3F7019" w14:textId="275892DB" w:rsidR="00E96363" w:rsidRPr="00FB7100" w:rsidRDefault="00E96363" w:rsidP="00E96363">
            <w:pPr>
              <w:rPr>
                <w:rFonts w:ascii="Arial" w:hAnsi="Arial" w:cs="Arial"/>
                <w:color w:val="000090"/>
                <w:sz w:val="17"/>
                <w:szCs w:val="17"/>
              </w:rPr>
            </w:pPr>
            <w:r>
              <w:rPr>
                <w:rFonts w:ascii="Arial" w:hAnsi="Arial" w:cs="Arial"/>
                <w:b/>
                <w:bCs/>
                <w:color w:val="002060"/>
                <w:sz w:val="22"/>
                <w:szCs w:val="22"/>
              </w:rPr>
              <w:t>MONTELUPONE C5</w:t>
            </w:r>
          </w:p>
        </w:tc>
        <w:tc>
          <w:tcPr>
            <w:tcW w:w="851" w:type="dxa"/>
            <w:tcBorders>
              <w:top w:val="nil"/>
              <w:left w:val="nil"/>
              <w:bottom w:val="single" w:sz="8" w:space="0" w:color="auto"/>
              <w:right w:val="single" w:sz="8" w:space="0" w:color="auto"/>
            </w:tcBorders>
            <w:shd w:val="clear" w:color="auto" w:fill="auto"/>
            <w:noWrap/>
            <w:vAlign w:val="bottom"/>
            <w:hideMark/>
          </w:tcPr>
          <w:p w14:paraId="4EBC4938" w14:textId="77777777" w:rsidR="00E96363" w:rsidRPr="00FB7100" w:rsidRDefault="00E96363" w:rsidP="00E96363">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2851D6E4" w14:textId="77777777" w:rsidR="00E96363" w:rsidRPr="00FB7100" w:rsidRDefault="00E96363" w:rsidP="00E96363">
            <w:pPr>
              <w:jc w:val="center"/>
              <w:rPr>
                <w:rFonts w:ascii="Arial" w:hAnsi="Arial" w:cs="Arial"/>
                <w:color w:val="000090"/>
                <w:sz w:val="17"/>
                <w:szCs w:val="17"/>
              </w:rPr>
            </w:pPr>
          </w:p>
        </w:tc>
      </w:tr>
      <w:tr w:rsidR="00E96363" w:rsidRPr="00FB7100" w14:paraId="7C082BD1"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0884906"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t>MONTELUPONE C5</w:t>
            </w:r>
          </w:p>
        </w:tc>
        <w:tc>
          <w:tcPr>
            <w:tcW w:w="426" w:type="dxa"/>
            <w:tcBorders>
              <w:top w:val="nil"/>
              <w:left w:val="nil"/>
              <w:bottom w:val="single" w:sz="8" w:space="0" w:color="auto"/>
              <w:right w:val="single" w:sz="8" w:space="0" w:color="auto"/>
            </w:tcBorders>
            <w:shd w:val="clear" w:color="auto" w:fill="auto"/>
            <w:noWrap/>
            <w:vAlign w:val="bottom"/>
            <w:hideMark/>
          </w:tcPr>
          <w:p w14:paraId="776628D8"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2539D31E"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3664E810" w14:textId="77777777" w:rsidR="00E96363" w:rsidRPr="00FB7100" w:rsidRDefault="00E96363" w:rsidP="00E96363">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8277033" w14:textId="77777777" w:rsidR="00E96363" w:rsidRPr="00FB7100" w:rsidRDefault="00E96363" w:rsidP="00E96363">
            <w:pPr>
              <w:jc w:val="center"/>
              <w:rPr>
                <w:rFonts w:ascii="Arial" w:hAnsi="Arial" w:cs="Arial"/>
                <w:color w:val="000090"/>
                <w:sz w:val="17"/>
                <w:szCs w:val="17"/>
              </w:rPr>
            </w:pPr>
          </w:p>
        </w:tc>
      </w:tr>
      <w:tr w:rsidR="00E96363" w:rsidRPr="00FB7100" w14:paraId="14606A2D"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6085E237" w14:textId="77777777" w:rsidR="00E96363" w:rsidRPr="00AB5096" w:rsidRDefault="00E96363" w:rsidP="00E96363">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0B444A66" w14:textId="77777777" w:rsidR="00E96363" w:rsidRPr="002541C9" w:rsidRDefault="00E96363" w:rsidP="00E96363">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55E6EC8A"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170D60E6" w14:textId="77777777" w:rsidR="00E96363" w:rsidRPr="00FB7100" w:rsidRDefault="00E96363" w:rsidP="00E96363">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774B0735" w14:textId="77777777" w:rsidR="00E96363" w:rsidRPr="00FB7100" w:rsidRDefault="00E96363" w:rsidP="00E96363">
            <w:pPr>
              <w:jc w:val="center"/>
              <w:rPr>
                <w:rFonts w:ascii="Arial" w:hAnsi="Arial" w:cs="Arial"/>
                <w:color w:val="000090"/>
                <w:sz w:val="17"/>
                <w:szCs w:val="17"/>
              </w:rPr>
            </w:pPr>
          </w:p>
        </w:tc>
      </w:tr>
      <w:tr w:rsidR="00E96363" w:rsidRPr="00FB7100" w14:paraId="67C42B84" w14:textId="77777777" w:rsidTr="00E96363">
        <w:trPr>
          <w:divId w:val="527259509"/>
          <w:trHeight w:val="300"/>
        </w:trPr>
        <w:tc>
          <w:tcPr>
            <w:tcW w:w="3196" w:type="dxa"/>
            <w:gridSpan w:val="2"/>
            <w:tcBorders>
              <w:top w:val="nil"/>
              <w:left w:val="nil"/>
              <w:bottom w:val="nil"/>
              <w:right w:val="nil"/>
            </w:tcBorders>
            <w:shd w:val="clear" w:color="auto" w:fill="auto"/>
            <w:noWrap/>
            <w:vAlign w:val="bottom"/>
            <w:hideMark/>
          </w:tcPr>
          <w:p w14:paraId="51D605CE" w14:textId="77777777" w:rsidR="00E96363" w:rsidRPr="00AB5096" w:rsidRDefault="00E96363" w:rsidP="00E96363">
            <w:pPr>
              <w:rPr>
                <w:rFonts w:ascii="Arial" w:hAnsi="Arial" w:cs="Arial"/>
                <w:b/>
                <w:bCs/>
                <w:color w:val="002060"/>
                <w:sz w:val="22"/>
                <w:szCs w:val="22"/>
              </w:rPr>
            </w:pPr>
          </w:p>
        </w:tc>
        <w:tc>
          <w:tcPr>
            <w:tcW w:w="2976" w:type="dxa"/>
            <w:tcBorders>
              <w:top w:val="nil"/>
              <w:left w:val="nil"/>
              <w:bottom w:val="nil"/>
              <w:right w:val="nil"/>
            </w:tcBorders>
            <w:shd w:val="clear" w:color="auto" w:fill="auto"/>
            <w:noWrap/>
            <w:vAlign w:val="bottom"/>
            <w:hideMark/>
          </w:tcPr>
          <w:p w14:paraId="1AA9984A"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77440A4C" w14:textId="77777777" w:rsidR="00E96363" w:rsidRPr="00FB7100" w:rsidRDefault="00E96363" w:rsidP="00E96363">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84C0764" w14:textId="77777777" w:rsidR="00E96363" w:rsidRPr="00FB7100" w:rsidRDefault="00E96363" w:rsidP="00E96363">
            <w:pPr>
              <w:jc w:val="center"/>
              <w:rPr>
                <w:rFonts w:ascii="Arial" w:hAnsi="Arial" w:cs="Arial"/>
                <w:color w:val="000090"/>
                <w:sz w:val="17"/>
                <w:szCs w:val="17"/>
              </w:rPr>
            </w:pPr>
          </w:p>
        </w:tc>
      </w:tr>
      <w:tr w:rsidR="00E96363" w:rsidRPr="00FB7100" w14:paraId="618D570E"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BC65CE3"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lastRenderedPageBreak/>
              <w:t>SANGIORGIO</w:t>
            </w:r>
          </w:p>
        </w:tc>
        <w:tc>
          <w:tcPr>
            <w:tcW w:w="426" w:type="dxa"/>
            <w:tcBorders>
              <w:top w:val="nil"/>
              <w:left w:val="nil"/>
              <w:bottom w:val="single" w:sz="8" w:space="0" w:color="auto"/>
              <w:right w:val="nil"/>
            </w:tcBorders>
            <w:shd w:val="clear" w:color="auto" w:fill="auto"/>
            <w:noWrap/>
            <w:vAlign w:val="bottom"/>
            <w:hideMark/>
          </w:tcPr>
          <w:p w14:paraId="33E66CEC" w14:textId="77777777" w:rsidR="00E96363" w:rsidRPr="002541C9" w:rsidRDefault="00E96363" w:rsidP="00E96363">
            <w:pPr>
              <w:rPr>
                <w:rFonts w:ascii="Arial" w:hAnsi="Arial" w:cs="Arial"/>
                <w:color w:val="002060"/>
                <w:sz w:val="17"/>
                <w:szCs w:val="17"/>
              </w:rPr>
            </w:pPr>
            <w:r w:rsidRPr="002541C9">
              <w:rPr>
                <w:rFonts w:ascii="Arial" w:hAnsi="Arial" w:cs="Arial"/>
                <w:color w:val="002060"/>
                <w:sz w:val="17"/>
                <w:szCs w:val="17"/>
              </w:rPr>
              <w:t> </w:t>
            </w:r>
          </w:p>
        </w:tc>
        <w:tc>
          <w:tcPr>
            <w:tcW w:w="2976" w:type="dxa"/>
            <w:tcBorders>
              <w:top w:val="nil"/>
              <w:left w:val="nil"/>
              <w:bottom w:val="nil"/>
              <w:right w:val="nil"/>
            </w:tcBorders>
            <w:shd w:val="clear" w:color="auto" w:fill="auto"/>
            <w:noWrap/>
            <w:vAlign w:val="bottom"/>
            <w:hideMark/>
          </w:tcPr>
          <w:p w14:paraId="29ED6856"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13C8737A" w14:textId="77777777" w:rsidR="00E96363" w:rsidRPr="00FB7100" w:rsidRDefault="00E96363" w:rsidP="00E96363">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0C02C6B2" w14:textId="77777777" w:rsidR="00E96363" w:rsidRPr="00FB7100" w:rsidRDefault="00E96363" w:rsidP="00E96363">
            <w:pPr>
              <w:jc w:val="center"/>
              <w:rPr>
                <w:rFonts w:ascii="Arial" w:hAnsi="Arial" w:cs="Arial"/>
                <w:color w:val="000090"/>
                <w:sz w:val="17"/>
                <w:szCs w:val="17"/>
              </w:rPr>
            </w:pPr>
          </w:p>
        </w:tc>
      </w:tr>
      <w:tr w:rsidR="00E96363" w:rsidRPr="00FB7100" w14:paraId="01763C25"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06519D5D"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40EB422" w14:textId="77777777" w:rsidR="00E96363" w:rsidRPr="002541C9" w:rsidRDefault="00E96363" w:rsidP="00E96363">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43212A6F" w14:textId="751CC1BF" w:rsidR="00E96363" w:rsidRPr="00FB7100" w:rsidRDefault="00E96363" w:rsidP="00E96363">
            <w:pPr>
              <w:rPr>
                <w:rFonts w:ascii="Arial" w:hAnsi="Arial" w:cs="Arial"/>
                <w:color w:val="000090"/>
                <w:sz w:val="17"/>
                <w:szCs w:val="17"/>
              </w:rPr>
            </w:pPr>
            <w:r>
              <w:rPr>
                <w:rFonts w:ascii="Arial" w:hAnsi="Arial" w:cs="Arial"/>
                <w:b/>
                <w:bCs/>
                <w:color w:val="002060"/>
                <w:sz w:val="22"/>
                <w:szCs w:val="22"/>
              </w:rPr>
              <w:t>SANGIORGIO</w:t>
            </w:r>
            <w:r w:rsidRPr="00FB7100">
              <w:rPr>
                <w:rFonts w:ascii="Arial" w:hAnsi="Arial" w:cs="Arial"/>
                <w:color w:val="000090"/>
                <w:sz w:val="17"/>
                <w:szCs w:val="17"/>
              </w:rPr>
              <w:t> </w:t>
            </w:r>
          </w:p>
        </w:tc>
        <w:tc>
          <w:tcPr>
            <w:tcW w:w="851" w:type="dxa"/>
            <w:tcBorders>
              <w:top w:val="nil"/>
              <w:left w:val="nil"/>
              <w:bottom w:val="single" w:sz="8" w:space="0" w:color="auto"/>
              <w:right w:val="nil"/>
            </w:tcBorders>
            <w:shd w:val="clear" w:color="auto" w:fill="auto"/>
            <w:noWrap/>
            <w:vAlign w:val="bottom"/>
            <w:hideMark/>
          </w:tcPr>
          <w:p w14:paraId="6A65B2FF" w14:textId="77777777" w:rsidR="00E96363" w:rsidRPr="00FB7100" w:rsidRDefault="00E96363" w:rsidP="00E96363">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A90D633" w14:textId="77777777" w:rsidR="00E96363" w:rsidRPr="00FB7100" w:rsidRDefault="00E96363" w:rsidP="00E96363">
            <w:pPr>
              <w:jc w:val="center"/>
              <w:rPr>
                <w:rFonts w:ascii="Arial" w:hAnsi="Arial" w:cs="Arial"/>
                <w:color w:val="000090"/>
                <w:sz w:val="17"/>
                <w:szCs w:val="17"/>
              </w:rPr>
            </w:pPr>
          </w:p>
        </w:tc>
      </w:tr>
      <w:tr w:rsidR="00E96363" w:rsidRPr="00FB7100" w14:paraId="26685909"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FEE1436"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t>NUOVA JUVENTINA FFC</w:t>
            </w:r>
          </w:p>
        </w:tc>
        <w:tc>
          <w:tcPr>
            <w:tcW w:w="426" w:type="dxa"/>
            <w:tcBorders>
              <w:top w:val="nil"/>
              <w:left w:val="nil"/>
              <w:bottom w:val="single" w:sz="8" w:space="0" w:color="auto"/>
              <w:right w:val="single" w:sz="8" w:space="0" w:color="auto"/>
            </w:tcBorders>
            <w:shd w:val="clear" w:color="auto" w:fill="auto"/>
            <w:noWrap/>
            <w:vAlign w:val="bottom"/>
            <w:hideMark/>
          </w:tcPr>
          <w:p w14:paraId="5B8A1B02"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5C3AF454"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5CBC1F84" w14:textId="77777777" w:rsidR="00E96363" w:rsidRPr="00FB7100" w:rsidRDefault="00E96363" w:rsidP="00E96363">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38120576" w14:textId="77777777" w:rsidR="00E96363" w:rsidRPr="00FB7100" w:rsidRDefault="00E96363" w:rsidP="00E96363">
            <w:pPr>
              <w:jc w:val="center"/>
              <w:rPr>
                <w:rFonts w:ascii="Arial" w:hAnsi="Arial" w:cs="Arial"/>
                <w:color w:val="000090"/>
                <w:sz w:val="17"/>
                <w:szCs w:val="17"/>
              </w:rPr>
            </w:pPr>
          </w:p>
        </w:tc>
      </w:tr>
      <w:tr w:rsidR="00E96363" w:rsidRPr="00FB7100" w14:paraId="383AD946"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0C2C6798"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E8EE3F9" w14:textId="77777777" w:rsidR="00E96363" w:rsidRPr="002541C9" w:rsidRDefault="00E96363" w:rsidP="00E96363">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6ACC924F"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4515CC25" w14:textId="77777777" w:rsidR="00E96363" w:rsidRPr="00FB7100" w:rsidRDefault="00E96363" w:rsidP="00E96363">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7045938F" w14:textId="77777777" w:rsidR="00E96363" w:rsidRPr="00FB7100" w:rsidRDefault="00E96363" w:rsidP="00E96363">
            <w:pPr>
              <w:rPr>
                <w:rFonts w:ascii="Arial" w:hAnsi="Arial" w:cs="Arial"/>
                <w:color w:val="000090"/>
                <w:sz w:val="17"/>
                <w:szCs w:val="17"/>
              </w:rPr>
            </w:pPr>
            <w:r w:rsidRPr="00FB7100">
              <w:rPr>
                <w:rFonts w:ascii="Arial" w:hAnsi="Arial" w:cs="Arial"/>
                <w:color w:val="000090"/>
                <w:sz w:val="17"/>
                <w:szCs w:val="17"/>
              </w:rPr>
              <w:t> </w:t>
            </w:r>
          </w:p>
        </w:tc>
      </w:tr>
      <w:tr w:rsidR="00E96363" w:rsidRPr="00FB7100" w14:paraId="4A46575D"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4AE23E0"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t>FUTSAL PRANDONE</w:t>
            </w:r>
          </w:p>
        </w:tc>
        <w:tc>
          <w:tcPr>
            <w:tcW w:w="426" w:type="dxa"/>
            <w:tcBorders>
              <w:top w:val="nil"/>
              <w:left w:val="nil"/>
              <w:bottom w:val="single" w:sz="8" w:space="0" w:color="auto"/>
              <w:right w:val="nil"/>
            </w:tcBorders>
            <w:shd w:val="clear" w:color="auto" w:fill="auto"/>
            <w:noWrap/>
            <w:vAlign w:val="bottom"/>
            <w:hideMark/>
          </w:tcPr>
          <w:p w14:paraId="67A33338"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7AF0EC4B"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07A5EA3E" w14:textId="77777777" w:rsidR="00E96363" w:rsidRPr="00FB7100" w:rsidRDefault="00E96363" w:rsidP="00E96363">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317FCB5" w14:textId="77777777" w:rsidR="00E96363" w:rsidRPr="00FB7100" w:rsidRDefault="00E96363" w:rsidP="00E96363">
            <w:pPr>
              <w:jc w:val="center"/>
              <w:rPr>
                <w:rFonts w:ascii="Arial" w:hAnsi="Arial" w:cs="Arial"/>
                <w:color w:val="000090"/>
                <w:sz w:val="17"/>
                <w:szCs w:val="17"/>
              </w:rPr>
            </w:pPr>
          </w:p>
        </w:tc>
      </w:tr>
      <w:tr w:rsidR="00E96363" w:rsidRPr="00FB7100" w14:paraId="0F18BB13"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079259B1"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48789AF" w14:textId="77777777" w:rsidR="00E96363" w:rsidRPr="002541C9" w:rsidRDefault="00E96363" w:rsidP="00E96363">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2EB9C2C3" w14:textId="77D5FA6E" w:rsidR="00E96363" w:rsidRPr="00FB7100" w:rsidRDefault="00E96363" w:rsidP="00E96363">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FUTSAL PRANDONE</w:t>
            </w:r>
          </w:p>
        </w:tc>
        <w:tc>
          <w:tcPr>
            <w:tcW w:w="851" w:type="dxa"/>
            <w:tcBorders>
              <w:top w:val="nil"/>
              <w:left w:val="nil"/>
              <w:bottom w:val="single" w:sz="8" w:space="0" w:color="auto"/>
              <w:right w:val="single" w:sz="8" w:space="0" w:color="auto"/>
            </w:tcBorders>
            <w:shd w:val="clear" w:color="auto" w:fill="auto"/>
            <w:noWrap/>
            <w:vAlign w:val="bottom"/>
            <w:hideMark/>
          </w:tcPr>
          <w:p w14:paraId="2771718F" w14:textId="77777777" w:rsidR="00E96363" w:rsidRPr="00FB7100" w:rsidRDefault="00E96363" w:rsidP="00E96363">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61E2FB3" w14:textId="77777777" w:rsidR="00E96363" w:rsidRPr="00FB7100" w:rsidRDefault="00E96363" w:rsidP="00E96363">
            <w:pPr>
              <w:jc w:val="center"/>
              <w:rPr>
                <w:rFonts w:ascii="Arial" w:hAnsi="Arial" w:cs="Arial"/>
                <w:color w:val="000090"/>
                <w:sz w:val="17"/>
                <w:szCs w:val="17"/>
              </w:rPr>
            </w:pPr>
          </w:p>
        </w:tc>
      </w:tr>
      <w:tr w:rsidR="00E96363" w:rsidRPr="00FB7100" w14:paraId="12481B31"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2CD8199"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t>REAL SAN GIORGIO</w:t>
            </w:r>
          </w:p>
        </w:tc>
        <w:tc>
          <w:tcPr>
            <w:tcW w:w="426" w:type="dxa"/>
            <w:tcBorders>
              <w:top w:val="nil"/>
              <w:left w:val="nil"/>
              <w:bottom w:val="single" w:sz="8" w:space="0" w:color="auto"/>
              <w:right w:val="single" w:sz="8" w:space="0" w:color="auto"/>
            </w:tcBorders>
            <w:shd w:val="clear" w:color="auto" w:fill="auto"/>
            <w:noWrap/>
            <w:vAlign w:val="bottom"/>
            <w:hideMark/>
          </w:tcPr>
          <w:p w14:paraId="60F19F2D"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30745DF6"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7B456D52" w14:textId="77777777" w:rsidR="00E96363" w:rsidRPr="00FB7100" w:rsidRDefault="00E96363" w:rsidP="00E96363">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17FE384" w14:textId="77777777" w:rsidR="00E96363" w:rsidRPr="00FB7100" w:rsidRDefault="00E96363" w:rsidP="00E96363">
            <w:pPr>
              <w:jc w:val="center"/>
              <w:rPr>
                <w:rFonts w:ascii="Arial" w:hAnsi="Arial" w:cs="Arial"/>
                <w:color w:val="000090"/>
                <w:sz w:val="17"/>
                <w:szCs w:val="17"/>
              </w:rPr>
            </w:pPr>
          </w:p>
        </w:tc>
      </w:tr>
      <w:tr w:rsidR="00E96363" w:rsidRPr="00FB7100" w14:paraId="145DB938"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7347F147"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A001FC3" w14:textId="77777777" w:rsidR="00E96363" w:rsidRPr="002541C9" w:rsidRDefault="00E96363" w:rsidP="00E96363">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61CF5620"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6A28051B" w14:textId="77777777" w:rsidR="00E96363" w:rsidRPr="00FB7100" w:rsidRDefault="00E96363" w:rsidP="00E96363">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1C58C3D6" w14:textId="77777777" w:rsidR="00E96363" w:rsidRPr="00FB7100" w:rsidRDefault="00E96363" w:rsidP="00E96363">
            <w:pPr>
              <w:jc w:val="center"/>
              <w:rPr>
                <w:rFonts w:ascii="Arial" w:hAnsi="Arial" w:cs="Arial"/>
                <w:color w:val="000090"/>
                <w:sz w:val="17"/>
                <w:szCs w:val="17"/>
              </w:rPr>
            </w:pPr>
          </w:p>
        </w:tc>
      </w:tr>
      <w:tr w:rsidR="00E96363" w:rsidRPr="00FB7100" w14:paraId="115B457E"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6A974FF7" w14:textId="77777777" w:rsidR="00E96363" w:rsidRPr="00AB5096" w:rsidRDefault="00E96363" w:rsidP="00E96363">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9E3A087" w14:textId="77777777" w:rsidR="00E96363" w:rsidRPr="002541C9" w:rsidRDefault="00E96363" w:rsidP="00E96363">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3C92472A"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52C0F438" w14:textId="77777777" w:rsidR="00E96363" w:rsidRPr="00FB7100" w:rsidRDefault="00E96363" w:rsidP="00E96363">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F65D9A4" w14:textId="77777777" w:rsidR="00E96363" w:rsidRPr="00FB7100" w:rsidRDefault="00E96363" w:rsidP="00E96363">
            <w:pPr>
              <w:jc w:val="center"/>
              <w:rPr>
                <w:rFonts w:ascii="Arial" w:hAnsi="Arial" w:cs="Arial"/>
                <w:color w:val="000090"/>
                <w:sz w:val="17"/>
                <w:szCs w:val="17"/>
              </w:rPr>
            </w:pPr>
          </w:p>
        </w:tc>
      </w:tr>
      <w:tr w:rsidR="00E96363" w:rsidRPr="00FB7100" w14:paraId="0635DB70"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585AF3D"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t>REAL ANCARIA</w:t>
            </w:r>
          </w:p>
        </w:tc>
        <w:tc>
          <w:tcPr>
            <w:tcW w:w="426" w:type="dxa"/>
            <w:tcBorders>
              <w:top w:val="nil"/>
              <w:left w:val="nil"/>
              <w:bottom w:val="single" w:sz="8" w:space="0" w:color="auto"/>
              <w:right w:val="nil"/>
            </w:tcBorders>
            <w:shd w:val="clear" w:color="auto" w:fill="auto"/>
            <w:noWrap/>
            <w:vAlign w:val="bottom"/>
            <w:hideMark/>
          </w:tcPr>
          <w:p w14:paraId="24A0A768"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4242F827"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1E36D2ED" w14:textId="77777777" w:rsidR="00E96363" w:rsidRPr="00FB7100" w:rsidRDefault="00E96363" w:rsidP="00E96363">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8469102" w14:textId="77777777" w:rsidR="00E96363" w:rsidRPr="00FB7100" w:rsidRDefault="00E96363" w:rsidP="00E96363">
            <w:pPr>
              <w:jc w:val="center"/>
              <w:rPr>
                <w:rFonts w:ascii="Arial" w:hAnsi="Arial" w:cs="Arial"/>
                <w:color w:val="000090"/>
                <w:sz w:val="17"/>
                <w:szCs w:val="17"/>
              </w:rPr>
            </w:pPr>
          </w:p>
        </w:tc>
      </w:tr>
      <w:tr w:rsidR="00E96363" w:rsidRPr="00FB7100" w14:paraId="74D2519F"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5B3005C4"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C5A253D" w14:textId="77777777" w:rsidR="00E96363" w:rsidRPr="002541C9" w:rsidRDefault="00E96363" w:rsidP="00E96363">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09538ABA" w14:textId="4769D8B2" w:rsidR="00E96363" w:rsidRPr="00FB7100" w:rsidRDefault="00E96363" w:rsidP="00E96363">
            <w:pPr>
              <w:rPr>
                <w:rFonts w:ascii="Arial" w:hAnsi="Arial" w:cs="Arial"/>
                <w:color w:val="000090"/>
                <w:sz w:val="17"/>
                <w:szCs w:val="17"/>
              </w:rPr>
            </w:pPr>
            <w:r>
              <w:rPr>
                <w:rFonts w:ascii="Arial" w:hAnsi="Arial" w:cs="Arial"/>
                <w:b/>
                <w:bCs/>
                <w:color w:val="002060"/>
                <w:sz w:val="22"/>
                <w:szCs w:val="22"/>
              </w:rPr>
              <w:t>REAL ANCARIA</w:t>
            </w:r>
            <w:r w:rsidRPr="00FB7100">
              <w:rPr>
                <w:rFonts w:ascii="Arial" w:hAnsi="Arial" w:cs="Arial"/>
                <w:color w:val="000090"/>
                <w:sz w:val="17"/>
                <w:szCs w:val="17"/>
              </w:rPr>
              <w:t> </w:t>
            </w:r>
          </w:p>
        </w:tc>
        <w:tc>
          <w:tcPr>
            <w:tcW w:w="851" w:type="dxa"/>
            <w:tcBorders>
              <w:top w:val="nil"/>
              <w:left w:val="nil"/>
              <w:bottom w:val="single" w:sz="8" w:space="0" w:color="auto"/>
              <w:right w:val="nil"/>
            </w:tcBorders>
            <w:shd w:val="clear" w:color="auto" w:fill="auto"/>
            <w:noWrap/>
            <w:vAlign w:val="bottom"/>
            <w:hideMark/>
          </w:tcPr>
          <w:p w14:paraId="64FDB4D2" w14:textId="77777777" w:rsidR="00E96363" w:rsidRPr="00FB7100" w:rsidRDefault="00E96363" w:rsidP="00E96363">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40EBF6B" w14:textId="77777777" w:rsidR="00E96363" w:rsidRPr="00FB7100" w:rsidRDefault="00E96363" w:rsidP="00E96363">
            <w:pPr>
              <w:jc w:val="center"/>
              <w:rPr>
                <w:rFonts w:ascii="Arial" w:hAnsi="Arial" w:cs="Arial"/>
                <w:color w:val="000090"/>
                <w:sz w:val="17"/>
                <w:szCs w:val="17"/>
              </w:rPr>
            </w:pPr>
          </w:p>
        </w:tc>
      </w:tr>
      <w:tr w:rsidR="00E96363" w:rsidRPr="00FB7100" w14:paraId="35DE6CC3"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3923460"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t>FUTSAL MONTURANO</w:t>
            </w:r>
          </w:p>
        </w:tc>
        <w:tc>
          <w:tcPr>
            <w:tcW w:w="426" w:type="dxa"/>
            <w:tcBorders>
              <w:top w:val="nil"/>
              <w:left w:val="nil"/>
              <w:bottom w:val="single" w:sz="8" w:space="0" w:color="auto"/>
              <w:right w:val="single" w:sz="8" w:space="0" w:color="auto"/>
            </w:tcBorders>
            <w:shd w:val="clear" w:color="auto" w:fill="auto"/>
            <w:noWrap/>
            <w:vAlign w:val="bottom"/>
            <w:hideMark/>
          </w:tcPr>
          <w:p w14:paraId="5AF02B34"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4AB64C0C"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4E904040" w14:textId="77777777" w:rsidR="00E96363" w:rsidRPr="00FB7100" w:rsidRDefault="00E96363" w:rsidP="00E96363">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EFDB391" w14:textId="77777777" w:rsidR="00E96363" w:rsidRPr="00FB7100" w:rsidRDefault="00E96363" w:rsidP="00E96363">
            <w:pPr>
              <w:jc w:val="center"/>
              <w:rPr>
                <w:rFonts w:ascii="Arial" w:hAnsi="Arial" w:cs="Arial"/>
                <w:color w:val="000090"/>
                <w:sz w:val="17"/>
                <w:szCs w:val="17"/>
              </w:rPr>
            </w:pPr>
          </w:p>
        </w:tc>
      </w:tr>
      <w:tr w:rsidR="00E96363" w:rsidRPr="00FB7100" w14:paraId="45EB17C1"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30FF3953"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A46FFBE" w14:textId="77777777" w:rsidR="00E96363" w:rsidRPr="002541C9" w:rsidRDefault="00E96363" w:rsidP="00E96363">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20CDE6A7"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16166B37" w14:textId="77777777" w:rsidR="00E96363" w:rsidRPr="00FB7100" w:rsidRDefault="00E96363" w:rsidP="00E96363">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751BC896" w14:textId="77777777" w:rsidR="00E96363" w:rsidRPr="00FB7100" w:rsidRDefault="00E96363" w:rsidP="00E96363">
            <w:pPr>
              <w:rPr>
                <w:rFonts w:ascii="Arial" w:hAnsi="Arial" w:cs="Arial"/>
                <w:color w:val="000090"/>
                <w:sz w:val="17"/>
                <w:szCs w:val="17"/>
              </w:rPr>
            </w:pPr>
            <w:r w:rsidRPr="00FB7100">
              <w:rPr>
                <w:rFonts w:ascii="Arial" w:hAnsi="Arial" w:cs="Arial"/>
                <w:color w:val="000090"/>
                <w:sz w:val="17"/>
                <w:szCs w:val="17"/>
              </w:rPr>
              <w:t> </w:t>
            </w:r>
          </w:p>
        </w:tc>
      </w:tr>
      <w:tr w:rsidR="00E96363" w:rsidRPr="00FB7100" w14:paraId="0104B810"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6FB2B4A" w14:textId="77777777" w:rsidR="00E96363" w:rsidRPr="00AB5096" w:rsidRDefault="00E96363" w:rsidP="00E96363">
            <w:pPr>
              <w:rPr>
                <w:rFonts w:ascii="Arial" w:hAnsi="Arial" w:cs="Arial"/>
                <w:b/>
                <w:bCs/>
                <w:color w:val="002060"/>
                <w:sz w:val="22"/>
                <w:szCs w:val="22"/>
              </w:rPr>
            </w:pPr>
            <w:r>
              <w:rPr>
                <w:rFonts w:ascii="Arial" w:hAnsi="Arial" w:cs="Arial"/>
                <w:b/>
                <w:bCs/>
                <w:color w:val="002060"/>
                <w:sz w:val="22"/>
                <w:szCs w:val="22"/>
              </w:rPr>
              <w:t>CSI STELLA A.S.D.</w:t>
            </w:r>
          </w:p>
        </w:tc>
        <w:tc>
          <w:tcPr>
            <w:tcW w:w="426" w:type="dxa"/>
            <w:tcBorders>
              <w:top w:val="nil"/>
              <w:left w:val="nil"/>
              <w:bottom w:val="single" w:sz="8" w:space="0" w:color="auto"/>
              <w:right w:val="nil"/>
            </w:tcBorders>
            <w:shd w:val="clear" w:color="auto" w:fill="auto"/>
            <w:noWrap/>
            <w:vAlign w:val="bottom"/>
            <w:hideMark/>
          </w:tcPr>
          <w:p w14:paraId="4CB8B077"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6456A55D"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6B12BC58" w14:textId="77777777" w:rsidR="00E96363" w:rsidRPr="00FB7100" w:rsidRDefault="00E96363" w:rsidP="00E96363">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8D07AD2" w14:textId="77777777" w:rsidR="00E96363" w:rsidRPr="00FB7100" w:rsidRDefault="00E96363" w:rsidP="00E96363">
            <w:pPr>
              <w:jc w:val="center"/>
              <w:rPr>
                <w:rFonts w:ascii="Arial" w:hAnsi="Arial" w:cs="Arial"/>
                <w:color w:val="000090"/>
                <w:sz w:val="17"/>
                <w:szCs w:val="17"/>
              </w:rPr>
            </w:pPr>
          </w:p>
        </w:tc>
      </w:tr>
      <w:tr w:rsidR="00E96363" w:rsidRPr="00FB7100" w14:paraId="02756ABD" w14:textId="77777777" w:rsidTr="00E96363">
        <w:trPr>
          <w:divId w:val="527259509"/>
          <w:trHeight w:val="300"/>
        </w:trPr>
        <w:tc>
          <w:tcPr>
            <w:tcW w:w="2770" w:type="dxa"/>
            <w:tcBorders>
              <w:top w:val="nil"/>
              <w:left w:val="nil"/>
              <w:bottom w:val="nil"/>
              <w:right w:val="nil"/>
            </w:tcBorders>
            <w:shd w:val="clear" w:color="auto" w:fill="auto"/>
            <w:noWrap/>
            <w:vAlign w:val="bottom"/>
            <w:hideMark/>
          </w:tcPr>
          <w:p w14:paraId="2D15F543" w14:textId="77777777" w:rsidR="00E96363" w:rsidRPr="00AB5096" w:rsidRDefault="00E96363" w:rsidP="00E96363">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E6ECEB4" w14:textId="77777777" w:rsidR="00E96363" w:rsidRPr="002541C9" w:rsidRDefault="00E96363" w:rsidP="00E96363">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3BFC99AF" w14:textId="169167AF" w:rsidR="00E96363" w:rsidRPr="00FB7100" w:rsidRDefault="00E96363" w:rsidP="00E96363">
            <w:pPr>
              <w:rPr>
                <w:rFonts w:ascii="Arial" w:hAnsi="Arial" w:cs="Arial"/>
                <w:color w:val="000090"/>
                <w:sz w:val="17"/>
                <w:szCs w:val="17"/>
              </w:rPr>
            </w:pPr>
            <w:r>
              <w:rPr>
                <w:rFonts w:ascii="Arial" w:hAnsi="Arial" w:cs="Arial"/>
                <w:b/>
                <w:bCs/>
                <w:color w:val="002060"/>
                <w:sz w:val="22"/>
                <w:szCs w:val="22"/>
              </w:rPr>
              <w:t>CSI STELLA A.S.D.</w:t>
            </w:r>
            <w:r w:rsidRPr="00FB7100">
              <w:rPr>
                <w:rFonts w:ascii="Arial" w:hAnsi="Arial" w:cs="Arial"/>
                <w:color w:val="00009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64A098E7" w14:textId="77777777" w:rsidR="00E96363" w:rsidRPr="00FB7100" w:rsidRDefault="00E96363" w:rsidP="00E96363">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0016B6F4" w14:textId="77777777" w:rsidR="00E96363" w:rsidRPr="00FB7100" w:rsidRDefault="00E96363" w:rsidP="00E96363">
            <w:pPr>
              <w:jc w:val="center"/>
              <w:rPr>
                <w:rFonts w:ascii="Arial" w:hAnsi="Arial" w:cs="Arial"/>
                <w:color w:val="000090"/>
                <w:sz w:val="17"/>
                <w:szCs w:val="17"/>
              </w:rPr>
            </w:pPr>
          </w:p>
        </w:tc>
      </w:tr>
      <w:tr w:rsidR="00E96363" w:rsidRPr="00FB7100" w14:paraId="4F64DE2A" w14:textId="77777777" w:rsidTr="00E9636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D8C7BB2" w14:textId="77777777" w:rsidR="00E96363" w:rsidRPr="00AB5096" w:rsidRDefault="00E96363" w:rsidP="00E96363">
            <w:pPr>
              <w:rPr>
                <w:rFonts w:ascii="Arial" w:hAnsi="Arial" w:cs="Arial"/>
                <w:b/>
                <w:bCs/>
                <w:color w:val="002060"/>
                <w:sz w:val="22"/>
                <w:szCs w:val="22"/>
              </w:rPr>
            </w:pPr>
            <w:proofErr w:type="gramStart"/>
            <w:r>
              <w:rPr>
                <w:rFonts w:ascii="Arial" w:hAnsi="Arial" w:cs="Arial"/>
                <w:b/>
                <w:bCs/>
                <w:color w:val="002060"/>
                <w:sz w:val="22"/>
                <w:szCs w:val="22"/>
              </w:rPr>
              <w:t>U.MANDOLESI</w:t>
            </w:r>
            <w:proofErr w:type="gramEnd"/>
            <w:r>
              <w:rPr>
                <w:rFonts w:ascii="Arial" w:hAnsi="Arial" w:cs="Arial"/>
                <w:b/>
                <w:bCs/>
                <w:color w:val="002060"/>
                <w:sz w:val="22"/>
                <w:szCs w:val="22"/>
              </w:rPr>
              <w:t xml:space="preserve"> CALCIO</w:t>
            </w:r>
          </w:p>
        </w:tc>
        <w:tc>
          <w:tcPr>
            <w:tcW w:w="426" w:type="dxa"/>
            <w:tcBorders>
              <w:top w:val="nil"/>
              <w:left w:val="nil"/>
              <w:bottom w:val="single" w:sz="8" w:space="0" w:color="auto"/>
              <w:right w:val="single" w:sz="8" w:space="0" w:color="auto"/>
            </w:tcBorders>
            <w:shd w:val="clear" w:color="auto" w:fill="auto"/>
            <w:noWrap/>
            <w:vAlign w:val="bottom"/>
            <w:hideMark/>
          </w:tcPr>
          <w:p w14:paraId="41725B83" w14:textId="77777777" w:rsidR="00E96363" w:rsidRPr="002541C9" w:rsidRDefault="00E96363" w:rsidP="00E96363">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5B2D7DFD" w14:textId="77777777" w:rsidR="00E96363" w:rsidRPr="00FB7100" w:rsidRDefault="00E96363" w:rsidP="00E96363">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7B474519" w14:textId="77777777" w:rsidR="00E96363" w:rsidRPr="00FB7100" w:rsidRDefault="00E96363" w:rsidP="00E96363">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832C963" w14:textId="77777777" w:rsidR="00E96363" w:rsidRPr="00FB7100" w:rsidRDefault="00E96363" w:rsidP="00E96363">
            <w:pPr>
              <w:jc w:val="center"/>
              <w:rPr>
                <w:rFonts w:ascii="Arial" w:hAnsi="Arial" w:cs="Arial"/>
                <w:color w:val="000090"/>
                <w:sz w:val="17"/>
                <w:szCs w:val="17"/>
              </w:rPr>
            </w:pPr>
          </w:p>
        </w:tc>
      </w:tr>
    </w:tbl>
    <w:p w14:paraId="6BABCD31" w14:textId="39AD2067" w:rsidR="00AC5FAB" w:rsidRDefault="00AC5FAB" w:rsidP="00AC5FAB">
      <w:pPr>
        <w:pStyle w:val="Corpodeltesto21"/>
        <w:divId w:val="527259509"/>
        <w:rPr>
          <w:rFonts w:ascii="Arial" w:hAnsi="Arial" w:cs="Arial"/>
          <w:bCs/>
          <w:color w:val="002060"/>
          <w:sz w:val="22"/>
        </w:rPr>
      </w:pPr>
    </w:p>
    <w:p w14:paraId="1FEF8417" w14:textId="77777777" w:rsidR="007E6EC7" w:rsidRPr="00CE199C" w:rsidRDefault="007E6EC7" w:rsidP="007E6EC7">
      <w:pPr>
        <w:pStyle w:val="Corpodeltesto21"/>
        <w:divId w:val="527259509"/>
        <w:rPr>
          <w:rFonts w:ascii="Arial" w:hAnsi="Arial" w:cs="Arial"/>
          <w:b/>
          <w:iCs/>
          <w:color w:val="002060"/>
          <w:sz w:val="22"/>
          <w:u w:val="single"/>
        </w:rPr>
      </w:pPr>
      <w:r w:rsidRPr="00CE199C">
        <w:rPr>
          <w:rFonts w:ascii="Arial" w:hAnsi="Arial" w:cs="Arial"/>
          <w:b/>
          <w:iCs/>
          <w:color w:val="002060"/>
          <w:sz w:val="22"/>
          <w:u w:val="single"/>
        </w:rPr>
        <w:t>OTTAVI DI FINALE</w:t>
      </w:r>
    </w:p>
    <w:p w14:paraId="42AB39AD" w14:textId="77777777" w:rsidR="007E6EC7" w:rsidRPr="00FA2870" w:rsidRDefault="007E6EC7" w:rsidP="007E6EC7">
      <w:pPr>
        <w:pStyle w:val="Corpodeltesto21"/>
        <w:divId w:val="527259509"/>
        <w:rPr>
          <w:rFonts w:ascii="Arial" w:hAnsi="Arial" w:cs="Arial"/>
          <w:b/>
          <w:iCs/>
          <w:color w:val="002060"/>
          <w:sz w:val="22"/>
        </w:rPr>
      </w:pPr>
      <w:r w:rsidRPr="00FA2870">
        <w:rPr>
          <w:rFonts w:ascii="Arial" w:hAnsi="Arial" w:cs="Arial"/>
          <w:b/>
          <w:iCs/>
          <w:color w:val="002060"/>
          <w:sz w:val="22"/>
        </w:rPr>
        <w:t xml:space="preserve">Gara di Andata </w:t>
      </w:r>
      <w:r>
        <w:rPr>
          <w:rFonts w:ascii="Arial" w:hAnsi="Arial" w:cs="Arial"/>
          <w:b/>
          <w:iCs/>
          <w:color w:val="002060"/>
          <w:sz w:val="22"/>
        </w:rPr>
        <w:t xml:space="preserve">9 </w:t>
      </w:r>
      <w:proofErr w:type="gramStart"/>
      <w:r>
        <w:rPr>
          <w:rFonts w:ascii="Arial" w:hAnsi="Arial" w:cs="Arial"/>
          <w:b/>
          <w:iCs/>
          <w:color w:val="002060"/>
          <w:sz w:val="22"/>
        </w:rPr>
        <w:t>Novembre</w:t>
      </w:r>
      <w:proofErr w:type="gramEnd"/>
      <w:r w:rsidRPr="00FA2870">
        <w:rPr>
          <w:rFonts w:ascii="Arial" w:hAnsi="Arial" w:cs="Arial"/>
          <w:b/>
          <w:iCs/>
          <w:color w:val="002060"/>
          <w:sz w:val="22"/>
        </w:rPr>
        <w:t xml:space="preserve"> 2021 – Gara di Ritorno </w:t>
      </w:r>
      <w:r>
        <w:rPr>
          <w:rFonts w:ascii="Arial" w:hAnsi="Arial" w:cs="Arial"/>
          <w:b/>
          <w:iCs/>
          <w:color w:val="002060"/>
          <w:sz w:val="22"/>
        </w:rPr>
        <w:t>23 Novembre</w:t>
      </w:r>
      <w:r w:rsidRPr="00FA2870">
        <w:rPr>
          <w:rFonts w:ascii="Arial" w:hAnsi="Arial" w:cs="Arial"/>
          <w:b/>
          <w:iCs/>
          <w:color w:val="002060"/>
          <w:sz w:val="22"/>
        </w:rPr>
        <w:t xml:space="preserve"> 2021</w:t>
      </w:r>
    </w:p>
    <w:p w14:paraId="3DD07B16" w14:textId="77777777" w:rsidR="007E6EC7" w:rsidRDefault="007E6EC7" w:rsidP="007E6EC7">
      <w:pPr>
        <w:pStyle w:val="Corpodeltesto21"/>
        <w:divId w:val="527259509"/>
        <w:rPr>
          <w:rFonts w:ascii="Arial" w:hAnsi="Arial" w:cs="Arial"/>
          <w:color w:val="002060"/>
          <w:sz w:val="22"/>
        </w:rPr>
      </w:pPr>
    </w:p>
    <w:p w14:paraId="020EE1A6" w14:textId="77777777" w:rsidR="007E6EC7" w:rsidRPr="00CE199C" w:rsidRDefault="007E6EC7" w:rsidP="007E6EC7">
      <w:pPr>
        <w:pStyle w:val="Corpodeltesto21"/>
        <w:divId w:val="527259509"/>
        <w:rPr>
          <w:rFonts w:ascii="Arial" w:hAnsi="Arial" w:cs="Arial"/>
          <w:color w:val="002060"/>
          <w:sz w:val="22"/>
        </w:rPr>
      </w:pPr>
      <w:r w:rsidRPr="00CE199C">
        <w:rPr>
          <w:rFonts w:ascii="Arial" w:hAnsi="Arial" w:cs="Arial"/>
          <w:color w:val="002060"/>
          <w:sz w:val="22"/>
        </w:rPr>
        <w:t>Le 16 squadre qualificate dai Sedicesimi di Finale, accoppiate secondo i criteri già descritti, disputeranno gare di andata e ritorno ad eliminazione diretta.</w:t>
      </w:r>
    </w:p>
    <w:p w14:paraId="0FF34AF0" w14:textId="77777777" w:rsidR="007E6EC7" w:rsidRPr="00CE199C" w:rsidRDefault="007E6EC7" w:rsidP="007E6EC7">
      <w:pPr>
        <w:pStyle w:val="Corpodeltesto21"/>
        <w:divId w:val="527259509"/>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38EA46C" w14:textId="37391E64" w:rsidR="007E6EC7" w:rsidRDefault="007E6EC7" w:rsidP="007E6EC7">
      <w:pPr>
        <w:pStyle w:val="Corpodeltesto21"/>
        <w:divId w:val="527259509"/>
        <w:rPr>
          <w:rFonts w:ascii="Arial" w:hAnsi="Arial" w:cs="Arial"/>
          <w:color w:val="002060"/>
          <w:sz w:val="22"/>
        </w:rPr>
      </w:pPr>
      <w:r w:rsidRPr="00CE199C">
        <w:rPr>
          <w:rFonts w:ascii="Arial" w:hAnsi="Arial" w:cs="Arial"/>
          <w:color w:val="002060"/>
          <w:sz w:val="22"/>
        </w:rPr>
        <w:t xml:space="preserve">Persistendo ancora la parità, si disputeranno due tempi supplementari di </w:t>
      </w:r>
      <w:proofErr w:type="gramStart"/>
      <w:r w:rsidRPr="00CE199C">
        <w:rPr>
          <w:rFonts w:ascii="Arial" w:hAnsi="Arial" w:cs="Arial"/>
          <w:color w:val="002060"/>
          <w:sz w:val="22"/>
        </w:rPr>
        <w:t>5</w:t>
      </w:r>
      <w:proofErr w:type="gramEnd"/>
      <w:r w:rsidRPr="00CE199C">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254FC3D0" w14:textId="77777777" w:rsidR="00BC132B" w:rsidRDefault="00BC132B" w:rsidP="007E6EC7">
      <w:pPr>
        <w:pStyle w:val="Corpodeltesto21"/>
        <w:divId w:val="527259509"/>
        <w:rPr>
          <w:rFonts w:ascii="Arial" w:hAnsi="Arial" w:cs="Arial"/>
          <w:color w:val="002060"/>
          <w:sz w:val="22"/>
        </w:rPr>
      </w:pPr>
    </w:p>
    <w:p w14:paraId="68BD3A77" w14:textId="77777777" w:rsidR="00BC132B" w:rsidRPr="00A070F8" w:rsidRDefault="00BC132B" w:rsidP="00BC132B">
      <w:pPr>
        <w:pStyle w:val="titoloprinc0"/>
        <w:divId w:val="527259509"/>
        <w:rPr>
          <w:color w:val="002060"/>
        </w:rPr>
      </w:pPr>
      <w:r w:rsidRPr="00A070F8">
        <w:rPr>
          <w:color w:val="002060"/>
        </w:rPr>
        <w:t>VARIAZIONI AL PROGRAMMA GARE</w:t>
      </w:r>
    </w:p>
    <w:p w14:paraId="78CC2200" w14:textId="77777777" w:rsidR="00BC132B" w:rsidRPr="00A070F8" w:rsidRDefault="00BC132B" w:rsidP="00BC132B">
      <w:pPr>
        <w:pStyle w:val="breakline"/>
        <w:divId w:val="527259509"/>
        <w:rPr>
          <w:color w:val="002060"/>
        </w:rPr>
      </w:pPr>
    </w:p>
    <w:p w14:paraId="4A414D8A" w14:textId="77777777" w:rsidR="00BC132B" w:rsidRPr="00A070F8" w:rsidRDefault="00BC132B" w:rsidP="00BC132B">
      <w:pPr>
        <w:pStyle w:val="breakline"/>
        <w:divId w:val="527259509"/>
        <w:rPr>
          <w:color w:val="002060"/>
        </w:rPr>
      </w:pPr>
    </w:p>
    <w:p w14:paraId="46488491" w14:textId="77777777" w:rsidR="00BC132B" w:rsidRPr="00A070F8" w:rsidRDefault="00BC132B" w:rsidP="00BC132B">
      <w:pPr>
        <w:pStyle w:val="sottotitolocampionato10"/>
        <w:divId w:val="527259509"/>
        <w:rPr>
          <w:color w:val="002060"/>
        </w:rPr>
      </w:pPr>
      <w:r w:rsidRPr="00A070F8">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C132B" w:rsidRPr="00A070F8" w14:paraId="02663452"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29BEB" w14:textId="77777777" w:rsidR="00BC132B" w:rsidRPr="00A070F8" w:rsidRDefault="00BC132B" w:rsidP="00D0326A">
            <w:pPr>
              <w:pStyle w:val="headertabella0"/>
              <w:rPr>
                <w:color w:val="002060"/>
              </w:rPr>
            </w:pPr>
            <w:r w:rsidRPr="00A070F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48021" w14:textId="77777777" w:rsidR="00BC132B" w:rsidRPr="00A070F8" w:rsidRDefault="00BC132B" w:rsidP="00D0326A">
            <w:pPr>
              <w:pStyle w:val="headertabella0"/>
              <w:rPr>
                <w:color w:val="002060"/>
              </w:rPr>
            </w:pPr>
            <w:r w:rsidRPr="00A070F8">
              <w:rPr>
                <w:color w:val="002060"/>
              </w:rPr>
              <w:t xml:space="preserve">N° </w:t>
            </w:r>
            <w:proofErr w:type="spellStart"/>
            <w:r w:rsidRPr="00A070F8">
              <w:rPr>
                <w:color w:val="002060"/>
              </w:rPr>
              <w:t>Gior</w:t>
            </w:r>
            <w:proofErr w:type="spellEnd"/>
            <w:r w:rsidRPr="00A070F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45232" w14:textId="77777777" w:rsidR="00BC132B" w:rsidRPr="00A070F8" w:rsidRDefault="00BC132B" w:rsidP="00D0326A">
            <w:pPr>
              <w:pStyle w:val="headertabella0"/>
              <w:rPr>
                <w:color w:val="002060"/>
              </w:rPr>
            </w:pPr>
            <w:r w:rsidRPr="00A070F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22AB1" w14:textId="77777777" w:rsidR="00BC132B" w:rsidRPr="00A070F8" w:rsidRDefault="00BC132B" w:rsidP="00D0326A">
            <w:pPr>
              <w:pStyle w:val="headertabella0"/>
              <w:rPr>
                <w:color w:val="002060"/>
              </w:rPr>
            </w:pPr>
            <w:r w:rsidRPr="00A070F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CC31C" w14:textId="77777777" w:rsidR="00BC132B" w:rsidRPr="00A070F8" w:rsidRDefault="00BC132B" w:rsidP="00D0326A">
            <w:pPr>
              <w:pStyle w:val="headertabella0"/>
              <w:rPr>
                <w:color w:val="002060"/>
              </w:rPr>
            </w:pPr>
            <w:r w:rsidRPr="00A070F8">
              <w:rPr>
                <w:color w:val="002060"/>
              </w:rPr>
              <w:t xml:space="preserve">Data </w:t>
            </w:r>
            <w:proofErr w:type="spellStart"/>
            <w:r w:rsidRPr="00A070F8">
              <w:rPr>
                <w:color w:val="002060"/>
              </w:rPr>
              <w:t>Orig</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5D7D8" w14:textId="77777777" w:rsidR="00BC132B" w:rsidRPr="00A070F8" w:rsidRDefault="00BC132B" w:rsidP="00D0326A">
            <w:pPr>
              <w:pStyle w:val="headertabella0"/>
              <w:rPr>
                <w:color w:val="002060"/>
              </w:rPr>
            </w:pPr>
            <w:r w:rsidRPr="00A070F8">
              <w:rPr>
                <w:color w:val="002060"/>
              </w:rPr>
              <w:t xml:space="preserve">Ora </w:t>
            </w:r>
            <w:proofErr w:type="spellStart"/>
            <w:r w:rsidRPr="00A070F8">
              <w:rPr>
                <w:color w:val="002060"/>
              </w:rPr>
              <w:t>Var</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66F08" w14:textId="77777777" w:rsidR="00BC132B" w:rsidRPr="00A070F8" w:rsidRDefault="00BC132B" w:rsidP="00D0326A">
            <w:pPr>
              <w:pStyle w:val="headertabella0"/>
              <w:rPr>
                <w:color w:val="002060"/>
              </w:rPr>
            </w:pPr>
            <w:r w:rsidRPr="00A070F8">
              <w:rPr>
                <w:color w:val="002060"/>
              </w:rPr>
              <w:t xml:space="preserve">Ora </w:t>
            </w:r>
            <w:proofErr w:type="spellStart"/>
            <w:r w:rsidRPr="00A070F8">
              <w:rPr>
                <w:color w:val="002060"/>
              </w:rPr>
              <w:t>Orig</w:t>
            </w:r>
            <w:proofErr w:type="spellEnd"/>
            <w:r w:rsidRPr="00A070F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E5F98" w14:textId="77777777" w:rsidR="00BC132B" w:rsidRPr="00A070F8" w:rsidRDefault="00BC132B" w:rsidP="00D0326A">
            <w:pPr>
              <w:pStyle w:val="headertabella0"/>
              <w:rPr>
                <w:color w:val="002060"/>
              </w:rPr>
            </w:pPr>
            <w:r w:rsidRPr="00A070F8">
              <w:rPr>
                <w:color w:val="002060"/>
              </w:rPr>
              <w:t>Impianto</w:t>
            </w:r>
          </w:p>
        </w:tc>
      </w:tr>
      <w:tr w:rsidR="00BC132B" w:rsidRPr="00A070F8" w14:paraId="6D7E9A94"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1E90F" w14:textId="77777777" w:rsidR="00BC132B" w:rsidRPr="00FA2C6B" w:rsidRDefault="00BC132B" w:rsidP="00D0326A">
            <w:pPr>
              <w:pStyle w:val="rowtabella0"/>
              <w:rPr>
                <w:color w:val="002060"/>
                <w:highlight w:val="yellow"/>
              </w:rPr>
            </w:pPr>
            <w:r w:rsidRPr="00FA2C6B">
              <w:rPr>
                <w:color w:val="002060"/>
                <w:highlight w:val="yellow"/>
              </w:rPr>
              <w:t>08/11/2021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6B1ED" w14:textId="77777777" w:rsidR="00BC132B" w:rsidRPr="00FA2C6B" w:rsidRDefault="00BC132B" w:rsidP="00D0326A">
            <w:pPr>
              <w:pStyle w:val="rowtabella0"/>
              <w:jc w:val="center"/>
              <w:rPr>
                <w:color w:val="002060"/>
                <w:highlight w:val="yellow"/>
              </w:rPr>
            </w:pPr>
            <w:r w:rsidRPr="00FA2C6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BAE5" w14:textId="77777777" w:rsidR="00BC132B" w:rsidRPr="00FA2C6B" w:rsidRDefault="00BC132B" w:rsidP="00D0326A">
            <w:pPr>
              <w:pStyle w:val="rowtabella0"/>
              <w:rPr>
                <w:color w:val="002060"/>
                <w:highlight w:val="yellow"/>
              </w:rPr>
            </w:pPr>
            <w:r w:rsidRPr="00FA2C6B">
              <w:rPr>
                <w:color w:val="002060"/>
                <w:highlight w:val="yellow"/>
              </w:rPr>
              <w:t>CASTELBELLINO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CF50" w14:textId="77777777" w:rsidR="00BC132B" w:rsidRPr="00FA2C6B" w:rsidRDefault="00BC132B" w:rsidP="00D0326A">
            <w:pPr>
              <w:pStyle w:val="rowtabella0"/>
              <w:rPr>
                <w:color w:val="002060"/>
                <w:highlight w:val="yellow"/>
              </w:rPr>
            </w:pPr>
            <w:r w:rsidRPr="00FA2C6B">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80E07" w14:textId="77777777" w:rsidR="00BC132B" w:rsidRPr="00A070F8" w:rsidRDefault="00BC132B" w:rsidP="00D032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ECD7A" w14:textId="77777777" w:rsidR="00BC132B" w:rsidRPr="00FA2C6B" w:rsidRDefault="00BC132B" w:rsidP="00D0326A">
            <w:pPr>
              <w:pStyle w:val="rowtabella0"/>
              <w:jc w:val="center"/>
              <w:rPr>
                <w:color w:val="002060"/>
                <w:highlight w:val="yellow"/>
              </w:rPr>
            </w:pPr>
            <w:r w:rsidRPr="00FA2C6B">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9E3C" w14:textId="77777777" w:rsidR="00BC132B" w:rsidRPr="00A070F8" w:rsidRDefault="00BC132B" w:rsidP="00D0326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C2043" w14:textId="77777777" w:rsidR="00BC132B" w:rsidRPr="00FA2C6B" w:rsidRDefault="00BC132B" w:rsidP="00D0326A">
            <w:pPr>
              <w:pStyle w:val="rowtabella0"/>
              <w:rPr>
                <w:color w:val="002060"/>
                <w:highlight w:val="yellow"/>
              </w:rPr>
            </w:pPr>
            <w:r w:rsidRPr="00FA2C6B">
              <w:rPr>
                <w:color w:val="002060"/>
                <w:highlight w:val="yellow"/>
              </w:rPr>
              <w:t>PALASCHERMA ANCONA VIA MONTEPELAGO</w:t>
            </w:r>
          </w:p>
        </w:tc>
      </w:tr>
      <w:tr w:rsidR="00BC132B" w:rsidRPr="00A070F8" w14:paraId="2F5B79CE"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23DE" w14:textId="77777777" w:rsidR="00BC132B" w:rsidRPr="00FA2C6B" w:rsidRDefault="00BC132B" w:rsidP="00D0326A">
            <w:pPr>
              <w:pStyle w:val="rowtabella0"/>
              <w:rPr>
                <w:color w:val="002060"/>
                <w:highlight w:val="yellow"/>
              </w:rPr>
            </w:pPr>
            <w:r w:rsidRPr="00FA2C6B">
              <w:rPr>
                <w:color w:val="002060"/>
                <w:highlight w:val="yellow"/>
              </w:rPr>
              <w:t>22/11/2021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B81F" w14:textId="77777777" w:rsidR="00BC132B" w:rsidRPr="00FA2C6B" w:rsidRDefault="00BC132B" w:rsidP="00D0326A">
            <w:pPr>
              <w:pStyle w:val="rowtabella0"/>
              <w:jc w:val="center"/>
              <w:rPr>
                <w:color w:val="002060"/>
                <w:highlight w:val="yellow"/>
              </w:rPr>
            </w:pPr>
            <w:r w:rsidRPr="00FA2C6B">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520C8" w14:textId="77777777" w:rsidR="00BC132B" w:rsidRPr="00FA2C6B" w:rsidRDefault="00BC132B" w:rsidP="00D0326A">
            <w:pPr>
              <w:pStyle w:val="rowtabella0"/>
              <w:rPr>
                <w:color w:val="002060"/>
                <w:highlight w:val="yellow"/>
              </w:rPr>
            </w:pPr>
            <w:r w:rsidRPr="00FA2C6B">
              <w:rPr>
                <w:color w:val="002060"/>
                <w:highlight w:val="yellow"/>
              </w:rPr>
              <w:t>PIETRALACROCE 73</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74FE2" w14:textId="77777777" w:rsidR="00BC132B" w:rsidRPr="00FA2C6B" w:rsidRDefault="00BC132B" w:rsidP="00D0326A">
            <w:pPr>
              <w:pStyle w:val="rowtabella0"/>
              <w:rPr>
                <w:color w:val="002060"/>
                <w:highlight w:val="yellow"/>
              </w:rPr>
            </w:pPr>
            <w:r w:rsidRPr="00FA2C6B">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3F8F" w14:textId="77777777" w:rsidR="00BC132B" w:rsidRPr="00A070F8" w:rsidRDefault="00BC132B" w:rsidP="00D032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31C1A" w14:textId="77777777" w:rsidR="00BC132B" w:rsidRPr="00FA2C6B" w:rsidRDefault="00BC132B" w:rsidP="00D0326A">
            <w:pPr>
              <w:pStyle w:val="rowtabella0"/>
              <w:jc w:val="center"/>
              <w:rPr>
                <w:color w:val="002060"/>
                <w:highlight w:val="yellow"/>
              </w:rPr>
            </w:pPr>
            <w:r w:rsidRPr="00FA2C6B">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F267" w14:textId="77777777" w:rsidR="00BC132B" w:rsidRPr="00A070F8" w:rsidRDefault="00BC132B" w:rsidP="00D0326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34E9" w14:textId="77777777" w:rsidR="00BC132B" w:rsidRPr="00FA2C6B" w:rsidRDefault="00BC132B" w:rsidP="00D0326A">
            <w:pPr>
              <w:pStyle w:val="rowtabella0"/>
              <w:rPr>
                <w:color w:val="002060"/>
                <w:highlight w:val="yellow"/>
              </w:rPr>
            </w:pPr>
            <w:r w:rsidRPr="00FA2C6B">
              <w:rPr>
                <w:color w:val="002060"/>
                <w:highlight w:val="yellow"/>
              </w:rPr>
              <w:t>PALASPORT "MARTARELLI" CASTELBELLINO VIA TOBAGI STAZ. CASTELBELLINO</w:t>
            </w:r>
          </w:p>
        </w:tc>
      </w:tr>
    </w:tbl>
    <w:p w14:paraId="635C9F49" w14:textId="77777777" w:rsidR="00BC132B" w:rsidRPr="00A070F8" w:rsidRDefault="00BC132B" w:rsidP="00BC132B">
      <w:pPr>
        <w:pStyle w:val="breakline"/>
        <w:divId w:val="527259509"/>
        <w:rPr>
          <w:rFonts w:eastAsiaTheme="minorEastAsia"/>
          <w:color w:val="002060"/>
        </w:rPr>
      </w:pPr>
    </w:p>
    <w:p w14:paraId="7357B059" w14:textId="77777777" w:rsidR="00BC132B" w:rsidRPr="00A070F8" w:rsidRDefault="00BC132B" w:rsidP="00BC132B">
      <w:pPr>
        <w:pStyle w:val="breakline"/>
        <w:divId w:val="527259509"/>
        <w:rPr>
          <w:color w:val="002060"/>
        </w:rPr>
      </w:pPr>
    </w:p>
    <w:p w14:paraId="061537B4" w14:textId="77777777" w:rsidR="00BC132B" w:rsidRPr="00A070F8" w:rsidRDefault="00BC132B" w:rsidP="00BC132B">
      <w:pPr>
        <w:pStyle w:val="titoloprinc0"/>
        <w:divId w:val="527259509"/>
        <w:rPr>
          <w:color w:val="002060"/>
        </w:rPr>
      </w:pPr>
      <w:r w:rsidRPr="00A070F8">
        <w:rPr>
          <w:color w:val="002060"/>
        </w:rPr>
        <w:t>RISULTATI</w:t>
      </w:r>
    </w:p>
    <w:p w14:paraId="7706A11F" w14:textId="77777777" w:rsidR="00BC132B" w:rsidRPr="00A070F8" w:rsidRDefault="00BC132B" w:rsidP="00BC132B">
      <w:pPr>
        <w:pStyle w:val="breakline"/>
        <w:divId w:val="527259509"/>
        <w:rPr>
          <w:color w:val="002060"/>
        </w:rPr>
      </w:pPr>
    </w:p>
    <w:p w14:paraId="54600CF5" w14:textId="77777777" w:rsidR="00BC132B" w:rsidRPr="00A070F8" w:rsidRDefault="00BC132B" w:rsidP="00BC132B">
      <w:pPr>
        <w:pStyle w:val="sottotitolocampionato10"/>
        <w:divId w:val="527259509"/>
        <w:rPr>
          <w:color w:val="002060"/>
        </w:rPr>
      </w:pPr>
      <w:r w:rsidRPr="00A070F8">
        <w:rPr>
          <w:color w:val="002060"/>
        </w:rPr>
        <w:t>RISULTATI UFFICIALI GARE DEL 25/10/2021</w:t>
      </w:r>
    </w:p>
    <w:p w14:paraId="03DE0606" w14:textId="77777777" w:rsidR="00BC132B" w:rsidRPr="00BC132B" w:rsidRDefault="00BC132B" w:rsidP="00BC132B">
      <w:pPr>
        <w:pStyle w:val="sottotitolocampionato20"/>
        <w:spacing w:before="0" w:beforeAutospacing="0" w:after="0" w:afterAutospacing="0"/>
        <w:divId w:val="527259509"/>
        <w:rPr>
          <w:rFonts w:ascii="Arial" w:hAnsi="Arial" w:cs="Arial"/>
          <w:color w:val="002060"/>
          <w:sz w:val="20"/>
          <w:szCs w:val="20"/>
        </w:rPr>
      </w:pPr>
      <w:r w:rsidRPr="00BC132B">
        <w:rPr>
          <w:rFonts w:ascii="Arial" w:hAnsi="Arial" w:cs="Arial"/>
          <w:color w:val="002060"/>
          <w:sz w:val="20"/>
          <w:szCs w:val="20"/>
        </w:rPr>
        <w:t>Si trascrivono qui di seguito i risultati ufficiali delle gare disputate</w:t>
      </w:r>
    </w:p>
    <w:p w14:paraId="7799C0AF" w14:textId="77777777" w:rsidR="00BC132B" w:rsidRPr="00BC132B" w:rsidRDefault="00BC132B" w:rsidP="00BC132B">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C132B" w:rsidRPr="00A070F8" w14:paraId="0531ACAD" w14:textId="77777777" w:rsidTr="00BC132B">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132B" w:rsidRPr="00A070F8" w14:paraId="74BCE005"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1F5BB" w14:textId="77777777" w:rsidR="00BC132B" w:rsidRPr="00A070F8" w:rsidRDefault="00BC132B" w:rsidP="00D0326A">
                  <w:pPr>
                    <w:pStyle w:val="headertabella0"/>
                    <w:rPr>
                      <w:color w:val="002060"/>
                    </w:rPr>
                  </w:pPr>
                  <w:r w:rsidRPr="00A070F8">
                    <w:rPr>
                      <w:color w:val="002060"/>
                    </w:rPr>
                    <w:t>GIRONE S1 - 1 Giornata - R</w:t>
                  </w:r>
                </w:p>
              </w:tc>
            </w:tr>
            <w:tr w:rsidR="00BC132B" w:rsidRPr="00A070F8" w14:paraId="5DDED73E"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EB1EE6" w14:textId="77777777" w:rsidR="00BC132B" w:rsidRPr="00A070F8" w:rsidRDefault="00BC132B" w:rsidP="00D0326A">
                  <w:pPr>
                    <w:pStyle w:val="rowtabella0"/>
                    <w:rPr>
                      <w:color w:val="002060"/>
                    </w:rPr>
                  </w:pPr>
                  <w:r w:rsidRPr="00A070F8">
                    <w:rPr>
                      <w:color w:val="002060"/>
                    </w:rPr>
                    <w:t xml:space="preserve">AUDAX 1970 </w:t>
                  </w:r>
                  <w:proofErr w:type="gramStart"/>
                  <w:r w:rsidRPr="00A070F8">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D136E" w14:textId="77777777" w:rsidR="00BC132B" w:rsidRPr="00A070F8" w:rsidRDefault="00BC132B" w:rsidP="00D0326A">
                  <w:pPr>
                    <w:pStyle w:val="rowtabella0"/>
                    <w:rPr>
                      <w:color w:val="002060"/>
                    </w:rPr>
                  </w:pPr>
                  <w:r w:rsidRPr="00A070F8">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AF2D71" w14:textId="77777777" w:rsidR="00BC132B" w:rsidRPr="00A070F8" w:rsidRDefault="00BC132B" w:rsidP="00D0326A">
                  <w:pPr>
                    <w:pStyle w:val="rowtabella0"/>
                    <w:jc w:val="center"/>
                    <w:rPr>
                      <w:color w:val="002060"/>
                    </w:rPr>
                  </w:pPr>
                  <w:r w:rsidRPr="00A070F8">
                    <w:rPr>
                      <w:color w:val="002060"/>
                    </w:rPr>
                    <w:t>9 - 7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F10A8" w14:textId="77777777" w:rsidR="00BC132B" w:rsidRPr="00A070F8" w:rsidRDefault="00BC132B" w:rsidP="00D0326A">
                  <w:pPr>
                    <w:pStyle w:val="rowtabella0"/>
                    <w:jc w:val="center"/>
                    <w:rPr>
                      <w:color w:val="002060"/>
                    </w:rPr>
                  </w:pPr>
                  <w:r w:rsidRPr="00A070F8">
                    <w:rPr>
                      <w:color w:val="002060"/>
                    </w:rPr>
                    <w:t> </w:t>
                  </w:r>
                </w:p>
              </w:tc>
            </w:tr>
            <w:tr w:rsidR="00BC132B" w:rsidRPr="00A070F8" w14:paraId="7F05F3FC"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F45A09" w14:textId="77777777" w:rsidR="00BC132B" w:rsidRPr="00A070F8" w:rsidRDefault="00BC132B" w:rsidP="00D0326A">
                  <w:pPr>
                    <w:pStyle w:val="rowtabella0"/>
                    <w:rPr>
                      <w:color w:val="002060"/>
                    </w:rPr>
                  </w:pPr>
                  <w:r w:rsidRPr="00A070F8">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2EF66A" w14:textId="77777777" w:rsidR="00BC132B" w:rsidRPr="00A070F8" w:rsidRDefault="00BC132B" w:rsidP="00D0326A">
                  <w:pPr>
                    <w:pStyle w:val="rowtabella0"/>
                    <w:rPr>
                      <w:color w:val="002060"/>
                    </w:rPr>
                  </w:pPr>
                  <w:r w:rsidRPr="00A070F8">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B036F8" w14:textId="77777777" w:rsidR="00BC132B" w:rsidRPr="00A070F8" w:rsidRDefault="00BC132B" w:rsidP="00D0326A">
                  <w:pPr>
                    <w:pStyle w:val="rowtabella0"/>
                    <w:jc w:val="center"/>
                    <w:rPr>
                      <w:color w:val="002060"/>
                    </w:rPr>
                  </w:pPr>
                  <w:r w:rsidRPr="00A070F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39A89A" w14:textId="77777777" w:rsidR="00BC132B" w:rsidRPr="00A070F8" w:rsidRDefault="00BC132B" w:rsidP="00D0326A">
                  <w:pPr>
                    <w:pStyle w:val="rowtabella0"/>
                    <w:jc w:val="center"/>
                    <w:rPr>
                      <w:color w:val="002060"/>
                    </w:rPr>
                  </w:pPr>
                  <w:r w:rsidRPr="00A070F8">
                    <w:rPr>
                      <w:color w:val="002060"/>
                    </w:rPr>
                    <w:t> </w:t>
                  </w:r>
                </w:p>
              </w:tc>
            </w:tr>
            <w:tr w:rsidR="00BC132B" w:rsidRPr="00A070F8" w14:paraId="2B06367B"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6DF4CC" w14:textId="77777777" w:rsidR="00BC132B" w:rsidRPr="00A070F8" w:rsidRDefault="00BC132B" w:rsidP="00D0326A">
                  <w:pPr>
                    <w:pStyle w:val="rowtabella0"/>
                    <w:rPr>
                      <w:color w:val="002060"/>
                    </w:rPr>
                  </w:pPr>
                  <w:r w:rsidRPr="00A070F8">
                    <w:rPr>
                      <w:color w:val="002060"/>
                    </w:rPr>
                    <w:t>(1) 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54FF76" w14:textId="77777777" w:rsidR="00BC132B" w:rsidRPr="00A070F8" w:rsidRDefault="00BC132B" w:rsidP="00D0326A">
                  <w:pPr>
                    <w:pStyle w:val="rowtabella0"/>
                    <w:rPr>
                      <w:color w:val="002060"/>
                    </w:rPr>
                  </w:pPr>
                  <w:r w:rsidRPr="00A070F8">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D94B67" w14:textId="77777777" w:rsidR="00BC132B" w:rsidRPr="00A070F8" w:rsidRDefault="00BC132B" w:rsidP="00D0326A">
                  <w:pPr>
                    <w:pStyle w:val="rowtabella0"/>
                    <w:jc w:val="center"/>
                    <w:rPr>
                      <w:color w:val="002060"/>
                    </w:rPr>
                  </w:pPr>
                  <w:r w:rsidRPr="00A070F8">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2E79DE" w14:textId="77777777" w:rsidR="00BC132B" w:rsidRPr="00A070F8" w:rsidRDefault="00BC132B" w:rsidP="00D0326A">
                  <w:pPr>
                    <w:pStyle w:val="rowtabella0"/>
                    <w:jc w:val="center"/>
                    <w:rPr>
                      <w:color w:val="002060"/>
                    </w:rPr>
                  </w:pPr>
                  <w:r w:rsidRPr="00A070F8">
                    <w:rPr>
                      <w:color w:val="002060"/>
                    </w:rPr>
                    <w:t> </w:t>
                  </w:r>
                </w:p>
              </w:tc>
            </w:tr>
            <w:tr w:rsidR="00BC132B" w:rsidRPr="00A070F8" w14:paraId="440F87C6"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64D7D7" w14:textId="77777777" w:rsidR="00BC132B" w:rsidRPr="00A070F8" w:rsidRDefault="00BC132B" w:rsidP="00D0326A">
                  <w:pPr>
                    <w:pStyle w:val="rowtabella0"/>
                    <w:rPr>
                      <w:color w:val="002060"/>
                    </w:rPr>
                  </w:pPr>
                  <w:r w:rsidRPr="00A070F8">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90DB3" w14:textId="77777777" w:rsidR="00BC132B" w:rsidRPr="00A070F8" w:rsidRDefault="00BC132B" w:rsidP="00D0326A">
                  <w:pPr>
                    <w:pStyle w:val="rowtabella0"/>
                    <w:rPr>
                      <w:color w:val="002060"/>
                    </w:rPr>
                  </w:pPr>
                  <w:r w:rsidRPr="00A070F8">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F6784" w14:textId="77777777" w:rsidR="00BC132B" w:rsidRPr="00A070F8" w:rsidRDefault="00BC132B" w:rsidP="00D0326A">
                  <w:pPr>
                    <w:pStyle w:val="rowtabella0"/>
                    <w:jc w:val="center"/>
                    <w:rPr>
                      <w:color w:val="002060"/>
                    </w:rPr>
                  </w:pPr>
                  <w:r w:rsidRPr="00A070F8">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3047A" w14:textId="77777777" w:rsidR="00BC132B" w:rsidRPr="00A070F8" w:rsidRDefault="00BC132B" w:rsidP="00D0326A">
                  <w:pPr>
                    <w:pStyle w:val="rowtabella0"/>
                    <w:jc w:val="center"/>
                    <w:rPr>
                      <w:color w:val="002060"/>
                    </w:rPr>
                  </w:pPr>
                  <w:r w:rsidRPr="00A070F8">
                    <w:rPr>
                      <w:color w:val="002060"/>
                    </w:rPr>
                    <w:t> </w:t>
                  </w:r>
                </w:p>
              </w:tc>
            </w:tr>
            <w:tr w:rsidR="00BC132B" w:rsidRPr="00A070F8" w14:paraId="68B54D0E"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22D88D66" w14:textId="77777777" w:rsidR="00BC132B" w:rsidRPr="00A070F8" w:rsidRDefault="00BC132B" w:rsidP="00D0326A">
                  <w:pPr>
                    <w:pStyle w:val="rowtabella0"/>
                    <w:rPr>
                      <w:color w:val="002060"/>
                    </w:rPr>
                  </w:pPr>
                  <w:r w:rsidRPr="00A070F8">
                    <w:rPr>
                      <w:color w:val="002060"/>
                    </w:rPr>
                    <w:t>(1) - disputata il 27/10/2021</w:t>
                  </w:r>
                </w:p>
              </w:tc>
            </w:tr>
          </w:tbl>
          <w:p w14:paraId="0E5A0B79" w14:textId="77777777" w:rsidR="00BC132B" w:rsidRPr="00A070F8" w:rsidRDefault="00BC132B" w:rsidP="00D032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132B" w:rsidRPr="00A070F8" w14:paraId="7E3BE6EC"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6DE53" w14:textId="77777777" w:rsidR="00BC132B" w:rsidRPr="00A070F8" w:rsidRDefault="00BC132B" w:rsidP="00D0326A">
                  <w:pPr>
                    <w:pStyle w:val="headertabella0"/>
                    <w:rPr>
                      <w:color w:val="002060"/>
                    </w:rPr>
                  </w:pPr>
                  <w:r w:rsidRPr="00A070F8">
                    <w:rPr>
                      <w:color w:val="002060"/>
                    </w:rPr>
                    <w:t>GIRONE S2 - 1 Giornata - R</w:t>
                  </w:r>
                </w:p>
              </w:tc>
            </w:tr>
            <w:tr w:rsidR="00BC132B" w:rsidRPr="00A070F8" w14:paraId="26B25BAE"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16E498" w14:textId="77777777" w:rsidR="00BC132B" w:rsidRPr="00A070F8" w:rsidRDefault="00BC132B" w:rsidP="00D0326A">
                  <w:pPr>
                    <w:pStyle w:val="rowtabella0"/>
                    <w:rPr>
                      <w:color w:val="002060"/>
                    </w:rPr>
                  </w:pPr>
                  <w:r w:rsidRPr="00A070F8">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C749C" w14:textId="77777777" w:rsidR="00BC132B" w:rsidRPr="00A070F8" w:rsidRDefault="00BC132B" w:rsidP="00D0326A">
                  <w:pPr>
                    <w:pStyle w:val="rowtabella0"/>
                    <w:rPr>
                      <w:color w:val="002060"/>
                    </w:rPr>
                  </w:pPr>
                  <w:r w:rsidRPr="00A070F8">
                    <w:rPr>
                      <w:color w:val="002060"/>
                    </w:rPr>
                    <w:t>- AURORA TREIA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252E6" w14:textId="77777777" w:rsidR="00BC132B" w:rsidRPr="00A070F8" w:rsidRDefault="00BC132B" w:rsidP="00D0326A">
                  <w:pPr>
                    <w:pStyle w:val="rowtabella0"/>
                    <w:jc w:val="center"/>
                    <w:rPr>
                      <w:color w:val="002060"/>
                    </w:rPr>
                  </w:pPr>
                  <w:r w:rsidRPr="00A070F8">
                    <w:rPr>
                      <w:color w:val="002060"/>
                    </w:rPr>
                    <w:t>3 - 8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30D4E" w14:textId="77777777" w:rsidR="00BC132B" w:rsidRPr="00A070F8" w:rsidRDefault="00BC132B" w:rsidP="00D0326A">
                  <w:pPr>
                    <w:pStyle w:val="rowtabella0"/>
                    <w:jc w:val="center"/>
                    <w:rPr>
                      <w:color w:val="002060"/>
                    </w:rPr>
                  </w:pPr>
                  <w:r w:rsidRPr="00A070F8">
                    <w:rPr>
                      <w:color w:val="002060"/>
                    </w:rPr>
                    <w:t> </w:t>
                  </w:r>
                </w:p>
              </w:tc>
            </w:tr>
            <w:tr w:rsidR="00BC132B" w:rsidRPr="00A070F8" w14:paraId="29EEA813"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73DCBB" w14:textId="77777777" w:rsidR="00BC132B" w:rsidRPr="00A070F8" w:rsidRDefault="00BC132B" w:rsidP="00D0326A">
                  <w:pPr>
                    <w:pStyle w:val="rowtabella0"/>
                    <w:rPr>
                      <w:color w:val="002060"/>
                    </w:rPr>
                  </w:pPr>
                  <w:r w:rsidRPr="00A070F8">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E7C674" w14:textId="77777777" w:rsidR="00BC132B" w:rsidRPr="00A070F8" w:rsidRDefault="00BC132B" w:rsidP="00D0326A">
                  <w:pPr>
                    <w:pStyle w:val="rowtabella0"/>
                    <w:rPr>
                      <w:color w:val="002060"/>
                    </w:rPr>
                  </w:pPr>
                  <w:r w:rsidRPr="00A070F8">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B525CA" w14:textId="77777777" w:rsidR="00BC132B" w:rsidRPr="00A070F8" w:rsidRDefault="00BC132B" w:rsidP="00D0326A">
                  <w:pPr>
                    <w:pStyle w:val="rowtabella0"/>
                    <w:jc w:val="center"/>
                    <w:rPr>
                      <w:color w:val="002060"/>
                    </w:rPr>
                  </w:pPr>
                  <w:r w:rsidRPr="00A070F8">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775B1A" w14:textId="77777777" w:rsidR="00BC132B" w:rsidRPr="00A070F8" w:rsidRDefault="00BC132B" w:rsidP="00D0326A">
                  <w:pPr>
                    <w:pStyle w:val="rowtabella0"/>
                    <w:jc w:val="center"/>
                    <w:rPr>
                      <w:color w:val="002060"/>
                    </w:rPr>
                  </w:pPr>
                  <w:r w:rsidRPr="00A070F8">
                    <w:rPr>
                      <w:color w:val="002060"/>
                    </w:rPr>
                    <w:t> </w:t>
                  </w:r>
                </w:p>
              </w:tc>
            </w:tr>
            <w:tr w:rsidR="00BC132B" w:rsidRPr="00A070F8" w14:paraId="11D3404E"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B29A26" w14:textId="77777777" w:rsidR="00BC132B" w:rsidRPr="00A070F8" w:rsidRDefault="00BC132B" w:rsidP="00D0326A">
                  <w:pPr>
                    <w:pStyle w:val="rowtabella0"/>
                    <w:rPr>
                      <w:color w:val="002060"/>
                    </w:rPr>
                  </w:pPr>
                  <w:r w:rsidRPr="00A070F8">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D074F4" w14:textId="77777777" w:rsidR="00BC132B" w:rsidRPr="00A070F8" w:rsidRDefault="00BC132B" w:rsidP="00D0326A">
                  <w:pPr>
                    <w:pStyle w:val="rowtabella0"/>
                    <w:rPr>
                      <w:color w:val="002060"/>
                    </w:rPr>
                  </w:pPr>
                  <w:r w:rsidRPr="00A070F8">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23839E" w14:textId="77777777" w:rsidR="00BC132B" w:rsidRPr="00A070F8" w:rsidRDefault="00BC132B" w:rsidP="00D0326A">
                  <w:pPr>
                    <w:pStyle w:val="rowtabella0"/>
                    <w:jc w:val="center"/>
                    <w:rPr>
                      <w:color w:val="002060"/>
                    </w:rPr>
                  </w:pPr>
                  <w:r w:rsidRPr="00A070F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7D091D" w14:textId="77777777" w:rsidR="00BC132B" w:rsidRPr="00A070F8" w:rsidRDefault="00BC132B" w:rsidP="00D0326A">
                  <w:pPr>
                    <w:pStyle w:val="rowtabella0"/>
                    <w:jc w:val="center"/>
                    <w:rPr>
                      <w:color w:val="002060"/>
                    </w:rPr>
                  </w:pPr>
                  <w:r w:rsidRPr="00A070F8">
                    <w:rPr>
                      <w:color w:val="002060"/>
                    </w:rPr>
                    <w:t> </w:t>
                  </w:r>
                </w:p>
              </w:tc>
            </w:tr>
            <w:tr w:rsidR="00BC132B" w:rsidRPr="00A070F8" w14:paraId="323C78C9"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56AE9A" w14:textId="77777777" w:rsidR="00BC132B" w:rsidRPr="00A070F8" w:rsidRDefault="00BC132B" w:rsidP="00D0326A">
                  <w:pPr>
                    <w:pStyle w:val="rowtabella0"/>
                    <w:rPr>
                      <w:color w:val="002060"/>
                    </w:rPr>
                  </w:pPr>
                  <w:r w:rsidRPr="00A070F8">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5389D" w14:textId="77777777" w:rsidR="00BC132B" w:rsidRPr="00A070F8" w:rsidRDefault="00BC132B" w:rsidP="00D0326A">
                  <w:pPr>
                    <w:pStyle w:val="rowtabella0"/>
                    <w:rPr>
                      <w:color w:val="002060"/>
                    </w:rPr>
                  </w:pPr>
                  <w:r w:rsidRPr="00A070F8">
                    <w:rPr>
                      <w:color w:val="002060"/>
                    </w:rPr>
                    <w:t>- NUOVA OTTRANO 98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9C3D0" w14:textId="77777777" w:rsidR="00BC132B" w:rsidRPr="00A070F8" w:rsidRDefault="00BC132B" w:rsidP="00D0326A">
                  <w:pPr>
                    <w:pStyle w:val="rowtabella0"/>
                    <w:jc w:val="center"/>
                    <w:rPr>
                      <w:color w:val="002060"/>
                    </w:rPr>
                  </w:pPr>
                  <w:r w:rsidRPr="00A070F8">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9E82B" w14:textId="77777777" w:rsidR="00BC132B" w:rsidRPr="00A070F8" w:rsidRDefault="00BC132B" w:rsidP="00D0326A">
                  <w:pPr>
                    <w:pStyle w:val="rowtabella0"/>
                    <w:jc w:val="center"/>
                    <w:rPr>
                      <w:color w:val="002060"/>
                    </w:rPr>
                  </w:pPr>
                  <w:r w:rsidRPr="00A070F8">
                    <w:rPr>
                      <w:color w:val="002060"/>
                    </w:rPr>
                    <w:t> </w:t>
                  </w:r>
                </w:p>
              </w:tc>
            </w:tr>
            <w:tr w:rsidR="00BC132B" w:rsidRPr="00A070F8" w14:paraId="79613171"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54F29594" w14:textId="77777777" w:rsidR="00BC132B" w:rsidRPr="00A070F8" w:rsidRDefault="00BC132B" w:rsidP="00D0326A">
                  <w:pPr>
                    <w:pStyle w:val="rowtabella0"/>
                    <w:rPr>
                      <w:color w:val="002060"/>
                    </w:rPr>
                  </w:pPr>
                  <w:r w:rsidRPr="00A070F8">
                    <w:rPr>
                      <w:color w:val="002060"/>
                    </w:rPr>
                    <w:t>(1) - disputata il 27/10/2021</w:t>
                  </w:r>
                </w:p>
              </w:tc>
            </w:tr>
          </w:tbl>
          <w:p w14:paraId="20B2C4B9" w14:textId="77777777" w:rsidR="00BC132B" w:rsidRPr="00A070F8" w:rsidRDefault="00BC132B" w:rsidP="00D0326A">
            <w:pPr>
              <w:rPr>
                <w:color w:val="002060"/>
              </w:rPr>
            </w:pPr>
          </w:p>
        </w:tc>
      </w:tr>
    </w:tbl>
    <w:p w14:paraId="5DBA168D" w14:textId="77777777" w:rsidR="00BC132B" w:rsidRPr="00A070F8" w:rsidRDefault="00BC132B" w:rsidP="00BC132B">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C132B" w:rsidRPr="00A070F8" w14:paraId="6806B836" w14:textId="77777777" w:rsidTr="00BC132B">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132B" w:rsidRPr="00A070F8" w14:paraId="699D3775"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017C8" w14:textId="77777777" w:rsidR="00BC132B" w:rsidRPr="00A070F8" w:rsidRDefault="00BC132B" w:rsidP="00D0326A">
                  <w:pPr>
                    <w:pStyle w:val="headertabella0"/>
                    <w:rPr>
                      <w:color w:val="002060"/>
                    </w:rPr>
                  </w:pPr>
                  <w:r w:rsidRPr="00A070F8">
                    <w:rPr>
                      <w:color w:val="002060"/>
                    </w:rPr>
                    <w:t>GIRONE S3 - 1 Giornata - R</w:t>
                  </w:r>
                </w:p>
              </w:tc>
            </w:tr>
            <w:tr w:rsidR="00BC132B" w:rsidRPr="00A070F8" w14:paraId="59BB1A22"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65819C" w14:textId="77777777" w:rsidR="00BC132B" w:rsidRPr="00A070F8" w:rsidRDefault="00BC132B" w:rsidP="00D0326A">
                  <w:pPr>
                    <w:pStyle w:val="rowtabella0"/>
                    <w:rPr>
                      <w:color w:val="002060"/>
                    </w:rPr>
                  </w:pPr>
                  <w:r w:rsidRPr="00A070F8">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A0C0D" w14:textId="77777777" w:rsidR="00BC132B" w:rsidRPr="00A070F8" w:rsidRDefault="00BC132B" w:rsidP="00D0326A">
                  <w:pPr>
                    <w:pStyle w:val="rowtabella0"/>
                    <w:rPr>
                      <w:color w:val="002060"/>
                    </w:rPr>
                  </w:pPr>
                  <w:r w:rsidRPr="00A070F8">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D020C" w14:textId="77777777" w:rsidR="00BC132B" w:rsidRPr="00A070F8" w:rsidRDefault="00BC132B" w:rsidP="00D0326A">
                  <w:pPr>
                    <w:pStyle w:val="rowtabella0"/>
                    <w:jc w:val="center"/>
                    <w:rPr>
                      <w:color w:val="002060"/>
                    </w:rPr>
                  </w:pPr>
                  <w:r w:rsidRPr="00A070F8">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47075" w14:textId="77777777" w:rsidR="00BC132B" w:rsidRPr="00A070F8" w:rsidRDefault="00BC132B" w:rsidP="00D0326A">
                  <w:pPr>
                    <w:pStyle w:val="rowtabella0"/>
                    <w:jc w:val="center"/>
                    <w:rPr>
                      <w:color w:val="002060"/>
                    </w:rPr>
                  </w:pPr>
                  <w:r w:rsidRPr="00A070F8">
                    <w:rPr>
                      <w:color w:val="002060"/>
                    </w:rPr>
                    <w:t> </w:t>
                  </w:r>
                </w:p>
              </w:tc>
            </w:tr>
            <w:tr w:rsidR="00BC132B" w:rsidRPr="00A070F8" w14:paraId="78A628A1"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E67E30" w14:textId="77777777" w:rsidR="00BC132B" w:rsidRPr="00A070F8" w:rsidRDefault="00BC132B" w:rsidP="00D0326A">
                  <w:pPr>
                    <w:pStyle w:val="rowtabella0"/>
                    <w:rPr>
                      <w:color w:val="002060"/>
                    </w:rPr>
                  </w:pPr>
                  <w:r w:rsidRPr="00A070F8">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83F099" w14:textId="77777777" w:rsidR="00BC132B" w:rsidRPr="00A070F8" w:rsidRDefault="00BC132B" w:rsidP="00D0326A">
                  <w:pPr>
                    <w:pStyle w:val="rowtabella0"/>
                    <w:rPr>
                      <w:color w:val="002060"/>
                    </w:rPr>
                  </w:pPr>
                  <w:r w:rsidRPr="00A070F8">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B1EC7B" w14:textId="77777777" w:rsidR="00BC132B" w:rsidRPr="00A070F8" w:rsidRDefault="00BC132B" w:rsidP="00D0326A">
                  <w:pPr>
                    <w:pStyle w:val="rowtabella0"/>
                    <w:jc w:val="center"/>
                    <w:rPr>
                      <w:color w:val="002060"/>
                    </w:rPr>
                  </w:pPr>
                  <w:r w:rsidRPr="00A070F8">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CA0ECB" w14:textId="77777777" w:rsidR="00BC132B" w:rsidRPr="00A070F8" w:rsidRDefault="00BC132B" w:rsidP="00D0326A">
                  <w:pPr>
                    <w:pStyle w:val="rowtabella0"/>
                    <w:jc w:val="center"/>
                    <w:rPr>
                      <w:color w:val="002060"/>
                    </w:rPr>
                  </w:pPr>
                  <w:r w:rsidRPr="00A070F8">
                    <w:rPr>
                      <w:color w:val="002060"/>
                    </w:rPr>
                    <w:t> </w:t>
                  </w:r>
                </w:p>
              </w:tc>
            </w:tr>
            <w:tr w:rsidR="00BC132B" w:rsidRPr="00A070F8" w14:paraId="478BCEF9"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71B31C" w14:textId="77777777" w:rsidR="00BC132B" w:rsidRPr="00A070F8" w:rsidRDefault="00BC132B" w:rsidP="00D0326A">
                  <w:pPr>
                    <w:pStyle w:val="rowtabella0"/>
                    <w:rPr>
                      <w:color w:val="002060"/>
                    </w:rPr>
                  </w:pPr>
                  <w:r w:rsidRPr="00A070F8">
                    <w:rPr>
                      <w:color w:val="002060"/>
                    </w:rPr>
                    <w:lastRenderedPageBreak/>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F0EE26" w14:textId="77777777" w:rsidR="00BC132B" w:rsidRPr="00A070F8" w:rsidRDefault="00BC132B" w:rsidP="00D0326A">
                  <w:pPr>
                    <w:pStyle w:val="rowtabella0"/>
                    <w:rPr>
                      <w:color w:val="002060"/>
                    </w:rPr>
                  </w:pPr>
                  <w:r w:rsidRPr="00A070F8">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ECEB63" w14:textId="77777777" w:rsidR="00BC132B" w:rsidRPr="00A070F8" w:rsidRDefault="00BC132B" w:rsidP="00D0326A">
                  <w:pPr>
                    <w:pStyle w:val="rowtabella0"/>
                    <w:jc w:val="center"/>
                    <w:rPr>
                      <w:color w:val="002060"/>
                    </w:rPr>
                  </w:pPr>
                  <w:r w:rsidRPr="00A070F8">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0F2F07" w14:textId="77777777" w:rsidR="00BC132B" w:rsidRPr="00A070F8" w:rsidRDefault="00BC132B" w:rsidP="00D0326A">
                  <w:pPr>
                    <w:pStyle w:val="rowtabella0"/>
                    <w:jc w:val="center"/>
                    <w:rPr>
                      <w:color w:val="002060"/>
                    </w:rPr>
                  </w:pPr>
                  <w:r w:rsidRPr="00A070F8">
                    <w:rPr>
                      <w:color w:val="002060"/>
                    </w:rPr>
                    <w:t> </w:t>
                  </w:r>
                </w:p>
              </w:tc>
            </w:tr>
            <w:tr w:rsidR="00BC132B" w:rsidRPr="00A070F8" w14:paraId="3599DFC3"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8FFF78" w14:textId="77777777" w:rsidR="00BC132B" w:rsidRPr="00A070F8" w:rsidRDefault="00BC132B" w:rsidP="00D0326A">
                  <w:pPr>
                    <w:pStyle w:val="rowtabella0"/>
                    <w:rPr>
                      <w:color w:val="002060"/>
                    </w:rPr>
                  </w:pPr>
                  <w:r w:rsidRPr="00A070F8">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896B5" w14:textId="77777777" w:rsidR="00BC132B" w:rsidRPr="00A070F8" w:rsidRDefault="00BC132B" w:rsidP="00D0326A">
                  <w:pPr>
                    <w:pStyle w:val="rowtabella0"/>
                    <w:rPr>
                      <w:color w:val="002060"/>
                    </w:rPr>
                  </w:pPr>
                  <w:r w:rsidRPr="00A070F8">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A57BF" w14:textId="77777777" w:rsidR="00BC132B" w:rsidRPr="00A070F8" w:rsidRDefault="00BC132B" w:rsidP="00D0326A">
                  <w:pPr>
                    <w:pStyle w:val="rowtabella0"/>
                    <w:jc w:val="center"/>
                    <w:rPr>
                      <w:color w:val="002060"/>
                    </w:rPr>
                  </w:pPr>
                  <w:r w:rsidRPr="00A070F8">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52ADB" w14:textId="77777777" w:rsidR="00BC132B" w:rsidRPr="00A070F8" w:rsidRDefault="00BC132B" w:rsidP="00D0326A">
                  <w:pPr>
                    <w:pStyle w:val="rowtabella0"/>
                    <w:jc w:val="center"/>
                    <w:rPr>
                      <w:color w:val="002060"/>
                    </w:rPr>
                  </w:pPr>
                  <w:r w:rsidRPr="00A070F8">
                    <w:rPr>
                      <w:color w:val="002060"/>
                    </w:rPr>
                    <w:t> </w:t>
                  </w:r>
                </w:p>
              </w:tc>
            </w:tr>
            <w:tr w:rsidR="00BC132B" w:rsidRPr="00A070F8" w14:paraId="46FEF7DC" w14:textId="77777777" w:rsidTr="00D0326A">
              <w:tc>
                <w:tcPr>
                  <w:tcW w:w="4700" w:type="dxa"/>
                  <w:gridSpan w:val="4"/>
                  <w:tcBorders>
                    <w:top w:val="nil"/>
                    <w:left w:val="nil"/>
                    <w:bottom w:val="nil"/>
                    <w:right w:val="nil"/>
                  </w:tcBorders>
                  <w:tcMar>
                    <w:top w:w="20" w:type="dxa"/>
                    <w:left w:w="20" w:type="dxa"/>
                    <w:bottom w:w="20" w:type="dxa"/>
                    <w:right w:w="20" w:type="dxa"/>
                  </w:tcMar>
                  <w:vAlign w:val="center"/>
                  <w:hideMark/>
                </w:tcPr>
                <w:p w14:paraId="6B2A0B43" w14:textId="77777777" w:rsidR="00BC132B" w:rsidRPr="00A070F8" w:rsidRDefault="00BC132B" w:rsidP="00D0326A">
                  <w:pPr>
                    <w:pStyle w:val="rowtabella0"/>
                    <w:rPr>
                      <w:color w:val="002060"/>
                    </w:rPr>
                  </w:pPr>
                  <w:r w:rsidRPr="00A070F8">
                    <w:rPr>
                      <w:color w:val="002060"/>
                    </w:rPr>
                    <w:t>(1) - disputata il 27/10/2021</w:t>
                  </w:r>
                </w:p>
              </w:tc>
            </w:tr>
          </w:tbl>
          <w:p w14:paraId="3E7789C4" w14:textId="77777777" w:rsidR="00BC132B" w:rsidRPr="00A070F8" w:rsidRDefault="00BC132B" w:rsidP="00D032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132B" w:rsidRPr="00A070F8" w14:paraId="3E1A7D5A"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CEBB0" w14:textId="77777777" w:rsidR="00BC132B" w:rsidRPr="00A070F8" w:rsidRDefault="00BC132B" w:rsidP="00D0326A">
                  <w:pPr>
                    <w:pStyle w:val="headertabella0"/>
                    <w:rPr>
                      <w:color w:val="002060"/>
                    </w:rPr>
                  </w:pPr>
                  <w:r w:rsidRPr="00A070F8">
                    <w:rPr>
                      <w:color w:val="002060"/>
                    </w:rPr>
                    <w:lastRenderedPageBreak/>
                    <w:t>GIRONE S4 - 1 Giornata - R</w:t>
                  </w:r>
                </w:p>
              </w:tc>
            </w:tr>
            <w:tr w:rsidR="00BC132B" w:rsidRPr="00A070F8" w14:paraId="4041A138"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47CB4D" w14:textId="77777777" w:rsidR="00BC132B" w:rsidRPr="00A070F8" w:rsidRDefault="00BC132B" w:rsidP="00D0326A">
                  <w:pPr>
                    <w:pStyle w:val="rowtabella0"/>
                    <w:rPr>
                      <w:color w:val="002060"/>
                    </w:rPr>
                  </w:pPr>
                  <w:r w:rsidRPr="00A070F8">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F0822" w14:textId="77777777" w:rsidR="00BC132B" w:rsidRPr="00A070F8" w:rsidRDefault="00BC132B" w:rsidP="00D0326A">
                  <w:pPr>
                    <w:pStyle w:val="rowtabella0"/>
                    <w:rPr>
                      <w:color w:val="002060"/>
                    </w:rPr>
                  </w:pPr>
                  <w:r w:rsidRPr="00A070F8">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80546" w14:textId="77777777" w:rsidR="00BC132B" w:rsidRPr="00A070F8" w:rsidRDefault="00BC132B" w:rsidP="00D0326A">
                  <w:pPr>
                    <w:pStyle w:val="rowtabella0"/>
                    <w:jc w:val="center"/>
                    <w:rPr>
                      <w:color w:val="002060"/>
                    </w:rPr>
                  </w:pPr>
                  <w:r w:rsidRPr="00A070F8">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F3143" w14:textId="77777777" w:rsidR="00BC132B" w:rsidRPr="00A070F8" w:rsidRDefault="00BC132B" w:rsidP="00D0326A">
                  <w:pPr>
                    <w:pStyle w:val="rowtabella0"/>
                    <w:jc w:val="center"/>
                    <w:rPr>
                      <w:color w:val="002060"/>
                    </w:rPr>
                  </w:pPr>
                  <w:r w:rsidRPr="00A070F8">
                    <w:rPr>
                      <w:color w:val="002060"/>
                    </w:rPr>
                    <w:t> </w:t>
                  </w:r>
                </w:p>
              </w:tc>
            </w:tr>
            <w:tr w:rsidR="00BC132B" w:rsidRPr="00A070F8" w14:paraId="76791984"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D2BEEE" w14:textId="77777777" w:rsidR="00BC132B" w:rsidRPr="00A070F8" w:rsidRDefault="00BC132B" w:rsidP="00D0326A">
                  <w:pPr>
                    <w:pStyle w:val="rowtabella0"/>
                    <w:rPr>
                      <w:color w:val="002060"/>
                    </w:rPr>
                  </w:pPr>
                  <w:r w:rsidRPr="00A070F8">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F38548" w14:textId="77777777" w:rsidR="00BC132B" w:rsidRPr="00A070F8" w:rsidRDefault="00BC132B" w:rsidP="00D0326A">
                  <w:pPr>
                    <w:pStyle w:val="rowtabella0"/>
                    <w:rPr>
                      <w:color w:val="002060"/>
                    </w:rPr>
                  </w:pPr>
                  <w:r w:rsidRPr="00A070F8">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4CE64F" w14:textId="77777777" w:rsidR="00BC132B" w:rsidRPr="00A070F8" w:rsidRDefault="00BC132B" w:rsidP="00D0326A">
                  <w:pPr>
                    <w:pStyle w:val="rowtabella0"/>
                    <w:jc w:val="center"/>
                    <w:rPr>
                      <w:color w:val="002060"/>
                    </w:rPr>
                  </w:pPr>
                  <w:r w:rsidRPr="00A070F8">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2C45A9" w14:textId="77777777" w:rsidR="00BC132B" w:rsidRPr="00A070F8" w:rsidRDefault="00BC132B" w:rsidP="00D0326A">
                  <w:pPr>
                    <w:pStyle w:val="rowtabella0"/>
                    <w:jc w:val="center"/>
                    <w:rPr>
                      <w:color w:val="002060"/>
                    </w:rPr>
                  </w:pPr>
                  <w:r w:rsidRPr="00A070F8">
                    <w:rPr>
                      <w:color w:val="002060"/>
                    </w:rPr>
                    <w:t> </w:t>
                  </w:r>
                </w:p>
              </w:tc>
            </w:tr>
            <w:tr w:rsidR="00BC132B" w:rsidRPr="00A070F8" w14:paraId="0A5A9266" w14:textId="77777777" w:rsidTr="00D032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D4D4D7" w14:textId="77777777" w:rsidR="00BC132B" w:rsidRPr="00A070F8" w:rsidRDefault="00BC132B" w:rsidP="00D0326A">
                  <w:pPr>
                    <w:pStyle w:val="rowtabella0"/>
                    <w:rPr>
                      <w:color w:val="002060"/>
                    </w:rPr>
                  </w:pPr>
                  <w:r w:rsidRPr="00A070F8">
                    <w:rPr>
                      <w:color w:val="002060"/>
                    </w:rPr>
                    <w:lastRenderedPageBreak/>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F6078E" w14:textId="77777777" w:rsidR="00BC132B" w:rsidRPr="00A070F8" w:rsidRDefault="00BC132B" w:rsidP="00D0326A">
                  <w:pPr>
                    <w:pStyle w:val="rowtabella0"/>
                    <w:rPr>
                      <w:color w:val="002060"/>
                    </w:rPr>
                  </w:pPr>
                  <w:r w:rsidRPr="00A070F8">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8CCF6B" w14:textId="77777777" w:rsidR="00BC132B" w:rsidRPr="00A070F8" w:rsidRDefault="00BC132B" w:rsidP="00D0326A">
                  <w:pPr>
                    <w:pStyle w:val="rowtabella0"/>
                    <w:jc w:val="center"/>
                    <w:rPr>
                      <w:color w:val="002060"/>
                    </w:rPr>
                  </w:pPr>
                  <w:r w:rsidRPr="00A070F8">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FE06DF" w14:textId="77777777" w:rsidR="00BC132B" w:rsidRPr="00A070F8" w:rsidRDefault="00BC132B" w:rsidP="00D0326A">
                  <w:pPr>
                    <w:pStyle w:val="rowtabella0"/>
                    <w:jc w:val="center"/>
                    <w:rPr>
                      <w:color w:val="002060"/>
                    </w:rPr>
                  </w:pPr>
                  <w:r w:rsidRPr="00A070F8">
                    <w:rPr>
                      <w:color w:val="002060"/>
                    </w:rPr>
                    <w:t> </w:t>
                  </w:r>
                </w:p>
              </w:tc>
            </w:tr>
            <w:tr w:rsidR="00BC132B" w:rsidRPr="00A070F8" w14:paraId="59C86870"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AF106C" w14:textId="77777777" w:rsidR="00BC132B" w:rsidRPr="00A070F8" w:rsidRDefault="00BC132B" w:rsidP="00D0326A">
                  <w:pPr>
                    <w:pStyle w:val="rowtabella0"/>
                    <w:rPr>
                      <w:color w:val="002060"/>
                    </w:rPr>
                  </w:pPr>
                  <w:proofErr w:type="gramStart"/>
                  <w:r w:rsidRPr="00A070F8">
                    <w:rPr>
                      <w:color w:val="002060"/>
                    </w:rPr>
                    <w:t>U.MANDOLESI</w:t>
                  </w:r>
                  <w:proofErr w:type="gramEnd"/>
                  <w:r w:rsidRPr="00A070F8">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5D003" w14:textId="77777777" w:rsidR="00BC132B" w:rsidRPr="00A070F8" w:rsidRDefault="00BC132B" w:rsidP="00D0326A">
                  <w:pPr>
                    <w:pStyle w:val="rowtabella0"/>
                    <w:rPr>
                      <w:color w:val="002060"/>
                    </w:rPr>
                  </w:pPr>
                  <w:r w:rsidRPr="00A070F8">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9AF3A" w14:textId="77777777" w:rsidR="00BC132B" w:rsidRPr="00A070F8" w:rsidRDefault="00BC132B" w:rsidP="00D0326A">
                  <w:pPr>
                    <w:pStyle w:val="rowtabella0"/>
                    <w:jc w:val="center"/>
                    <w:rPr>
                      <w:color w:val="002060"/>
                    </w:rPr>
                  </w:pPr>
                  <w:r w:rsidRPr="00A070F8">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3F706" w14:textId="77777777" w:rsidR="00BC132B" w:rsidRPr="00A070F8" w:rsidRDefault="00BC132B" w:rsidP="00D0326A">
                  <w:pPr>
                    <w:pStyle w:val="rowtabella0"/>
                    <w:jc w:val="center"/>
                    <w:rPr>
                      <w:color w:val="002060"/>
                    </w:rPr>
                  </w:pPr>
                  <w:r w:rsidRPr="00A070F8">
                    <w:rPr>
                      <w:color w:val="002060"/>
                    </w:rPr>
                    <w:t> </w:t>
                  </w:r>
                </w:p>
              </w:tc>
            </w:tr>
          </w:tbl>
          <w:p w14:paraId="785B7790" w14:textId="77777777" w:rsidR="00BC132B" w:rsidRPr="00A070F8" w:rsidRDefault="00BC132B" w:rsidP="00D0326A">
            <w:pPr>
              <w:rPr>
                <w:color w:val="002060"/>
              </w:rPr>
            </w:pPr>
          </w:p>
        </w:tc>
      </w:tr>
    </w:tbl>
    <w:p w14:paraId="64D5D4D8" w14:textId="77777777" w:rsidR="00BC132B" w:rsidRPr="00A070F8" w:rsidRDefault="00BC132B" w:rsidP="00BC132B">
      <w:pPr>
        <w:pStyle w:val="breakline"/>
        <w:divId w:val="527259509"/>
        <w:rPr>
          <w:rFonts w:eastAsiaTheme="minorEastAsia"/>
          <w:color w:val="002060"/>
        </w:rPr>
      </w:pPr>
    </w:p>
    <w:p w14:paraId="7A534B84" w14:textId="77777777" w:rsidR="00BC132B" w:rsidRPr="00A070F8" w:rsidRDefault="00BC132B" w:rsidP="00BC132B">
      <w:pPr>
        <w:pStyle w:val="breakline"/>
        <w:divId w:val="527259509"/>
        <w:rPr>
          <w:color w:val="002060"/>
        </w:rPr>
      </w:pPr>
    </w:p>
    <w:p w14:paraId="6884FA1E" w14:textId="77777777" w:rsidR="00BC132B" w:rsidRPr="00A070F8" w:rsidRDefault="00BC132B" w:rsidP="00BC132B">
      <w:pPr>
        <w:pStyle w:val="titoloprinc0"/>
        <w:divId w:val="527259509"/>
        <w:rPr>
          <w:color w:val="002060"/>
        </w:rPr>
      </w:pPr>
      <w:r w:rsidRPr="00A070F8">
        <w:rPr>
          <w:color w:val="002060"/>
        </w:rPr>
        <w:t>GIUDICE SPORTIVO</w:t>
      </w:r>
    </w:p>
    <w:p w14:paraId="507C31C8" w14:textId="77777777" w:rsidR="00BC132B" w:rsidRPr="00A070F8" w:rsidRDefault="00BC132B" w:rsidP="00BC132B">
      <w:pPr>
        <w:pStyle w:val="diffida"/>
        <w:divId w:val="527259509"/>
        <w:rPr>
          <w:color w:val="002060"/>
        </w:rPr>
      </w:pPr>
      <w:r w:rsidRPr="00A070F8">
        <w:rPr>
          <w:color w:val="002060"/>
        </w:rPr>
        <w:t>Il Giudice Sportivo Avv. Claudio Romagnoli, nella seduta del 03/11/2021, ha adottato le decisioni che di seguito integralmente si riportano:</w:t>
      </w:r>
    </w:p>
    <w:p w14:paraId="478E9A2D" w14:textId="77777777" w:rsidR="00BC132B" w:rsidRPr="00A070F8" w:rsidRDefault="00BC132B" w:rsidP="00BC132B">
      <w:pPr>
        <w:pStyle w:val="titolo10"/>
        <w:divId w:val="527259509"/>
        <w:rPr>
          <w:color w:val="002060"/>
        </w:rPr>
      </w:pPr>
      <w:r w:rsidRPr="00A070F8">
        <w:rPr>
          <w:color w:val="002060"/>
        </w:rPr>
        <w:t xml:space="preserve">GARE DEL 25/10/2021 </w:t>
      </w:r>
    </w:p>
    <w:p w14:paraId="44BD85FE" w14:textId="77777777" w:rsidR="00BC132B" w:rsidRPr="00A070F8" w:rsidRDefault="00BC132B" w:rsidP="00BC132B">
      <w:pPr>
        <w:pStyle w:val="titolo60"/>
        <w:divId w:val="527259509"/>
        <w:rPr>
          <w:color w:val="002060"/>
        </w:rPr>
      </w:pPr>
      <w:r w:rsidRPr="00A070F8">
        <w:rPr>
          <w:color w:val="002060"/>
        </w:rPr>
        <w:t xml:space="preserve">DECISIONI DEL GIUDICE SPORTIVO </w:t>
      </w:r>
    </w:p>
    <w:p w14:paraId="030191C9" w14:textId="77777777" w:rsidR="00FA2C6B" w:rsidRDefault="00BC132B" w:rsidP="00BC132B">
      <w:pPr>
        <w:pStyle w:val="diffida"/>
        <w:spacing w:before="80" w:beforeAutospacing="0" w:after="40" w:afterAutospacing="0"/>
        <w:jc w:val="left"/>
        <w:divId w:val="527259509"/>
        <w:rPr>
          <w:color w:val="002060"/>
        </w:rPr>
      </w:pPr>
      <w:r w:rsidRPr="00A070F8">
        <w:rPr>
          <w:color w:val="002060"/>
        </w:rPr>
        <w:t xml:space="preserve">gara del 25/10/2021 PIANACCIO - PIEVE D ICO CALCIO A 5 </w:t>
      </w:r>
      <w:r w:rsidRPr="00A070F8">
        <w:rPr>
          <w:color w:val="002060"/>
        </w:rPr>
        <w:br/>
        <w:t>Preso atto che la gara in oggetto non si è disputata per mancata presentazione della Società Pieve d'</w:t>
      </w:r>
      <w:proofErr w:type="spellStart"/>
      <w:r w:rsidRPr="00A070F8">
        <w:rPr>
          <w:color w:val="002060"/>
        </w:rPr>
        <w:t>Ico</w:t>
      </w:r>
      <w:proofErr w:type="spellEnd"/>
      <w:r w:rsidRPr="00A070F8">
        <w:rPr>
          <w:color w:val="002060"/>
        </w:rPr>
        <w:t xml:space="preserve"> </w:t>
      </w:r>
    </w:p>
    <w:p w14:paraId="376DEA56" w14:textId="6E428915" w:rsidR="00FA2C6B" w:rsidRDefault="00BC132B" w:rsidP="00FA2C6B">
      <w:pPr>
        <w:pStyle w:val="diffida"/>
        <w:spacing w:before="80" w:beforeAutospacing="0" w:after="40" w:afterAutospacing="0"/>
        <w:jc w:val="center"/>
        <w:divId w:val="527259509"/>
        <w:rPr>
          <w:color w:val="002060"/>
        </w:rPr>
      </w:pPr>
      <w:r w:rsidRPr="00A070F8">
        <w:rPr>
          <w:color w:val="002060"/>
        </w:rPr>
        <w:t>Delibera</w:t>
      </w:r>
    </w:p>
    <w:p w14:paraId="2884FACF" w14:textId="77777777" w:rsidR="00FA2C6B" w:rsidRDefault="00BC132B" w:rsidP="00BC132B">
      <w:pPr>
        <w:pStyle w:val="diffida"/>
        <w:spacing w:before="80" w:beforeAutospacing="0" w:after="40" w:afterAutospacing="0"/>
        <w:jc w:val="left"/>
        <w:divId w:val="527259509"/>
        <w:rPr>
          <w:color w:val="002060"/>
        </w:rPr>
      </w:pPr>
      <w:r w:rsidRPr="00A070F8">
        <w:rPr>
          <w:color w:val="002060"/>
        </w:rPr>
        <w:t xml:space="preserve">1. Di comminare alla società Pieve </w:t>
      </w:r>
      <w:r w:rsidR="00FA2C6B">
        <w:rPr>
          <w:color w:val="002060"/>
        </w:rPr>
        <w:t>d</w:t>
      </w:r>
      <w:r w:rsidRPr="00A070F8">
        <w:rPr>
          <w:color w:val="002060"/>
        </w:rPr>
        <w:t>'</w:t>
      </w:r>
      <w:proofErr w:type="spellStart"/>
      <w:r w:rsidRPr="00A070F8">
        <w:rPr>
          <w:color w:val="002060"/>
        </w:rPr>
        <w:t>Ico</w:t>
      </w:r>
      <w:proofErr w:type="spellEnd"/>
      <w:r w:rsidRPr="00A070F8">
        <w:rPr>
          <w:color w:val="002060"/>
        </w:rPr>
        <w:t xml:space="preserve"> la punizione sportiva della perdita della gara con il punteggio di 6-0 </w:t>
      </w:r>
    </w:p>
    <w:p w14:paraId="35CA2C5A" w14:textId="44F5A96B" w:rsidR="00BC132B" w:rsidRPr="00A070F8" w:rsidRDefault="00BC132B" w:rsidP="00BC132B">
      <w:pPr>
        <w:pStyle w:val="diffida"/>
        <w:spacing w:before="80" w:beforeAutospacing="0" w:after="40" w:afterAutospacing="0"/>
        <w:jc w:val="left"/>
        <w:divId w:val="527259509"/>
        <w:rPr>
          <w:color w:val="002060"/>
        </w:rPr>
      </w:pPr>
      <w:r w:rsidRPr="00A070F8">
        <w:rPr>
          <w:color w:val="002060"/>
        </w:rPr>
        <w:t>2. Di sanzionare la Società Pieve d'</w:t>
      </w:r>
      <w:proofErr w:type="spellStart"/>
      <w:r w:rsidRPr="00A070F8">
        <w:rPr>
          <w:color w:val="002060"/>
        </w:rPr>
        <w:t>Ico</w:t>
      </w:r>
      <w:proofErr w:type="spellEnd"/>
      <w:r w:rsidRPr="00A070F8">
        <w:rPr>
          <w:color w:val="002060"/>
        </w:rPr>
        <w:t xml:space="preserve"> con l'ammenda di </w:t>
      </w:r>
      <w:proofErr w:type="gramStart"/>
      <w:r w:rsidR="00FA2C6B">
        <w:rPr>
          <w:color w:val="002060"/>
        </w:rPr>
        <w:t>Euro</w:t>
      </w:r>
      <w:proofErr w:type="gramEnd"/>
      <w:r w:rsidRPr="00A070F8">
        <w:rPr>
          <w:color w:val="002060"/>
        </w:rPr>
        <w:t xml:space="preserve"> 200,00 quale prima rinuncia alla disputa della gara. </w:t>
      </w:r>
    </w:p>
    <w:p w14:paraId="281452B0" w14:textId="77777777" w:rsidR="00BC132B" w:rsidRPr="00A070F8" w:rsidRDefault="00BC132B" w:rsidP="00BC132B">
      <w:pPr>
        <w:pStyle w:val="titolo10"/>
        <w:divId w:val="527259509"/>
        <w:rPr>
          <w:color w:val="002060"/>
        </w:rPr>
      </w:pPr>
      <w:r w:rsidRPr="00A070F8">
        <w:rPr>
          <w:color w:val="002060"/>
        </w:rPr>
        <w:t xml:space="preserve">GARE DEL 27/10/2021 </w:t>
      </w:r>
    </w:p>
    <w:p w14:paraId="2EB4E32F" w14:textId="77777777" w:rsidR="00BC132B" w:rsidRPr="00A070F8" w:rsidRDefault="00BC132B" w:rsidP="00BC132B">
      <w:pPr>
        <w:pStyle w:val="titolo60"/>
        <w:divId w:val="527259509"/>
        <w:rPr>
          <w:color w:val="002060"/>
        </w:rPr>
      </w:pPr>
      <w:r w:rsidRPr="00A070F8">
        <w:rPr>
          <w:color w:val="002060"/>
        </w:rPr>
        <w:t xml:space="preserve">DECISIONI DEL GIUDICE SPORTIVO </w:t>
      </w:r>
    </w:p>
    <w:p w14:paraId="6C7C5338" w14:textId="77D6881B" w:rsidR="00BC132B" w:rsidRPr="00A070F8" w:rsidRDefault="00BC132B" w:rsidP="00BC132B">
      <w:pPr>
        <w:pStyle w:val="diffida"/>
        <w:spacing w:before="80" w:beforeAutospacing="0" w:after="40" w:afterAutospacing="0"/>
        <w:jc w:val="left"/>
        <w:divId w:val="527259509"/>
        <w:rPr>
          <w:color w:val="002060"/>
        </w:rPr>
      </w:pPr>
      <w:r w:rsidRPr="00A070F8">
        <w:rPr>
          <w:color w:val="002060"/>
        </w:rPr>
        <w:t xml:space="preserve">gara del 27/10/2021 OLYMPIA FANO C5 - CHIARAVALLE FUTSAL </w:t>
      </w:r>
      <w:r w:rsidRPr="00A070F8">
        <w:rPr>
          <w:color w:val="002060"/>
        </w:rPr>
        <w:br/>
        <w:t xml:space="preserve">A scioglimento della riserva di cui al presente CU, esaminato il ricorso ritualmente preannunciato e proposto dalla società Chiaravalle </w:t>
      </w:r>
      <w:r w:rsidR="00FA2C6B">
        <w:rPr>
          <w:color w:val="002060"/>
        </w:rPr>
        <w:t>F</w:t>
      </w:r>
      <w:r w:rsidRPr="00A070F8">
        <w:rPr>
          <w:color w:val="002060"/>
        </w:rPr>
        <w:t xml:space="preserve">utsal con il quale la stessa viene a richiedere la sanzione della punizione sportiva della perdita della gara in danno della società </w:t>
      </w:r>
      <w:r w:rsidR="00FA2C6B">
        <w:rPr>
          <w:color w:val="002060"/>
        </w:rPr>
        <w:t>Olympia Fano C5</w:t>
      </w:r>
      <w:r w:rsidRPr="00A070F8">
        <w:rPr>
          <w:color w:val="002060"/>
        </w:rPr>
        <w:t xml:space="preserve"> per aver la st</w:t>
      </w:r>
      <w:r w:rsidR="00FA2C6B">
        <w:rPr>
          <w:color w:val="002060"/>
        </w:rPr>
        <w:t>e</w:t>
      </w:r>
      <w:r w:rsidRPr="00A070F8">
        <w:rPr>
          <w:color w:val="002060"/>
        </w:rPr>
        <w:t xml:space="preserve">ssa a dire della ricorrente impiegato nella gara in oggetto il calciatore Di Maggio Enrico sebbene lo stesso non avesse scontato </w:t>
      </w:r>
      <w:r w:rsidR="00965180">
        <w:rPr>
          <w:color w:val="002060"/>
        </w:rPr>
        <w:t>le tre</w:t>
      </w:r>
      <w:r w:rsidRPr="00A070F8">
        <w:rPr>
          <w:color w:val="002060"/>
        </w:rPr>
        <w:t xml:space="preserve"> giornat</w:t>
      </w:r>
      <w:r w:rsidR="00965180">
        <w:rPr>
          <w:color w:val="002060"/>
        </w:rPr>
        <w:t>e</w:t>
      </w:r>
      <w:r w:rsidRPr="00A070F8">
        <w:rPr>
          <w:color w:val="002060"/>
        </w:rPr>
        <w:t xml:space="preserve"> di squalifica comminat</w:t>
      </w:r>
      <w:r w:rsidR="00101406">
        <w:rPr>
          <w:color w:val="002060"/>
        </w:rPr>
        <w:t>e</w:t>
      </w:r>
      <w:r w:rsidRPr="00A070F8">
        <w:rPr>
          <w:color w:val="002060"/>
        </w:rPr>
        <w:t xml:space="preserve"> nel </w:t>
      </w:r>
      <w:r w:rsidR="004B3CF1">
        <w:rPr>
          <w:color w:val="002060"/>
        </w:rPr>
        <w:t>C.</w:t>
      </w:r>
      <w:r w:rsidRPr="00A070F8">
        <w:rPr>
          <w:color w:val="002060"/>
        </w:rPr>
        <w:t xml:space="preserve">U. calcio a 5 37 del 26.11.19. </w:t>
      </w:r>
    </w:p>
    <w:p w14:paraId="789180AE" w14:textId="7DF9D53E" w:rsidR="00BC132B" w:rsidRPr="00A070F8" w:rsidRDefault="00BC132B" w:rsidP="00BC132B">
      <w:pPr>
        <w:pStyle w:val="diffida"/>
        <w:spacing w:before="80" w:beforeAutospacing="0" w:after="40" w:afterAutospacing="0"/>
        <w:jc w:val="left"/>
        <w:divId w:val="527259509"/>
        <w:rPr>
          <w:color w:val="002060"/>
        </w:rPr>
      </w:pPr>
      <w:r w:rsidRPr="00A070F8">
        <w:rPr>
          <w:color w:val="002060"/>
        </w:rPr>
        <w:t>esperiti i dovuti accertamenti è emerso che quanto riferito dalla ricorrente risponde a verità e che pertanto la società Ol</w:t>
      </w:r>
      <w:r w:rsidR="004B3CF1">
        <w:rPr>
          <w:color w:val="002060"/>
        </w:rPr>
        <w:t>y</w:t>
      </w:r>
      <w:r w:rsidRPr="00A070F8">
        <w:rPr>
          <w:color w:val="002060"/>
        </w:rPr>
        <w:t xml:space="preserve">mpia Fano nella gara del 27.10.21 ha impiegato il calciatore Di Maggio Enrico in posizione irregolare. </w:t>
      </w:r>
    </w:p>
    <w:p w14:paraId="01027E70" w14:textId="77777777" w:rsidR="00BC132B" w:rsidRPr="00A070F8" w:rsidRDefault="00BC132B" w:rsidP="00BC132B">
      <w:pPr>
        <w:pStyle w:val="diffida"/>
        <w:spacing w:before="80" w:beforeAutospacing="0" w:after="40" w:afterAutospacing="0"/>
        <w:jc w:val="left"/>
        <w:divId w:val="527259509"/>
        <w:rPr>
          <w:color w:val="002060"/>
        </w:rPr>
      </w:pPr>
      <w:r w:rsidRPr="00A070F8">
        <w:rPr>
          <w:color w:val="002060"/>
        </w:rPr>
        <w:t xml:space="preserve">Il ricorso deve trovare accoglimento. </w:t>
      </w:r>
    </w:p>
    <w:p w14:paraId="75FBED7E" w14:textId="1CAB7490" w:rsidR="004B3CF1" w:rsidRDefault="004B3CF1" w:rsidP="004B3CF1">
      <w:pPr>
        <w:pStyle w:val="diffida"/>
        <w:spacing w:before="80" w:beforeAutospacing="0" w:after="40" w:afterAutospacing="0"/>
        <w:jc w:val="center"/>
        <w:divId w:val="527259509"/>
        <w:rPr>
          <w:color w:val="002060"/>
        </w:rPr>
      </w:pPr>
      <w:r w:rsidRPr="00A070F8">
        <w:rPr>
          <w:color w:val="002060"/>
        </w:rPr>
        <w:t>p.q.m.</w:t>
      </w:r>
      <w:r w:rsidR="00BC132B" w:rsidRPr="00A070F8">
        <w:rPr>
          <w:color w:val="002060"/>
        </w:rPr>
        <w:t xml:space="preserve"> si decide</w:t>
      </w:r>
    </w:p>
    <w:p w14:paraId="5D99F018" w14:textId="43FBF0B8" w:rsidR="004B3CF1" w:rsidRDefault="00BC132B" w:rsidP="00BC132B">
      <w:pPr>
        <w:pStyle w:val="diffida"/>
        <w:spacing w:before="80" w:beforeAutospacing="0" w:after="40" w:afterAutospacing="0"/>
        <w:jc w:val="left"/>
        <w:divId w:val="527259509"/>
        <w:rPr>
          <w:color w:val="002060"/>
        </w:rPr>
      </w:pPr>
      <w:r w:rsidRPr="00A070F8">
        <w:rPr>
          <w:color w:val="002060"/>
        </w:rPr>
        <w:t xml:space="preserve">di accogliere il ricorso con restituzione del relativo contributo di sanzionare con una ulteriore giornata di squalifica il calciatore </w:t>
      </w:r>
      <w:r w:rsidR="00965180">
        <w:rPr>
          <w:color w:val="002060"/>
        </w:rPr>
        <w:t xml:space="preserve">Di </w:t>
      </w:r>
      <w:r w:rsidRPr="00A070F8">
        <w:rPr>
          <w:color w:val="002060"/>
        </w:rPr>
        <w:t>Maggio Enrico (06.05.93)</w:t>
      </w:r>
      <w:r w:rsidR="004B3CF1">
        <w:rPr>
          <w:color w:val="002060"/>
        </w:rPr>
        <w:t>;</w:t>
      </w:r>
    </w:p>
    <w:p w14:paraId="23BDFD35" w14:textId="77777777" w:rsidR="004B3CF1" w:rsidRDefault="00BC132B" w:rsidP="00BC132B">
      <w:pPr>
        <w:pStyle w:val="diffida"/>
        <w:spacing w:before="80" w:beforeAutospacing="0" w:after="40" w:afterAutospacing="0"/>
        <w:jc w:val="left"/>
        <w:divId w:val="527259509"/>
        <w:rPr>
          <w:color w:val="002060"/>
        </w:rPr>
      </w:pPr>
      <w:r w:rsidRPr="00A070F8">
        <w:rPr>
          <w:color w:val="002060"/>
        </w:rPr>
        <w:t>di sanzionare la società Ol</w:t>
      </w:r>
      <w:r w:rsidR="004B3CF1">
        <w:rPr>
          <w:color w:val="002060"/>
        </w:rPr>
        <w:t>y</w:t>
      </w:r>
      <w:r w:rsidRPr="00A070F8">
        <w:rPr>
          <w:color w:val="002060"/>
        </w:rPr>
        <w:t>mpia con la perdita della gara con il risultato 0-6</w:t>
      </w:r>
      <w:r w:rsidR="004B3CF1">
        <w:rPr>
          <w:color w:val="002060"/>
        </w:rPr>
        <w:t>;</w:t>
      </w:r>
    </w:p>
    <w:p w14:paraId="57B93F77" w14:textId="142673F5" w:rsidR="00BC132B" w:rsidRPr="00A070F8" w:rsidRDefault="00BC132B" w:rsidP="00BC132B">
      <w:pPr>
        <w:pStyle w:val="diffida"/>
        <w:spacing w:before="80" w:beforeAutospacing="0" w:after="40" w:afterAutospacing="0"/>
        <w:jc w:val="left"/>
        <w:divId w:val="527259509"/>
        <w:rPr>
          <w:color w:val="002060"/>
        </w:rPr>
      </w:pPr>
      <w:r w:rsidRPr="00A070F8">
        <w:rPr>
          <w:color w:val="002060"/>
        </w:rPr>
        <w:t>di inibire sino al 17.11.2021 il dirigente della società Ol</w:t>
      </w:r>
      <w:r w:rsidR="004B3CF1">
        <w:rPr>
          <w:color w:val="002060"/>
        </w:rPr>
        <w:t>y</w:t>
      </w:r>
      <w:r w:rsidRPr="00A070F8">
        <w:rPr>
          <w:color w:val="002060"/>
        </w:rPr>
        <w:t xml:space="preserve">mpia Fano Rosati Alessandro. </w:t>
      </w:r>
    </w:p>
    <w:p w14:paraId="547E6680" w14:textId="77777777" w:rsidR="004B3CF1" w:rsidRDefault="004B3CF1" w:rsidP="00BC132B">
      <w:pPr>
        <w:pStyle w:val="ammenda0"/>
        <w:divId w:val="527259509"/>
        <w:rPr>
          <w:color w:val="002060"/>
        </w:rPr>
      </w:pPr>
    </w:p>
    <w:p w14:paraId="2991A941" w14:textId="223B3574" w:rsidR="00BC132B" w:rsidRPr="00A070F8" w:rsidRDefault="00BC132B" w:rsidP="00BC132B">
      <w:pPr>
        <w:pStyle w:val="ammenda0"/>
        <w:divId w:val="527259509"/>
        <w:rPr>
          <w:color w:val="002060"/>
        </w:rPr>
      </w:pPr>
      <w:r w:rsidRPr="00A070F8">
        <w:rPr>
          <w:color w:val="002060"/>
        </w:rPr>
        <w:t xml:space="preserve">gara del 27/10/2021 OLYMPIA FANO C5 - CHIARAVALLE FUTSAL </w:t>
      </w:r>
    </w:p>
    <w:p w14:paraId="5416DB7C" w14:textId="77777777" w:rsidR="00BC132B" w:rsidRPr="00A070F8" w:rsidRDefault="00BC132B" w:rsidP="00BC132B">
      <w:pPr>
        <w:pStyle w:val="titolo20"/>
        <w:divId w:val="527259509"/>
        <w:rPr>
          <w:color w:val="002060"/>
        </w:rPr>
      </w:pPr>
      <w:r w:rsidRPr="00A070F8">
        <w:rPr>
          <w:color w:val="002060"/>
        </w:rPr>
        <w:t xml:space="preserve">PREANNUNCIO DI RECLAMO </w:t>
      </w:r>
    </w:p>
    <w:p w14:paraId="0BEEF8B8" w14:textId="7B2AE5BF" w:rsidR="00BC132B" w:rsidRPr="00A070F8" w:rsidRDefault="00BC132B" w:rsidP="00BC132B">
      <w:pPr>
        <w:pStyle w:val="diffida"/>
        <w:spacing w:before="80" w:beforeAutospacing="0" w:after="40" w:afterAutospacing="0"/>
        <w:jc w:val="left"/>
        <w:divId w:val="527259509"/>
        <w:rPr>
          <w:color w:val="002060"/>
        </w:rPr>
      </w:pPr>
      <w:r w:rsidRPr="00A070F8">
        <w:rPr>
          <w:color w:val="002060"/>
        </w:rPr>
        <w:t xml:space="preserve">gara del 27/10/2021 OLYMPIA FANO C5 - CHIARAVALLE FUTSAL </w:t>
      </w:r>
      <w:r w:rsidRPr="00A070F8">
        <w:rPr>
          <w:color w:val="002060"/>
        </w:rPr>
        <w:br/>
        <w:t>Preso atto del preannuncio di ricorso da parte della Societ</w:t>
      </w:r>
      <w:r w:rsidR="004B3CF1">
        <w:rPr>
          <w:color w:val="002060"/>
        </w:rPr>
        <w:t>à</w:t>
      </w:r>
      <w:r w:rsidRPr="00A070F8">
        <w:rPr>
          <w:color w:val="002060"/>
        </w:rPr>
        <w:t xml:space="preserve"> A.S.</w:t>
      </w:r>
      <w:proofErr w:type="gramStart"/>
      <w:r w:rsidRPr="00A070F8">
        <w:rPr>
          <w:color w:val="002060"/>
        </w:rPr>
        <w:t>D.CHIARAVALLE</w:t>
      </w:r>
      <w:proofErr w:type="gramEnd"/>
      <w:r w:rsidRPr="00A070F8">
        <w:rPr>
          <w:color w:val="002060"/>
        </w:rPr>
        <w:t xml:space="preserve"> FUTSAL ai sensi dell'art.67 del C.G.S. si riserva decisioni di merito. </w:t>
      </w:r>
    </w:p>
    <w:p w14:paraId="69C8680F" w14:textId="77777777" w:rsidR="00BC132B" w:rsidRPr="00A070F8" w:rsidRDefault="00BC132B" w:rsidP="00BC132B">
      <w:pPr>
        <w:pStyle w:val="diffida"/>
        <w:spacing w:before="80" w:beforeAutospacing="0" w:after="40" w:afterAutospacing="0"/>
        <w:jc w:val="left"/>
        <w:divId w:val="527259509"/>
        <w:rPr>
          <w:color w:val="002060"/>
        </w:rPr>
      </w:pPr>
      <w:r w:rsidRPr="00A070F8">
        <w:rPr>
          <w:color w:val="002060"/>
        </w:rPr>
        <w:t xml:space="preserve">Nel relativo paragrafo, di seguito, si riportano i provvedimenti disciplinari assunti a carico di tesserati per quanto in atti. </w:t>
      </w:r>
    </w:p>
    <w:p w14:paraId="484CF0A6" w14:textId="77777777" w:rsidR="00BC132B" w:rsidRPr="00A070F8" w:rsidRDefault="00BC132B" w:rsidP="00BC132B">
      <w:pPr>
        <w:pStyle w:val="titolo10"/>
        <w:divId w:val="527259509"/>
        <w:rPr>
          <w:color w:val="002060"/>
        </w:rPr>
      </w:pPr>
      <w:r w:rsidRPr="00A070F8">
        <w:rPr>
          <w:color w:val="002060"/>
        </w:rPr>
        <w:t xml:space="preserve">GARE DEL 25/10/2021 </w:t>
      </w:r>
    </w:p>
    <w:p w14:paraId="4AB8EB0B" w14:textId="77777777" w:rsidR="00BC132B" w:rsidRPr="00A070F8" w:rsidRDefault="00BC132B" w:rsidP="00BC132B">
      <w:pPr>
        <w:pStyle w:val="titolo7a"/>
        <w:divId w:val="527259509"/>
        <w:rPr>
          <w:color w:val="002060"/>
        </w:rPr>
      </w:pPr>
      <w:r w:rsidRPr="00A070F8">
        <w:rPr>
          <w:color w:val="002060"/>
        </w:rPr>
        <w:t xml:space="preserve">PROVVEDIMENTI DISCIPLINARI </w:t>
      </w:r>
    </w:p>
    <w:p w14:paraId="331DDD90" w14:textId="77777777" w:rsidR="00BC132B" w:rsidRPr="00A070F8" w:rsidRDefault="00BC132B" w:rsidP="00BC132B">
      <w:pPr>
        <w:pStyle w:val="titolo7b0"/>
        <w:divId w:val="527259509"/>
        <w:rPr>
          <w:color w:val="002060"/>
        </w:rPr>
      </w:pPr>
      <w:r w:rsidRPr="00A070F8">
        <w:rPr>
          <w:color w:val="002060"/>
        </w:rPr>
        <w:t xml:space="preserve">In base alle risultanze degli atti ufficiali sono state deliberate le seguenti sanzioni disciplinari. </w:t>
      </w:r>
    </w:p>
    <w:p w14:paraId="1BC9AB9D" w14:textId="77777777" w:rsidR="00BC132B" w:rsidRPr="00A070F8" w:rsidRDefault="00BC132B" w:rsidP="00BC132B">
      <w:pPr>
        <w:pStyle w:val="titolo30"/>
        <w:divId w:val="527259509"/>
        <w:rPr>
          <w:color w:val="002060"/>
        </w:rPr>
      </w:pPr>
      <w:r w:rsidRPr="00A070F8">
        <w:rPr>
          <w:color w:val="002060"/>
        </w:rPr>
        <w:t xml:space="preserve">SOCIETA' </w:t>
      </w:r>
    </w:p>
    <w:p w14:paraId="22C978C2" w14:textId="77777777" w:rsidR="00BC132B" w:rsidRPr="00A070F8" w:rsidRDefault="00BC132B" w:rsidP="00BC132B">
      <w:pPr>
        <w:pStyle w:val="titolo20"/>
        <w:divId w:val="527259509"/>
        <w:rPr>
          <w:color w:val="002060"/>
        </w:rPr>
      </w:pPr>
      <w:r w:rsidRPr="00A070F8">
        <w:rPr>
          <w:color w:val="002060"/>
        </w:rPr>
        <w:lastRenderedPageBreak/>
        <w:t xml:space="preserve">AMMENDA </w:t>
      </w:r>
    </w:p>
    <w:p w14:paraId="262A7256" w14:textId="77777777" w:rsidR="00BC132B" w:rsidRPr="00A070F8" w:rsidRDefault="00BC132B" w:rsidP="00BC132B">
      <w:pPr>
        <w:pStyle w:val="diffida"/>
        <w:spacing w:before="80" w:beforeAutospacing="0" w:after="40" w:afterAutospacing="0"/>
        <w:jc w:val="left"/>
        <w:divId w:val="527259509"/>
        <w:rPr>
          <w:color w:val="002060"/>
        </w:rPr>
      </w:pPr>
      <w:r w:rsidRPr="00A070F8">
        <w:rPr>
          <w:color w:val="002060"/>
        </w:rPr>
        <w:t xml:space="preserve">Euro 160,00 CSI STELLA A.S.D. </w:t>
      </w:r>
      <w:r w:rsidRPr="00A070F8">
        <w:rPr>
          <w:color w:val="002060"/>
        </w:rPr>
        <w:br/>
        <w:t xml:space="preserve">Per aver alcuni tifosi invaso il terreno di gioco a fine partita. In campo avverso. </w:t>
      </w:r>
    </w:p>
    <w:p w14:paraId="45710823" w14:textId="77777777" w:rsidR="00BC132B" w:rsidRPr="00A070F8" w:rsidRDefault="00BC132B" w:rsidP="00BC132B">
      <w:pPr>
        <w:pStyle w:val="diffida"/>
        <w:spacing w:before="80" w:beforeAutospacing="0" w:after="40" w:afterAutospacing="0"/>
        <w:jc w:val="left"/>
        <w:divId w:val="527259509"/>
        <w:rPr>
          <w:color w:val="002060"/>
        </w:rPr>
      </w:pPr>
      <w:r w:rsidRPr="00A070F8">
        <w:rPr>
          <w:color w:val="002060"/>
        </w:rPr>
        <w:br/>
        <w:t xml:space="preserve">Euro 160,00 </w:t>
      </w:r>
      <w:proofErr w:type="gramStart"/>
      <w:r w:rsidRPr="00A070F8">
        <w:rPr>
          <w:color w:val="002060"/>
        </w:rPr>
        <w:t>U.MANDOLESI</w:t>
      </w:r>
      <w:proofErr w:type="gramEnd"/>
      <w:r w:rsidRPr="00A070F8">
        <w:rPr>
          <w:color w:val="002060"/>
        </w:rPr>
        <w:t xml:space="preserve"> CALCIO </w:t>
      </w:r>
      <w:r w:rsidRPr="00A070F8">
        <w:rPr>
          <w:color w:val="002060"/>
        </w:rPr>
        <w:br/>
        <w:t xml:space="preserve">Per aver alcuni tifosi invaso il campo da gioco a fine partita. </w:t>
      </w:r>
    </w:p>
    <w:p w14:paraId="1C51F7B7" w14:textId="77777777" w:rsidR="00BC132B" w:rsidRPr="00A070F8" w:rsidRDefault="00BC132B" w:rsidP="00BC132B">
      <w:pPr>
        <w:pStyle w:val="titolo30"/>
        <w:divId w:val="527259509"/>
        <w:rPr>
          <w:color w:val="002060"/>
        </w:rPr>
      </w:pPr>
      <w:r w:rsidRPr="00A070F8">
        <w:rPr>
          <w:color w:val="002060"/>
        </w:rPr>
        <w:t xml:space="preserve">DIRIGENTI </w:t>
      </w:r>
    </w:p>
    <w:p w14:paraId="0F98E886" w14:textId="77777777" w:rsidR="00BC132B" w:rsidRPr="00A070F8" w:rsidRDefault="00BC132B" w:rsidP="00BC132B">
      <w:pPr>
        <w:pStyle w:val="titolo20"/>
        <w:divId w:val="527259509"/>
        <w:rPr>
          <w:color w:val="002060"/>
        </w:rPr>
      </w:pPr>
      <w:r w:rsidRPr="00A070F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132B" w:rsidRPr="00A070F8" w14:paraId="6D34F688" w14:textId="77777777" w:rsidTr="00BC132B">
        <w:trPr>
          <w:divId w:val="527259509"/>
        </w:trPr>
        <w:tc>
          <w:tcPr>
            <w:tcW w:w="2200" w:type="dxa"/>
            <w:tcMar>
              <w:top w:w="20" w:type="dxa"/>
              <w:left w:w="20" w:type="dxa"/>
              <w:bottom w:w="20" w:type="dxa"/>
              <w:right w:w="20" w:type="dxa"/>
            </w:tcMar>
            <w:vAlign w:val="center"/>
            <w:hideMark/>
          </w:tcPr>
          <w:p w14:paraId="781D0344" w14:textId="77777777" w:rsidR="00BC132B" w:rsidRPr="00A070F8" w:rsidRDefault="00BC132B" w:rsidP="00D0326A">
            <w:pPr>
              <w:pStyle w:val="movimento"/>
              <w:rPr>
                <w:color w:val="002060"/>
              </w:rPr>
            </w:pPr>
            <w:r w:rsidRPr="00A070F8">
              <w:rPr>
                <w:color w:val="002060"/>
              </w:rPr>
              <w:t>FANELLI MARCO</w:t>
            </w:r>
          </w:p>
        </w:tc>
        <w:tc>
          <w:tcPr>
            <w:tcW w:w="2200" w:type="dxa"/>
            <w:tcMar>
              <w:top w:w="20" w:type="dxa"/>
              <w:left w:w="20" w:type="dxa"/>
              <w:bottom w:w="20" w:type="dxa"/>
              <w:right w:w="20" w:type="dxa"/>
            </w:tcMar>
            <w:vAlign w:val="center"/>
            <w:hideMark/>
          </w:tcPr>
          <w:p w14:paraId="0C133673" w14:textId="77777777" w:rsidR="00BC132B" w:rsidRPr="00A070F8" w:rsidRDefault="00BC132B" w:rsidP="00D0326A">
            <w:pPr>
              <w:pStyle w:val="movimento2"/>
              <w:rPr>
                <w:color w:val="002060"/>
              </w:rPr>
            </w:pPr>
            <w:r w:rsidRPr="00A070F8">
              <w:rPr>
                <w:color w:val="002060"/>
              </w:rPr>
              <w:t xml:space="preserve">(REAL FABRIANO) </w:t>
            </w:r>
          </w:p>
        </w:tc>
        <w:tc>
          <w:tcPr>
            <w:tcW w:w="800" w:type="dxa"/>
            <w:tcMar>
              <w:top w:w="20" w:type="dxa"/>
              <w:left w:w="20" w:type="dxa"/>
              <w:bottom w:w="20" w:type="dxa"/>
              <w:right w:w="20" w:type="dxa"/>
            </w:tcMar>
            <w:vAlign w:val="center"/>
            <w:hideMark/>
          </w:tcPr>
          <w:p w14:paraId="581C9F3C"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D15A93F"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30AB7AC" w14:textId="77777777" w:rsidR="00BC132B" w:rsidRPr="00A070F8" w:rsidRDefault="00BC132B" w:rsidP="00D0326A">
            <w:pPr>
              <w:pStyle w:val="movimento2"/>
              <w:rPr>
                <w:color w:val="002060"/>
              </w:rPr>
            </w:pPr>
            <w:r w:rsidRPr="00A070F8">
              <w:rPr>
                <w:color w:val="002060"/>
              </w:rPr>
              <w:t> </w:t>
            </w:r>
          </w:p>
        </w:tc>
      </w:tr>
    </w:tbl>
    <w:p w14:paraId="23E2B053" w14:textId="77777777" w:rsidR="00BC132B" w:rsidRPr="00A070F8" w:rsidRDefault="00BC132B" w:rsidP="00BC132B">
      <w:pPr>
        <w:pStyle w:val="titolo30"/>
        <w:divId w:val="527259509"/>
        <w:rPr>
          <w:rFonts w:eastAsiaTheme="minorEastAsia"/>
          <w:color w:val="002060"/>
        </w:rPr>
      </w:pPr>
      <w:r w:rsidRPr="00A070F8">
        <w:rPr>
          <w:color w:val="002060"/>
        </w:rPr>
        <w:t xml:space="preserve">ALLENATORI </w:t>
      </w:r>
    </w:p>
    <w:p w14:paraId="4A932FCD" w14:textId="77777777" w:rsidR="00BC132B" w:rsidRPr="00A070F8" w:rsidRDefault="00BC132B" w:rsidP="00BC132B">
      <w:pPr>
        <w:pStyle w:val="titolo20"/>
        <w:divId w:val="527259509"/>
        <w:rPr>
          <w:color w:val="002060"/>
        </w:rPr>
      </w:pPr>
      <w:r w:rsidRPr="00A070F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132B" w:rsidRPr="00A070F8" w14:paraId="3941FD0B" w14:textId="77777777" w:rsidTr="00BC132B">
        <w:trPr>
          <w:divId w:val="527259509"/>
        </w:trPr>
        <w:tc>
          <w:tcPr>
            <w:tcW w:w="2200" w:type="dxa"/>
            <w:tcMar>
              <w:top w:w="20" w:type="dxa"/>
              <w:left w:w="20" w:type="dxa"/>
              <w:bottom w:w="20" w:type="dxa"/>
              <w:right w:w="20" w:type="dxa"/>
            </w:tcMar>
            <w:vAlign w:val="center"/>
            <w:hideMark/>
          </w:tcPr>
          <w:p w14:paraId="0B9DA88A" w14:textId="77777777" w:rsidR="00BC132B" w:rsidRPr="00A070F8" w:rsidRDefault="00BC132B" w:rsidP="00D0326A">
            <w:pPr>
              <w:pStyle w:val="movimento"/>
              <w:rPr>
                <w:color w:val="002060"/>
              </w:rPr>
            </w:pPr>
            <w:r w:rsidRPr="00A070F8">
              <w:rPr>
                <w:color w:val="002060"/>
              </w:rPr>
              <w:t>PETROLATI DIEGO</w:t>
            </w:r>
          </w:p>
        </w:tc>
        <w:tc>
          <w:tcPr>
            <w:tcW w:w="2200" w:type="dxa"/>
            <w:tcMar>
              <w:top w:w="20" w:type="dxa"/>
              <w:left w:w="20" w:type="dxa"/>
              <w:bottom w:w="20" w:type="dxa"/>
              <w:right w:w="20" w:type="dxa"/>
            </w:tcMar>
            <w:vAlign w:val="center"/>
            <w:hideMark/>
          </w:tcPr>
          <w:p w14:paraId="3A575A2D" w14:textId="77777777" w:rsidR="00BC132B" w:rsidRPr="00A070F8" w:rsidRDefault="00BC132B" w:rsidP="00D0326A">
            <w:pPr>
              <w:pStyle w:val="movimento2"/>
              <w:rPr>
                <w:color w:val="002060"/>
              </w:rPr>
            </w:pPr>
            <w:r w:rsidRPr="00A070F8">
              <w:rPr>
                <w:color w:val="002060"/>
              </w:rPr>
              <w:t xml:space="preserve">(AUDAX 1970 </w:t>
            </w:r>
            <w:proofErr w:type="gramStart"/>
            <w:r w:rsidRPr="00A070F8">
              <w:rPr>
                <w:color w:val="002060"/>
              </w:rPr>
              <w:t>S.ANGELO</w:t>
            </w:r>
            <w:proofErr w:type="gramEnd"/>
            <w:r w:rsidRPr="00A070F8">
              <w:rPr>
                <w:color w:val="002060"/>
              </w:rPr>
              <w:t xml:space="preserve">) </w:t>
            </w:r>
          </w:p>
        </w:tc>
        <w:tc>
          <w:tcPr>
            <w:tcW w:w="800" w:type="dxa"/>
            <w:tcMar>
              <w:top w:w="20" w:type="dxa"/>
              <w:left w:w="20" w:type="dxa"/>
              <w:bottom w:w="20" w:type="dxa"/>
              <w:right w:w="20" w:type="dxa"/>
            </w:tcMar>
            <w:vAlign w:val="center"/>
            <w:hideMark/>
          </w:tcPr>
          <w:p w14:paraId="442B31FC"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8296EE2"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88FA1E0" w14:textId="77777777" w:rsidR="00BC132B" w:rsidRPr="00A070F8" w:rsidRDefault="00BC132B" w:rsidP="00D0326A">
            <w:pPr>
              <w:pStyle w:val="movimento2"/>
              <w:rPr>
                <w:color w:val="002060"/>
              </w:rPr>
            </w:pPr>
            <w:r w:rsidRPr="00A070F8">
              <w:rPr>
                <w:color w:val="002060"/>
              </w:rPr>
              <w:t> </w:t>
            </w:r>
          </w:p>
        </w:tc>
      </w:tr>
    </w:tbl>
    <w:p w14:paraId="339573C7" w14:textId="77777777" w:rsidR="00BC132B" w:rsidRPr="00A070F8" w:rsidRDefault="00BC132B" w:rsidP="00BC132B">
      <w:pPr>
        <w:pStyle w:val="titolo30"/>
        <w:divId w:val="527259509"/>
        <w:rPr>
          <w:rFonts w:eastAsiaTheme="minorEastAsia"/>
          <w:color w:val="002060"/>
        </w:rPr>
      </w:pPr>
      <w:r w:rsidRPr="00A070F8">
        <w:rPr>
          <w:color w:val="002060"/>
        </w:rPr>
        <w:t xml:space="preserve">CALCIATORI ESPULSI </w:t>
      </w:r>
    </w:p>
    <w:p w14:paraId="07875889" w14:textId="77777777" w:rsidR="00BC132B" w:rsidRPr="00A070F8" w:rsidRDefault="00BC132B" w:rsidP="00BC132B">
      <w:pPr>
        <w:pStyle w:val="titolo20"/>
        <w:divId w:val="527259509"/>
        <w:rPr>
          <w:color w:val="002060"/>
        </w:rPr>
      </w:pPr>
      <w:r w:rsidRPr="00A070F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132B" w:rsidRPr="00A070F8" w14:paraId="37151024" w14:textId="77777777" w:rsidTr="00BC132B">
        <w:trPr>
          <w:divId w:val="527259509"/>
        </w:trPr>
        <w:tc>
          <w:tcPr>
            <w:tcW w:w="2200" w:type="dxa"/>
            <w:tcMar>
              <w:top w:w="20" w:type="dxa"/>
              <w:left w:w="20" w:type="dxa"/>
              <w:bottom w:w="20" w:type="dxa"/>
              <w:right w:w="20" w:type="dxa"/>
            </w:tcMar>
            <w:vAlign w:val="center"/>
            <w:hideMark/>
          </w:tcPr>
          <w:p w14:paraId="6E5C3EEE" w14:textId="77777777" w:rsidR="00BC132B" w:rsidRPr="00A070F8" w:rsidRDefault="00BC132B" w:rsidP="00D0326A">
            <w:pPr>
              <w:pStyle w:val="movimento"/>
              <w:rPr>
                <w:color w:val="002060"/>
              </w:rPr>
            </w:pPr>
            <w:r w:rsidRPr="00A070F8">
              <w:rPr>
                <w:color w:val="002060"/>
              </w:rPr>
              <w:t>POLI DOMENICO</w:t>
            </w:r>
          </w:p>
        </w:tc>
        <w:tc>
          <w:tcPr>
            <w:tcW w:w="2200" w:type="dxa"/>
            <w:tcMar>
              <w:top w:w="20" w:type="dxa"/>
              <w:left w:w="20" w:type="dxa"/>
              <w:bottom w:w="20" w:type="dxa"/>
              <w:right w:w="20" w:type="dxa"/>
            </w:tcMar>
            <w:vAlign w:val="center"/>
            <w:hideMark/>
          </w:tcPr>
          <w:p w14:paraId="63E73562" w14:textId="77777777" w:rsidR="00BC132B" w:rsidRPr="00A070F8" w:rsidRDefault="00BC132B" w:rsidP="00D0326A">
            <w:pPr>
              <w:pStyle w:val="movimento2"/>
              <w:rPr>
                <w:color w:val="002060"/>
              </w:rPr>
            </w:pPr>
            <w:r w:rsidRPr="00A070F8">
              <w:rPr>
                <w:color w:val="002060"/>
              </w:rPr>
              <w:t xml:space="preserve">(CSI STELLA A.S.D.) </w:t>
            </w:r>
          </w:p>
        </w:tc>
        <w:tc>
          <w:tcPr>
            <w:tcW w:w="800" w:type="dxa"/>
            <w:tcMar>
              <w:top w:w="20" w:type="dxa"/>
              <w:left w:w="20" w:type="dxa"/>
              <w:bottom w:w="20" w:type="dxa"/>
              <w:right w:w="20" w:type="dxa"/>
            </w:tcMar>
            <w:vAlign w:val="center"/>
            <w:hideMark/>
          </w:tcPr>
          <w:p w14:paraId="37F7D36F"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9771334"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8288F7A" w14:textId="77777777" w:rsidR="00BC132B" w:rsidRPr="00A070F8" w:rsidRDefault="00BC132B" w:rsidP="00D0326A">
            <w:pPr>
              <w:pStyle w:val="movimento2"/>
              <w:rPr>
                <w:color w:val="002060"/>
              </w:rPr>
            </w:pPr>
            <w:r w:rsidRPr="00A070F8">
              <w:rPr>
                <w:color w:val="002060"/>
              </w:rPr>
              <w:t> </w:t>
            </w:r>
          </w:p>
        </w:tc>
      </w:tr>
    </w:tbl>
    <w:p w14:paraId="3E19003B" w14:textId="77777777" w:rsidR="00BC132B" w:rsidRPr="00A070F8" w:rsidRDefault="00BC132B" w:rsidP="00BC132B">
      <w:pPr>
        <w:pStyle w:val="titolo30"/>
        <w:divId w:val="527259509"/>
        <w:rPr>
          <w:rFonts w:eastAsiaTheme="minorEastAsia"/>
          <w:color w:val="002060"/>
        </w:rPr>
      </w:pPr>
      <w:r w:rsidRPr="00A070F8">
        <w:rPr>
          <w:color w:val="002060"/>
        </w:rPr>
        <w:t xml:space="preserve">CALCIATORI NON ESPULSI </w:t>
      </w:r>
    </w:p>
    <w:p w14:paraId="602AB864" w14:textId="77777777" w:rsidR="00BC132B" w:rsidRPr="00A070F8" w:rsidRDefault="00BC132B" w:rsidP="00BC132B">
      <w:pPr>
        <w:pStyle w:val="titolo20"/>
        <w:divId w:val="527259509"/>
        <w:rPr>
          <w:color w:val="002060"/>
        </w:rPr>
      </w:pPr>
      <w:r w:rsidRPr="00A070F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132B" w:rsidRPr="00A070F8" w14:paraId="4E1886C1" w14:textId="77777777" w:rsidTr="00BC132B">
        <w:trPr>
          <w:divId w:val="527259509"/>
        </w:trPr>
        <w:tc>
          <w:tcPr>
            <w:tcW w:w="2200" w:type="dxa"/>
            <w:tcMar>
              <w:top w:w="20" w:type="dxa"/>
              <w:left w:w="20" w:type="dxa"/>
              <w:bottom w:w="20" w:type="dxa"/>
              <w:right w:w="20" w:type="dxa"/>
            </w:tcMar>
            <w:vAlign w:val="center"/>
            <w:hideMark/>
          </w:tcPr>
          <w:p w14:paraId="61F0AFD0" w14:textId="77777777" w:rsidR="00BC132B" w:rsidRPr="00A070F8" w:rsidRDefault="00BC132B" w:rsidP="00D0326A">
            <w:pPr>
              <w:pStyle w:val="movimento"/>
              <w:rPr>
                <w:color w:val="002060"/>
              </w:rPr>
            </w:pPr>
            <w:r w:rsidRPr="00A070F8">
              <w:rPr>
                <w:color w:val="002060"/>
              </w:rPr>
              <w:t>BAJRAMI NADIR</w:t>
            </w:r>
          </w:p>
        </w:tc>
        <w:tc>
          <w:tcPr>
            <w:tcW w:w="2200" w:type="dxa"/>
            <w:tcMar>
              <w:top w:w="20" w:type="dxa"/>
              <w:left w:w="20" w:type="dxa"/>
              <w:bottom w:w="20" w:type="dxa"/>
              <w:right w:w="20" w:type="dxa"/>
            </w:tcMar>
            <w:vAlign w:val="center"/>
            <w:hideMark/>
          </w:tcPr>
          <w:p w14:paraId="6995B672" w14:textId="77777777" w:rsidR="00BC132B" w:rsidRPr="00A070F8" w:rsidRDefault="00BC132B" w:rsidP="00D0326A">
            <w:pPr>
              <w:pStyle w:val="movimento2"/>
              <w:rPr>
                <w:color w:val="002060"/>
              </w:rPr>
            </w:pPr>
            <w:r w:rsidRPr="00A070F8">
              <w:rPr>
                <w:color w:val="002060"/>
              </w:rPr>
              <w:t xml:space="preserve">(AURORA TREIA) </w:t>
            </w:r>
          </w:p>
        </w:tc>
        <w:tc>
          <w:tcPr>
            <w:tcW w:w="800" w:type="dxa"/>
            <w:tcMar>
              <w:top w:w="20" w:type="dxa"/>
              <w:left w:w="20" w:type="dxa"/>
              <w:bottom w:w="20" w:type="dxa"/>
              <w:right w:w="20" w:type="dxa"/>
            </w:tcMar>
            <w:vAlign w:val="center"/>
            <w:hideMark/>
          </w:tcPr>
          <w:p w14:paraId="2F85253B"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1F21EE7" w14:textId="77777777" w:rsidR="00BC132B" w:rsidRPr="00A070F8" w:rsidRDefault="00BC132B" w:rsidP="00D0326A">
            <w:pPr>
              <w:pStyle w:val="movimento"/>
              <w:rPr>
                <w:color w:val="002060"/>
              </w:rPr>
            </w:pPr>
            <w:r w:rsidRPr="00A070F8">
              <w:rPr>
                <w:color w:val="002060"/>
              </w:rPr>
              <w:t>PASQUI GIACOMO</w:t>
            </w:r>
          </w:p>
        </w:tc>
        <w:tc>
          <w:tcPr>
            <w:tcW w:w="2200" w:type="dxa"/>
            <w:tcMar>
              <w:top w:w="20" w:type="dxa"/>
              <w:left w:w="20" w:type="dxa"/>
              <w:bottom w:w="20" w:type="dxa"/>
              <w:right w:w="20" w:type="dxa"/>
            </w:tcMar>
            <w:vAlign w:val="center"/>
            <w:hideMark/>
          </w:tcPr>
          <w:p w14:paraId="60984EEB" w14:textId="77777777" w:rsidR="00BC132B" w:rsidRPr="00A070F8" w:rsidRDefault="00BC132B" w:rsidP="00D0326A">
            <w:pPr>
              <w:pStyle w:val="movimento2"/>
              <w:rPr>
                <w:color w:val="002060"/>
              </w:rPr>
            </w:pPr>
            <w:r w:rsidRPr="00A070F8">
              <w:rPr>
                <w:color w:val="002060"/>
              </w:rPr>
              <w:t xml:space="preserve">(AURORA TREIA) </w:t>
            </w:r>
          </w:p>
        </w:tc>
      </w:tr>
      <w:tr w:rsidR="00BC132B" w:rsidRPr="00A070F8" w14:paraId="303EFD8C" w14:textId="77777777" w:rsidTr="00BC132B">
        <w:trPr>
          <w:divId w:val="527259509"/>
        </w:trPr>
        <w:tc>
          <w:tcPr>
            <w:tcW w:w="2200" w:type="dxa"/>
            <w:tcMar>
              <w:top w:w="20" w:type="dxa"/>
              <w:left w:w="20" w:type="dxa"/>
              <w:bottom w:w="20" w:type="dxa"/>
              <w:right w:w="20" w:type="dxa"/>
            </w:tcMar>
            <w:vAlign w:val="center"/>
            <w:hideMark/>
          </w:tcPr>
          <w:p w14:paraId="1DF67DD8" w14:textId="77777777" w:rsidR="00BC132B" w:rsidRPr="00A070F8" w:rsidRDefault="00BC132B" w:rsidP="00D0326A">
            <w:pPr>
              <w:pStyle w:val="movimento"/>
              <w:rPr>
                <w:color w:val="002060"/>
              </w:rPr>
            </w:pPr>
            <w:r w:rsidRPr="00A070F8">
              <w:rPr>
                <w:color w:val="002060"/>
              </w:rPr>
              <w:t>CASOLI DAVIDE</w:t>
            </w:r>
          </w:p>
        </w:tc>
        <w:tc>
          <w:tcPr>
            <w:tcW w:w="2200" w:type="dxa"/>
            <w:tcMar>
              <w:top w:w="20" w:type="dxa"/>
              <w:left w:w="20" w:type="dxa"/>
              <w:bottom w:w="20" w:type="dxa"/>
              <w:right w:w="20" w:type="dxa"/>
            </w:tcMar>
            <w:vAlign w:val="center"/>
            <w:hideMark/>
          </w:tcPr>
          <w:p w14:paraId="1446983F" w14:textId="77777777" w:rsidR="00BC132B" w:rsidRPr="00A070F8" w:rsidRDefault="00BC132B" w:rsidP="00D0326A">
            <w:pPr>
              <w:pStyle w:val="movimento2"/>
              <w:rPr>
                <w:color w:val="002060"/>
              </w:rPr>
            </w:pPr>
            <w:r w:rsidRPr="00A070F8">
              <w:rPr>
                <w:color w:val="002060"/>
              </w:rPr>
              <w:t xml:space="preserve">(CERRETO D ESI C5 A.S.D.) </w:t>
            </w:r>
          </w:p>
        </w:tc>
        <w:tc>
          <w:tcPr>
            <w:tcW w:w="800" w:type="dxa"/>
            <w:tcMar>
              <w:top w:w="20" w:type="dxa"/>
              <w:left w:w="20" w:type="dxa"/>
              <w:bottom w:w="20" w:type="dxa"/>
              <w:right w:w="20" w:type="dxa"/>
            </w:tcMar>
            <w:vAlign w:val="center"/>
            <w:hideMark/>
          </w:tcPr>
          <w:p w14:paraId="734B5504"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C097A22" w14:textId="77777777" w:rsidR="00BC132B" w:rsidRPr="00A070F8" w:rsidRDefault="00BC132B" w:rsidP="00D0326A">
            <w:pPr>
              <w:pStyle w:val="movimento"/>
              <w:rPr>
                <w:color w:val="002060"/>
              </w:rPr>
            </w:pPr>
            <w:r w:rsidRPr="00A070F8">
              <w:rPr>
                <w:color w:val="002060"/>
              </w:rPr>
              <w:t>SIGNORELLI VINCENZO</w:t>
            </w:r>
          </w:p>
        </w:tc>
        <w:tc>
          <w:tcPr>
            <w:tcW w:w="2200" w:type="dxa"/>
            <w:tcMar>
              <w:top w:w="20" w:type="dxa"/>
              <w:left w:w="20" w:type="dxa"/>
              <w:bottom w:w="20" w:type="dxa"/>
              <w:right w:w="20" w:type="dxa"/>
            </w:tcMar>
            <w:vAlign w:val="center"/>
            <w:hideMark/>
          </w:tcPr>
          <w:p w14:paraId="029F319D" w14:textId="77777777" w:rsidR="00BC132B" w:rsidRPr="00A070F8" w:rsidRDefault="00BC132B" w:rsidP="00D0326A">
            <w:pPr>
              <w:pStyle w:val="movimento2"/>
              <w:rPr>
                <w:color w:val="002060"/>
              </w:rPr>
            </w:pPr>
            <w:r w:rsidRPr="00A070F8">
              <w:rPr>
                <w:color w:val="002060"/>
              </w:rPr>
              <w:t xml:space="preserve">(JESI CALCIO A 5) </w:t>
            </w:r>
          </w:p>
        </w:tc>
      </w:tr>
      <w:tr w:rsidR="00BC132B" w:rsidRPr="00A070F8" w14:paraId="678AF5FA" w14:textId="77777777" w:rsidTr="00BC132B">
        <w:trPr>
          <w:divId w:val="527259509"/>
        </w:trPr>
        <w:tc>
          <w:tcPr>
            <w:tcW w:w="2200" w:type="dxa"/>
            <w:tcMar>
              <w:top w:w="20" w:type="dxa"/>
              <w:left w:w="20" w:type="dxa"/>
              <w:bottom w:w="20" w:type="dxa"/>
              <w:right w:w="20" w:type="dxa"/>
            </w:tcMar>
            <w:vAlign w:val="center"/>
            <w:hideMark/>
          </w:tcPr>
          <w:p w14:paraId="7B91AF76" w14:textId="77777777" w:rsidR="00BC132B" w:rsidRPr="00A070F8" w:rsidRDefault="00BC132B" w:rsidP="00D0326A">
            <w:pPr>
              <w:pStyle w:val="movimento"/>
              <w:rPr>
                <w:color w:val="002060"/>
              </w:rPr>
            </w:pPr>
            <w:r w:rsidRPr="00A070F8">
              <w:rPr>
                <w:color w:val="002060"/>
              </w:rPr>
              <w:t>CRESCENTINI SIMONE</w:t>
            </w:r>
          </w:p>
        </w:tc>
        <w:tc>
          <w:tcPr>
            <w:tcW w:w="2200" w:type="dxa"/>
            <w:tcMar>
              <w:top w:w="20" w:type="dxa"/>
              <w:left w:w="20" w:type="dxa"/>
              <w:bottom w:w="20" w:type="dxa"/>
              <w:right w:w="20" w:type="dxa"/>
            </w:tcMar>
            <w:vAlign w:val="center"/>
            <w:hideMark/>
          </w:tcPr>
          <w:p w14:paraId="1F053D47" w14:textId="77777777" w:rsidR="00BC132B" w:rsidRPr="00A070F8" w:rsidRDefault="00BC132B" w:rsidP="00D0326A">
            <w:pPr>
              <w:pStyle w:val="movimento2"/>
              <w:rPr>
                <w:color w:val="002060"/>
              </w:rPr>
            </w:pPr>
            <w:r w:rsidRPr="00A070F8">
              <w:rPr>
                <w:color w:val="002060"/>
              </w:rPr>
              <w:t xml:space="preserve">(REAL FABRIANO) </w:t>
            </w:r>
          </w:p>
        </w:tc>
        <w:tc>
          <w:tcPr>
            <w:tcW w:w="800" w:type="dxa"/>
            <w:tcMar>
              <w:top w:w="20" w:type="dxa"/>
              <w:left w:w="20" w:type="dxa"/>
              <w:bottom w:w="20" w:type="dxa"/>
              <w:right w:w="20" w:type="dxa"/>
            </w:tcMar>
            <w:vAlign w:val="center"/>
            <w:hideMark/>
          </w:tcPr>
          <w:p w14:paraId="270C8691"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6931DE0" w14:textId="77777777" w:rsidR="00BC132B" w:rsidRPr="00A070F8" w:rsidRDefault="00BC132B" w:rsidP="00D0326A">
            <w:pPr>
              <w:pStyle w:val="movimento"/>
              <w:rPr>
                <w:color w:val="002060"/>
              </w:rPr>
            </w:pPr>
            <w:r w:rsidRPr="00A070F8">
              <w:rPr>
                <w:color w:val="002060"/>
              </w:rPr>
              <w:t>CAMARRI JACOPO</w:t>
            </w:r>
          </w:p>
        </w:tc>
        <w:tc>
          <w:tcPr>
            <w:tcW w:w="2200" w:type="dxa"/>
            <w:tcMar>
              <w:top w:w="20" w:type="dxa"/>
              <w:left w:w="20" w:type="dxa"/>
              <w:bottom w:w="20" w:type="dxa"/>
              <w:right w:w="20" w:type="dxa"/>
            </w:tcMar>
            <w:vAlign w:val="center"/>
            <w:hideMark/>
          </w:tcPr>
          <w:p w14:paraId="74EDF2DD" w14:textId="77777777" w:rsidR="00BC132B" w:rsidRPr="00A070F8" w:rsidRDefault="00BC132B" w:rsidP="00D0326A">
            <w:pPr>
              <w:pStyle w:val="movimento2"/>
              <w:rPr>
                <w:color w:val="002060"/>
              </w:rPr>
            </w:pPr>
            <w:r w:rsidRPr="00A070F8">
              <w:rPr>
                <w:color w:val="002060"/>
              </w:rPr>
              <w:t xml:space="preserve">(SANGIORGIO) </w:t>
            </w:r>
          </w:p>
        </w:tc>
      </w:tr>
      <w:tr w:rsidR="00BC132B" w:rsidRPr="00A070F8" w14:paraId="0338064E" w14:textId="77777777" w:rsidTr="00BC132B">
        <w:trPr>
          <w:divId w:val="527259509"/>
        </w:trPr>
        <w:tc>
          <w:tcPr>
            <w:tcW w:w="2200" w:type="dxa"/>
            <w:tcMar>
              <w:top w:w="20" w:type="dxa"/>
              <w:left w:w="20" w:type="dxa"/>
              <w:bottom w:w="20" w:type="dxa"/>
              <w:right w:w="20" w:type="dxa"/>
            </w:tcMar>
            <w:vAlign w:val="center"/>
            <w:hideMark/>
          </w:tcPr>
          <w:p w14:paraId="590B7506" w14:textId="77777777" w:rsidR="00BC132B" w:rsidRPr="00A070F8" w:rsidRDefault="00BC132B" w:rsidP="00D0326A">
            <w:pPr>
              <w:pStyle w:val="movimento"/>
              <w:rPr>
                <w:color w:val="002060"/>
              </w:rPr>
            </w:pPr>
            <w:r w:rsidRPr="00A070F8">
              <w:rPr>
                <w:color w:val="002060"/>
              </w:rPr>
              <w:t>PRISCO SALVATORE</w:t>
            </w:r>
          </w:p>
        </w:tc>
        <w:tc>
          <w:tcPr>
            <w:tcW w:w="2200" w:type="dxa"/>
            <w:tcMar>
              <w:top w:w="20" w:type="dxa"/>
              <w:left w:w="20" w:type="dxa"/>
              <w:bottom w:w="20" w:type="dxa"/>
              <w:right w:w="20" w:type="dxa"/>
            </w:tcMar>
            <w:vAlign w:val="center"/>
            <w:hideMark/>
          </w:tcPr>
          <w:p w14:paraId="27955507" w14:textId="77777777" w:rsidR="00BC132B" w:rsidRPr="00A070F8" w:rsidRDefault="00BC132B" w:rsidP="00D0326A">
            <w:pPr>
              <w:pStyle w:val="movimento2"/>
              <w:rPr>
                <w:color w:val="002060"/>
              </w:rPr>
            </w:pPr>
            <w:r w:rsidRPr="00A070F8">
              <w:rPr>
                <w:color w:val="002060"/>
              </w:rPr>
              <w:t xml:space="preserve">(SANGIORGIO) </w:t>
            </w:r>
          </w:p>
        </w:tc>
        <w:tc>
          <w:tcPr>
            <w:tcW w:w="800" w:type="dxa"/>
            <w:tcMar>
              <w:top w:w="20" w:type="dxa"/>
              <w:left w:w="20" w:type="dxa"/>
              <w:bottom w:w="20" w:type="dxa"/>
              <w:right w:w="20" w:type="dxa"/>
            </w:tcMar>
            <w:vAlign w:val="center"/>
            <w:hideMark/>
          </w:tcPr>
          <w:p w14:paraId="26EBABF6"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A30BB9B"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A9A0ED5" w14:textId="77777777" w:rsidR="00BC132B" w:rsidRPr="00A070F8" w:rsidRDefault="00BC132B" w:rsidP="00D0326A">
            <w:pPr>
              <w:pStyle w:val="movimento2"/>
              <w:rPr>
                <w:color w:val="002060"/>
              </w:rPr>
            </w:pPr>
            <w:r w:rsidRPr="00A070F8">
              <w:rPr>
                <w:color w:val="002060"/>
              </w:rPr>
              <w:t> </w:t>
            </w:r>
          </w:p>
        </w:tc>
      </w:tr>
    </w:tbl>
    <w:p w14:paraId="17569ACE" w14:textId="77777777" w:rsidR="00BC132B" w:rsidRPr="00A070F8" w:rsidRDefault="00BC132B" w:rsidP="00BC132B">
      <w:pPr>
        <w:pStyle w:val="titolo20"/>
        <w:divId w:val="527259509"/>
        <w:rPr>
          <w:rFonts w:eastAsiaTheme="minorEastAsia"/>
          <w:color w:val="002060"/>
        </w:rPr>
      </w:pPr>
      <w:r w:rsidRPr="00A070F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132B" w:rsidRPr="00A070F8" w14:paraId="6F6C9E72" w14:textId="77777777" w:rsidTr="00BC132B">
        <w:trPr>
          <w:divId w:val="527259509"/>
        </w:trPr>
        <w:tc>
          <w:tcPr>
            <w:tcW w:w="2200" w:type="dxa"/>
            <w:tcMar>
              <w:top w:w="20" w:type="dxa"/>
              <w:left w:w="20" w:type="dxa"/>
              <w:bottom w:w="20" w:type="dxa"/>
              <w:right w:w="20" w:type="dxa"/>
            </w:tcMar>
            <w:vAlign w:val="center"/>
            <w:hideMark/>
          </w:tcPr>
          <w:p w14:paraId="707D9AB7" w14:textId="77777777" w:rsidR="00BC132B" w:rsidRPr="00A070F8" w:rsidRDefault="00BC132B" w:rsidP="00D0326A">
            <w:pPr>
              <w:pStyle w:val="movimento"/>
              <w:rPr>
                <w:color w:val="002060"/>
              </w:rPr>
            </w:pPr>
            <w:r w:rsidRPr="00A070F8">
              <w:rPr>
                <w:color w:val="002060"/>
              </w:rPr>
              <w:t>MARCHETTI MORENO</w:t>
            </w:r>
          </w:p>
        </w:tc>
        <w:tc>
          <w:tcPr>
            <w:tcW w:w="2200" w:type="dxa"/>
            <w:tcMar>
              <w:top w:w="20" w:type="dxa"/>
              <w:left w:w="20" w:type="dxa"/>
              <w:bottom w:w="20" w:type="dxa"/>
              <w:right w:w="20" w:type="dxa"/>
            </w:tcMar>
            <w:vAlign w:val="center"/>
            <w:hideMark/>
          </w:tcPr>
          <w:p w14:paraId="1DA55312" w14:textId="77777777" w:rsidR="00BC132B" w:rsidRPr="00A070F8" w:rsidRDefault="00BC132B" w:rsidP="00D0326A">
            <w:pPr>
              <w:pStyle w:val="movimento2"/>
              <w:rPr>
                <w:color w:val="002060"/>
              </w:rPr>
            </w:pPr>
            <w:r w:rsidRPr="00A070F8">
              <w:rPr>
                <w:color w:val="002060"/>
              </w:rPr>
              <w:t xml:space="preserve">(ACLI VILLA MUSONE) </w:t>
            </w:r>
          </w:p>
        </w:tc>
        <w:tc>
          <w:tcPr>
            <w:tcW w:w="800" w:type="dxa"/>
            <w:tcMar>
              <w:top w:w="20" w:type="dxa"/>
              <w:left w:w="20" w:type="dxa"/>
              <w:bottom w:w="20" w:type="dxa"/>
              <w:right w:w="20" w:type="dxa"/>
            </w:tcMar>
            <w:vAlign w:val="center"/>
            <w:hideMark/>
          </w:tcPr>
          <w:p w14:paraId="6A70A54A"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E81FA38" w14:textId="77777777" w:rsidR="00BC132B" w:rsidRPr="00A070F8" w:rsidRDefault="00BC132B" w:rsidP="00D0326A">
            <w:pPr>
              <w:pStyle w:val="movimento"/>
              <w:rPr>
                <w:color w:val="002060"/>
              </w:rPr>
            </w:pPr>
            <w:r w:rsidRPr="00A070F8">
              <w:rPr>
                <w:color w:val="002060"/>
              </w:rPr>
              <w:t>PAPA LORENZO</w:t>
            </w:r>
          </w:p>
        </w:tc>
        <w:tc>
          <w:tcPr>
            <w:tcW w:w="2200" w:type="dxa"/>
            <w:tcMar>
              <w:top w:w="20" w:type="dxa"/>
              <w:left w:w="20" w:type="dxa"/>
              <w:bottom w:w="20" w:type="dxa"/>
              <w:right w:w="20" w:type="dxa"/>
            </w:tcMar>
            <w:vAlign w:val="center"/>
            <w:hideMark/>
          </w:tcPr>
          <w:p w14:paraId="5B693D97" w14:textId="77777777" w:rsidR="00BC132B" w:rsidRPr="00A070F8" w:rsidRDefault="00BC132B" w:rsidP="00D0326A">
            <w:pPr>
              <w:pStyle w:val="movimento2"/>
              <w:rPr>
                <w:color w:val="002060"/>
              </w:rPr>
            </w:pPr>
            <w:r w:rsidRPr="00A070F8">
              <w:rPr>
                <w:color w:val="002060"/>
              </w:rPr>
              <w:t xml:space="preserve">(ACLI VILLA MUSONE) </w:t>
            </w:r>
          </w:p>
        </w:tc>
      </w:tr>
      <w:tr w:rsidR="00BC132B" w:rsidRPr="00A070F8" w14:paraId="6AC9EDBF" w14:textId="77777777" w:rsidTr="00BC132B">
        <w:trPr>
          <w:divId w:val="527259509"/>
        </w:trPr>
        <w:tc>
          <w:tcPr>
            <w:tcW w:w="2200" w:type="dxa"/>
            <w:tcMar>
              <w:top w:w="20" w:type="dxa"/>
              <w:left w:w="20" w:type="dxa"/>
              <w:bottom w:w="20" w:type="dxa"/>
              <w:right w:w="20" w:type="dxa"/>
            </w:tcMar>
            <w:vAlign w:val="center"/>
            <w:hideMark/>
          </w:tcPr>
          <w:p w14:paraId="35077E64" w14:textId="77777777" w:rsidR="00BC132B" w:rsidRPr="00A070F8" w:rsidRDefault="00BC132B" w:rsidP="00D0326A">
            <w:pPr>
              <w:pStyle w:val="movimento"/>
              <w:rPr>
                <w:color w:val="002060"/>
              </w:rPr>
            </w:pPr>
            <w:r w:rsidRPr="00A070F8">
              <w:rPr>
                <w:color w:val="002060"/>
              </w:rPr>
              <w:t>VIOLINI MICHELE</w:t>
            </w:r>
          </w:p>
        </w:tc>
        <w:tc>
          <w:tcPr>
            <w:tcW w:w="2200" w:type="dxa"/>
            <w:tcMar>
              <w:top w:w="20" w:type="dxa"/>
              <w:left w:w="20" w:type="dxa"/>
              <w:bottom w:w="20" w:type="dxa"/>
              <w:right w:w="20" w:type="dxa"/>
            </w:tcMar>
            <w:vAlign w:val="center"/>
            <w:hideMark/>
          </w:tcPr>
          <w:p w14:paraId="7B888948" w14:textId="77777777" w:rsidR="00BC132B" w:rsidRPr="00A070F8" w:rsidRDefault="00BC132B" w:rsidP="00D0326A">
            <w:pPr>
              <w:pStyle w:val="movimento2"/>
              <w:rPr>
                <w:color w:val="002060"/>
              </w:rPr>
            </w:pPr>
            <w:r w:rsidRPr="00A070F8">
              <w:rPr>
                <w:color w:val="002060"/>
              </w:rPr>
              <w:t xml:space="preserve">(ACLI VILLA MUSONE) </w:t>
            </w:r>
          </w:p>
        </w:tc>
        <w:tc>
          <w:tcPr>
            <w:tcW w:w="800" w:type="dxa"/>
            <w:tcMar>
              <w:top w:w="20" w:type="dxa"/>
              <w:left w:w="20" w:type="dxa"/>
              <w:bottom w:w="20" w:type="dxa"/>
              <w:right w:w="20" w:type="dxa"/>
            </w:tcMar>
            <w:vAlign w:val="center"/>
            <w:hideMark/>
          </w:tcPr>
          <w:p w14:paraId="40078FE2"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D27AD56" w14:textId="77777777" w:rsidR="00BC132B" w:rsidRPr="00A070F8" w:rsidRDefault="00BC132B" w:rsidP="00D0326A">
            <w:pPr>
              <w:pStyle w:val="movimento"/>
              <w:rPr>
                <w:color w:val="002060"/>
              </w:rPr>
            </w:pPr>
            <w:r w:rsidRPr="00A070F8">
              <w:rPr>
                <w:color w:val="002060"/>
              </w:rPr>
              <w:t>VITALI MARCO</w:t>
            </w:r>
          </w:p>
        </w:tc>
        <w:tc>
          <w:tcPr>
            <w:tcW w:w="2200" w:type="dxa"/>
            <w:tcMar>
              <w:top w:w="20" w:type="dxa"/>
              <w:left w:w="20" w:type="dxa"/>
              <w:bottom w:w="20" w:type="dxa"/>
              <w:right w:w="20" w:type="dxa"/>
            </w:tcMar>
            <w:vAlign w:val="center"/>
            <w:hideMark/>
          </w:tcPr>
          <w:p w14:paraId="7631AD15" w14:textId="77777777" w:rsidR="00BC132B" w:rsidRPr="00A070F8" w:rsidRDefault="00BC132B" w:rsidP="00D0326A">
            <w:pPr>
              <w:pStyle w:val="movimento2"/>
              <w:rPr>
                <w:color w:val="002060"/>
              </w:rPr>
            </w:pPr>
            <w:r w:rsidRPr="00A070F8">
              <w:rPr>
                <w:color w:val="002060"/>
              </w:rPr>
              <w:t xml:space="preserve">(ALMA JUVENTUS FANO) </w:t>
            </w:r>
          </w:p>
        </w:tc>
      </w:tr>
      <w:tr w:rsidR="00BC132B" w:rsidRPr="00A070F8" w14:paraId="09CEF21C" w14:textId="77777777" w:rsidTr="00BC132B">
        <w:trPr>
          <w:divId w:val="527259509"/>
        </w:trPr>
        <w:tc>
          <w:tcPr>
            <w:tcW w:w="2200" w:type="dxa"/>
            <w:tcMar>
              <w:top w:w="20" w:type="dxa"/>
              <w:left w:w="20" w:type="dxa"/>
              <w:bottom w:w="20" w:type="dxa"/>
              <w:right w:w="20" w:type="dxa"/>
            </w:tcMar>
            <w:vAlign w:val="center"/>
            <w:hideMark/>
          </w:tcPr>
          <w:p w14:paraId="5FB2A09C" w14:textId="77777777" w:rsidR="00BC132B" w:rsidRPr="00A070F8" w:rsidRDefault="00BC132B" w:rsidP="00D0326A">
            <w:pPr>
              <w:pStyle w:val="movimento"/>
              <w:rPr>
                <w:color w:val="002060"/>
              </w:rPr>
            </w:pPr>
            <w:r w:rsidRPr="00A070F8">
              <w:rPr>
                <w:color w:val="002060"/>
              </w:rPr>
              <w:t>FRABONI THOMAS</w:t>
            </w:r>
          </w:p>
        </w:tc>
        <w:tc>
          <w:tcPr>
            <w:tcW w:w="2200" w:type="dxa"/>
            <w:tcMar>
              <w:top w:w="20" w:type="dxa"/>
              <w:left w:w="20" w:type="dxa"/>
              <w:bottom w:w="20" w:type="dxa"/>
              <w:right w:w="20" w:type="dxa"/>
            </w:tcMar>
            <w:vAlign w:val="center"/>
            <w:hideMark/>
          </w:tcPr>
          <w:p w14:paraId="62C873FC" w14:textId="77777777" w:rsidR="00BC132B" w:rsidRPr="00A070F8" w:rsidRDefault="00BC132B" w:rsidP="00D0326A">
            <w:pPr>
              <w:pStyle w:val="movimento2"/>
              <w:rPr>
                <w:color w:val="002060"/>
              </w:rPr>
            </w:pPr>
            <w:r w:rsidRPr="00A070F8">
              <w:rPr>
                <w:color w:val="002060"/>
              </w:rPr>
              <w:t xml:space="preserve">(AMICI DEL CENTROSOCIO SP.) </w:t>
            </w:r>
          </w:p>
        </w:tc>
        <w:tc>
          <w:tcPr>
            <w:tcW w:w="800" w:type="dxa"/>
            <w:tcMar>
              <w:top w:w="20" w:type="dxa"/>
              <w:left w:w="20" w:type="dxa"/>
              <w:bottom w:w="20" w:type="dxa"/>
              <w:right w:w="20" w:type="dxa"/>
            </w:tcMar>
            <w:vAlign w:val="center"/>
            <w:hideMark/>
          </w:tcPr>
          <w:p w14:paraId="3F16794B"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C37F78E" w14:textId="77777777" w:rsidR="00BC132B" w:rsidRPr="00A070F8" w:rsidRDefault="00BC132B" w:rsidP="00D0326A">
            <w:pPr>
              <w:pStyle w:val="movimento"/>
              <w:rPr>
                <w:color w:val="002060"/>
              </w:rPr>
            </w:pPr>
            <w:r w:rsidRPr="00A070F8">
              <w:rPr>
                <w:color w:val="002060"/>
              </w:rPr>
              <w:t>BALESTRA LORENZO</w:t>
            </w:r>
          </w:p>
        </w:tc>
        <w:tc>
          <w:tcPr>
            <w:tcW w:w="2200" w:type="dxa"/>
            <w:tcMar>
              <w:top w:w="20" w:type="dxa"/>
              <w:left w:w="20" w:type="dxa"/>
              <w:bottom w:w="20" w:type="dxa"/>
              <w:right w:w="20" w:type="dxa"/>
            </w:tcMar>
            <w:vAlign w:val="center"/>
            <w:hideMark/>
          </w:tcPr>
          <w:p w14:paraId="6A20DD19" w14:textId="77777777" w:rsidR="00BC132B" w:rsidRPr="00A070F8" w:rsidRDefault="00BC132B" w:rsidP="00D0326A">
            <w:pPr>
              <w:pStyle w:val="movimento2"/>
              <w:rPr>
                <w:color w:val="002060"/>
              </w:rPr>
            </w:pPr>
            <w:r w:rsidRPr="00A070F8">
              <w:rPr>
                <w:color w:val="002060"/>
              </w:rPr>
              <w:t xml:space="preserve">(AURORA TREIA) </w:t>
            </w:r>
          </w:p>
        </w:tc>
      </w:tr>
      <w:tr w:rsidR="00BC132B" w:rsidRPr="00A070F8" w14:paraId="01B4F9A9" w14:textId="77777777" w:rsidTr="00BC132B">
        <w:trPr>
          <w:divId w:val="527259509"/>
        </w:trPr>
        <w:tc>
          <w:tcPr>
            <w:tcW w:w="2200" w:type="dxa"/>
            <w:tcMar>
              <w:top w:w="20" w:type="dxa"/>
              <w:left w:w="20" w:type="dxa"/>
              <w:bottom w:w="20" w:type="dxa"/>
              <w:right w:w="20" w:type="dxa"/>
            </w:tcMar>
            <w:vAlign w:val="center"/>
            <w:hideMark/>
          </w:tcPr>
          <w:p w14:paraId="632AD078" w14:textId="77777777" w:rsidR="00BC132B" w:rsidRPr="00A070F8" w:rsidRDefault="00BC132B" w:rsidP="00D0326A">
            <w:pPr>
              <w:pStyle w:val="movimento"/>
              <w:rPr>
                <w:color w:val="002060"/>
              </w:rPr>
            </w:pPr>
            <w:r w:rsidRPr="00A070F8">
              <w:rPr>
                <w:color w:val="002060"/>
              </w:rPr>
              <w:t>SILEONI TOMMASO</w:t>
            </w:r>
          </w:p>
        </w:tc>
        <w:tc>
          <w:tcPr>
            <w:tcW w:w="2200" w:type="dxa"/>
            <w:tcMar>
              <w:top w:w="20" w:type="dxa"/>
              <w:left w:w="20" w:type="dxa"/>
              <w:bottom w:w="20" w:type="dxa"/>
              <w:right w:w="20" w:type="dxa"/>
            </w:tcMar>
            <w:vAlign w:val="center"/>
            <w:hideMark/>
          </w:tcPr>
          <w:p w14:paraId="7C8C838D" w14:textId="77777777" w:rsidR="00BC132B" w:rsidRPr="00A070F8" w:rsidRDefault="00BC132B" w:rsidP="00D0326A">
            <w:pPr>
              <w:pStyle w:val="movimento2"/>
              <w:rPr>
                <w:color w:val="002060"/>
              </w:rPr>
            </w:pPr>
            <w:r w:rsidRPr="00A070F8">
              <w:rPr>
                <w:color w:val="002060"/>
              </w:rPr>
              <w:t xml:space="preserve">(AURORA TREIA) </w:t>
            </w:r>
          </w:p>
        </w:tc>
        <w:tc>
          <w:tcPr>
            <w:tcW w:w="800" w:type="dxa"/>
            <w:tcMar>
              <w:top w:w="20" w:type="dxa"/>
              <w:left w:w="20" w:type="dxa"/>
              <w:bottom w:w="20" w:type="dxa"/>
              <w:right w:w="20" w:type="dxa"/>
            </w:tcMar>
            <w:vAlign w:val="center"/>
            <w:hideMark/>
          </w:tcPr>
          <w:p w14:paraId="359FB102"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A566C13" w14:textId="77777777" w:rsidR="00BC132B" w:rsidRPr="00A070F8" w:rsidRDefault="00BC132B" w:rsidP="00D0326A">
            <w:pPr>
              <w:pStyle w:val="movimento"/>
              <w:rPr>
                <w:color w:val="002060"/>
              </w:rPr>
            </w:pPr>
            <w:r w:rsidRPr="00A070F8">
              <w:rPr>
                <w:color w:val="002060"/>
              </w:rPr>
              <w:t>FAVALE ANTONIO</w:t>
            </w:r>
          </w:p>
        </w:tc>
        <w:tc>
          <w:tcPr>
            <w:tcW w:w="2200" w:type="dxa"/>
            <w:tcMar>
              <w:top w:w="20" w:type="dxa"/>
              <w:left w:w="20" w:type="dxa"/>
              <w:bottom w:w="20" w:type="dxa"/>
              <w:right w:w="20" w:type="dxa"/>
            </w:tcMar>
            <w:vAlign w:val="center"/>
            <w:hideMark/>
          </w:tcPr>
          <w:p w14:paraId="707CE047" w14:textId="77777777" w:rsidR="00BC132B" w:rsidRPr="00A070F8" w:rsidRDefault="00BC132B" w:rsidP="00D0326A">
            <w:pPr>
              <w:pStyle w:val="movimento2"/>
              <w:rPr>
                <w:color w:val="002060"/>
              </w:rPr>
            </w:pPr>
            <w:r w:rsidRPr="00A070F8">
              <w:rPr>
                <w:color w:val="002060"/>
              </w:rPr>
              <w:t xml:space="preserve">(CERRETO D ESI C5 A.S.D.) </w:t>
            </w:r>
          </w:p>
        </w:tc>
      </w:tr>
      <w:tr w:rsidR="00BC132B" w:rsidRPr="00A070F8" w14:paraId="14F577FE" w14:textId="77777777" w:rsidTr="00BC132B">
        <w:trPr>
          <w:divId w:val="527259509"/>
        </w:trPr>
        <w:tc>
          <w:tcPr>
            <w:tcW w:w="2200" w:type="dxa"/>
            <w:tcMar>
              <w:top w:w="20" w:type="dxa"/>
              <w:left w:w="20" w:type="dxa"/>
              <w:bottom w:w="20" w:type="dxa"/>
              <w:right w:w="20" w:type="dxa"/>
            </w:tcMar>
            <w:vAlign w:val="center"/>
            <w:hideMark/>
          </w:tcPr>
          <w:p w14:paraId="16DA713C" w14:textId="77777777" w:rsidR="00BC132B" w:rsidRPr="00A070F8" w:rsidRDefault="00BC132B" w:rsidP="00D0326A">
            <w:pPr>
              <w:pStyle w:val="movimento"/>
              <w:rPr>
                <w:color w:val="002060"/>
              </w:rPr>
            </w:pPr>
            <w:r w:rsidRPr="00A070F8">
              <w:rPr>
                <w:color w:val="002060"/>
              </w:rPr>
              <w:t>NEITSCH GUSTAVO</w:t>
            </w:r>
          </w:p>
        </w:tc>
        <w:tc>
          <w:tcPr>
            <w:tcW w:w="2200" w:type="dxa"/>
            <w:tcMar>
              <w:top w:w="20" w:type="dxa"/>
              <w:left w:w="20" w:type="dxa"/>
              <w:bottom w:w="20" w:type="dxa"/>
              <w:right w:w="20" w:type="dxa"/>
            </w:tcMar>
            <w:vAlign w:val="center"/>
            <w:hideMark/>
          </w:tcPr>
          <w:p w14:paraId="5536BE0D" w14:textId="77777777" w:rsidR="00BC132B" w:rsidRPr="00A070F8" w:rsidRDefault="00BC132B" w:rsidP="00D0326A">
            <w:pPr>
              <w:pStyle w:val="movimento2"/>
              <w:rPr>
                <w:color w:val="002060"/>
              </w:rPr>
            </w:pPr>
            <w:r w:rsidRPr="00A070F8">
              <w:rPr>
                <w:color w:val="002060"/>
              </w:rPr>
              <w:t xml:space="preserve">(CERRETO D ESI C5 A.S.D.) </w:t>
            </w:r>
          </w:p>
        </w:tc>
        <w:tc>
          <w:tcPr>
            <w:tcW w:w="800" w:type="dxa"/>
            <w:tcMar>
              <w:top w:w="20" w:type="dxa"/>
              <w:left w:w="20" w:type="dxa"/>
              <w:bottom w:w="20" w:type="dxa"/>
              <w:right w:w="20" w:type="dxa"/>
            </w:tcMar>
            <w:vAlign w:val="center"/>
            <w:hideMark/>
          </w:tcPr>
          <w:p w14:paraId="3025CC7E"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522DA76" w14:textId="77777777" w:rsidR="00BC132B" w:rsidRPr="00A070F8" w:rsidRDefault="00BC132B" w:rsidP="00D0326A">
            <w:pPr>
              <w:pStyle w:val="movimento"/>
              <w:rPr>
                <w:color w:val="002060"/>
              </w:rPr>
            </w:pPr>
            <w:r w:rsidRPr="00A070F8">
              <w:rPr>
                <w:color w:val="002060"/>
              </w:rPr>
              <w:t>STAZI GIANMARCO</w:t>
            </w:r>
          </w:p>
        </w:tc>
        <w:tc>
          <w:tcPr>
            <w:tcW w:w="2200" w:type="dxa"/>
            <w:tcMar>
              <w:top w:w="20" w:type="dxa"/>
              <w:left w:w="20" w:type="dxa"/>
              <w:bottom w:w="20" w:type="dxa"/>
              <w:right w:w="20" w:type="dxa"/>
            </w:tcMar>
            <w:vAlign w:val="center"/>
            <w:hideMark/>
          </w:tcPr>
          <w:p w14:paraId="1523AECC" w14:textId="77777777" w:rsidR="00BC132B" w:rsidRPr="00A070F8" w:rsidRDefault="00BC132B" w:rsidP="00D0326A">
            <w:pPr>
              <w:pStyle w:val="movimento2"/>
              <w:rPr>
                <w:color w:val="002060"/>
              </w:rPr>
            </w:pPr>
            <w:r w:rsidRPr="00A070F8">
              <w:rPr>
                <w:color w:val="002060"/>
              </w:rPr>
              <w:t xml:space="preserve">(CERRETO D ESI C5 A.S.D.) </w:t>
            </w:r>
          </w:p>
        </w:tc>
      </w:tr>
      <w:tr w:rsidR="00BC132B" w:rsidRPr="00A070F8" w14:paraId="553FF27B" w14:textId="77777777" w:rsidTr="00BC132B">
        <w:trPr>
          <w:divId w:val="527259509"/>
        </w:trPr>
        <w:tc>
          <w:tcPr>
            <w:tcW w:w="2200" w:type="dxa"/>
            <w:tcMar>
              <w:top w:w="20" w:type="dxa"/>
              <w:left w:w="20" w:type="dxa"/>
              <w:bottom w:w="20" w:type="dxa"/>
              <w:right w:w="20" w:type="dxa"/>
            </w:tcMar>
            <w:vAlign w:val="center"/>
            <w:hideMark/>
          </w:tcPr>
          <w:p w14:paraId="28090160" w14:textId="77777777" w:rsidR="00BC132B" w:rsidRPr="00A070F8" w:rsidRDefault="00BC132B" w:rsidP="00D0326A">
            <w:pPr>
              <w:pStyle w:val="movimento"/>
              <w:rPr>
                <w:color w:val="002060"/>
              </w:rPr>
            </w:pPr>
            <w:r w:rsidRPr="00A070F8">
              <w:rPr>
                <w:color w:val="002060"/>
              </w:rPr>
              <w:t>CANCRINI GIANLUCA</w:t>
            </w:r>
          </w:p>
        </w:tc>
        <w:tc>
          <w:tcPr>
            <w:tcW w:w="2200" w:type="dxa"/>
            <w:tcMar>
              <w:top w:w="20" w:type="dxa"/>
              <w:left w:w="20" w:type="dxa"/>
              <w:bottom w:w="20" w:type="dxa"/>
              <w:right w:w="20" w:type="dxa"/>
            </w:tcMar>
            <w:vAlign w:val="center"/>
            <w:hideMark/>
          </w:tcPr>
          <w:p w14:paraId="7C8678E4" w14:textId="77777777" w:rsidR="00BC132B" w:rsidRPr="00A070F8" w:rsidRDefault="00BC132B" w:rsidP="00D0326A">
            <w:pPr>
              <w:pStyle w:val="movimento2"/>
              <w:rPr>
                <w:color w:val="002060"/>
              </w:rPr>
            </w:pPr>
            <w:r w:rsidRPr="00A070F8">
              <w:rPr>
                <w:color w:val="002060"/>
              </w:rPr>
              <w:t xml:space="preserve">(CSI STELLA A.S.D.) </w:t>
            </w:r>
          </w:p>
        </w:tc>
        <w:tc>
          <w:tcPr>
            <w:tcW w:w="800" w:type="dxa"/>
            <w:tcMar>
              <w:top w:w="20" w:type="dxa"/>
              <w:left w:w="20" w:type="dxa"/>
              <w:bottom w:w="20" w:type="dxa"/>
              <w:right w:w="20" w:type="dxa"/>
            </w:tcMar>
            <w:vAlign w:val="center"/>
            <w:hideMark/>
          </w:tcPr>
          <w:p w14:paraId="4DD8CBCC"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10F2C73" w14:textId="77777777" w:rsidR="00BC132B" w:rsidRPr="00A070F8" w:rsidRDefault="00BC132B" w:rsidP="00D0326A">
            <w:pPr>
              <w:pStyle w:val="movimento"/>
              <w:rPr>
                <w:color w:val="002060"/>
              </w:rPr>
            </w:pPr>
            <w:r w:rsidRPr="00A070F8">
              <w:rPr>
                <w:color w:val="002060"/>
              </w:rPr>
              <w:t>CIOTTI ALESSANDRO</w:t>
            </w:r>
          </w:p>
        </w:tc>
        <w:tc>
          <w:tcPr>
            <w:tcW w:w="2200" w:type="dxa"/>
            <w:tcMar>
              <w:top w:w="20" w:type="dxa"/>
              <w:left w:w="20" w:type="dxa"/>
              <w:bottom w:w="20" w:type="dxa"/>
              <w:right w:w="20" w:type="dxa"/>
            </w:tcMar>
            <w:vAlign w:val="center"/>
            <w:hideMark/>
          </w:tcPr>
          <w:p w14:paraId="0E28FB5E" w14:textId="77777777" w:rsidR="00BC132B" w:rsidRPr="00A070F8" w:rsidRDefault="00BC132B" w:rsidP="00D0326A">
            <w:pPr>
              <w:pStyle w:val="movimento2"/>
              <w:rPr>
                <w:color w:val="002060"/>
              </w:rPr>
            </w:pPr>
            <w:r w:rsidRPr="00A070F8">
              <w:rPr>
                <w:color w:val="002060"/>
              </w:rPr>
              <w:t xml:space="preserve">(CSI STELLA A.S.D.) </w:t>
            </w:r>
          </w:p>
        </w:tc>
      </w:tr>
      <w:tr w:rsidR="00BC132B" w:rsidRPr="00A070F8" w14:paraId="378EC335" w14:textId="77777777" w:rsidTr="00BC132B">
        <w:trPr>
          <w:divId w:val="527259509"/>
        </w:trPr>
        <w:tc>
          <w:tcPr>
            <w:tcW w:w="2200" w:type="dxa"/>
            <w:tcMar>
              <w:top w:w="20" w:type="dxa"/>
              <w:left w:w="20" w:type="dxa"/>
              <w:bottom w:w="20" w:type="dxa"/>
              <w:right w:w="20" w:type="dxa"/>
            </w:tcMar>
            <w:vAlign w:val="center"/>
            <w:hideMark/>
          </w:tcPr>
          <w:p w14:paraId="11462E68" w14:textId="77777777" w:rsidR="00BC132B" w:rsidRPr="00A070F8" w:rsidRDefault="00BC132B" w:rsidP="00D0326A">
            <w:pPr>
              <w:pStyle w:val="movimento"/>
              <w:rPr>
                <w:color w:val="002060"/>
              </w:rPr>
            </w:pPr>
            <w:r w:rsidRPr="00A070F8">
              <w:rPr>
                <w:color w:val="002060"/>
              </w:rPr>
              <w:t>DI GIROLAMO LORENZO</w:t>
            </w:r>
          </w:p>
        </w:tc>
        <w:tc>
          <w:tcPr>
            <w:tcW w:w="2200" w:type="dxa"/>
            <w:tcMar>
              <w:top w:w="20" w:type="dxa"/>
              <w:left w:w="20" w:type="dxa"/>
              <w:bottom w:w="20" w:type="dxa"/>
              <w:right w:w="20" w:type="dxa"/>
            </w:tcMar>
            <w:vAlign w:val="center"/>
            <w:hideMark/>
          </w:tcPr>
          <w:p w14:paraId="4C6EF777" w14:textId="77777777" w:rsidR="00BC132B" w:rsidRPr="00A070F8" w:rsidRDefault="00BC132B" w:rsidP="00D0326A">
            <w:pPr>
              <w:pStyle w:val="movimento2"/>
              <w:rPr>
                <w:color w:val="002060"/>
              </w:rPr>
            </w:pPr>
            <w:r w:rsidRPr="00A070F8">
              <w:rPr>
                <w:color w:val="002060"/>
              </w:rPr>
              <w:t xml:space="preserve">(CSI STELLA A.S.D.) </w:t>
            </w:r>
          </w:p>
        </w:tc>
        <w:tc>
          <w:tcPr>
            <w:tcW w:w="800" w:type="dxa"/>
            <w:tcMar>
              <w:top w:w="20" w:type="dxa"/>
              <w:left w:w="20" w:type="dxa"/>
              <w:bottom w:w="20" w:type="dxa"/>
              <w:right w:w="20" w:type="dxa"/>
            </w:tcMar>
            <w:vAlign w:val="center"/>
            <w:hideMark/>
          </w:tcPr>
          <w:p w14:paraId="58186619"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B11AD11" w14:textId="77777777" w:rsidR="00BC132B" w:rsidRPr="00A070F8" w:rsidRDefault="00BC132B" w:rsidP="00D0326A">
            <w:pPr>
              <w:pStyle w:val="movimento"/>
              <w:rPr>
                <w:color w:val="002060"/>
              </w:rPr>
            </w:pPr>
            <w:r w:rsidRPr="00A070F8">
              <w:rPr>
                <w:color w:val="002060"/>
              </w:rPr>
              <w:t>IOIO ALESSIO</w:t>
            </w:r>
          </w:p>
        </w:tc>
        <w:tc>
          <w:tcPr>
            <w:tcW w:w="2200" w:type="dxa"/>
            <w:tcMar>
              <w:top w:w="20" w:type="dxa"/>
              <w:left w:w="20" w:type="dxa"/>
              <w:bottom w:w="20" w:type="dxa"/>
              <w:right w:w="20" w:type="dxa"/>
            </w:tcMar>
            <w:vAlign w:val="center"/>
            <w:hideMark/>
          </w:tcPr>
          <w:p w14:paraId="302932CE" w14:textId="77777777" w:rsidR="00BC132B" w:rsidRPr="00A070F8" w:rsidRDefault="00BC132B" w:rsidP="00D0326A">
            <w:pPr>
              <w:pStyle w:val="movimento2"/>
              <w:rPr>
                <w:color w:val="002060"/>
              </w:rPr>
            </w:pPr>
            <w:r w:rsidRPr="00A070F8">
              <w:rPr>
                <w:color w:val="002060"/>
              </w:rPr>
              <w:t xml:space="preserve">(DINAMIS 1990) </w:t>
            </w:r>
          </w:p>
        </w:tc>
      </w:tr>
      <w:tr w:rsidR="00BC132B" w:rsidRPr="00A070F8" w14:paraId="6615CA8B" w14:textId="77777777" w:rsidTr="00BC132B">
        <w:trPr>
          <w:divId w:val="527259509"/>
        </w:trPr>
        <w:tc>
          <w:tcPr>
            <w:tcW w:w="2200" w:type="dxa"/>
            <w:tcMar>
              <w:top w:w="20" w:type="dxa"/>
              <w:left w:w="20" w:type="dxa"/>
              <w:bottom w:w="20" w:type="dxa"/>
              <w:right w:w="20" w:type="dxa"/>
            </w:tcMar>
            <w:vAlign w:val="center"/>
            <w:hideMark/>
          </w:tcPr>
          <w:p w14:paraId="7AE38ED5" w14:textId="77777777" w:rsidR="00BC132B" w:rsidRPr="00A070F8" w:rsidRDefault="00BC132B" w:rsidP="00D0326A">
            <w:pPr>
              <w:pStyle w:val="movimento"/>
              <w:rPr>
                <w:color w:val="002060"/>
              </w:rPr>
            </w:pPr>
            <w:r w:rsidRPr="00A070F8">
              <w:rPr>
                <w:color w:val="002060"/>
              </w:rPr>
              <w:t>FODALI SOUHAIB</w:t>
            </w:r>
          </w:p>
        </w:tc>
        <w:tc>
          <w:tcPr>
            <w:tcW w:w="2200" w:type="dxa"/>
            <w:tcMar>
              <w:top w:w="20" w:type="dxa"/>
              <w:left w:w="20" w:type="dxa"/>
              <w:bottom w:w="20" w:type="dxa"/>
              <w:right w:w="20" w:type="dxa"/>
            </w:tcMar>
            <w:vAlign w:val="center"/>
            <w:hideMark/>
          </w:tcPr>
          <w:p w14:paraId="06EB85A2" w14:textId="77777777" w:rsidR="00BC132B" w:rsidRPr="00A070F8" w:rsidRDefault="00BC132B" w:rsidP="00D0326A">
            <w:pPr>
              <w:pStyle w:val="movimento2"/>
              <w:rPr>
                <w:color w:val="002060"/>
              </w:rPr>
            </w:pPr>
            <w:r w:rsidRPr="00A070F8">
              <w:rPr>
                <w:color w:val="002060"/>
              </w:rPr>
              <w:t xml:space="preserve">(FUTSAL MONTURANO) </w:t>
            </w:r>
          </w:p>
        </w:tc>
        <w:tc>
          <w:tcPr>
            <w:tcW w:w="800" w:type="dxa"/>
            <w:tcMar>
              <w:top w:w="20" w:type="dxa"/>
              <w:left w:w="20" w:type="dxa"/>
              <w:bottom w:w="20" w:type="dxa"/>
              <w:right w:w="20" w:type="dxa"/>
            </w:tcMar>
            <w:vAlign w:val="center"/>
            <w:hideMark/>
          </w:tcPr>
          <w:p w14:paraId="14723BE5"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D7081D3" w14:textId="77777777" w:rsidR="00BC132B" w:rsidRPr="00A070F8" w:rsidRDefault="00BC132B" w:rsidP="00D0326A">
            <w:pPr>
              <w:pStyle w:val="movimento"/>
              <w:rPr>
                <w:color w:val="002060"/>
              </w:rPr>
            </w:pPr>
            <w:r w:rsidRPr="00A070F8">
              <w:rPr>
                <w:color w:val="002060"/>
              </w:rPr>
              <w:t>DE SOUSA ANDRE VITOR</w:t>
            </w:r>
          </w:p>
        </w:tc>
        <w:tc>
          <w:tcPr>
            <w:tcW w:w="2200" w:type="dxa"/>
            <w:tcMar>
              <w:top w:w="20" w:type="dxa"/>
              <w:left w:w="20" w:type="dxa"/>
              <w:bottom w:w="20" w:type="dxa"/>
              <w:right w:w="20" w:type="dxa"/>
            </w:tcMar>
            <w:vAlign w:val="center"/>
            <w:hideMark/>
          </w:tcPr>
          <w:p w14:paraId="60318059" w14:textId="77777777" w:rsidR="00BC132B" w:rsidRPr="00A070F8" w:rsidRDefault="00BC132B" w:rsidP="00D0326A">
            <w:pPr>
              <w:pStyle w:val="movimento2"/>
              <w:rPr>
                <w:color w:val="002060"/>
              </w:rPr>
            </w:pPr>
            <w:r w:rsidRPr="00A070F8">
              <w:rPr>
                <w:color w:val="002060"/>
              </w:rPr>
              <w:t xml:space="preserve">(NUOVA JUVENTINA FFC) </w:t>
            </w:r>
          </w:p>
        </w:tc>
      </w:tr>
      <w:tr w:rsidR="00BC132B" w:rsidRPr="00A070F8" w14:paraId="080BED02" w14:textId="77777777" w:rsidTr="00BC132B">
        <w:trPr>
          <w:divId w:val="527259509"/>
        </w:trPr>
        <w:tc>
          <w:tcPr>
            <w:tcW w:w="2200" w:type="dxa"/>
            <w:tcMar>
              <w:top w:w="20" w:type="dxa"/>
              <w:left w:w="20" w:type="dxa"/>
              <w:bottom w:w="20" w:type="dxa"/>
              <w:right w:w="20" w:type="dxa"/>
            </w:tcMar>
            <w:vAlign w:val="center"/>
            <w:hideMark/>
          </w:tcPr>
          <w:p w14:paraId="6D082C22" w14:textId="77777777" w:rsidR="00BC132B" w:rsidRPr="00A070F8" w:rsidRDefault="00BC132B" w:rsidP="00D0326A">
            <w:pPr>
              <w:pStyle w:val="movimento"/>
              <w:rPr>
                <w:color w:val="002060"/>
              </w:rPr>
            </w:pPr>
            <w:r w:rsidRPr="00A070F8">
              <w:rPr>
                <w:color w:val="002060"/>
              </w:rPr>
              <w:t>FERJANI WALID</w:t>
            </w:r>
          </w:p>
        </w:tc>
        <w:tc>
          <w:tcPr>
            <w:tcW w:w="2200" w:type="dxa"/>
            <w:tcMar>
              <w:top w:w="20" w:type="dxa"/>
              <w:left w:w="20" w:type="dxa"/>
              <w:bottom w:w="20" w:type="dxa"/>
              <w:right w:w="20" w:type="dxa"/>
            </w:tcMar>
            <w:vAlign w:val="center"/>
            <w:hideMark/>
          </w:tcPr>
          <w:p w14:paraId="6D91F4EF" w14:textId="77777777" w:rsidR="00BC132B" w:rsidRPr="00A070F8" w:rsidRDefault="00BC132B" w:rsidP="00D0326A">
            <w:pPr>
              <w:pStyle w:val="movimento2"/>
              <w:rPr>
                <w:color w:val="002060"/>
              </w:rPr>
            </w:pPr>
            <w:r w:rsidRPr="00A070F8">
              <w:rPr>
                <w:color w:val="002060"/>
              </w:rPr>
              <w:t xml:space="preserve">(PIETRALACROCE 73) </w:t>
            </w:r>
          </w:p>
        </w:tc>
        <w:tc>
          <w:tcPr>
            <w:tcW w:w="800" w:type="dxa"/>
            <w:tcMar>
              <w:top w:w="20" w:type="dxa"/>
              <w:left w:w="20" w:type="dxa"/>
              <w:bottom w:w="20" w:type="dxa"/>
              <w:right w:w="20" w:type="dxa"/>
            </w:tcMar>
            <w:vAlign w:val="center"/>
            <w:hideMark/>
          </w:tcPr>
          <w:p w14:paraId="136E53E9"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A95D875" w14:textId="77777777" w:rsidR="00BC132B" w:rsidRPr="00A070F8" w:rsidRDefault="00BC132B" w:rsidP="00D0326A">
            <w:pPr>
              <w:pStyle w:val="movimento"/>
              <w:rPr>
                <w:color w:val="002060"/>
              </w:rPr>
            </w:pPr>
            <w:r w:rsidRPr="00A070F8">
              <w:rPr>
                <w:color w:val="002060"/>
              </w:rPr>
              <w:t>FIRMANI GREGORIO</w:t>
            </w:r>
          </w:p>
        </w:tc>
        <w:tc>
          <w:tcPr>
            <w:tcW w:w="2200" w:type="dxa"/>
            <w:tcMar>
              <w:top w:w="20" w:type="dxa"/>
              <w:left w:w="20" w:type="dxa"/>
              <w:bottom w:w="20" w:type="dxa"/>
              <w:right w:w="20" w:type="dxa"/>
            </w:tcMar>
            <w:vAlign w:val="center"/>
            <w:hideMark/>
          </w:tcPr>
          <w:p w14:paraId="319DA692" w14:textId="77777777" w:rsidR="00BC132B" w:rsidRPr="00A070F8" w:rsidRDefault="00BC132B" w:rsidP="00D0326A">
            <w:pPr>
              <w:pStyle w:val="movimento2"/>
              <w:rPr>
                <w:color w:val="002060"/>
              </w:rPr>
            </w:pPr>
            <w:r w:rsidRPr="00A070F8">
              <w:rPr>
                <w:color w:val="002060"/>
              </w:rPr>
              <w:t xml:space="preserve">(REAL ANCARIA) </w:t>
            </w:r>
          </w:p>
        </w:tc>
      </w:tr>
      <w:tr w:rsidR="00BC132B" w:rsidRPr="00A070F8" w14:paraId="4AF75CA1" w14:textId="77777777" w:rsidTr="00BC132B">
        <w:trPr>
          <w:divId w:val="527259509"/>
        </w:trPr>
        <w:tc>
          <w:tcPr>
            <w:tcW w:w="2200" w:type="dxa"/>
            <w:tcMar>
              <w:top w:w="20" w:type="dxa"/>
              <w:left w:w="20" w:type="dxa"/>
              <w:bottom w:w="20" w:type="dxa"/>
              <w:right w:w="20" w:type="dxa"/>
            </w:tcMar>
            <w:vAlign w:val="center"/>
            <w:hideMark/>
          </w:tcPr>
          <w:p w14:paraId="4C902185" w14:textId="77777777" w:rsidR="00BC132B" w:rsidRPr="00A070F8" w:rsidRDefault="00BC132B" w:rsidP="00D0326A">
            <w:pPr>
              <w:pStyle w:val="movimento"/>
              <w:rPr>
                <w:color w:val="002060"/>
              </w:rPr>
            </w:pPr>
            <w:r w:rsidRPr="00A070F8">
              <w:rPr>
                <w:color w:val="002060"/>
              </w:rPr>
              <w:t>FIRMANI LEONARDO</w:t>
            </w:r>
          </w:p>
        </w:tc>
        <w:tc>
          <w:tcPr>
            <w:tcW w:w="2200" w:type="dxa"/>
            <w:tcMar>
              <w:top w:w="20" w:type="dxa"/>
              <w:left w:w="20" w:type="dxa"/>
              <w:bottom w:w="20" w:type="dxa"/>
              <w:right w:w="20" w:type="dxa"/>
            </w:tcMar>
            <w:vAlign w:val="center"/>
            <w:hideMark/>
          </w:tcPr>
          <w:p w14:paraId="5062C335" w14:textId="77777777" w:rsidR="00BC132B" w:rsidRPr="00A070F8" w:rsidRDefault="00BC132B" w:rsidP="00D0326A">
            <w:pPr>
              <w:pStyle w:val="movimento2"/>
              <w:rPr>
                <w:color w:val="002060"/>
              </w:rPr>
            </w:pPr>
            <w:r w:rsidRPr="00A070F8">
              <w:rPr>
                <w:color w:val="002060"/>
              </w:rPr>
              <w:t xml:space="preserve">(REAL ANCARIA) </w:t>
            </w:r>
          </w:p>
        </w:tc>
        <w:tc>
          <w:tcPr>
            <w:tcW w:w="800" w:type="dxa"/>
            <w:tcMar>
              <w:top w:w="20" w:type="dxa"/>
              <w:left w:w="20" w:type="dxa"/>
              <w:bottom w:w="20" w:type="dxa"/>
              <w:right w:w="20" w:type="dxa"/>
            </w:tcMar>
            <w:vAlign w:val="center"/>
            <w:hideMark/>
          </w:tcPr>
          <w:p w14:paraId="77E7A490"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CA12020" w14:textId="77777777" w:rsidR="00BC132B" w:rsidRPr="00A070F8" w:rsidRDefault="00BC132B" w:rsidP="00D0326A">
            <w:pPr>
              <w:pStyle w:val="movimento"/>
              <w:rPr>
                <w:color w:val="002060"/>
              </w:rPr>
            </w:pPr>
            <w:r w:rsidRPr="00A070F8">
              <w:rPr>
                <w:color w:val="002060"/>
              </w:rPr>
              <w:t>DIOMEDI MARCO</w:t>
            </w:r>
          </w:p>
        </w:tc>
        <w:tc>
          <w:tcPr>
            <w:tcW w:w="2200" w:type="dxa"/>
            <w:tcMar>
              <w:top w:w="20" w:type="dxa"/>
              <w:left w:w="20" w:type="dxa"/>
              <w:bottom w:w="20" w:type="dxa"/>
              <w:right w:w="20" w:type="dxa"/>
            </w:tcMar>
            <w:vAlign w:val="center"/>
            <w:hideMark/>
          </w:tcPr>
          <w:p w14:paraId="1C5A3030" w14:textId="77777777" w:rsidR="00BC132B" w:rsidRPr="00A070F8" w:rsidRDefault="00BC132B" w:rsidP="00D0326A">
            <w:pPr>
              <w:pStyle w:val="movimento2"/>
              <w:rPr>
                <w:color w:val="002060"/>
              </w:rPr>
            </w:pPr>
            <w:r w:rsidRPr="00A070F8">
              <w:rPr>
                <w:color w:val="002060"/>
              </w:rPr>
              <w:t>(</w:t>
            </w:r>
            <w:proofErr w:type="gramStart"/>
            <w:r w:rsidRPr="00A070F8">
              <w:rPr>
                <w:color w:val="002060"/>
              </w:rPr>
              <w:t>U.MANDOLESI</w:t>
            </w:r>
            <w:proofErr w:type="gramEnd"/>
            <w:r w:rsidRPr="00A070F8">
              <w:rPr>
                <w:color w:val="002060"/>
              </w:rPr>
              <w:t xml:space="preserve"> CALCIO) </w:t>
            </w:r>
          </w:p>
        </w:tc>
      </w:tr>
      <w:tr w:rsidR="00BC132B" w:rsidRPr="00A070F8" w14:paraId="0DE3C302" w14:textId="77777777" w:rsidTr="00BC132B">
        <w:trPr>
          <w:divId w:val="527259509"/>
        </w:trPr>
        <w:tc>
          <w:tcPr>
            <w:tcW w:w="2200" w:type="dxa"/>
            <w:tcMar>
              <w:top w:w="20" w:type="dxa"/>
              <w:left w:w="20" w:type="dxa"/>
              <w:bottom w:w="20" w:type="dxa"/>
              <w:right w:w="20" w:type="dxa"/>
            </w:tcMar>
            <w:vAlign w:val="center"/>
            <w:hideMark/>
          </w:tcPr>
          <w:p w14:paraId="0EA9795D" w14:textId="77777777" w:rsidR="00BC132B" w:rsidRPr="00A070F8" w:rsidRDefault="00BC132B" w:rsidP="00D0326A">
            <w:pPr>
              <w:pStyle w:val="movimento"/>
              <w:rPr>
                <w:color w:val="002060"/>
              </w:rPr>
            </w:pPr>
            <w:r w:rsidRPr="00A070F8">
              <w:rPr>
                <w:color w:val="002060"/>
              </w:rPr>
              <w:t>GIRONACCI DIEGO</w:t>
            </w:r>
          </w:p>
        </w:tc>
        <w:tc>
          <w:tcPr>
            <w:tcW w:w="2200" w:type="dxa"/>
            <w:tcMar>
              <w:top w:w="20" w:type="dxa"/>
              <w:left w:w="20" w:type="dxa"/>
              <w:bottom w:w="20" w:type="dxa"/>
              <w:right w:w="20" w:type="dxa"/>
            </w:tcMar>
            <w:vAlign w:val="center"/>
            <w:hideMark/>
          </w:tcPr>
          <w:p w14:paraId="16A19557" w14:textId="77777777" w:rsidR="00BC132B" w:rsidRPr="00A070F8" w:rsidRDefault="00BC132B" w:rsidP="00D0326A">
            <w:pPr>
              <w:pStyle w:val="movimento2"/>
              <w:rPr>
                <w:color w:val="002060"/>
              </w:rPr>
            </w:pPr>
            <w:r w:rsidRPr="00A070F8">
              <w:rPr>
                <w:color w:val="002060"/>
              </w:rPr>
              <w:t>(</w:t>
            </w:r>
            <w:proofErr w:type="gramStart"/>
            <w:r w:rsidRPr="00A070F8">
              <w:rPr>
                <w:color w:val="002060"/>
              </w:rPr>
              <w:t>U.MANDOLESI</w:t>
            </w:r>
            <w:proofErr w:type="gramEnd"/>
            <w:r w:rsidRPr="00A070F8">
              <w:rPr>
                <w:color w:val="002060"/>
              </w:rPr>
              <w:t xml:space="preserve"> CALCIO) </w:t>
            </w:r>
          </w:p>
        </w:tc>
        <w:tc>
          <w:tcPr>
            <w:tcW w:w="800" w:type="dxa"/>
            <w:tcMar>
              <w:top w:w="20" w:type="dxa"/>
              <w:left w:w="20" w:type="dxa"/>
              <w:bottom w:w="20" w:type="dxa"/>
              <w:right w:w="20" w:type="dxa"/>
            </w:tcMar>
            <w:vAlign w:val="center"/>
            <w:hideMark/>
          </w:tcPr>
          <w:p w14:paraId="4FEAF90E"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4616EBF" w14:textId="77777777" w:rsidR="00BC132B" w:rsidRPr="00A070F8" w:rsidRDefault="00BC132B" w:rsidP="00D0326A">
            <w:pPr>
              <w:pStyle w:val="movimento"/>
              <w:rPr>
                <w:color w:val="002060"/>
              </w:rPr>
            </w:pPr>
            <w:r w:rsidRPr="00A070F8">
              <w:rPr>
                <w:color w:val="002060"/>
              </w:rPr>
              <w:t>LANTERMO DIEGO</w:t>
            </w:r>
          </w:p>
        </w:tc>
        <w:tc>
          <w:tcPr>
            <w:tcW w:w="2200" w:type="dxa"/>
            <w:tcMar>
              <w:top w:w="20" w:type="dxa"/>
              <w:left w:w="20" w:type="dxa"/>
              <w:bottom w:w="20" w:type="dxa"/>
              <w:right w:w="20" w:type="dxa"/>
            </w:tcMar>
            <w:vAlign w:val="center"/>
            <w:hideMark/>
          </w:tcPr>
          <w:p w14:paraId="28E25501" w14:textId="77777777" w:rsidR="00BC132B" w:rsidRPr="00A070F8" w:rsidRDefault="00BC132B" w:rsidP="00D0326A">
            <w:pPr>
              <w:pStyle w:val="movimento2"/>
              <w:rPr>
                <w:color w:val="002060"/>
              </w:rPr>
            </w:pPr>
            <w:r w:rsidRPr="00A070F8">
              <w:rPr>
                <w:color w:val="002060"/>
              </w:rPr>
              <w:t>(</w:t>
            </w:r>
            <w:proofErr w:type="gramStart"/>
            <w:r w:rsidRPr="00A070F8">
              <w:rPr>
                <w:color w:val="002060"/>
              </w:rPr>
              <w:t>U.MANDOLESI</w:t>
            </w:r>
            <w:proofErr w:type="gramEnd"/>
            <w:r w:rsidRPr="00A070F8">
              <w:rPr>
                <w:color w:val="002060"/>
              </w:rPr>
              <w:t xml:space="preserve"> CALCIO) </w:t>
            </w:r>
          </w:p>
        </w:tc>
      </w:tr>
    </w:tbl>
    <w:p w14:paraId="75BCEDAE" w14:textId="77777777" w:rsidR="00BC132B" w:rsidRPr="00A070F8" w:rsidRDefault="00BC132B" w:rsidP="00BC132B">
      <w:pPr>
        <w:pStyle w:val="titolo10"/>
        <w:divId w:val="527259509"/>
        <w:rPr>
          <w:rFonts w:eastAsiaTheme="minorEastAsia"/>
          <w:color w:val="002060"/>
        </w:rPr>
      </w:pPr>
      <w:r w:rsidRPr="00A070F8">
        <w:rPr>
          <w:color w:val="002060"/>
        </w:rPr>
        <w:t xml:space="preserve">GARE DEL 27/10/2021 </w:t>
      </w:r>
    </w:p>
    <w:p w14:paraId="6BF710C3" w14:textId="77777777" w:rsidR="00BC132B" w:rsidRPr="00A070F8" w:rsidRDefault="00BC132B" w:rsidP="00BC132B">
      <w:pPr>
        <w:pStyle w:val="titolo7a"/>
        <w:divId w:val="527259509"/>
        <w:rPr>
          <w:color w:val="002060"/>
        </w:rPr>
      </w:pPr>
      <w:r w:rsidRPr="00A070F8">
        <w:rPr>
          <w:color w:val="002060"/>
        </w:rPr>
        <w:t xml:space="preserve">PROVVEDIMENTI DISCIPLINARI </w:t>
      </w:r>
    </w:p>
    <w:p w14:paraId="004B000E" w14:textId="77777777" w:rsidR="00BC132B" w:rsidRPr="00A070F8" w:rsidRDefault="00BC132B" w:rsidP="00BC132B">
      <w:pPr>
        <w:pStyle w:val="titolo7b0"/>
        <w:divId w:val="527259509"/>
        <w:rPr>
          <w:color w:val="002060"/>
        </w:rPr>
      </w:pPr>
      <w:r w:rsidRPr="00A070F8">
        <w:rPr>
          <w:color w:val="002060"/>
        </w:rPr>
        <w:t xml:space="preserve">In base alle risultanze degli atti ufficiali sono state deliberate le seguenti sanzioni disciplinari. </w:t>
      </w:r>
    </w:p>
    <w:p w14:paraId="584DCC43" w14:textId="77777777" w:rsidR="00BC132B" w:rsidRPr="00A070F8" w:rsidRDefault="00BC132B" w:rsidP="00BC132B">
      <w:pPr>
        <w:pStyle w:val="titolo30"/>
        <w:divId w:val="527259509"/>
        <w:rPr>
          <w:color w:val="002060"/>
        </w:rPr>
      </w:pPr>
      <w:r w:rsidRPr="00A070F8">
        <w:rPr>
          <w:color w:val="002060"/>
        </w:rPr>
        <w:t xml:space="preserve">SOCIETA' </w:t>
      </w:r>
    </w:p>
    <w:p w14:paraId="3BA20281" w14:textId="77777777" w:rsidR="00BC132B" w:rsidRPr="00A070F8" w:rsidRDefault="00BC132B" w:rsidP="00BC132B">
      <w:pPr>
        <w:pStyle w:val="titolo20"/>
        <w:divId w:val="527259509"/>
        <w:rPr>
          <w:color w:val="002060"/>
        </w:rPr>
      </w:pPr>
      <w:r w:rsidRPr="00A070F8">
        <w:rPr>
          <w:color w:val="002060"/>
        </w:rPr>
        <w:t xml:space="preserve">PERDITA DELLA GARA: </w:t>
      </w:r>
    </w:p>
    <w:p w14:paraId="5146E0C2" w14:textId="77777777" w:rsidR="00BC132B" w:rsidRPr="00A070F8" w:rsidRDefault="00BC132B" w:rsidP="00BC132B">
      <w:pPr>
        <w:pStyle w:val="diffida"/>
        <w:spacing w:before="80" w:beforeAutospacing="0" w:after="40" w:afterAutospacing="0"/>
        <w:jc w:val="left"/>
        <w:divId w:val="527259509"/>
        <w:rPr>
          <w:color w:val="002060"/>
        </w:rPr>
      </w:pPr>
      <w:r w:rsidRPr="00A070F8">
        <w:rPr>
          <w:color w:val="002060"/>
        </w:rPr>
        <w:t xml:space="preserve">OLYMPIA FANO C5 </w:t>
      </w:r>
      <w:r w:rsidRPr="00A070F8">
        <w:rPr>
          <w:color w:val="002060"/>
        </w:rPr>
        <w:br/>
        <w:t xml:space="preserve">vedi delibera </w:t>
      </w:r>
    </w:p>
    <w:p w14:paraId="272960C6" w14:textId="77777777" w:rsidR="00BC132B" w:rsidRPr="00A070F8" w:rsidRDefault="00BC132B" w:rsidP="00BC132B">
      <w:pPr>
        <w:pStyle w:val="titolo20"/>
        <w:divId w:val="527259509"/>
        <w:rPr>
          <w:color w:val="002060"/>
        </w:rPr>
      </w:pPr>
      <w:r w:rsidRPr="00A070F8">
        <w:rPr>
          <w:color w:val="002060"/>
        </w:rPr>
        <w:t xml:space="preserve">AMMENDA </w:t>
      </w:r>
    </w:p>
    <w:p w14:paraId="79724DCA" w14:textId="77777777" w:rsidR="00BC132B" w:rsidRPr="00A070F8" w:rsidRDefault="00BC132B" w:rsidP="00BC132B">
      <w:pPr>
        <w:pStyle w:val="diffida"/>
        <w:spacing w:before="80" w:beforeAutospacing="0" w:after="40" w:afterAutospacing="0"/>
        <w:jc w:val="left"/>
        <w:divId w:val="527259509"/>
        <w:rPr>
          <w:color w:val="002060"/>
        </w:rPr>
      </w:pPr>
      <w:r w:rsidRPr="00A070F8">
        <w:rPr>
          <w:color w:val="002060"/>
        </w:rPr>
        <w:lastRenderedPageBreak/>
        <w:t xml:space="preserve">Euro 50,00 VERBENA C5 ANCONA </w:t>
      </w:r>
      <w:r w:rsidRPr="00A070F8">
        <w:rPr>
          <w:color w:val="002060"/>
        </w:rPr>
        <w:br/>
        <w:t xml:space="preserve">Per mancanza di acqua calda nello spogliatoio dell'arbitro. </w:t>
      </w:r>
    </w:p>
    <w:p w14:paraId="311F31A0" w14:textId="77777777" w:rsidR="00BC132B" w:rsidRPr="00A070F8" w:rsidRDefault="00BC132B" w:rsidP="00BC132B">
      <w:pPr>
        <w:pStyle w:val="titolo30"/>
        <w:divId w:val="527259509"/>
        <w:rPr>
          <w:color w:val="002060"/>
        </w:rPr>
      </w:pPr>
      <w:r w:rsidRPr="00A070F8">
        <w:rPr>
          <w:color w:val="002060"/>
        </w:rPr>
        <w:t xml:space="preserve">DIRIGENTI </w:t>
      </w:r>
    </w:p>
    <w:p w14:paraId="14BF88B1" w14:textId="77777777" w:rsidR="00BC132B" w:rsidRPr="00A070F8" w:rsidRDefault="00BC132B" w:rsidP="00BC132B">
      <w:pPr>
        <w:pStyle w:val="titolo20"/>
        <w:divId w:val="527259509"/>
        <w:rPr>
          <w:color w:val="002060"/>
        </w:rPr>
      </w:pPr>
      <w:r w:rsidRPr="00A070F8">
        <w:rPr>
          <w:color w:val="002060"/>
        </w:rPr>
        <w:t xml:space="preserve">INIBIZIONE A SVOLGERE OGNI ATTIVITA' FINO AL 17/11/2021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132B" w:rsidRPr="00A070F8" w14:paraId="13623E53" w14:textId="77777777" w:rsidTr="00BC132B">
        <w:trPr>
          <w:divId w:val="527259509"/>
        </w:trPr>
        <w:tc>
          <w:tcPr>
            <w:tcW w:w="2200" w:type="dxa"/>
            <w:tcMar>
              <w:top w:w="20" w:type="dxa"/>
              <w:left w:w="20" w:type="dxa"/>
              <w:bottom w:w="20" w:type="dxa"/>
              <w:right w:w="20" w:type="dxa"/>
            </w:tcMar>
            <w:vAlign w:val="center"/>
            <w:hideMark/>
          </w:tcPr>
          <w:p w14:paraId="12EB9F4F" w14:textId="77777777" w:rsidR="00BC132B" w:rsidRPr="00A070F8" w:rsidRDefault="00BC132B" w:rsidP="00D0326A">
            <w:pPr>
              <w:pStyle w:val="movimento"/>
              <w:rPr>
                <w:color w:val="002060"/>
              </w:rPr>
            </w:pPr>
            <w:r w:rsidRPr="00A070F8">
              <w:rPr>
                <w:color w:val="002060"/>
              </w:rPr>
              <w:t>ROSATI ALESSANDRO</w:t>
            </w:r>
          </w:p>
        </w:tc>
        <w:tc>
          <w:tcPr>
            <w:tcW w:w="2200" w:type="dxa"/>
            <w:tcMar>
              <w:top w:w="20" w:type="dxa"/>
              <w:left w:w="20" w:type="dxa"/>
              <w:bottom w:w="20" w:type="dxa"/>
              <w:right w:w="20" w:type="dxa"/>
            </w:tcMar>
            <w:vAlign w:val="center"/>
            <w:hideMark/>
          </w:tcPr>
          <w:p w14:paraId="744B453B" w14:textId="77777777" w:rsidR="00BC132B" w:rsidRPr="00A070F8" w:rsidRDefault="00BC132B" w:rsidP="00D0326A">
            <w:pPr>
              <w:pStyle w:val="movimento2"/>
              <w:rPr>
                <w:color w:val="002060"/>
              </w:rPr>
            </w:pPr>
            <w:r w:rsidRPr="00A070F8">
              <w:rPr>
                <w:color w:val="002060"/>
              </w:rPr>
              <w:t xml:space="preserve">(OLYMPIA FANO C5) </w:t>
            </w:r>
          </w:p>
        </w:tc>
        <w:tc>
          <w:tcPr>
            <w:tcW w:w="800" w:type="dxa"/>
            <w:tcMar>
              <w:top w:w="20" w:type="dxa"/>
              <w:left w:w="20" w:type="dxa"/>
              <w:bottom w:w="20" w:type="dxa"/>
              <w:right w:w="20" w:type="dxa"/>
            </w:tcMar>
            <w:vAlign w:val="center"/>
            <w:hideMark/>
          </w:tcPr>
          <w:p w14:paraId="06ABD6BB"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095985CD"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A6EAFFC" w14:textId="77777777" w:rsidR="00BC132B" w:rsidRPr="00A070F8" w:rsidRDefault="00BC132B" w:rsidP="00D0326A">
            <w:pPr>
              <w:pStyle w:val="movimento2"/>
              <w:rPr>
                <w:color w:val="002060"/>
              </w:rPr>
            </w:pPr>
            <w:r w:rsidRPr="00A070F8">
              <w:rPr>
                <w:color w:val="002060"/>
              </w:rPr>
              <w:t> </w:t>
            </w:r>
          </w:p>
        </w:tc>
      </w:tr>
    </w:tbl>
    <w:p w14:paraId="3AFDBF95" w14:textId="77777777" w:rsidR="00BC132B" w:rsidRPr="00A070F8" w:rsidRDefault="00BC132B" w:rsidP="00BC132B">
      <w:pPr>
        <w:pStyle w:val="diffida"/>
        <w:spacing w:before="80" w:beforeAutospacing="0" w:after="40" w:afterAutospacing="0"/>
        <w:jc w:val="left"/>
        <w:divId w:val="527259509"/>
        <w:rPr>
          <w:rFonts w:eastAsiaTheme="minorEastAsia"/>
          <w:color w:val="002060"/>
        </w:rPr>
      </w:pPr>
      <w:r w:rsidRPr="00A070F8">
        <w:rPr>
          <w:color w:val="002060"/>
        </w:rPr>
        <w:t xml:space="preserve">Vedi delibera. </w:t>
      </w:r>
    </w:p>
    <w:p w14:paraId="33AB9145" w14:textId="77777777" w:rsidR="00BC132B" w:rsidRPr="00A070F8" w:rsidRDefault="00BC132B" w:rsidP="00BC132B">
      <w:pPr>
        <w:pStyle w:val="titolo20"/>
        <w:divId w:val="527259509"/>
        <w:rPr>
          <w:color w:val="002060"/>
        </w:rPr>
      </w:pPr>
      <w:r w:rsidRPr="00A070F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132B" w:rsidRPr="00A070F8" w14:paraId="7A88B114" w14:textId="77777777" w:rsidTr="00BC132B">
        <w:trPr>
          <w:divId w:val="527259509"/>
        </w:trPr>
        <w:tc>
          <w:tcPr>
            <w:tcW w:w="2200" w:type="dxa"/>
            <w:tcMar>
              <w:top w:w="20" w:type="dxa"/>
              <w:left w:w="20" w:type="dxa"/>
              <w:bottom w:w="20" w:type="dxa"/>
              <w:right w:w="20" w:type="dxa"/>
            </w:tcMar>
            <w:vAlign w:val="center"/>
            <w:hideMark/>
          </w:tcPr>
          <w:p w14:paraId="57F0CB3F" w14:textId="77777777" w:rsidR="00BC132B" w:rsidRPr="00A070F8" w:rsidRDefault="00BC132B" w:rsidP="00D0326A">
            <w:pPr>
              <w:pStyle w:val="movimento"/>
              <w:rPr>
                <w:color w:val="002060"/>
              </w:rPr>
            </w:pPr>
            <w:r w:rsidRPr="00A070F8">
              <w:rPr>
                <w:color w:val="002060"/>
              </w:rPr>
              <w:t>MARANI SIMONE</w:t>
            </w:r>
          </w:p>
        </w:tc>
        <w:tc>
          <w:tcPr>
            <w:tcW w:w="2200" w:type="dxa"/>
            <w:tcMar>
              <w:top w:w="20" w:type="dxa"/>
              <w:left w:w="20" w:type="dxa"/>
              <w:bottom w:w="20" w:type="dxa"/>
              <w:right w:w="20" w:type="dxa"/>
            </w:tcMar>
            <w:vAlign w:val="center"/>
            <w:hideMark/>
          </w:tcPr>
          <w:p w14:paraId="4BB21F28" w14:textId="77777777" w:rsidR="00BC132B" w:rsidRPr="00A070F8" w:rsidRDefault="00BC132B" w:rsidP="00D0326A">
            <w:pPr>
              <w:pStyle w:val="movimento2"/>
              <w:rPr>
                <w:color w:val="002060"/>
              </w:rPr>
            </w:pPr>
            <w:r w:rsidRPr="00A070F8">
              <w:rPr>
                <w:color w:val="002060"/>
              </w:rPr>
              <w:t xml:space="preserve">(CHIARAVALLE FUTSAL) </w:t>
            </w:r>
          </w:p>
        </w:tc>
        <w:tc>
          <w:tcPr>
            <w:tcW w:w="800" w:type="dxa"/>
            <w:tcMar>
              <w:top w:w="20" w:type="dxa"/>
              <w:left w:w="20" w:type="dxa"/>
              <w:bottom w:w="20" w:type="dxa"/>
              <w:right w:w="20" w:type="dxa"/>
            </w:tcMar>
            <w:vAlign w:val="center"/>
            <w:hideMark/>
          </w:tcPr>
          <w:p w14:paraId="0B621142"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C3CCEA4"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3D05639" w14:textId="77777777" w:rsidR="00BC132B" w:rsidRPr="00A070F8" w:rsidRDefault="00BC132B" w:rsidP="00D0326A">
            <w:pPr>
              <w:pStyle w:val="movimento2"/>
              <w:rPr>
                <w:color w:val="002060"/>
              </w:rPr>
            </w:pPr>
            <w:r w:rsidRPr="00A070F8">
              <w:rPr>
                <w:color w:val="002060"/>
              </w:rPr>
              <w:t> </w:t>
            </w:r>
          </w:p>
        </w:tc>
      </w:tr>
    </w:tbl>
    <w:p w14:paraId="68FE4D71" w14:textId="77777777" w:rsidR="00BC132B" w:rsidRPr="00A070F8" w:rsidRDefault="00BC132B" w:rsidP="00BC132B">
      <w:pPr>
        <w:pStyle w:val="titolo30"/>
        <w:divId w:val="527259509"/>
        <w:rPr>
          <w:rFonts w:eastAsiaTheme="minorEastAsia"/>
          <w:color w:val="002060"/>
        </w:rPr>
      </w:pPr>
      <w:r w:rsidRPr="00A070F8">
        <w:rPr>
          <w:color w:val="002060"/>
        </w:rPr>
        <w:t xml:space="preserve">CALCIATORI NON ESPULSI </w:t>
      </w:r>
    </w:p>
    <w:p w14:paraId="7EEDC795" w14:textId="77777777" w:rsidR="00BC132B" w:rsidRPr="00A070F8" w:rsidRDefault="00BC132B" w:rsidP="00BC132B">
      <w:pPr>
        <w:pStyle w:val="titolo20"/>
        <w:divId w:val="527259509"/>
        <w:rPr>
          <w:color w:val="002060"/>
        </w:rPr>
      </w:pPr>
      <w:r w:rsidRPr="00A070F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132B" w:rsidRPr="00A070F8" w14:paraId="7FE3EE6B" w14:textId="77777777" w:rsidTr="00BC132B">
        <w:trPr>
          <w:divId w:val="527259509"/>
        </w:trPr>
        <w:tc>
          <w:tcPr>
            <w:tcW w:w="2200" w:type="dxa"/>
            <w:tcMar>
              <w:top w:w="20" w:type="dxa"/>
              <w:left w:w="20" w:type="dxa"/>
              <w:bottom w:w="20" w:type="dxa"/>
              <w:right w:w="20" w:type="dxa"/>
            </w:tcMar>
            <w:vAlign w:val="center"/>
            <w:hideMark/>
          </w:tcPr>
          <w:p w14:paraId="030E8FAD" w14:textId="77777777" w:rsidR="00BC132B" w:rsidRPr="00A070F8" w:rsidRDefault="00BC132B" w:rsidP="00D0326A">
            <w:pPr>
              <w:pStyle w:val="movimento"/>
              <w:rPr>
                <w:color w:val="002060"/>
              </w:rPr>
            </w:pPr>
            <w:r w:rsidRPr="00A070F8">
              <w:rPr>
                <w:color w:val="002060"/>
              </w:rPr>
              <w:t>DI MAGGIO ENRICO</w:t>
            </w:r>
          </w:p>
        </w:tc>
        <w:tc>
          <w:tcPr>
            <w:tcW w:w="2200" w:type="dxa"/>
            <w:tcMar>
              <w:top w:w="20" w:type="dxa"/>
              <w:left w:w="20" w:type="dxa"/>
              <w:bottom w:w="20" w:type="dxa"/>
              <w:right w:w="20" w:type="dxa"/>
            </w:tcMar>
            <w:vAlign w:val="center"/>
            <w:hideMark/>
          </w:tcPr>
          <w:p w14:paraId="60AA8CBA" w14:textId="77777777" w:rsidR="00BC132B" w:rsidRPr="00A070F8" w:rsidRDefault="00BC132B" w:rsidP="00D0326A">
            <w:pPr>
              <w:pStyle w:val="movimento2"/>
              <w:rPr>
                <w:color w:val="002060"/>
              </w:rPr>
            </w:pPr>
            <w:r w:rsidRPr="00A070F8">
              <w:rPr>
                <w:color w:val="002060"/>
              </w:rPr>
              <w:t xml:space="preserve">(OLYMPIA FANO C5) </w:t>
            </w:r>
          </w:p>
        </w:tc>
        <w:tc>
          <w:tcPr>
            <w:tcW w:w="800" w:type="dxa"/>
            <w:tcMar>
              <w:top w:w="20" w:type="dxa"/>
              <w:left w:w="20" w:type="dxa"/>
              <w:bottom w:w="20" w:type="dxa"/>
              <w:right w:w="20" w:type="dxa"/>
            </w:tcMar>
            <w:vAlign w:val="center"/>
            <w:hideMark/>
          </w:tcPr>
          <w:p w14:paraId="09E5B436"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C3F30AA"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2F3ADAAD" w14:textId="77777777" w:rsidR="00BC132B" w:rsidRPr="00A070F8" w:rsidRDefault="00BC132B" w:rsidP="00D0326A">
            <w:pPr>
              <w:pStyle w:val="movimento2"/>
              <w:rPr>
                <w:color w:val="002060"/>
              </w:rPr>
            </w:pPr>
            <w:r w:rsidRPr="00A070F8">
              <w:rPr>
                <w:color w:val="002060"/>
              </w:rPr>
              <w:t> </w:t>
            </w:r>
          </w:p>
        </w:tc>
      </w:tr>
    </w:tbl>
    <w:p w14:paraId="663E7B53" w14:textId="77777777" w:rsidR="00BC132B" w:rsidRPr="00A070F8" w:rsidRDefault="00BC132B" w:rsidP="00BC132B">
      <w:pPr>
        <w:pStyle w:val="diffida"/>
        <w:spacing w:before="80" w:beforeAutospacing="0" w:after="40" w:afterAutospacing="0"/>
        <w:jc w:val="left"/>
        <w:divId w:val="527259509"/>
        <w:rPr>
          <w:rFonts w:eastAsiaTheme="minorEastAsia"/>
          <w:color w:val="002060"/>
        </w:rPr>
      </w:pPr>
      <w:r w:rsidRPr="00A070F8">
        <w:rPr>
          <w:color w:val="002060"/>
        </w:rPr>
        <w:t xml:space="preserve">V. delibera </w:t>
      </w:r>
    </w:p>
    <w:p w14:paraId="060E141F" w14:textId="77777777" w:rsidR="00BC132B" w:rsidRPr="00A070F8" w:rsidRDefault="00BC132B" w:rsidP="00BC132B">
      <w:pPr>
        <w:pStyle w:val="titolo20"/>
        <w:divId w:val="527259509"/>
        <w:rPr>
          <w:color w:val="002060"/>
        </w:rPr>
      </w:pPr>
      <w:r w:rsidRPr="00A070F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132B" w:rsidRPr="00A070F8" w14:paraId="6CCC70F6" w14:textId="77777777" w:rsidTr="00BC132B">
        <w:trPr>
          <w:divId w:val="527259509"/>
        </w:trPr>
        <w:tc>
          <w:tcPr>
            <w:tcW w:w="2200" w:type="dxa"/>
            <w:tcMar>
              <w:top w:w="20" w:type="dxa"/>
              <w:left w:w="20" w:type="dxa"/>
              <w:bottom w:w="20" w:type="dxa"/>
              <w:right w:w="20" w:type="dxa"/>
            </w:tcMar>
            <w:vAlign w:val="center"/>
            <w:hideMark/>
          </w:tcPr>
          <w:p w14:paraId="65268B21" w14:textId="77777777" w:rsidR="00BC132B" w:rsidRPr="00A070F8" w:rsidRDefault="00BC132B" w:rsidP="00D0326A">
            <w:pPr>
              <w:pStyle w:val="movimento"/>
              <w:rPr>
                <w:color w:val="002060"/>
              </w:rPr>
            </w:pPr>
            <w:r w:rsidRPr="00A070F8">
              <w:rPr>
                <w:color w:val="002060"/>
              </w:rPr>
              <w:t>CIPPITELLI MARCO</w:t>
            </w:r>
          </w:p>
        </w:tc>
        <w:tc>
          <w:tcPr>
            <w:tcW w:w="2200" w:type="dxa"/>
            <w:tcMar>
              <w:top w:w="20" w:type="dxa"/>
              <w:left w:w="20" w:type="dxa"/>
              <w:bottom w:w="20" w:type="dxa"/>
              <w:right w:w="20" w:type="dxa"/>
            </w:tcMar>
            <w:vAlign w:val="center"/>
            <w:hideMark/>
          </w:tcPr>
          <w:p w14:paraId="12B44EBA" w14:textId="77777777" w:rsidR="00BC132B" w:rsidRPr="00A070F8" w:rsidRDefault="00BC132B" w:rsidP="00D0326A">
            <w:pPr>
              <w:pStyle w:val="movimento2"/>
              <w:rPr>
                <w:color w:val="002060"/>
              </w:rPr>
            </w:pPr>
            <w:r w:rsidRPr="00A070F8">
              <w:rPr>
                <w:color w:val="002060"/>
              </w:rPr>
              <w:t xml:space="preserve">(C.U.S. MACERATA CALCIO A5) </w:t>
            </w:r>
          </w:p>
        </w:tc>
        <w:tc>
          <w:tcPr>
            <w:tcW w:w="800" w:type="dxa"/>
            <w:tcMar>
              <w:top w:w="20" w:type="dxa"/>
              <w:left w:w="20" w:type="dxa"/>
              <w:bottom w:w="20" w:type="dxa"/>
              <w:right w:w="20" w:type="dxa"/>
            </w:tcMar>
            <w:vAlign w:val="center"/>
            <w:hideMark/>
          </w:tcPr>
          <w:p w14:paraId="2A3CF1F7"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7F1B53A3" w14:textId="77777777" w:rsidR="00BC132B" w:rsidRPr="00A070F8" w:rsidRDefault="00BC132B" w:rsidP="00D0326A">
            <w:pPr>
              <w:pStyle w:val="movimento"/>
              <w:rPr>
                <w:color w:val="002060"/>
              </w:rPr>
            </w:pPr>
            <w:r w:rsidRPr="00A070F8">
              <w:rPr>
                <w:color w:val="002060"/>
              </w:rPr>
              <w:t>LOPEZ DAVIDE</w:t>
            </w:r>
          </w:p>
        </w:tc>
        <w:tc>
          <w:tcPr>
            <w:tcW w:w="2200" w:type="dxa"/>
            <w:tcMar>
              <w:top w:w="20" w:type="dxa"/>
              <w:left w:w="20" w:type="dxa"/>
              <w:bottom w:w="20" w:type="dxa"/>
              <w:right w:w="20" w:type="dxa"/>
            </w:tcMar>
            <w:vAlign w:val="center"/>
            <w:hideMark/>
          </w:tcPr>
          <w:p w14:paraId="56649C49" w14:textId="77777777" w:rsidR="00BC132B" w:rsidRPr="00A070F8" w:rsidRDefault="00BC132B" w:rsidP="00D0326A">
            <w:pPr>
              <w:pStyle w:val="movimento2"/>
              <w:rPr>
                <w:color w:val="002060"/>
              </w:rPr>
            </w:pPr>
            <w:r w:rsidRPr="00A070F8">
              <w:rPr>
                <w:color w:val="002060"/>
              </w:rPr>
              <w:t xml:space="preserve">(CHIARAVALLE FUTSAL) </w:t>
            </w:r>
          </w:p>
        </w:tc>
      </w:tr>
      <w:tr w:rsidR="00BC132B" w:rsidRPr="00A070F8" w14:paraId="2C794B0D" w14:textId="77777777" w:rsidTr="00BC132B">
        <w:trPr>
          <w:divId w:val="527259509"/>
        </w:trPr>
        <w:tc>
          <w:tcPr>
            <w:tcW w:w="2200" w:type="dxa"/>
            <w:tcMar>
              <w:top w:w="20" w:type="dxa"/>
              <w:left w:w="20" w:type="dxa"/>
              <w:bottom w:w="20" w:type="dxa"/>
              <w:right w:w="20" w:type="dxa"/>
            </w:tcMar>
            <w:vAlign w:val="center"/>
            <w:hideMark/>
          </w:tcPr>
          <w:p w14:paraId="7A168267" w14:textId="77777777" w:rsidR="00BC132B" w:rsidRPr="00A070F8" w:rsidRDefault="00BC132B" w:rsidP="00D0326A">
            <w:pPr>
              <w:pStyle w:val="movimento"/>
              <w:rPr>
                <w:color w:val="002060"/>
              </w:rPr>
            </w:pPr>
            <w:r w:rsidRPr="00A070F8">
              <w:rPr>
                <w:color w:val="002060"/>
              </w:rPr>
              <w:t>SEBASTIANELLI FEDERICO</w:t>
            </w:r>
          </w:p>
        </w:tc>
        <w:tc>
          <w:tcPr>
            <w:tcW w:w="2200" w:type="dxa"/>
            <w:tcMar>
              <w:top w:w="20" w:type="dxa"/>
              <w:left w:w="20" w:type="dxa"/>
              <w:bottom w:w="20" w:type="dxa"/>
              <w:right w:w="20" w:type="dxa"/>
            </w:tcMar>
            <w:vAlign w:val="center"/>
            <w:hideMark/>
          </w:tcPr>
          <w:p w14:paraId="4C959F21" w14:textId="77777777" w:rsidR="00BC132B" w:rsidRPr="00A070F8" w:rsidRDefault="00BC132B" w:rsidP="00D0326A">
            <w:pPr>
              <w:pStyle w:val="movimento2"/>
              <w:rPr>
                <w:color w:val="002060"/>
              </w:rPr>
            </w:pPr>
            <w:r w:rsidRPr="00A070F8">
              <w:rPr>
                <w:color w:val="002060"/>
              </w:rPr>
              <w:t xml:space="preserve">(CHIARAVALLE FUTSAL) </w:t>
            </w:r>
          </w:p>
        </w:tc>
        <w:tc>
          <w:tcPr>
            <w:tcW w:w="800" w:type="dxa"/>
            <w:tcMar>
              <w:top w:w="20" w:type="dxa"/>
              <w:left w:w="20" w:type="dxa"/>
              <w:bottom w:w="20" w:type="dxa"/>
              <w:right w:w="20" w:type="dxa"/>
            </w:tcMar>
            <w:vAlign w:val="center"/>
            <w:hideMark/>
          </w:tcPr>
          <w:p w14:paraId="23069C9E"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4FB314E4" w14:textId="77777777" w:rsidR="00BC132B" w:rsidRPr="00A070F8" w:rsidRDefault="00BC132B" w:rsidP="00D0326A">
            <w:pPr>
              <w:pStyle w:val="movimento"/>
              <w:rPr>
                <w:color w:val="002060"/>
              </w:rPr>
            </w:pPr>
            <w:r w:rsidRPr="00A070F8">
              <w:rPr>
                <w:color w:val="002060"/>
              </w:rPr>
              <w:t>GIULIODORI MATTIA</w:t>
            </w:r>
          </w:p>
        </w:tc>
        <w:tc>
          <w:tcPr>
            <w:tcW w:w="2200" w:type="dxa"/>
            <w:tcMar>
              <w:top w:w="20" w:type="dxa"/>
              <w:left w:w="20" w:type="dxa"/>
              <w:bottom w:w="20" w:type="dxa"/>
              <w:right w:w="20" w:type="dxa"/>
            </w:tcMar>
            <w:vAlign w:val="center"/>
            <w:hideMark/>
          </w:tcPr>
          <w:p w14:paraId="24355136" w14:textId="77777777" w:rsidR="00BC132B" w:rsidRPr="00A070F8" w:rsidRDefault="00BC132B" w:rsidP="00D0326A">
            <w:pPr>
              <w:pStyle w:val="movimento2"/>
              <w:rPr>
                <w:color w:val="002060"/>
              </w:rPr>
            </w:pPr>
            <w:r w:rsidRPr="00A070F8">
              <w:rPr>
                <w:color w:val="002060"/>
              </w:rPr>
              <w:t xml:space="preserve">(NUOVA OTTRANO 98) </w:t>
            </w:r>
          </w:p>
        </w:tc>
      </w:tr>
      <w:tr w:rsidR="00BC132B" w:rsidRPr="00A070F8" w14:paraId="6936E9AA" w14:textId="77777777" w:rsidTr="00BC132B">
        <w:trPr>
          <w:divId w:val="527259509"/>
        </w:trPr>
        <w:tc>
          <w:tcPr>
            <w:tcW w:w="2200" w:type="dxa"/>
            <w:tcMar>
              <w:top w:w="20" w:type="dxa"/>
              <w:left w:w="20" w:type="dxa"/>
              <w:bottom w:w="20" w:type="dxa"/>
              <w:right w:w="20" w:type="dxa"/>
            </w:tcMar>
            <w:vAlign w:val="center"/>
            <w:hideMark/>
          </w:tcPr>
          <w:p w14:paraId="444101AC" w14:textId="77777777" w:rsidR="00BC132B" w:rsidRPr="00A070F8" w:rsidRDefault="00BC132B" w:rsidP="00D0326A">
            <w:pPr>
              <w:pStyle w:val="movimento"/>
              <w:rPr>
                <w:color w:val="002060"/>
              </w:rPr>
            </w:pPr>
            <w:r w:rsidRPr="00A070F8">
              <w:rPr>
                <w:color w:val="002060"/>
              </w:rPr>
              <w:t>PANELLA ALFONSO</w:t>
            </w:r>
          </w:p>
        </w:tc>
        <w:tc>
          <w:tcPr>
            <w:tcW w:w="2200" w:type="dxa"/>
            <w:tcMar>
              <w:top w:w="20" w:type="dxa"/>
              <w:left w:w="20" w:type="dxa"/>
              <w:bottom w:w="20" w:type="dxa"/>
              <w:right w:w="20" w:type="dxa"/>
            </w:tcMar>
            <w:vAlign w:val="center"/>
            <w:hideMark/>
          </w:tcPr>
          <w:p w14:paraId="0CE9F60F" w14:textId="77777777" w:rsidR="00BC132B" w:rsidRPr="00A070F8" w:rsidRDefault="00BC132B" w:rsidP="00D0326A">
            <w:pPr>
              <w:pStyle w:val="movimento2"/>
              <w:rPr>
                <w:color w:val="002060"/>
              </w:rPr>
            </w:pPr>
            <w:r w:rsidRPr="00A070F8">
              <w:rPr>
                <w:color w:val="002060"/>
              </w:rPr>
              <w:t xml:space="preserve">(NUOVA OTTRANO 98) </w:t>
            </w:r>
          </w:p>
        </w:tc>
        <w:tc>
          <w:tcPr>
            <w:tcW w:w="800" w:type="dxa"/>
            <w:tcMar>
              <w:top w:w="20" w:type="dxa"/>
              <w:left w:w="20" w:type="dxa"/>
              <w:bottom w:w="20" w:type="dxa"/>
              <w:right w:w="20" w:type="dxa"/>
            </w:tcMar>
            <w:vAlign w:val="center"/>
            <w:hideMark/>
          </w:tcPr>
          <w:p w14:paraId="0691575F"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10D19AA7" w14:textId="77777777" w:rsidR="00BC132B" w:rsidRPr="00A070F8" w:rsidRDefault="00BC132B" w:rsidP="00D0326A">
            <w:pPr>
              <w:pStyle w:val="movimento"/>
              <w:rPr>
                <w:color w:val="002060"/>
              </w:rPr>
            </w:pPr>
            <w:r w:rsidRPr="00A070F8">
              <w:rPr>
                <w:color w:val="002060"/>
              </w:rPr>
              <w:t>PICCININI ENRICO</w:t>
            </w:r>
          </w:p>
        </w:tc>
        <w:tc>
          <w:tcPr>
            <w:tcW w:w="2200" w:type="dxa"/>
            <w:tcMar>
              <w:top w:w="20" w:type="dxa"/>
              <w:left w:w="20" w:type="dxa"/>
              <w:bottom w:w="20" w:type="dxa"/>
              <w:right w:w="20" w:type="dxa"/>
            </w:tcMar>
            <w:vAlign w:val="center"/>
            <w:hideMark/>
          </w:tcPr>
          <w:p w14:paraId="5426A28D" w14:textId="77777777" w:rsidR="00BC132B" w:rsidRPr="00A070F8" w:rsidRDefault="00BC132B" w:rsidP="00D0326A">
            <w:pPr>
              <w:pStyle w:val="movimento2"/>
              <w:rPr>
                <w:color w:val="002060"/>
              </w:rPr>
            </w:pPr>
            <w:r w:rsidRPr="00A070F8">
              <w:rPr>
                <w:color w:val="002060"/>
              </w:rPr>
              <w:t xml:space="preserve">(SERRALTA) </w:t>
            </w:r>
          </w:p>
        </w:tc>
      </w:tr>
      <w:tr w:rsidR="00BC132B" w:rsidRPr="00A070F8" w14:paraId="27E54149" w14:textId="77777777" w:rsidTr="00BC132B">
        <w:trPr>
          <w:divId w:val="527259509"/>
        </w:trPr>
        <w:tc>
          <w:tcPr>
            <w:tcW w:w="2200" w:type="dxa"/>
            <w:tcMar>
              <w:top w:w="20" w:type="dxa"/>
              <w:left w:w="20" w:type="dxa"/>
              <w:bottom w:w="20" w:type="dxa"/>
              <w:right w:w="20" w:type="dxa"/>
            </w:tcMar>
            <w:vAlign w:val="center"/>
            <w:hideMark/>
          </w:tcPr>
          <w:p w14:paraId="7AAF14EB" w14:textId="77777777" w:rsidR="00BC132B" w:rsidRPr="00A070F8" w:rsidRDefault="00BC132B" w:rsidP="00D0326A">
            <w:pPr>
              <w:pStyle w:val="movimento"/>
              <w:rPr>
                <w:color w:val="002060"/>
              </w:rPr>
            </w:pPr>
            <w:r w:rsidRPr="00A070F8">
              <w:rPr>
                <w:color w:val="002060"/>
              </w:rPr>
              <w:t>BUSILACCHI FILIPPO</w:t>
            </w:r>
          </w:p>
        </w:tc>
        <w:tc>
          <w:tcPr>
            <w:tcW w:w="2200" w:type="dxa"/>
            <w:tcMar>
              <w:top w:w="20" w:type="dxa"/>
              <w:left w:w="20" w:type="dxa"/>
              <w:bottom w:w="20" w:type="dxa"/>
              <w:right w:w="20" w:type="dxa"/>
            </w:tcMar>
            <w:vAlign w:val="center"/>
            <w:hideMark/>
          </w:tcPr>
          <w:p w14:paraId="29C2665F" w14:textId="77777777" w:rsidR="00BC132B" w:rsidRPr="00A070F8" w:rsidRDefault="00BC132B" w:rsidP="00D0326A">
            <w:pPr>
              <w:pStyle w:val="movimento2"/>
              <w:rPr>
                <w:color w:val="002060"/>
              </w:rPr>
            </w:pPr>
            <w:r w:rsidRPr="00A070F8">
              <w:rPr>
                <w:color w:val="002060"/>
              </w:rPr>
              <w:t xml:space="preserve">(VERBENA C5 ANCONA) </w:t>
            </w:r>
          </w:p>
        </w:tc>
        <w:tc>
          <w:tcPr>
            <w:tcW w:w="800" w:type="dxa"/>
            <w:tcMar>
              <w:top w:w="20" w:type="dxa"/>
              <w:left w:w="20" w:type="dxa"/>
              <w:bottom w:w="20" w:type="dxa"/>
              <w:right w:w="20" w:type="dxa"/>
            </w:tcMar>
            <w:vAlign w:val="center"/>
            <w:hideMark/>
          </w:tcPr>
          <w:p w14:paraId="21DE0CAD"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5E990B3C" w14:textId="77777777" w:rsidR="00BC132B" w:rsidRPr="00A070F8" w:rsidRDefault="00BC132B" w:rsidP="00D0326A">
            <w:pPr>
              <w:pStyle w:val="movimento"/>
              <w:rPr>
                <w:color w:val="002060"/>
              </w:rPr>
            </w:pPr>
            <w:r w:rsidRPr="00A070F8">
              <w:rPr>
                <w:color w:val="002060"/>
              </w:rPr>
              <w:t> </w:t>
            </w:r>
          </w:p>
        </w:tc>
        <w:tc>
          <w:tcPr>
            <w:tcW w:w="2200" w:type="dxa"/>
            <w:tcMar>
              <w:top w:w="20" w:type="dxa"/>
              <w:left w:w="20" w:type="dxa"/>
              <w:bottom w:w="20" w:type="dxa"/>
              <w:right w:w="20" w:type="dxa"/>
            </w:tcMar>
            <w:vAlign w:val="center"/>
            <w:hideMark/>
          </w:tcPr>
          <w:p w14:paraId="3050D417" w14:textId="77777777" w:rsidR="00BC132B" w:rsidRPr="00A070F8" w:rsidRDefault="00BC132B" w:rsidP="00D0326A">
            <w:pPr>
              <w:pStyle w:val="movimento2"/>
              <w:rPr>
                <w:color w:val="002060"/>
              </w:rPr>
            </w:pPr>
            <w:r w:rsidRPr="00A070F8">
              <w:rPr>
                <w:color w:val="002060"/>
              </w:rPr>
              <w:t> </w:t>
            </w:r>
          </w:p>
        </w:tc>
      </w:tr>
    </w:tbl>
    <w:p w14:paraId="21065993" w14:textId="77777777" w:rsidR="00BC132B" w:rsidRPr="00A070F8" w:rsidRDefault="00BC132B" w:rsidP="00BC132B">
      <w:pPr>
        <w:pStyle w:val="breakline"/>
        <w:divId w:val="527259509"/>
        <w:rPr>
          <w:color w:val="002060"/>
        </w:rPr>
      </w:pPr>
    </w:p>
    <w:p w14:paraId="32B522B2" w14:textId="77777777" w:rsidR="00BC0507" w:rsidRPr="00A070F8" w:rsidRDefault="00BC0507" w:rsidP="00BC050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6A00C36E" w14:textId="77777777" w:rsidR="00BC0507" w:rsidRPr="00A070F8" w:rsidRDefault="00BC0507" w:rsidP="00BC050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4666970A" w14:textId="77777777" w:rsidR="00BC132B" w:rsidRPr="00CE199C" w:rsidRDefault="00BC132B" w:rsidP="007E6EC7">
      <w:pPr>
        <w:pStyle w:val="Corpodeltesto21"/>
        <w:divId w:val="527259509"/>
        <w:rPr>
          <w:rFonts w:ascii="Arial" w:hAnsi="Arial" w:cs="Arial"/>
          <w:color w:val="002060"/>
          <w:sz w:val="22"/>
        </w:rPr>
      </w:pPr>
    </w:p>
    <w:p w14:paraId="5A3A46AA" w14:textId="03577557" w:rsidR="00B87BA8" w:rsidRPr="002A01F8" w:rsidRDefault="00B87BA8" w:rsidP="00B87BA8">
      <w:pPr>
        <w:pStyle w:val="TITOLOPRINC"/>
        <w:divId w:val="527259509"/>
        <w:rPr>
          <w:color w:val="002060"/>
        </w:rPr>
      </w:pPr>
      <w:r w:rsidRPr="002A01F8">
        <w:rPr>
          <w:color w:val="002060"/>
        </w:rPr>
        <w:t>PROGRAMMA GARE</w:t>
      </w:r>
    </w:p>
    <w:p w14:paraId="296C1D70" w14:textId="77777777" w:rsidR="002A01F8" w:rsidRPr="002A01F8" w:rsidRDefault="002A01F8" w:rsidP="002A01F8">
      <w:pPr>
        <w:pStyle w:val="sottotitolocampionato10"/>
        <w:divId w:val="527259509"/>
        <w:rPr>
          <w:color w:val="002060"/>
        </w:rPr>
      </w:pPr>
      <w:r w:rsidRPr="002A01F8">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6"/>
        <w:gridCol w:w="385"/>
        <w:gridCol w:w="898"/>
        <w:gridCol w:w="1198"/>
        <w:gridCol w:w="1560"/>
        <w:gridCol w:w="1547"/>
      </w:tblGrid>
      <w:tr w:rsidR="002A01F8" w:rsidRPr="002A01F8" w14:paraId="77B28E28" w14:textId="77777777" w:rsidTr="002A01F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22409" w14:textId="77777777" w:rsidR="002A01F8" w:rsidRPr="002A01F8" w:rsidRDefault="002A01F8" w:rsidP="00D0326A">
            <w:pPr>
              <w:pStyle w:val="headertabella0"/>
              <w:rPr>
                <w:color w:val="002060"/>
              </w:rPr>
            </w:pPr>
            <w:r w:rsidRPr="002A01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D38A6" w14:textId="77777777" w:rsidR="002A01F8" w:rsidRPr="002A01F8" w:rsidRDefault="002A01F8" w:rsidP="00D0326A">
            <w:pPr>
              <w:pStyle w:val="headertabella0"/>
              <w:rPr>
                <w:color w:val="002060"/>
              </w:rPr>
            </w:pPr>
            <w:r w:rsidRPr="002A01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307CF" w14:textId="77777777" w:rsidR="002A01F8" w:rsidRPr="002A01F8" w:rsidRDefault="002A01F8" w:rsidP="00D0326A">
            <w:pPr>
              <w:pStyle w:val="headertabella0"/>
              <w:rPr>
                <w:color w:val="002060"/>
              </w:rPr>
            </w:pPr>
            <w:r w:rsidRPr="002A01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F38F5" w14:textId="77777777" w:rsidR="002A01F8" w:rsidRPr="002A01F8" w:rsidRDefault="002A01F8" w:rsidP="00D0326A">
            <w:pPr>
              <w:pStyle w:val="headertabella0"/>
              <w:rPr>
                <w:color w:val="002060"/>
              </w:rPr>
            </w:pPr>
            <w:r w:rsidRPr="002A01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90804" w14:textId="77777777" w:rsidR="002A01F8" w:rsidRPr="002A01F8" w:rsidRDefault="002A01F8" w:rsidP="00D0326A">
            <w:pPr>
              <w:pStyle w:val="headertabella0"/>
              <w:rPr>
                <w:color w:val="002060"/>
              </w:rPr>
            </w:pPr>
            <w:r w:rsidRPr="002A01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5500E" w14:textId="77777777" w:rsidR="002A01F8" w:rsidRPr="002A01F8" w:rsidRDefault="002A01F8" w:rsidP="00D0326A">
            <w:pPr>
              <w:pStyle w:val="headertabella0"/>
              <w:rPr>
                <w:color w:val="002060"/>
              </w:rPr>
            </w:pPr>
            <w:proofErr w:type="spellStart"/>
            <w:r w:rsidRPr="002A01F8">
              <w:rPr>
                <w:color w:val="002060"/>
              </w:rPr>
              <w:t>Localita'</w:t>
            </w:r>
            <w:proofErr w:type="spellEnd"/>
            <w:r w:rsidRPr="002A01F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CF152" w14:textId="77777777" w:rsidR="002A01F8" w:rsidRPr="002A01F8" w:rsidRDefault="002A01F8" w:rsidP="00D0326A">
            <w:pPr>
              <w:pStyle w:val="headertabella0"/>
              <w:rPr>
                <w:color w:val="002060"/>
              </w:rPr>
            </w:pPr>
            <w:r w:rsidRPr="002A01F8">
              <w:rPr>
                <w:color w:val="002060"/>
              </w:rPr>
              <w:t>Indirizzo Impianto</w:t>
            </w:r>
          </w:p>
        </w:tc>
      </w:tr>
      <w:tr w:rsidR="002A01F8" w:rsidRPr="002A01F8" w14:paraId="13F59744" w14:textId="77777777" w:rsidTr="002A01F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49DA7" w14:textId="77777777" w:rsidR="002A01F8" w:rsidRPr="002A01F8" w:rsidRDefault="002A01F8" w:rsidP="00D0326A">
            <w:pPr>
              <w:pStyle w:val="rowtabella0"/>
              <w:rPr>
                <w:color w:val="002060"/>
              </w:rPr>
            </w:pPr>
            <w:r w:rsidRPr="002A01F8">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0D2BC" w14:textId="77777777" w:rsidR="002A01F8" w:rsidRPr="002A01F8" w:rsidRDefault="002A01F8" w:rsidP="00D0326A">
            <w:pPr>
              <w:pStyle w:val="rowtabella0"/>
              <w:rPr>
                <w:color w:val="002060"/>
              </w:rPr>
            </w:pPr>
            <w:r w:rsidRPr="002A01F8">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11936" w14:textId="77777777" w:rsidR="002A01F8" w:rsidRPr="002A01F8" w:rsidRDefault="002A01F8" w:rsidP="00D0326A">
            <w:pPr>
              <w:pStyle w:val="rowtabella0"/>
              <w:jc w:val="center"/>
              <w:rPr>
                <w:color w:val="002060"/>
              </w:rPr>
            </w:pPr>
            <w:r w:rsidRPr="002A01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11F2F" w14:textId="77777777" w:rsidR="002A01F8" w:rsidRPr="002A01F8" w:rsidRDefault="002A01F8" w:rsidP="00D0326A">
            <w:pPr>
              <w:pStyle w:val="rowtabella0"/>
              <w:rPr>
                <w:color w:val="002060"/>
              </w:rPr>
            </w:pPr>
            <w:r w:rsidRPr="002A01F8">
              <w:rPr>
                <w:color w:val="002060"/>
              </w:rPr>
              <w:t>08/11/2021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61D93" w14:textId="77777777" w:rsidR="002A01F8" w:rsidRPr="002A01F8" w:rsidRDefault="002A01F8" w:rsidP="00D0326A">
            <w:pPr>
              <w:pStyle w:val="rowtabella0"/>
              <w:rPr>
                <w:color w:val="002060"/>
              </w:rPr>
            </w:pPr>
            <w:r w:rsidRPr="002A01F8">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95F86" w14:textId="77777777" w:rsidR="002A01F8" w:rsidRPr="002A01F8" w:rsidRDefault="002A01F8" w:rsidP="00D0326A">
            <w:pPr>
              <w:pStyle w:val="rowtabella0"/>
              <w:rPr>
                <w:color w:val="002060"/>
              </w:rPr>
            </w:pPr>
            <w:r w:rsidRPr="002A01F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290B1" w14:textId="77777777" w:rsidR="002A01F8" w:rsidRPr="002A01F8" w:rsidRDefault="002A01F8" w:rsidP="00D0326A">
            <w:pPr>
              <w:pStyle w:val="rowtabella0"/>
              <w:rPr>
                <w:color w:val="002060"/>
              </w:rPr>
            </w:pPr>
            <w:r w:rsidRPr="002A01F8">
              <w:rPr>
                <w:color w:val="002060"/>
              </w:rPr>
              <w:t>VIA MONTEPELAGO</w:t>
            </w:r>
          </w:p>
        </w:tc>
      </w:tr>
      <w:tr w:rsidR="002A01F8" w:rsidRPr="002A01F8" w14:paraId="41730D1E"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B8D1AF" w14:textId="77777777" w:rsidR="002A01F8" w:rsidRPr="002A01F8" w:rsidRDefault="002A01F8" w:rsidP="00D0326A">
            <w:pPr>
              <w:pStyle w:val="rowtabella0"/>
              <w:rPr>
                <w:color w:val="002060"/>
              </w:rPr>
            </w:pPr>
            <w:r w:rsidRPr="002A01F8">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511972" w14:textId="77777777" w:rsidR="002A01F8" w:rsidRPr="002A01F8" w:rsidRDefault="002A01F8" w:rsidP="00D0326A">
            <w:pPr>
              <w:pStyle w:val="rowtabella0"/>
              <w:rPr>
                <w:color w:val="002060"/>
              </w:rPr>
            </w:pPr>
            <w:r w:rsidRPr="002A01F8">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49C8FC" w14:textId="77777777" w:rsidR="002A01F8" w:rsidRPr="002A01F8" w:rsidRDefault="002A01F8" w:rsidP="00D0326A">
            <w:pPr>
              <w:pStyle w:val="rowtabella0"/>
              <w:jc w:val="center"/>
              <w:rPr>
                <w:color w:val="002060"/>
              </w:rPr>
            </w:pPr>
            <w:r w:rsidRPr="002A01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B04996" w14:textId="77777777" w:rsidR="002A01F8" w:rsidRPr="002A01F8" w:rsidRDefault="002A01F8" w:rsidP="00D0326A">
            <w:pPr>
              <w:pStyle w:val="rowtabella0"/>
              <w:rPr>
                <w:color w:val="002060"/>
              </w:rPr>
            </w:pPr>
            <w:r w:rsidRPr="002A01F8">
              <w:rPr>
                <w:color w:val="002060"/>
              </w:rPr>
              <w:t>08/11/2021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03BFC8" w14:textId="77777777" w:rsidR="002A01F8" w:rsidRPr="002A01F8" w:rsidRDefault="002A01F8" w:rsidP="00D0326A">
            <w:pPr>
              <w:pStyle w:val="rowtabella0"/>
              <w:rPr>
                <w:color w:val="002060"/>
              </w:rPr>
            </w:pPr>
            <w:r w:rsidRPr="002A01F8">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E12FA6" w14:textId="77777777" w:rsidR="002A01F8" w:rsidRPr="002A01F8" w:rsidRDefault="002A01F8" w:rsidP="00D0326A">
            <w:pPr>
              <w:pStyle w:val="rowtabella0"/>
              <w:rPr>
                <w:color w:val="002060"/>
              </w:rPr>
            </w:pPr>
            <w:r w:rsidRPr="002A01F8">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EDE4E6" w14:textId="77777777" w:rsidR="002A01F8" w:rsidRPr="002A01F8" w:rsidRDefault="002A01F8" w:rsidP="00D0326A">
            <w:pPr>
              <w:pStyle w:val="rowtabella0"/>
              <w:rPr>
                <w:color w:val="002060"/>
              </w:rPr>
            </w:pPr>
            <w:r w:rsidRPr="002A01F8">
              <w:rPr>
                <w:color w:val="002060"/>
              </w:rPr>
              <w:t>VIA VERDI</w:t>
            </w:r>
          </w:p>
        </w:tc>
      </w:tr>
      <w:tr w:rsidR="002A01F8" w:rsidRPr="002A01F8" w14:paraId="4B58A84C"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CB0F43" w14:textId="77777777" w:rsidR="002A01F8" w:rsidRPr="002A01F8" w:rsidRDefault="002A01F8" w:rsidP="00D0326A">
            <w:pPr>
              <w:pStyle w:val="rowtabella0"/>
              <w:rPr>
                <w:color w:val="002060"/>
              </w:rPr>
            </w:pPr>
            <w:r w:rsidRPr="002A01F8">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158111" w14:textId="77777777" w:rsidR="002A01F8" w:rsidRPr="002A01F8" w:rsidRDefault="002A01F8" w:rsidP="00D0326A">
            <w:pPr>
              <w:pStyle w:val="rowtabella0"/>
              <w:rPr>
                <w:color w:val="002060"/>
              </w:rPr>
            </w:pPr>
            <w:r w:rsidRPr="002A01F8">
              <w:rPr>
                <w:color w:val="002060"/>
              </w:rPr>
              <w:t xml:space="preserve">AUDAX 1970 </w:t>
            </w:r>
            <w:proofErr w:type="gramStart"/>
            <w:r w:rsidRPr="002A01F8">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05293D" w14:textId="77777777" w:rsidR="002A01F8" w:rsidRPr="002A01F8" w:rsidRDefault="002A01F8" w:rsidP="00D0326A">
            <w:pPr>
              <w:pStyle w:val="rowtabella0"/>
              <w:jc w:val="center"/>
              <w:rPr>
                <w:color w:val="002060"/>
              </w:rPr>
            </w:pPr>
            <w:r w:rsidRPr="002A01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0BEE9D" w14:textId="77777777" w:rsidR="002A01F8" w:rsidRPr="002A01F8" w:rsidRDefault="002A01F8" w:rsidP="00D0326A">
            <w:pPr>
              <w:pStyle w:val="rowtabella0"/>
              <w:rPr>
                <w:color w:val="002060"/>
              </w:rPr>
            </w:pPr>
            <w:r w:rsidRPr="002A01F8">
              <w:rPr>
                <w:color w:val="002060"/>
              </w:rPr>
              <w:t>08/11/2021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CDD4C7" w14:textId="77777777" w:rsidR="002A01F8" w:rsidRPr="002A01F8" w:rsidRDefault="002A01F8" w:rsidP="00D0326A">
            <w:pPr>
              <w:pStyle w:val="rowtabella0"/>
              <w:rPr>
                <w:color w:val="002060"/>
              </w:rPr>
            </w:pPr>
            <w:r w:rsidRPr="002A01F8">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68A4AB" w14:textId="77777777" w:rsidR="002A01F8" w:rsidRPr="002A01F8" w:rsidRDefault="002A01F8" w:rsidP="00D0326A">
            <w:pPr>
              <w:pStyle w:val="rowtabella0"/>
              <w:rPr>
                <w:color w:val="002060"/>
              </w:rPr>
            </w:pPr>
            <w:r w:rsidRPr="002A01F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820DCF" w14:textId="77777777" w:rsidR="002A01F8" w:rsidRPr="002A01F8" w:rsidRDefault="002A01F8" w:rsidP="00D0326A">
            <w:pPr>
              <w:pStyle w:val="rowtabella0"/>
              <w:rPr>
                <w:color w:val="002060"/>
              </w:rPr>
            </w:pPr>
            <w:r w:rsidRPr="002A01F8">
              <w:rPr>
                <w:color w:val="002060"/>
              </w:rPr>
              <w:t>VIA DELLO STADIO</w:t>
            </w:r>
          </w:p>
        </w:tc>
      </w:tr>
      <w:tr w:rsidR="002A01F8" w:rsidRPr="002A01F8" w14:paraId="3DCAAAF6"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3D4D3E" w14:textId="77777777" w:rsidR="002A01F8" w:rsidRPr="002A01F8" w:rsidRDefault="002A01F8" w:rsidP="00D0326A">
            <w:pPr>
              <w:pStyle w:val="rowtabella0"/>
              <w:rPr>
                <w:color w:val="002060"/>
              </w:rPr>
            </w:pPr>
            <w:r w:rsidRPr="002A01F8">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C91101" w14:textId="77777777" w:rsidR="002A01F8" w:rsidRPr="002A01F8" w:rsidRDefault="002A01F8" w:rsidP="00D0326A">
            <w:pPr>
              <w:pStyle w:val="rowtabella0"/>
              <w:rPr>
                <w:color w:val="002060"/>
              </w:rPr>
            </w:pPr>
            <w:r w:rsidRPr="002A01F8">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9DFFCC" w14:textId="77777777" w:rsidR="002A01F8" w:rsidRPr="002A01F8" w:rsidRDefault="002A01F8" w:rsidP="00D0326A">
            <w:pPr>
              <w:pStyle w:val="rowtabella0"/>
              <w:jc w:val="center"/>
              <w:rPr>
                <w:color w:val="002060"/>
              </w:rPr>
            </w:pPr>
            <w:r w:rsidRPr="002A01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6B03EF" w14:textId="77777777" w:rsidR="002A01F8" w:rsidRPr="002A01F8" w:rsidRDefault="002A01F8" w:rsidP="00D0326A">
            <w:pPr>
              <w:pStyle w:val="rowtabella0"/>
              <w:rPr>
                <w:color w:val="002060"/>
              </w:rPr>
            </w:pPr>
            <w:r w:rsidRPr="002A01F8">
              <w:rPr>
                <w:color w:val="002060"/>
              </w:rPr>
              <w:t>08/11/2021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82DBF6" w14:textId="77777777" w:rsidR="002A01F8" w:rsidRPr="002A01F8" w:rsidRDefault="002A01F8" w:rsidP="00D0326A">
            <w:pPr>
              <w:pStyle w:val="rowtabella0"/>
              <w:rPr>
                <w:color w:val="002060"/>
              </w:rPr>
            </w:pPr>
            <w:r w:rsidRPr="002A01F8">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3D5B09" w14:textId="77777777" w:rsidR="002A01F8" w:rsidRPr="002A01F8" w:rsidRDefault="002A01F8" w:rsidP="00D0326A">
            <w:pPr>
              <w:pStyle w:val="rowtabella0"/>
              <w:rPr>
                <w:color w:val="002060"/>
              </w:rPr>
            </w:pPr>
            <w:r w:rsidRPr="002A01F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DA4D0C" w14:textId="77777777" w:rsidR="002A01F8" w:rsidRPr="002A01F8" w:rsidRDefault="002A01F8" w:rsidP="00D0326A">
            <w:pPr>
              <w:pStyle w:val="rowtabella0"/>
              <w:rPr>
                <w:color w:val="002060"/>
              </w:rPr>
            </w:pPr>
            <w:r w:rsidRPr="002A01F8">
              <w:rPr>
                <w:color w:val="002060"/>
              </w:rPr>
              <w:t>VIA DEI TESSITORI</w:t>
            </w:r>
          </w:p>
        </w:tc>
      </w:tr>
      <w:tr w:rsidR="002A01F8" w:rsidRPr="002A01F8" w14:paraId="25C92385"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0D84E6" w14:textId="77777777" w:rsidR="002A01F8" w:rsidRPr="002A01F8" w:rsidRDefault="002A01F8" w:rsidP="00D0326A">
            <w:pPr>
              <w:pStyle w:val="rowtabella0"/>
              <w:rPr>
                <w:color w:val="002060"/>
              </w:rPr>
            </w:pPr>
            <w:r w:rsidRPr="002A01F8">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B023C0" w14:textId="77777777" w:rsidR="002A01F8" w:rsidRPr="002A01F8" w:rsidRDefault="002A01F8" w:rsidP="00D0326A">
            <w:pPr>
              <w:pStyle w:val="rowtabella0"/>
              <w:rPr>
                <w:color w:val="002060"/>
              </w:rPr>
            </w:pPr>
            <w:r w:rsidRPr="002A01F8">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585F6D" w14:textId="77777777" w:rsidR="002A01F8" w:rsidRPr="002A01F8" w:rsidRDefault="002A01F8" w:rsidP="00D0326A">
            <w:pPr>
              <w:pStyle w:val="rowtabella0"/>
              <w:jc w:val="center"/>
              <w:rPr>
                <w:color w:val="002060"/>
              </w:rPr>
            </w:pPr>
            <w:r w:rsidRPr="002A01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51E144" w14:textId="77777777" w:rsidR="002A01F8" w:rsidRPr="002A01F8" w:rsidRDefault="002A01F8" w:rsidP="00D0326A">
            <w:pPr>
              <w:pStyle w:val="rowtabella0"/>
              <w:rPr>
                <w:color w:val="002060"/>
              </w:rPr>
            </w:pPr>
            <w:r w:rsidRPr="002A01F8">
              <w:rPr>
                <w:color w:val="002060"/>
              </w:rPr>
              <w:t>08/11/2021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3BD387" w14:textId="77777777" w:rsidR="002A01F8" w:rsidRPr="002A01F8" w:rsidRDefault="002A01F8" w:rsidP="00D0326A">
            <w:pPr>
              <w:pStyle w:val="rowtabella0"/>
              <w:rPr>
                <w:color w:val="002060"/>
              </w:rPr>
            </w:pPr>
            <w:r w:rsidRPr="002A01F8">
              <w:rPr>
                <w:color w:val="002060"/>
              </w:rPr>
              <w:t xml:space="preserve">5429 PAL.COM. </w:t>
            </w:r>
            <w:proofErr w:type="gramStart"/>
            <w:r w:rsidRPr="002A01F8">
              <w:rPr>
                <w:color w:val="002060"/>
              </w:rPr>
              <w:t>S.MICHELE</w:t>
            </w:r>
            <w:proofErr w:type="gramEnd"/>
            <w:r w:rsidRPr="002A01F8">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2EDC8D" w14:textId="77777777" w:rsidR="002A01F8" w:rsidRPr="002A01F8" w:rsidRDefault="002A01F8" w:rsidP="00D0326A">
            <w:pPr>
              <w:pStyle w:val="rowtabella0"/>
              <w:rPr>
                <w:color w:val="002060"/>
              </w:rPr>
            </w:pPr>
            <w:r w:rsidRPr="002A01F8">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CFE676" w14:textId="77777777" w:rsidR="002A01F8" w:rsidRPr="002A01F8" w:rsidRDefault="002A01F8" w:rsidP="00D0326A">
            <w:pPr>
              <w:pStyle w:val="rowtabella0"/>
              <w:rPr>
                <w:color w:val="002060"/>
              </w:rPr>
            </w:pPr>
            <w:r w:rsidRPr="002A01F8">
              <w:rPr>
                <w:color w:val="002060"/>
              </w:rPr>
              <w:t>VIA LORETO</w:t>
            </w:r>
          </w:p>
        </w:tc>
      </w:tr>
      <w:tr w:rsidR="002A01F8" w:rsidRPr="002A01F8" w14:paraId="60EBAD93"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647950" w14:textId="77777777" w:rsidR="002A01F8" w:rsidRPr="002A01F8" w:rsidRDefault="002A01F8" w:rsidP="00D0326A">
            <w:pPr>
              <w:pStyle w:val="rowtabella0"/>
              <w:rPr>
                <w:color w:val="002060"/>
              </w:rPr>
            </w:pPr>
            <w:r w:rsidRPr="002A01F8">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8EBD4B" w14:textId="77777777" w:rsidR="002A01F8" w:rsidRPr="002A01F8" w:rsidRDefault="002A01F8" w:rsidP="00D0326A">
            <w:pPr>
              <w:pStyle w:val="rowtabella0"/>
              <w:rPr>
                <w:color w:val="002060"/>
              </w:rPr>
            </w:pPr>
            <w:r w:rsidRPr="002A01F8">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00A7D0" w14:textId="77777777" w:rsidR="002A01F8" w:rsidRPr="002A01F8" w:rsidRDefault="002A01F8" w:rsidP="00D0326A">
            <w:pPr>
              <w:pStyle w:val="rowtabella0"/>
              <w:jc w:val="center"/>
              <w:rPr>
                <w:color w:val="002060"/>
              </w:rPr>
            </w:pPr>
            <w:r w:rsidRPr="002A01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328790" w14:textId="77777777" w:rsidR="002A01F8" w:rsidRPr="002A01F8" w:rsidRDefault="002A01F8" w:rsidP="00D0326A">
            <w:pPr>
              <w:pStyle w:val="rowtabella0"/>
              <w:rPr>
                <w:color w:val="002060"/>
              </w:rPr>
            </w:pPr>
            <w:r w:rsidRPr="002A01F8">
              <w:rPr>
                <w:color w:val="002060"/>
              </w:rPr>
              <w:t>08/11/2021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879793" w14:textId="77777777" w:rsidR="002A01F8" w:rsidRPr="002A01F8" w:rsidRDefault="002A01F8" w:rsidP="00D0326A">
            <w:pPr>
              <w:pStyle w:val="rowtabella0"/>
              <w:rPr>
                <w:color w:val="002060"/>
              </w:rPr>
            </w:pPr>
            <w:r w:rsidRPr="002A01F8">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CEAA68" w14:textId="77777777" w:rsidR="002A01F8" w:rsidRPr="002A01F8" w:rsidRDefault="002A01F8" w:rsidP="00D0326A">
            <w:pPr>
              <w:pStyle w:val="rowtabella0"/>
              <w:rPr>
                <w:color w:val="002060"/>
              </w:rPr>
            </w:pPr>
            <w:r w:rsidRPr="002A01F8">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6C46F9" w14:textId="77777777" w:rsidR="002A01F8" w:rsidRPr="002A01F8" w:rsidRDefault="002A01F8" w:rsidP="00D0326A">
            <w:pPr>
              <w:pStyle w:val="rowtabella0"/>
              <w:rPr>
                <w:color w:val="002060"/>
              </w:rPr>
            </w:pPr>
            <w:r w:rsidRPr="002A01F8">
              <w:rPr>
                <w:color w:val="002060"/>
              </w:rPr>
              <w:t>VIA FONTE DI MONSIGNORE</w:t>
            </w:r>
          </w:p>
        </w:tc>
      </w:tr>
      <w:tr w:rsidR="002A01F8" w:rsidRPr="002A01F8" w14:paraId="234047BB"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6EC8A1" w14:textId="77777777" w:rsidR="002A01F8" w:rsidRPr="002A01F8" w:rsidRDefault="002A01F8" w:rsidP="00D0326A">
            <w:pPr>
              <w:pStyle w:val="rowtabella0"/>
              <w:rPr>
                <w:color w:val="002060"/>
              </w:rPr>
            </w:pPr>
            <w:r w:rsidRPr="002A01F8">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13955D" w14:textId="77777777" w:rsidR="002A01F8" w:rsidRPr="002A01F8" w:rsidRDefault="002A01F8" w:rsidP="00D0326A">
            <w:pPr>
              <w:pStyle w:val="rowtabella0"/>
              <w:rPr>
                <w:color w:val="002060"/>
              </w:rPr>
            </w:pPr>
            <w:r w:rsidRPr="002A01F8">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55F88F" w14:textId="77777777" w:rsidR="002A01F8" w:rsidRPr="002A01F8" w:rsidRDefault="002A01F8" w:rsidP="00D0326A">
            <w:pPr>
              <w:pStyle w:val="rowtabella0"/>
              <w:jc w:val="center"/>
              <w:rPr>
                <w:color w:val="002060"/>
              </w:rPr>
            </w:pPr>
            <w:r w:rsidRPr="002A01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2D75BE" w14:textId="77777777" w:rsidR="002A01F8" w:rsidRPr="002A01F8" w:rsidRDefault="002A01F8" w:rsidP="00D0326A">
            <w:pPr>
              <w:pStyle w:val="rowtabella0"/>
              <w:rPr>
                <w:color w:val="002060"/>
              </w:rPr>
            </w:pPr>
            <w:r w:rsidRPr="002A01F8">
              <w:rPr>
                <w:color w:val="002060"/>
              </w:rPr>
              <w:t>10/11/2021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0AD42A" w14:textId="77777777" w:rsidR="002A01F8" w:rsidRPr="002A01F8" w:rsidRDefault="002A01F8" w:rsidP="00D0326A">
            <w:pPr>
              <w:pStyle w:val="rowtabella0"/>
              <w:rPr>
                <w:color w:val="002060"/>
              </w:rPr>
            </w:pPr>
            <w:r w:rsidRPr="002A01F8">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7A1671" w14:textId="77777777" w:rsidR="002A01F8" w:rsidRPr="002A01F8" w:rsidRDefault="002A01F8" w:rsidP="00D0326A">
            <w:pPr>
              <w:pStyle w:val="rowtabella0"/>
              <w:rPr>
                <w:color w:val="002060"/>
              </w:rPr>
            </w:pPr>
            <w:r w:rsidRPr="002A01F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BB5F6" w14:textId="77777777" w:rsidR="002A01F8" w:rsidRPr="002A01F8" w:rsidRDefault="002A01F8" w:rsidP="00D0326A">
            <w:pPr>
              <w:pStyle w:val="rowtabella0"/>
              <w:rPr>
                <w:color w:val="002060"/>
              </w:rPr>
            </w:pPr>
            <w:r w:rsidRPr="002A01F8">
              <w:rPr>
                <w:color w:val="002060"/>
              </w:rPr>
              <w:t>VIA FRATELLI CERVI</w:t>
            </w:r>
          </w:p>
        </w:tc>
      </w:tr>
      <w:tr w:rsidR="002A01F8" w:rsidRPr="002A01F8" w14:paraId="3273D460"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0C8E99" w14:textId="77777777" w:rsidR="002A01F8" w:rsidRPr="002A01F8" w:rsidRDefault="002A01F8" w:rsidP="00D0326A">
            <w:pPr>
              <w:pStyle w:val="rowtabella0"/>
              <w:rPr>
                <w:color w:val="002060"/>
              </w:rPr>
            </w:pPr>
            <w:r w:rsidRPr="002A01F8">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C7703B" w14:textId="77777777" w:rsidR="002A01F8" w:rsidRPr="002A01F8" w:rsidRDefault="002A01F8" w:rsidP="00D0326A">
            <w:pPr>
              <w:pStyle w:val="rowtabella0"/>
              <w:rPr>
                <w:color w:val="002060"/>
              </w:rPr>
            </w:pPr>
            <w:r w:rsidRPr="002A01F8">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294999" w14:textId="77777777" w:rsidR="002A01F8" w:rsidRPr="002A01F8" w:rsidRDefault="002A01F8" w:rsidP="00D0326A">
            <w:pPr>
              <w:pStyle w:val="rowtabella0"/>
              <w:jc w:val="center"/>
              <w:rPr>
                <w:color w:val="002060"/>
              </w:rPr>
            </w:pPr>
            <w:r w:rsidRPr="002A01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F934F8" w14:textId="77777777" w:rsidR="002A01F8" w:rsidRPr="002A01F8" w:rsidRDefault="002A01F8" w:rsidP="00D0326A">
            <w:pPr>
              <w:pStyle w:val="rowtabella0"/>
              <w:rPr>
                <w:color w:val="002060"/>
              </w:rPr>
            </w:pPr>
            <w:r w:rsidRPr="002A01F8">
              <w:rPr>
                <w:color w:val="002060"/>
              </w:rPr>
              <w:t>10/11/2021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71E562" w14:textId="77777777" w:rsidR="002A01F8" w:rsidRPr="002A01F8" w:rsidRDefault="002A01F8" w:rsidP="00D0326A">
            <w:pPr>
              <w:pStyle w:val="rowtabella0"/>
              <w:rPr>
                <w:color w:val="002060"/>
              </w:rPr>
            </w:pPr>
            <w:r w:rsidRPr="002A01F8">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79D1E5" w14:textId="77777777" w:rsidR="002A01F8" w:rsidRPr="002A01F8" w:rsidRDefault="002A01F8" w:rsidP="00D0326A">
            <w:pPr>
              <w:pStyle w:val="rowtabella0"/>
              <w:rPr>
                <w:color w:val="002060"/>
              </w:rPr>
            </w:pPr>
            <w:r w:rsidRPr="002A01F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760A3F" w14:textId="77777777" w:rsidR="002A01F8" w:rsidRPr="002A01F8" w:rsidRDefault="002A01F8" w:rsidP="00D0326A">
            <w:pPr>
              <w:pStyle w:val="rowtabella0"/>
              <w:rPr>
                <w:color w:val="002060"/>
              </w:rPr>
            </w:pPr>
            <w:r w:rsidRPr="002A01F8">
              <w:rPr>
                <w:color w:val="002060"/>
              </w:rPr>
              <w:t xml:space="preserve">VIA </w:t>
            </w:r>
            <w:proofErr w:type="gramStart"/>
            <w:r w:rsidRPr="002A01F8">
              <w:rPr>
                <w:color w:val="002060"/>
              </w:rPr>
              <w:t>S.VITTORIA</w:t>
            </w:r>
            <w:proofErr w:type="gramEnd"/>
            <w:r w:rsidRPr="002A01F8">
              <w:rPr>
                <w:color w:val="002060"/>
              </w:rPr>
              <w:t>, 5</w:t>
            </w:r>
          </w:p>
        </w:tc>
      </w:tr>
      <w:tr w:rsidR="002A01F8" w:rsidRPr="002A01F8" w14:paraId="4BB322DE"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A73746" w14:textId="77777777" w:rsidR="002A01F8" w:rsidRPr="002A01F8" w:rsidRDefault="002A01F8" w:rsidP="00D0326A">
            <w:pPr>
              <w:pStyle w:val="rowtabella0"/>
              <w:rPr>
                <w:color w:val="002060"/>
              </w:rPr>
            </w:pPr>
            <w:r w:rsidRPr="002A01F8">
              <w:rPr>
                <w:color w:val="002060"/>
              </w:rPr>
              <w:t xml:space="preserve">AUDAX 1970 </w:t>
            </w:r>
            <w:proofErr w:type="gramStart"/>
            <w:r w:rsidRPr="002A01F8">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004E72" w14:textId="77777777" w:rsidR="002A01F8" w:rsidRPr="002A01F8" w:rsidRDefault="002A01F8" w:rsidP="00D0326A">
            <w:pPr>
              <w:pStyle w:val="rowtabella0"/>
              <w:rPr>
                <w:color w:val="002060"/>
              </w:rPr>
            </w:pPr>
            <w:r w:rsidRPr="002A01F8">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CE5956" w14:textId="77777777" w:rsidR="002A01F8" w:rsidRPr="002A01F8" w:rsidRDefault="002A01F8" w:rsidP="00D0326A">
            <w:pPr>
              <w:pStyle w:val="rowtabella0"/>
              <w:jc w:val="center"/>
              <w:rPr>
                <w:color w:val="002060"/>
              </w:rPr>
            </w:pPr>
            <w:r w:rsidRPr="002A01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45FDA0" w14:textId="77777777" w:rsidR="002A01F8" w:rsidRPr="002A01F8" w:rsidRDefault="002A01F8" w:rsidP="00D0326A">
            <w:pPr>
              <w:pStyle w:val="rowtabella0"/>
              <w:rPr>
                <w:color w:val="002060"/>
              </w:rPr>
            </w:pPr>
            <w:r w:rsidRPr="002A01F8">
              <w:rPr>
                <w:color w:val="002060"/>
              </w:rPr>
              <w:t>22/11/2021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1FC49B" w14:textId="77777777" w:rsidR="002A01F8" w:rsidRPr="002A01F8" w:rsidRDefault="002A01F8" w:rsidP="00D0326A">
            <w:pPr>
              <w:pStyle w:val="rowtabella0"/>
              <w:rPr>
                <w:color w:val="002060"/>
              </w:rPr>
            </w:pPr>
            <w:r w:rsidRPr="002A01F8">
              <w:rPr>
                <w:color w:val="002060"/>
              </w:rPr>
              <w:t>5138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C65449" w14:textId="77777777" w:rsidR="002A01F8" w:rsidRPr="002A01F8" w:rsidRDefault="002A01F8" w:rsidP="00D0326A">
            <w:pPr>
              <w:pStyle w:val="rowtabella0"/>
              <w:rPr>
                <w:color w:val="002060"/>
              </w:rPr>
            </w:pPr>
            <w:r w:rsidRPr="002A01F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9C569A" w14:textId="77777777" w:rsidR="002A01F8" w:rsidRPr="002A01F8" w:rsidRDefault="002A01F8" w:rsidP="00D0326A">
            <w:pPr>
              <w:pStyle w:val="rowtabella0"/>
              <w:rPr>
                <w:color w:val="002060"/>
              </w:rPr>
            </w:pPr>
            <w:r w:rsidRPr="002A01F8">
              <w:rPr>
                <w:color w:val="002060"/>
              </w:rPr>
              <w:t>VIA CAPANNA SNC</w:t>
            </w:r>
          </w:p>
        </w:tc>
      </w:tr>
      <w:tr w:rsidR="002A01F8" w:rsidRPr="002A01F8" w14:paraId="735D13E4"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4D7F15" w14:textId="77777777" w:rsidR="002A01F8" w:rsidRPr="002A01F8" w:rsidRDefault="002A01F8" w:rsidP="00D0326A">
            <w:pPr>
              <w:pStyle w:val="rowtabella0"/>
              <w:rPr>
                <w:color w:val="002060"/>
              </w:rPr>
            </w:pPr>
            <w:r w:rsidRPr="002A01F8">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1119B3" w14:textId="77777777" w:rsidR="002A01F8" w:rsidRPr="002A01F8" w:rsidRDefault="002A01F8" w:rsidP="00D0326A">
            <w:pPr>
              <w:pStyle w:val="rowtabella0"/>
              <w:rPr>
                <w:color w:val="002060"/>
              </w:rPr>
            </w:pPr>
            <w:r w:rsidRPr="002A01F8">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13D666" w14:textId="77777777" w:rsidR="002A01F8" w:rsidRPr="002A01F8" w:rsidRDefault="002A01F8" w:rsidP="00D0326A">
            <w:pPr>
              <w:pStyle w:val="rowtabella0"/>
              <w:jc w:val="center"/>
              <w:rPr>
                <w:color w:val="002060"/>
              </w:rPr>
            </w:pPr>
            <w:r w:rsidRPr="002A01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14CFE3" w14:textId="77777777" w:rsidR="002A01F8" w:rsidRPr="002A01F8" w:rsidRDefault="002A01F8" w:rsidP="00D0326A">
            <w:pPr>
              <w:pStyle w:val="rowtabella0"/>
              <w:rPr>
                <w:color w:val="002060"/>
              </w:rPr>
            </w:pPr>
            <w:r w:rsidRPr="002A01F8">
              <w:rPr>
                <w:color w:val="002060"/>
              </w:rPr>
              <w:t>22/11/2021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780039" w14:textId="77777777" w:rsidR="002A01F8" w:rsidRPr="002A01F8" w:rsidRDefault="002A01F8" w:rsidP="00D0326A">
            <w:pPr>
              <w:pStyle w:val="rowtabella0"/>
              <w:rPr>
                <w:color w:val="002060"/>
              </w:rPr>
            </w:pPr>
            <w:r w:rsidRPr="002A01F8">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AD4C7E" w14:textId="77777777" w:rsidR="002A01F8" w:rsidRPr="002A01F8" w:rsidRDefault="002A01F8" w:rsidP="00D0326A">
            <w:pPr>
              <w:pStyle w:val="rowtabella0"/>
              <w:rPr>
                <w:color w:val="002060"/>
              </w:rPr>
            </w:pPr>
            <w:r w:rsidRPr="002A01F8">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5C6A0C" w14:textId="77777777" w:rsidR="002A01F8" w:rsidRPr="002A01F8" w:rsidRDefault="002A01F8" w:rsidP="00D0326A">
            <w:pPr>
              <w:pStyle w:val="rowtabella0"/>
              <w:rPr>
                <w:color w:val="002060"/>
              </w:rPr>
            </w:pPr>
            <w:r w:rsidRPr="002A01F8">
              <w:rPr>
                <w:color w:val="002060"/>
              </w:rPr>
              <w:t>VIA FALCONARA</w:t>
            </w:r>
          </w:p>
        </w:tc>
      </w:tr>
      <w:tr w:rsidR="002A01F8" w:rsidRPr="002A01F8" w14:paraId="7A46402D"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D1013F" w14:textId="77777777" w:rsidR="002A01F8" w:rsidRPr="002A01F8" w:rsidRDefault="002A01F8" w:rsidP="00D0326A">
            <w:pPr>
              <w:pStyle w:val="rowtabella0"/>
              <w:rPr>
                <w:color w:val="002060"/>
              </w:rPr>
            </w:pPr>
            <w:r w:rsidRPr="002A01F8">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29AB9F" w14:textId="77777777" w:rsidR="002A01F8" w:rsidRPr="002A01F8" w:rsidRDefault="002A01F8" w:rsidP="00D0326A">
            <w:pPr>
              <w:pStyle w:val="rowtabella0"/>
              <w:rPr>
                <w:color w:val="002060"/>
              </w:rPr>
            </w:pPr>
            <w:r w:rsidRPr="002A01F8">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A9D584" w14:textId="77777777" w:rsidR="002A01F8" w:rsidRPr="002A01F8" w:rsidRDefault="002A01F8" w:rsidP="00D0326A">
            <w:pPr>
              <w:pStyle w:val="rowtabella0"/>
              <w:jc w:val="center"/>
              <w:rPr>
                <w:color w:val="002060"/>
              </w:rPr>
            </w:pPr>
            <w:r w:rsidRPr="002A01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711261" w14:textId="77777777" w:rsidR="002A01F8" w:rsidRPr="002A01F8" w:rsidRDefault="002A01F8" w:rsidP="00D0326A">
            <w:pPr>
              <w:pStyle w:val="rowtabella0"/>
              <w:rPr>
                <w:color w:val="002060"/>
              </w:rPr>
            </w:pPr>
            <w:r w:rsidRPr="002A01F8">
              <w:rPr>
                <w:color w:val="002060"/>
              </w:rPr>
              <w:t>22/11/2021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DADC85" w14:textId="77777777" w:rsidR="002A01F8" w:rsidRPr="002A01F8" w:rsidRDefault="002A01F8" w:rsidP="00D0326A">
            <w:pPr>
              <w:pStyle w:val="rowtabella0"/>
              <w:rPr>
                <w:color w:val="002060"/>
              </w:rPr>
            </w:pPr>
            <w:r w:rsidRPr="002A01F8">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4AA685" w14:textId="77777777" w:rsidR="002A01F8" w:rsidRPr="002A01F8" w:rsidRDefault="002A01F8" w:rsidP="00D0326A">
            <w:pPr>
              <w:pStyle w:val="rowtabella0"/>
              <w:rPr>
                <w:color w:val="002060"/>
              </w:rPr>
            </w:pPr>
            <w:r w:rsidRPr="002A01F8">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E30BBE" w14:textId="77777777" w:rsidR="002A01F8" w:rsidRPr="002A01F8" w:rsidRDefault="002A01F8" w:rsidP="00D0326A">
            <w:pPr>
              <w:pStyle w:val="rowtabella0"/>
              <w:rPr>
                <w:color w:val="002060"/>
              </w:rPr>
            </w:pPr>
            <w:r w:rsidRPr="002A01F8">
              <w:rPr>
                <w:color w:val="002060"/>
              </w:rPr>
              <w:t>VIA ALESSANDRO MANZONI</w:t>
            </w:r>
          </w:p>
        </w:tc>
      </w:tr>
      <w:tr w:rsidR="002A01F8" w:rsidRPr="002A01F8" w14:paraId="3504CAEA"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18FB7A" w14:textId="77777777" w:rsidR="002A01F8" w:rsidRPr="002A01F8" w:rsidRDefault="002A01F8" w:rsidP="00D0326A">
            <w:pPr>
              <w:pStyle w:val="rowtabella0"/>
              <w:rPr>
                <w:color w:val="002060"/>
              </w:rPr>
            </w:pPr>
            <w:r w:rsidRPr="002A01F8">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745E58" w14:textId="77777777" w:rsidR="002A01F8" w:rsidRPr="002A01F8" w:rsidRDefault="002A01F8" w:rsidP="00D0326A">
            <w:pPr>
              <w:pStyle w:val="rowtabella0"/>
              <w:rPr>
                <w:color w:val="002060"/>
              </w:rPr>
            </w:pPr>
            <w:r w:rsidRPr="002A01F8">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544CE1" w14:textId="77777777" w:rsidR="002A01F8" w:rsidRPr="002A01F8" w:rsidRDefault="002A01F8" w:rsidP="00D0326A">
            <w:pPr>
              <w:pStyle w:val="rowtabella0"/>
              <w:jc w:val="center"/>
              <w:rPr>
                <w:color w:val="002060"/>
              </w:rPr>
            </w:pPr>
            <w:r w:rsidRPr="002A01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1637C4" w14:textId="77777777" w:rsidR="002A01F8" w:rsidRPr="002A01F8" w:rsidRDefault="002A01F8" w:rsidP="00D0326A">
            <w:pPr>
              <w:pStyle w:val="rowtabella0"/>
              <w:rPr>
                <w:color w:val="002060"/>
              </w:rPr>
            </w:pPr>
            <w:r w:rsidRPr="002A01F8">
              <w:rPr>
                <w:color w:val="002060"/>
              </w:rPr>
              <w:t>22/11/2021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6646ED" w14:textId="77777777" w:rsidR="002A01F8" w:rsidRPr="002A01F8" w:rsidRDefault="002A01F8" w:rsidP="00D0326A">
            <w:pPr>
              <w:pStyle w:val="rowtabella0"/>
              <w:rPr>
                <w:color w:val="002060"/>
              </w:rPr>
            </w:pPr>
            <w:r w:rsidRPr="002A01F8">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BBBB13" w14:textId="77777777" w:rsidR="002A01F8" w:rsidRPr="002A01F8" w:rsidRDefault="002A01F8" w:rsidP="00D0326A">
            <w:pPr>
              <w:pStyle w:val="rowtabella0"/>
              <w:rPr>
                <w:color w:val="002060"/>
              </w:rPr>
            </w:pPr>
            <w:r w:rsidRPr="002A01F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04C4F5" w14:textId="77777777" w:rsidR="002A01F8" w:rsidRPr="002A01F8" w:rsidRDefault="002A01F8" w:rsidP="00D0326A">
            <w:pPr>
              <w:pStyle w:val="rowtabella0"/>
              <w:rPr>
                <w:color w:val="002060"/>
              </w:rPr>
            </w:pPr>
            <w:r w:rsidRPr="002A01F8">
              <w:rPr>
                <w:color w:val="002060"/>
              </w:rPr>
              <w:t>VIA GEMME, 13</w:t>
            </w:r>
          </w:p>
        </w:tc>
      </w:tr>
      <w:tr w:rsidR="002A01F8" w:rsidRPr="002A01F8" w14:paraId="5DB51982"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E939AB" w14:textId="77777777" w:rsidR="002A01F8" w:rsidRPr="002A01F8" w:rsidRDefault="002A01F8" w:rsidP="00D0326A">
            <w:pPr>
              <w:pStyle w:val="rowtabella0"/>
              <w:rPr>
                <w:color w:val="002060"/>
              </w:rPr>
            </w:pPr>
            <w:r w:rsidRPr="002A01F8">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56139C" w14:textId="77777777" w:rsidR="002A01F8" w:rsidRPr="002A01F8" w:rsidRDefault="002A01F8" w:rsidP="00D0326A">
            <w:pPr>
              <w:pStyle w:val="rowtabella0"/>
              <w:rPr>
                <w:color w:val="002060"/>
              </w:rPr>
            </w:pPr>
            <w:r w:rsidRPr="002A01F8">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3B343F" w14:textId="77777777" w:rsidR="002A01F8" w:rsidRPr="002A01F8" w:rsidRDefault="002A01F8" w:rsidP="00D0326A">
            <w:pPr>
              <w:pStyle w:val="rowtabella0"/>
              <w:jc w:val="center"/>
              <w:rPr>
                <w:color w:val="002060"/>
              </w:rPr>
            </w:pPr>
            <w:r w:rsidRPr="002A01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501002" w14:textId="77777777" w:rsidR="002A01F8" w:rsidRPr="002A01F8" w:rsidRDefault="002A01F8" w:rsidP="00D0326A">
            <w:pPr>
              <w:pStyle w:val="rowtabella0"/>
              <w:rPr>
                <w:color w:val="002060"/>
              </w:rPr>
            </w:pPr>
            <w:r w:rsidRPr="002A01F8">
              <w:rPr>
                <w:color w:val="002060"/>
              </w:rPr>
              <w:t>22/11/2021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82DC44" w14:textId="77777777" w:rsidR="002A01F8" w:rsidRPr="002A01F8" w:rsidRDefault="002A01F8" w:rsidP="00D0326A">
            <w:pPr>
              <w:pStyle w:val="rowtabella0"/>
              <w:rPr>
                <w:color w:val="002060"/>
              </w:rPr>
            </w:pPr>
            <w:r w:rsidRPr="002A01F8">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90EBE" w14:textId="77777777" w:rsidR="002A01F8" w:rsidRPr="002A01F8" w:rsidRDefault="002A01F8" w:rsidP="00D0326A">
            <w:pPr>
              <w:pStyle w:val="rowtabella0"/>
              <w:rPr>
                <w:color w:val="002060"/>
              </w:rPr>
            </w:pPr>
            <w:r w:rsidRPr="002A01F8">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C77A8B" w14:textId="77777777" w:rsidR="002A01F8" w:rsidRPr="002A01F8" w:rsidRDefault="002A01F8" w:rsidP="00D0326A">
            <w:pPr>
              <w:pStyle w:val="rowtabella0"/>
              <w:rPr>
                <w:color w:val="002060"/>
              </w:rPr>
            </w:pPr>
            <w:r w:rsidRPr="002A01F8">
              <w:rPr>
                <w:color w:val="002060"/>
              </w:rPr>
              <w:t>VIA TOBAGI STAZ. CASTELBELLINO</w:t>
            </w:r>
          </w:p>
        </w:tc>
      </w:tr>
      <w:tr w:rsidR="002A01F8" w:rsidRPr="002A01F8" w14:paraId="50523D8B"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A0898A" w14:textId="77777777" w:rsidR="002A01F8" w:rsidRPr="002A01F8" w:rsidRDefault="002A01F8" w:rsidP="00D0326A">
            <w:pPr>
              <w:pStyle w:val="rowtabella0"/>
              <w:rPr>
                <w:color w:val="002060"/>
              </w:rPr>
            </w:pPr>
            <w:r w:rsidRPr="002A01F8">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C92988" w14:textId="77777777" w:rsidR="002A01F8" w:rsidRPr="002A01F8" w:rsidRDefault="002A01F8" w:rsidP="00D0326A">
            <w:pPr>
              <w:pStyle w:val="rowtabella0"/>
              <w:rPr>
                <w:color w:val="002060"/>
              </w:rPr>
            </w:pPr>
            <w:r w:rsidRPr="002A01F8">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4B1B4D" w14:textId="77777777" w:rsidR="002A01F8" w:rsidRPr="002A01F8" w:rsidRDefault="002A01F8" w:rsidP="00D0326A">
            <w:pPr>
              <w:pStyle w:val="rowtabella0"/>
              <w:jc w:val="center"/>
              <w:rPr>
                <w:color w:val="002060"/>
              </w:rPr>
            </w:pPr>
            <w:r w:rsidRPr="002A01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632B17" w14:textId="77777777" w:rsidR="002A01F8" w:rsidRPr="002A01F8" w:rsidRDefault="002A01F8" w:rsidP="00D0326A">
            <w:pPr>
              <w:pStyle w:val="rowtabella0"/>
              <w:rPr>
                <w:color w:val="002060"/>
              </w:rPr>
            </w:pPr>
            <w:r w:rsidRPr="002A01F8">
              <w:rPr>
                <w:color w:val="002060"/>
              </w:rPr>
              <w:t>24/11/2021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79148F" w14:textId="77777777" w:rsidR="002A01F8" w:rsidRPr="002A01F8" w:rsidRDefault="002A01F8" w:rsidP="00D0326A">
            <w:pPr>
              <w:pStyle w:val="rowtabella0"/>
              <w:rPr>
                <w:color w:val="002060"/>
              </w:rPr>
            </w:pPr>
            <w:r w:rsidRPr="002A01F8">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166785" w14:textId="77777777" w:rsidR="002A01F8" w:rsidRPr="002A01F8" w:rsidRDefault="002A01F8" w:rsidP="00D0326A">
            <w:pPr>
              <w:pStyle w:val="rowtabella0"/>
              <w:rPr>
                <w:color w:val="002060"/>
              </w:rPr>
            </w:pPr>
            <w:r w:rsidRPr="002A01F8">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E54A6" w14:textId="77777777" w:rsidR="002A01F8" w:rsidRPr="002A01F8" w:rsidRDefault="002A01F8" w:rsidP="00D0326A">
            <w:pPr>
              <w:pStyle w:val="rowtabella0"/>
              <w:rPr>
                <w:color w:val="002060"/>
              </w:rPr>
            </w:pPr>
            <w:r w:rsidRPr="002A01F8">
              <w:rPr>
                <w:color w:val="002060"/>
              </w:rPr>
              <w:t>VIA CORRADI</w:t>
            </w:r>
          </w:p>
        </w:tc>
      </w:tr>
      <w:tr w:rsidR="002A01F8" w:rsidRPr="002A01F8" w14:paraId="30030286" w14:textId="77777777" w:rsidTr="002A01F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0FE425" w14:textId="77777777" w:rsidR="002A01F8" w:rsidRPr="002A01F8" w:rsidRDefault="002A01F8" w:rsidP="00D0326A">
            <w:pPr>
              <w:pStyle w:val="rowtabella0"/>
              <w:rPr>
                <w:color w:val="002060"/>
              </w:rPr>
            </w:pPr>
            <w:r w:rsidRPr="002A01F8">
              <w:rPr>
                <w:color w:val="002060"/>
              </w:rPr>
              <w:lastRenderedPageBreak/>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B059CD" w14:textId="77777777" w:rsidR="002A01F8" w:rsidRPr="002A01F8" w:rsidRDefault="002A01F8" w:rsidP="00D0326A">
            <w:pPr>
              <w:pStyle w:val="rowtabella0"/>
              <w:rPr>
                <w:color w:val="002060"/>
              </w:rPr>
            </w:pPr>
            <w:r w:rsidRPr="002A01F8">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71D8C8" w14:textId="77777777" w:rsidR="002A01F8" w:rsidRPr="002A01F8" w:rsidRDefault="002A01F8" w:rsidP="00D0326A">
            <w:pPr>
              <w:pStyle w:val="rowtabella0"/>
              <w:jc w:val="center"/>
              <w:rPr>
                <w:color w:val="002060"/>
              </w:rPr>
            </w:pPr>
            <w:r w:rsidRPr="002A01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9612D2" w14:textId="77777777" w:rsidR="002A01F8" w:rsidRPr="002A01F8" w:rsidRDefault="002A01F8" w:rsidP="00D0326A">
            <w:pPr>
              <w:pStyle w:val="rowtabella0"/>
              <w:rPr>
                <w:color w:val="002060"/>
              </w:rPr>
            </w:pPr>
            <w:r w:rsidRPr="002A01F8">
              <w:rPr>
                <w:color w:val="002060"/>
              </w:rPr>
              <w:t>24/11/2021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5CFBE6" w14:textId="77777777" w:rsidR="002A01F8" w:rsidRPr="002A01F8" w:rsidRDefault="002A01F8" w:rsidP="00D0326A">
            <w:pPr>
              <w:pStyle w:val="rowtabella0"/>
              <w:rPr>
                <w:color w:val="002060"/>
              </w:rPr>
            </w:pPr>
            <w:r w:rsidRPr="002A01F8">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388FD4" w14:textId="77777777" w:rsidR="002A01F8" w:rsidRPr="002A01F8" w:rsidRDefault="002A01F8" w:rsidP="00D0326A">
            <w:pPr>
              <w:pStyle w:val="rowtabella0"/>
              <w:rPr>
                <w:color w:val="002060"/>
              </w:rPr>
            </w:pPr>
            <w:r w:rsidRPr="002A01F8">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299CD" w14:textId="77777777" w:rsidR="002A01F8" w:rsidRPr="002A01F8" w:rsidRDefault="002A01F8" w:rsidP="00D0326A">
            <w:pPr>
              <w:pStyle w:val="rowtabella0"/>
              <w:rPr>
                <w:color w:val="002060"/>
              </w:rPr>
            </w:pPr>
            <w:r w:rsidRPr="002A01F8">
              <w:rPr>
                <w:color w:val="002060"/>
              </w:rPr>
              <w:t>VIA COLLE GIOIOSO</w:t>
            </w:r>
          </w:p>
        </w:tc>
      </w:tr>
      <w:tr w:rsidR="002A01F8" w:rsidRPr="002A01F8" w14:paraId="4C1DF167" w14:textId="77777777" w:rsidTr="002A01F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84993B" w14:textId="77777777" w:rsidR="002A01F8" w:rsidRPr="002A01F8" w:rsidRDefault="002A01F8" w:rsidP="00D0326A">
            <w:pPr>
              <w:pStyle w:val="rowtabella0"/>
              <w:rPr>
                <w:color w:val="002060"/>
              </w:rPr>
            </w:pPr>
            <w:r w:rsidRPr="002A01F8">
              <w:rPr>
                <w:color w:val="002060"/>
              </w:rPr>
              <w:t>FUTSAL SANGIUSTESE 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77960" w14:textId="77777777" w:rsidR="002A01F8" w:rsidRPr="002A01F8" w:rsidRDefault="002A01F8" w:rsidP="00D0326A">
            <w:pPr>
              <w:pStyle w:val="rowtabella0"/>
              <w:rPr>
                <w:color w:val="002060"/>
              </w:rPr>
            </w:pPr>
            <w:r w:rsidRPr="002A01F8">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824FB" w14:textId="77777777" w:rsidR="002A01F8" w:rsidRPr="002A01F8" w:rsidRDefault="002A01F8" w:rsidP="00D0326A">
            <w:pPr>
              <w:pStyle w:val="rowtabella0"/>
              <w:jc w:val="center"/>
              <w:rPr>
                <w:color w:val="002060"/>
              </w:rPr>
            </w:pPr>
            <w:r w:rsidRPr="002A01F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F6124" w14:textId="77777777" w:rsidR="002A01F8" w:rsidRPr="002A01F8" w:rsidRDefault="002A01F8" w:rsidP="00D0326A">
            <w:pPr>
              <w:pStyle w:val="rowtabella0"/>
              <w:rPr>
                <w:color w:val="002060"/>
              </w:rPr>
            </w:pPr>
            <w:r w:rsidRPr="002A01F8">
              <w:rPr>
                <w:color w:val="002060"/>
              </w:rPr>
              <w:t>24/11/2021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E5F25" w14:textId="77777777" w:rsidR="002A01F8" w:rsidRPr="002A01F8" w:rsidRDefault="002A01F8" w:rsidP="00D0326A">
            <w:pPr>
              <w:pStyle w:val="rowtabella0"/>
              <w:rPr>
                <w:color w:val="002060"/>
              </w:rPr>
            </w:pPr>
            <w:r w:rsidRPr="002A01F8">
              <w:rPr>
                <w:color w:val="002060"/>
              </w:rPr>
              <w:t>5280 TENSOSTRUTTURA S.</w:t>
            </w:r>
            <w:proofErr w:type="gramStart"/>
            <w:r w:rsidRPr="002A01F8">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4E9B3" w14:textId="77777777" w:rsidR="002A01F8" w:rsidRPr="002A01F8" w:rsidRDefault="002A01F8" w:rsidP="00D0326A">
            <w:pPr>
              <w:pStyle w:val="rowtabella0"/>
              <w:rPr>
                <w:color w:val="002060"/>
              </w:rPr>
            </w:pPr>
            <w:r w:rsidRPr="002A01F8">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68160" w14:textId="77777777" w:rsidR="002A01F8" w:rsidRPr="002A01F8" w:rsidRDefault="002A01F8" w:rsidP="00D0326A">
            <w:pPr>
              <w:pStyle w:val="rowtabella0"/>
              <w:rPr>
                <w:color w:val="002060"/>
              </w:rPr>
            </w:pPr>
            <w:r w:rsidRPr="002A01F8">
              <w:rPr>
                <w:color w:val="002060"/>
              </w:rPr>
              <w:t>VIA LORENZO LOTTO</w:t>
            </w:r>
          </w:p>
        </w:tc>
      </w:tr>
    </w:tbl>
    <w:p w14:paraId="33C2D8BB" w14:textId="00419343" w:rsidR="002A01F8" w:rsidRDefault="002A01F8" w:rsidP="002A01F8">
      <w:pPr>
        <w:pStyle w:val="breakline"/>
        <w:divId w:val="527259509"/>
        <w:rPr>
          <w:rFonts w:eastAsiaTheme="minorEastAsia"/>
          <w:color w:val="002060"/>
        </w:rPr>
      </w:pPr>
    </w:p>
    <w:p w14:paraId="6EBB196D" w14:textId="77777777" w:rsidR="00B071C2" w:rsidRDefault="00B071C2" w:rsidP="002A01F8">
      <w:pPr>
        <w:pStyle w:val="breakline"/>
        <w:divId w:val="527259509"/>
        <w:rPr>
          <w:rFonts w:eastAsiaTheme="minorEastAsia"/>
          <w:color w:val="002060"/>
        </w:rPr>
      </w:pPr>
    </w:p>
    <w:p w14:paraId="613FB35C" w14:textId="77777777" w:rsidR="00B071C2" w:rsidRPr="00E7079E" w:rsidRDefault="00B071C2" w:rsidP="00B071C2">
      <w:pPr>
        <w:pStyle w:val="titolocampionato0"/>
        <w:shd w:val="clear" w:color="auto" w:fill="CCCCCC"/>
        <w:spacing w:before="80" w:after="40"/>
        <w:divId w:val="527259509"/>
        <w:rPr>
          <w:color w:val="002060"/>
        </w:rPr>
      </w:pPr>
      <w:r w:rsidRPr="00E7079E">
        <w:rPr>
          <w:color w:val="002060"/>
        </w:rPr>
        <w:t>COPPA ITALIA FEMM.LE CALCIO A5</w:t>
      </w:r>
    </w:p>
    <w:p w14:paraId="63D0BB0B" w14:textId="77777777" w:rsidR="00B071C2" w:rsidRPr="00E7079E" w:rsidRDefault="00B071C2" w:rsidP="00B071C2">
      <w:pPr>
        <w:pStyle w:val="breakline"/>
        <w:divId w:val="527259509"/>
        <w:rPr>
          <w:color w:val="002060"/>
        </w:rPr>
      </w:pPr>
    </w:p>
    <w:p w14:paraId="59A4810B" w14:textId="77777777" w:rsidR="00B071C2" w:rsidRPr="00E7079E" w:rsidRDefault="00B071C2" w:rsidP="00B071C2">
      <w:pPr>
        <w:pStyle w:val="titoloprinc0"/>
        <w:divId w:val="527259509"/>
        <w:rPr>
          <w:color w:val="002060"/>
        </w:rPr>
      </w:pPr>
      <w:r w:rsidRPr="00E7079E">
        <w:rPr>
          <w:color w:val="002060"/>
        </w:rPr>
        <w:t>PROGRAMMA GARE</w:t>
      </w:r>
    </w:p>
    <w:p w14:paraId="16F759FE" w14:textId="77777777" w:rsidR="00B071C2" w:rsidRPr="00E7079E" w:rsidRDefault="00B071C2" w:rsidP="00B071C2">
      <w:pPr>
        <w:pStyle w:val="breakline"/>
        <w:divId w:val="527259509"/>
        <w:rPr>
          <w:color w:val="002060"/>
        </w:rPr>
      </w:pPr>
    </w:p>
    <w:p w14:paraId="2A441454" w14:textId="77777777" w:rsidR="00B071C2" w:rsidRPr="00E7079E" w:rsidRDefault="00B071C2" w:rsidP="00B071C2">
      <w:pPr>
        <w:pStyle w:val="sottotitolocampionato10"/>
        <w:divId w:val="527259509"/>
        <w:rPr>
          <w:color w:val="002060"/>
        </w:rPr>
      </w:pPr>
      <w:r w:rsidRPr="00E7079E">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83"/>
        <w:gridCol w:w="1568"/>
        <w:gridCol w:w="1548"/>
      </w:tblGrid>
      <w:tr w:rsidR="00B071C2" w:rsidRPr="00E7079E" w14:paraId="79B97C27" w14:textId="77777777" w:rsidTr="00B07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CB70E" w14:textId="77777777" w:rsidR="00B071C2" w:rsidRPr="00E7079E" w:rsidRDefault="00B071C2" w:rsidP="00D0326A">
            <w:pPr>
              <w:pStyle w:val="headertabella0"/>
              <w:rPr>
                <w:color w:val="002060"/>
              </w:rPr>
            </w:pPr>
            <w:r w:rsidRPr="00E707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75414" w14:textId="77777777" w:rsidR="00B071C2" w:rsidRPr="00E7079E" w:rsidRDefault="00B071C2" w:rsidP="00D0326A">
            <w:pPr>
              <w:pStyle w:val="headertabella0"/>
              <w:rPr>
                <w:color w:val="002060"/>
              </w:rPr>
            </w:pPr>
            <w:r w:rsidRPr="00E707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13B64" w14:textId="77777777" w:rsidR="00B071C2" w:rsidRPr="00E7079E" w:rsidRDefault="00B071C2" w:rsidP="00D0326A">
            <w:pPr>
              <w:pStyle w:val="headertabella0"/>
              <w:rPr>
                <w:color w:val="002060"/>
              </w:rPr>
            </w:pPr>
            <w:r w:rsidRPr="00E707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020AD" w14:textId="77777777" w:rsidR="00B071C2" w:rsidRPr="00E7079E" w:rsidRDefault="00B071C2" w:rsidP="00D0326A">
            <w:pPr>
              <w:pStyle w:val="headertabella0"/>
              <w:rPr>
                <w:color w:val="002060"/>
              </w:rPr>
            </w:pPr>
            <w:r w:rsidRPr="00E707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27346" w14:textId="77777777" w:rsidR="00B071C2" w:rsidRPr="00E7079E" w:rsidRDefault="00B071C2" w:rsidP="00D0326A">
            <w:pPr>
              <w:pStyle w:val="headertabella0"/>
              <w:rPr>
                <w:color w:val="002060"/>
              </w:rPr>
            </w:pPr>
            <w:r w:rsidRPr="00E707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D3580" w14:textId="77777777" w:rsidR="00B071C2" w:rsidRPr="00E7079E" w:rsidRDefault="00B071C2" w:rsidP="00D0326A">
            <w:pPr>
              <w:pStyle w:val="headertabella0"/>
              <w:rPr>
                <w:color w:val="002060"/>
              </w:rPr>
            </w:pPr>
            <w:proofErr w:type="spellStart"/>
            <w:r w:rsidRPr="00E7079E">
              <w:rPr>
                <w:color w:val="002060"/>
              </w:rPr>
              <w:t>Localita'</w:t>
            </w:r>
            <w:proofErr w:type="spellEnd"/>
            <w:r w:rsidRPr="00E707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A26A6" w14:textId="77777777" w:rsidR="00B071C2" w:rsidRPr="00E7079E" w:rsidRDefault="00B071C2" w:rsidP="00D0326A">
            <w:pPr>
              <w:pStyle w:val="headertabella0"/>
              <w:rPr>
                <w:color w:val="002060"/>
              </w:rPr>
            </w:pPr>
            <w:r w:rsidRPr="00E7079E">
              <w:rPr>
                <w:color w:val="002060"/>
              </w:rPr>
              <w:t>Indirizzo Impianto</w:t>
            </w:r>
          </w:p>
        </w:tc>
      </w:tr>
      <w:tr w:rsidR="00B071C2" w:rsidRPr="00E7079E" w14:paraId="128F935B" w14:textId="77777777" w:rsidTr="00B07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DCD9CE" w14:textId="77777777" w:rsidR="00B071C2" w:rsidRPr="00E7079E" w:rsidRDefault="00B071C2" w:rsidP="00D0326A">
            <w:pPr>
              <w:pStyle w:val="rowtabella0"/>
              <w:rPr>
                <w:color w:val="002060"/>
              </w:rPr>
            </w:pPr>
            <w:r w:rsidRPr="00E7079E">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C9492" w14:textId="77777777" w:rsidR="00B071C2" w:rsidRPr="00E7079E" w:rsidRDefault="00B071C2" w:rsidP="00D0326A">
            <w:pPr>
              <w:pStyle w:val="rowtabella0"/>
              <w:rPr>
                <w:color w:val="002060"/>
              </w:rPr>
            </w:pPr>
            <w:r w:rsidRPr="00E7079E">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C6BA0" w14:textId="77777777" w:rsidR="00B071C2" w:rsidRPr="00E7079E" w:rsidRDefault="00B071C2" w:rsidP="00D0326A">
            <w:pPr>
              <w:pStyle w:val="rowtabella0"/>
              <w:jc w:val="center"/>
              <w:rPr>
                <w:color w:val="002060"/>
              </w:rPr>
            </w:pPr>
            <w:r w:rsidRPr="00E707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990A5" w14:textId="77777777" w:rsidR="00B071C2" w:rsidRPr="00E7079E" w:rsidRDefault="00B071C2" w:rsidP="00D0326A">
            <w:pPr>
              <w:pStyle w:val="rowtabella0"/>
              <w:rPr>
                <w:color w:val="002060"/>
              </w:rPr>
            </w:pPr>
            <w:r w:rsidRPr="00E7079E">
              <w:rPr>
                <w:color w:val="002060"/>
              </w:rPr>
              <w:t>10/11/2021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EFAA3" w14:textId="77777777" w:rsidR="00B071C2" w:rsidRPr="00E7079E" w:rsidRDefault="00B071C2" w:rsidP="00D0326A">
            <w:pPr>
              <w:pStyle w:val="rowtabella0"/>
              <w:rPr>
                <w:color w:val="002060"/>
              </w:rPr>
            </w:pPr>
            <w:r w:rsidRPr="00E7079E">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1F9E3" w14:textId="77777777" w:rsidR="00B071C2" w:rsidRPr="00E7079E" w:rsidRDefault="00B071C2" w:rsidP="00D0326A">
            <w:pPr>
              <w:pStyle w:val="rowtabella0"/>
              <w:rPr>
                <w:color w:val="002060"/>
              </w:rPr>
            </w:pPr>
            <w:r w:rsidRPr="00E707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C358F" w14:textId="77777777" w:rsidR="00B071C2" w:rsidRPr="00E7079E" w:rsidRDefault="00B071C2" w:rsidP="00D0326A">
            <w:pPr>
              <w:pStyle w:val="rowtabella0"/>
              <w:rPr>
                <w:color w:val="002060"/>
              </w:rPr>
            </w:pPr>
            <w:r w:rsidRPr="00E7079E">
              <w:rPr>
                <w:color w:val="002060"/>
              </w:rPr>
              <w:t>VIA MADRE TERESA DI CALCUTTA</w:t>
            </w:r>
          </w:p>
        </w:tc>
      </w:tr>
      <w:tr w:rsidR="00B071C2" w:rsidRPr="00E7079E" w14:paraId="251ECD09" w14:textId="77777777" w:rsidTr="00B07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14CCD2" w14:textId="77777777" w:rsidR="00B071C2" w:rsidRPr="00E7079E" w:rsidRDefault="00B071C2" w:rsidP="00D0326A">
            <w:pPr>
              <w:pStyle w:val="rowtabella0"/>
              <w:rPr>
                <w:color w:val="002060"/>
              </w:rPr>
            </w:pPr>
            <w:r w:rsidRPr="00E7079E">
              <w:rPr>
                <w:color w:val="002060"/>
              </w:rPr>
              <w:t>FUTSAL PRANDONE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26810" w14:textId="77777777" w:rsidR="00B071C2" w:rsidRPr="00E7079E" w:rsidRDefault="00B071C2" w:rsidP="00D0326A">
            <w:pPr>
              <w:pStyle w:val="rowtabella0"/>
              <w:rPr>
                <w:color w:val="002060"/>
              </w:rPr>
            </w:pPr>
            <w:r w:rsidRPr="00E7079E">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EE422" w14:textId="77777777" w:rsidR="00B071C2" w:rsidRPr="00E7079E" w:rsidRDefault="00B071C2" w:rsidP="00D0326A">
            <w:pPr>
              <w:pStyle w:val="rowtabella0"/>
              <w:jc w:val="center"/>
              <w:rPr>
                <w:color w:val="002060"/>
              </w:rPr>
            </w:pPr>
            <w:r w:rsidRPr="00E707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2E0A5" w14:textId="77777777" w:rsidR="00B071C2" w:rsidRPr="00E7079E" w:rsidRDefault="00B071C2" w:rsidP="00D0326A">
            <w:pPr>
              <w:pStyle w:val="rowtabella0"/>
              <w:rPr>
                <w:color w:val="002060"/>
              </w:rPr>
            </w:pPr>
            <w:r w:rsidRPr="00E7079E">
              <w:rPr>
                <w:color w:val="002060"/>
              </w:rPr>
              <w:t>10/11/2021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0C9D3" w14:textId="77777777" w:rsidR="00B071C2" w:rsidRPr="00E7079E" w:rsidRDefault="00B071C2" w:rsidP="00D0326A">
            <w:pPr>
              <w:pStyle w:val="rowtabella0"/>
              <w:rPr>
                <w:color w:val="002060"/>
              </w:rPr>
            </w:pPr>
            <w:r w:rsidRPr="00E7079E">
              <w:rPr>
                <w:color w:val="002060"/>
              </w:rPr>
              <w:t>5664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B59C0" w14:textId="77777777" w:rsidR="00B071C2" w:rsidRPr="00E7079E" w:rsidRDefault="00B071C2" w:rsidP="00D0326A">
            <w:pPr>
              <w:pStyle w:val="rowtabella0"/>
              <w:rPr>
                <w:color w:val="002060"/>
              </w:rPr>
            </w:pPr>
            <w:r w:rsidRPr="00E7079E">
              <w:rPr>
                <w:color w:val="002060"/>
              </w:rPr>
              <w:t>MONTEPRANDONE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8EFA22" w14:textId="77777777" w:rsidR="00B071C2" w:rsidRPr="00E7079E" w:rsidRDefault="00B071C2" w:rsidP="00D0326A">
            <w:pPr>
              <w:pStyle w:val="rowtabella0"/>
              <w:rPr>
                <w:color w:val="002060"/>
              </w:rPr>
            </w:pPr>
            <w:r w:rsidRPr="00E7079E">
              <w:rPr>
                <w:color w:val="002060"/>
              </w:rPr>
              <w:t>VIA COLLE GIOIOSO</w:t>
            </w:r>
          </w:p>
        </w:tc>
      </w:tr>
    </w:tbl>
    <w:p w14:paraId="29AC8E37" w14:textId="77777777" w:rsidR="00B071C2" w:rsidRPr="00E7079E" w:rsidRDefault="00B071C2" w:rsidP="00B071C2">
      <w:pPr>
        <w:pStyle w:val="breakline"/>
        <w:divId w:val="527259509"/>
        <w:rPr>
          <w:rFonts w:eastAsiaTheme="minorEastAsia"/>
          <w:color w:val="002060"/>
        </w:rPr>
      </w:pPr>
    </w:p>
    <w:p w14:paraId="05B46C90" w14:textId="4D2C4979" w:rsidR="00B071C2" w:rsidRDefault="00B071C2" w:rsidP="002A01F8">
      <w:pPr>
        <w:pStyle w:val="breakline"/>
        <w:divId w:val="527259509"/>
        <w:rPr>
          <w:rFonts w:eastAsiaTheme="minorEastAsia"/>
          <w:color w:val="002060"/>
        </w:rPr>
      </w:pPr>
    </w:p>
    <w:p w14:paraId="32FF04B1" w14:textId="7C63C035" w:rsidR="004F6722" w:rsidRDefault="004F6722" w:rsidP="002A01F8">
      <w:pPr>
        <w:pStyle w:val="breakline"/>
        <w:divId w:val="527259509"/>
        <w:rPr>
          <w:rFonts w:eastAsiaTheme="minorEastAsia"/>
          <w:color w:val="002060"/>
        </w:rPr>
      </w:pPr>
    </w:p>
    <w:p w14:paraId="7E0CAFC8" w14:textId="77777777" w:rsidR="004F6722" w:rsidRPr="00E7079E" w:rsidRDefault="004F6722" w:rsidP="004F6722">
      <w:pPr>
        <w:pStyle w:val="titolocampionato0"/>
        <w:shd w:val="clear" w:color="auto" w:fill="CCCCCC"/>
        <w:spacing w:before="80" w:after="40"/>
        <w:divId w:val="527259509"/>
        <w:rPr>
          <w:color w:val="002060"/>
        </w:rPr>
      </w:pPr>
      <w:r w:rsidRPr="00E7079E">
        <w:rPr>
          <w:color w:val="002060"/>
        </w:rPr>
        <w:t>COPPA MARCHE UNDER 21 CALCIO 5</w:t>
      </w:r>
    </w:p>
    <w:p w14:paraId="47C08783" w14:textId="77777777" w:rsidR="004F6722" w:rsidRPr="00E7079E" w:rsidRDefault="004F6722" w:rsidP="004F6722">
      <w:pPr>
        <w:pStyle w:val="breakline"/>
        <w:divId w:val="527259509"/>
        <w:rPr>
          <w:color w:val="002060"/>
        </w:rPr>
      </w:pPr>
    </w:p>
    <w:p w14:paraId="401B902B" w14:textId="77777777" w:rsidR="004F6722" w:rsidRPr="00E7079E" w:rsidRDefault="004F6722" w:rsidP="004F6722">
      <w:pPr>
        <w:pStyle w:val="titoloprinc0"/>
        <w:divId w:val="527259509"/>
        <w:rPr>
          <w:color w:val="002060"/>
        </w:rPr>
      </w:pPr>
      <w:bookmarkStart w:id="8" w:name="_Hlk86853904"/>
      <w:r>
        <w:rPr>
          <w:color w:val="002060"/>
        </w:rPr>
        <w:t>PROGRAMMA GARE</w:t>
      </w:r>
    </w:p>
    <w:p w14:paraId="7C76AAD1" w14:textId="77777777" w:rsidR="004F6722" w:rsidRPr="00E7079E" w:rsidRDefault="004F6722" w:rsidP="004F6722">
      <w:pPr>
        <w:pStyle w:val="breakline"/>
        <w:divId w:val="527259509"/>
        <w:rPr>
          <w:color w:val="002060"/>
        </w:rPr>
      </w:pPr>
    </w:p>
    <w:bookmarkEnd w:id="8"/>
    <w:p w14:paraId="6F841506" w14:textId="77777777" w:rsidR="004F6722" w:rsidRPr="00E7079E" w:rsidRDefault="004F6722" w:rsidP="004F6722">
      <w:pPr>
        <w:pStyle w:val="sottotitolocampionato10"/>
        <w:divId w:val="527259509"/>
        <w:rPr>
          <w:color w:val="002060"/>
        </w:rPr>
      </w:pPr>
      <w:r w:rsidRPr="00E7079E">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6"/>
        <w:gridCol w:w="1984"/>
        <w:gridCol w:w="385"/>
        <w:gridCol w:w="898"/>
        <w:gridCol w:w="1281"/>
        <w:gridCol w:w="1533"/>
        <w:gridCol w:w="1533"/>
      </w:tblGrid>
      <w:tr w:rsidR="004F6722" w:rsidRPr="00E7079E" w14:paraId="6D5BC808" w14:textId="77777777" w:rsidTr="004F672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7862F" w14:textId="77777777" w:rsidR="004F6722" w:rsidRPr="00E7079E" w:rsidRDefault="004F6722" w:rsidP="00D0326A">
            <w:pPr>
              <w:pStyle w:val="headertabella0"/>
              <w:rPr>
                <w:color w:val="002060"/>
              </w:rPr>
            </w:pPr>
            <w:r w:rsidRPr="00E707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38E6B" w14:textId="77777777" w:rsidR="004F6722" w:rsidRPr="00E7079E" w:rsidRDefault="004F6722" w:rsidP="00D0326A">
            <w:pPr>
              <w:pStyle w:val="headertabella0"/>
              <w:rPr>
                <w:color w:val="002060"/>
              </w:rPr>
            </w:pPr>
            <w:r w:rsidRPr="00E707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B7470" w14:textId="77777777" w:rsidR="004F6722" w:rsidRPr="00E7079E" w:rsidRDefault="004F6722" w:rsidP="00D0326A">
            <w:pPr>
              <w:pStyle w:val="headertabella0"/>
              <w:rPr>
                <w:color w:val="002060"/>
              </w:rPr>
            </w:pPr>
            <w:r w:rsidRPr="00E707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ED729" w14:textId="77777777" w:rsidR="004F6722" w:rsidRPr="00E7079E" w:rsidRDefault="004F6722" w:rsidP="00D0326A">
            <w:pPr>
              <w:pStyle w:val="headertabella0"/>
              <w:rPr>
                <w:color w:val="002060"/>
              </w:rPr>
            </w:pPr>
            <w:r w:rsidRPr="00E707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11E15" w14:textId="77777777" w:rsidR="004F6722" w:rsidRPr="00E7079E" w:rsidRDefault="004F6722" w:rsidP="00D0326A">
            <w:pPr>
              <w:pStyle w:val="headertabella0"/>
              <w:rPr>
                <w:color w:val="002060"/>
              </w:rPr>
            </w:pPr>
            <w:r w:rsidRPr="00E707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BCB78" w14:textId="77777777" w:rsidR="004F6722" w:rsidRPr="00E7079E" w:rsidRDefault="004F6722" w:rsidP="00D0326A">
            <w:pPr>
              <w:pStyle w:val="headertabella0"/>
              <w:rPr>
                <w:color w:val="002060"/>
              </w:rPr>
            </w:pPr>
            <w:proofErr w:type="spellStart"/>
            <w:r w:rsidRPr="00E7079E">
              <w:rPr>
                <w:color w:val="002060"/>
              </w:rPr>
              <w:t>Localita'</w:t>
            </w:r>
            <w:proofErr w:type="spellEnd"/>
            <w:r w:rsidRPr="00E707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98B24" w14:textId="77777777" w:rsidR="004F6722" w:rsidRPr="00E7079E" w:rsidRDefault="004F6722" w:rsidP="00D0326A">
            <w:pPr>
              <w:pStyle w:val="headertabella0"/>
              <w:rPr>
                <w:color w:val="002060"/>
              </w:rPr>
            </w:pPr>
            <w:r w:rsidRPr="00E7079E">
              <w:rPr>
                <w:color w:val="002060"/>
              </w:rPr>
              <w:t>Indirizzo Impianto</w:t>
            </w:r>
          </w:p>
        </w:tc>
      </w:tr>
      <w:tr w:rsidR="004F6722" w:rsidRPr="00E7079E" w14:paraId="236D18E1" w14:textId="77777777" w:rsidTr="004F672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15C095" w14:textId="77777777" w:rsidR="004F6722" w:rsidRPr="00E7079E" w:rsidRDefault="004F6722" w:rsidP="00D0326A">
            <w:pPr>
              <w:pStyle w:val="rowtabella0"/>
              <w:rPr>
                <w:color w:val="002060"/>
              </w:rPr>
            </w:pPr>
            <w:proofErr w:type="gramStart"/>
            <w:r w:rsidRPr="00E7079E">
              <w:rPr>
                <w:color w:val="002060"/>
              </w:rPr>
              <w:t>U.MANDOLESI</w:t>
            </w:r>
            <w:proofErr w:type="gramEnd"/>
            <w:r w:rsidRPr="00E7079E">
              <w:rPr>
                <w:color w:val="002060"/>
              </w:rPr>
              <w:t xml:space="preserv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A00B3" w14:textId="77777777" w:rsidR="004F6722" w:rsidRPr="00E7079E" w:rsidRDefault="004F6722" w:rsidP="00D0326A">
            <w:pPr>
              <w:pStyle w:val="rowtabella0"/>
              <w:rPr>
                <w:color w:val="002060"/>
              </w:rPr>
            </w:pPr>
            <w:r w:rsidRPr="00E7079E">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9B482" w14:textId="77777777" w:rsidR="004F6722" w:rsidRPr="00E7079E" w:rsidRDefault="004F6722" w:rsidP="00D0326A">
            <w:pPr>
              <w:pStyle w:val="rowtabella0"/>
              <w:jc w:val="center"/>
              <w:rPr>
                <w:color w:val="002060"/>
              </w:rPr>
            </w:pPr>
            <w:r w:rsidRPr="00E707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EC520" w14:textId="77777777" w:rsidR="004F6722" w:rsidRPr="00E7079E" w:rsidRDefault="004F6722" w:rsidP="00D0326A">
            <w:pPr>
              <w:pStyle w:val="rowtabella0"/>
              <w:rPr>
                <w:color w:val="002060"/>
              </w:rPr>
            </w:pPr>
            <w:r w:rsidRPr="00E7079E">
              <w:rPr>
                <w:color w:val="002060"/>
              </w:rPr>
              <w:t>08/11/2021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D5E06" w14:textId="77777777" w:rsidR="004F6722" w:rsidRPr="00E7079E" w:rsidRDefault="004F6722" w:rsidP="00D0326A">
            <w:pPr>
              <w:pStyle w:val="rowtabella0"/>
              <w:rPr>
                <w:color w:val="002060"/>
              </w:rPr>
            </w:pPr>
            <w:r w:rsidRPr="00E7079E">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D00B1" w14:textId="77777777" w:rsidR="004F6722" w:rsidRPr="00E7079E" w:rsidRDefault="004F6722" w:rsidP="00D0326A">
            <w:pPr>
              <w:pStyle w:val="rowtabella0"/>
              <w:rPr>
                <w:color w:val="002060"/>
              </w:rPr>
            </w:pPr>
            <w:r w:rsidRPr="00E7079E">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07173" w14:textId="77777777" w:rsidR="004F6722" w:rsidRPr="00E7079E" w:rsidRDefault="004F6722" w:rsidP="00D0326A">
            <w:pPr>
              <w:pStyle w:val="rowtabella0"/>
              <w:rPr>
                <w:color w:val="002060"/>
              </w:rPr>
            </w:pPr>
            <w:r w:rsidRPr="00E7079E">
              <w:rPr>
                <w:color w:val="002060"/>
              </w:rPr>
              <w:t>VIA DELLE REGIONI, 8</w:t>
            </w:r>
          </w:p>
        </w:tc>
      </w:tr>
      <w:tr w:rsidR="004F6722" w:rsidRPr="00E7079E" w14:paraId="16A42814" w14:textId="77777777" w:rsidTr="004F672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6029E2" w14:textId="77777777" w:rsidR="004F6722" w:rsidRPr="00E7079E" w:rsidRDefault="004F6722" w:rsidP="00D0326A">
            <w:pPr>
              <w:pStyle w:val="rowtabella0"/>
              <w:rPr>
                <w:color w:val="002060"/>
              </w:rPr>
            </w:pPr>
            <w:r w:rsidRPr="00E7079E">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39B25" w14:textId="77777777" w:rsidR="004F6722" w:rsidRPr="00E7079E" w:rsidRDefault="004F6722" w:rsidP="00D0326A">
            <w:pPr>
              <w:pStyle w:val="rowtabella0"/>
              <w:rPr>
                <w:color w:val="002060"/>
              </w:rPr>
            </w:pPr>
            <w:r w:rsidRPr="00E7079E">
              <w:rPr>
                <w:color w:val="002060"/>
              </w:rPr>
              <w:t xml:space="preserve">AUDAX 1970 </w:t>
            </w:r>
            <w:proofErr w:type="gramStart"/>
            <w:r w:rsidRPr="00E7079E">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39E54" w14:textId="77777777" w:rsidR="004F6722" w:rsidRPr="00E7079E" w:rsidRDefault="004F6722" w:rsidP="00D0326A">
            <w:pPr>
              <w:pStyle w:val="rowtabella0"/>
              <w:jc w:val="center"/>
              <w:rPr>
                <w:color w:val="002060"/>
              </w:rPr>
            </w:pPr>
            <w:r w:rsidRPr="00E707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DC5B9" w14:textId="77777777" w:rsidR="004F6722" w:rsidRPr="00E7079E" w:rsidRDefault="004F6722" w:rsidP="00D0326A">
            <w:pPr>
              <w:pStyle w:val="rowtabella0"/>
              <w:rPr>
                <w:color w:val="002060"/>
              </w:rPr>
            </w:pPr>
            <w:r w:rsidRPr="00E7079E">
              <w:rPr>
                <w:color w:val="002060"/>
              </w:rPr>
              <w:t>10/11/2021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70F71" w14:textId="77777777" w:rsidR="004F6722" w:rsidRPr="00E7079E" w:rsidRDefault="004F6722" w:rsidP="00D0326A">
            <w:pPr>
              <w:pStyle w:val="rowtabella0"/>
              <w:rPr>
                <w:color w:val="002060"/>
              </w:rPr>
            </w:pPr>
            <w:r w:rsidRPr="00E7079E">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83599" w14:textId="77777777" w:rsidR="004F6722" w:rsidRPr="00E7079E" w:rsidRDefault="004F6722" w:rsidP="00D0326A">
            <w:pPr>
              <w:pStyle w:val="rowtabella0"/>
              <w:rPr>
                <w:color w:val="002060"/>
              </w:rPr>
            </w:pPr>
            <w:r w:rsidRPr="00E7079E">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CF65C" w14:textId="77777777" w:rsidR="004F6722" w:rsidRPr="00E7079E" w:rsidRDefault="004F6722" w:rsidP="00D0326A">
            <w:pPr>
              <w:pStyle w:val="rowtabella0"/>
              <w:rPr>
                <w:color w:val="002060"/>
              </w:rPr>
            </w:pPr>
            <w:r w:rsidRPr="00E7079E">
              <w:rPr>
                <w:color w:val="002060"/>
              </w:rPr>
              <w:t>VIA MAZZINI</w:t>
            </w:r>
          </w:p>
        </w:tc>
      </w:tr>
    </w:tbl>
    <w:p w14:paraId="32A23619" w14:textId="77777777" w:rsidR="004F6722" w:rsidRPr="00E7079E" w:rsidRDefault="004F6722" w:rsidP="004F6722">
      <w:pPr>
        <w:pStyle w:val="breakline"/>
        <w:divId w:val="527259509"/>
        <w:rPr>
          <w:rFonts w:eastAsiaTheme="minorEastAsia"/>
          <w:color w:val="002060"/>
        </w:rPr>
      </w:pPr>
    </w:p>
    <w:p w14:paraId="19D19D27" w14:textId="77777777" w:rsidR="004F6722" w:rsidRPr="002A01F8" w:rsidRDefault="004F6722" w:rsidP="002A01F8">
      <w:pPr>
        <w:pStyle w:val="breakline"/>
        <w:divId w:val="527259509"/>
        <w:rPr>
          <w:rFonts w:eastAsiaTheme="minorEastAsia"/>
          <w:color w:val="002060"/>
        </w:rPr>
      </w:pPr>
    </w:p>
    <w:p w14:paraId="69E37F08" w14:textId="77777777" w:rsidR="00AC5FAB" w:rsidRPr="001A2523" w:rsidRDefault="00AC5FAB" w:rsidP="00AC5FAB">
      <w:pPr>
        <w:pStyle w:val="TITOLOCAMPIONATO"/>
        <w:shd w:val="clear" w:color="auto" w:fill="CCCCCC"/>
        <w:spacing w:before="80" w:after="40"/>
        <w:divId w:val="527259509"/>
        <w:rPr>
          <w:color w:val="002060"/>
        </w:rPr>
      </w:pPr>
      <w:r w:rsidRPr="001A2523">
        <w:rPr>
          <w:color w:val="002060"/>
        </w:rPr>
        <w:t xml:space="preserve">COPPA MARCHE </w:t>
      </w:r>
      <w:r>
        <w:rPr>
          <w:color w:val="002060"/>
        </w:rPr>
        <w:t>UNDER 15</w:t>
      </w:r>
      <w:r w:rsidRPr="001A2523">
        <w:rPr>
          <w:color w:val="002060"/>
        </w:rPr>
        <w:t xml:space="preserve"> </w:t>
      </w:r>
      <w:r>
        <w:rPr>
          <w:color w:val="002060"/>
        </w:rPr>
        <w:t>CALCIO A CINQUE</w:t>
      </w:r>
    </w:p>
    <w:p w14:paraId="578D409A" w14:textId="30D4A906" w:rsidR="00AC5FAB" w:rsidRPr="006B3DC2" w:rsidRDefault="00AC5FAB" w:rsidP="00AC5FAB">
      <w:pPr>
        <w:pStyle w:val="TITOLOPRINC"/>
        <w:divId w:val="527259509"/>
        <w:rPr>
          <w:color w:val="002060"/>
        </w:rPr>
      </w:pPr>
      <w:r>
        <w:rPr>
          <w:color w:val="002060"/>
        </w:rPr>
        <w:t xml:space="preserve">QUALIFICATE </w:t>
      </w:r>
      <w:r w:rsidR="00055207">
        <w:rPr>
          <w:color w:val="002060"/>
        </w:rPr>
        <w:t>ALLA FINALE</w:t>
      </w:r>
    </w:p>
    <w:p w14:paraId="60F446F5" w14:textId="1BB60E01" w:rsidR="00AC5FAB" w:rsidRDefault="00AC5FAB" w:rsidP="00AC5FAB">
      <w:pPr>
        <w:pStyle w:val="Corpodeltesto21"/>
        <w:jc w:val="left"/>
        <w:divId w:val="527259509"/>
        <w:rPr>
          <w:rFonts w:ascii="Arial" w:hAnsi="Arial" w:cs="Arial"/>
          <w:bCs/>
          <w:color w:val="002060"/>
          <w:sz w:val="22"/>
          <w:szCs w:val="22"/>
        </w:rPr>
      </w:pPr>
      <w:r>
        <w:rPr>
          <w:rFonts w:ascii="Arial" w:hAnsi="Arial" w:cs="Arial"/>
          <w:bCs/>
          <w:color w:val="002060"/>
          <w:sz w:val="22"/>
          <w:szCs w:val="22"/>
        </w:rPr>
        <w:t xml:space="preserve">Al termine </w:t>
      </w:r>
      <w:r w:rsidR="00055207">
        <w:rPr>
          <w:rFonts w:ascii="Arial" w:hAnsi="Arial" w:cs="Arial"/>
          <w:bCs/>
          <w:color w:val="002060"/>
          <w:sz w:val="22"/>
          <w:szCs w:val="22"/>
        </w:rPr>
        <w:t>delle Semifinali</w:t>
      </w:r>
      <w:r>
        <w:rPr>
          <w:rFonts w:ascii="Arial" w:hAnsi="Arial" w:cs="Arial"/>
          <w:bCs/>
          <w:color w:val="002060"/>
          <w:sz w:val="22"/>
          <w:szCs w:val="22"/>
        </w:rPr>
        <w:t xml:space="preserve"> si sono qualificate </w:t>
      </w:r>
      <w:r w:rsidR="00055207">
        <w:rPr>
          <w:rFonts w:ascii="Arial" w:hAnsi="Arial" w:cs="Arial"/>
          <w:bCs/>
          <w:color w:val="002060"/>
          <w:sz w:val="22"/>
          <w:szCs w:val="22"/>
        </w:rPr>
        <w:t>alla Finale</w:t>
      </w:r>
      <w:r>
        <w:rPr>
          <w:rFonts w:ascii="Arial" w:hAnsi="Arial" w:cs="Arial"/>
          <w:bCs/>
          <w:color w:val="002060"/>
          <w:sz w:val="22"/>
          <w:szCs w:val="22"/>
        </w:rPr>
        <w:t xml:space="preserve"> le seguenti società:</w:t>
      </w:r>
    </w:p>
    <w:p w14:paraId="16531E3E" w14:textId="77777777" w:rsidR="00AC5FAB" w:rsidRDefault="00AC5FAB" w:rsidP="00AC5FAB">
      <w:pPr>
        <w:pStyle w:val="Corpodeltesto21"/>
        <w:jc w:val="left"/>
        <w:divId w:val="527259509"/>
        <w:rPr>
          <w:rFonts w:ascii="Arial" w:hAnsi="Arial" w:cs="Arial"/>
          <w:bCs/>
          <w:color w:val="002060"/>
          <w:sz w:val="22"/>
          <w:szCs w:val="22"/>
        </w:rPr>
      </w:pPr>
    </w:p>
    <w:p w14:paraId="0DBBDFF5" w14:textId="3243F6A9" w:rsidR="00AC5FAB" w:rsidRPr="00D97A57" w:rsidRDefault="00AC5FAB" w:rsidP="00AC5FAB">
      <w:pPr>
        <w:pStyle w:val="Corpodeltesto21"/>
        <w:jc w:val="left"/>
        <w:divId w:val="527259509"/>
        <w:rPr>
          <w:rFonts w:ascii="Arial" w:hAnsi="Arial" w:cs="Arial"/>
          <w:b/>
          <w:color w:val="002060"/>
          <w:sz w:val="22"/>
          <w:szCs w:val="22"/>
        </w:rPr>
      </w:pPr>
      <w:r w:rsidRPr="00D97A57">
        <w:rPr>
          <w:rFonts w:ascii="Arial" w:hAnsi="Arial" w:cs="Arial"/>
          <w:b/>
          <w:color w:val="002060"/>
          <w:sz w:val="22"/>
          <w:szCs w:val="22"/>
        </w:rPr>
        <w:t>AMICI DEL CENTROSOCIO SP.</w:t>
      </w:r>
    </w:p>
    <w:p w14:paraId="7B8B6CA7" w14:textId="77777777" w:rsidR="00AC5FAB" w:rsidRDefault="00AC5FAB" w:rsidP="00AC5FAB">
      <w:pPr>
        <w:pStyle w:val="Corpodeltesto21"/>
        <w:jc w:val="left"/>
        <w:divId w:val="527259509"/>
        <w:rPr>
          <w:rFonts w:ascii="Arial" w:hAnsi="Arial" w:cs="Arial"/>
          <w:bCs/>
          <w:color w:val="002060"/>
          <w:sz w:val="22"/>
          <w:szCs w:val="22"/>
        </w:rPr>
      </w:pPr>
    </w:p>
    <w:p w14:paraId="2ED43AC8" w14:textId="32EBE0A3" w:rsidR="00AC5FAB" w:rsidRPr="00D97A57" w:rsidRDefault="00055207" w:rsidP="00AC5FAB">
      <w:pPr>
        <w:pStyle w:val="Corpodeltesto21"/>
        <w:jc w:val="left"/>
        <w:divId w:val="527259509"/>
        <w:rPr>
          <w:rFonts w:ascii="Arial" w:hAnsi="Arial" w:cs="Arial"/>
          <w:b/>
          <w:color w:val="002060"/>
          <w:sz w:val="22"/>
          <w:szCs w:val="22"/>
        </w:rPr>
      </w:pPr>
      <w:r>
        <w:rPr>
          <w:rFonts w:ascii="Arial" w:hAnsi="Arial" w:cs="Arial"/>
          <w:b/>
          <w:color w:val="002060"/>
          <w:sz w:val="22"/>
          <w:szCs w:val="22"/>
        </w:rPr>
        <w:t>ACLI MANTOVANI CALCIO A 5</w:t>
      </w:r>
    </w:p>
    <w:p w14:paraId="33D0BCB0" w14:textId="1F50289E" w:rsidR="00AC5FAB" w:rsidRDefault="00AC5FAB" w:rsidP="000A1D3E">
      <w:pPr>
        <w:pStyle w:val="Nessunaspaziatura"/>
        <w:jc w:val="both"/>
        <w:divId w:val="527259509"/>
        <w:rPr>
          <w:rFonts w:ascii="Arial" w:hAnsi="Arial" w:cs="Arial"/>
          <w:color w:val="002060"/>
        </w:rPr>
      </w:pPr>
    </w:p>
    <w:p w14:paraId="7D7AD8BC" w14:textId="77777777" w:rsidR="00BC0507" w:rsidRPr="00A070F8" w:rsidRDefault="00BC0507" w:rsidP="00BC0507">
      <w:pPr>
        <w:pStyle w:val="titoloprinc0"/>
        <w:divId w:val="527259509"/>
        <w:rPr>
          <w:color w:val="002060"/>
        </w:rPr>
      </w:pPr>
      <w:r w:rsidRPr="00A070F8">
        <w:rPr>
          <w:color w:val="002060"/>
        </w:rPr>
        <w:t>RISULTATI</w:t>
      </w:r>
    </w:p>
    <w:p w14:paraId="6CD9AC37" w14:textId="77777777" w:rsidR="00BC0507" w:rsidRPr="00A070F8" w:rsidRDefault="00BC0507" w:rsidP="00BC0507">
      <w:pPr>
        <w:pStyle w:val="breakline"/>
        <w:divId w:val="527259509"/>
        <w:rPr>
          <w:color w:val="002060"/>
        </w:rPr>
      </w:pPr>
    </w:p>
    <w:p w14:paraId="75B0A700" w14:textId="77777777" w:rsidR="00BC0507" w:rsidRPr="00A070F8" w:rsidRDefault="00BC0507" w:rsidP="00BC0507">
      <w:pPr>
        <w:pStyle w:val="sottotitolocampionato10"/>
        <w:divId w:val="527259509"/>
        <w:rPr>
          <w:color w:val="002060"/>
        </w:rPr>
      </w:pPr>
      <w:r w:rsidRPr="00A070F8">
        <w:rPr>
          <w:color w:val="002060"/>
        </w:rPr>
        <w:t>RISULTATI UFFICIALI GARE DEL 27/10/2021</w:t>
      </w:r>
    </w:p>
    <w:p w14:paraId="15038FEE" w14:textId="77777777" w:rsidR="00BC0507" w:rsidRPr="00BC132B" w:rsidRDefault="00BC0507" w:rsidP="00BC0507">
      <w:pPr>
        <w:pStyle w:val="sottotitolocampionato20"/>
        <w:spacing w:before="0" w:beforeAutospacing="0" w:after="0" w:afterAutospacing="0"/>
        <w:divId w:val="527259509"/>
        <w:rPr>
          <w:rFonts w:ascii="Arial" w:hAnsi="Arial" w:cs="Arial"/>
          <w:color w:val="002060"/>
          <w:sz w:val="20"/>
          <w:szCs w:val="20"/>
        </w:rPr>
      </w:pPr>
      <w:r w:rsidRPr="00BC132B">
        <w:rPr>
          <w:rFonts w:ascii="Arial" w:hAnsi="Arial" w:cs="Arial"/>
          <w:color w:val="002060"/>
          <w:sz w:val="20"/>
          <w:szCs w:val="20"/>
        </w:rPr>
        <w:t>Si trascrivono qui di seguito i risultati ufficiali delle gare disputate</w:t>
      </w:r>
    </w:p>
    <w:p w14:paraId="44B56AB6" w14:textId="77777777" w:rsidR="00BC0507" w:rsidRPr="00BC132B" w:rsidRDefault="00BC0507" w:rsidP="00BC0507">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C0507" w:rsidRPr="00A070F8" w14:paraId="5B7753F4" w14:textId="77777777" w:rsidTr="00BC050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0507" w:rsidRPr="00A070F8" w14:paraId="66A093B3" w14:textId="77777777" w:rsidTr="00D032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BAC5E" w14:textId="77777777" w:rsidR="00BC0507" w:rsidRPr="00A070F8" w:rsidRDefault="00BC0507" w:rsidP="00D0326A">
                  <w:pPr>
                    <w:pStyle w:val="headertabella0"/>
                    <w:rPr>
                      <w:color w:val="002060"/>
                    </w:rPr>
                  </w:pPr>
                  <w:r w:rsidRPr="00A070F8">
                    <w:rPr>
                      <w:color w:val="002060"/>
                    </w:rPr>
                    <w:t>GIRONE SF - 1 Giornata - R</w:t>
                  </w:r>
                </w:p>
              </w:tc>
            </w:tr>
            <w:tr w:rsidR="00BC0507" w:rsidRPr="00A070F8" w14:paraId="3C7B1603" w14:textId="77777777" w:rsidTr="00D032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4F161D" w14:textId="77777777" w:rsidR="00BC0507" w:rsidRPr="00A070F8" w:rsidRDefault="00BC0507" w:rsidP="00D0326A">
                  <w:pPr>
                    <w:pStyle w:val="rowtabella0"/>
                    <w:rPr>
                      <w:color w:val="002060"/>
                    </w:rPr>
                  </w:pPr>
                  <w:r w:rsidRPr="00A070F8">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03971" w14:textId="77777777" w:rsidR="00BC0507" w:rsidRPr="00A070F8" w:rsidRDefault="00BC0507" w:rsidP="00D0326A">
                  <w:pPr>
                    <w:pStyle w:val="rowtabella0"/>
                    <w:rPr>
                      <w:color w:val="002060"/>
                    </w:rPr>
                  </w:pPr>
                  <w:r w:rsidRPr="00A070F8">
                    <w:rPr>
                      <w:color w:val="002060"/>
                    </w:rPr>
                    <w:t>- DAMIANI E GATTI ASCOLI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874E6" w14:textId="77777777" w:rsidR="00BC0507" w:rsidRPr="00A070F8" w:rsidRDefault="00BC0507" w:rsidP="00D0326A">
                  <w:pPr>
                    <w:pStyle w:val="rowtabella0"/>
                    <w:jc w:val="center"/>
                    <w:rPr>
                      <w:color w:val="002060"/>
                    </w:rPr>
                  </w:pPr>
                  <w:r w:rsidRPr="00A070F8">
                    <w:rPr>
                      <w:color w:val="002060"/>
                    </w:rPr>
                    <w:t>12 - 8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97504" w14:textId="77777777" w:rsidR="00BC0507" w:rsidRPr="00A070F8" w:rsidRDefault="00BC0507" w:rsidP="00D0326A">
                  <w:pPr>
                    <w:pStyle w:val="rowtabella0"/>
                    <w:jc w:val="center"/>
                    <w:rPr>
                      <w:color w:val="002060"/>
                    </w:rPr>
                  </w:pPr>
                  <w:r w:rsidRPr="00A070F8">
                    <w:rPr>
                      <w:color w:val="002060"/>
                    </w:rPr>
                    <w:t> </w:t>
                  </w:r>
                </w:p>
              </w:tc>
            </w:tr>
            <w:tr w:rsidR="00BC0507" w:rsidRPr="00A070F8" w14:paraId="0052CE57" w14:textId="77777777" w:rsidTr="00D032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0838B8" w14:textId="77777777" w:rsidR="00BC0507" w:rsidRPr="00A070F8" w:rsidRDefault="00BC0507" w:rsidP="00D0326A">
                  <w:pPr>
                    <w:pStyle w:val="rowtabella0"/>
                    <w:rPr>
                      <w:color w:val="002060"/>
                    </w:rPr>
                  </w:pPr>
                  <w:r w:rsidRPr="00A070F8">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4DD8F" w14:textId="77777777" w:rsidR="00BC0507" w:rsidRPr="00A070F8" w:rsidRDefault="00BC0507" w:rsidP="00D0326A">
                  <w:pPr>
                    <w:pStyle w:val="rowtabella0"/>
                    <w:rPr>
                      <w:color w:val="002060"/>
                    </w:rPr>
                  </w:pPr>
                  <w:r w:rsidRPr="00A070F8">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4944F" w14:textId="77777777" w:rsidR="00BC0507" w:rsidRPr="00A070F8" w:rsidRDefault="00BC0507" w:rsidP="00D0326A">
                  <w:pPr>
                    <w:pStyle w:val="rowtabella0"/>
                    <w:jc w:val="center"/>
                    <w:rPr>
                      <w:color w:val="002060"/>
                    </w:rPr>
                  </w:pPr>
                  <w:r w:rsidRPr="00A070F8">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A80FA" w14:textId="77777777" w:rsidR="00BC0507" w:rsidRPr="00A070F8" w:rsidRDefault="00BC0507" w:rsidP="00D0326A">
                  <w:pPr>
                    <w:pStyle w:val="rowtabella0"/>
                    <w:jc w:val="center"/>
                    <w:rPr>
                      <w:color w:val="002060"/>
                    </w:rPr>
                  </w:pPr>
                  <w:r w:rsidRPr="00A070F8">
                    <w:rPr>
                      <w:color w:val="002060"/>
                    </w:rPr>
                    <w:t> </w:t>
                  </w:r>
                </w:p>
              </w:tc>
            </w:tr>
          </w:tbl>
          <w:p w14:paraId="03C29914" w14:textId="77777777" w:rsidR="00BC0507" w:rsidRPr="00A070F8" w:rsidRDefault="00BC0507" w:rsidP="00D0326A">
            <w:pPr>
              <w:rPr>
                <w:color w:val="002060"/>
              </w:rPr>
            </w:pPr>
          </w:p>
        </w:tc>
      </w:tr>
    </w:tbl>
    <w:p w14:paraId="0BDCAEFE" w14:textId="77777777" w:rsidR="00BC0507" w:rsidRPr="00A070F8" w:rsidRDefault="00BC0507" w:rsidP="00BC0507">
      <w:pPr>
        <w:pStyle w:val="breakline"/>
        <w:divId w:val="527259509"/>
        <w:rPr>
          <w:rFonts w:eastAsiaTheme="minorEastAsia"/>
          <w:color w:val="002060"/>
        </w:rPr>
      </w:pPr>
    </w:p>
    <w:p w14:paraId="61330605" w14:textId="77777777" w:rsidR="00BC0507" w:rsidRDefault="00BC0507" w:rsidP="000A1D3E">
      <w:pPr>
        <w:pStyle w:val="Nessunaspaziatura"/>
        <w:jc w:val="both"/>
        <w:divId w:val="527259509"/>
        <w:rPr>
          <w:rFonts w:ascii="Arial" w:hAnsi="Arial" w:cs="Arial"/>
          <w:color w:val="002060"/>
        </w:rPr>
      </w:pPr>
    </w:p>
    <w:p w14:paraId="60B4A07D" w14:textId="7FDC783A" w:rsidR="00BB34E8" w:rsidRDefault="00BB34E8" w:rsidP="00BB34E8">
      <w:pPr>
        <w:pStyle w:val="breakline"/>
        <w:divId w:val="527259509"/>
        <w:rPr>
          <w:rFonts w:eastAsiaTheme="minorEastAsia"/>
          <w:color w:val="002060"/>
        </w:rPr>
      </w:pPr>
    </w:p>
    <w:p w14:paraId="5978450B" w14:textId="77777777" w:rsidR="00BC132B" w:rsidRPr="00A070F8" w:rsidRDefault="00BC132B" w:rsidP="00BC132B">
      <w:pPr>
        <w:pStyle w:val="titolocampionato0"/>
        <w:shd w:val="clear" w:color="auto" w:fill="CCCCCC"/>
        <w:spacing w:before="80" w:after="40"/>
        <w:divId w:val="527259509"/>
        <w:rPr>
          <w:color w:val="002060"/>
        </w:rPr>
      </w:pPr>
      <w:r w:rsidRPr="00A070F8">
        <w:rPr>
          <w:color w:val="002060"/>
        </w:rPr>
        <w:t>COPPA MARCHE CALCIO 5 serie D</w:t>
      </w:r>
    </w:p>
    <w:p w14:paraId="0BEAD5F1" w14:textId="77777777" w:rsidR="00BC132B" w:rsidRPr="00706B72" w:rsidRDefault="00BC132B" w:rsidP="00BC132B">
      <w:pPr>
        <w:pStyle w:val="titolomedio0"/>
        <w:divId w:val="527259509"/>
        <w:rPr>
          <w:color w:val="002060"/>
          <w:sz w:val="36"/>
          <w:szCs w:val="36"/>
        </w:rPr>
      </w:pPr>
      <w:r w:rsidRPr="00706B72">
        <w:rPr>
          <w:color w:val="002060"/>
          <w:sz w:val="36"/>
          <w:szCs w:val="36"/>
        </w:rPr>
        <w:lastRenderedPageBreak/>
        <w:t>RECUPERO PROGRAMMATO</w:t>
      </w:r>
    </w:p>
    <w:p w14:paraId="4B1E25BD" w14:textId="77777777" w:rsidR="00BC132B" w:rsidRPr="00A070F8" w:rsidRDefault="00BC132B" w:rsidP="00BC132B">
      <w:pPr>
        <w:pStyle w:val="breakline"/>
        <w:divId w:val="527259509"/>
        <w:rPr>
          <w:color w:val="002060"/>
        </w:rPr>
      </w:pPr>
    </w:p>
    <w:p w14:paraId="5E9A9D6C" w14:textId="77777777" w:rsidR="00BC132B" w:rsidRPr="00A070F8" w:rsidRDefault="00BC132B" w:rsidP="00BC132B">
      <w:pPr>
        <w:pStyle w:val="breakline"/>
        <w:divId w:val="527259509"/>
        <w:rPr>
          <w:color w:val="002060"/>
        </w:rPr>
      </w:pPr>
    </w:p>
    <w:p w14:paraId="6C96294C" w14:textId="77777777" w:rsidR="00BC132B" w:rsidRPr="00A070F8" w:rsidRDefault="00BC132B" w:rsidP="00BC132B">
      <w:pPr>
        <w:pStyle w:val="sottotitolocampionato10"/>
        <w:divId w:val="527259509"/>
        <w:rPr>
          <w:color w:val="002060"/>
        </w:rPr>
      </w:pPr>
      <w:r w:rsidRPr="00A070F8">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C132B" w:rsidRPr="00A070F8" w14:paraId="50FBE2D9"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B4C7B" w14:textId="77777777" w:rsidR="00BC132B" w:rsidRPr="00A070F8" w:rsidRDefault="00BC132B" w:rsidP="00D0326A">
            <w:pPr>
              <w:pStyle w:val="headertabella0"/>
              <w:rPr>
                <w:color w:val="002060"/>
              </w:rPr>
            </w:pPr>
            <w:r w:rsidRPr="00A070F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1FEE6" w14:textId="77777777" w:rsidR="00BC132B" w:rsidRPr="00A070F8" w:rsidRDefault="00BC132B" w:rsidP="00D0326A">
            <w:pPr>
              <w:pStyle w:val="headertabella0"/>
              <w:rPr>
                <w:color w:val="002060"/>
              </w:rPr>
            </w:pPr>
            <w:r w:rsidRPr="00A070F8">
              <w:rPr>
                <w:color w:val="002060"/>
              </w:rPr>
              <w:t xml:space="preserve">N° </w:t>
            </w:r>
            <w:proofErr w:type="spellStart"/>
            <w:r w:rsidRPr="00A070F8">
              <w:rPr>
                <w:color w:val="002060"/>
              </w:rPr>
              <w:t>Gior</w:t>
            </w:r>
            <w:proofErr w:type="spellEnd"/>
            <w:r w:rsidRPr="00A070F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C8CD3" w14:textId="77777777" w:rsidR="00BC132B" w:rsidRPr="00A070F8" w:rsidRDefault="00BC132B" w:rsidP="00D0326A">
            <w:pPr>
              <w:pStyle w:val="headertabella0"/>
              <w:rPr>
                <w:color w:val="002060"/>
              </w:rPr>
            </w:pPr>
            <w:r w:rsidRPr="00A070F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38199" w14:textId="77777777" w:rsidR="00BC132B" w:rsidRPr="00A070F8" w:rsidRDefault="00BC132B" w:rsidP="00D0326A">
            <w:pPr>
              <w:pStyle w:val="headertabella0"/>
              <w:rPr>
                <w:color w:val="002060"/>
              </w:rPr>
            </w:pPr>
            <w:r w:rsidRPr="00A070F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FA9AA" w14:textId="77777777" w:rsidR="00BC132B" w:rsidRPr="00A070F8" w:rsidRDefault="00BC132B" w:rsidP="00D0326A">
            <w:pPr>
              <w:pStyle w:val="headertabella0"/>
              <w:rPr>
                <w:color w:val="002060"/>
              </w:rPr>
            </w:pPr>
            <w:r w:rsidRPr="00A070F8">
              <w:rPr>
                <w:color w:val="002060"/>
              </w:rPr>
              <w:t xml:space="preserve">Data </w:t>
            </w:r>
            <w:proofErr w:type="spellStart"/>
            <w:r w:rsidRPr="00A070F8">
              <w:rPr>
                <w:color w:val="002060"/>
              </w:rPr>
              <w:t>Orig</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CCBDA" w14:textId="77777777" w:rsidR="00BC132B" w:rsidRPr="00A070F8" w:rsidRDefault="00BC132B" w:rsidP="00D0326A">
            <w:pPr>
              <w:pStyle w:val="headertabella0"/>
              <w:rPr>
                <w:color w:val="002060"/>
              </w:rPr>
            </w:pPr>
            <w:r w:rsidRPr="00A070F8">
              <w:rPr>
                <w:color w:val="002060"/>
              </w:rPr>
              <w:t xml:space="preserve">Ora </w:t>
            </w:r>
            <w:proofErr w:type="spellStart"/>
            <w:r w:rsidRPr="00A070F8">
              <w:rPr>
                <w:color w:val="002060"/>
              </w:rPr>
              <w:t>Var</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55604" w14:textId="77777777" w:rsidR="00BC132B" w:rsidRPr="00A070F8" w:rsidRDefault="00BC132B" w:rsidP="00D0326A">
            <w:pPr>
              <w:pStyle w:val="headertabella0"/>
              <w:rPr>
                <w:color w:val="002060"/>
              </w:rPr>
            </w:pPr>
            <w:r w:rsidRPr="00A070F8">
              <w:rPr>
                <w:color w:val="002060"/>
              </w:rPr>
              <w:t xml:space="preserve">Ora </w:t>
            </w:r>
            <w:proofErr w:type="spellStart"/>
            <w:r w:rsidRPr="00A070F8">
              <w:rPr>
                <w:color w:val="002060"/>
              </w:rPr>
              <w:t>Orig</w:t>
            </w:r>
            <w:proofErr w:type="spellEnd"/>
            <w:r w:rsidRPr="00A070F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1BFE7" w14:textId="77777777" w:rsidR="00BC132B" w:rsidRPr="00A070F8" w:rsidRDefault="00BC132B" w:rsidP="00D0326A">
            <w:pPr>
              <w:pStyle w:val="headertabella0"/>
              <w:rPr>
                <w:color w:val="002060"/>
              </w:rPr>
            </w:pPr>
            <w:r w:rsidRPr="00A070F8">
              <w:rPr>
                <w:color w:val="002060"/>
              </w:rPr>
              <w:t>Impianto</w:t>
            </w:r>
          </w:p>
        </w:tc>
      </w:tr>
      <w:tr w:rsidR="00BC132B" w:rsidRPr="00A070F8" w14:paraId="25E87E8C"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8841" w14:textId="77777777" w:rsidR="00BC132B" w:rsidRPr="00706B72" w:rsidRDefault="00BC132B" w:rsidP="00D0326A">
            <w:pPr>
              <w:pStyle w:val="rowtabella0"/>
              <w:rPr>
                <w:color w:val="002060"/>
                <w:highlight w:val="yellow"/>
              </w:rPr>
            </w:pPr>
            <w:r w:rsidRPr="00706B72">
              <w:rPr>
                <w:color w:val="002060"/>
                <w:highlight w:val="yellow"/>
              </w:rPr>
              <w:t>08/11/2021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1541" w14:textId="77777777" w:rsidR="00BC132B" w:rsidRPr="00706B72" w:rsidRDefault="00BC132B" w:rsidP="00D0326A">
            <w:pPr>
              <w:pStyle w:val="rowtabella0"/>
              <w:jc w:val="center"/>
              <w:rPr>
                <w:color w:val="002060"/>
                <w:highlight w:val="yellow"/>
              </w:rPr>
            </w:pPr>
            <w:r w:rsidRPr="00706B7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512D" w14:textId="77777777" w:rsidR="00BC132B" w:rsidRPr="00706B72" w:rsidRDefault="00BC132B" w:rsidP="00D0326A">
            <w:pPr>
              <w:pStyle w:val="rowtabella0"/>
              <w:rPr>
                <w:color w:val="002060"/>
                <w:highlight w:val="yellow"/>
              </w:rPr>
            </w:pPr>
            <w:r w:rsidRPr="00706B72">
              <w:rPr>
                <w:color w:val="002060"/>
                <w:highlight w:val="yellow"/>
              </w:rPr>
              <w:t>POLVERIGI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2122" w14:textId="77777777" w:rsidR="00BC132B" w:rsidRPr="00706B72" w:rsidRDefault="00BC132B" w:rsidP="00D0326A">
            <w:pPr>
              <w:pStyle w:val="rowtabella0"/>
              <w:rPr>
                <w:color w:val="002060"/>
                <w:highlight w:val="yellow"/>
              </w:rPr>
            </w:pPr>
            <w:r w:rsidRPr="00706B72">
              <w:rPr>
                <w:color w:val="002060"/>
                <w:highlight w:val="yellow"/>
              </w:rPr>
              <w:t>CALCETTO 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03DF" w14:textId="77777777" w:rsidR="00BC132B" w:rsidRPr="00A070F8" w:rsidRDefault="00BC132B" w:rsidP="00D032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58C8" w14:textId="77777777" w:rsidR="00BC132B" w:rsidRPr="00A070F8" w:rsidRDefault="00BC132B" w:rsidP="00D0326A">
            <w:pPr>
              <w:pStyle w:val="rowtabella0"/>
              <w:jc w:val="center"/>
              <w:rPr>
                <w:color w:val="002060"/>
              </w:rPr>
            </w:pPr>
            <w:r w:rsidRPr="00706B7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B12B" w14:textId="77777777" w:rsidR="00BC132B" w:rsidRPr="00A070F8" w:rsidRDefault="00BC132B" w:rsidP="00D0326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A784" w14:textId="77777777" w:rsidR="00BC132B" w:rsidRPr="00A070F8" w:rsidRDefault="00BC132B" w:rsidP="00D0326A">
            <w:pPr>
              <w:rPr>
                <w:color w:val="002060"/>
              </w:rPr>
            </w:pPr>
          </w:p>
        </w:tc>
      </w:tr>
    </w:tbl>
    <w:p w14:paraId="634B839E" w14:textId="5F1D5E19" w:rsidR="00BC132B" w:rsidRDefault="00BC132B" w:rsidP="00BC132B">
      <w:pPr>
        <w:pStyle w:val="breakline"/>
        <w:divId w:val="527259509"/>
        <w:rPr>
          <w:rFonts w:eastAsiaTheme="minorEastAsia"/>
          <w:color w:val="002060"/>
        </w:rPr>
      </w:pPr>
    </w:p>
    <w:p w14:paraId="04AFCE83" w14:textId="77777777" w:rsidR="00B071C2" w:rsidRPr="00A070F8" w:rsidRDefault="00B071C2" w:rsidP="00BC132B">
      <w:pPr>
        <w:pStyle w:val="breakline"/>
        <w:divId w:val="527259509"/>
        <w:rPr>
          <w:rFonts w:eastAsiaTheme="minorEastAsia"/>
          <w:color w:val="002060"/>
        </w:rPr>
      </w:pPr>
    </w:p>
    <w:p w14:paraId="585A2152" w14:textId="77777777" w:rsidR="00706B72" w:rsidRPr="00A070F8" w:rsidRDefault="00706B72" w:rsidP="00706B72">
      <w:pPr>
        <w:pStyle w:val="titoloprinc0"/>
        <w:divId w:val="527259509"/>
        <w:rPr>
          <w:color w:val="002060"/>
        </w:rPr>
      </w:pPr>
      <w:r w:rsidRPr="00A070F8">
        <w:rPr>
          <w:color w:val="002060"/>
        </w:rPr>
        <w:t>VARIAZIONI AL PROGRAMMA GARE</w:t>
      </w:r>
    </w:p>
    <w:p w14:paraId="453B9AA5" w14:textId="77777777" w:rsidR="00BC132B" w:rsidRPr="00A070F8" w:rsidRDefault="00BC132B" w:rsidP="00BC132B">
      <w:pPr>
        <w:pStyle w:val="breakline"/>
        <w:divId w:val="527259509"/>
        <w:rPr>
          <w:color w:val="002060"/>
        </w:rPr>
      </w:pPr>
    </w:p>
    <w:p w14:paraId="1AA88230" w14:textId="77777777" w:rsidR="00BC132B" w:rsidRPr="00A070F8" w:rsidRDefault="00BC132B" w:rsidP="00BC132B">
      <w:pPr>
        <w:pStyle w:val="sottotitolocampionato10"/>
        <w:divId w:val="527259509"/>
        <w:rPr>
          <w:color w:val="002060"/>
        </w:rPr>
      </w:pPr>
      <w:r w:rsidRPr="00A070F8">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C132B" w:rsidRPr="00A070F8" w14:paraId="14815A47"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72189" w14:textId="77777777" w:rsidR="00BC132B" w:rsidRPr="00A070F8" w:rsidRDefault="00BC132B" w:rsidP="00D0326A">
            <w:pPr>
              <w:pStyle w:val="headertabella0"/>
              <w:rPr>
                <w:color w:val="002060"/>
              </w:rPr>
            </w:pPr>
            <w:r w:rsidRPr="00A070F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E6427" w14:textId="77777777" w:rsidR="00BC132B" w:rsidRPr="00A070F8" w:rsidRDefault="00BC132B" w:rsidP="00D0326A">
            <w:pPr>
              <w:pStyle w:val="headertabella0"/>
              <w:rPr>
                <w:color w:val="002060"/>
              </w:rPr>
            </w:pPr>
            <w:r w:rsidRPr="00A070F8">
              <w:rPr>
                <w:color w:val="002060"/>
              </w:rPr>
              <w:t xml:space="preserve">N° </w:t>
            </w:r>
            <w:proofErr w:type="spellStart"/>
            <w:r w:rsidRPr="00A070F8">
              <w:rPr>
                <w:color w:val="002060"/>
              </w:rPr>
              <w:t>Gior</w:t>
            </w:r>
            <w:proofErr w:type="spellEnd"/>
            <w:r w:rsidRPr="00A070F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50EC7" w14:textId="77777777" w:rsidR="00BC132B" w:rsidRPr="00A070F8" w:rsidRDefault="00BC132B" w:rsidP="00D0326A">
            <w:pPr>
              <w:pStyle w:val="headertabella0"/>
              <w:rPr>
                <w:color w:val="002060"/>
              </w:rPr>
            </w:pPr>
            <w:r w:rsidRPr="00A070F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49D44" w14:textId="77777777" w:rsidR="00BC132B" w:rsidRPr="00A070F8" w:rsidRDefault="00BC132B" w:rsidP="00D0326A">
            <w:pPr>
              <w:pStyle w:val="headertabella0"/>
              <w:rPr>
                <w:color w:val="002060"/>
              </w:rPr>
            </w:pPr>
            <w:r w:rsidRPr="00A070F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223A6" w14:textId="77777777" w:rsidR="00BC132B" w:rsidRPr="00A070F8" w:rsidRDefault="00BC132B" w:rsidP="00D0326A">
            <w:pPr>
              <w:pStyle w:val="headertabella0"/>
              <w:rPr>
                <w:color w:val="002060"/>
              </w:rPr>
            </w:pPr>
            <w:r w:rsidRPr="00A070F8">
              <w:rPr>
                <w:color w:val="002060"/>
              </w:rPr>
              <w:t xml:space="preserve">Data </w:t>
            </w:r>
            <w:proofErr w:type="spellStart"/>
            <w:r w:rsidRPr="00A070F8">
              <w:rPr>
                <w:color w:val="002060"/>
              </w:rPr>
              <w:t>Orig</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E915C" w14:textId="77777777" w:rsidR="00BC132B" w:rsidRPr="00A070F8" w:rsidRDefault="00BC132B" w:rsidP="00D0326A">
            <w:pPr>
              <w:pStyle w:val="headertabella0"/>
              <w:rPr>
                <w:color w:val="002060"/>
              </w:rPr>
            </w:pPr>
            <w:r w:rsidRPr="00A070F8">
              <w:rPr>
                <w:color w:val="002060"/>
              </w:rPr>
              <w:t xml:space="preserve">Ora </w:t>
            </w:r>
            <w:proofErr w:type="spellStart"/>
            <w:r w:rsidRPr="00A070F8">
              <w:rPr>
                <w:color w:val="002060"/>
              </w:rPr>
              <w:t>Var</w:t>
            </w:r>
            <w:proofErr w:type="spellEnd"/>
            <w:r w:rsidRPr="00A070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B7294" w14:textId="77777777" w:rsidR="00BC132B" w:rsidRPr="00A070F8" w:rsidRDefault="00BC132B" w:rsidP="00D0326A">
            <w:pPr>
              <w:pStyle w:val="headertabella0"/>
              <w:rPr>
                <w:color w:val="002060"/>
              </w:rPr>
            </w:pPr>
            <w:r w:rsidRPr="00A070F8">
              <w:rPr>
                <w:color w:val="002060"/>
              </w:rPr>
              <w:t xml:space="preserve">Ora </w:t>
            </w:r>
            <w:proofErr w:type="spellStart"/>
            <w:r w:rsidRPr="00A070F8">
              <w:rPr>
                <w:color w:val="002060"/>
              </w:rPr>
              <w:t>Orig</w:t>
            </w:r>
            <w:proofErr w:type="spellEnd"/>
            <w:r w:rsidRPr="00A070F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770DC" w14:textId="77777777" w:rsidR="00BC132B" w:rsidRPr="00A070F8" w:rsidRDefault="00BC132B" w:rsidP="00D0326A">
            <w:pPr>
              <w:pStyle w:val="headertabella0"/>
              <w:rPr>
                <w:color w:val="002060"/>
              </w:rPr>
            </w:pPr>
            <w:r w:rsidRPr="00A070F8">
              <w:rPr>
                <w:color w:val="002060"/>
              </w:rPr>
              <w:t>Impianto</w:t>
            </w:r>
          </w:p>
        </w:tc>
      </w:tr>
      <w:tr w:rsidR="00BC132B" w:rsidRPr="00A070F8" w14:paraId="158D8A5A"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0BAB" w14:textId="77777777" w:rsidR="00BC132B" w:rsidRPr="00706B72" w:rsidRDefault="00BC132B" w:rsidP="00D0326A">
            <w:pPr>
              <w:pStyle w:val="rowtabella0"/>
              <w:rPr>
                <w:color w:val="002060"/>
                <w:highlight w:val="yellow"/>
              </w:rPr>
            </w:pPr>
            <w:r w:rsidRPr="00706B72">
              <w:rPr>
                <w:color w:val="002060"/>
                <w:highlight w:val="yellow"/>
              </w:rPr>
              <w:t>03/11/2021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699A" w14:textId="77777777" w:rsidR="00BC132B" w:rsidRPr="00706B72" w:rsidRDefault="00BC132B" w:rsidP="00D0326A">
            <w:pPr>
              <w:pStyle w:val="rowtabella0"/>
              <w:jc w:val="center"/>
              <w:rPr>
                <w:color w:val="002060"/>
                <w:highlight w:val="yellow"/>
              </w:rPr>
            </w:pPr>
            <w:r w:rsidRPr="00706B7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5018D" w14:textId="77777777" w:rsidR="00BC132B" w:rsidRPr="00706B72" w:rsidRDefault="00BC132B" w:rsidP="00D0326A">
            <w:pPr>
              <w:pStyle w:val="rowtabella0"/>
              <w:rPr>
                <w:color w:val="002060"/>
                <w:highlight w:val="yellow"/>
              </w:rPr>
            </w:pPr>
            <w:r w:rsidRPr="00706B72">
              <w:rPr>
                <w:color w:val="002060"/>
                <w:highlight w:val="yellow"/>
              </w:rPr>
              <w:t>GAGLIOLE F.C.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5870" w14:textId="77777777" w:rsidR="00BC132B" w:rsidRPr="00706B72" w:rsidRDefault="00BC132B" w:rsidP="00D0326A">
            <w:pPr>
              <w:pStyle w:val="rowtabella0"/>
              <w:rPr>
                <w:color w:val="002060"/>
                <w:highlight w:val="yellow"/>
              </w:rPr>
            </w:pPr>
            <w:r w:rsidRPr="00706B72">
              <w:rPr>
                <w:color w:val="002060"/>
                <w:highlight w:val="yellow"/>
              </w:rPr>
              <w:t>SAN GINESIO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28ED7" w14:textId="77777777" w:rsidR="00BC132B" w:rsidRPr="00A070F8" w:rsidRDefault="00BC132B" w:rsidP="00D032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92E4" w14:textId="77777777" w:rsidR="00BC132B" w:rsidRPr="00A070F8" w:rsidRDefault="00BC132B" w:rsidP="00D0326A">
            <w:pPr>
              <w:pStyle w:val="rowtabella0"/>
              <w:jc w:val="center"/>
              <w:rPr>
                <w:color w:val="002060"/>
              </w:rPr>
            </w:pPr>
            <w:r w:rsidRPr="00706B7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04EE" w14:textId="77777777" w:rsidR="00BC132B" w:rsidRPr="00A070F8" w:rsidRDefault="00BC132B" w:rsidP="00D0326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D89B" w14:textId="77777777" w:rsidR="00BC132B" w:rsidRPr="00A070F8" w:rsidRDefault="00BC132B" w:rsidP="00D0326A">
            <w:pPr>
              <w:pStyle w:val="rowtabella0"/>
              <w:rPr>
                <w:color w:val="002060"/>
              </w:rPr>
            </w:pPr>
            <w:r w:rsidRPr="00706B72">
              <w:rPr>
                <w:color w:val="002060"/>
                <w:highlight w:val="yellow"/>
              </w:rPr>
              <w:t>IMPIANTO CALCIO A 5 LORO PICENO VIA KENNEDY</w:t>
            </w:r>
          </w:p>
        </w:tc>
      </w:tr>
    </w:tbl>
    <w:p w14:paraId="72016294" w14:textId="77777777" w:rsidR="00BC132B" w:rsidRPr="00A070F8" w:rsidRDefault="00BC132B" w:rsidP="00BC132B">
      <w:pPr>
        <w:pStyle w:val="breakline"/>
        <w:divId w:val="527259509"/>
        <w:rPr>
          <w:rFonts w:eastAsiaTheme="minorEastAsia"/>
          <w:color w:val="002060"/>
        </w:rPr>
      </w:pPr>
    </w:p>
    <w:p w14:paraId="3A2FB756" w14:textId="77777777" w:rsidR="00BC132B" w:rsidRPr="00A070F8" w:rsidRDefault="00BC132B" w:rsidP="00BC132B">
      <w:pPr>
        <w:pStyle w:val="breakline"/>
        <w:divId w:val="527259509"/>
        <w:rPr>
          <w:color w:val="002060"/>
        </w:rPr>
      </w:pPr>
    </w:p>
    <w:p w14:paraId="5399238D" w14:textId="77777777" w:rsidR="00BC132B" w:rsidRPr="00A070F8" w:rsidRDefault="00BC132B" w:rsidP="00BC132B">
      <w:pPr>
        <w:pStyle w:val="titoloprinc0"/>
        <w:divId w:val="527259509"/>
        <w:rPr>
          <w:color w:val="002060"/>
        </w:rPr>
      </w:pPr>
      <w:bookmarkStart w:id="9" w:name="_Hlk86853996"/>
      <w:r w:rsidRPr="00A070F8">
        <w:rPr>
          <w:color w:val="002060"/>
        </w:rPr>
        <w:t>GIUDICE SPORTIVO</w:t>
      </w:r>
    </w:p>
    <w:bookmarkEnd w:id="9"/>
    <w:p w14:paraId="34F5B2BD" w14:textId="77777777" w:rsidR="00BC132B" w:rsidRPr="00A070F8" w:rsidRDefault="00BC132B" w:rsidP="00BC132B">
      <w:pPr>
        <w:pStyle w:val="diffida"/>
        <w:divId w:val="527259509"/>
        <w:rPr>
          <w:color w:val="002060"/>
        </w:rPr>
      </w:pPr>
      <w:r w:rsidRPr="00A070F8">
        <w:rPr>
          <w:color w:val="002060"/>
        </w:rPr>
        <w:t>Il Giudice Sportivo Avv. Claudio Romagnoli, nella seduta del 03/11/2021, ha adottato le decisioni che di seguito integralmente si riportano:</w:t>
      </w:r>
    </w:p>
    <w:p w14:paraId="50D6C052" w14:textId="77777777" w:rsidR="00BC132B" w:rsidRPr="00A070F8" w:rsidRDefault="00BC132B" w:rsidP="00BC132B">
      <w:pPr>
        <w:pStyle w:val="titolo10"/>
        <w:divId w:val="527259509"/>
        <w:rPr>
          <w:color w:val="002060"/>
        </w:rPr>
      </w:pPr>
      <w:r w:rsidRPr="00A070F8">
        <w:rPr>
          <w:color w:val="002060"/>
        </w:rPr>
        <w:t xml:space="preserve">GARE DEL 1/11/2021 </w:t>
      </w:r>
    </w:p>
    <w:p w14:paraId="599CE473" w14:textId="77777777" w:rsidR="00BC132B" w:rsidRPr="00A070F8" w:rsidRDefault="00BC132B" w:rsidP="00BC132B">
      <w:pPr>
        <w:pStyle w:val="titolo60"/>
        <w:divId w:val="527259509"/>
        <w:rPr>
          <w:color w:val="002060"/>
        </w:rPr>
      </w:pPr>
      <w:r w:rsidRPr="00A070F8">
        <w:rPr>
          <w:color w:val="002060"/>
        </w:rPr>
        <w:t xml:space="preserve">DECISIONI DEL GIUDICE SPORTIVO </w:t>
      </w:r>
    </w:p>
    <w:p w14:paraId="72F507BC" w14:textId="77777777" w:rsidR="00BC132B" w:rsidRPr="00A070F8" w:rsidRDefault="00BC132B" w:rsidP="00BC132B">
      <w:pPr>
        <w:pStyle w:val="diffida"/>
        <w:spacing w:before="80" w:beforeAutospacing="0" w:after="40" w:afterAutospacing="0"/>
        <w:jc w:val="left"/>
        <w:divId w:val="527259509"/>
        <w:rPr>
          <w:color w:val="002060"/>
        </w:rPr>
      </w:pPr>
      <w:r w:rsidRPr="00A070F8">
        <w:rPr>
          <w:color w:val="002060"/>
        </w:rPr>
        <w:t xml:space="preserve">gara del 1/11/2021 POLVERIGI C5 - CALCETTO CASTRUM LAURI </w:t>
      </w:r>
      <w:r w:rsidRPr="00A070F8">
        <w:rPr>
          <w:color w:val="002060"/>
        </w:rPr>
        <w:br/>
        <w:t xml:space="preserve">Rilevato dal referto arbitrale che la gara in oggetto non ha avuto svolgimento per impraticabilità del terreno di gioco si dispone la ripetizione della gara dando al C.R.M. mandato per la fissazione di una nuova data per l'effettuazione della medesima. </w:t>
      </w:r>
    </w:p>
    <w:p w14:paraId="3D36B015" w14:textId="77777777" w:rsidR="00BC132B" w:rsidRPr="00A070F8" w:rsidRDefault="00BC132B" w:rsidP="00BC132B">
      <w:pPr>
        <w:pStyle w:val="breakline"/>
        <w:divId w:val="527259509"/>
        <w:rPr>
          <w:color w:val="002060"/>
        </w:rPr>
      </w:pPr>
    </w:p>
    <w:p w14:paraId="3A5638B7" w14:textId="77777777" w:rsidR="00BC0507" w:rsidRPr="00A070F8" w:rsidRDefault="00BC0507" w:rsidP="00BC050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18CA9196" w14:textId="77777777" w:rsidR="00BC0507" w:rsidRPr="00A070F8" w:rsidRDefault="00BC0507" w:rsidP="00BC050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25C13473" w14:textId="0A992294" w:rsidR="00BC132B" w:rsidRDefault="00BC132B" w:rsidP="00BC132B">
      <w:pPr>
        <w:pStyle w:val="Nessunaspaziatura"/>
        <w:jc w:val="both"/>
        <w:divId w:val="527259509"/>
        <w:rPr>
          <w:rFonts w:ascii="Arial" w:hAnsi="Arial" w:cs="Arial"/>
          <w:color w:val="002060"/>
        </w:rPr>
      </w:pPr>
    </w:p>
    <w:p w14:paraId="608681D3" w14:textId="77777777" w:rsidR="004F6722" w:rsidRPr="00E7079E" w:rsidRDefault="004F6722" w:rsidP="004F6722">
      <w:pPr>
        <w:pStyle w:val="titoloprinc0"/>
        <w:divId w:val="527259509"/>
        <w:rPr>
          <w:color w:val="002060"/>
        </w:rPr>
      </w:pPr>
      <w:r>
        <w:rPr>
          <w:color w:val="002060"/>
        </w:rPr>
        <w:t>PROGRAMMA GARE</w:t>
      </w:r>
    </w:p>
    <w:p w14:paraId="232F73B1" w14:textId="77777777" w:rsidR="004F6722" w:rsidRPr="00E7079E" w:rsidRDefault="004F6722" w:rsidP="004F6722">
      <w:pPr>
        <w:pStyle w:val="breakline"/>
        <w:divId w:val="527259509"/>
        <w:rPr>
          <w:color w:val="002060"/>
        </w:rPr>
      </w:pPr>
    </w:p>
    <w:p w14:paraId="6E760053" w14:textId="77777777" w:rsidR="004F6722" w:rsidRPr="00E7079E" w:rsidRDefault="004F6722" w:rsidP="004F6722">
      <w:pPr>
        <w:pStyle w:val="breakline"/>
        <w:divId w:val="527259509"/>
        <w:rPr>
          <w:color w:val="002060"/>
        </w:rPr>
      </w:pPr>
    </w:p>
    <w:p w14:paraId="3FF764BE" w14:textId="77777777" w:rsidR="004F6722" w:rsidRPr="00E7079E" w:rsidRDefault="004F6722" w:rsidP="004F6722">
      <w:pPr>
        <w:pStyle w:val="sottotitolocampionato10"/>
        <w:divId w:val="527259509"/>
        <w:rPr>
          <w:color w:val="002060"/>
        </w:rPr>
      </w:pPr>
      <w:r w:rsidRPr="00E7079E">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0"/>
        <w:gridCol w:w="385"/>
        <w:gridCol w:w="898"/>
        <w:gridCol w:w="1198"/>
        <w:gridCol w:w="1551"/>
        <w:gridCol w:w="1546"/>
      </w:tblGrid>
      <w:tr w:rsidR="004F6722" w:rsidRPr="00E7079E" w14:paraId="43DED2BC" w14:textId="77777777" w:rsidTr="00B071C2">
        <w:trPr>
          <w:divId w:val="527259509"/>
        </w:trPr>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098C7" w14:textId="77777777" w:rsidR="004F6722" w:rsidRPr="00E7079E" w:rsidRDefault="004F6722" w:rsidP="00D0326A">
            <w:pPr>
              <w:pStyle w:val="headertabella0"/>
              <w:rPr>
                <w:color w:val="002060"/>
              </w:rPr>
            </w:pPr>
            <w:r w:rsidRPr="00E7079E">
              <w:rPr>
                <w:color w:val="002060"/>
              </w:rP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1D646" w14:textId="77777777" w:rsidR="004F6722" w:rsidRPr="00E7079E" w:rsidRDefault="004F6722" w:rsidP="00D0326A">
            <w:pPr>
              <w:pStyle w:val="headertabella0"/>
              <w:rPr>
                <w:color w:val="002060"/>
              </w:rPr>
            </w:pPr>
            <w:r w:rsidRPr="00E7079E">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5F5F3" w14:textId="77777777" w:rsidR="004F6722" w:rsidRPr="00E7079E" w:rsidRDefault="004F6722" w:rsidP="00D0326A">
            <w:pPr>
              <w:pStyle w:val="headertabella0"/>
              <w:rPr>
                <w:color w:val="002060"/>
              </w:rPr>
            </w:pPr>
            <w:r w:rsidRPr="00E7079E">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93FCC" w14:textId="77777777" w:rsidR="004F6722" w:rsidRPr="00E7079E" w:rsidRDefault="004F6722" w:rsidP="00D0326A">
            <w:pPr>
              <w:pStyle w:val="headertabella0"/>
              <w:rPr>
                <w:color w:val="002060"/>
              </w:rPr>
            </w:pPr>
            <w:r w:rsidRPr="00E7079E">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14AC0" w14:textId="77777777" w:rsidR="004F6722" w:rsidRPr="00E7079E" w:rsidRDefault="004F6722" w:rsidP="00D0326A">
            <w:pPr>
              <w:pStyle w:val="headertabella0"/>
              <w:rPr>
                <w:color w:val="002060"/>
              </w:rPr>
            </w:pPr>
            <w:r w:rsidRPr="00E7079E">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D9931" w14:textId="77777777" w:rsidR="004F6722" w:rsidRPr="00E7079E" w:rsidRDefault="004F6722" w:rsidP="00D0326A">
            <w:pPr>
              <w:pStyle w:val="headertabella0"/>
              <w:rPr>
                <w:color w:val="002060"/>
              </w:rPr>
            </w:pPr>
            <w:proofErr w:type="spellStart"/>
            <w:r w:rsidRPr="00E7079E">
              <w:rPr>
                <w:color w:val="002060"/>
              </w:rPr>
              <w:t>Localita'</w:t>
            </w:r>
            <w:proofErr w:type="spellEnd"/>
            <w:r w:rsidRPr="00E7079E">
              <w:rPr>
                <w:color w:val="002060"/>
              </w:rP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AC6F1" w14:textId="77777777" w:rsidR="004F6722" w:rsidRPr="00E7079E" w:rsidRDefault="004F6722" w:rsidP="00D0326A">
            <w:pPr>
              <w:pStyle w:val="headertabella0"/>
              <w:rPr>
                <w:color w:val="002060"/>
              </w:rPr>
            </w:pPr>
            <w:r w:rsidRPr="00E7079E">
              <w:rPr>
                <w:color w:val="002060"/>
              </w:rPr>
              <w:t>Indirizzo Impianto</w:t>
            </w:r>
          </w:p>
        </w:tc>
      </w:tr>
      <w:tr w:rsidR="004F6722" w:rsidRPr="00E7079E" w14:paraId="4CC1317A" w14:textId="77777777" w:rsidTr="00B071C2">
        <w:trPr>
          <w:divId w:val="527259509"/>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0C47F0" w14:textId="77777777" w:rsidR="004F6722" w:rsidRPr="00E7079E" w:rsidRDefault="004F6722" w:rsidP="00D0326A">
            <w:pPr>
              <w:pStyle w:val="rowtabella0"/>
              <w:rPr>
                <w:color w:val="002060"/>
              </w:rPr>
            </w:pPr>
            <w:r w:rsidRPr="00E7079E">
              <w:rPr>
                <w:color w:val="002060"/>
              </w:rPr>
              <w:t>POLVERIGI C5</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0B966" w14:textId="77777777" w:rsidR="004F6722" w:rsidRPr="00E7079E" w:rsidRDefault="004F6722" w:rsidP="00D0326A">
            <w:pPr>
              <w:pStyle w:val="rowtabella0"/>
              <w:rPr>
                <w:color w:val="002060"/>
              </w:rPr>
            </w:pPr>
            <w:r w:rsidRPr="00E7079E">
              <w:rPr>
                <w:color w:val="002060"/>
              </w:rPr>
              <w:t>CALCETTO CASTRUM LAURI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55785" w14:textId="77777777" w:rsidR="004F6722" w:rsidRPr="00E7079E" w:rsidRDefault="004F6722" w:rsidP="00D0326A">
            <w:pPr>
              <w:pStyle w:val="rowtabella0"/>
              <w:jc w:val="center"/>
              <w:rPr>
                <w:color w:val="002060"/>
              </w:rPr>
            </w:pPr>
            <w:r w:rsidRPr="00E7079E">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B5E83" w14:textId="77777777" w:rsidR="004F6722" w:rsidRPr="00E7079E" w:rsidRDefault="004F6722" w:rsidP="00D0326A">
            <w:pPr>
              <w:pStyle w:val="rowtabella0"/>
              <w:rPr>
                <w:color w:val="002060"/>
              </w:rPr>
            </w:pPr>
            <w:r w:rsidRPr="00E7079E">
              <w:rPr>
                <w:color w:val="002060"/>
              </w:rPr>
              <w:t>08/11/2021 21:30</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A58F38" w14:textId="77777777" w:rsidR="004F6722" w:rsidRPr="00E7079E" w:rsidRDefault="004F6722" w:rsidP="00D0326A">
            <w:pPr>
              <w:pStyle w:val="rowtabella0"/>
              <w:rPr>
                <w:color w:val="002060"/>
              </w:rPr>
            </w:pPr>
            <w:r w:rsidRPr="00E7079E">
              <w:rPr>
                <w:color w:val="002060"/>
              </w:rPr>
              <w:t>5023 PALLONE GEODETICO MONTESICURO</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44A10" w14:textId="77777777" w:rsidR="004F6722" w:rsidRPr="00E7079E" w:rsidRDefault="004F6722" w:rsidP="00D0326A">
            <w:pPr>
              <w:pStyle w:val="rowtabella0"/>
              <w:rPr>
                <w:color w:val="002060"/>
              </w:rPr>
            </w:pPr>
            <w:r w:rsidRPr="00E7079E">
              <w:rPr>
                <w:color w:val="002060"/>
              </w:rPr>
              <w:t>ANCONA</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9FECF" w14:textId="77777777" w:rsidR="004F6722" w:rsidRPr="00E7079E" w:rsidRDefault="004F6722" w:rsidP="00D0326A">
            <w:pPr>
              <w:pStyle w:val="rowtabella0"/>
              <w:rPr>
                <w:color w:val="002060"/>
              </w:rPr>
            </w:pPr>
            <w:r w:rsidRPr="00E7079E">
              <w:rPr>
                <w:color w:val="002060"/>
              </w:rPr>
              <w:t>LOCALITA' NONTESICURO</w:t>
            </w:r>
          </w:p>
        </w:tc>
      </w:tr>
    </w:tbl>
    <w:p w14:paraId="2A93ECD7" w14:textId="77777777" w:rsidR="004F6722" w:rsidRPr="00E7079E" w:rsidRDefault="004F6722" w:rsidP="004F6722">
      <w:pPr>
        <w:pStyle w:val="breakline"/>
        <w:divId w:val="527259509"/>
        <w:rPr>
          <w:rFonts w:eastAsiaTheme="minorEastAsia"/>
          <w:color w:val="002060"/>
        </w:rPr>
      </w:pPr>
    </w:p>
    <w:p w14:paraId="2FD02E21" w14:textId="77777777" w:rsidR="004F6722" w:rsidRDefault="004F6722" w:rsidP="00BC132B">
      <w:pPr>
        <w:pStyle w:val="Nessunaspaziatura"/>
        <w:jc w:val="both"/>
        <w:divId w:val="527259509"/>
        <w:rPr>
          <w:rFonts w:ascii="Arial" w:hAnsi="Arial" w:cs="Arial"/>
          <w:color w:val="002060"/>
        </w:rPr>
      </w:pPr>
    </w:p>
    <w:p w14:paraId="47FD3F75" w14:textId="77777777" w:rsidR="00BC132B" w:rsidRDefault="00BC132B" w:rsidP="00BB34E8">
      <w:pPr>
        <w:pStyle w:val="breakline"/>
        <w:divId w:val="527259509"/>
        <w:rPr>
          <w:rFonts w:eastAsiaTheme="minorEastAsia"/>
          <w:color w:val="002060"/>
        </w:rPr>
      </w:pPr>
    </w:p>
    <w:p w14:paraId="0B85B324" w14:textId="77777777" w:rsidR="00557E74" w:rsidRPr="001A2523" w:rsidRDefault="00557E74" w:rsidP="00557E74">
      <w:pPr>
        <w:pStyle w:val="breakline"/>
        <w:divId w:val="527259509"/>
        <w:rPr>
          <w:color w:val="002060"/>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33746F7E" w14:textId="7D4A19C0" w:rsidR="004B6215" w:rsidRDefault="004B6215" w:rsidP="004B6215">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3F6048">
        <w:rPr>
          <w:rFonts w:ascii="Arial" w:hAnsi="Arial" w:cs="Arial"/>
          <w:b/>
          <w:bCs/>
          <w:color w:val="002060"/>
        </w:rPr>
        <w:t>15</w:t>
      </w:r>
      <w:r w:rsidR="006B7CF6">
        <w:rPr>
          <w:rFonts w:ascii="Arial" w:hAnsi="Arial" w:cs="Arial"/>
          <w:b/>
          <w:bCs/>
          <w:color w:val="002060"/>
        </w:rPr>
        <w:t xml:space="preserve"> novembre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4E6058D" w14:textId="77777777" w:rsidR="004B6215" w:rsidRDefault="004B6215" w:rsidP="004B6215">
      <w:pPr>
        <w:pStyle w:val="Nessunaspaziatura"/>
        <w:jc w:val="both"/>
        <w:divId w:val="527259509"/>
        <w:rPr>
          <w:rFonts w:ascii="Arial" w:hAnsi="Arial" w:cs="Arial"/>
          <w:color w:val="002060"/>
        </w:rPr>
      </w:pPr>
    </w:p>
    <w:p w14:paraId="576F9E5B"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BNL – ANCONA</w:t>
      </w:r>
    </w:p>
    <w:p w14:paraId="701AE25F"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526B4422"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78219C4C" w14:textId="77777777" w:rsidR="004B6215" w:rsidRPr="007F76C2" w:rsidRDefault="004B6215" w:rsidP="004B6215">
      <w:pPr>
        <w:pStyle w:val="Nessunaspaziatura"/>
        <w:jc w:val="both"/>
        <w:divId w:val="527259509"/>
        <w:rPr>
          <w:rFonts w:ascii="Arial" w:hAnsi="Arial" w:cs="Arial"/>
          <w:color w:val="002060"/>
        </w:rPr>
      </w:pPr>
    </w:p>
    <w:p w14:paraId="3C76088B" w14:textId="77777777" w:rsidR="004B6215" w:rsidRPr="007F76C2" w:rsidRDefault="004B6215" w:rsidP="004B6215">
      <w:pPr>
        <w:pStyle w:val="Corpodeltesto21"/>
        <w:divId w:val="527259509"/>
        <w:rPr>
          <w:rFonts w:ascii="Arial" w:hAnsi="Arial" w:cs="Arial"/>
          <w:color w:val="002060"/>
          <w:sz w:val="22"/>
          <w:szCs w:val="22"/>
        </w:rPr>
      </w:pPr>
    </w:p>
    <w:p w14:paraId="17329CEE" w14:textId="77777777" w:rsidR="004B6215" w:rsidRPr="007F76C2"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Eventuali reclami con richieste di copia dei documenti ufficiali avverso le decisioni assunte con il </w:t>
      </w:r>
      <w:r w:rsidRPr="007F76C2">
        <w:rPr>
          <w:rFonts w:ascii="Arial" w:hAnsi="Arial" w:cs="Arial"/>
          <w:color w:val="002060"/>
          <w:sz w:val="22"/>
          <w:szCs w:val="22"/>
        </w:rPr>
        <w:lastRenderedPageBreak/>
        <w:t>presente Comunicato dovranno essere presentati, ai sensi dell’art. 76 C.G.S., alla:</w:t>
      </w:r>
    </w:p>
    <w:p w14:paraId="0BBB2789" w14:textId="77777777" w:rsidR="004B6215" w:rsidRPr="007F76C2" w:rsidRDefault="004B6215" w:rsidP="004B6215">
      <w:pPr>
        <w:pStyle w:val="Corpodeltesto21"/>
        <w:divId w:val="527259509"/>
        <w:rPr>
          <w:rFonts w:ascii="Arial" w:hAnsi="Arial" w:cs="Arial"/>
          <w:color w:val="002060"/>
          <w:sz w:val="22"/>
          <w:szCs w:val="22"/>
        </w:rPr>
      </w:pPr>
    </w:p>
    <w:p w14:paraId="25E87AC7"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2BAED1F"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827AD62"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65334A63" w14:textId="77777777" w:rsidR="004B6215" w:rsidRPr="007F76C2" w:rsidRDefault="004B6215" w:rsidP="004B6215">
      <w:pPr>
        <w:pStyle w:val="Corpodeltesto21"/>
        <w:divId w:val="527259509"/>
        <w:rPr>
          <w:rFonts w:ascii="Arial" w:hAnsi="Arial" w:cs="Arial"/>
          <w:color w:val="002060"/>
          <w:sz w:val="22"/>
          <w:szCs w:val="22"/>
        </w:rPr>
      </w:pPr>
    </w:p>
    <w:p w14:paraId="7BB9A43C" w14:textId="77777777" w:rsidR="004B6215" w:rsidRPr="000056DA"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BDE7DB2" w14:textId="77777777" w:rsidR="004B6215" w:rsidRDefault="004B6215" w:rsidP="004B6215">
      <w:pPr>
        <w:pStyle w:val="Corpodeltesto21"/>
        <w:divId w:val="527259509"/>
        <w:rPr>
          <w:rFonts w:ascii="Arial" w:hAnsi="Arial" w:cs="Arial"/>
          <w:color w:val="002060"/>
          <w:sz w:val="22"/>
          <w:szCs w:val="22"/>
        </w:rPr>
      </w:pPr>
    </w:p>
    <w:p w14:paraId="4188DEB8"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3AD51681"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1BCD2EA7"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7F5B8D5" w14:textId="13CDFBF8" w:rsidR="004B6215" w:rsidRDefault="004B6215" w:rsidP="007F76C2">
      <w:pPr>
        <w:pStyle w:val="Corpodeltesto21"/>
        <w:divId w:val="527259509"/>
        <w:rPr>
          <w:rFonts w:ascii="Arial" w:hAnsi="Arial" w:cs="Arial"/>
          <w:color w:val="002060"/>
          <w:sz w:val="22"/>
          <w:szCs w:val="22"/>
        </w:rPr>
      </w:pPr>
    </w:p>
    <w:p w14:paraId="60481615" w14:textId="77777777" w:rsidR="00EC4A5A" w:rsidRDefault="00EC4A5A" w:rsidP="007F76C2">
      <w:pPr>
        <w:pStyle w:val="Corpodeltesto21"/>
        <w:divId w:val="527259509"/>
        <w:rPr>
          <w:rFonts w:ascii="Arial" w:hAnsi="Arial" w:cs="Arial"/>
          <w:color w:val="002060"/>
          <w:sz w:val="22"/>
          <w:szCs w:val="22"/>
        </w:rPr>
      </w:pPr>
    </w:p>
    <w:p w14:paraId="53645656" w14:textId="77777777" w:rsidR="00EC4A5A" w:rsidRPr="00937FDE" w:rsidRDefault="00EC4A5A" w:rsidP="00EC4A5A">
      <w:pPr>
        <w:pStyle w:val="TITOLOCAMPIONATO"/>
        <w:shd w:val="clear" w:color="auto" w:fill="002060"/>
        <w:spacing w:before="0" w:beforeAutospacing="0" w:after="0" w:afterAutospacing="0"/>
        <w:divId w:val="527259509"/>
        <w:rPr>
          <w:color w:val="FFFFFF"/>
        </w:rPr>
      </w:pPr>
      <w:bookmarkStart w:id="10" w:name="_Toc24036960"/>
      <w:r>
        <w:rPr>
          <w:color w:val="FFFFFF"/>
        </w:rPr>
        <w:t>ERRATA CORRIGE</w:t>
      </w:r>
      <w:bookmarkEnd w:id="10"/>
    </w:p>
    <w:p w14:paraId="4B510C04" w14:textId="77777777" w:rsidR="00EC4A5A" w:rsidRDefault="00EC4A5A" w:rsidP="00EC4A5A">
      <w:pPr>
        <w:pStyle w:val="LndNormale1"/>
        <w:divId w:val="527259509"/>
      </w:pPr>
    </w:p>
    <w:p w14:paraId="7F46C912" w14:textId="77777777" w:rsidR="00EC4A5A" w:rsidRPr="00B418B3" w:rsidRDefault="00EC4A5A" w:rsidP="00EC4A5A">
      <w:pPr>
        <w:divId w:val="527259509"/>
        <w:rPr>
          <w:rFonts w:ascii="Arial" w:hAnsi="Arial" w:cs="Arial"/>
          <w:b/>
          <w:color w:val="002060"/>
          <w:sz w:val="28"/>
          <w:szCs w:val="28"/>
        </w:rPr>
      </w:pPr>
      <w:r>
        <w:rPr>
          <w:rFonts w:ascii="Arial" w:hAnsi="Arial" w:cs="Arial"/>
          <w:b/>
          <w:color w:val="002060"/>
          <w:sz w:val="28"/>
          <w:szCs w:val="28"/>
        </w:rPr>
        <w:t>CAMPIONATO REGIONALE CALCIO A CINQUE SERIE C1</w:t>
      </w:r>
    </w:p>
    <w:p w14:paraId="599CACA7" w14:textId="77777777" w:rsidR="00EC4A5A" w:rsidRPr="00B418B3" w:rsidRDefault="00EC4A5A" w:rsidP="00EC4A5A">
      <w:pPr>
        <w:pStyle w:val="Nessunaspaziatura"/>
        <w:jc w:val="both"/>
        <w:divId w:val="527259509"/>
        <w:rPr>
          <w:rFonts w:ascii="Arial" w:hAnsi="Arial" w:cs="Arial"/>
          <w:color w:val="002060"/>
        </w:rPr>
      </w:pPr>
    </w:p>
    <w:p w14:paraId="6A9858E8" w14:textId="1016F6C5" w:rsidR="00EC4A5A" w:rsidRPr="00B418B3" w:rsidRDefault="00EC4A5A" w:rsidP="00EC4A5A">
      <w:pPr>
        <w:pStyle w:val="Nessunaspaziatura"/>
        <w:jc w:val="both"/>
        <w:divId w:val="527259509"/>
        <w:rPr>
          <w:rFonts w:ascii="Arial" w:hAnsi="Arial" w:cs="Arial"/>
          <w:color w:val="002060"/>
        </w:rPr>
      </w:pPr>
      <w:r w:rsidRPr="00B418B3">
        <w:rPr>
          <w:rFonts w:ascii="Arial" w:hAnsi="Arial" w:cs="Arial"/>
          <w:color w:val="002060"/>
        </w:rPr>
        <w:t>A seguito dell</w:t>
      </w:r>
      <w:r>
        <w:rPr>
          <w:rFonts w:ascii="Arial" w:hAnsi="Arial" w:cs="Arial"/>
          <w:color w:val="002060"/>
        </w:rPr>
        <w:t>a</w:t>
      </w:r>
      <w:r w:rsidRPr="00B418B3">
        <w:rPr>
          <w:rFonts w:ascii="Arial" w:hAnsi="Arial" w:cs="Arial"/>
          <w:color w:val="002060"/>
        </w:rPr>
        <w:t xml:space="preserve"> segnalazion</w:t>
      </w:r>
      <w:r>
        <w:rPr>
          <w:rFonts w:ascii="Arial" w:hAnsi="Arial" w:cs="Arial"/>
          <w:color w:val="002060"/>
        </w:rPr>
        <w:t>e</w:t>
      </w:r>
      <w:r w:rsidRPr="00B418B3">
        <w:rPr>
          <w:rFonts w:ascii="Arial" w:hAnsi="Arial" w:cs="Arial"/>
          <w:color w:val="002060"/>
        </w:rPr>
        <w:t xml:space="preserve"> dell</w:t>
      </w:r>
      <w:r>
        <w:rPr>
          <w:rFonts w:ascii="Arial" w:hAnsi="Arial" w:cs="Arial"/>
          <w:color w:val="002060"/>
        </w:rPr>
        <w:t>a</w:t>
      </w:r>
      <w:r w:rsidRPr="00B418B3">
        <w:rPr>
          <w:rFonts w:ascii="Arial" w:hAnsi="Arial" w:cs="Arial"/>
          <w:color w:val="002060"/>
        </w:rPr>
        <w:t xml:space="preserve"> Società interessat</w:t>
      </w:r>
      <w:r>
        <w:rPr>
          <w:rFonts w:ascii="Arial" w:hAnsi="Arial" w:cs="Arial"/>
          <w:color w:val="002060"/>
        </w:rPr>
        <w:t xml:space="preserve">a, la sanzione dell’inibizione fino all’08/12/2021 pubblicata </w:t>
      </w:r>
      <w:r w:rsidRPr="00B418B3">
        <w:rPr>
          <w:rFonts w:ascii="Arial" w:hAnsi="Arial" w:cs="Arial"/>
          <w:color w:val="002060"/>
        </w:rPr>
        <w:t xml:space="preserve">nel C.U. n° </w:t>
      </w:r>
      <w:r>
        <w:rPr>
          <w:rFonts w:ascii="Arial" w:hAnsi="Arial" w:cs="Arial"/>
          <w:color w:val="002060"/>
        </w:rPr>
        <w:t>26</w:t>
      </w:r>
      <w:r w:rsidRPr="00B418B3">
        <w:rPr>
          <w:rFonts w:ascii="Arial" w:hAnsi="Arial" w:cs="Arial"/>
          <w:color w:val="002060"/>
        </w:rPr>
        <w:t xml:space="preserve"> del </w:t>
      </w:r>
      <w:r>
        <w:rPr>
          <w:rFonts w:ascii="Arial" w:hAnsi="Arial" w:cs="Arial"/>
          <w:color w:val="002060"/>
        </w:rPr>
        <w:t>27/10</w:t>
      </w:r>
      <w:r w:rsidRPr="00B418B3">
        <w:rPr>
          <w:rFonts w:ascii="Arial" w:hAnsi="Arial" w:cs="Arial"/>
          <w:color w:val="002060"/>
        </w:rPr>
        <w:t>/20</w:t>
      </w:r>
      <w:r>
        <w:rPr>
          <w:rFonts w:ascii="Arial" w:hAnsi="Arial" w:cs="Arial"/>
          <w:color w:val="002060"/>
        </w:rPr>
        <w:t>21</w:t>
      </w:r>
      <w:r w:rsidRPr="00B418B3">
        <w:rPr>
          <w:rFonts w:ascii="Arial" w:hAnsi="Arial" w:cs="Arial"/>
          <w:color w:val="002060"/>
        </w:rPr>
        <w:t xml:space="preserve"> a carico </w:t>
      </w:r>
      <w:r>
        <w:rPr>
          <w:rFonts w:ascii="Arial" w:hAnsi="Arial" w:cs="Arial"/>
          <w:color w:val="002060"/>
        </w:rPr>
        <w:t xml:space="preserve">del dirigente </w:t>
      </w:r>
      <w:r>
        <w:rPr>
          <w:rFonts w:ascii="Arial" w:hAnsi="Arial" w:cs="Arial"/>
          <w:color w:val="002060"/>
          <w:u w:val="single"/>
        </w:rPr>
        <w:t>PACE ROBERTO</w:t>
      </w:r>
      <w:r w:rsidRPr="00B418B3">
        <w:rPr>
          <w:rFonts w:ascii="Arial" w:hAnsi="Arial" w:cs="Arial"/>
          <w:color w:val="002060"/>
        </w:rPr>
        <w:t xml:space="preserve">, tesserato con la </w:t>
      </w:r>
      <w:proofErr w:type="spellStart"/>
      <w:r w:rsidRPr="00B418B3">
        <w:rPr>
          <w:rFonts w:ascii="Arial" w:hAnsi="Arial" w:cs="Arial"/>
          <w:color w:val="002060"/>
        </w:rPr>
        <w:t>soc</w:t>
      </w:r>
      <w:proofErr w:type="spellEnd"/>
      <w:r w:rsidRPr="00B418B3">
        <w:rPr>
          <w:rFonts w:ascii="Arial" w:hAnsi="Arial" w:cs="Arial"/>
          <w:color w:val="002060"/>
        </w:rPr>
        <w:t xml:space="preserve">. </w:t>
      </w:r>
      <w:r>
        <w:rPr>
          <w:rFonts w:ascii="Arial" w:hAnsi="Arial" w:cs="Arial"/>
          <w:color w:val="002060"/>
        </w:rPr>
        <w:t>CASTELBELLINO CALCIO A 5</w:t>
      </w:r>
      <w:r w:rsidRPr="00B418B3">
        <w:rPr>
          <w:rFonts w:ascii="Arial" w:hAnsi="Arial" w:cs="Arial"/>
          <w:color w:val="002060"/>
        </w:rPr>
        <w:t xml:space="preserve">, deve ritenersi </w:t>
      </w:r>
      <w:r w:rsidRPr="005C3A94">
        <w:rPr>
          <w:rFonts w:ascii="Arial" w:hAnsi="Arial" w:cs="Arial"/>
          <w:color w:val="002060"/>
          <w:u w:val="single"/>
        </w:rPr>
        <w:t>revocata con effetto immediato</w:t>
      </w:r>
      <w:r w:rsidRPr="00B418B3">
        <w:rPr>
          <w:rFonts w:ascii="Arial" w:hAnsi="Arial" w:cs="Arial"/>
          <w:color w:val="002060"/>
        </w:rPr>
        <w:t xml:space="preserve">; al contempo </w:t>
      </w:r>
      <w:r w:rsidRPr="005C3A94">
        <w:rPr>
          <w:rFonts w:ascii="Arial" w:hAnsi="Arial" w:cs="Arial"/>
          <w:b/>
          <w:bCs/>
          <w:color w:val="002060"/>
        </w:rPr>
        <w:t xml:space="preserve">si commina </w:t>
      </w:r>
      <w:r>
        <w:rPr>
          <w:rFonts w:ascii="Arial" w:hAnsi="Arial" w:cs="Arial"/>
          <w:b/>
          <w:bCs/>
          <w:color w:val="002060"/>
        </w:rPr>
        <w:t>la sanzione della squalifica fino all’08/12/2021</w:t>
      </w:r>
      <w:r w:rsidRPr="00B418B3">
        <w:rPr>
          <w:rFonts w:ascii="Arial" w:hAnsi="Arial" w:cs="Arial"/>
          <w:color w:val="002060"/>
        </w:rPr>
        <w:t xml:space="preserve"> </w:t>
      </w:r>
      <w:r>
        <w:rPr>
          <w:rFonts w:ascii="Arial" w:hAnsi="Arial" w:cs="Arial"/>
          <w:color w:val="002060"/>
        </w:rPr>
        <w:t>all’allenatore</w:t>
      </w:r>
      <w:r w:rsidRPr="00B418B3">
        <w:rPr>
          <w:rFonts w:ascii="Arial" w:hAnsi="Arial" w:cs="Arial"/>
          <w:color w:val="002060"/>
        </w:rPr>
        <w:t xml:space="preserve"> </w:t>
      </w:r>
      <w:r>
        <w:rPr>
          <w:rFonts w:ascii="Arial" w:hAnsi="Arial" w:cs="Arial"/>
          <w:b/>
          <w:bCs/>
          <w:color w:val="002060"/>
        </w:rPr>
        <w:t>PACE ROBERTO</w:t>
      </w:r>
      <w:r w:rsidRPr="00B418B3">
        <w:rPr>
          <w:rFonts w:ascii="Arial" w:hAnsi="Arial" w:cs="Arial"/>
          <w:color w:val="002060"/>
        </w:rPr>
        <w:t xml:space="preserve">, tesserato con la </w:t>
      </w:r>
      <w:proofErr w:type="spellStart"/>
      <w:r w:rsidRPr="00B418B3">
        <w:rPr>
          <w:rFonts w:ascii="Arial" w:hAnsi="Arial" w:cs="Arial"/>
          <w:color w:val="002060"/>
        </w:rPr>
        <w:t>soc</w:t>
      </w:r>
      <w:proofErr w:type="spellEnd"/>
      <w:r w:rsidRPr="00B418B3">
        <w:rPr>
          <w:rFonts w:ascii="Arial" w:hAnsi="Arial" w:cs="Arial"/>
          <w:color w:val="002060"/>
        </w:rPr>
        <w:t xml:space="preserve">. </w:t>
      </w:r>
      <w:r>
        <w:rPr>
          <w:rFonts w:ascii="Arial" w:hAnsi="Arial" w:cs="Arial"/>
          <w:color w:val="002060"/>
        </w:rPr>
        <w:t>CASTELBELLINO CALCIO A 5</w:t>
      </w:r>
      <w:r w:rsidRPr="00B418B3">
        <w:rPr>
          <w:rFonts w:ascii="Arial" w:hAnsi="Arial" w:cs="Arial"/>
          <w:color w:val="002060"/>
        </w:rPr>
        <w:t>, come risulta nel presente Comunicato Ufficiale.</w:t>
      </w:r>
    </w:p>
    <w:p w14:paraId="0EB51146" w14:textId="77777777" w:rsidR="00EC4A5A" w:rsidRDefault="00EC4A5A" w:rsidP="007F76C2">
      <w:pPr>
        <w:pStyle w:val="Corpodeltesto21"/>
        <w:divId w:val="527259509"/>
        <w:rPr>
          <w:rFonts w:ascii="Arial" w:hAnsi="Arial" w:cs="Arial"/>
          <w:color w:val="002060"/>
          <w:sz w:val="22"/>
          <w:szCs w:val="22"/>
        </w:rPr>
      </w:pP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5CCF8E5"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F6048">
        <w:rPr>
          <w:b/>
          <w:color w:val="002060"/>
          <w:u w:val="single"/>
        </w:rPr>
        <w:t>03</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CE69C" w14:textId="77777777" w:rsidR="003C5F8F" w:rsidRDefault="003C5F8F">
      <w:r>
        <w:separator/>
      </w:r>
    </w:p>
  </w:endnote>
  <w:endnote w:type="continuationSeparator" w:id="0">
    <w:p w14:paraId="123BD0D9" w14:textId="77777777" w:rsidR="003C5F8F" w:rsidRDefault="003C5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3B42D46A"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w:t>
    </w:r>
    <w:r w:rsidR="003F6048">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EAD50" w14:textId="77777777" w:rsidR="003C5F8F" w:rsidRDefault="003C5F8F">
      <w:r>
        <w:separator/>
      </w:r>
    </w:p>
  </w:footnote>
  <w:footnote w:type="continuationSeparator" w:id="0">
    <w:p w14:paraId="23A8AA7B" w14:textId="77777777" w:rsidR="003C5F8F" w:rsidRDefault="003C5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5207"/>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363"/>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1694</TotalTime>
  <Pages>25</Pages>
  <Words>7748</Words>
  <Characters>44164</Characters>
  <Application>Microsoft Office Word</Application>
  <DocSecurity>0</DocSecurity>
  <Lines>368</Lines>
  <Paragraphs>103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51809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32</cp:revision>
  <cp:lastPrinted>2021-10-27T14:01:00Z</cp:lastPrinted>
  <dcterms:created xsi:type="dcterms:W3CDTF">2021-11-02T08:10:00Z</dcterms:created>
  <dcterms:modified xsi:type="dcterms:W3CDTF">2021-11-03T16:59:00Z</dcterms:modified>
</cp:coreProperties>
</file>