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E0FFFE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B10B79">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950D0">
              <w:rPr>
                <w:rFonts w:ascii="Arial" w:hAnsi="Arial" w:cs="Arial"/>
                <w:color w:val="002060"/>
                <w:sz w:val="40"/>
                <w:szCs w:val="40"/>
              </w:rPr>
              <w:t>0</w:t>
            </w:r>
            <w:r w:rsidR="00B10B79">
              <w:rPr>
                <w:rFonts w:ascii="Arial" w:hAnsi="Arial" w:cs="Arial"/>
                <w:color w:val="002060"/>
                <w:sz w:val="40"/>
                <w:szCs w:val="40"/>
              </w:rPr>
              <w:t>4</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77EADF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112EDB38" w14:textId="467F3038" w:rsidR="00AC19D9" w:rsidRPr="002419EA" w:rsidRDefault="000D7C3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4D9CAD43" w14:textId="2340555D" w:rsidR="00AC19D9" w:rsidRPr="002419EA" w:rsidRDefault="000D7C3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EAFCCD8" w14:textId="46619453" w:rsidR="00AC19D9" w:rsidRPr="002419EA" w:rsidRDefault="000D7C3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952245B" w14:textId="0C40F35F" w:rsidR="00AC19D9" w:rsidRPr="002419EA" w:rsidRDefault="000D7C3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0952E61" w14:textId="77777777" w:rsidR="004D064B" w:rsidRPr="00A070F8" w:rsidRDefault="004D064B" w:rsidP="004D064B">
      <w:pPr>
        <w:pStyle w:val="breakline"/>
        <w:divId w:val="527259509"/>
        <w:rPr>
          <w:color w:val="002060"/>
        </w:rPr>
      </w:pPr>
    </w:p>
    <w:p w14:paraId="65D669E5"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CALCIO A CINQUE SERIE C2</w:t>
      </w:r>
    </w:p>
    <w:p w14:paraId="6DA96D1A" w14:textId="77777777" w:rsidR="004D064B" w:rsidRPr="00A070F8" w:rsidRDefault="004D064B" w:rsidP="004D064B">
      <w:pPr>
        <w:pStyle w:val="titoloprinc0"/>
        <w:divId w:val="527259509"/>
        <w:rPr>
          <w:color w:val="002060"/>
        </w:rPr>
      </w:pPr>
      <w:r w:rsidRPr="00A070F8">
        <w:rPr>
          <w:color w:val="002060"/>
        </w:rPr>
        <w:t>VARIAZIONI AL PROGRAMMA GARE</w:t>
      </w:r>
    </w:p>
    <w:p w14:paraId="17CB6267" w14:textId="77777777" w:rsidR="004D064B" w:rsidRPr="00A070F8" w:rsidRDefault="004D064B" w:rsidP="004D064B">
      <w:pPr>
        <w:pStyle w:val="breakline"/>
        <w:divId w:val="527259509"/>
        <w:rPr>
          <w:color w:val="002060"/>
        </w:rPr>
      </w:pPr>
    </w:p>
    <w:p w14:paraId="74151C54" w14:textId="77777777" w:rsidR="004D064B" w:rsidRPr="00A070F8" w:rsidRDefault="004D064B" w:rsidP="004D064B">
      <w:pPr>
        <w:pStyle w:val="breakline"/>
        <w:divId w:val="527259509"/>
        <w:rPr>
          <w:color w:val="002060"/>
        </w:rPr>
      </w:pPr>
    </w:p>
    <w:p w14:paraId="68ECB441" w14:textId="77777777" w:rsidR="004D064B" w:rsidRPr="00A070F8" w:rsidRDefault="004D064B" w:rsidP="004D064B">
      <w:pPr>
        <w:pStyle w:val="breakline"/>
        <w:divId w:val="527259509"/>
        <w:rPr>
          <w:color w:val="002060"/>
        </w:rPr>
      </w:pPr>
    </w:p>
    <w:p w14:paraId="5BCC17A0" w14:textId="54A982E9" w:rsidR="004D064B" w:rsidRPr="00A070F8" w:rsidRDefault="004D064B" w:rsidP="004D064B">
      <w:pPr>
        <w:pStyle w:val="sottotitolocampionato10"/>
        <w:divId w:val="527259509"/>
        <w:rPr>
          <w:color w:val="002060"/>
        </w:rPr>
      </w:pPr>
      <w:r w:rsidRPr="00A070F8">
        <w:rPr>
          <w:color w:val="002060"/>
        </w:rPr>
        <w:t xml:space="preserve">GIRONE </w:t>
      </w:r>
      <w:r w:rsidR="00FC5CA6">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064B" w:rsidRPr="00A070F8" w14:paraId="01D54F1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3230" w14:textId="77777777" w:rsidR="004D064B" w:rsidRPr="00A070F8" w:rsidRDefault="004D064B" w:rsidP="00D0326A">
            <w:pPr>
              <w:pStyle w:val="headertabella0"/>
              <w:rPr>
                <w:color w:val="002060"/>
              </w:rPr>
            </w:pPr>
            <w:r w:rsidRPr="00A070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25D7" w14:textId="77777777" w:rsidR="004D064B" w:rsidRPr="00A070F8" w:rsidRDefault="004D064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911C" w14:textId="77777777" w:rsidR="004D064B" w:rsidRPr="00A070F8" w:rsidRDefault="004D064B" w:rsidP="00D0326A">
            <w:pPr>
              <w:pStyle w:val="headertabella0"/>
              <w:rPr>
                <w:color w:val="002060"/>
              </w:rPr>
            </w:pPr>
            <w:r w:rsidRPr="00A070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9724"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3437" w14:textId="77777777" w:rsidR="004D064B" w:rsidRPr="00A070F8" w:rsidRDefault="004D064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B10A6"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9502"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4C5D" w14:textId="77777777" w:rsidR="004D064B" w:rsidRPr="00A070F8" w:rsidRDefault="004D064B" w:rsidP="00D0326A">
            <w:pPr>
              <w:pStyle w:val="headertabella0"/>
              <w:rPr>
                <w:color w:val="002060"/>
              </w:rPr>
            </w:pPr>
            <w:r w:rsidRPr="00A070F8">
              <w:rPr>
                <w:color w:val="002060"/>
              </w:rPr>
              <w:t>Impianto</w:t>
            </w:r>
          </w:p>
        </w:tc>
      </w:tr>
      <w:tr w:rsidR="004D064B" w:rsidRPr="00A070F8" w14:paraId="7651670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43B9" w14:textId="77777777" w:rsidR="004D064B" w:rsidRPr="00384537" w:rsidRDefault="004D064B" w:rsidP="00D0326A">
            <w:pPr>
              <w:pStyle w:val="rowtabella0"/>
              <w:rPr>
                <w:color w:val="002060"/>
                <w:highlight w:val="yellow"/>
              </w:rPr>
            </w:pPr>
            <w:r w:rsidRPr="00384537">
              <w:rPr>
                <w:color w:val="002060"/>
                <w:highlight w:val="yellow"/>
              </w:rPr>
              <w:t>05/11/2021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F66A" w14:textId="4577D363" w:rsidR="004D064B" w:rsidRPr="00384537" w:rsidRDefault="003A5DD9" w:rsidP="00D0326A">
            <w:pPr>
              <w:pStyle w:val="rowtabella0"/>
              <w:jc w:val="center"/>
              <w:rPr>
                <w:color w:val="002060"/>
                <w:highlight w:val="yellow"/>
              </w:rPr>
            </w:pPr>
            <w:r>
              <w:rPr>
                <w:color w:val="002060"/>
                <w:highlight w:val="yellow"/>
              </w:rPr>
              <w:t>6</w:t>
            </w:r>
            <w:r w:rsidR="004D064B" w:rsidRPr="00384537">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01C4" w14:textId="314DD362" w:rsidR="004D064B" w:rsidRPr="00384537" w:rsidRDefault="003A5DD9" w:rsidP="00D0326A">
            <w:pPr>
              <w:pStyle w:val="rowtabella0"/>
              <w:rPr>
                <w:color w:val="002060"/>
                <w:highlight w:val="yellow"/>
              </w:rPr>
            </w:pPr>
            <w:r>
              <w:rPr>
                <w:color w:val="002060"/>
                <w:highlight w:val="yellow"/>
              </w:rPr>
              <w:t>FUTSAL SANGIUSTESE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C46C" w14:textId="11502B1A" w:rsidR="004D064B" w:rsidRPr="00384537" w:rsidRDefault="003A5DD9" w:rsidP="00D0326A">
            <w:pPr>
              <w:pStyle w:val="rowtabella0"/>
              <w:rPr>
                <w:color w:val="002060"/>
                <w:highlight w:val="yellow"/>
              </w:rPr>
            </w:pPr>
            <w:r>
              <w:rPr>
                <w:color w:val="002060"/>
                <w:highlight w:val="yellow"/>
              </w:rPr>
              <w:t>NUOVA OTTRANO 98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5C5" w14:textId="77777777" w:rsidR="004D064B" w:rsidRPr="00A070F8" w:rsidRDefault="004D064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4492" w14:textId="6E76C8AB" w:rsidR="004D064B" w:rsidRPr="00A070F8" w:rsidRDefault="004D064B" w:rsidP="00D0326A">
            <w:pPr>
              <w:pStyle w:val="rowtabella0"/>
              <w:jc w:val="center"/>
              <w:rPr>
                <w:color w:val="002060"/>
              </w:rPr>
            </w:pPr>
            <w:r w:rsidRPr="00384537">
              <w:rPr>
                <w:color w:val="002060"/>
                <w:highlight w:val="yellow"/>
              </w:rPr>
              <w:t>2</w:t>
            </w:r>
            <w:r w:rsidR="003A5DD9">
              <w:rPr>
                <w:color w:val="002060"/>
                <w:highlight w:val="yellow"/>
              </w:rPr>
              <w:t>2</w:t>
            </w:r>
            <w:r w:rsidRPr="00384537">
              <w:rPr>
                <w:color w:val="002060"/>
                <w:highlight w:val="yellow"/>
              </w:rPr>
              <w:t>:</w:t>
            </w:r>
            <w:r w:rsidR="003A5DD9">
              <w:rPr>
                <w:color w:val="002060"/>
                <w:highlight w:val="yellow"/>
              </w:rPr>
              <w:t>0</w:t>
            </w:r>
            <w:r w:rsidRPr="00384537">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831B" w14:textId="0B8B10D6" w:rsidR="004D064B" w:rsidRPr="00A070F8" w:rsidRDefault="00B860A3" w:rsidP="00D0326A">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9C7E" w14:textId="520FA70C" w:rsidR="004D064B" w:rsidRPr="003A5DD9" w:rsidRDefault="003A5DD9" w:rsidP="00D0326A">
            <w:pPr>
              <w:pStyle w:val="rowtabella0"/>
              <w:rPr>
                <w:color w:val="002060"/>
                <w:highlight w:val="yellow"/>
              </w:rPr>
            </w:pPr>
            <w:r w:rsidRPr="003A5DD9">
              <w:rPr>
                <w:color w:val="002060"/>
                <w:highlight w:val="yellow"/>
              </w:rPr>
              <w:t>PALASPORT “GIANCARLO GALIZIA” FILOTTRANO VIA GEMME, 13</w:t>
            </w:r>
            <w:r w:rsidR="006A3581" w:rsidRPr="006A3581">
              <w:rPr>
                <w:color w:val="002060"/>
              </w:rPr>
              <w:t xml:space="preserve"> *</w:t>
            </w:r>
          </w:p>
        </w:tc>
      </w:tr>
      <w:tr w:rsidR="004075EB" w:rsidRPr="00A070F8" w14:paraId="551D563E" w14:textId="77777777" w:rsidTr="002566E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461B3BC3" w14:textId="77777777" w:rsidR="003A5DD9" w:rsidRDefault="003A5DD9" w:rsidP="004075EB">
            <w:pPr>
              <w:pStyle w:val="rowtabella0"/>
              <w:rPr>
                <w:highlight w:val="yellow"/>
              </w:rPr>
            </w:pPr>
          </w:p>
          <w:p w14:paraId="33790B8C" w14:textId="37C971B0" w:rsidR="004075EB" w:rsidRPr="003A5DD9" w:rsidRDefault="003A5DD9" w:rsidP="004075EB">
            <w:pPr>
              <w:pStyle w:val="rowtabella0"/>
              <w:rPr>
                <w:color w:val="002060"/>
                <w:highlight w:val="yellow"/>
              </w:rPr>
            </w:pPr>
            <w:r w:rsidRPr="003A5DD9">
              <w:rPr>
                <w:highlight w:val="yellow"/>
              </w:rPr>
              <w:t>11</w:t>
            </w:r>
            <w:r w:rsidR="004075EB" w:rsidRPr="003A5DD9">
              <w:rPr>
                <w:highlight w:val="yellow"/>
              </w:rPr>
              <w:t>/</w:t>
            </w:r>
            <w:r w:rsidRPr="003A5DD9">
              <w:rPr>
                <w:highlight w:val="yellow"/>
              </w:rPr>
              <w:t>02</w:t>
            </w:r>
            <w:r w:rsidR="004075EB" w:rsidRPr="003A5DD9">
              <w:rPr>
                <w:highlight w:val="yellow"/>
              </w:rPr>
              <w:t>/202</w:t>
            </w:r>
            <w:r w:rsidRPr="003A5DD9">
              <w:rPr>
                <w:highlight w:val="yellow"/>
              </w:rPr>
              <w:t>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38A3C31" w14:textId="77777777" w:rsidR="003A5DD9" w:rsidRDefault="003A5DD9" w:rsidP="004075EB">
            <w:pPr>
              <w:pStyle w:val="rowtabella0"/>
              <w:jc w:val="center"/>
              <w:rPr>
                <w:highlight w:val="yellow"/>
              </w:rPr>
            </w:pPr>
          </w:p>
          <w:p w14:paraId="45BCD86B" w14:textId="1DD084FA" w:rsidR="004075EB" w:rsidRPr="003A5DD9" w:rsidRDefault="004075EB" w:rsidP="004075EB">
            <w:pPr>
              <w:pStyle w:val="rowtabella0"/>
              <w:jc w:val="center"/>
              <w:rPr>
                <w:color w:val="002060"/>
                <w:highlight w:val="yellow"/>
              </w:rPr>
            </w:pPr>
            <w:r w:rsidRPr="003A5DD9">
              <w:rPr>
                <w:highlight w:val="yellow"/>
              </w:rPr>
              <w:t xml:space="preserve">6 </w:t>
            </w:r>
            <w:r w:rsidR="003A5DD9" w:rsidRPr="003A5DD9">
              <w:rPr>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7D42164A" w14:textId="77777777" w:rsidR="003A5DD9" w:rsidRDefault="003A5DD9" w:rsidP="004075EB">
            <w:pPr>
              <w:pStyle w:val="rowtabella0"/>
              <w:rPr>
                <w:highlight w:val="yellow"/>
              </w:rPr>
            </w:pPr>
          </w:p>
          <w:p w14:paraId="78C7638C" w14:textId="4966867C" w:rsidR="004075EB" w:rsidRPr="003A5DD9" w:rsidRDefault="003A5DD9" w:rsidP="004075EB">
            <w:pPr>
              <w:pStyle w:val="rowtabella0"/>
              <w:rPr>
                <w:color w:val="002060"/>
                <w:highlight w:val="yellow"/>
              </w:rPr>
            </w:pPr>
            <w:r w:rsidRPr="003A5DD9">
              <w:rPr>
                <w:highlight w:val="yellow"/>
              </w:rPr>
              <w:t>NUOVA OTTRANO 98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12396BE1" w14:textId="77777777" w:rsidR="003A5DD9" w:rsidRDefault="003A5DD9" w:rsidP="004075EB">
            <w:pPr>
              <w:pStyle w:val="rowtabella0"/>
              <w:rPr>
                <w:highlight w:val="yellow"/>
              </w:rPr>
            </w:pPr>
          </w:p>
          <w:p w14:paraId="1442FA88" w14:textId="6B5E0D84" w:rsidR="004075EB" w:rsidRPr="003A5DD9" w:rsidRDefault="003A5DD9" w:rsidP="004075EB">
            <w:pPr>
              <w:pStyle w:val="rowtabella0"/>
              <w:rPr>
                <w:color w:val="002060"/>
                <w:highlight w:val="yellow"/>
              </w:rPr>
            </w:pPr>
            <w:r w:rsidRPr="003A5DD9">
              <w:rPr>
                <w:highlight w:val="yellow"/>
              </w:rPr>
              <w:t>FUTSAL SANGIUSTESE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891F2DE" w14:textId="77777777" w:rsidR="004075EB" w:rsidRPr="00A070F8" w:rsidRDefault="004075EB" w:rsidP="004075E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812E433" w14:textId="77777777" w:rsidR="003A5DD9" w:rsidRDefault="003A5DD9" w:rsidP="004075EB">
            <w:pPr>
              <w:pStyle w:val="rowtabella0"/>
              <w:jc w:val="center"/>
              <w:rPr>
                <w:highlight w:val="yellow"/>
              </w:rPr>
            </w:pPr>
          </w:p>
          <w:p w14:paraId="421F2915" w14:textId="3FEC5202" w:rsidR="004075EB" w:rsidRPr="00384537" w:rsidRDefault="004075EB" w:rsidP="004075EB">
            <w:pPr>
              <w:pStyle w:val="rowtabella0"/>
              <w:jc w:val="center"/>
              <w:rPr>
                <w:color w:val="002060"/>
                <w:highlight w:val="yellow"/>
              </w:rPr>
            </w:pPr>
            <w:r w:rsidRPr="003A5DD9">
              <w:rPr>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4D7BF5A6" w14:textId="77777777" w:rsidR="004075EB" w:rsidRDefault="004075EB" w:rsidP="004075EB">
            <w:pPr>
              <w:pStyle w:val="rowtabella0"/>
              <w:jc w:val="center"/>
              <w:rPr>
                <w:color w:val="002060"/>
              </w:rPr>
            </w:pPr>
          </w:p>
          <w:p w14:paraId="4077DCD3" w14:textId="30C9C291" w:rsidR="00B860A3" w:rsidRPr="00A070F8" w:rsidRDefault="00B860A3" w:rsidP="004075EB">
            <w:pPr>
              <w:pStyle w:val="rowtabella0"/>
              <w:jc w:val="center"/>
              <w:rPr>
                <w:color w:val="002060"/>
              </w:rPr>
            </w:pPr>
            <w:r>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515F6E75" w14:textId="4CE0B26F" w:rsidR="004075EB" w:rsidRPr="003A5DD9" w:rsidRDefault="003A5DD9" w:rsidP="004075EB">
            <w:pPr>
              <w:pStyle w:val="rowtabella0"/>
              <w:rPr>
                <w:color w:val="002060"/>
                <w:highlight w:val="yellow"/>
              </w:rPr>
            </w:pPr>
            <w:r w:rsidRPr="003A5DD9">
              <w:rPr>
                <w:highlight w:val="yellow"/>
              </w:rPr>
              <w:t>TENSOSTRUTTURA S.</w:t>
            </w:r>
            <w:proofErr w:type="gramStart"/>
            <w:r w:rsidRPr="003A5DD9">
              <w:rPr>
                <w:highlight w:val="yellow"/>
              </w:rPr>
              <w:t>M.APPARENTE</w:t>
            </w:r>
            <w:proofErr w:type="gramEnd"/>
            <w:r w:rsidRPr="003A5DD9">
              <w:rPr>
                <w:highlight w:val="yellow"/>
              </w:rPr>
              <w:t xml:space="preserve"> CIVITANOVA MARCHE VIA LORENZO LOTTO</w:t>
            </w:r>
          </w:p>
        </w:tc>
      </w:tr>
    </w:tbl>
    <w:p w14:paraId="435D6AAF" w14:textId="77777777" w:rsidR="004D064B" w:rsidRPr="00A070F8" w:rsidRDefault="004D064B" w:rsidP="004D064B">
      <w:pPr>
        <w:pStyle w:val="breakline"/>
        <w:divId w:val="527259509"/>
        <w:rPr>
          <w:rFonts w:eastAsiaTheme="minorEastAsia"/>
          <w:color w:val="002060"/>
        </w:rPr>
      </w:pPr>
    </w:p>
    <w:p w14:paraId="71D289CC" w14:textId="77B87D50" w:rsidR="004D064B" w:rsidRPr="006A3581" w:rsidRDefault="006A3581" w:rsidP="004D064B">
      <w:pPr>
        <w:pStyle w:val="breakline"/>
        <w:divId w:val="527259509"/>
        <w:rPr>
          <w:rFonts w:ascii="Arial" w:hAnsi="Arial" w:cs="Arial"/>
          <w:b/>
          <w:bCs/>
          <w:color w:val="002060"/>
        </w:rPr>
      </w:pPr>
      <w:r w:rsidRPr="006A3581">
        <w:rPr>
          <w:rFonts w:ascii="Arial" w:hAnsi="Arial" w:cs="Arial"/>
          <w:b/>
          <w:bCs/>
          <w:color w:val="002060"/>
        </w:rPr>
        <w:t>* stante la sopravvenuta e certificata indisponibilità dell’impianto designato</w:t>
      </w:r>
    </w:p>
    <w:p w14:paraId="3475C9B8" w14:textId="77777777" w:rsidR="004D064B" w:rsidRPr="00A070F8" w:rsidRDefault="004D064B" w:rsidP="004D064B">
      <w:pPr>
        <w:pStyle w:val="breakline"/>
        <w:divId w:val="527259509"/>
        <w:rPr>
          <w:color w:val="002060"/>
        </w:rPr>
      </w:pPr>
    </w:p>
    <w:p w14:paraId="5978450B" w14:textId="77777777" w:rsidR="00BC132B" w:rsidRPr="00A070F8" w:rsidRDefault="00BC132B" w:rsidP="00BC132B">
      <w:pPr>
        <w:pStyle w:val="titolocampionato0"/>
        <w:shd w:val="clear" w:color="auto" w:fill="CCCCCC"/>
        <w:spacing w:before="80" w:after="40"/>
        <w:divId w:val="527259509"/>
        <w:rPr>
          <w:color w:val="002060"/>
        </w:rPr>
      </w:pPr>
      <w:r w:rsidRPr="00A070F8">
        <w:rPr>
          <w:color w:val="002060"/>
        </w:rPr>
        <w:t>COPPA MARCHE CALCIO 5 serie D</w:t>
      </w:r>
    </w:p>
    <w:p w14:paraId="0BEAD5F1" w14:textId="77777777" w:rsidR="00BC132B" w:rsidRPr="00706B72" w:rsidRDefault="00BC132B" w:rsidP="00BC132B">
      <w:pPr>
        <w:pStyle w:val="titolomedio0"/>
        <w:divId w:val="527259509"/>
        <w:rPr>
          <w:color w:val="002060"/>
          <w:sz w:val="36"/>
          <w:szCs w:val="36"/>
        </w:rPr>
      </w:pPr>
      <w:r w:rsidRPr="00706B72">
        <w:rPr>
          <w:color w:val="002060"/>
          <w:sz w:val="36"/>
          <w:szCs w:val="36"/>
        </w:rPr>
        <w:t>RECUPERO PROGRAMMATO</w:t>
      </w:r>
    </w:p>
    <w:p w14:paraId="4B1E25BD" w14:textId="77777777" w:rsidR="00BC132B" w:rsidRPr="00A070F8" w:rsidRDefault="00BC132B" w:rsidP="00BC132B">
      <w:pPr>
        <w:pStyle w:val="breakline"/>
        <w:divId w:val="527259509"/>
        <w:rPr>
          <w:color w:val="002060"/>
        </w:rPr>
      </w:pPr>
    </w:p>
    <w:p w14:paraId="5E9A9D6C" w14:textId="77777777" w:rsidR="00BC132B" w:rsidRPr="00A070F8" w:rsidRDefault="00BC132B" w:rsidP="00BC132B">
      <w:pPr>
        <w:pStyle w:val="breakline"/>
        <w:divId w:val="527259509"/>
        <w:rPr>
          <w:color w:val="002060"/>
        </w:rPr>
      </w:pPr>
    </w:p>
    <w:p w14:paraId="6C96294C"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FC5CA6" w14:paraId="50FBE2D9"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4C7B" w14:textId="77777777" w:rsidR="00BC132B" w:rsidRPr="00FC5CA6" w:rsidRDefault="00BC132B" w:rsidP="00D0326A">
            <w:pPr>
              <w:pStyle w:val="headertabella0"/>
              <w:rPr>
                <w:color w:val="002060"/>
              </w:rPr>
            </w:pPr>
            <w:r w:rsidRPr="00FC5CA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EE6" w14:textId="77777777" w:rsidR="00BC132B" w:rsidRPr="00FC5CA6" w:rsidRDefault="00BC132B" w:rsidP="00D0326A">
            <w:pPr>
              <w:pStyle w:val="headertabella0"/>
              <w:rPr>
                <w:color w:val="002060"/>
              </w:rPr>
            </w:pPr>
            <w:r w:rsidRPr="00FC5CA6">
              <w:rPr>
                <w:color w:val="002060"/>
              </w:rPr>
              <w:t xml:space="preserve">N° </w:t>
            </w:r>
            <w:proofErr w:type="spellStart"/>
            <w:r w:rsidRPr="00FC5CA6">
              <w:rPr>
                <w:color w:val="002060"/>
              </w:rPr>
              <w:t>Gior</w:t>
            </w:r>
            <w:proofErr w:type="spellEnd"/>
            <w:r w:rsidRPr="00FC5CA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8CD3" w14:textId="77777777" w:rsidR="00BC132B" w:rsidRPr="00FC5CA6" w:rsidRDefault="00BC132B" w:rsidP="00D0326A">
            <w:pPr>
              <w:pStyle w:val="headertabella0"/>
              <w:rPr>
                <w:color w:val="002060"/>
              </w:rPr>
            </w:pPr>
            <w:r w:rsidRPr="00FC5CA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8199" w14:textId="77777777" w:rsidR="00BC132B" w:rsidRPr="00FC5CA6" w:rsidRDefault="00BC132B" w:rsidP="00D0326A">
            <w:pPr>
              <w:pStyle w:val="headertabella0"/>
              <w:rPr>
                <w:color w:val="002060"/>
              </w:rPr>
            </w:pPr>
            <w:r w:rsidRPr="00FC5CA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9AA" w14:textId="77777777" w:rsidR="00BC132B" w:rsidRPr="00FC5CA6" w:rsidRDefault="00BC132B" w:rsidP="00D0326A">
            <w:pPr>
              <w:pStyle w:val="headertabella0"/>
              <w:rPr>
                <w:color w:val="002060"/>
              </w:rPr>
            </w:pPr>
            <w:r w:rsidRPr="00FC5CA6">
              <w:rPr>
                <w:color w:val="002060"/>
              </w:rPr>
              <w:t xml:space="preserve">Data </w:t>
            </w:r>
            <w:proofErr w:type="spellStart"/>
            <w:r w:rsidRPr="00FC5CA6">
              <w:rPr>
                <w:color w:val="002060"/>
              </w:rPr>
              <w:t>Orig</w:t>
            </w:r>
            <w:proofErr w:type="spellEnd"/>
            <w:r w:rsidRPr="00FC5CA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BDA" w14:textId="77777777" w:rsidR="00BC132B" w:rsidRPr="00FC5CA6" w:rsidRDefault="00BC132B" w:rsidP="00D0326A">
            <w:pPr>
              <w:pStyle w:val="headertabella0"/>
              <w:rPr>
                <w:color w:val="002060"/>
              </w:rPr>
            </w:pPr>
            <w:r w:rsidRPr="00FC5CA6">
              <w:rPr>
                <w:color w:val="002060"/>
              </w:rPr>
              <w:t xml:space="preserve">Ora </w:t>
            </w:r>
            <w:proofErr w:type="spellStart"/>
            <w:r w:rsidRPr="00FC5CA6">
              <w:rPr>
                <w:color w:val="002060"/>
              </w:rPr>
              <w:t>Var</w:t>
            </w:r>
            <w:proofErr w:type="spellEnd"/>
            <w:r w:rsidRPr="00FC5CA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5604" w14:textId="77777777" w:rsidR="00BC132B" w:rsidRPr="00FC5CA6" w:rsidRDefault="00BC132B" w:rsidP="00D0326A">
            <w:pPr>
              <w:pStyle w:val="headertabella0"/>
              <w:rPr>
                <w:color w:val="002060"/>
              </w:rPr>
            </w:pPr>
            <w:r w:rsidRPr="00FC5CA6">
              <w:rPr>
                <w:color w:val="002060"/>
              </w:rPr>
              <w:t xml:space="preserve">Ora </w:t>
            </w:r>
            <w:proofErr w:type="spellStart"/>
            <w:r w:rsidRPr="00FC5CA6">
              <w:rPr>
                <w:color w:val="002060"/>
              </w:rPr>
              <w:t>Orig</w:t>
            </w:r>
            <w:proofErr w:type="spellEnd"/>
            <w:r w:rsidRPr="00FC5CA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BFE7" w14:textId="77777777" w:rsidR="00BC132B" w:rsidRPr="00FC5CA6" w:rsidRDefault="00BC132B" w:rsidP="00D0326A">
            <w:pPr>
              <w:pStyle w:val="headertabella0"/>
              <w:rPr>
                <w:color w:val="002060"/>
              </w:rPr>
            </w:pPr>
            <w:r w:rsidRPr="00FC5CA6">
              <w:rPr>
                <w:color w:val="002060"/>
              </w:rPr>
              <w:t>Impianto</w:t>
            </w:r>
          </w:p>
        </w:tc>
      </w:tr>
      <w:tr w:rsidR="00BC132B" w:rsidRPr="00FC5CA6" w14:paraId="25E87E8C"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841" w14:textId="77777777" w:rsidR="00BC132B" w:rsidRPr="00FC5CA6" w:rsidRDefault="00BC132B" w:rsidP="00D0326A">
            <w:pPr>
              <w:pStyle w:val="rowtabella0"/>
              <w:rPr>
                <w:color w:val="002060"/>
                <w:highlight w:val="yellow"/>
              </w:rPr>
            </w:pPr>
            <w:r w:rsidRPr="00FC5CA6">
              <w:rPr>
                <w:color w:val="002060"/>
                <w:highlight w:val="yellow"/>
              </w:rPr>
              <w:t>08/11/2021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1541" w14:textId="77777777" w:rsidR="00BC132B" w:rsidRPr="00FC5CA6" w:rsidRDefault="00BC132B" w:rsidP="00D0326A">
            <w:pPr>
              <w:pStyle w:val="rowtabella0"/>
              <w:jc w:val="center"/>
              <w:rPr>
                <w:color w:val="002060"/>
                <w:highlight w:val="yellow"/>
              </w:rPr>
            </w:pPr>
            <w:r w:rsidRPr="00FC5CA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512D" w14:textId="77777777" w:rsidR="00BC132B" w:rsidRPr="00FC5CA6" w:rsidRDefault="00BC132B" w:rsidP="00D0326A">
            <w:pPr>
              <w:pStyle w:val="rowtabella0"/>
              <w:rPr>
                <w:color w:val="002060"/>
                <w:highlight w:val="yellow"/>
              </w:rPr>
            </w:pPr>
            <w:r w:rsidRPr="00FC5CA6">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2122" w14:textId="77777777" w:rsidR="00BC132B" w:rsidRPr="00FC5CA6" w:rsidRDefault="00BC132B" w:rsidP="00D0326A">
            <w:pPr>
              <w:pStyle w:val="rowtabella0"/>
              <w:rPr>
                <w:color w:val="002060"/>
                <w:highlight w:val="yellow"/>
              </w:rPr>
            </w:pPr>
            <w:r w:rsidRPr="00FC5CA6">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3DF" w14:textId="77777777" w:rsidR="00BC132B" w:rsidRPr="00FC5CA6" w:rsidRDefault="00BC132B" w:rsidP="00D0326A">
            <w:pPr>
              <w:rPr>
                <w:rFonts w:ascii="Arial" w:hAnsi="Arial" w:cs="Arial"/>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58C8" w14:textId="0F67242F" w:rsidR="00BC132B" w:rsidRPr="00FC5CA6" w:rsidRDefault="00BC132B" w:rsidP="00D0326A">
            <w:pPr>
              <w:pStyle w:val="rowtabella0"/>
              <w:jc w:val="center"/>
              <w:rPr>
                <w:color w:val="002060"/>
              </w:rPr>
            </w:pPr>
            <w:r w:rsidRPr="003A5DD9">
              <w:rPr>
                <w:color w:val="002060"/>
                <w:highlight w:val="yellow"/>
              </w:rPr>
              <w:t>21:</w:t>
            </w:r>
            <w:r w:rsidR="00FC5CA6" w:rsidRPr="003A5DD9">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B12B" w14:textId="6C425D97" w:rsidR="00BC132B" w:rsidRPr="00FC5CA6" w:rsidRDefault="00FC5CA6" w:rsidP="00FC5CA6">
            <w:pPr>
              <w:jc w:val="center"/>
              <w:rPr>
                <w:rFonts w:ascii="Arial" w:hAnsi="Arial" w:cs="Arial"/>
                <w:color w:val="002060"/>
                <w:sz w:val="12"/>
                <w:szCs w:val="12"/>
              </w:rPr>
            </w:pPr>
            <w:r w:rsidRPr="00FC5CA6">
              <w:rPr>
                <w:rFonts w:ascii="Arial" w:hAnsi="Arial" w:cs="Arial"/>
                <w:color w:val="002060"/>
                <w:sz w:val="12"/>
                <w:szCs w:val="12"/>
              </w:rPr>
              <w:t>21:</w:t>
            </w:r>
            <w:r w:rsidRPr="00FC5CA6">
              <w:rPr>
                <w:rFonts w:ascii="Arial" w:hAnsi="Arial" w:cs="Arial"/>
                <w:color w:val="002060"/>
                <w:sz w:val="12"/>
                <w:szCs w:val="12"/>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784" w14:textId="77777777" w:rsidR="00BC132B" w:rsidRPr="00FC5CA6" w:rsidRDefault="00BC132B" w:rsidP="00D0326A">
            <w:pPr>
              <w:rPr>
                <w:rFonts w:ascii="Arial" w:hAnsi="Arial" w:cs="Arial"/>
                <w:color w:val="002060"/>
              </w:rPr>
            </w:pPr>
          </w:p>
        </w:tc>
      </w:tr>
    </w:tbl>
    <w:p w14:paraId="634B839E" w14:textId="5F1D5E19" w:rsidR="00BC132B" w:rsidRDefault="00BC132B" w:rsidP="00BC132B">
      <w:pPr>
        <w:pStyle w:val="breakline"/>
        <w:divId w:val="527259509"/>
        <w:rPr>
          <w:rFonts w:eastAsiaTheme="minorEastAsia"/>
          <w:color w:val="002060"/>
        </w:rPr>
      </w:pPr>
    </w:p>
    <w:p w14:paraId="04AFCE83" w14:textId="77777777" w:rsidR="00B071C2" w:rsidRPr="00A070F8" w:rsidRDefault="00B071C2" w:rsidP="00BC132B">
      <w:pPr>
        <w:pStyle w:val="breakline"/>
        <w:divId w:val="527259509"/>
        <w:rPr>
          <w:rFonts w:eastAsiaTheme="minorEastAsia"/>
          <w:color w:val="002060"/>
        </w:rPr>
      </w:pPr>
    </w:p>
    <w:p w14:paraId="0EB51146" w14:textId="77777777" w:rsidR="00EC4A5A" w:rsidRDefault="00EC4A5A"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FAE00B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F6048">
        <w:rPr>
          <w:b/>
          <w:color w:val="002060"/>
          <w:u w:val="single"/>
        </w:rPr>
        <w:t>0</w:t>
      </w:r>
      <w:r w:rsidR="00FC5CA6">
        <w:rPr>
          <w:b/>
          <w:color w:val="002060"/>
          <w:u w:val="single"/>
        </w:rPr>
        <w:t>4</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58B67" w14:textId="77777777" w:rsidR="000D7C34" w:rsidRDefault="000D7C34">
      <w:r>
        <w:separator/>
      </w:r>
    </w:p>
  </w:endnote>
  <w:endnote w:type="continuationSeparator" w:id="0">
    <w:p w14:paraId="58C7D8E1" w14:textId="77777777" w:rsidR="000D7C34" w:rsidRDefault="000D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1D5202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C5CA6">
      <w:rPr>
        <w:rStyle w:val="Numeropagina"/>
        <w:rFonts w:ascii="Arial" w:hAnsi="Arial" w:cs="Arial"/>
        <w:color w:val="002060"/>
      </w:rPr>
      <w:t>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C32BD" w14:textId="77777777" w:rsidR="000D7C34" w:rsidRDefault="000D7C34">
      <w:r>
        <w:separator/>
      </w:r>
    </w:p>
  </w:footnote>
  <w:footnote w:type="continuationSeparator" w:id="0">
    <w:p w14:paraId="426E52DD" w14:textId="77777777" w:rsidR="000D7C34" w:rsidRDefault="000D7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C34"/>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DD9"/>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075EB"/>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581"/>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0B79"/>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0A3"/>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5CA6"/>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TotalTime>
  <Pages>3</Pages>
  <Words>561</Words>
  <Characters>3203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3757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2021-10-27T14:01:00Z</cp:lastPrinted>
  <dcterms:created xsi:type="dcterms:W3CDTF">2021-11-04T16:02:00Z</dcterms:created>
  <dcterms:modified xsi:type="dcterms:W3CDTF">2021-11-04T16:21:00Z</dcterms:modified>
</cp:coreProperties>
</file>