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43BC47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B3E6B">
              <w:rPr>
                <w:rFonts w:ascii="Arial" w:hAnsi="Arial" w:cs="Arial"/>
                <w:color w:val="002060"/>
                <w:sz w:val="40"/>
                <w:szCs w:val="40"/>
              </w:rPr>
              <w:t>10</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A8EFF0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112EDB38" w14:textId="6BB1807B" w:rsidR="00AC19D9" w:rsidRPr="002419EA" w:rsidRDefault="00265FF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4D9CAD43" w14:textId="38227071" w:rsidR="00AC19D9" w:rsidRPr="002419EA" w:rsidRDefault="00265FF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EAFCCD8" w14:textId="04C33DED" w:rsidR="00AC19D9" w:rsidRPr="002419EA" w:rsidRDefault="00265FF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952245B" w14:textId="72426E49" w:rsidR="00AC19D9" w:rsidRPr="002419EA" w:rsidRDefault="00265FF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12F09A2" w14:textId="77777777" w:rsidR="004B34A7" w:rsidRPr="00D93501" w:rsidRDefault="004B34A7" w:rsidP="004B34A7">
      <w:pPr>
        <w:pStyle w:val="breakline"/>
        <w:divId w:val="527259509"/>
        <w:rPr>
          <w:color w:val="002060"/>
        </w:rPr>
      </w:pPr>
    </w:p>
    <w:p w14:paraId="74915355"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CALCIO A CINQUE SERIE C1</w:t>
      </w:r>
    </w:p>
    <w:p w14:paraId="0636C8A9" w14:textId="77777777" w:rsidR="004B34A7" w:rsidRPr="00D93501" w:rsidRDefault="004B34A7" w:rsidP="004B34A7">
      <w:pPr>
        <w:pStyle w:val="titoloprinc0"/>
        <w:divId w:val="527259509"/>
        <w:rPr>
          <w:color w:val="002060"/>
        </w:rPr>
      </w:pPr>
      <w:r w:rsidRPr="00D93501">
        <w:rPr>
          <w:color w:val="002060"/>
        </w:rPr>
        <w:t>VARIAZIONI AL PROGRAMMA GARE</w:t>
      </w:r>
    </w:p>
    <w:p w14:paraId="7EBCBAB5" w14:textId="77777777" w:rsidR="004B34A7" w:rsidRPr="00D93501" w:rsidRDefault="004B34A7" w:rsidP="004B34A7">
      <w:pPr>
        <w:pStyle w:val="breakline"/>
        <w:divId w:val="527259509"/>
        <w:rPr>
          <w:color w:val="002060"/>
        </w:rPr>
      </w:pPr>
    </w:p>
    <w:p w14:paraId="29539E40" w14:textId="77777777" w:rsidR="004B34A7" w:rsidRPr="00D93501" w:rsidRDefault="004B34A7" w:rsidP="004B34A7">
      <w:pPr>
        <w:pStyle w:val="breakline"/>
        <w:divId w:val="527259509"/>
        <w:rPr>
          <w:color w:val="002060"/>
        </w:rPr>
      </w:pPr>
    </w:p>
    <w:p w14:paraId="07EAD7B1"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2BC81203"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15DFE"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FB80F"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E8AB"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E46D"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109F"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09A99"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7BCB7"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FB037" w14:textId="77777777" w:rsidR="004B34A7" w:rsidRPr="00D93501" w:rsidRDefault="004B34A7" w:rsidP="008063B5">
            <w:pPr>
              <w:pStyle w:val="headertabella0"/>
              <w:rPr>
                <w:color w:val="002060"/>
              </w:rPr>
            </w:pPr>
            <w:r w:rsidRPr="00D93501">
              <w:rPr>
                <w:color w:val="002060"/>
              </w:rPr>
              <w:t>Impianto</w:t>
            </w:r>
          </w:p>
        </w:tc>
      </w:tr>
      <w:tr w:rsidR="004B34A7" w:rsidRPr="00D93501" w14:paraId="4D89F55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C360" w14:textId="77777777" w:rsidR="004B34A7" w:rsidRPr="00FA707A" w:rsidRDefault="004B34A7" w:rsidP="008063B5">
            <w:pPr>
              <w:pStyle w:val="rowtabella0"/>
              <w:rPr>
                <w:color w:val="002060"/>
                <w:highlight w:val="yellow"/>
              </w:rPr>
            </w:pPr>
            <w:r w:rsidRPr="00FA707A">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FBE2" w14:textId="77777777" w:rsidR="004B34A7" w:rsidRPr="00FA707A" w:rsidRDefault="004B34A7" w:rsidP="008063B5">
            <w:pPr>
              <w:pStyle w:val="rowtabella0"/>
              <w:jc w:val="center"/>
              <w:rPr>
                <w:color w:val="002060"/>
                <w:highlight w:val="yellow"/>
              </w:rPr>
            </w:pPr>
            <w:r w:rsidRPr="00FA707A">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0E48" w14:textId="77777777" w:rsidR="004B34A7" w:rsidRPr="00FA707A" w:rsidRDefault="004B34A7" w:rsidP="008063B5">
            <w:pPr>
              <w:pStyle w:val="rowtabella0"/>
              <w:rPr>
                <w:color w:val="002060"/>
                <w:highlight w:val="yellow"/>
              </w:rPr>
            </w:pPr>
            <w:r w:rsidRPr="00FA707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9953" w14:textId="77777777" w:rsidR="004B34A7" w:rsidRPr="00FA707A" w:rsidRDefault="004B34A7" w:rsidP="008063B5">
            <w:pPr>
              <w:pStyle w:val="rowtabella0"/>
              <w:rPr>
                <w:color w:val="002060"/>
                <w:highlight w:val="yellow"/>
              </w:rPr>
            </w:pPr>
            <w:r w:rsidRPr="00FA707A">
              <w:rPr>
                <w:color w:val="002060"/>
                <w:highlight w:val="yellow"/>
              </w:rPr>
              <w:t>OLYMPIA FANO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F5B2"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97D6" w14:textId="77777777" w:rsidR="004B34A7" w:rsidRPr="00D93501" w:rsidRDefault="004B34A7" w:rsidP="008063B5">
            <w:pPr>
              <w:pStyle w:val="rowtabella0"/>
              <w:jc w:val="center"/>
              <w:rPr>
                <w:color w:val="002060"/>
              </w:rPr>
            </w:pPr>
            <w:r w:rsidRPr="00FA707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D558" w14:textId="77777777" w:rsidR="004B34A7" w:rsidRPr="00FA707A" w:rsidRDefault="004B34A7" w:rsidP="008063B5">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5A54" w14:textId="77777777" w:rsidR="004B34A7" w:rsidRPr="00FA707A" w:rsidRDefault="004B34A7" w:rsidP="008063B5">
            <w:pPr>
              <w:pStyle w:val="rowtabella0"/>
              <w:rPr>
                <w:color w:val="002060"/>
                <w:highlight w:val="yellow"/>
              </w:rPr>
            </w:pPr>
            <w:r w:rsidRPr="00FA707A">
              <w:rPr>
                <w:color w:val="002060"/>
                <w:highlight w:val="yellow"/>
              </w:rPr>
              <w:t xml:space="preserve">C.COPERTO </w:t>
            </w:r>
            <w:proofErr w:type="gramStart"/>
            <w:r w:rsidRPr="00FA707A">
              <w:rPr>
                <w:color w:val="002060"/>
                <w:highlight w:val="yellow"/>
              </w:rPr>
              <w:t>C.TENNIS</w:t>
            </w:r>
            <w:proofErr w:type="gramEnd"/>
            <w:r w:rsidRPr="00FA707A">
              <w:rPr>
                <w:color w:val="002060"/>
                <w:highlight w:val="yellow"/>
              </w:rPr>
              <w:t xml:space="preserve"> LA TRAVE FANO VIA VILLA TOMBARI</w:t>
            </w:r>
          </w:p>
        </w:tc>
      </w:tr>
      <w:tr w:rsidR="004B34A7" w:rsidRPr="00D93501" w14:paraId="3D7B729F"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3C75" w14:textId="77777777" w:rsidR="004B34A7" w:rsidRPr="00FA707A" w:rsidRDefault="004B34A7" w:rsidP="008063B5">
            <w:pPr>
              <w:pStyle w:val="rowtabella0"/>
              <w:rPr>
                <w:color w:val="002060"/>
                <w:highlight w:val="yellow"/>
              </w:rPr>
            </w:pPr>
            <w:r w:rsidRPr="00FA707A">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2880" w14:textId="77777777" w:rsidR="004B34A7" w:rsidRPr="00FA707A" w:rsidRDefault="004B34A7" w:rsidP="008063B5">
            <w:pPr>
              <w:pStyle w:val="rowtabella0"/>
              <w:jc w:val="center"/>
              <w:rPr>
                <w:color w:val="002060"/>
                <w:highlight w:val="yellow"/>
              </w:rPr>
            </w:pPr>
            <w:r w:rsidRPr="00FA707A">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81BB" w14:textId="77777777" w:rsidR="004B34A7" w:rsidRPr="00FA707A" w:rsidRDefault="004B34A7" w:rsidP="008063B5">
            <w:pPr>
              <w:pStyle w:val="rowtabella0"/>
              <w:rPr>
                <w:color w:val="002060"/>
                <w:highlight w:val="yellow"/>
              </w:rPr>
            </w:pPr>
            <w:r w:rsidRPr="00FA707A">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A47F" w14:textId="77777777" w:rsidR="004B34A7" w:rsidRPr="00FA707A" w:rsidRDefault="004B34A7" w:rsidP="008063B5">
            <w:pPr>
              <w:pStyle w:val="rowtabella0"/>
              <w:rPr>
                <w:color w:val="002060"/>
                <w:highlight w:val="yellow"/>
              </w:rPr>
            </w:pPr>
            <w:r w:rsidRPr="00FA707A">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7382"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EDC2" w14:textId="77777777" w:rsidR="004B34A7" w:rsidRPr="00D93501" w:rsidRDefault="004B34A7" w:rsidP="008063B5">
            <w:pPr>
              <w:pStyle w:val="rowtabella0"/>
              <w:jc w:val="center"/>
              <w:rPr>
                <w:color w:val="002060"/>
              </w:rPr>
            </w:pPr>
            <w:r w:rsidRPr="00FA707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19C6" w14:textId="77777777" w:rsidR="004B34A7" w:rsidRPr="00D93501" w:rsidRDefault="004B34A7" w:rsidP="008063B5">
            <w:pPr>
              <w:pStyle w:val="rowtabella0"/>
              <w:jc w:val="center"/>
              <w:rPr>
                <w:color w:val="002060"/>
              </w:rPr>
            </w:pPr>
            <w:r w:rsidRPr="00D93501">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82CB" w14:textId="77777777" w:rsidR="004B34A7" w:rsidRPr="00D93501" w:rsidRDefault="004B34A7" w:rsidP="008063B5">
            <w:pPr>
              <w:rPr>
                <w:color w:val="002060"/>
              </w:rPr>
            </w:pPr>
          </w:p>
        </w:tc>
      </w:tr>
      <w:tr w:rsidR="004B34A7" w:rsidRPr="00D93501" w14:paraId="6AD73168"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258A" w14:textId="77777777" w:rsidR="004B34A7" w:rsidRPr="00FA707A" w:rsidRDefault="004B34A7" w:rsidP="008063B5">
            <w:pPr>
              <w:pStyle w:val="rowtabella0"/>
              <w:rPr>
                <w:color w:val="002060"/>
                <w:highlight w:val="yellow"/>
              </w:rPr>
            </w:pPr>
            <w:r w:rsidRPr="00FA707A">
              <w:rPr>
                <w:color w:val="002060"/>
                <w:highlight w:val="yellow"/>
              </w:rPr>
              <w:t>11/03/2022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E890" w14:textId="77777777" w:rsidR="004B34A7" w:rsidRPr="00FA707A" w:rsidRDefault="004B34A7" w:rsidP="008063B5">
            <w:pPr>
              <w:pStyle w:val="rowtabella0"/>
              <w:jc w:val="center"/>
              <w:rPr>
                <w:color w:val="002060"/>
                <w:highlight w:val="yellow"/>
              </w:rPr>
            </w:pPr>
            <w:r w:rsidRPr="00FA707A">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B673" w14:textId="77777777" w:rsidR="004B34A7" w:rsidRPr="00FA707A" w:rsidRDefault="004B34A7" w:rsidP="008063B5">
            <w:pPr>
              <w:pStyle w:val="rowtabella0"/>
              <w:rPr>
                <w:color w:val="002060"/>
                <w:highlight w:val="yellow"/>
              </w:rPr>
            </w:pPr>
            <w:r w:rsidRPr="00FA707A">
              <w:rPr>
                <w:color w:val="002060"/>
                <w:highlight w:val="yellow"/>
              </w:rPr>
              <w:t>OLYMPIA FANO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4752" w14:textId="77777777" w:rsidR="004B34A7" w:rsidRPr="00FA707A" w:rsidRDefault="004B34A7" w:rsidP="008063B5">
            <w:pPr>
              <w:pStyle w:val="rowtabella0"/>
              <w:rPr>
                <w:color w:val="002060"/>
                <w:highlight w:val="yellow"/>
              </w:rPr>
            </w:pPr>
            <w:r w:rsidRPr="00FA707A">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0435"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42EB" w14:textId="77777777" w:rsidR="004B34A7" w:rsidRPr="00D93501" w:rsidRDefault="004B34A7" w:rsidP="008063B5">
            <w:pPr>
              <w:pStyle w:val="rowtabella0"/>
              <w:jc w:val="center"/>
              <w:rPr>
                <w:color w:val="002060"/>
              </w:rPr>
            </w:pPr>
            <w:r w:rsidRPr="00FA707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E6CB"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E724" w14:textId="77777777" w:rsidR="004B34A7" w:rsidRPr="00D93501" w:rsidRDefault="004B34A7" w:rsidP="008063B5">
            <w:pPr>
              <w:pStyle w:val="rowtabella0"/>
              <w:rPr>
                <w:color w:val="002060"/>
              </w:rPr>
            </w:pPr>
            <w:r w:rsidRPr="00FA707A">
              <w:rPr>
                <w:color w:val="002060"/>
                <w:highlight w:val="yellow"/>
              </w:rPr>
              <w:t>PALASPORT "MARTARELLI" CASTELBELLINO VIA TOBAGI STAZ. CASTELBELLINO</w:t>
            </w:r>
          </w:p>
        </w:tc>
      </w:tr>
    </w:tbl>
    <w:p w14:paraId="5C8F611C" w14:textId="77777777" w:rsidR="004B34A7" w:rsidRPr="00D93501" w:rsidRDefault="004B34A7" w:rsidP="004B34A7">
      <w:pPr>
        <w:pStyle w:val="breakline"/>
        <w:divId w:val="527259509"/>
        <w:rPr>
          <w:rFonts w:eastAsiaTheme="minorEastAsia"/>
          <w:color w:val="002060"/>
        </w:rPr>
      </w:pPr>
    </w:p>
    <w:p w14:paraId="038D529B" w14:textId="77777777" w:rsidR="004B34A7" w:rsidRPr="00D93501" w:rsidRDefault="004B34A7" w:rsidP="004B34A7">
      <w:pPr>
        <w:pStyle w:val="breakline"/>
        <w:divId w:val="527259509"/>
        <w:rPr>
          <w:color w:val="002060"/>
        </w:rPr>
      </w:pPr>
    </w:p>
    <w:p w14:paraId="5FA6B935" w14:textId="77777777" w:rsidR="004B34A7" w:rsidRPr="00D93501" w:rsidRDefault="004B34A7" w:rsidP="004B34A7">
      <w:pPr>
        <w:pStyle w:val="titoloprinc0"/>
        <w:divId w:val="527259509"/>
        <w:rPr>
          <w:color w:val="002060"/>
        </w:rPr>
      </w:pPr>
      <w:r w:rsidRPr="00D93501">
        <w:rPr>
          <w:color w:val="002060"/>
        </w:rPr>
        <w:t>RISULTATI</w:t>
      </w:r>
    </w:p>
    <w:p w14:paraId="1A1C093D" w14:textId="77777777" w:rsidR="004B34A7" w:rsidRPr="00D93501" w:rsidRDefault="004B34A7" w:rsidP="004B34A7">
      <w:pPr>
        <w:pStyle w:val="breakline"/>
        <w:divId w:val="527259509"/>
        <w:rPr>
          <w:color w:val="002060"/>
        </w:rPr>
      </w:pPr>
    </w:p>
    <w:p w14:paraId="409B1A9D"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1958CE62" w14:textId="77777777" w:rsidR="004B34A7" w:rsidRPr="00F64DF5" w:rsidRDefault="004B34A7"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7EF234CE" w14:textId="77777777" w:rsidR="004B34A7" w:rsidRPr="00F64DF5" w:rsidRDefault="004B34A7" w:rsidP="00F64DF5">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52F8B86E"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2658DE2"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AD4F" w14:textId="77777777" w:rsidR="004B34A7" w:rsidRPr="00D93501" w:rsidRDefault="004B34A7" w:rsidP="008063B5">
                  <w:pPr>
                    <w:pStyle w:val="headertabella0"/>
                    <w:rPr>
                      <w:color w:val="002060"/>
                    </w:rPr>
                  </w:pPr>
                  <w:r w:rsidRPr="00D93501">
                    <w:rPr>
                      <w:color w:val="002060"/>
                    </w:rPr>
                    <w:t>GIRONE A - 8 Giornata - A</w:t>
                  </w:r>
                </w:p>
              </w:tc>
            </w:tr>
            <w:tr w:rsidR="004B34A7" w:rsidRPr="00D93501" w14:paraId="5354CA5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0FD4E" w14:textId="77777777" w:rsidR="004B34A7" w:rsidRPr="00D93501" w:rsidRDefault="004B34A7" w:rsidP="008063B5">
                  <w:pPr>
                    <w:pStyle w:val="rowtabella0"/>
                    <w:rPr>
                      <w:color w:val="002060"/>
                    </w:rPr>
                  </w:pPr>
                  <w:r w:rsidRPr="00D9350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269E2" w14:textId="77777777" w:rsidR="004B34A7" w:rsidRPr="00D93501" w:rsidRDefault="004B34A7" w:rsidP="008063B5">
                  <w:pPr>
                    <w:pStyle w:val="rowtabella0"/>
                    <w:rPr>
                      <w:color w:val="002060"/>
                    </w:rPr>
                  </w:pPr>
                  <w:r w:rsidRPr="00D93501">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4E70F"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0E9C4" w14:textId="77777777" w:rsidR="004B34A7" w:rsidRPr="00D93501" w:rsidRDefault="004B34A7" w:rsidP="008063B5">
                  <w:pPr>
                    <w:pStyle w:val="rowtabella0"/>
                    <w:jc w:val="center"/>
                    <w:rPr>
                      <w:color w:val="002060"/>
                    </w:rPr>
                  </w:pPr>
                  <w:r w:rsidRPr="00D93501">
                    <w:rPr>
                      <w:color w:val="002060"/>
                    </w:rPr>
                    <w:t> </w:t>
                  </w:r>
                </w:p>
              </w:tc>
            </w:tr>
            <w:tr w:rsidR="004B34A7" w:rsidRPr="00D93501" w14:paraId="07F5C79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E31FAD" w14:textId="77777777" w:rsidR="004B34A7" w:rsidRPr="00D93501" w:rsidRDefault="004B34A7" w:rsidP="008063B5">
                  <w:pPr>
                    <w:pStyle w:val="rowtabella0"/>
                    <w:rPr>
                      <w:color w:val="002060"/>
                    </w:rPr>
                  </w:pPr>
                  <w:r w:rsidRPr="00D9350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33945" w14:textId="77777777" w:rsidR="004B34A7" w:rsidRPr="00D93501" w:rsidRDefault="004B34A7" w:rsidP="008063B5">
                  <w:pPr>
                    <w:pStyle w:val="rowtabella0"/>
                    <w:rPr>
                      <w:color w:val="002060"/>
                    </w:rPr>
                  </w:pPr>
                  <w:r w:rsidRPr="00D9350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F8C4A3" w14:textId="77777777" w:rsidR="004B34A7" w:rsidRPr="00D93501" w:rsidRDefault="004B34A7" w:rsidP="008063B5">
                  <w:pPr>
                    <w:pStyle w:val="rowtabella0"/>
                    <w:jc w:val="center"/>
                    <w:rPr>
                      <w:color w:val="002060"/>
                    </w:rPr>
                  </w:pPr>
                  <w:r w:rsidRPr="00D9350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C8060" w14:textId="77777777" w:rsidR="004B34A7" w:rsidRPr="00D93501" w:rsidRDefault="004B34A7" w:rsidP="008063B5">
                  <w:pPr>
                    <w:pStyle w:val="rowtabella0"/>
                    <w:jc w:val="center"/>
                    <w:rPr>
                      <w:color w:val="002060"/>
                    </w:rPr>
                  </w:pPr>
                  <w:r w:rsidRPr="00D93501">
                    <w:rPr>
                      <w:color w:val="002060"/>
                    </w:rPr>
                    <w:t> </w:t>
                  </w:r>
                </w:p>
              </w:tc>
            </w:tr>
            <w:tr w:rsidR="004B34A7" w:rsidRPr="00D93501" w14:paraId="4C4CC7C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65766" w14:textId="77777777" w:rsidR="004B34A7" w:rsidRPr="00D93501" w:rsidRDefault="004B34A7" w:rsidP="008063B5">
                  <w:pPr>
                    <w:pStyle w:val="rowtabella0"/>
                    <w:rPr>
                      <w:color w:val="002060"/>
                    </w:rPr>
                  </w:pPr>
                  <w:r w:rsidRPr="00D9350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3CDB4" w14:textId="77777777" w:rsidR="004B34A7" w:rsidRPr="00D93501" w:rsidRDefault="004B34A7" w:rsidP="008063B5">
                  <w:pPr>
                    <w:pStyle w:val="rowtabella0"/>
                    <w:rPr>
                      <w:color w:val="002060"/>
                    </w:rPr>
                  </w:pPr>
                  <w:r w:rsidRPr="00D9350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750B9" w14:textId="77777777" w:rsidR="004B34A7" w:rsidRPr="00D93501" w:rsidRDefault="004B34A7" w:rsidP="008063B5">
                  <w:pPr>
                    <w:pStyle w:val="rowtabella0"/>
                    <w:jc w:val="center"/>
                    <w:rPr>
                      <w:color w:val="002060"/>
                    </w:rPr>
                  </w:pPr>
                  <w:r w:rsidRPr="00D93501">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0BD58" w14:textId="77777777" w:rsidR="004B34A7" w:rsidRPr="00D93501" w:rsidRDefault="004B34A7" w:rsidP="008063B5">
                  <w:pPr>
                    <w:pStyle w:val="rowtabella0"/>
                    <w:jc w:val="center"/>
                    <w:rPr>
                      <w:color w:val="002060"/>
                    </w:rPr>
                  </w:pPr>
                  <w:r w:rsidRPr="00D93501">
                    <w:rPr>
                      <w:color w:val="002060"/>
                    </w:rPr>
                    <w:t> </w:t>
                  </w:r>
                </w:p>
              </w:tc>
            </w:tr>
            <w:tr w:rsidR="004B34A7" w:rsidRPr="00D93501" w14:paraId="1B38B08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95CA9" w14:textId="77777777" w:rsidR="004B34A7" w:rsidRPr="00D93501" w:rsidRDefault="004B34A7" w:rsidP="008063B5">
                  <w:pPr>
                    <w:pStyle w:val="rowtabella0"/>
                    <w:rPr>
                      <w:color w:val="002060"/>
                    </w:rPr>
                  </w:pPr>
                  <w:r w:rsidRPr="00D9350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8495C9" w14:textId="77777777" w:rsidR="004B34A7" w:rsidRPr="00D93501" w:rsidRDefault="004B34A7" w:rsidP="008063B5">
                  <w:pPr>
                    <w:pStyle w:val="rowtabella0"/>
                    <w:rPr>
                      <w:color w:val="002060"/>
                    </w:rPr>
                  </w:pPr>
                  <w:r w:rsidRPr="00D93501">
                    <w:rPr>
                      <w:color w:val="002060"/>
                    </w:rPr>
                    <w:t xml:space="preserve">- AUDAX 1970 </w:t>
                  </w:r>
                  <w:proofErr w:type="gramStart"/>
                  <w:r w:rsidRPr="00D93501">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732A6A" w14:textId="77777777" w:rsidR="004B34A7" w:rsidRPr="00D93501" w:rsidRDefault="004B34A7" w:rsidP="008063B5">
                  <w:pPr>
                    <w:pStyle w:val="rowtabella0"/>
                    <w:jc w:val="center"/>
                    <w:rPr>
                      <w:color w:val="002060"/>
                    </w:rPr>
                  </w:pPr>
                  <w:r w:rsidRPr="00D9350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2F220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24ABB5D"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D8B994" w14:textId="77777777" w:rsidR="004B34A7" w:rsidRPr="00D93501" w:rsidRDefault="004B34A7" w:rsidP="008063B5">
                  <w:pPr>
                    <w:pStyle w:val="rowtabella0"/>
                    <w:rPr>
                      <w:color w:val="002060"/>
                    </w:rPr>
                  </w:pPr>
                  <w:r w:rsidRPr="00D9350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445BF" w14:textId="77777777" w:rsidR="004B34A7" w:rsidRPr="00D93501" w:rsidRDefault="004B34A7" w:rsidP="008063B5">
                  <w:pPr>
                    <w:pStyle w:val="rowtabella0"/>
                    <w:rPr>
                      <w:color w:val="002060"/>
                    </w:rPr>
                  </w:pPr>
                  <w:r w:rsidRPr="00D9350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048835" w14:textId="77777777" w:rsidR="004B34A7" w:rsidRPr="00D93501" w:rsidRDefault="004B34A7" w:rsidP="008063B5">
                  <w:pPr>
                    <w:pStyle w:val="rowtabella0"/>
                    <w:jc w:val="center"/>
                    <w:rPr>
                      <w:color w:val="002060"/>
                    </w:rPr>
                  </w:pPr>
                  <w:r w:rsidRPr="00D9350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EA083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6502D3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2C942" w14:textId="77777777" w:rsidR="004B34A7" w:rsidRPr="00D93501" w:rsidRDefault="004B34A7" w:rsidP="008063B5">
                  <w:pPr>
                    <w:pStyle w:val="rowtabella0"/>
                    <w:rPr>
                      <w:color w:val="002060"/>
                    </w:rPr>
                  </w:pPr>
                  <w:r w:rsidRPr="00D9350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FC717" w14:textId="77777777" w:rsidR="004B34A7" w:rsidRPr="00D93501" w:rsidRDefault="004B34A7" w:rsidP="008063B5">
                  <w:pPr>
                    <w:pStyle w:val="rowtabella0"/>
                    <w:rPr>
                      <w:color w:val="002060"/>
                    </w:rPr>
                  </w:pPr>
                  <w:r w:rsidRPr="00D9350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57639"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8563BD" w14:textId="77777777" w:rsidR="004B34A7" w:rsidRPr="00D93501" w:rsidRDefault="004B34A7" w:rsidP="008063B5">
                  <w:pPr>
                    <w:pStyle w:val="rowtabella0"/>
                    <w:jc w:val="center"/>
                    <w:rPr>
                      <w:color w:val="002060"/>
                    </w:rPr>
                  </w:pPr>
                  <w:r w:rsidRPr="00D93501">
                    <w:rPr>
                      <w:color w:val="002060"/>
                    </w:rPr>
                    <w:t> </w:t>
                  </w:r>
                </w:p>
              </w:tc>
            </w:tr>
            <w:tr w:rsidR="004B34A7" w:rsidRPr="00D93501" w14:paraId="02D3363D"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E4665B" w14:textId="77777777" w:rsidR="004B34A7" w:rsidRPr="00D93501" w:rsidRDefault="004B34A7" w:rsidP="008063B5">
                  <w:pPr>
                    <w:pStyle w:val="rowtabella0"/>
                    <w:rPr>
                      <w:color w:val="002060"/>
                    </w:rPr>
                  </w:pPr>
                  <w:r w:rsidRPr="00D93501">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B22A" w14:textId="77777777" w:rsidR="004B34A7" w:rsidRPr="00D93501" w:rsidRDefault="004B34A7" w:rsidP="008063B5">
                  <w:pPr>
                    <w:pStyle w:val="rowtabella0"/>
                    <w:rPr>
                      <w:color w:val="002060"/>
                    </w:rPr>
                  </w:pPr>
                  <w:r w:rsidRPr="00D9350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AA78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A080A" w14:textId="77777777" w:rsidR="004B34A7" w:rsidRPr="00D93501" w:rsidRDefault="004B34A7" w:rsidP="008063B5">
                  <w:pPr>
                    <w:pStyle w:val="rowtabella0"/>
                    <w:jc w:val="center"/>
                    <w:rPr>
                      <w:color w:val="002060"/>
                    </w:rPr>
                  </w:pPr>
                  <w:r w:rsidRPr="00D93501">
                    <w:rPr>
                      <w:color w:val="002060"/>
                    </w:rPr>
                    <w:t> </w:t>
                  </w:r>
                </w:p>
              </w:tc>
            </w:tr>
            <w:tr w:rsidR="004B34A7" w:rsidRPr="00D93501" w14:paraId="1E0E3E48"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7BD46406" w14:textId="77777777" w:rsidR="004B34A7" w:rsidRPr="00D93501" w:rsidRDefault="004B34A7" w:rsidP="008063B5">
                  <w:pPr>
                    <w:pStyle w:val="rowtabella0"/>
                    <w:rPr>
                      <w:color w:val="002060"/>
                    </w:rPr>
                  </w:pPr>
                  <w:r w:rsidRPr="00D93501">
                    <w:rPr>
                      <w:color w:val="002060"/>
                    </w:rPr>
                    <w:t>(1) - disputata il 06/11/2021</w:t>
                  </w:r>
                </w:p>
              </w:tc>
            </w:tr>
          </w:tbl>
          <w:p w14:paraId="2378238E" w14:textId="77777777" w:rsidR="004B34A7" w:rsidRPr="00D93501" w:rsidRDefault="004B34A7" w:rsidP="008063B5">
            <w:pPr>
              <w:rPr>
                <w:color w:val="002060"/>
              </w:rPr>
            </w:pPr>
          </w:p>
        </w:tc>
      </w:tr>
    </w:tbl>
    <w:p w14:paraId="2AC8367E" w14:textId="77777777" w:rsidR="004B34A7" w:rsidRPr="00D93501" w:rsidRDefault="004B34A7" w:rsidP="004B34A7">
      <w:pPr>
        <w:pStyle w:val="breakline"/>
        <w:divId w:val="527259509"/>
        <w:rPr>
          <w:rFonts w:eastAsiaTheme="minorEastAsia"/>
          <w:color w:val="002060"/>
        </w:rPr>
      </w:pPr>
    </w:p>
    <w:p w14:paraId="5DDF5424" w14:textId="77777777" w:rsidR="004B34A7" w:rsidRPr="00D93501" w:rsidRDefault="004B34A7" w:rsidP="004B34A7">
      <w:pPr>
        <w:pStyle w:val="breakline"/>
        <w:divId w:val="527259509"/>
        <w:rPr>
          <w:color w:val="002060"/>
        </w:rPr>
      </w:pPr>
    </w:p>
    <w:p w14:paraId="5BABD725" w14:textId="77777777" w:rsidR="004B34A7" w:rsidRPr="00D93501" w:rsidRDefault="004B34A7" w:rsidP="004B34A7">
      <w:pPr>
        <w:pStyle w:val="titoloprinc0"/>
        <w:divId w:val="527259509"/>
        <w:rPr>
          <w:color w:val="002060"/>
        </w:rPr>
      </w:pPr>
      <w:r w:rsidRPr="00D93501">
        <w:rPr>
          <w:color w:val="002060"/>
        </w:rPr>
        <w:t>GIUDICE SPORTIVO</w:t>
      </w:r>
    </w:p>
    <w:p w14:paraId="6A69A01F"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7130C4DD" w14:textId="77777777" w:rsidR="004B34A7" w:rsidRPr="00D93501" w:rsidRDefault="004B34A7" w:rsidP="004B34A7">
      <w:pPr>
        <w:pStyle w:val="titolo10"/>
        <w:divId w:val="527259509"/>
        <w:rPr>
          <w:color w:val="002060"/>
        </w:rPr>
      </w:pPr>
      <w:r w:rsidRPr="00D93501">
        <w:rPr>
          <w:color w:val="002060"/>
        </w:rPr>
        <w:t xml:space="preserve">GARE DEL 5/11/2021 </w:t>
      </w:r>
    </w:p>
    <w:p w14:paraId="76FD38E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B7E2354"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11E4D1E" w14:textId="77777777" w:rsidR="004B34A7" w:rsidRPr="00D93501" w:rsidRDefault="004B34A7" w:rsidP="004B34A7">
      <w:pPr>
        <w:pStyle w:val="titolo30"/>
        <w:divId w:val="527259509"/>
        <w:rPr>
          <w:color w:val="002060"/>
        </w:rPr>
      </w:pPr>
      <w:r w:rsidRPr="00D93501">
        <w:rPr>
          <w:color w:val="002060"/>
        </w:rPr>
        <w:t xml:space="preserve">ALLENATORI </w:t>
      </w:r>
    </w:p>
    <w:p w14:paraId="62815EA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1FFAE45" w14:textId="77777777" w:rsidTr="004B34A7">
        <w:trPr>
          <w:divId w:val="527259509"/>
        </w:trPr>
        <w:tc>
          <w:tcPr>
            <w:tcW w:w="2200" w:type="dxa"/>
            <w:tcMar>
              <w:top w:w="20" w:type="dxa"/>
              <w:left w:w="20" w:type="dxa"/>
              <w:bottom w:w="20" w:type="dxa"/>
              <w:right w:w="20" w:type="dxa"/>
            </w:tcMar>
            <w:vAlign w:val="center"/>
            <w:hideMark/>
          </w:tcPr>
          <w:p w14:paraId="1817FB17" w14:textId="77777777" w:rsidR="004B34A7" w:rsidRPr="00D93501" w:rsidRDefault="004B34A7" w:rsidP="008063B5">
            <w:pPr>
              <w:pStyle w:val="movimento"/>
              <w:rPr>
                <w:color w:val="002060"/>
              </w:rPr>
            </w:pPr>
            <w:r w:rsidRPr="00D93501">
              <w:rPr>
                <w:color w:val="002060"/>
              </w:rPr>
              <w:t>DOMINICI LUCA</w:t>
            </w:r>
          </w:p>
        </w:tc>
        <w:tc>
          <w:tcPr>
            <w:tcW w:w="2200" w:type="dxa"/>
            <w:tcMar>
              <w:top w:w="20" w:type="dxa"/>
              <w:left w:w="20" w:type="dxa"/>
              <w:bottom w:w="20" w:type="dxa"/>
              <w:right w:w="20" w:type="dxa"/>
            </w:tcMar>
            <w:vAlign w:val="center"/>
            <w:hideMark/>
          </w:tcPr>
          <w:p w14:paraId="6B086876"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3C9C5F2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5FBC87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74660E3" w14:textId="77777777" w:rsidR="004B34A7" w:rsidRPr="00D93501" w:rsidRDefault="004B34A7" w:rsidP="008063B5">
            <w:pPr>
              <w:pStyle w:val="movimento2"/>
              <w:rPr>
                <w:color w:val="002060"/>
              </w:rPr>
            </w:pPr>
            <w:r w:rsidRPr="00D93501">
              <w:rPr>
                <w:color w:val="002060"/>
              </w:rPr>
              <w:t> </w:t>
            </w:r>
          </w:p>
        </w:tc>
      </w:tr>
    </w:tbl>
    <w:p w14:paraId="68CD63AE" w14:textId="77777777" w:rsidR="004B34A7" w:rsidRPr="00D93501" w:rsidRDefault="004B34A7" w:rsidP="004B34A7">
      <w:pPr>
        <w:pStyle w:val="titolo30"/>
        <w:divId w:val="527259509"/>
        <w:rPr>
          <w:rFonts w:eastAsiaTheme="minorEastAsia"/>
          <w:color w:val="002060"/>
        </w:rPr>
      </w:pPr>
      <w:r w:rsidRPr="00D93501">
        <w:rPr>
          <w:color w:val="002060"/>
        </w:rPr>
        <w:lastRenderedPageBreak/>
        <w:t xml:space="preserve">CALCIATORI ESPULSI </w:t>
      </w:r>
    </w:p>
    <w:p w14:paraId="2A760984"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5E92AE4" w14:textId="77777777" w:rsidTr="004B34A7">
        <w:trPr>
          <w:divId w:val="527259509"/>
        </w:trPr>
        <w:tc>
          <w:tcPr>
            <w:tcW w:w="2200" w:type="dxa"/>
            <w:tcMar>
              <w:top w:w="20" w:type="dxa"/>
              <w:left w:w="20" w:type="dxa"/>
              <w:bottom w:w="20" w:type="dxa"/>
              <w:right w:w="20" w:type="dxa"/>
            </w:tcMar>
            <w:vAlign w:val="center"/>
            <w:hideMark/>
          </w:tcPr>
          <w:p w14:paraId="0D57D7BC" w14:textId="77777777" w:rsidR="004B34A7" w:rsidRPr="00D93501" w:rsidRDefault="004B34A7" w:rsidP="008063B5">
            <w:pPr>
              <w:pStyle w:val="movimento"/>
              <w:rPr>
                <w:color w:val="002060"/>
              </w:rPr>
            </w:pPr>
            <w:r w:rsidRPr="00D93501">
              <w:rPr>
                <w:color w:val="002060"/>
              </w:rPr>
              <w:t>BARBADORO MATTEO</w:t>
            </w:r>
          </w:p>
        </w:tc>
        <w:tc>
          <w:tcPr>
            <w:tcW w:w="2200" w:type="dxa"/>
            <w:tcMar>
              <w:top w:w="20" w:type="dxa"/>
              <w:left w:w="20" w:type="dxa"/>
              <w:bottom w:w="20" w:type="dxa"/>
              <w:right w:w="20" w:type="dxa"/>
            </w:tcMar>
            <w:vAlign w:val="center"/>
            <w:hideMark/>
          </w:tcPr>
          <w:p w14:paraId="7DFC0569"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48687D3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B995CCE" w14:textId="77777777" w:rsidR="004B34A7" w:rsidRPr="00D93501" w:rsidRDefault="004B34A7" w:rsidP="008063B5">
            <w:pPr>
              <w:pStyle w:val="movimento"/>
              <w:rPr>
                <w:color w:val="002060"/>
              </w:rPr>
            </w:pPr>
            <w:r w:rsidRPr="00D93501">
              <w:rPr>
                <w:color w:val="002060"/>
              </w:rPr>
              <w:t>GIORDANO RENATO</w:t>
            </w:r>
          </w:p>
        </w:tc>
        <w:tc>
          <w:tcPr>
            <w:tcW w:w="2200" w:type="dxa"/>
            <w:tcMar>
              <w:top w:w="20" w:type="dxa"/>
              <w:left w:w="20" w:type="dxa"/>
              <w:bottom w:w="20" w:type="dxa"/>
              <w:right w:w="20" w:type="dxa"/>
            </w:tcMar>
            <w:vAlign w:val="center"/>
            <w:hideMark/>
          </w:tcPr>
          <w:p w14:paraId="758A4E42" w14:textId="77777777" w:rsidR="004B34A7" w:rsidRPr="00D93501" w:rsidRDefault="004B34A7" w:rsidP="008063B5">
            <w:pPr>
              <w:pStyle w:val="movimento2"/>
              <w:rPr>
                <w:color w:val="002060"/>
              </w:rPr>
            </w:pPr>
            <w:r w:rsidRPr="00D93501">
              <w:rPr>
                <w:color w:val="002060"/>
              </w:rPr>
              <w:t xml:space="preserve">(PIETRALACROCE 73) </w:t>
            </w:r>
          </w:p>
        </w:tc>
      </w:tr>
    </w:tbl>
    <w:p w14:paraId="6D1F62D6"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681FAF2A" w14:textId="77777777" w:rsidR="004B34A7" w:rsidRPr="00D93501" w:rsidRDefault="004B34A7" w:rsidP="004B34A7">
      <w:pPr>
        <w:pStyle w:val="titolo20"/>
        <w:divId w:val="527259509"/>
        <w:rPr>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014B7A2" w14:textId="77777777" w:rsidTr="004B34A7">
        <w:trPr>
          <w:divId w:val="527259509"/>
        </w:trPr>
        <w:tc>
          <w:tcPr>
            <w:tcW w:w="2200" w:type="dxa"/>
            <w:tcMar>
              <w:top w:w="20" w:type="dxa"/>
              <w:left w:w="20" w:type="dxa"/>
              <w:bottom w:w="20" w:type="dxa"/>
              <w:right w:w="20" w:type="dxa"/>
            </w:tcMar>
            <w:vAlign w:val="center"/>
            <w:hideMark/>
          </w:tcPr>
          <w:p w14:paraId="228FCF2D" w14:textId="77777777" w:rsidR="004B34A7" w:rsidRPr="00D93501" w:rsidRDefault="004B34A7" w:rsidP="008063B5">
            <w:pPr>
              <w:pStyle w:val="movimento"/>
              <w:rPr>
                <w:color w:val="002060"/>
              </w:rPr>
            </w:pPr>
            <w:r w:rsidRPr="00D93501">
              <w:rPr>
                <w:color w:val="002060"/>
              </w:rPr>
              <w:t>CONTI CARLO</w:t>
            </w:r>
          </w:p>
        </w:tc>
        <w:tc>
          <w:tcPr>
            <w:tcW w:w="2200" w:type="dxa"/>
            <w:tcMar>
              <w:top w:w="20" w:type="dxa"/>
              <w:left w:w="20" w:type="dxa"/>
              <w:bottom w:w="20" w:type="dxa"/>
              <w:right w:w="20" w:type="dxa"/>
            </w:tcMar>
            <w:vAlign w:val="center"/>
            <w:hideMark/>
          </w:tcPr>
          <w:p w14:paraId="020BC0ED" w14:textId="77777777" w:rsidR="004B34A7" w:rsidRPr="00D93501" w:rsidRDefault="004B34A7" w:rsidP="008063B5">
            <w:pPr>
              <w:pStyle w:val="movimento2"/>
              <w:rPr>
                <w:color w:val="002060"/>
              </w:rPr>
            </w:pPr>
            <w:r w:rsidRPr="00D93501">
              <w:rPr>
                <w:color w:val="002060"/>
              </w:rPr>
              <w:t xml:space="preserve">(AUDAX 1970 </w:t>
            </w:r>
            <w:proofErr w:type="gramStart"/>
            <w:r w:rsidRPr="00D93501">
              <w:rPr>
                <w:color w:val="002060"/>
              </w:rPr>
              <w:t>S.ANGELO</w:t>
            </w:r>
            <w:proofErr w:type="gramEnd"/>
            <w:r w:rsidRPr="00D93501">
              <w:rPr>
                <w:color w:val="002060"/>
              </w:rPr>
              <w:t xml:space="preserve">) </w:t>
            </w:r>
          </w:p>
        </w:tc>
        <w:tc>
          <w:tcPr>
            <w:tcW w:w="800" w:type="dxa"/>
            <w:tcMar>
              <w:top w:w="20" w:type="dxa"/>
              <w:left w:w="20" w:type="dxa"/>
              <w:bottom w:w="20" w:type="dxa"/>
              <w:right w:w="20" w:type="dxa"/>
            </w:tcMar>
            <w:vAlign w:val="center"/>
            <w:hideMark/>
          </w:tcPr>
          <w:p w14:paraId="17F4F3D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3ADA8B" w14:textId="77777777" w:rsidR="004B34A7" w:rsidRPr="00D93501" w:rsidRDefault="004B34A7" w:rsidP="008063B5">
            <w:pPr>
              <w:pStyle w:val="movimento"/>
              <w:rPr>
                <w:color w:val="002060"/>
              </w:rPr>
            </w:pPr>
            <w:r w:rsidRPr="00D93501">
              <w:rPr>
                <w:color w:val="002060"/>
              </w:rPr>
              <w:t>MARANGONI FRANCESCO</w:t>
            </w:r>
          </w:p>
        </w:tc>
        <w:tc>
          <w:tcPr>
            <w:tcW w:w="2200" w:type="dxa"/>
            <w:tcMar>
              <w:top w:w="20" w:type="dxa"/>
              <w:left w:w="20" w:type="dxa"/>
              <w:bottom w:w="20" w:type="dxa"/>
              <w:right w:w="20" w:type="dxa"/>
            </w:tcMar>
            <w:vAlign w:val="center"/>
            <w:hideMark/>
          </w:tcPr>
          <w:p w14:paraId="0BDEDEC4" w14:textId="77777777" w:rsidR="004B34A7" w:rsidRPr="00D93501" w:rsidRDefault="004B34A7" w:rsidP="008063B5">
            <w:pPr>
              <w:pStyle w:val="movimento2"/>
              <w:rPr>
                <w:color w:val="002060"/>
              </w:rPr>
            </w:pPr>
            <w:r w:rsidRPr="00D93501">
              <w:rPr>
                <w:color w:val="002060"/>
              </w:rPr>
              <w:t xml:space="preserve">(C.U.S. MACERATA CALCIO A5) </w:t>
            </w:r>
          </w:p>
        </w:tc>
      </w:tr>
      <w:tr w:rsidR="004B34A7" w:rsidRPr="00D93501" w14:paraId="3B6AF3FB" w14:textId="77777777" w:rsidTr="004B34A7">
        <w:trPr>
          <w:divId w:val="527259509"/>
        </w:trPr>
        <w:tc>
          <w:tcPr>
            <w:tcW w:w="2200" w:type="dxa"/>
            <w:tcMar>
              <w:top w:w="20" w:type="dxa"/>
              <w:left w:w="20" w:type="dxa"/>
              <w:bottom w:w="20" w:type="dxa"/>
              <w:right w:w="20" w:type="dxa"/>
            </w:tcMar>
            <w:vAlign w:val="center"/>
            <w:hideMark/>
          </w:tcPr>
          <w:p w14:paraId="35D57EB2" w14:textId="77777777" w:rsidR="004B34A7" w:rsidRPr="00D93501" w:rsidRDefault="004B34A7" w:rsidP="008063B5">
            <w:pPr>
              <w:pStyle w:val="movimento"/>
              <w:rPr>
                <w:color w:val="002060"/>
              </w:rPr>
            </w:pPr>
            <w:r w:rsidRPr="00D93501">
              <w:rPr>
                <w:color w:val="002060"/>
              </w:rPr>
              <w:t>RAMUNDO PIGNASECCA MARCO</w:t>
            </w:r>
          </w:p>
        </w:tc>
        <w:tc>
          <w:tcPr>
            <w:tcW w:w="2200" w:type="dxa"/>
            <w:tcMar>
              <w:top w:w="20" w:type="dxa"/>
              <w:left w:w="20" w:type="dxa"/>
              <w:bottom w:w="20" w:type="dxa"/>
              <w:right w:w="20" w:type="dxa"/>
            </w:tcMar>
            <w:vAlign w:val="center"/>
            <w:hideMark/>
          </w:tcPr>
          <w:p w14:paraId="5A6A3906"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381A71C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98C780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E65580" w14:textId="77777777" w:rsidR="004B34A7" w:rsidRPr="00D93501" w:rsidRDefault="004B34A7" w:rsidP="008063B5">
            <w:pPr>
              <w:pStyle w:val="movimento2"/>
              <w:rPr>
                <w:color w:val="002060"/>
              </w:rPr>
            </w:pPr>
            <w:r w:rsidRPr="00D93501">
              <w:rPr>
                <w:color w:val="002060"/>
              </w:rPr>
              <w:t> </w:t>
            </w:r>
          </w:p>
        </w:tc>
      </w:tr>
    </w:tbl>
    <w:p w14:paraId="111EADEB"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4E9159F" w14:textId="77777777" w:rsidTr="004B34A7">
        <w:trPr>
          <w:divId w:val="527259509"/>
        </w:trPr>
        <w:tc>
          <w:tcPr>
            <w:tcW w:w="2200" w:type="dxa"/>
            <w:tcMar>
              <w:top w:w="20" w:type="dxa"/>
              <w:left w:w="20" w:type="dxa"/>
              <w:bottom w:w="20" w:type="dxa"/>
              <w:right w:w="20" w:type="dxa"/>
            </w:tcMar>
            <w:vAlign w:val="center"/>
            <w:hideMark/>
          </w:tcPr>
          <w:p w14:paraId="6102B9A8" w14:textId="77777777" w:rsidR="004B34A7" w:rsidRPr="00D93501" w:rsidRDefault="004B34A7" w:rsidP="008063B5">
            <w:pPr>
              <w:pStyle w:val="movimento"/>
              <w:rPr>
                <w:color w:val="002060"/>
              </w:rPr>
            </w:pPr>
            <w:r w:rsidRPr="00D93501">
              <w:rPr>
                <w:color w:val="002060"/>
              </w:rPr>
              <w:t>PETROLATI MARCO</w:t>
            </w:r>
          </w:p>
        </w:tc>
        <w:tc>
          <w:tcPr>
            <w:tcW w:w="2200" w:type="dxa"/>
            <w:tcMar>
              <w:top w:w="20" w:type="dxa"/>
              <w:left w:w="20" w:type="dxa"/>
              <w:bottom w:w="20" w:type="dxa"/>
              <w:right w:w="20" w:type="dxa"/>
            </w:tcMar>
            <w:vAlign w:val="center"/>
            <w:hideMark/>
          </w:tcPr>
          <w:p w14:paraId="40993F18" w14:textId="77777777" w:rsidR="004B34A7" w:rsidRPr="00D93501" w:rsidRDefault="004B34A7" w:rsidP="008063B5">
            <w:pPr>
              <w:pStyle w:val="movimento2"/>
              <w:rPr>
                <w:color w:val="002060"/>
              </w:rPr>
            </w:pPr>
            <w:r w:rsidRPr="00D93501">
              <w:rPr>
                <w:color w:val="002060"/>
              </w:rPr>
              <w:t xml:space="preserve">(AUDAX 1970 </w:t>
            </w:r>
            <w:proofErr w:type="gramStart"/>
            <w:r w:rsidRPr="00D93501">
              <w:rPr>
                <w:color w:val="002060"/>
              </w:rPr>
              <w:t>S.ANGELO</w:t>
            </w:r>
            <w:proofErr w:type="gramEnd"/>
            <w:r w:rsidRPr="00D93501">
              <w:rPr>
                <w:color w:val="002060"/>
              </w:rPr>
              <w:t xml:space="preserve">) </w:t>
            </w:r>
          </w:p>
        </w:tc>
        <w:tc>
          <w:tcPr>
            <w:tcW w:w="800" w:type="dxa"/>
            <w:tcMar>
              <w:top w:w="20" w:type="dxa"/>
              <w:left w:w="20" w:type="dxa"/>
              <w:bottom w:w="20" w:type="dxa"/>
              <w:right w:w="20" w:type="dxa"/>
            </w:tcMar>
            <w:vAlign w:val="center"/>
            <w:hideMark/>
          </w:tcPr>
          <w:p w14:paraId="5216461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B8CFB43" w14:textId="77777777" w:rsidR="004B34A7" w:rsidRPr="00D93501" w:rsidRDefault="004B34A7" w:rsidP="008063B5">
            <w:pPr>
              <w:pStyle w:val="movimento"/>
              <w:rPr>
                <w:color w:val="002060"/>
              </w:rPr>
            </w:pPr>
            <w:r w:rsidRPr="00D93501">
              <w:rPr>
                <w:color w:val="002060"/>
              </w:rPr>
              <w:t>PELLECCHIA MAURIZIO</w:t>
            </w:r>
          </w:p>
        </w:tc>
        <w:tc>
          <w:tcPr>
            <w:tcW w:w="2200" w:type="dxa"/>
            <w:tcMar>
              <w:top w:w="20" w:type="dxa"/>
              <w:left w:w="20" w:type="dxa"/>
              <w:bottom w:w="20" w:type="dxa"/>
              <w:right w:w="20" w:type="dxa"/>
            </w:tcMar>
            <w:vAlign w:val="center"/>
            <w:hideMark/>
          </w:tcPr>
          <w:p w14:paraId="2A9017AD" w14:textId="77777777" w:rsidR="004B34A7" w:rsidRPr="00D93501" w:rsidRDefault="004B34A7" w:rsidP="008063B5">
            <w:pPr>
              <w:pStyle w:val="movimento2"/>
              <w:rPr>
                <w:color w:val="002060"/>
              </w:rPr>
            </w:pPr>
            <w:r w:rsidRPr="00D93501">
              <w:rPr>
                <w:color w:val="002060"/>
              </w:rPr>
              <w:t xml:space="preserve">(DINAMIS 1990) </w:t>
            </w:r>
          </w:p>
        </w:tc>
      </w:tr>
      <w:tr w:rsidR="004B34A7" w:rsidRPr="00D93501" w14:paraId="60FA50EF" w14:textId="77777777" w:rsidTr="004B34A7">
        <w:trPr>
          <w:divId w:val="527259509"/>
        </w:trPr>
        <w:tc>
          <w:tcPr>
            <w:tcW w:w="2200" w:type="dxa"/>
            <w:tcMar>
              <w:top w:w="20" w:type="dxa"/>
              <w:left w:w="20" w:type="dxa"/>
              <w:bottom w:w="20" w:type="dxa"/>
              <w:right w:w="20" w:type="dxa"/>
            </w:tcMar>
            <w:vAlign w:val="center"/>
            <w:hideMark/>
          </w:tcPr>
          <w:p w14:paraId="2CEF636F" w14:textId="77777777" w:rsidR="004B34A7" w:rsidRPr="00D93501" w:rsidRDefault="004B34A7" w:rsidP="008063B5">
            <w:pPr>
              <w:pStyle w:val="movimento"/>
              <w:rPr>
                <w:color w:val="002060"/>
              </w:rPr>
            </w:pPr>
            <w:r w:rsidRPr="00D93501">
              <w:rPr>
                <w:color w:val="002060"/>
              </w:rPr>
              <w:t>RIPA LUCA</w:t>
            </w:r>
          </w:p>
        </w:tc>
        <w:tc>
          <w:tcPr>
            <w:tcW w:w="2200" w:type="dxa"/>
            <w:tcMar>
              <w:top w:w="20" w:type="dxa"/>
              <w:left w:w="20" w:type="dxa"/>
              <w:bottom w:w="20" w:type="dxa"/>
              <w:right w:w="20" w:type="dxa"/>
            </w:tcMar>
            <w:vAlign w:val="center"/>
            <w:hideMark/>
          </w:tcPr>
          <w:p w14:paraId="76C657BD" w14:textId="77777777" w:rsidR="004B34A7" w:rsidRPr="00D93501" w:rsidRDefault="004B34A7" w:rsidP="008063B5">
            <w:pPr>
              <w:pStyle w:val="movimento2"/>
              <w:rPr>
                <w:color w:val="002060"/>
              </w:rPr>
            </w:pPr>
            <w:r w:rsidRPr="00D93501">
              <w:rPr>
                <w:color w:val="002060"/>
              </w:rPr>
              <w:t xml:space="preserve">(FUTSAL MONTURANO) </w:t>
            </w:r>
          </w:p>
        </w:tc>
        <w:tc>
          <w:tcPr>
            <w:tcW w:w="800" w:type="dxa"/>
            <w:tcMar>
              <w:top w:w="20" w:type="dxa"/>
              <w:left w:w="20" w:type="dxa"/>
              <w:bottom w:w="20" w:type="dxa"/>
              <w:right w:w="20" w:type="dxa"/>
            </w:tcMar>
            <w:vAlign w:val="center"/>
            <w:hideMark/>
          </w:tcPr>
          <w:p w14:paraId="3220D34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05596DE" w14:textId="77777777" w:rsidR="004B34A7" w:rsidRPr="00D93501" w:rsidRDefault="004B34A7" w:rsidP="008063B5">
            <w:pPr>
              <w:pStyle w:val="movimento"/>
              <w:rPr>
                <w:color w:val="002060"/>
              </w:rPr>
            </w:pPr>
            <w:r w:rsidRPr="00D93501">
              <w:rPr>
                <w:color w:val="002060"/>
              </w:rPr>
              <w:t>FABBRONI MARCO</w:t>
            </w:r>
          </w:p>
        </w:tc>
        <w:tc>
          <w:tcPr>
            <w:tcW w:w="2200" w:type="dxa"/>
            <w:tcMar>
              <w:top w:w="20" w:type="dxa"/>
              <w:left w:w="20" w:type="dxa"/>
              <w:bottom w:w="20" w:type="dxa"/>
              <w:right w:w="20" w:type="dxa"/>
            </w:tcMar>
            <w:vAlign w:val="center"/>
            <w:hideMark/>
          </w:tcPr>
          <w:p w14:paraId="5E89A135" w14:textId="77777777" w:rsidR="004B34A7" w:rsidRPr="00D93501" w:rsidRDefault="004B34A7" w:rsidP="008063B5">
            <w:pPr>
              <w:pStyle w:val="movimento2"/>
              <w:rPr>
                <w:color w:val="002060"/>
              </w:rPr>
            </w:pPr>
            <w:r w:rsidRPr="00D93501">
              <w:rPr>
                <w:color w:val="002060"/>
              </w:rPr>
              <w:t xml:space="preserve">(OLYMPIA FANO C5) </w:t>
            </w:r>
          </w:p>
        </w:tc>
      </w:tr>
      <w:tr w:rsidR="004B34A7" w:rsidRPr="00D93501" w14:paraId="522C7504" w14:textId="77777777" w:rsidTr="004B34A7">
        <w:trPr>
          <w:divId w:val="527259509"/>
        </w:trPr>
        <w:tc>
          <w:tcPr>
            <w:tcW w:w="2200" w:type="dxa"/>
            <w:tcMar>
              <w:top w:w="20" w:type="dxa"/>
              <w:left w:w="20" w:type="dxa"/>
              <w:bottom w:w="20" w:type="dxa"/>
              <w:right w:w="20" w:type="dxa"/>
            </w:tcMar>
            <w:vAlign w:val="center"/>
            <w:hideMark/>
          </w:tcPr>
          <w:p w14:paraId="7DFFC320" w14:textId="77777777" w:rsidR="004B34A7" w:rsidRPr="00D93501" w:rsidRDefault="004B34A7" w:rsidP="008063B5">
            <w:pPr>
              <w:pStyle w:val="movimento"/>
              <w:rPr>
                <w:color w:val="002060"/>
              </w:rPr>
            </w:pPr>
            <w:r w:rsidRPr="00D93501">
              <w:rPr>
                <w:color w:val="002060"/>
              </w:rPr>
              <w:t>NESPOLA PAOLO</w:t>
            </w:r>
          </w:p>
        </w:tc>
        <w:tc>
          <w:tcPr>
            <w:tcW w:w="2200" w:type="dxa"/>
            <w:tcMar>
              <w:top w:w="20" w:type="dxa"/>
              <w:left w:w="20" w:type="dxa"/>
              <w:bottom w:w="20" w:type="dxa"/>
              <w:right w:w="20" w:type="dxa"/>
            </w:tcMar>
            <w:vAlign w:val="center"/>
            <w:hideMark/>
          </w:tcPr>
          <w:p w14:paraId="57EDAED1" w14:textId="77777777" w:rsidR="004B34A7" w:rsidRPr="00D93501" w:rsidRDefault="004B34A7" w:rsidP="008063B5">
            <w:pPr>
              <w:pStyle w:val="movimento2"/>
              <w:rPr>
                <w:color w:val="002060"/>
              </w:rPr>
            </w:pPr>
            <w:r w:rsidRPr="00D93501">
              <w:rPr>
                <w:color w:val="002060"/>
              </w:rPr>
              <w:t xml:space="preserve">(OLYMPIA FANO C5) </w:t>
            </w:r>
          </w:p>
        </w:tc>
        <w:tc>
          <w:tcPr>
            <w:tcW w:w="800" w:type="dxa"/>
            <w:tcMar>
              <w:top w:w="20" w:type="dxa"/>
              <w:left w:w="20" w:type="dxa"/>
              <w:bottom w:w="20" w:type="dxa"/>
              <w:right w:w="20" w:type="dxa"/>
            </w:tcMar>
            <w:vAlign w:val="center"/>
            <w:hideMark/>
          </w:tcPr>
          <w:p w14:paraId="54585C1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D0F7B4" w14:textId="77777777" w:rsidR="004B34A7" w:rsidRPr="00D93501" w:rsidRDefault="004B34A7" w:rsidP="008063B5">
            <w:pPr>
              <w:pStyle w:val="movimento"/>
              <w:rPr>
                <w:color w:val="002060"/>
              </w:rPr>
            </w:pPr>
            <w:r w:rsidRPr="00D93501">
              <w:rPr>
                <w:color w:val="002060"/>
              </w:rPr>
              <w:t>SEVERINI SIMONE</w:t>
            </w:r>
          </w:p>
        </w:tc>
        <w:tc>
          <w:tcPr>
            <w:tcW w:w="2200" w:type="dxa"/>
            <w:tcMar>
              <w:top w:w="20" w:type="dxa"/>
              <w:left w:w="20" w:type="dxa"/>
              <w:bottom w:w="20" w:type="dxa"/>
              <w:right w:w="20" w:type="dxa"/>
            </w:tcMar>
            <w:vAlign w:val="center"/>
            <w:hideMark/>
          </w:tcPr>
          <w:p w14:paraId="57BB9413" w14:textId="77777777" w:rsidR="004B34A7" w:rsidRPr="00D93501" w:rsidRDefault="004B34A7" w:rsidP="008063B5">
            <w:pPr>
              <w:pStyle w:val="movimento2"/>
              <w:rPr>
                <w:color w:val="002060"/>
              </w:rPr>
            </w:pPr>
            <w:r w:rsidRPr="00D93501">
              <w:rPr>
                <w:color w:val="002060"/>
              </w:rPr>
              <w:t xml:space="preserve">(PIANACCIO) </w:t>
            </w:r>
          </w:p>
        </w:tc>
      </w:tr>
    </w:tbl>
    <w:p w14:paraId="0E920BAC"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ED203C2" w14:textId="77777777" w:rsidTr="004B34A7">
        <w:trPr>
          <w:divId w:val="527259509"/>
        </w:trPr>
        <w:tc>
          <w:tcPr>
            <w:tcW w:w="2200" w:type="dxa"/>
            <w:tcMar>
              <w:top w:w="20" w:type="dxa"/>
              <w:left w:w="20" w:type="dxa"/>
              <w:bottom w:w="20" w:type="dxa"/>
              <w:right w:w="20" w:type="dxa"/>
            </w:tcMar>
            <w:vAlign w:val="center"/>
            <w:hideMark/>
          </w:tcPr>
          <w:p w14:paraId="13D68A92" w14:textId="77777777" w:rsidR="004B34A7" w:rsidRPr="00D93501" w:rsidRDefault="004B34A7" w:rsidP="008063B5">
            <w:pPr>
              <w:pStyle w:val="movimento"/>
              <w:rPr>
                <w:color w:val="002060"/>
              </w:rPr>
            </w:pPr>
            <w:r w:rsidRPr="00D93501">
              <w:rPr>
                <w:color w:val="002060"/>
              </w:rPr>
              <w:t>GABBANELLI MARCO</w:t>
            </w:r>
          </w:p>
        </w:tc>
        <w:tc>
          <w:tcPr>
            <w:tcW w:w="2200" w:type="dxa"/>
            <w:tcMar>
              <w:top w:w="20" w:type="dxa"/>
              <w:left w:w="20" w:type="dxa"/>
              <w:bottom w:w="20" w:type="dxa"/>
              <w:right w:w="20" w:type="dxa"/>
            </w:tcMar>
            <w:vAlign w:val="center"/>
            <w:hideMark/>
          </w:tcPr>
          <w:p w14:paraId="288EC8A6" w14:textId="77777777" w:rsidR="004B34A7" w:rsidRPr="00D93501" w:rsidRDefault="004B34A7" w:rsidP="008063B5">
            <w:pPr>
              <w:pStyle w:val="movimento2"/>
              <w:rPr>
                <w:color w:val="002060"/>
              </w:rPr>
            </w:pPr>
            <w:r w:rsidRPr="00D93501">
              <w:rPr>
                <w:color w:val="002060"/>
              </w:rPr>
              <w:t xml:space="preserve">(MONTELUPONE CALCIO A 5) </w:t>
            </w:r>
          </w:p>
        </w:tc>
        <w:tc>
          <w:tcPr>
            <w:tcW w:w="800" w:type="dxa"/>
            <w:tcMar>
              <w:top w:w="20" w:type="dxa"/>
              <w:left w:w="20" w:type="dxa"/>
              <w:bottom w:w="20" w:type="dxa"/>
              <w:right w:w="20" w:type="dxa"/>
            </w:tcMar>
            <w:vAlign w:val="center"/>
            <w:hideMark/>
          </w:tcPr>
          <w:p w14:paraId="08B4585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9AD680F" w14:textId="77777777" w:rsidR="004B34A7" w:rsidRPr="00D93501" w:rsidRDefault="004B34A7" w:rsidP="008063B5">
            <w:pPr>
              <w:pStyle w:val="movimento"/>
              <w:rPr>
                <w:color w:val="002060"/>
              </w:rPr>
            </w:pPr>
            <w:r w:rsidRPr="00D93501">
              <w:rPr>
                <w:color w:val="002060"/>
              </w:rPr>
              <w:t>BALZAMO MARCO</w:t>
            </w:r>
          </w:p>
        </w:tc>
        <w:tc>
          <w:tcPr>
            <w:tcW w:w="2200" w:type="dxa"/>
            <w:tcMar>
              <w:top w:w="20" w:type="dxa"/>
              <w:left w:w="20" w:type="dxa"/>
              <w:bottom w:w="20" w:type="dxa"/>
              <w:right w:w="20" w:type="dxa"/>
            </w:tcMar>
            <w:vAlign w:val="center"/>
            <w:hideMark/>
          </w:tcPr>
          <w:p w14:paraId="5C7DBD3F" w14:textId="77777777" w:rsidR="004B34A7" w:rsidRPr="00D93501" w:rsidRDefault="004B34A7" w:rsidP="008063B5">
            <w:pPr>
              <w:pStyle w:val="movimento2"/>
              <w:rPr>
                <w:color w:val="002060"/>
              </w:rPr>
            </w:pPr>
            <w:r w:rsidRPr="00D93501">
              <w:rPr>
                <w:color w:val="002060"/>
              </w:rPr>
              <w:t xml:space="preserve">(NUOVA JUVENTINA FFC) </w:t>
            </w:r>
          </w:p>
        </w:tc>
      </w:tr>
      <w:tr w:rsidR="004B34A7" w:rsidRPr="00D93501" w14:paraId="1BE26A3F" w14:textId="77777777" w:rsidTr="004B34A7">
        <w:trPr>
          <w:divId w:val="527259509"/>
        </w:trPr>
        <w:tc>
          <w:tcPr>
            <w:tcW w:w="2200" w:type="dxa"/>
            <w:tcMar>
              <w:top w:w="20" w:type="dxa"/>
              <w:left w:w="20" w:type="dxa"/>
              <w:bottom w:w="20" w:type="dxa"/>
              <w:right w:w="20" w:type="dxa"/>
            </w:tcMar>
            <w:vAlign w:val="center"/>
            <w:hideMark/>
          </w:tcPr>
          <w:p w14:paraId="39E71C91" w14:textId="77777777" w:rsidR="004B34A7" w:rsidRPr="00D93501" w:rsidRDefault="004B34A7" w:rsidP="008063B5">
            <w:pPr>
              <w:pStyle w:val="movimento"/>
              <w:rPr>
                <w:color w:val="002060"/>
              </w:rPr>
            </w:pPr>
            <w:r w:rsidRPr="00D93501">
              <w:rPr>
                <w:color w:val="002060"/>
              </w:rPr>
              <w:t>CIUCANI RICCARDO</w:t>
            </w:r>
          </w:p>
        </w:tc>
        <w:tc>
          <w:tcPr>
            <w:tcW w:w="2200" w:type="dxa"/>
            <w:tcMar>
              <w:top w:w="20" w:type="dxa"/>
              <w:left w:w="20" w:type="dxa"/>
              <w:bottom w:w="20" w:type="dxa"/>
              <w:right w:w="20" w:type="dxa"/>
            </w:tcMar>
            <w:vAlign w:val="center"/>
            <w:hideMark/>
          </w:tcPr>
          <w:p w14:paraId="723FC083"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12C959A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18028AA" w14:textId="77777777" w:rsidR="004B34A7" w:rsidRPr="00D93501" w:rsidRDefault="004B34A7" w:rsidP="008063B5">
            <w:pPr>
              <w:pStyle w:val="movimento"/>
              <w:rPr>
                <w:color w:val="002060"/>
              </w:rPr>
            </w:pPr>
            <w:r w:rsidRPr="00D93501">
              <w:rPr>
                <w:color w:val="002060"/>
              </w:rPr>
              <w:t>GRASSELLI MARCO</w:t>
            </w:r>
          </w:p>
        </w:tc>
        <w:tc>
          <w:tcPr>
            <w:tcW w:w="2200" w:type="dxa"/>
            <w:tcMar>
              <w:top w:w="20" w:type="dxa"/>
              <w:left w:w="20" w:type="dxa"/>
              <w:bottom w:w="20" w:type="dxa"/>
              <w:right w:w="20" w:type="dxa"/>
            </w:tcMar>
            <w:vAlign w:val="center"/>
            <w:hideMark/>
          </w:tcPr>
          <w:p w14:paraId="3CA4DDEC" w14:textId="77777777" w:rsidR="004B34A7" w:rsidRPr="00D93501" w:rsidRDefault="004B34A7" w:rsidP="008063B5">
            <w:pPr>
              <w:pStyle w:val="movimento2"/>
              <w:rPr>
                <w:color w:val="002060"/>
              </w:rPr>
            </w:pPr>
            <w:r w:rsidRPr="00D93501">
              <w:rPr>
                <w:color w:val="002060"/>
              </w:rPr>
              <w:t xml:space="preserve">(NUOVA JUVENTINA FFC) </w:t>
            </w:r>
          </w:p>
        </w:tc>
      </w:tr>
      <w:tr w:rsidR="004B34A7" w:rsidRPr="00D93501" w14:paraId="17A05893" w14:textId="77777777" w:rsidTr="004B34A7">
        <w:trPr>
          <w:divId w:val="527259509"/>
        </w:trPr>
        <w:tc>
          <w:tcPr>
            <w:tcW w:w="2200" w:type="dxa"/>
            <w:tcMar>
              <w:top w:w="20" w:type="dxa"/>
              <w:left w:w="20" w:type="dxa"/>
              <w:bottom w:w="20" w:type="dxa"/>
              <w:right w:w="20" w:type="dxa"/>
            </w:tcMar>
            <w:vAlign w:val="center"/>
            <w:hideMark/>
          </w:tcPr>
          <w:p w14:paraId="5812BF9D" w14:textId="77777777" w:rsidR="004B34A7" w:rsidRPr="00D93501" w:rsidRDefault="004B34A7" w:rsidP="008063B5">
            <w:pPr>
              <w:pStyle w:val="movimento"/>
              <w:rPr>
                <w:color w:val="002060"/>
              </w:rPr>
            </w:pPr>
            <w:r w:rsidRPr="00D93501">
              <w:rPr>
                <w:color w:val="002060"/>
              </w:rPr>
              <w:t>MATTIOLI GIULIO</w:t>
            </w:r>
          </w:p>
        </w:tc>
        <w:tc>
          <w:tcPr>
            <w:tcW w:w="2200" w:type="dxa"/>
            <w:tcMar>
              <w:top w:w="20" w:type="dxa"/>
              <w:left w:w="20" w:type="dxa"/>
              <w:bottom w:w="20" w:type="dxa"/>
              <w:right w:w="20" w:type="dxa"/>
            </w:tcMar>
            <w:vAlign w:val="center"/>
            <w:hideMark/>
          </w:tcPr>
          <w:p w14:paraId="624DC3DF"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5C603A0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29FB7BF" w14:textId="77777777" w:rsidR="004B34A7" w:rsidRPr="00D93501" w:rsidRDefault="004B34A7" w:rsidP="008063B5">
            <w:pPr>
              <w:pStyle w:val="movimento"/>
              <w:rPr>
                <w:color w:val="002060"/>
              </w:rPr>
            </w:pPr>
            <w:r w:rsidRPr="00D93501">
              <w:rPr>
                <w:color w:val="002060"/>
              </w:rPr>
              <w:t>STORARI THOMAS</w:t>
            </w:r>
          </w:p>
        </w:tc>
        <w:tc>
          <w:tcPr>
            <w:tcW w:w="2200" w:type="dxa"/>
            <w:tcMar>
              <w:top w:w="20" w:type="dxa"/>
              <w:left w:w="20" w:type="dxa"/>
              <w:bottom w:w="20" w:type="dxa"/>
              <w:right w:w="20" w:type="dxa"/>
            </w:tcMar>
            <w:vAlign w:val="center"/>
            <w:hideMark/>
          </w:tcPr>
          <w:p w14:paraId="74590EF9" w14:textId="77777777" w:rsidR="004B34A7" w:rsidRPr="00D93501" w:rsidRDefault="004B34A7" w:rsidP="008063B5">
            <w:pPr>
              <w:pStyle w:val="movimento2"/>
              <w:rPr>
                <w:color w:val="002060"/>
              </w:rPr>
            </w:pPr>
            <w:r w:rsidRPr="00D93501">
              <w:rPr>
                <w:color w:val="002060"/>
              </w:rPr>
              <w:t xml:space="preserve">(PIETRALACROCE 73) </w:t>
            </w:r>
          </w:p>
        </w:tc>
      </w:tr>
      <w:tr w:rsidR="004B34A7" w:rsidRPr="00D93501" w14:paraId="3B752506" w14:textId="77777777" w:rsidTr="004B34A7">
        <w:trPr>
          <w:divId w:val="527259509"/>
        </w:trPr>
        <w:tc>
          <w:tcPr>
            <w:tcW w:w="2200" w:type="dxa"/>
            <w:tcMar>
              <w:top w:w="20" w:type="dxa"/>
              <w:left w:w="20" w:type="dxa"/>
              <w:bottom w:w="20" w:type="dxa"/>
              <w:right w:w="20" w:type="dxa"/>
            </w:tcMar>
            <w:vAlign w:val="center"/>
            <w:hideMark/>
          </w:tcPr>
          <w:p w14:paraId="7D72CB73" w14:textId="77777777" w:rsidR="004B34A7" w:rsidRPr="00D93501" w:rsidRDefault="004B34A7" w:rsidP="008063B5">
            <w:pPr>
              <w:pStyle w:val="movimento"/>
              <w:rPr>
                <w:color w:val="002060"/>
              </w:rPr>
            </w:pPr>
            <w:r w:rsidRPr="00D93501">
              <w:rPr>
                <w:color w:val="002060"/>
              </w:rPr>
              <w:t>ZAMPA JACOPO</w:t>
            </w:r>
          </w:p>
        </w:tc>
        <w:tc>
          <w:tcPr>
            <w:tcW w:w="2200" w:type="dxa"/>
            <w:tcMar>
              <w:top w:w="20" w:type="dxa"/>
              <w:left w:w="20" w:type="dxa"/>
              <w:bottom w:w="20" w:type="dxa"/>
              <w:right w:w="20" w:type="dxa"/>
            </w:tcMar>
            <w:vAlign w:val="center"/>
            <w:hideMark/>
          </w:tcPr>
          <w:p w14:paraId="37F408FE" w14:textId="77777777" w:rsidR="004B34A7" w:rsidRPr="00D93501" w:rsidRDefault="004B34A7" w:rsidP="008063B5">
            <w:pPr>
              <w:pStyle w:val="movimento2"/>
              <w:rPr>
                <w:color w:val="002060"/>
              </w:rPr>
            </w:pPr>
            <w:r w:rsidRPr="00D93501">
              <w:rPr>
                <w:color w:val="002060"/>
              </w:rPr>
              <w:t xml:space="preserve">(PIETRALACROCE 73) </w:t>
            </w:r>
          </w:p>
        </w:tc>
        <w:tc>
          <w:tcPr>
            <w:tcW w:w="800" w:type="dxa"/>
            <w:tcMar>
              <w:top w:w="20" w:type="dxa"/>
              <w:left w:w="20" w:type="dxa"/>
              <w:bottom w:w="20" w:type="dxa"/>
              <w:right w:w="20" w:type="dxa"/>
            </w:tcMar>
            <w:vAlign w:val="center"/>
            <w:hideMark/>
          </w:tcPr>
          <w:p w14:paraId="2809C8D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A6A043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031A433" w14:textId="77777777" w:rsidR="004B34A7" w:rsidRPr="00D93501" w:rsidRDefault="004B34A7" w:rsidP="008063B5">
            <w:pPr>
              <w:pStyle w:val="movimento2"/>
              <w:rPr>
                <w:color w:val="002060"/>
              </w:rPr>
            </w:pPr>
            <w:r w:rsidRPr="00D93501">
              <w:rPr>
                <w:color w:val="002060"/>
              </w:rPr>
              <w:t> </w:t>
            </w:r>
          </w:p>
        </w:tc>
      </w:tr>
    </w:tbl>
    <w:p w14:paraId="181A319F"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6/11/2021 </w:t>
      </w:r>
    </w:p>
    <w:p w14:paraId="3FEE5D74"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368409ED"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27D9A53" w14:textId="77777777" w:rsidR="004B34A7" w:rsidRPr="00D93501" w:rsidRDefault="004B34A7" w:rsidP="004B34A7">
      <w:pPr>
        <w:pStyle w:val="titolo30"/>
        <w:divId w:val="527259509"/>
        <w:rPr>
          <w:color w:val="002060"/>
        </w:rPr>
      </w:pPr>
      <w:r w:rsidRPr="00D93501">
        <w:rPr>
          <w:color w:val="002060"/>
        </w:rPr>
        <w:t xml:space="preserve">ALLENATORI </w:t>
      </w:r>
    </w:p>
    <w:p w14:paraId="279611BC"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65E3337" w14:textId="77777777" w:rsidTr="004B34A7">
        <w:trPr>
          <w:divId w:val="527259509"/>
        </w:trPr>
        <w:tc>
          <w:tcPr>
            <w:tcW w:w="2200" w:type="dxa"/>
            <w:tcMar>
              <w:top w:w="20" w:type="dxa"/>
              <w:left w:w="20" w:type="dxa"/>
              <w:bottom w:w="20" w:type="dxa"/>
              <w:right w:w="20" w:type="dxa"/>
            </w:tcMar>
            <w:vAlign w:val="center"/>
            <w:hideMark/>
          </w:tcPr>
          <w:p w14:paraId="433319E3" w14:textId="77777777" w:rsidR="004B34A7" w:rsidRPr="00D93501" w:rsidRDefault="004B34A7" w:rsidP="008063B5">
            <w:pPr>
              <w:pStyle w:val="movimento"/>
              <w:rPr>
                <w:color w:val="002060"/>
              </w:rPr>
            </w:pPr>
            <w:r w:rsidRPr="00D93501">
              <w:rPr>
                <w:color w:val="002060"/>
              </w:rPr>
              <w:t>VECCHIOLA FEDERICO</w:t>
            </w:r>
          </w:p>
        </w:tc>
        <w:tc>
          <w:tcPr>
            <w:tcW w:w="2200" w:type="dxa"/>
            <w:tcMar>
              <w:top w:w="20" w:type="dxa"/>
              <w:left w:w="20" w:type="dxa"/>
              <w:bottom w:w="20" w:type="dxa"/>
              <w:right w:w="20" w:type="dxa"/>
            </w:tcMar>
            <w:vAlign w:val="center"/>
            <w:hideMark/>
          </w:tcPr>
          <w:p w14:paraId="1A74F9FA"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14A69D8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6F4FB6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5CCE2C" w14:textId="77777777" w:rsidR="004B34A7" w:rsidRPr="00D93501" w:rsidRDefault="004B34A7" w:rsidP="008063B5">
            <w:pPr>
              <w:pStyle w:val="movimento2"/>
              <w:rPr>
                <w:color w:val="002060"/>
              </w:rPr>
            </w:pPr>
            <w:r w:rsidRPr="00D93501">
              <w:rPr>
                <w:color w:val="002060"/>
              </w:rPr>
              <w:t> </w:t>
            </w:r>
          </w:p>
        </w:tc>
      </w:tr>
    </w:tbl>
    <w:p w14:paraId="16DFBEE4"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20AAF8B0" w14:textId="77777777" w:rsidR="004B34A7" w:rsidRPr="00D93501" w:rsidRDefault="004B34A7" w:rsidP="004B34A7">
      <w:pPr>
        <w:pStyle w:val="titolo20"/>
        <w:divId w:val="527259509"/>
        <w:rPr>
          <w:color w:val="002060"/>
        </w:rPr>
      </w:pPr>
      <w:r w:rsidRPr="00D9350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094DDE0" w14:textId="77777777" w:rsidTr="004B34A7">
        <w:trPr>
          <w:divId w:val="527259509"/>
        </w:trPr>
        <w:tc>
          <w:tcPr>
            <w:tcW w:w="2200" w:type="dxa"/>
            <w:tcMar>
              <w:top w:w="20" w:type="dxa"/>
              <w:left w:w="20" w:type="dxa"/>
              <w:bottom w:w="20" w:type="dxa"/>
              <w:right w:w="20" w:type="dxa"/>
            </w:tcMar>
            <w:vAlign w:val="center"/>
            <w:hideMark/>
          </w:tcPr>
          <w:p w14:paraId="5A1332D4" w14:textId="77777777" w:rsidR="004B34A7" w:rsidRPr="00D93501" w:rsidRDefault="004B34A7" w:rsidP="008063B5">
            <w:pPr>
              <w:pStyle w:val="movimento"/>
              <w:rPr>
                <w:color w:val="002060"/>
              </w:rPr>
            </w:pPr>
            <w:r w:rsidRPr="00D93501">
              <w:rPr>
                <w:color w:val="002060"/>
              </w:rPr>
              <w:t>DE CARLONIS NICOLO</w:t>
            </w:r>
          </w:p>
        </w:tc>
        <w:tc>
          <w:tcPr>
            <w:tcW w:w="2200" w:type="dxa"/>
            <w:tcMar>
              <w:top w:w="20" w:type="dxa"/>
              <w:left w:w="20" w:type="dxa"/>
              <w:bottom w:w="20" w:type="dxa"/>
              <w:right w:w="20" w:type="dxa"/>
            </w:tcMar>
            <w:vAlign w:val="center"/>
            <w:hideMark/>
          </w:tcPr>
          <w:p w14:paraId="2D91E661"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513FD84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958E8B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2E5AFC6" w14:textId="77777777" w:rsidR="004B34A7" w:rsidRPr="00D93501" w:rsidRDefault="004B34A7" w:rsidP="008063B5">
            <w:pPr>
              <w:pStyle w:val="movimento2"/>
              <w:rPr>
                <w:color w:val="002060"/>
              </w:rPr>
            </w:pPr>
            <w:r w:rsidRPr="00D93501">
              <w:rPr>
                <w:color w:val="002060"/>
              </w:rPr>
              <w:t> </w:t>
            </w:r>
          </w:p>
        </w:tc>
      </w:tr>
    </w:tbl>
    <w:p w14:paraId="2A10B4E4"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4D14F48" w14:textId="77777777" w:rsidTr="004B34A7">
        <w:trPr>
          <w:divId w:val="527259509"/>
        </w:trPr>
        <w:tc>
          <w:tcPr>
            <w:tcW w:w="2200" w:type="dxa"/>
            <w:tcMar>
              <w:top w:w="20" w:type="dxa"/>
              <w:left w:w="20" w:type="dxa"/>
              <w:bottom w:w="20" w:type="dxa"/>
              <w:right w:w="20" w:type="dxa"/>
            </w:tcMar>
            <w:vAlign w:val="center"/>
            <w:hideMark/>
          </w:tcPr>
          <w:p w14:paraId="5DF8697D" w14:textId="77777777" w:rsidR="004B34A7" w:rsidRPr="00D93501" w:rsidRDefault="004B34A7" w:rsidP="008063B5">
            <w:pPr>
              <w:pStyle w:val="movimento"/>
              <w:rPr>
                <w:color w:val="002060"/>
              </w:rPr>
            </w:pPr>
            <w:r w:rsidRPr="00D93501">
              <w:rPr>
                <w:color w:val="002060"/>
              </w:rPr>
              <w:t>BORDONI RICCARDO</w:t>
            </w:r>
          </w:p>
        </w:tc>
        <w:tc>
          <w:tcPr>
            <w:tcW w:w="2200" w:type="dxa"/>
            <w:tcMar>
              <w:top w:w="20" w:type="dxa"/>
              <w:left w:w="20" w:type="dxa"/>
              <w:bottom w:w="20" w:type="dxa"/>
              <w:right w:w="20" w:type="dxa"/>
            </w:tcMar>
            <w:vAlign w:val="center"/>
            <w:hideMark/>
          </w:tcPr>
          <w:p w14:paraId="1DF3D85F"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2EC086E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05512C" w14:textId="77777777" w:rsidR="004B34A7" w:rsidRPr="00D93501" w:rsidRDefault="004B34A7" w:rsidP="008063B5">
            <w:pPr>
              <w:pStyle w:val="movimento"/>
              <w:rPr>
                <w:color w:val="002060"/>
              </w:rPr>
            </w:pPr>
            <w:r w:rsidRPr="00D93501">
              <w:rPr>
                <w:color w:val="002060"/>
              </w:rPr>
              <w:t>DE RUGGIERO RICCARDO</w:t>
            </w:r>
          </w:p>
        </w:tc>
        <w:tc>
          <w:tcPr>
            <w:tcW w:w="2200" w:type="dxa"/>
            <w:tcMar>
              <w:top w:w="20" w:type="dxa"/>
              <w:left w:w="20" w:type="dxa"/>
              <w:bottom w:w="20" w:type="dxa"/>
              <w:right w:w="20" w:type="dxa"/>
            </w:tcMar>
            <w:vAlign w:val="center"/>
            <w:hideMark/>
          </w:tcPr>
          <w:p w14:paraId="0607D05E" w14:textId="77777777" w:rsidR="004B34A7" w:rsidRPr="00D93501" w:rsidRDefault="004B34A7" w:rsidP="008063B5">
            <w:pPr>
              <w:pStyle w:val="movimento2"/>
              <w:rPr>
                <w:color w:val="002060"/>
              </w:rPr>
            </w:pPr>
            <w:r w:rsidRPr="00D93501">
              <w:rPr>
                <w:color w:val="002060"/>
              </w:rPr>
              <w:t xml:space="preserve">(REAL SAN GIORGIO) </w:t>
            </w:r>
          </w:p>
        </w:tc>
      </w:tr>
      <w:tr w:rsidR="004B34A7" w:rsidRPr="00D93501" w14:paraId="6407338E" w14:textId="77777777" w:rsidTr="004B34A7">
        <w:trPr>
          <w:divId w:val="527259509"/>
        </w:trPr>
        <w:tc>
          <w:tcPr>
            <w:tcW w:w="2200" w:type="dxa"/>
            <w:tcMar>
              <w:top w:w="20" w:type="dxa"/>
              <w:left w:w="20" w:type="dxa"/>
              <w:bottom w:w="20" w:type="dxa"/>
              <w:right w:w="20" w:type="dxa"/>
            </w:tcMar>
            <w:vAlign w:val="center"/>
            <w:hideMark/>
          </w:tcPr>
          <w:p w14:paraId="1CDB72A5" w14:textId="77777777" w:rsidR="004B34A7" w:rsidRPr="00D93501" w:rsidRDefault="004B34A7" w:rsidP="008063B5">
            <w:pPr>
              <w:pStyle w:val="movimento"/>
              <w:rPr>
                <w:color w:val="002060"/>
              </w:rPr>
            </w:pPr>
            <w:r w:rsidRPr="00D93501">
              <w:rPr>
                <w:color w:val="002060"/>
              </w:rPr>
              <w:t>ROSSI RICCARDO</w:t>
            </w:r>
          </w:p>
        </w:tc>
        <w:tc>
          <w:tcPr>
            <w:tcW w:w="2200" w:type="dxa"/>
            <w:tcMar>
              <w:top w:w="20" w:type="dxa"/>
              <w:left w:w="20" w:type="dxa"/>
              <w:bottom w:w="20" w:type="dxa"/>
              <w:right w:w="20" w:type="dxa"/>
            </w:tcMar>
            <w:vAlign w:val="center"/>
            <w:hideMark/>
          </w:tcPr>
          <w:p w14:paraId="29C9F697"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4405BFB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99C16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49D5D0A" w14:textId="77777777" w:rsidR="004B34A7" w:rsidRPr="00D93501" w:rsidRDefault="004B34A7" w:rsidP="008063B5">
            <w:pPr>
              <w:pStyle w:val="movimento2"/>
              <w:rPr>
                <w:color w:val="002060"/>
              </w:rPr>
            </w:pPr>
            <w:r w:rsidRPr="00D93501">
              <w:rPr>
                <w:color w:val="002060"/>
              </w:rPr>
              <w:t> </w:t>
            </w:r>
          </w:p>
        </w:tc>
      </w:tr>
    </w:tbl>
    <w:p w14:paraId="0351B026"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17598FE" w14:textId="77777777" w:rsidTr="004B34A7">
        <w:trPr>
          <w:divId w:val="527259509"/>
        </w:trPr>
        <w:tc>
          <w:tcPr>
            <w:tcW w:w="2200" w:type="dxa"/>
            <w:tcMar>
              <w:top w:w="20" w:type="dxa"/>
              <w:left w:w="20" w:type="dxa"/>
              <w:bottom w:w="20" w:type="dxa"/>
              <w:right w:w="20" w:type="dxa"/>
            </w:tcMar>
            <w:vAlign w:val="center"/>
            <w:hideMark/>
          </w:tcPr>
          <w:p w14:paraId="6FDF41F2" w14:textId="77777777" w:rsidR="004B34A7" w:rsidRPr="00D93501" w:rsidRDefault="004B34A7" w:rsidP="008063B5">
            <w:pPr>
              <w:pStyle w:val="movimento"/>
              <w:rPr>
                <w:color w:val="002060"/>
              </w:rPr>
            </w:pPr>
            <w:r w:rsidRPr="00D93501">
              <w:rPr>
                <w:color w:val="002060"/>
              </w:rPr>
              <w:t>LIGNITE STEFANO</w:t>
            </w:r>
          </w:p>
        </w:tc>
        <w:tc>
          <w:tcPr>
            <w:tcW w:w="2200" w:type="dxa"/>
            <w:tcMar>
              <w:top w:w="20" w:type="dxa"/>
              <w:left w:w="20" w:type="dxa"/>
              <w:bottom w:w="20" w:type="dxa"/>
              <w:right w:w="20" w:type="dxa"/>
            </w:tcMar>
            <w:vAlign w:val="center"/>
            <w:hideMark/>
          </w:tcPr>
          <w:p w14:paraId="62F1DE32"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73E609B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B0EA9D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973FC0" w14:textId="77777777" w:rsidR="004B34A7" w:rsidRPr="00D93501" w:rsidRDefault="004B34A7" w:rsidP="008063B5">
            <w:pPr>
              <w:pStyle w:val="movimento2"/>
              <w:rPr>
                <w:color w:val="002060"/>
              </w:rPr>
            </w:pPr>
            <w:r w:rsidRPr="00D93501">
              <w:rPr>
                <w:color w:val="002060"/>
              </w:rPr>
              <w:t> </w:t>
            </w:r>
          </w:p>
        </w:tc>
      </w:tr>
    </w:tbl>
    <w:p w14:paraId="077B25DD" w14:textId="77777777" w:rsidR="004B34A7" w:rsidRDefault="004B34A7" w:rsidP="004B34A7">
      <w:pPr>
        <w:pStyle w:val="breakline"/>
        <w:divId w:val="527259509"/>
        <w:rPr>
          <w:color w:val="002060"/>
        </w:rPr>
      </w:pPr>
    </w:p>
    <w:p w14:paraId="1A683DBE"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C156D2E"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4D0A384E" w14:textId="77777777" w:rsidR="004B34A7" w:rsidRPr="00D93501" w:rsidRDefault="004B34A7" w:rsidP="004B34A7">
      <w:pPr>
        <w:pStyle w:val="breakline"/>
        <w:divId w:val="527259509"/>
        <w:rPr>
          <w:rFonts w:eastAsiaTheme="minorEastAsia"/>
          <w:color w:val="002060"/>
        </w:rPr>
      </w:pPr>
    </w:p>
    <w:p w14:paraId="1C1EE3D3" w14:textId="77777777" w:rsidR="004B34A7" w:rsidRPr="00D93501" w:rsidRDefault="004B34A7" w:rsidP="004B34A7">
      <w:pPr>
        <w:pStyle w:val="titoloprinc0"/>
        <w:divId w:val="527259509"/>
        <w:rPr>
          <w:color w:val="002060"/>
        </w:rPr>
      </w:pPr>
      <w:r w:rsidRPr="00D93501">
        <w:rPr>
          <w:color w:val="002060"/>
        </w:rPr>
        <w:t>CLASSIFICA</w:t>
      </w:r>
    </w:p>
    <w:p w14:paraId="6816E72C" w14:textId="77777777" w:rsidR="004B34A7" w:rsidRPr="00D93501" w:rsidRDefault="004B34A7" w:rsidP="004B34A7">
      <w:pPr>
        <w:pStyle w:val="breakline"/>
        <w:divId w:val="527259509"/>
        <w:rPr>
          <w:color w:val="002060"/>
        </w:rPr>
      </w:pPr>
    </w:p>
    <w:p w14:paraId="51AF74CD" w14:textId="77777777" w:rsidR="004B34A7" w:rsidRPr="00D93501" w:rsidRDefault="004B34A7" w:rsidP="004B34A7">
      <w:pPr>
        <w:pStyle w:val="breakline"/>
        <w:divId w:val="527259509"/>
        <w:rPr>
          <w:color w:val="002060"/>
        </w:rPr>
      </w:pPr>
    </w:p>
    <w:p w14:paraId="5320B2F0"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32D6AB83"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92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C249B"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3209"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7A7A"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9A39"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58F2"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60664"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0194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52E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416AC" w14:textId="77777777" w:rsidR="004B34A7" w:rsidRPr="00D93501" w:rsidRDefault="004B34A7" w:rsidP="008063B5">
            <w:pPr>
              <w:pStyle w:val="headertabella0"/>
              <w:rPr>
                <w:color w:val="002060"/>
              </w:rPr>
            </w:pPr>
            <w:r w:rsidRPr="00D93501">
              <w:rPr>
                <w:color w:val="002060"/>
              </w:rPr>
              <w:t>PE</w:t>
            </w:r>
          </w:p>
        </w:tc>
      </w:tr>
      <w:tr w:rsidR="004B34A7" w:rsidRPr="00D93501" w14:paraId="02032ABA"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E910F"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EFC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4EF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E64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E54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59B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8133"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5DB1"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12CF"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82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520972A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ACCE1" w14:textId="77777777" w:rsidR="004B34A7" w:rsidRPr="00D93501" w:rsidRDefault="004B34A7" w:rsidP="008063B5">
            <w:pPr>
              <w:pStyle w:val="rowtabella0"/>
              <w:rPr>
                <w:color w:val="002060"/>
              </w:rPr>
            </w:pPr>
            <w:r w:rsidRPr="00D9350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AD2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B03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170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5AB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B29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0BDC"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F70C"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789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8AEC" w14:textId="77777777" w:rsidR="004B34A7" w:rsidRPr="00D93501" w:rsidRDefault="004B34A7" w:rsidP="008063B5">
            <w:pPr>
              <w:pStyle w:val="rowtabella0"/>
              <w:jc w:val="center"/>
              <w:rPr>
                <w:color w:val="002060"/>
              </w:rPr>
            </w:pPr>
            <w:r w:rsidRPr="00D93501">
              <w:rPr>
                <w:color w:val="002060"/>
              </w:rPr>
              <w:t>0</w:t>
            </w:r>
          </w:p>
        </w:tc>
      </w:tr>
      <w:tr w:rsidR="004B34A7" w:rsidRPr="00D93501" w14:paraId="5708A7E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122C0"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F9A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C76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6953"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63C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AB5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2CB5"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D826"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ECB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0A2F" w14:textId="77777777" w:rsidR="004B34A7" w:rsidRPr="00D93501" w:rsidRDefault="004B34A7" w:rsidP="008063B5">
            <w:pPr>
              <w:pStyle w:val="rowtabella0"/>
              <w:jc w:val="center"/>
              <w:rPr>
                <w:color w:val="002060"/>
              </w:rPr>
            </w:pPr>
            <w:r w:rsidRPr="00D93501">
              <w:rPr>
                <w:color w:val="002060"/>
              </w:rPr>
              <w:t>0</w:t>
            </w:r>
          </w:p>
        </w:tc>
      </w:tr>
      <w:tr w:rsidR="004B34A7" w:rsidRPr="00D93501" w14:paraId="7AE54D5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D57DB" w14:textId="77777777" w:rsidR="004B34A7" w:rsidRPr="00D93501" w:rsidRDefault="004B34A7" w:rsidP="008063B5">
            <w:pPr>
              <w:pStyle w:val="rowtabella0"/>
              <w:rPr>
                <w:color w:val="002060"/>
              </w:rPr>
            </w:pPr>
            <w:r w:rsidRPr="00D93501">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1C5D"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F14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2B4D"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023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B84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030F" w14:textId="77777777" w:rsidR="004B34A7" w:rsidRPr="00D93501" w:rsidRDefault="004B34A7" w:rsidP="008063B5">
            <w:pPr>
              <w:pStyle w:val="rowtabella0"/>
              <w:jc w:val="center"/>
              <w:rPr>
                <w:color w:val="002060"/>
              </w:rPr>
            </w:pPr>
            <w:r w:rsidRPr="00D935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480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8F8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385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64DAC3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43128" w14:textId="77777777" w:rsidR="004B34A7" w:rsidRPr="00D93501" w:rsidRDefault="004B34A7" w:rsidP="008063B5">
            <w:pPr>
              <w:pStyle w:val="rowtabella0"/>
              <w:rPr>
                <w:color w:val="002060"/>
              </w:rPr>
            </w:pPr>
            <w:r w:rsidRPr="00D9350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ACC"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1A3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D43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488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05A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FB16"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5AE6"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1694"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EA41" w14:textId="77777777" w:rsidR="004B34A7" w:rsidRPr="00D93501" w:rsidRDefault="004B34A7" w:rsidP="008063B5">
            <w:pPr>
              <w:pStyle w:val="rowtabella0"/>
              <w:jc w:val="center"/>
              <w:rPr>
                <w:color w:val="002060"/>
              </w:rPr>
            </w:pPr>
            <w:r w:rsidRPr="00D93501">
              <w:rPr>
                <w:color w:val="002060"/>
              </w:rPr>
              <w:t>0</w:t>
            </w:r>
          </w:p>
        </w:tc>
      </w:tr>
      <w:tr w:rsidR="004B34A7" w:rsidRPr="00D93501" w14:paraId="33BC7F5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3688F" w14:textId="77777777" w:rsidR="004B34A7" w:rsidRPr="00D93501" w:rsidRDefault="004B34A7" w:rsidP="008063B5">
            <w:pPr>
              <w:pStyle w:val="rowtabella0"/>
              <w:rPr>
                <w:color w:val="002060"/>
              </w:rPr>
            </w:pPr>
            <w:r w:rsidRPr="00D9350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F57E"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9773"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E4D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636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2E1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2EDB" w14:textId="77777777" w:rsidR="004B34A7" w:rsidRPr="00D93501" w:rsidRDefault="004B34A7" w:rsidP="008063B5">
            <w:pPr>
              <w:pStyle w:val="rowtabella0"/>
              <w:jc w:val="center"/>
              <w:rPr>
                <w:color w:val="002060"/>
              </w:rPr>
            </w:pPr>
            <w:r w:rsidRPr="00D935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3CC1"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B6F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0F80" w14:textId="77777777" w:rsidR="004B34A7" w:rsidRPr="00D93501" w:rsidRDefault="004B34A7" w:rsidP="008063B5">
            <w:pPr>
              <w:pStyle w:val="rowtabella0"/>
              <w:jc w:val="center"/>
              <w:rPr>
                <w:color w:val="002060"/>
              </w:rPr>
            </w:pPr>
            <w:r w:rsidRPr="00D93501">
              <w:rPr>
                <w:color w:val="002060"/>
              </w:rPr>
              <w:t>0</w:t>
            </w:r>
          </w:p>
        </w:tc>
      </w:tr>
      <w:tr w:rsidR="004B34A7" w:rsidRPr="00D93501" w14:paraId="558AA1A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CE36C" w14:textId="77777777" w:rsidR="004B34A7" w:rsidRPr="00D93501" w:rsidRDefault="004B34A7" w:rsidP="008063B5">
            <w:pPr>
              <w:pStyle w:val="rowtabella0"/>
              <w:rPr>
                <w:color w:val="002060"/>
              </w:rPr>
            </w:pPr>
            <w:r w:rsidRPr="00D9350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8B6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370D"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984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E29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8BE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F17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516C"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8B5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E3ED"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EA250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9A552" w14:textId="77777777" w:rsidR="004B34A7" w:rsidRPr="00D93501" w:rsidRDefault="004B34A7" w:rsidP="008063B5">
            <w:pPr>
              <w:pStyle w:val="rowtabella0"/>
              <w:rPr>
                <w:color w:val="002060"/>
              </w:rPr>
            </w:pPr>
            <w:r w:rsidRPr="00D93501">
              <w:rPr>
                <w:color w:val="002060"/>
              </w:rPr>
              <w:t xml:space="preserve">G.S. AUDAX 1970 </w:t>
            </w:r>
            <w:proofErr w:type="gramStart"/>
            <w:r w:rsidRPr="00D9350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0018"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999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463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933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6A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ADB2"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31A5"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78A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A112" w14:textId="77777777" w:rsidR="004B34A7" w:rsidRPr="00D93501" w:rsidRDefault="004B34A7" w:rsidP="008063B5">
            <w:pPr>
              <w:pStyle w:val="rowtabella0"/>
              <w:jc w:val="center"/>
              <w:rPr>
                <w:color w:val="002060"/>
              </w:rPr>
            </w:pPr>
            <w:r w:rsidRPr="00D93501">
              <w:rPr>
                <w:color w:val="002060"/>
              </w:rPr>
              <w:t>0</w:t>
            </w:r>
          </w:p>
        </w:tc>
      </w:tr>
      <w:tr w:rsidR="004B34A7" w:rsidRPr="00D93501" w14:paraId="7D3AC77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B5031" w14:textId="77777777" w:rsidR="004B34A7" w:rsidRPr="00D93501" w:rsidRDefault="004B34A7" w:rsidP="008063B5">
            <w:pPr>
              <w:pStyle w:val="rowtabella0"/>
              <w:rPr>
                <w:color w:val="002060"/>
              </w:rPr>
            </w:pPr>
            <w:r w:rsidRPr="00D9350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28B0"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CD50"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6D0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504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BBB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21FC"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BDD5"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3C7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81E3" w14:textId="77777777" w:rsidR="004B34A7" w:rsidRPr="00D93501" w:rsidRDefault="004B34A7" w:rsidP="008063B5">
            <w:pPr>
              <w:pStyle w:val="rowtabella0"/>
              <w:jc w:val="center"/>
              <w:rPr>
                <w:color w:val="002060"/>
              </w:rPr>
            </w:pPr>
            <w:r w:rsidRPr="00D93501">
              <w:rPr>
                <w:color w:val="002060"/>
              </w:rPr>
              <w:t>0</w:t>
            </w:r>
          </w:p>
        </w:tc>
      </w:tr>
      <w:tr w:rsidR="004B34A7" w:rsidRPr="00D93501" w14:paraId="6434656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21C0E" w14:textId="77777777" w:rsidR="004B34A7" w:rsidRPr="00D93501" w:rsidRDefault="004B34A7" w:rsidP="008063B5">
            <w:pPr>
              <w:pStyle w:val="rowtabella0"/>
              <w:rPr>
                <w:color w:val="002060"/>
              </w:rPr>
            </w:pPr>
            <w:r w:rsidRPr="00D9350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356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94F9"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E52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FB0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4BE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0A58"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CBE1"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3E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4E9C" w14:textId="77777777" w:rsidR="004B34A7" w:rsidRPr="00D93501" w:rsidRDefault="004B34A7" w:rsidP="008063B5">
            <w:pPr>
              <w:pStyle w:val="rowtabella0"/>
              <w:jc w:val="center"/>
              <w:rPr>
                <w:color w:val="002060"/>
              </w:rPr>
            </w:pPr>
            <w:r w:rsidRPr="00D93501">
              <w:rPr>
                <w:color w:val="002060"/>
              </w:rPr>
              <w:t>0</w:t>
            </w:r>
          </w:p>
        </w:tc>
      </w:tr>
      <w:tr w:rsidR="004B34A7" w:rsidRPr="00D93501" w14:paraId="4A14495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3EDA0" w14:textId="77777777" w:rsidR="004B34A7" w:rsidRPr="00D93501" w:rsidRDefault="004B34A7" w:rsidP="008063B5">
            <w:pPr>
              <w:pStyle w:val="rowtabella0"/>
              <w:rPr>
                <w:color w:val="002060"/>
              </w:rPr>
            </w:pPr>
            <w:r w:rsidRPr="00D9350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E39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419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417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C21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748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0ACD"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3750"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AD8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3B51" w14:textId="77777777" w:rsidR="004B34A7" w:rsidRPr="00D93501" w:rsidRDefault="004B34A7" w:rsidP="008063B5">
            <w:pPr>
              <w:pStyle w:val="rowtabella0"/>
              <w:jc w:val="center"/>
              <w:rPr>
                <w:color w:val="002060"/>
              </w:rPr>
            </w:pPr>
            <w:r w:rsidRPr="00D93501">
              <w:rPr>
                <w:color w:val="002060"/>
              </w:rPr>
              <w:t>0</w:t>
            </w:r>
          </w:p>
        </w:tc>
      </w:tr>
      <w:tr w:rsidR="004B34A7" w:rsidRPr="00D93501" w14:paraId="504C476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EBAA5" w14:textId="77777777" w:rsidR="004B34A7" w:rsidRPr="00D93501" w:rsidRDefault="004B34A7" w:rsidP="008063B5">
            <w:pPr>
              <w:pStyle w:val="rowtabella0"/>
              <w:rPr>
                <w:color w:val="002060"/>
              </w:rPr>
            </w:pPr>
            <w:r w:rsidRPr="00D9350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013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A7A71"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046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154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E6B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E53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B324"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5A73"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B69B" w14:textId="77777777" w:rsidR="004B34A7" w:rsidRPr="00D93501" w:rsidRDefault="004B34A7" w:rsidP="008063B5">
            <w:pPr>
              <w:pStyle w:val="rowtabella0"/>
              <w:jc w:val="center"/>
              <w:rPr>
                <w:color w:val="002060"/>
              </w:rPr>
            </w:pPr>
            <w:r w:rsidRPr="00D93501">
              <w:rPr>
                <w:color w:val="002060"/>
              </w:rPr>
              <w:t>0</w:t>
            </w:r>
          </w:p>
        </w:tc>
      </w:tr>
      <w:tr w:rsidR="004B34A7" w:rsidRPr="00D93501" w14:paraId="074DBAF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D08C0" w14:textId="77777777" w:rsidR="004B34A7" w:rsidRPr="00D93501" w:rsidRDefault="004B34A7" w:rsidP="008063B5">
            <w:pPr>
              <w:pStyle w:val="rowtabella0"/>
              <w:rPr>
                <w:color w:val="002060"/>
              </w:rPr>
            </w:pPr>
            <w:r w:rsidRPr="00D9350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73A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DFE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76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839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F9D2"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DAAF"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4CE8"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3840"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AC2C" w14:textId="77777777" w:rsidR="004B34A7" w:rsidRPr="00D93501" w:rsidRDefault="004B34A7" w:rsidP="008063B5">
            <w:pPr>
              <w:pStyle w:val="rowtabella0"/>
              <w:jc w:val="center"/>
              <w:rPr>
                <w:color w:val="002060"/>
              </w:rPr>
            </w:pPr>
            <w:r w:rsidRPr="00D93501">
              <w:rPr>
                <w:color w:val="002060"/>
              </w:rPr>
              <w:t>0</w:t>
            </w:r>
          </w:p>
        </w:tc>
      </w:tr>
      <w:tr w:rsidR="004B34A7" w:rsidRPr="00D93501" w14:paraId="19DD8DB4"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9C123" w14:textId="77777777" w:rsidR="004B34A7" w:rsidRPr="00D93501" w:rsidRDefault="004B34A7" w:rsidP="008063B5">
            <w:pPr>
              <w:pStyle w:val="rowtabella0"/>
              <w:rPr>
                <w:color w:val="002060"/>
              </w:rPr>
            </w:pPr>
            <w:r w:rsidRPr="00D9350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32C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FF0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216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9FE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08F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25EE"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DD79" w14:textId="77777777" w:rsidR="004B34A7" w:rsidRPr="00D93501" w:rsidRDefault="004B34A7" w:rsidP="008063B5">
            <w:pPr>
              <w:pStyle w:val="rowtabella0"/>
              <w:jc w:val="center"/>
              <w:rPr>
                <w:color w:val="002060"/>
              </w:rPr>
            </w:pPr>
            <w:r w:rsidRPr="00D9350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45C4"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7619" w14:textId="77777777" w:rsidR="004B34A7" w:rsidRPr="00D93501" w:rsidRDefault="004B34A7" w:rsidP="008063B5">
            <w:pPr>
              <w:pStyle w:val="rowtabella0"/>
              <w:jc w:val="center"/>
              <w:rPr>
                <w:color w:val="002060"/>
              </w:rPr>
            </w:pPr>
            <w:r w:rsidRPr="00D93501">
              <w:rPr>
                <w:color w:val="002060"/>
              </w:rPr>
              <w:t>0</w:t>
            </w:r>
          </w:p>
        </w:tc>
      </w:tr>
    </w:tbl>
    <w:p w14:paraId="6391E617" w14:textId="77777777" w:rsidR="004B34A7" w:rsidRPr="00D93501" w:rsidRDefault="004B34A7" w:rsidP="004B34A7">
      <w:pPr>
        <w:pStyle w:val="breakline"/>
        <w:divId w:val="527259509"/>
        <w:rPr>
          <w:rFonts w:eastAsiaTheme="minorEastAsia"/>
          <w:color w:val="002060"/>
        </w:rPr>
      </w:pPr>
    </w:p>
    <w:p w14:paraId="6F34E6EE" w14:textId="77777777" w:rsidR="004B34A7" w:rsidRPr="00D93501" w:rsidRDefault="004B34A7" w:rsidP="004B34A7">
      <w:pPr>
        <w:pStyle w:val="titoloprinc0"/>
        <w:divId w:val="527259509"/>
        <w:rPr>
          <w:color w:val="002060"/>
        </w:rPr>
      </w:pPr>
      <w:r>
        <w:rPr>
          <w:color w:val="002060"/>
        </w:rPr>
        <w:t>PROGRAMMA GARE</w:t>
      </w:r>
    </w:p>
    <w:p w14:paraId="5B8C2BD9" w14:textId="77777777" w:rsidR="004B34A7" w:rsidRDefault="004B34A7" w:rsidP="004B34A7">
      <w:pPr>
        <w:pStyle w:val="breakline"/>
        <w:divId w:val="527259509"/>
        <w:rPr>
          <w:color w:val="002060"/>
        </w:rPr>
      </w:pPr>
    </w:p>
    <w:p w14:paraId="2B7B198C" w14:textId="77777777" w:rsidR="004B34A7" w:rsidRPr="00504627" w:rsidRDefault="004B34A7" w:rsidP="004B34A7">
      <w:pPr>
        <w:pStyle w:val="sottotitolocampionato10"/>
        <w:divId w:val="527259509"/>
        <w:rPr>
          <w:color w:val="002060"/>
        </w:rPr>
      </w:pPr>
      <w:r w:rsidRPr="0050462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8"/>
        <w:gridCol w:w="1548"/>
      </w:tblGrid>
      <w:tr w:rsidR="004B34A7" w:rsidRPr="00504627" w14:paraId="78375A63"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FD10C"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9440"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1B64"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69162"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4566F"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C781"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57E9"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09DB565"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37282" w14:textId="77777777" w:rsidR="004B34A7" w:rsidRPr="00504627" w:rsidRDefault="004B34A7" w:rsidP="008063B5">
            <w:pPr>
              <w:pStyle w:val="rowtabella0"/>
              <w:rPr>
                <w:color w:val="002060"/>
              </w:rPr>
            </w:pPr>
            <w:r w:rsidRPr="00504627">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CF0D1" w14:textId="77777777" w:rsidR="004B34A7" w:rsidRPr="00504627" w:rsidRDefault="004B34A7" w:rsidP="008063B5">
            <w:pPr>
              <w:pStyle w:val="rowtabella0"/>
              <w:rPr>
                <w:color w:val="002060"/>
              </w:rPr>
            </w:pPr>
            <w:r w:rsidRPr="00504627">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F6B0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AA591"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E8F54" w14:textId="77777777" w:rsidR="004B34A7" w:rsidRPr="00504627" w:rsidRDefault="004B34A7" w:rsidP="008063B5">
            <w:pPr>
              <w:pStyle w:val="rowtabella0"/>
              <w:rPr>
                <w:color w:val="002060"/>
              </w:rPr>
            </w:pPr>
            <w:r w:rsidRPr="00504627">
              <w:rPr>
                <w:color w:val="002060"/>
              </w:rPr>
              <w:t xml:space="preserve">5454 </w:t>
            </w:r>
            <w:proofErr w:type="gramStart"/>
            <w:r w:rsidRPr="00504627">
              <w:rPr>
                <w:color w:val="002060"/>
              </w:rPr>
              <w:t>C.COPERTO</w:t>
            </w:r>
            <w:proofErr w:type="gramEnd"/>
            <w:r w:rsidRPr="00504627">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D79D6" w14:textId="77777777" w:rsidR="004B34A7" w:rsidRPr="00504627" w:rsidRDefault="004B34A7" w:rsidP="008063B5">
            <w:pPr>
              <w:pStyle w:val="rowtabella0"/>
              <w:rPr>
                <w:color w:val="002060"/>
              </w:rPr>
            </w:pPr>
            <w:r w:rsidRPr="0050462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7C503" w14:textId="77777777" w:rsidR="004B34A7" w:rsidRPr="00504627" w:rsidRDefault="004B34A7" w:rsidP="008063B5">
            <w:pPr>
              <w:pStyle w:val="rowtabella0"/>
              <w:rPr>
                <w:color w:val="002060"/>
              </w:rPr>
            </w:pPr>
            <w:r w:rsidRPr="00504627">
              <w:rPr>
                <w:color w:val="002060"/>
              </w:rPr>
              <w:t>VIA VILLA TOMBARI</w:t>
            </w:r>
          </w:p>
        </w:tc>
      </w:tr>
      <w:tr w:rsidR="004B34A7" w:rsidRPr="00504627" w14:paraId="2200868E"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44AB19" w14:textId="77777777" w:rsidR="004B34A7" w:rsidRPr="00504627" w:rsidRDefault="004B34A7" w:rsidP="008063B5">
            <w:pPr>
              <w:pStyle w:val="rowtabella0"/>
              <w:rPr>
                <w:color w:val="002060"/>
              </w:rPr>
            </w:pPr>
            <w:r w:rsidRPr="0050462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64BBE5" w14:textId="77777777" w:rsidR="004B34A7" w:rsidRPr="00504627" w:rsidRDefault="004B34A7" w:rsidP="008063B5">
            <w:pPr>
              <w:pStyle w:val="rowtabella0"/>
              <w:rPr>
                <w:color w:val="002060"/>
              </w:rPr>
            </w:pPr>
            <w:r w:rsidRPr="0050462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9038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5A1D60"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25CDF5" w14:textId="77777777" w:rsidR="004B34A7" w:rsidRPr="00504627" w:rsidRDefault="004B34A7" w:rsidP="008063B5">
            <w:pPr>
              <w:pStyle w:val="rowtabella0"/>
              <w:rPr>
                <w:color w:val="002060"/>
              </w:rPr>
            </w:pPr>
            <w:r w:rsidRPr="0050462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B00EC" w14:textId="77777777" w:rsidR="004B34A7" w:rsidRPr="00504627" w:rsidRDefault="004B34A7" w:rsidP="008063B5">
            <w:pPr>
              <w:pStyle w:val="rowtabella0"/>
              <w:rPr>
                <w:color w:val="002060"/>
              </w:rPr>
            </w:pPr>
            <w:r w:rsidRPr="0050462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F6488" w14:textId="77777777" w:rsidR="004B34A7" w:rsidRPr="00504627" w:rsidRDefault="004B34A7" w:rsidP="008063B5">
            <w:pPr>
              <w:pStyle w:val="rowtabella0"/>
              <w:rPr>
                <w:color w:val="002060"/>
              </w:rPr>
            </w:pPr>
            <w:r w:rsidRPr="00504627">
              <w:rPr>
                <w:color w:val="002060"/>
              </w:rPr>
              <w:t>VIA OLIMPIADI</w:t>
            </w:r>
          </w:p>
        </w:tc>
      </w:tr>
      <w:tr w:rsidR="004B34A7" w:rsidRPr="00504627" w14:paraId="305D32B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6C490" w14:textId="77777777" w:rsidR="004B34A7" w:rsidRPr="00504627" w:rsidRDefault="004B34A7" w:rsidP="008063B5">
            <w:pPr>
              <w:pStyle w:val="rowtabella0"/>
              <w:rPr>
                <w:color w:val="002060"/>
              </w:rPr>
            </w:pPr>
            <w:r w:rsidRPr="0050462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F8D06" w14:textId="77777777" w:rsidR="004B34A7" w:rsidRPr="00504627" w:rsidRDefault="004B34A7" w:rsidP="008063B5">
            <w:pPr>
              <w:pStyle w:val="rowtabella0"/>
              <w:rPr>
                <w:color w:val="002060"/>
              </w:rPr>
            </w:pPr>
            <w:r w:rsidRPr="0050462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1E84F"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A0355"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8E8542" w14:textId="77777777" w:rsidR="004B34A7" w:rsidRPr="00504627" w:rsidRDefault="004B34A7" w:rsidP="008063B5">
            <w:pPr>
              <w:pStyle w:val="rowtabella0"/>
              <w:rPr>
                <w:color w:val="002060"/>
              </w:rPr>
            </w:pPr>
            <w:r w:rsidRPr="0050462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B035A" w14:textId="77777777" w:rsidR="004B34A7" w:rsidRPr="00504627" w:rsidRDefault="004B34A7" w:rsidP="008063B5">
            <w:pPr>
              <w:pStyle w:val="rowtabella0"/>
              <w:rPr>
                <w:color w:val="002060"/>
              </w:rPr>
            </w:pPr>
            <w:r w:rsidRPr="0050462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C6D62" w14:textId="77777777" w:rsidR="004B34A7" w:rsidRPr="00504627" w:rsidRDefault="004B34A7" w:rsidP="008063B5">
            <w:pPr>
              <w:pStyle w:val="rowtabella0"/>
              <w:rPr>
                <w:color w:val="002060"/>
              </w:rPr>
            </w:pPr>
            <w:r w:rsidRPr="00504627">
              <w:rPr>
                <w:color w:val="002060"/>
              </w:rPr>
              <w:t>VIA ALESSANDRO MANZONI</w:t>
            </w:r>
          </w:p>
        </w:tc>
      </w:tr>
      <w:tr w:rsidR="004B34A7" w:rsidRPr="00504627" w14:paraId="2F96D5E7"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EDEAA" w14:textId="77777777" w:rsidR="004B34A7" w:rsidRPr="00504627" w:rsidRDefault="004B34A7" w:rsidP="008063B5">
            <w:pPr>
              <w:pStyle w:val="rowtabella0"/>
              <w:rPr>
                <w:color w:val="002060"/>
              </w:rPr>
            </w:pPr>
            <w:r w:rsidRPr="0050462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0C6DE" w14:textId="77777777" w:rsidR="004B34A7" w:rsidRPr="00504627" w:rsidRDefault="004B34A7" w:rsidP="008063B5">
            <w:pPr>
              <w:pStyle w:val="rowtabella0"/>
              <w:rPr>
                <w:color w:val="002060"/>
              </w:rPr>
            </w:pPr>
            <w:r w:rsidRPr="00504627">
              <w:rPr>
                <w:color w:val="002060"/>
              </w:rPr>
              <w:t xml:space="preserve">AUDAX 1970 </w:t>
            </w:r>
            <w:proofErr w:type="gramStart"/>
            <w:r w:rsidRPr="00504627">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BA2BD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F8A07"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F029E" w14:textId="77777777" w:rsidR="004B34A7" w:rsidRPr="00504627" w:rsidRDefault="004B34A7" w:rsidP="008063B5">
            <w:pPr>
              <w:pStyle w:val="rowtabella0"/>
              <w:rPr>
                <w:color w:val="002060"/>
              </w:rPr>
            </w:pPr>
            <w:r w:rsidRPr="0050462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4133C" w14:textId="77777777" w:rsidR="004B34A7" w:rsidRPr="00504627" w:rsidRDefault="004B34A7" w:rsidP="008063B5">
            <w:pPr>
              <w:pStyle w:val="rowtabella0"/>
              <w:rPr>
                <w:color w:val="002060"/>
              </w:rPr>
            </w:pPr>
            <w:r w:rsidRPr="0050462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2A23C"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B.ROSSI</w:t>
            </w:r>
            <w:proofErr w:type="gramEnd"/>
            <w:r w:rsidRPr="00504627">
              <w:rPr>
                <w:color w:val="002060"/>
              </w:rPr>
              <w:t xml:space="preserve"> SNC</w:t>
            </w:r>
          </w:p>
        </w:tc>
      </w:tr>
      <w:tr w:rsidR="004B34A7" w:rsidRPr="00504627" w14:paraId="4955910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98CD5E" w14:textId="77777777" w:rsidR="004B34A7" w:rsidRPr="00504627" w:rsidRDefault="004B34A7" w:rsidP="008063B5">
            <w:pPr>
              <w:pStyle w:val="rowtabella0"/>
              <w:rPr>
                <w:color w:val="002060"/>
              </w:rPr>
            </w:pPr>
            <w:r w:rsidRPr="0050462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B6FCF"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D17D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176891"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1372FF" w14:textId="77777777" w:rsidR="004B34A7" w:rsidRPr="00504627" w:rsidRDefault="004B34A7" w:rsidP="008063B5">
            <w:pPr>
              <w:pStyle w:val="rowtabella0"/>
              <w:rPr>
                <w:color w:val="002060"/>
              </w:rPr>
            </w:pPr>
            <w:r w:rsidRPr="00504627">
              <w:rPr>
                <w:color w:val="002060"/>
              </w:rPr>
              <w:t xml:space="preserve">5429 PAL.COM. </w:t>
            </w:r>
            <w:proofErr w:type="gramStart"/>
            <w:r w:rsidRPr="00504627">
              <w:rPr>
                <w:color w:val="002060"/>
              </w:rPr>
              <w:t>S.MICHELE</w:t>
            </w:r>
            <w:proofErr w:type="gramEnd"/>
            <w:r w:rsidRPr="0050462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F5EE6" w14:textId="77777777" w:rsidR="004B34A7" w:rsidRPr="00504627" w:rsidRDefault="004B34A7" w:rsidP="008063B5">
            <w:pPr>
              <w:pStyle w:val="rowtabella0"/>
              <w:rPr>
                <w:color w:val="002060"/>
              </w:rPr>
            </w:pPr>
            <w:r w:rsidRPr="0050462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89B96" w14:textId="77777777" w:rsidR="004B34A7" w:rsidRPr="00504627" w:rsidRDefault="004B34A7" w:rsidP="008063B5">
            <w:pPr>
              <w:pStyle w:val="rowtabella0"/>
              <w:rPr>
                <w:color w:val="002060"/>
              </w:rPr>
            </w:pPr>
            <w:r w:rsidRPr="00504627">
              <w:rPr>
                <w:color w:val="002060"/>
              </w:rPr>
              <w:t>VIA LORETO</w:t>
            </w:r>
          </w:p>
        </w:tc>
      </w:tr>
      <w:tr w:rsidR="004B34A7" w:rsidRPr="00504627" w14:paraId="721E711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AA651A" w14:textId="77777777" w:rsidR="004B34A7" w:rsidRPr="00504627" w:rsidRDefault="004B34A7" w:rsidP="008063B5">
            <w:pPr>
              <w:pStyle w:val="rowtabella0"/>
              <w:rPr>
                <w:color w:val="002060"/>
              </w:rPr>
            </w:pPr>
            <w:r w:rsidRPr="0050462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F59E4B" w14:textId="77777777" w:rsidR="004B34A7" w:rsidRPr="00504627" w:rsidRDefault="004B34A7" w:rsidP="008063B5">
            <w:pPr>
              <w:pStyle w:val="rowtabella0"/>
              <w:rPr>
                <w:color w:val="002060"/>
              </w:rPr>
            </w:pPr>
            <w:r w:rsidRPr="00504627">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662D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B73EE"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2B3B6B" w14:textId="77777777" w:rsidR="004B34A7" w:rsidRPr="00504627" w:rsidRDefault="004B34A7" w:rsidP="008063B5">
            <w:pPr>
              <w:pStyle w:val="rowtabella0"/>
              <w:rPr>
                <w:color w:val="002060"/>
              </w:rPr>
            </w:pPr>
            <w:r w:rsidRPr="0050462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33610"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DD483" w14:textId="77777777" w:rsidR="004B34A7" w:rsidRPr="00504627" w:rsidRDefault="004B34A7" w:rsidP="008063B5">
            <w:pPr>
              <w:pStyle w:val="rowtabella0"/>
              <w:rPr>
                <w:color w:val="002060"/>
              </w:rPr>
            </w:pPr>
            <w:r w:rsidRPr="00504627">
              <w:rPr>
                <w:color w:val="002060"/>
              </w:rPr>
              <w:t>VIA MONTEPELAGO</w:t>
            </w:r>
          </w:p>
        </w:tc>
      </w:tr>
      <w:tr w:rsidR="004B34A7" w:rsidRPr="00504627" w14:paraId="5D7E9154"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66956" w14:textId="77777777" w:rsidR="004B34A7" w:rsidRPr="00504627" w:rsidRDefault="004B34A7" w:rsidP="008063B5">
            <w:pPr>
              <w:pStyle w:val="rowtabella0"/>
              <w:rPr>
                <w:color w:val="002060"/>
              </w:rPr>
            </w:pPr>
            <w:r w:rsidRPr="0050462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3CF32" w14:textId="77777777" w:rsidR="004B34A7" w:rsidRPr="00504627" w:rsidRDefault="004B34A7" w:rsidP="008063B5">
            <w:pPr>
              <w:pStyle w:val="rowtabella0"/>
              <w:rPr>
                <w:color w:val="002060"/>
              </w:rPr>
            </w:pPr>
            <w:r w:rsidRPr="00504627">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0B1E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553EB"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11AE9" w14:textId="77777777" w:rsidR="004B34A7" w:rsidRPr="00504627" w:rsidRDefault="004B34A7" w:rsidP="008063B5">
            <w:pPr>
              <w:pStyle w:val="rowtabella0"/>
              <w:rPr>
                <w:color w:val="002060"/>
              </w:rPr>
            </w:pPr>
            <w:r w:rsidRPr="00504627">
              <w:rPr>
                <w:color w:val="002060"/>
              </w:rPr>
              <w:t xml:space="preserve">5623 PALESTRA </w:t>
            </w:r>
            <w:proofErr w:type="gramStart"/>
            <w:r w:rsidRPr="00504627">
              <w:rPr>
                <w:color w:val="002060"/>
              </w:rPr>
              <w:t>SC.MEDIA</w:t>
            </w:r>
            <w:proofErr w:type="gramEnd"/>
            <w:r w:rsidRPr="00504627">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253DC" w14:textId="77777777" w:rsidR="004B34A7" w:rsidRPr="00504627" w:rsidRDefault="004B34A7" w:rsidP="008063B5">
            <w:pPr>
              <w:pStyle w:val="rowtabella0"/>
              <w:rPr>
                <w:color w:val="002060"/>
              </w:rPr>
            </w:pPr>
            <w:r w:rsidRPr="005046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7DDA3" w14:textId="77777777" w:rsidR="004B34A7" w:rsidRPr="00504627" w:rsidRDefault="004B34A7" w:rsidP="008063B5">
            <w:pPr>
              <w:pStyle w:val="rowtabella0"/>
              <w:rPr>
                <w:color w:val="002060"/>
              </w:rPr>
            </w:pPr>
            <w:r w:rsidRPr="00504627">
              <w:rPr>
                <w:color w:val="002060"/>
              </w:rPr>
              <w:t>VIA PIRANDELLO AREA MT.4</w:t>
            </w:r>
          </w:p>
        </w:tc>
      </w:tr>
    </w:tbl>
    <w:p w14:paraId="5B9A188F" w14:textId="77777777" w:rsidR="004B34A7" w:rsidRPr="00504627" w:rsidRDefault="004B34A7" w:rsidP="004B34A7">
      <w:pPr>
        <w:pStyle w:val="breakline"/>
        <w:divId w:val="527259509"/>
        <w:rPr>
          <w:rFonts w:eastAsiaTheme="minorEastAsia"/>
          <w:color w:val="002060"/>
        </w:rPr>
      </w:pPr>
    </w:p>
    <w:p w14:paraId="41AD0602" w14:textId="77777777" w:rsidR="004B34A7" w:rsidRPr="00D93501" w:rsidRDefault="004B34A7" w:rsidP="004B34A7">
      <w:pPr>
        <w:pStyle w:val="breakline"/>
        <w:divId w:val="527259509"/>
        <w:rPr>
          <w:color w:val="002060"/>
        </w:rPr>
      </w:pPr>
    </w:p>
    <w:p w14:paraId="25CC4F53"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CALCIO A CINQUE SERIE C2</w:t>
      </w:r>
    </w:p>
    <w:p w14:paraId="2A0BD967" w14:textId="77777777" w:rsidR="004B34A7" w:rsidRPr="00D93501" w:rsidRDefault="004B34A7" w:rsidP="004B34A7">
      <w:pPr>
        <w:pStyle w:val="TITOLOPRINC"/>
        <w:divId w:val="527259509"/>
        <w:rPr>
          <w:color w:val="002060"/>
        </w:rPr>
      </w:pPr>
      <w:r w:rsidRPr="00D93501">
        <w:rPr>
          <w:color w:val="002060"/>
        </w:rPr>
        <w:t>ANAGRAFICA/INDIRIZZARIO/VARIAZIONI CALENDARIO</w:t>
      </w:r>
    </w:p>
    <w:p w14:paraId="23A00B61" w14:textId="77777777" w:rsidR="004B34A7" w:rsidRPr="00D93501" w:rsidRDefault="004B34A7" w:rsidP="004B34A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“B”</w:t>
      </w:r>
    </w:p>
    <w:p w14:paraId="4DE13C3D" w14:textId="77777777" w:rsidR="004B34A7" w:rsidRPr="00D93501" w:rsidRDefault="004B34A7" w:rsidP="004B34A7">
      <w:pPr>
        <w:pStyle w:val="Corpodeltesto21"/>
        <w:divId w:val="527259509"/>
        <w:rPr>
          <w:rFonts w:ascii="Arial" w:hAnsi="Arial" w:cs="Arial"/>
          <w:color w:val="002060"/>
          <w:sz w:val="22"/>
          <w:szCs w:val="22"/>
        </w:rPr>
      </w:pPr>
    </w:p>
    <w:p w14:paraId="54D0CC3F" w14:textId="77777777" w:rsidR="004B34A7" w:rsidRDefault="004B34A7" w:rsidP="004B34A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r w:rsidRPr="00D93501">
        <w:rPr>
          <w:rFonts w:ascii="Arial" w:hAnsi="Arial" w:cs="Arial"/>
          <w:b/>
          <w:color w:val="002060"/>
          <w:sz w:val="22"/>
          <w:szCs w:val="22"/>
        </w:rPr>
        <w:t>FUTSAL SANGIUSTESE A.R.L.</w:t>
      </w:r>
      <w:r w:rsidRPr="00D93501">
        <w:rPr>
          <w:rFonts w:ascii="Arial" w:hAnsi="Arial" w:cs="Arial"/>
          <w:color w:val="002060"/>
          <w:sz w:val="22"/>
          <w:szCs w:val="22"/>
        </w:rPr>
        <w:t xml:space="preserve"> comunica che disputerà tutte le gare interne il </w:t>
      </w:r>
      <w:r w:rsidRPr="00D93501">
        <w:rPr>
          <w:rFonts w:ascii="Arial" w:hAnsi="Arial" w:cs="Arial"/>
          <w:b/>
          <w:color w:val="002060"/>
          <w:sz w:val="22"/>
          <w:szCs w:val="22"/>
        </w:rPr>
        <w:t xml:space="preserve">VENERDI’ </w:t>
      </w:r>
      <w:r w:rsidRPr="00D93501">
        <w:rPr>
          <w:rFonts w:ascii="Arial" w:hAnsi="Arial" w:cs="Arial"/>
          <w:color w:val="002060"/>
          <w:sz w:val="22"/>
          <w:szCs w:val="22"/>
        </w:rPr>
        <w:t xml:space="preserve">alle </w:t>
      </w:r>
      <w:r w:rsidRPr="00D93501">
        <w:rPr>
          <w:rFonts w:ascii="Arial" w:hAnsi="Arial" w:cs="Arial"/>
          <w:b/>
          <w:color w:val="002060"/>
          <w:sz w:val="22"/>
          <w:szCs w:val="22"/>
        </w:rPr>
        <w:t>ore 21:30</w:t>
      </w:r>
      <w:r w:rsidRPr="00D93501">
        <w:rPr>
          <w:rFonts w:ascii="Arial" w:hAnsi="Arial" w:cs="Arial"/>
          <w:color w:val="002060"/>
          <w:sz w:val="22"/>
          <w:szCs w:val="22"/>
        </w:rPr>
        <w:t>, stesso campo.</w:t>
      </w:r>
    </w:p>
    <w:p w14:paraId="69386FCA" w14:textId="77777777" w:rsidR="004B34A7" w:rsidRPr="00D93501" w:rsidRDefault="004B34A7" w:rsidP="004B34A7">
      <w:pPr>
        <w:pStyle w:val="Corpodeltesto21"/>
        <w:divId w:val="527259509"/>
        <w:rPr>
          <w:rFonts w:ascii="Arial" w:hAnsi="Arial" w:cs="Arial"/>
          <w:color w:val="002060"/>
          <w:sz w:val="22"/>
          <w:szCs w:val="22"/>
        </w:rPr>
      </w:pPr>
    </w:p>
    <w:p w14:paraId="35258F98" w14:textId="77777777" w:rsidR="004B34A7" w:rsidRPr="00D93501" w:rsidRDefault="004B34A7" w:rsidP="004B34A7">
      <w:pPr>
        <w:pStyle w:val="titoloprinc0"/>
        <w:divId w:val="527259509"/>
        <w:rPr>
          <w:color w:val="002060"/>
        </w:rPr>
      </w:pPr>
      <w:r w:rsidRPr="00D93501">
        <w:rPr>
          <w:color w:val="002060"/>
        </w:rPr>
        <w:t>VARIAZIONI AL PROGRAMMA GARE</w:t>
      </w:r>
    </w:p>
    <w:p w14:paraId="7D0293AE" w14:textId="77777777" w:rsidR="004B34A7" w:rsidRPr="00D93501" w:rsidRDefault="004B34A7" w:rsidP="004B34A7">
      <w:pPr>
        <w:pStyle w:val="sottotitolocampionato10"/>
        <w:divId w:val="527259509"/>
        <w:rPr>
          <w:color w:val="002060"/>
        </w:rPr>
      </w:pPr>
    </w:p>
    <w:p w14:paraId="66E875C4" w14:textId="77777777" w:rsidR="004B34A7" w:rsidRPr="00D93501" w:rsidRDefault="004B34A7" w:rsidP="004B34A7">
      <w:pPr>
        <w:pStyle w:val="sottotitolocampionato10"/>
        <w:divId w:val="527259509"/>
        <w:rPr>
          <w:color w:val="002060"/>
        </w:rPr>
      </w:pPr>
      <w:r>
        <w:rPr>
          <w:color w:val="002060"/>
        </w:rPr>
        <w:t>GI</w:t>
      </w:r>
      <w:r w:rsidRPr="00D93501">
        <w:rPr>
          <w:color w:val="002060"/>
        </w:rPr>
        <w:t>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371458F7"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ACE45"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826BF"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36CFD"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0CA4"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6A440"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81FB1"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48743"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61DDD" w14:textId="77777777" w:rsidR="004B34A7" w:rsidRPr="00D93501" w:rsidRDefault="004B34A7" w:rsidP="008063B5">
            <w:pPr>
              <w:pStyle w:val="headertabella0"/>
              <w:rPr>
                <w:color w:val="002060"/>
              </w:rPr>
            </w:pPr>
            <w:r w:rsidRPr="00D93501">
              <w:rPr>
                <w:color w:val="002060"/>
              </w:rPr>
              <w:t>Impianto</w:t>
            </w:r>
          </w:p>
        </w:tc>
      </w:tr>
      <w:tr w:rsidR="004B34A7" w:rsidRPr="00D93501" w14:paraId="369919DA"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BF9E" w14:textId="77777777" w:rsidR="004B34A7" w:rsidRPr="00B91E46" w:rsidRDefault="004B34A7" w:rsidP="008063B5">
            <w:pPr>
              <w:pStyle w:val="rowtabella0"/>
              <w:rPr>
                <w:color w:val="002060"/>
                <w:highlight w:val="yellow"/>
              </w:rPr>
            </w:pPr>
            <w:r w:rsidRPr="00B91E46">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D99A" w14:textId="77777777" w:rsidR="004B34A7" w:rsidRPr="00B91E46" w:rsidRDefault="004B34A7" w:rsidP="008063B5">
            <w:pPr>
              <w:pStyle w:val="rowtabella0"/>
              <w:jc w:val="center"/>
              <w:rPr>
                <w:color w:val="002060"/>
                <w:highlight w:val="yellow"/>
              </w:rPr>
            </w:pPr>
            <w:r w:rsidRPr="00B91E4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D48A" w14:textId="77777777" w:rsidR="004B34A7" w:rsidRPr="00B91E46" w:rsidRDefault="004B34A7" w:rsidP="008063B5">
            <w:pPr>
              <w:pStyle w:val="rowtabella0"/>
              <w:rPr>
                <w:color w:val="002060"/>
                <w:highlight w:val="yellow"/>
              </w:rPr>
            </w:pPr>
            <w:proofErr w:type="gramStart"/>
            <w:r w:rsidRPr="00B91E46">
              <w:rPr>
                <w:color w:val="002060"/>
                <w:highlight w:val="yellow"/>
              </w:rPr>
              <w:t>U.MANDOLESI</w:t>
            </w:r>
            <w:proofErr w:type="gramEnd"/>
            <w:r w:rsidRPr="00B91E46">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AC0B" w14:textId="77777777" w:rsidR="004B34A7" w:rsidRPr="00B91E46" w:rsidRDefault="004B34A7" w:rsidP="008063B5">
            <w:pPr>
              <w:pStyle w:val="rowtabella0"/>
              <w:rPr>
                <w:color w:val="002060"/>
                <w:highlight w:val="yellow"/>
              </w:rPr>
            </w:pPr>
            <w:r w:rsidRPr="00B91E46">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E9DA"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3174" w14:textId="77777777" w:rsidR="004B34A7" w:rsidRPr="00B91E46" w:rsidRDefault="004B34A7" w:rsidP="008063B5">
            <w:pPr>
              <w:pStyle w:val="rowtabella0"/>
              <w:jc w:val="center"/>
              <w:rPr>
                <w:color w:val="002060"/>
                <w:highlight w:val="yellow"/>
              </w:rPr>
            </w:pPr>
            <w:r w:rsidRPr="00B91E4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0024" w14:textId="77777777" w:rsidR="004B34A7" w:rsidRPr="00B91E46" w:rsidRDefault="004B34A7" w:rsidP="008063B5">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261E" w14:textId="77777777" w:rsidR="004B34A7" w:rsidRPr="00D93501" w:rsidRDefault="004B34A7" w:rsidP="008063B5">
            <w:pPr>
              <w:pStyle w:val="rowtabella0"/>
              <w:rPr>
                <w:color w:val="002060"/>
              </w:rPr>
            </w:pPr>
            <w:r w:rsidRPr="00B91E46">
              <w:rPr>
                <w:color w:val="002060"/>
                <w:highlight w:val="yellow"/>
              </w:rPr>
              <w:t xml:space="preserve">PALASPORT " PALASAVELLI" PORTO SAN GIORGIO VIA </w:t>
            </w:r>
            <w:proofErr w:type="gramStart"/>
            <w:r w:rsidRPr="00B91E46">
              <w:rPr>
                <w:color w:val="002060"/>
                <w:highlight w:val="yellow"/>
              </w:rPr>
              <w:t>S.VITTORIA</w:t>
            </w:r>
            <w:proofErr w:type="gramEnd"/>
            <w:r w:rsidRPr="00B91E46">
              <w:rPr>
                <w:color w:val="002060"/>
                <w:highlight w:val="yellow"/>
              </w:rPr>
              <w:t>, 5</w:t>
            </w:r>
          </w:p>
        </w:tc>
      </w:tr>
    </w:tbl>
    <w:p w14:paraId="2A818894" w14:textId="77777777" w:rsidR="004B34A7" w:rsidRPr="00D93501" w:rsidRDefault="004B34A7" w:rsidP="004B34A7">
      <w:pPr>
        <w:pStyle w:val="breakline"/>
        <w:divId w:val="527259509"/>
        <w:rPr>
          <w:rFonts w:eastAsiaTheme="minorEastAsia"/>
          <w:color w:val="002060"/>
        </w:rPr>
      </w:pPr>
    </w:p>
    <w:p w14:paraId="46615B13" w14:textId="77777777" w:rsidR="004B34A7" w:rsidRPr="00D93501" w:rsidRDefault="004B34A7" w:rsidP="004B34A7">
      <w:pPr>
        <w:pStyle w:val="breakline"/>
        <w:divId w:val="527259509"/>
        <w:rPr>
          <w:color w:val="002060"/>
        </w:rPr>
      </w:pPr>
    </w:p>
    <w:p w14:paraId="1FEFC26B" w14:textId="77777777" w:rsidR="004B34A7" w:rsidRPr="00D93501" w:rsidRDefault="004B34A7" w:rsidP="004B34A7">
      <w:pPr>
        <w:pStyle w:val="titoloprinc0"/>
        <w:divId w:val="527259509"/>
        <w:rPr>
          <w:color w:val="002060"/>
        </w:rPr>
      </w:pPr>
      <w:r w:rsidRPr="00D93501">
        <w:rPr>
          <w:color w:val="002060"/>
        </w:rPr>
        <w:t>RISULTATI</w:t>
      </w:r>
    </w:p>
    <w:p w14:paraId="4C024688" w14:textId="77777777" w:rsidR="004B34A7" w:rsidRPr="00D93501" w:rsidRDefault="004B34A7" w:rsidP="004B34A7">
      <w:pPr>
        <w:pStyle w:val="breakline"/>
        <w:divId w:val="527259509"/>
        <w:rPr>
          <w:color w:val="002060"/>
        </w:rPr>
      </w:pPr>
    </w:p>
    <w:p w14:paraId="0E58AA13"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1581BBF7"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C6C7F23"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6E804A87"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7B18153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340F" w14:textId="77777777" w:rsidR="004B34A7" w:rsidRPr="00D93501" w:rsidRDefault="004B34A7" w:rsidP="008063B5">
                  <w:pPr>
                    <w:pStyle w:val="headertabella0"/>
                    <w:rPr>
                      <w:color w:val="002060"/>
                    </w:rPr>
                  </w:pPr>
                  <w:r w:rsidRPr="00D93501">
                    <w:rPr>
                      <w:color w:val="002060"/>
                    </w:rPr>
                    <w:t>GIRONE A - 6 Giornata - A</w:t>
                  </w:r>
                </w:p>
              </w:tc>
            </w:tr>
            <w:tr w:rsidR="004B34A7" w:rsidRPr="00D93501" w14:paraId="2ADB289C"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1C873"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3C0EB" w14:textId="77777777" w:rsidR="004B34A7" w:rsidRPr="00D93501" w:rsidRDefault="004B34A7" w:rsidP="008063B5">
                  <w:pPr>
                    <w:pStyle w:val="rowtabella0"/>
                    <w:rPr>
                      <w:color w:val="002060"/>
                    </w:rPr>
                  </w:pPr>
                  <w:r w:rsidRPr="00D9350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A262" w14:textId="77777777" w:rsidR="004B34A7" w:rsidRPr="00D93501" w:rsidRDefault="004B34A7" w:rsidP="008063B5">
                  <w:pPr>
                    <w:pStyle w:val="rowtabella0"/>
                    <w:jc w:val="center"/>
                    <w:rPr>
                      <w:color w:val="002060"/>
                    </w:rPr>
                  </w:pPr>
                  <w:r w:rsidRPr="00D93501">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E471E" w14:textId="77777777" w:rsidR="004B34A7" w:rsidRPr="00D93501" w:rsidRDefault="004B34A7" w:rsidP="008063B5">
                  <w:pPr>
                    <w:pStyle w:val="rowtabella0"/>
                    <w:jc w:val="center"/>
                    <w:rPr>
                      <w:color w:val="002060"/>
                    </w:rPr>
                  </w:pPr>
                  <w:r w:rsidRPr="00D93501">
                    <w:rPr>
                      <w:color w:val="002060"/>
                    </w:rPr>
                    <w:t> </w:t>
                  </w:r>
                </w:p>
              </w:tc>
            </w:tr>
            <w:tr w:rsidR="004B34A7" w:rsidRPr="00D93501" w14:paraId="21E7D3E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B1B2ED" w14:textId="77777777" w:rsidR="004B34A7" w:rsidRPr="00D93501" w:rsidRDefault="004B34A7" w:rsidP="008063B5">
                  <w:pPr>
                    <w:pStyle w:val="rowtabella0"/>
                    <w:rPr>
                      <w:color w:val="002060"/>
                    </w:rPr>
                  </w:pPr>
                  <w:r w:rsidRPr="00D93501">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A082A" w14:textId="77777777" w:rsidR="004B34A7" w:rsidRPr="00D93501" w:rsidRDefault="004B34A7" w:rsidP="008063B5">
                  <w:pPr>
                    <w:pStyle w:val="rowtabella0"/>
                    <w:rPr>
                      <w:color w:val="002060"/>
                    </w:rPr>
                  </w:pPr>
                  <w:r w:rsidRPr="00D9350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7F37A" w14:textId="77777777" w:rsidR="004B34A7" w:rsidRPr="00D93501" w:rsidRDefault="004B34A7" w:rsidP="008063B5">
                  <w:pPr>
                    <w:pStyle w:val="rowtabella0"/>
                    <w:jc w:val="center"/>
                    <w:rPr>
                      <w:color w:val="002060"/>
                    </w:rPr>
                  </w:pPr>
                  <w:r w:rsidRPr="00D9350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435FD" w14:textId="77777777" w:rsidR="004B34A7" w:rsidRPr="00D93501" w:rsidRDefault="004B34A7" w:rsidP="008063B5">
                  <w:pPr>
                    <w:pStyle w:val="rowtabella0"/>
                    <w:jc w:val="center"/>
                    <w:rPr>
                      <w:color w:val="002060"/>
                    </w:rPr>
                  </w:pPr>
                  <w:r w:rsidRPr="00D93501">
                    <w:rPr>
                      <w:color w:val="002060"/>
                    </w:rPr>
                    <w:t> </w:t>
                  </w:r>
                </w:p>
              </w:tc>
            </w:tr>
            <w:tr w:rsidR="004B34A7" w:rsidRPr="00D93501" w14:paraId="3AB2F3C2"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B8DFBE" w14:textId="77777777" w:rsidR="004B34A7" w:rsidRPr="00D93501" w:rsidRDefault="004B34A7" w:rsidP="008063B5">
                  <w:pPr>
                    <w:pStyle w:val="rowtabella0"/>
                    <w:rPr>
                      <w:color w:val="002060"/>
                    </w:rPr>
                  </w:pPr>
                  <w:r w:rsidRPr="00D93501">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6C56EA" w14:textId="77777777" w:rsidR="004B34A7" w:rsidRPr="00D93501" w:rsidRDefault="004B34A7" w:rsidP="008063B5">
                  <w:pPr>
                    <w:pStyle w:val="rowtabella0"/>
                    <w:rPr>
                      <w:color w:val="002060"/>
                    </w:rPr>
                  </w:pPr>
                  <w:r w:rsidRPr="00D9350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4F0F25" w14:textId="77777777" w:rsidR="004B34A7" w:rsidRPr="00D93501" w:rsidRDefault="004B34A7" w:rsidP="008063B5">
                  <w:pPr>
                    <w:pStyle w:val="rowtabella0"/>
                    <w:jc w:val="center"/>
                    <w:rPr>
                      <w:color w:val="002060"/>
                    </w:rPr>
                  </w:pPr>
                  <w:r w:rsidRPr="00D9350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4EADD" w14:textId="77777777" w:rsidR="004B34A7" w:rsidRPr="00D93501" w:rsidRDefault="004B34A7" w:rsidP="008063B5">
                  <w:pPr>
                    <w:pStyle w:val="rowtabella0"/>
                    <w:jc w:val="center"/>
                    <w:rPr>
                      <w:color w:val="002060"/>
                    </w:rPr>
                  </w:pPr>
                  <w:r w:rsidRPr="00D93501">
                    <w:rPr>
                      <w:color w:val="002060"/>
                    </w:rPr>
                    <w:t> </w:t>
                  </w:r>
                </w:p>
              </w:tc>
            </w:tr>
            <w:tr w:rsidR="004B34A7" w:rsidRPr="00D93501" w14:paraId="3C88CD9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E1A49" w14:textId="77777777" w:rsidR="004B34A7" w:rsidRPr="00D93501" w:rsidRDefault="004B34A7" w:rsidP="008063B5">
                  <w:pPr>
                    <w:pStyle w:val="rowtabella0"/>
                    <w:rPr>
                      <w:color w:val="002060"/>
                    </w:rPr>
                  </w:pPr>
                  <w:proofErr w:type="gramStart"/>
                  <w:r w:rsidRPr="00D93501">
                    <w:rPr>
                      <w:color w:val="002060"/>
                    </w:rPr>
                    <w:t>CITTA</w:t>
                  </w:r>
                  <w:proofErr w:type="gramEnd"/>
                  <w:r w:rsidRPr="00D93501">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83674B" w14:textId="77777777" w:rsidR="004B34A7" w:rsidRPr="00D93501" w:rsidRDefault="004B34A7" w:rsidP="008063B5">
                  <w:pPr>
                    <w:pStyle w:val="rowtabella0"/>
                    <w:rPr>
                      <w:color w:val="002060"/>
                    </w:rPr>
                  </w:pPr>
                  <w:r w:rsidRPr="00D9350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1E7CFD"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ADE076" w14:textId="77777777" w:rsidR="004B34A7" w:rsidRPr="00D93501" w:rsidRDefault="004B34A7" w:rsidP="008063B5">
                  <w:pPr>
                    <w:pStyle w:val="rowtabella0"/>
                    <w:jc w:val="center"/>
                    <w:rPr>
                      <w:color w:val="002060"/>
                    </w:rPr>
                  </w:pPr>
                  <w:r w:rsidRPr="00D93501">
                    <w:rPr>
                      <w:color w:val="002060"/>
                    </w:rPr>
                    <w:t> </w:t>
                  </w:r>
                </w:p>
              </w:tc>
            </w:tr>
            <w:tr w:rsidR="004B34A7" w:rsidRPr="00D93501" w14:paraId="326BB471"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3A83D" w14:textId="77777777" w:rsidR="004B34A7" w:rsidRPr="00D93501" w:rsidRDefault="004B34A7" w:rsidP="008063B5">
                  <w:pPr>
                    <w:pStyle w:val="rowtabella0"/>
                    <w:rPr>
                      <w:color w:val="002060"/>
                    </w:rPr>
                  </w:pPr>
                  <w:r w:rsidRPr="00D93501">
                    <w:rPr>
                      <w:color w:val="002060"/>
                    </w:rPr>
                    <w:lastRenderedPageBreak/>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A2792" w14:textId="77777777" w:rsidR="004B34A7" w:rsidRPr="00D93501" w:rsidRDefault="004B34A7" w:rsidP="008063B5">
                  <w:pPr>
                    <w:pStyle w:val="rowtabella0"/>
                    <w:rPr>
                      <w:color w:val="002060"/>
                    </w:rPr>
                  </w:pPr>
                  <w:r w:rsidRPr="00D93501">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CC5BD" w14:textId="77777777" w:rsidR="004B34A7" w:rsidRPr="00D93501" w:rsidRDefault="004B34A7" w:rsidP="008063B5">
                  <w:pPr>
                    <w:pStyle w:val="rowtabella0"/>
                    <w:jc w:val="center"/>
                    <w:rPr>
                      <w:color w:val="002060"/>
                    </w:rPr>
                  </w:pPr>
                  <w:r w:rsidRPr="00D9350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A91E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4509917"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8F61A01" w14:textId="77777777" w:rsidR="004B34A7" w:rsidRPr="00D93501" w:rsidRDefault="004B34A7" w:rsidP="008063B5">
                  <w:pPr>
                    <w:pStyle w:val="rowtabella0"/>
                    <w:rPr>
                      <w:color w:val="002060"/>
                    </w:rPr>
                  </w:pPr>
                  <w:r w:rsidRPr="00D93501">
                    <w:rPr>
                      <w:color w:val="002060"/>
                    </w:rPr>
                    <w:t>(1) - disputata il 06/11/2021</w:t>
                  </w:r>
                </w:p>
              </w:tc>
            </w:tr>
          </w:tbl>
          <w:p w14:paraId="630DE371"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8AAFDA"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B48F5" w14:textId="77777777" w:rsidR="004B34A7" w:rsidRPr="00D93501" w:rsidRDefault="004B34A7" w:rsidP="008063B5">
                  <w:pPr>
                    <w:pStyle w:val="headertabella0"/>
                    <w:rPr>
                      <w:color w:val="002060"/>
                    </w:rPr>
                  </w:pPr>
                  <w:r w:rsidRPr="00D93501">
                    <w:rPr>
                      <w:color w:val="002060"/>
                    </w:rPr>
                    <w:lastRenderedPageBreak/>
                    <w:t>GIRONE B - 6 Giornata - A</w:t>
                  </w:r>
                </w:p>
              </w:tc>
            </w:tr>
            <w:tr w:rsidR="004B34A7" w:rsidRPr="00D93501" w14:paraId="17AEC218"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917A8" w14:textId="77777777" w:rsidR="004B34A7" w:rsidRPr="00D93501" w:rsidRDefault="004B34A7" w:rsidP="008063B5">
                  <w:pPr>
                    <w:pStyle w:val="rowtabella0"/>
                    <w:rPr>
                      <w:color w:val="002060"/>
                    </w:rPr>
                  </w:pPr>
                  <w:r w:rsidRPr="00D93501">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D8396" w14:textId="77777777" w:rsidR="004B34A7" w:rsidRPr="00D93501" w:rsidRDefault="004B34A7" w:rsidP="008063B5">
                  <w:pPr>
                    <w:pStyle w:val="rowtabella0"/>
                    <w:rPr>
                      <w:color w:val="002060"/>
                    </w:rPr>
                  </w:pPr>
                  <w:r w:rsidRPr="00D93501">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DFF91" w14:textId="77777777" w:rsidR="004B34A7" w:rsidRPr="00D93501" w:rsidRDefault="004B34A7" w:rsidP="008063B5">
                  <w:pPr>
                    <w:pStyle w:val="rowtabella0"/>
                    <w:jc w:val="center"/>
                    <w:rPr>
                      <w:color w:val="002060"/>
                    </w:rPr>
                  </w:pPr>
                  <w:r w:rsidRPr="00D93501">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20AA2" w14:textId="77777777" w:rsidR="004B34A7" w:rsidRPr="00D93501" w:rsidRDefault="004B34A7" w:rsidP="008063B5">
                  <w:pPr>
                    <w:pStyle w:val="rowtabella0"/>
                    <w:jc w:val="center"/>
                    <w:rPr>
                      <w:color w:val="002060"/>
                    </w:rPr>
                  </w:pPr>
                  <w:r w:rsidRPr="00D93501">
                    <w:rPr>
                      <w:color w:val="002060"/>
                    </w:rPr>
                    <w:t> </w:t>
                  </w:r>
                </w:p>
              </w:tc>
            </w:tr>
            <w:tr w:rsidR="004B34A7" w:rsidRPr="00D93501" w14:paraId="195CCF1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58DE79" w14:textId="77777777" w:rsidR="004B34A7" w:rsidRPr="00D93501" w:rsidRDefault="004B34A7" w:rsidP="008063B5">
                  <w:pPr>
                    <w:pStyle w:val="rowtabella0"/>
                    <w:rPr>
                      <w:color w:val="002060"/>
                    </w:rPr>
                  </w:pPr>
                  <w:r w:rsidRPr="00D9350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5B93EF" w14:textId="77777777" w:rsidR="004B34A7" w:rsidRPr="00D93501" w:rsidRDefault="004B34A7" w:rsidP="008063B5">
                  <w:pPr>
                    <w:pStyle w:val="rowtabella0"/>
                    <w:rPr>
                      <w:color w:val="002060"/>
                    </w:rPr>
                  </w:pPr>
                  <w:r w:rsidRPr="00D93501">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4718B4" w14:textId="77777777" w:rsidR="004B34A7" w:rsidRPr="00D93501" w:rsidRDefault="004B34A7" w:rsidP="008063B5">
                  <w:pPr>
                    <w:pStyle w:val="rowtabella0"/>
                    <w:jc w:val="center"/>
                    <w:rPr>
                      <w:color w:val="002060"/>
                    </w:rPr>
                  </w:pPr>
                  <w:r w:rsidRPr="00D9350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8BAC46" w14:textId="77777777" w:rsidR="004B34A7" w:rsidRPr="00D93501" w:rsidRDefault="004B34A7" w:rsidP="008063B5">
                  <w:pPr>
                    <w:pStyle w:val="rowtabella0"/>
                    <w:jc w:val="center"/>
                    <w:rPr>
                      <w:color w:val="002060"/>
                    </w:rPr>
                  </w:pPr>
                  <w:r w:rsidRPr="00D93501">
                    <w:rPr>
                      <w:color w:val="002060"/>
                    </w:rPr>
                    <w:t> </w:t>
                  </w:r>
                </w:p>
              </w:tc>
            </w:tr>
            <w:tr w:rsidR="004B34A7" w:rsidRPr="00D93501" w14:paraId="4AF9953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0D6FC" w14:textId="77777777" w:rsidR="004B34A7" w:rsidRPr="00D93501" w:rsidRDefault="004B34A7" w:rsidP="008063B5">
                  <w:pPr>
                    <w:pStyle w:val="rowtabella0"/>
                    <w:rPr>
                      <w:color w:val="002060"/>
                    </w:rPr>
                  </w:pPr>
                  <w:r w:rsidRPr="00D93501">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4352D" w14:textId="77777777" w:rsidR="004B34A7" w:rsidRPr="00D93501" w:rsidRDefault="004B34A7" w:rsidP="008063B5">
                  <w:pPr>
                    <w:pStyle w:val="rowtabella0"/>
                    <w:rPr>
                      <w:color w:val="002060"/>
                    </w:rPr>
                  </w:pPr>
                  <w:r w:rsidRPr="00D93501">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8B897" w14:textId="77777777" w:rsidR="004B34A7" w:rsidRPr="00D93501" w:rsidRDefault="004B34A7" w:rsidP="008063B5">
                  <w:pPr>
                    <w:pStyle w:val="rowtabella0"/>
                    <w:jc w:val="center"/>
                    <w:rPr>
                      <w:color w:val="002060"/>
                    </w:rPr>
                  </w:pPr>
                  <w:r w:rsidRPr="00D93501">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0E705E" w14:textId="77777777" w:rsidR="004B34A7" w:rsidRPr="00D93501" w:rsidRDefault="004B34A7" w:rsidP="008063B5">
                  <w:pPr>
                    <w:pStyle w:val="rowtabella0"/>
                    <w:jc w:val="center"/>
                    <w:rPr>
                      <w:color w:val="002060"/>
                    </w:rPr>
                  </w:pPr>
                  <w:r w:rsidRPr="00D93501">
                    <w:rPr>
                      <w:color w:val="002060"/>
                    </w:rPr>
                    <w:t> </w:t>
                  </w:r>
                </w:p>
              </w:tc>
            </w:tr>
            <w:tr w:rsidR="004B34A7" w:rsidRPr="00D93501" w14:paraId="59633BB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DD9134" w14:textId="77777777" w:rsidR="004B34A7" w:rsidRPr="00D93501" w:rsidRDefault="004B34A7" w:rsidP="008063B5">
                  <w:pPr>
                    <w:pStyle w:val="rowtabella0"/>
                    <w:rPr>
                      <w:color w:val="002060"/>
                    </w:rPr>
                  </w:pPr>
                  <w:r w:rsidRPr="00D93501">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86343" w14:textId="77777777" w:rsidR="004B34A7" w:rsidRPr="00D93501" w:rsidRDefault="004B34A7" w:rsidP="008063B5">
                  <w:pPr>
                    <w:pStyle w:val="rowtabella0"/>
                    <w:rPr>
                      <w:color w:val="002060"/>
                    </w:rPr>
                  </w:pPr>
                  <w:r w:rsidRPr="00D9350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A4E658" w14:textId="77777777" w:rsidR="004B34A7" w:rsidRPr="00D93501" w:rsidRDefault="004B34A7" w:rsidP="008063B5">
                  <w:pPr>
                    <w:pStyle w:val="rowtabella0"/>
                    <w:jc w:val="center"/>
                    <w:rPr>
                      <w:color w:val="002060"/>
                    </w:rPr>
                  </w:pPr>
                  <w:r w:rsidRPr="00D9350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5921D" w14:textId="77777777" w:rsidR="004B34A7" w:rsidRPr="00D93501" w:rsidRDefault="004B34A7" w:rsidP="008063B5">
                  <w:pPr>
                    <w:pStyle w:val="rowtabella0"/>
                    <w:jc w:val="center"/>
                    <w:rPr>
                      <w:color w:val="002060"/>
                    </w:rPr>
                  </w:pPr>
                  <w:r w:rsidRPr="00D93501">
                    <w:rPr>
                      <w:color w:val="002060"/>
                    </w:rPr>
                    <w:t> </w:t>
                  </w:r>
                </w:p>
              </w:tc>
            </w:tr>
            <w:tr w:rsidR="004B34A7" w:rsidRPr="00D93501" w14:paraId="5C38FFB8"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621B6" w14:textId="77777777" w:rsidR="004B34A7" w:rsidRPr="00D93501" w:rsidRDefault="004B34A7" w:rsidP="008063B5">
                  <w:pPr>
                    <w:pStyle w:val="rowtabella0"/>
                    <w:rPr>
                      <w:color w:val="002060"/>
                    </w:rPr>
                  </w:pPr>
                  <w:r w:rsidRPr="00D93501">
                    <w:rPr>
                      <w:color w:val="002060"/>
                    </w:rPr>
                    <w:lastRenderedPageBreak/>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781B3B" w14:textId="77777777" w:rsidR="004B34A7" w:rsidRPr="00D93501" w:rsidRDefault="004B34A7" w:rsidP="008063B5">
                  <w:pPr>
                    <w:pStyle w:val="rowtabella0"/>
                    <w:rPr>
                      <w:color w:val="002060"/>
                    </w:rPr>
                  </w:pPr>
                  <w:r w:rsidRPr="00D93501">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997A7"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FBA6C1" w14:textId="77777777" w:rsidR="004B34A7" w:rsidRPr="00D93501" w:rsidRDefault="004B34A7" w:rsidP="008063B5">
                  <w:pPr>
                    <w:pStyle w:val="rowtabella0"/>
                    <w:jc w:val="center"/>
                    <w:rPr>
                      <w:color w:val="002060"/>
                    </w:rPr>
                  </w:pPr>
                  <w:r w:rsidRPr="00D93501">
                    <w:rPr>
                      <w:color w:val="002060"/>
                    </w:rPr>
                    <w:t> </w:t>
                  </w:r>
                </w:p>
              </w:tc>
            </w:tr>
            <w:tr w:rsidR="004B34A7" w:rsidRPr="00D93501" w14:paraId="50D80D28"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72C3C" w14:textId="77777777" w:rsidR="004B34A7" w:rsidRPr="00D93501" w:rsidRDefault="004B34A7" w:rsidP="008063B5">
                  <w:pPr>
                    <w:pStyle w:val="rowtabella0"/>
                    <w:rPr>
                      <w:color w:val="002060"/>
                    </w:rPr>
                  </w:pPr>
                  <w:r w:rsidRPr="00D93501">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8ACF9" w14:textId="77777777" w:rsidR="004B34A7" w:rsidRPr="00D93501" w:rsidRDefault="004B34A7" w:rsidP="008063B5">
                  <w:pPr>
                    <w:pStyle w:val="rowtabella0"/>
                    <w:rPr>
                      <w:color w:val="002060"/>
                    </w:rPr>
                  </w:pPr>
                  <w:r w:rsidRPr="00D93501">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0A89F" w14:textId="77777777" w:rsidR="004B34A7" w:rsidRPr="00D93501" w:rsidRDefault="004B34A7" w:rsidP="008063B5">
                  <w:pPr>
                    <w:pStyle w:val="rowtabella0"/>
                    <w:jc w:val="center"/>
                    <w:rPr>
                      <w:color w:val="002060"/>
                    </w:rPr>
                  </w:pPr>
                  <w:r w:rsidRPr="00D9350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19F46"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3EBB2E"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B7D9160" w14:textId="77777777" w:rsidR="004B34A7" w:rsidRPr="00D93501" w:rsidRDefault="004B34A7" w:rsidP="008063B5">
                  <w:pPr>
                    <w:pStyle w:val="rowtabella0"/>
                    <w:rPr>
                      <w:color w:val="002060"/>
                    </w:rPr>
                  </w:pPr>
                  <w:r w:rsidRPr="00D93501">
                    <w:rPr>
                      <w:color w:val="002060"/>
                    </w:rPr>
                    <w:t>(1) - disputata il 06/11/2021</w:t>
                  </w:r>
                </w:p>
              </w:tc>
            </w:tr>
          </w:tbl>
          <w:p w14:paraId="609FD376" w14:textId="77777777" w:rsidR="004B34A7" w:rsidRPr="00D93501" w:rsidRDefault="004B34A7" w:rsidP="008063B5">
            <w:pPr>
              <w:rPr>
                <w:color w:val="002060"/>
              </w:rPr>
            </w:pPr>
          </w:p>
        </w:tc>
      </w:tr>
    </w:tbl>
    <w:p w14:paraId="4AB81620"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64494DE8"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EDABABB"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B7D9" w14:textId="77777777" w:rsidR="004B34A7" w:rsidRPr="00D93501" w:rsidRDefault="004B34A7" w:rsidP="008063B5">
                  <w:pPr>
                    <w:pStyle w:val="headertabella0"/>
                    <w:rPr>
                      <w:color w:val="002060"/>
                    </w:rPr>
                  </w:pPr>
                  <w:r w:rsidRPr="00D93501">
                    <w:rPr>
                      <w:color w:val="002060"/>
                    </w:rPr>
                    <w:t>GIRONE C - 6 Giornata - A</w:t>
                  </w:r>
                </w:p>
              </w:tc>
            </w:tr>
            <w:tr w:rsidR="004B34A7" w:rsidRPr="00D93501" w14:paraId="27C2B8C0"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3A4291" w14:textId="77777777" w:rsidR="004B34A7" w:rsidRPr="00D93501" w:rsidRDefault="004B34A7" w:rsidP="008063B5">
                  <w:pPr>
                    <w:pStyle w:val="rowtabella0"/>
                    <w:rPr>
                      <w:color w:val="002060"/>
                    </w:rPr>
                  </w:pPr>
                  <w:r w:rsidRPr="00D93501">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89C13" w14:textId="77777777" w:rsidR="004B34A7" w:rsidRPr="00D93501" w:rsidRDefault="004B34A7" w:rsidP="008063B5">
                  <w:pPr>
                    <w:pStyle w:val="rowtabella0"/>
                    <w:rPr>
                      <w:color w:val="002060"/>
                    </w:rPr>
                  </w:pPr>
                  <w:r w:rsidRPr="00D93501">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7838"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8C4C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062FF0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367424" w14:textId="77777777" w:rsidR="004B34A7" w:rsidRPr="00D93501" w:rsidRDefault="004B34A7" w:rsidP="008063B5">
                  <w:pPr>
                    <w:pStyle w:val="rowtabella0"/>
                    <w:rPr>
                      <w:color w:val="002060"/>
                    </w:rPr>
                  </w:pPr>
                  <w:r w:rsidRPr="00D9350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127379" w14:textId="77777777" w:rsidR="004B34A7" w:rsidRPr="00D93501" w:rsidRDefault="004B34A7" w:rsidP="008063B5">
                  <w:pPr>
                    <w:pStyle w:val="rowtabella0"/>
                    <w:rPr>
                      <w:color w:val="002060"/>
                    </w:rPr>
                  </w:pPr>
                  <w:r w:rsidRPr="00D93501">
                    <w:rPr>
                      <w:color w:val="002060"/>
                    </w:rPr>
                    <w:t xml:space="preserve">- </w:t>
                  </w:r>
                  <w:proofErr w:type="gramStart"/>
                  <w:r w:rsidRPr="00D93501">
                    <w:rPr>
                      <w:color w:val="002060"/>
                    </w:rPr>
                    <w:t>U.MANDOLESI</w:t>
                  </w:r>
                  <w:proofErr w:type="gramEnd"/>
                  <w:r w:rsidRPr="00D93501">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E4E677" w14:textId="77777777" w:rsidR="004B34A7" w:rsidRPr="00D93501" w:rsidRDefault="004B34A7" w:rsidP="008063B5">
                  <w:pPr>
                    <w:pStyle w:val="rowtabella0"/>
                    <w:jc w:val="center"/>
                    <w:rPr>
                      <w:color w:val="002060"/>
                    </w:rPr>
                  </w:pPr>
                  <w:r w:rsidRPr="00D9350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6A2039" w14:textId="77777777" w:rsidR="004B34A7" w:rsidRPr="00D93501" w:rsidRDefault="004B34A7" w:rsidP="008063B5">
                  <w:pPr>
                    <w:pStyle w:val="rowtabella0"/>
                    <w:jc w:val="center"/>
                    <w:rPr>
                      <w:color w:val="002060"/>
                    </w:rPr>
                  </w:pPr>
                  <w:r w:rsidRPr="00D93501">
                    <w:rPr>
                      <w:color w:val="002060"/>
                    </w:rPr>
                    <w:t> </w:t>
                  </w:r>
                </w:p>
              </w:tc>
            </w:tr>
            <w:tr w:rsidR="004B34A7" w:rsidRPr="00D93501" w14:paraId="45F6A38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D8A1B" w14:textId="77777777" w:rsidR="004B34A7" w:rsidRPr="00D93501" w:rsidRDefault="004B34A7" w:rsidP="008063B5">
                  <w:pPr>
                    <w:pStyle w:val="rowtabella0"/>
                    <w:rPr>
                      <w:color w:val="002060"/>
                    </w:rPr>
                  </w:pPr>
                  <w:r w:rsidRPr="00D9350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7DEE4" w14:textId="77777777" w:rsidR="004B34A7" w:rsidRPr="00D93501" w:rsidRDefault="004B34A7" w:rsidP="008063B5">
                  <w:pPr>
                    <w:pStyle w:val="rowtabella0"/>
                    <w:rPr>
                      <w:color w:val="002060"/>
                    </w:rPr>
                  </w:pPr>
                  <w:r w:rsidRPr="00D93501">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E8355" w14:textId="77777777" w:rsidR="004B34A7" w:rsidRPr="00D93501" w:rsidRDefault="004B34A7" w:rsidP="008063B5">
                  <w:pPr>
                    <w:pStyle w:val="rowtabella0"/>
                    <w:jc w:val="center"/>
                    <w:rPr>
                      <w:color w:val="002060"/>
                    </w:rPr>
                  </w:pPr>
                  <w:r w:rsidRPr="00D9350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117B0" w14:textId="77777777" w:rsidR="004B34A7" w:rsidRPr="00D93501" w:rsidRDefault="004B34A7" w:rsidP="008063B5">
                  <w:pPr>
                    <w:pStyle w:val="rowtabella0"/>
                    <w:jc w:val="center"/>
                    <w:rPr>
                      <w:color w:val="002060"/>
                    </w:rPr>
                  </w:pPr>
                  <w:r w:rsidRPr="00D93501">
                    <w:rPr>
                      <w:color w:val="002060"/>
                    </w:rPr>
                    <w:t> </w:t>
                  </w:r>
                </w:p>
              </w:tc>
            </w:tr>
            <w:tr w:rsidR="004B34A7" w:rsidRPr="00D93501" w14:paraId="14D951C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ECAE7D" w14:textId="77777777" w:rsidR="004B34A7" w:rsidRPr="00D93501" w:rsidRDefault="004B34A7" w:rsidP="008063B5">
                  <w:pPr>
                    <w:pStyle w:val="rowtabella0"/>
                    <w:rPr>
                      <w:color w:val="002060"/>
                    </w:rPr>
                  </w:pPr>
                  <w:r w:rsidRPr="00D93501">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EC495" w14:textId="77777777" w:rsidR="004B34A7" w:rsidRPr="00D93501" w:rsidRDefault="004B34A7" w:rsidP="008063B5">
                  <w:pPr>
                    <w:pStyle w:val="rowtabella0"/>
                    <w:rPr>
                      <w:color w:val="002060"/>
                    </w:rPr>
                  </w:pPr>
                  <w:r w:rsidRPr="00D9350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8536E"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591DB" w14:textId="77777777" w:rsidR="004B34A7" w:rsidRPr="00D93501" w:rsidRDefault="004B34A7" w:rsidP="008063B5">
                  <w:pPr>
                    <w:pStyle w:val="rowtabella0"/>
                    <w:jc w:val="center"/>
                    <w:rPr>
                      <w:color w:val="002060"/>
                    </w:rPr>
                  </w:pPr>
                  <w:r w:rsidRPr="00D93501">
                    <w:rPr>
                      <w:color w:val="002060"/>
                    </w:rPr>
                    <w:t> </w:t>
                  </w:r>
                </w:p>
              </w:tc>
            </w:tr>
            <w:tr w:rsidR="004B34A7" w:rsidRPr="00D93501" w14:paraId="4DF11D8F"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41E1B" w14:textId="77777777" w:rsidR="004B34A7" w:rsidRPr="00D93501" w:rsidRDefault="004B34A7" w:rsidP="008063B5">
                  <w:pPr>
                    <w:pStyle w:val="rowtabella0"/>
                    <w:rPr>
                      <w:color w:val="002060"/>
                    </w:rPr>
                  </w:pPr>
                  <w:r w:rsidRPr="00D9350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DC95" w14:textId="77777777" w:rsidR="004B34A7" w:rsidRPr="00D93501" w:rsidRDefault="004B34A7" w:rsidP="008063B5">
                  <w:pPr>
                    <w:pStyle w:val="rowtabella0"/>
                    <w:rPr>
                      <w:color w:val="002060"/>
                    </w:rPr>
                  </w:pPr>
                  <w:r w:rsidRPr="00D93501">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213D4"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F5B5F" w14:textId="77777777" w:rsidR="004B34A7" w:rsidRPr="00D93501" w:rsidRDefault="004B34A7" w:rsidP="008063B5">
                  <w:pPr>
                    <w:pStyle w:val="rowtabella0"/>
                    <w:jc w:val="center"/>
                    <w:rPr>
                      <w:color w:val="002060"/>
                    </w:rPr>
                  </w:pPr>
                  <w:r w:rsidRPr="00D93501">
                    <w:rPr>
                      <w:color w:val="002060"/>
                    </w:rPr>
                    <w:t> </w:t>
                  </w:r>
                </w:p>
              </w:tc>
            </w:tr>
          </w:tbl>
          <w:p w14:paraId="3607CCD1" w14:textId="77777777" w:rsidR="004B34A7" w:rsidRPr="00D93501" w:rsidRDefault="004B34A7" w:rsidP="008063B5">
            <w:pPr>
              <w:rPr>
                <w:color w:val="002060"/>
              </w:rPr>
            </w:pPr>
          </w:p>
        </w:tc>
      </w:tr>
    </w:tbl>
    <w:p w14:paraId="6B3EB145" w14:textId="77777777" w:rsidR="004B34A7" w:rsidRPr="00D93501" w:rsidRDefault="004B34A7" w:rsidP="004B34A7">
      <w:pPr>
        <w:pStyle w:val="breakline"/>
        <w:divId w:val="527259509"/>
        <w:rPr>
          <w:rFonts w:eastAsiaTheme="minorEastAsia"/>
          <w:color w:val="002060"/>
        </w:rPr>
      </w:pPr>
    </w:p>
    <w:p w14:paraId="5F2384CC" w14:textId="77777777" w:rsidR="004B34A7" w:rsidRPr="00D93501" w:rsidRDefault="004B34A7" w:rsidP="004B34A7">
      <w:pPr>
        <w:pStyle w:val="breakline"/>
        <w:divId w:val="527259509"/>
        <w:rPr>
          <w:color w:val="002060"/>
        </w:rPr>
      </w:pPr>
    </w:p>
    <w:p w14:paraId="70AA7321" w14:textId="77777777" w:rsidR="004B34A7" w:rsidRPr="00D93501" w:rsidRDefault="004B34A7" w:rsidP="004B34A7">
      <w:pPr>
        <w:pStyle w:val="titoloprinc0"/>
        <w:divId w:val="527259509"/>
        <w:rPr>
          <w:color w:val="002060"/>
        </w:rPr>
      </w:pPr>
      <w:r w:rsidRPr="00D93501">
        <w:rPr>
          <w:color w:val="002060"/>
        </w:rPr>
        <w:t>GIUDICE SPORTIVO</w:t>
      </w:r>
    </w:p>
    <w:p w14:paraId="560F9DD7"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30272DD4" w14:textId="77777777" w:rsidR="004B34A7" w:rsidRPr="00D93501" w:rsidRDefault="004B34A7" w:rsidP="004B34A7">
      <w:pPr>
        <w:pStyle w:val="titolo10"/>
        <w:divId w:val="527259509"/>
        <w:rPr>
          <w:color w:val="002060"/>
        </w:rPr>
      </w:pPr>
      <w:r w:rsidRPr="00D93501">
        <w:rPr>
          <w:color w:val="002060"/>
        </w:rPr>
        <w:t xml:space="preserve">GARE DEL 5/11/2021 </w:t>
      </w:r>
    </w:p>
    <w:p w14:paraId="6A15E6FE"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654B9B54"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gara del 5/11/2021 FUTSAL SANGIUSTESE A.R.L. - NUOVA OTTRANO 98 </w:t>
      </w:r>
      <w:r w:rsidRPr="00D93501">
        <w:rPr>
          <w:color w:val="002060"/>
        </w:rPr>
        <w:br/>
        <w:t>Letto il referto arbitrale e gli atti allegati dai quali si evince che</w:t>
      </w:r>
      <w:r>
        <w:rPr>
          <w:color w:val="002060"/>
        </w:rPr>
        <w:t xml:space="preserve"> </w:t>
      </w:r>
      <w:r w:rsidRPr="00D93501">
        <w:rPr>
          <w:color w:val="002060"/>
        </w:rPr>
        <w:t>al minuto 11º del secondo tempo l'arbitro decideva l'espulsione del dirigente allenatore della società Futsal Sangiustese sig. Valori Marco in quanto lo stesso faceva indebito ingresso sul terreno di gioco senza esserne autorizzato urlando frasi sconnesse di protesta</w:t>
      </w:r>
      <w:r>
        <w:rPr>
          <w:color w:val="002060"/>
        </w:rPr>
        <w:t xml:space="preserve"> </w:t>
      </w:r>
      <w:r w:rsidRPr="00D93501">
        <w:rPr>
          <w:color w:val="002060"/>
        </w:rPr>
        <w:t xml:space="preserve">per precedenti decisioni arbitrali e l'espressione "io ti ammazzo". </w:t>
      </w:r>
    </w:p>
    <w:p w14:paraId="2092C56D"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Alla notifica del provvedimento si scagliava contro il direttore di gara lo colpiva con una forte testata allo zigomo sinistro provocandogli dolore e, reiterando nella minacciosa condotta, ripeteva</w:t>
      </w:r>
      <w:r>
        <w:rPr>
          <w:color w:val="002060"/>
        </w:rPr>
        <w:t xml:space="preserve"> </w:t>
      </w:r>
      <w:r w:rsidRPr="00D93501">
        <w:rPr>
          <w:color w:val="002060"/>
        </w:rPr>
        <w:t>nuovamente l'espressione "io ti ammazzo". A questo punto l'esagitato veniva trattenuto da alcuni giocatori e la gara veniva definitivamente</w:t>
      </w:r>
      <w:r>
        <w:rPr>
          <w:color w:val="002060"/>
        </w:rPr>
        <w:t xml:space="preserve"> </w:t>
      </w:r>
      <w:r w:rsidRPr="00D93501">
        <w:rPr>
          <w:color w:val="002060"/>
        </w:rPr>
        <w:t xml:space="preserve">sospesa. </w:t>
      </w:r>
    </w:p>
    <w:p w14:paraId="39ACAD41"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Il direttore di gara si recava poi al pronto soccorso di Civitanova Marche dove veniva visitato e dimesso con una prognosi di n. 2 giorni salvo complicazioni. </w:t>
      </w:r>
    </w:p>
    <w:p w14:paraId="307F7B78" w14:textId="77777777" w:rsidR="004B34A7" w:rsidRDefault="004B34A7" w:rsidP="004B34A7">
      <w:pPr>
        <w:pStyle w:val="diffida"/>
        <w:spacing w:before="80" w:beforeAutospacing="0" w:after="40" w:afterAutospacing="0"/>
        <w:jc w:val="left"/>
        <w:divId w:val="527259509"/>
        <w:rPr>
          <w:color w:val="002060"/>
        </w:rPr>
      </w:pPr>
      <w:r w:rsidRPr="00D93501">
        <w:rPr>
          <w:color w:val="002060"/>
        </w:rPr>
        <w:t>Alla luce di quanto sopra</w:t>
      </w:r>
    </w:p>
    <w:p w14:paraId="25B070CE" w14:textId="77777777" w:rsidR="004B34A7" w:rsidRDefault="004B34A7" w:rsidP="004B34A7">
      <w:pPr>
        <w:pStyle w:val="diffida"/>
        <w:spacing w:before="80" w:beforeAutospacing="0" w:after="40" w:afterAutospacing="0"/>
        <w:jc w:val="center"/>
        <w:divId w:val="527259509"/>
        <w:rPr>
          <w:color w:val="002060"/>
        </w:rPr>
      </w:pPr>
      <w:r w:rsidRPr="00D93501">
        <w:rPr>
          <w:color w:val="002060"/>
        </w:rPr>
        <w:t>si decide</w:t>
      </w:r>
    </w:p>
    <w:p w14:paraId="7CE449E0"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a. Di infliggere al dirigente allenatore della società Futsal Sangiustese sig. Valori Marco la squalifica sino al 31 dicembre 2024, nonché l'ammenda di </w:t>
      </w:r>
      <w:proofErr w:type="gramStart"/>
      <w:r>
        <w:rPr>
          <w:color w:val="002060"/>
        </w:rPr>
        <w:t>Euro</w:t>
      </w:r>
      <w:proofErr w:type="gramEnd"/>
      <w:r w:rsidRPr="00D93501">
        <w:rPr>
          <w:color w:val="002060"/>
        </w:rPr>
        <w:t xml:space="preserve"> 1.000,00. </w:t>
      </w:r>
    </w:p>
    <w:p w14:paraId="5CF31BAC"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b. di infliggere alla società Futsal Sangiustese la sanzione della perdita sportiva della gara con il punteggio di 0-6. </w:t>
      </w:r>
    </w:p>
    <w:p w14:paraId="757974B7"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F7F8B83"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B180451" w14:textId="77777777" w:rsidR="004B34A7" w:rsidRPr="00D93501" w:rsidRDefault="004B34A7" w:rsidP="004B34A7">
      <w:pPr>
        <w:pStyle w:val="titolo30"/>
        <w:divId w:val="527259509"/>
        <w:rPr>
          <w:color w:val="002060"/>
        </w:rPr>
      </w:pPr>
      <w:r w:rsidRPr="00D93501">
        <w:rPr>
          <w:color w:val="002060"/>
        </w:rPr>
        <w:t xml:space="preserve">DIRIGENTI </w:t>
      </w:r>
    </w:p>
    <w:p w14:paraId="136A8E91" w14:textId="77777777" w:rsidR="004B34A7" w:rsidRPr="00D93501" w:rsidRDefault="004B34A7" w:rsidP="004B34A7">
      <w:pPr>
        <w:pStyle w:val="titolo20"/>
        <w:divId w:val="527259509"/>
        <w:rPr>
          <w:color w:val="002060"/>
        </w:rPr>
      </w:pPr>
      <w:r w:rsidRPr="00D93501">
        <w:rPr>
          <w:color w:val="002060"/>
        </w:rPr>
        <w:t xml:space="preserve">INIBIZIONE A SVOLGERE OGNI ATTIVITA' FINO AL 29/12/2021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7F06464" w14:textId="77777777" w:rsidTr="004B34A7">
        <w:trPr>
          <w:divId w:val="527259509"/>
        </w:trPr>
        <w:tc>
          <w:tcPr>
            <w:tcW w:w="2200" w:type="dxa"/>
            <w:tcMar>
              <w:top w:w="20" w:type="dxa"/>
              <w:left w:w="20" w:type="dxa"/>
              <w:bottom w:w="20" w:type="dxa"/>
              <w:right w:w="20" w:type="dxa"/>
            </w:tcMar>
            <w:vAlign w:val="center"/>
            <w:hideMark/>
          </w:tcPr>
          <w:p w14:paraId="79EBFCF5" w14:textId="77777777" w:rsidR="004B34A7" w:rsidRPr="00D93501" w:rsidRDefault="004B34A7" w:rsidP="008063B5">
            <w:pPr>
              <w:pStyle w:val="movimento"/>
              <w:rPr>
                <w:color w:val="002060"/>
              </w:rPr>
            </w:pPr>
            <w:r w:rsidRPr="00D93501">
              <w:rPr>
                <w:color w:val="002060"/>
              </w:rPr>
              <w:t>MACCIONI MAURO</w:t>
            </w:r>
          </w:p>
        </w:tc>
        <w:tc>
          <w:tcPr>
            <w:tcW w:w="2200" w:type="dxa"/>
            <w:tcMar>
              <w:top w:w="20" w:type="dxa"/>
              <w:left w:w="20" w:type="dxa"/>
              <w:bottom w:w="20" w:type="dxa"/>
              <w:right w:w="20" w:type="dxa"/>
            </w:tcMar>
            <w:vAlign w:val="center"/>
            <w:hideMark/>
          </w:tcPr>
          <w:p w14:paraId="6D542A41"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50E5E52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E9474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04E53C4" w14:textId="77777777" w:rsidR="004B34A7" w:rsidRPr="00D93501" w:rsidRDefault="004B34A7" w:rsidP="008063B5">
            <w:pPr>
              <w:pStyle w:val="movimento2"/>
              <w:rPr>
                <w:color w:val="002060"/>
              </w:rPr>
            </w:pPr>
            <w:r w:rsidRPr="00D93501">
              <w:rPr>
                <w:color w:val="002060"/>
              </w:rPr>
              <w:t> </w:t>
            </w:r>
          </w:p>
        </w:tc>
      </w:tr>
    </w:tbl>
    <w:p w14:paraId="7C48102A"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A seguito del provvedimento di ammonizione, il sig. Maccioni colpiva il direttore di gara con una manata al volto, senza provocare dolore o ulteriori conseguenze. Alla notifica del provvedimento di espulsione lo stesso proferiva frasi irriguardose nei confronti dell'arbitro. </w:t>
      </w:r>
    </w:p>
    <w:p w14:paraId="73A1122B"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6B6518B" w14:textId="77777777" w:rsidTr="004B34A7">
        <w:trPr>
          <w:divId w:val="527259509"/>
        </w:trPr>
        <w:tc>
          <w:tcPr>
            <w:tcW w:w="2200" w:type="dxa"/>
            <w:tcMar>
              <w:top w:w="20" w:type="dxa"/>
              <w:left w:w="20" w:type="dxa"/>
              <w:bottom w:w="20" w:type="dxa"/>
              <w:right w:w="20" w:type="dxa"/>
            </w:tcMar>
            <w:vAlign w:val="center"/>
            <w:hideMark/>
          </w:tcPr>
          <w:p w14:paraId="0542DFA7" w14:textId="77777777" w:rsidR="004B34A7" w:rsidRPr="00D93501" w:rsidRDefault="004B34A7" w:rsidP="008063B5">
            <w:pPr>
              <w:pStyle w:val="movimento"/>
              <w:rPr>
                <w:color w:val="002060"/>
              </w:rPr>
            </w:pPr>
            <w:r w:rsidRPr="00D93501">
              <w:rPr>
                <w:color w:val="002060"/>
              </w:rPr>
              <w:t>MACCIONI MAURO</w:t>
            </w:r>
          </w:p>
        </w:tc>
        <w:tc>
          <w:tcPr>
            <w:tcW w:w="2200" w:type="dxa"/>
            <w:tcMar>
              <w:top w:w="20" w:type="dxa"/>
              <w:left w:w="20" w:type="dxa"/>
              <w:bottom w:w="20" w:type="dxa"/>
              <w:right w:w="20" w:type="dxa"/>
            </w:tcMar>
            <w:vAlign w:val="center"/>
            <w:hideMark/>
          </w:tcPr>
          <w:p w14:paraId="718AD006"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755B658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E529C85" w14:textId="77777777" w:rsidR="004B34A7" w:rsidRPr="00D93501" w:rsidRDefault="004B34A7" w:rsidP="008063B5">
            <w:pPr>
              <w:pStyle w:val="movimento"/>
              <w:rPr>
                <w:color w:val="002060"/>
              </w:rPr>
            </w:pPr>
            <w:r w:rsidRPr="00D93501">
              <w:rPr>
                <w:color w:val="002060"/>
              </w:rPr>
              <w:t>BERNABEI JONATHAN</w:t>
            </w:r>
          </w:p>
        </w:tc>
        <w:tc>
          <w:tcPr>
            <w:tcW w:w="2200" w:type="dxa"/>
            <w:tcMar>
              <w:top w:w="20" w:type="dxa"/>
              <w:left w:w="20" w:type="dxa"/>
              <w:bottom w:w="20" w:type="dxa"/>
              <w:right w:w="20" w:type="dxa"/>
            </w:tcMar>
            <w:vAlign w:val="center"/>
            <w:hideMark/>
          </w:tcPr>
          <w:p w14:paraId="524B883C" w14:textId="77777777" w:rsidR="004B34A7" w:rsidRPr="00D93501" w:rsidRDefault="004B34A7" w:rsidP="008063B5">
            <w:pPr>
              <w:pStyle w:val="movimento2"/>
              <w:rPr>
                <w:color w:val="002060"/>
              </w:rPr>
            </w:pPr>
            <w:r w:rsidRPr="00D93501">
              <w:rPr>
                <w:color w:val="002060"/>
              </w:rPr>
              <w:t xml:space="preserve">(FUTSAL SANGIUSTESE A.R.L.) </w:t>
            </w:r>
          </w:p>
        </w:tc>
      </w:tr>
      <w:tr w:rsidR="004B34A7" w:rsidRPr="00D93501" w14:paraId="61AB5DD7" w14:textId="77777777" w:rsidTr="004B34A7">
        <w:trPr>
          <w:divId w:val="527259509"/>
        </w:trPr>
        <w:tc>
          <w:tcPr>
            <w:tcW w:w="2200" w:type="dxa"/>
            <w:tcMar>
              <w:top w:w="20" w:type="dxa"/>
              <w:left w:w="20" w:type="dxa"/>
              <w:bottom w:w="20" w:type="dxa"/>
              <w:right w:w="20" w:type="dxa"/>
            </w:tcMar>
            <w:vAlign w:val="center"/>
            <w:hideMark/>
          </w:tcPr>
          <w:p w14:paraId="0B6322FB" w14:textId="77777777" w:rsidR="004B34A7" w:rsidRPr="00D93501" w:rsidRDefault="004B34A7" w:rsidP="008063B5">
            <w:pPr>
              <w:pStyle w:val="movimento"/>
              <w:rPr>
                <w:color w:val="002060"/>
              </w:rPr>
            </w:pPr>
            <w:r w:rsidRPr="00D93501">
              <w:rPr>
                <w:color w:val="002060"/>
              </w:rPr>
              <w:t>DEL CANE MATTIA</w:t>
            </w:r>
          </w:p>
        </w:tc>
        <w:tc>
          <w:tcPr>
            <w:tcW w:w="2200" w:type="dxa"/>
            <w:tcMar>
              <w:top w:w="20" w:type="dxa"/>
              <w:left w:w="20" w:type="dxa"/>
              <w:bottom w:w="20" w:type="dxa"/>
              <w:right w:w="20" w:type="dxa"/>
            </w:tcMar>
            <w:vAlign w:val="center"/>
            <w:hideMark/>
          </w:tcPr>
          <w:p w14:paraId="7541B6B8" w14:textId="77777777" w:rsidR="004B34A7" w:rsidRPr="00D93501" w:rsidRDefault="004B34A7" w:rsidP="008063B5">
            <w:pPr>
              <w:pStyle w:val="movimento2"/>
              <w:rPr>
                <w:color w:val="002060"/>
              </w:rPr>
            </w:pPr>
            <w:r w:rsidRPr="00D93501">
              <w:rPr>
                <w:color w:val="002060"/>
              </w:rPr>
              <w:t xml:space="preserve">(REAL ANCARIA) </w:t>
            </w:r>
          </w:p>
        </w:tc>
        <w:tc>
          <w:tcPr>
            <w:tcW w:w="800" w:type="dxa"/>
            <w:tcMar>
              <w:top w:w="20" w:type="dxa"/>
              <w:left w:w="20" w:type="dxa"/>
              <w:bottom w:w="20" w:type="dxa"/>
              <w:right w:w="20" w:type="dxa"/>
            </w:tcMar>
            <w:vAlign w:val="center"/>
            <w:hideMark/>
          </w:tcPr>
          <w:p w14:paraId="750BB23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C1E90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615E97F" w14:textId="77777777" w:rsidR="004B34A7" w:rsidRPr="00D93501" w:rsidRDefault="004B34A7" w:rsidP="008063B5">
            <w:pPr>
              <w:pStyle w:val="movimento2"/>
              <w:rPr>
                <w:color w:val="002060"/>
              </w:rPr>
            </w:pPr>
            <w:r w:rsidRPr="00D93501">
              <w:rPr>
                <w:color w:val="002060"/>
              </w:rPr>
              <w:t> </w:t>
            </w:r>
          </w:p>
        </w:tc>
      </w:tr>
    </w:tbl>
    <w:p w14:paraId="063BDD7F" w14:textId="77777777" w:rsidR="004B34A7" w:rsidRPr="00D93501" w:rsidRDefault="004B34A7" w:rsidP="004B34A7">
      <w:pPr>
        <w:pStyle w:val="titolo30"/>
        <w:divId w:val="527259509"/>
        <w:rPr>
          <w:rFonts w:eastAsiaTheme="minorEastAsia"/>
          <w:color w:val="002060"/>
        </w:rPr>
      </w:pPr>
      <w:r w:rsidRPr="00D93501">
        <w:rPr>
          <w:color w:val="002060"/>
        </w:rPr>
        <w:t xml:space="preserve">ALLENATORI </w:t>
      </w:r>
    </w:p>
    <w:p w14:paraId="41AD0330" w14:textId="77777777" w:rsidR="004B34A7" w:rsidRPr="00D93501" w:rsidRDefault="004B34A7" w:rsidP="004B34A7">
      <w:pPr>
        <w:pStyle w:val="titolo20"/>
        <w:divId w:val="527259509"/>
        <w:rPr>
          <w:color w:val="002060"/>
        </w:rPr>
      </w:pPr>
      <w:r w:rsidRPr="00D93501">
        <w:rPr>
          <w:color w:val="002060"/>
        </w:rPr>
        <w:t xml:space="preserve">SQUALIFICA FINO AL 31/12/2024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6C53288" w14:textId="77777777" w:rsidTr="004B34A7">
        <w:trPr>
          <w:divId w:val="527259509"/>
        </w:trPr>
        <w:tc>
          <w:tcPr>
            <w:tcW w:w="2200" w:type="dxa"/>
            <w:tcMar>
              <w:top w:w="20" w:type="dxa"/>
              <w:left w:w="20" w:type="dxa"/>
              <w:bottom w:w="20" w:type="dxa"/>
              <w:right w:w="20" w:type="dxa"/>
            </w:tcMar>
            <w:vAlign w:val="center"/>
            <w:hideMark/>
          </w:tcPr>
          <w:p w14:paraId="25602F2B" w14:textId="77777777" w:rsidR="004B34A7" w:rsidRPr="00D93501" w:rsidRDefault="004B34A7" w:rsidP="008063B5">
            <w:pPr>
              <w:pStyle w:val="movimento"/>
              <w:rPr>
                <w:color w:val="002060"/>
              </w:rPr>
            </w:pPr>
            <w:r w:rsidRPr="00D93501">
              <w:rPr>
                <w:color w:val="002060"/>
              </w:rPr>
              <w:t>VALORI MARCO</w:t>
            </w:r>
          </w:p>
        </w:tc>
        <w:tc>
          <w:tcPr>
            <w:tcW w:w="2200" w:type="dxa"/>
            <w:tcMar>
              <w:top w:w="20" w:type="dxa"/>
              <w:left w:w="20" w:type="dxa"/>
              <w:bottom w:w="20" w:type="dxa"/>
              <w:right w:w="20" w:type="dxa"/>
            </w:tcMar>
            <w:vAlign w:val="center"/>
            <w:hideMark/>
          </w:tcPr>
          <w:p w14:paraId="75FE3938" w14:textId="77777777" w:rsidR="004B34A7" w:rsidRPr="00D93501" w:rsidRDefault="004B34A7" w:rsidP="008063B5">
            <w:pPr>
              <w:pStyle w:val="movimento2"/>
              <w:rPr>
                <w:color w:val="002060"/>
              </w:rPr>
            </w:pPr>
            <w:r w:rsidRPr="00D93501">
              <w:rPr>
                <w:color w:val="002060"/>
              </w:rPr>
              <w:t xml:space="preserve">(FUTSAL SANGIUSTESE A.R.L.) </w:t>
            </w:r>
          </w:p>
        </w:tc>
        <w:tc>
          <w:tcPr>
            <w:tcW w:w="800" w:type="dxa"/>
            <w:tcMar>
              <w:top w:w="20" w:type="dxa"/>
              <w:left w:w="20" w:type="dxa"/>
              <w:bottom w:w="20" w:type="dxa"/>
              <w:right w:w="20" w:type="dxa"/>
            </w:tcMar>
            <w:vAlign w:val="center"/>
            <w:hideMark/>
          </w:tcPr>
          <w:p w14:paraId="34E606D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7A041E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A0E6F00" w14:textId="77777777" w:rsidR="004B34A7" w:rsidRPr="00D93501" w:rsidRDefault="004B34A7" w:rsidP="008063B5">
            <w:pPr>
              <w:pStyle w:val="movimento2"/>
              <w:rPr>
                <w:color w:val="002060"/>
              </w:rPr>
            </w:pPr>
            <w:r w:rsidRPr="00D93501">
              <w:rPr>
                <w:color w:val="002060"/>
              </w:rPr>
              <w:t> </w:t>
            </w:r>
          </w:p>
        </w:tc>
      </w:tr>
    </w:tbl>
    <w:p w14:paraId="06307BF4"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lastRenderedPageBreak/>
        <w:t xml:space="preserve">vedi delibera. </w:t>
      </w:r>
    </w:p>
    <w:p w14:paraId="0D0FEC87" w14:textId="77777777" w:rsidR="004B34A7" w:rsidRPr="00D93501" w:rsidRDefault="004B34A7" w:rsidP="004B34A7">
      <w:pPr>
        <w:pStyle w:val="titolo30"/>
        <w:divId w:val="527259509"/>
        <w:rPr>
          <w:color w:val="002060"/>
        </w:rPr>
      </w:pPr>
      <w:r w:rsidRPr="00D93501">
        <w:rPr>
          <w:color w:val="002060"/>
        </w:rPr>
        <w:t xml:space="preserve">CALCIATORI ESPULSI </w:t>
      </w:r>
    </w:p>
    <w:p w14:paraId="36F1A2F4" w14:textId="77777777" w:rsidR="004B34A7" w:rsidRPr="00D93501" w:rsidRDefault="004B34A7" w:rsidP="004B34A7">
      <w:pPr>
        <w:pStyle w:val="titolo20"/>
        <w:divId w:val="527259509"/>
        <w:rPr>
          <w:color w:val="002060"/>
        </w:rPr>
      </w:pPr>
      <w:r w:rsidRPr="00D93501">
        <w:rPr>
          <w:color w:val="002060"/>
        </w:rPr>
        <w:t xml:space="preserve">SQUALIFICA FINO AL 23/ 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7E1EFA2" w14:textId="77777777" w:rsidTr="004B34A7">
        <w:trPr>
          <w:divId w:val="527259509"/>
        </w:trPr>
        <w:tc>
          <w:tcPr>
            <w:tcW w:w="2200" w:type="dxa"/>
            <w:tcMar>
              <w:top w:w="20" w:type="dxa"/>
              <w:left w:w="20" w:type="dxa"/>
              <w:bottom w:w="20" w:type="dxa"/>
              <w:right w:w="20" w:type="dxa"/>
            </w:tcMar>
            <w:vAlign w:val="center"/>
            <w:hideMark/>
          </w:tcPr>
          <w:p w14:paraId="6F052F0C" w14:textId="77777777" w:rsidR="004B34A7" w:rsidRPr="00D93501" w:rsidRDefault="004B34A7" w:rsidP="008063B5">
            <w:pPr>
              <w:pStyle w:val="movimento"/>
              <w:rPr>
                <w:color w:val="002060"/>
              </w:rPr>
            </w:pPr>
            <w:r w:rsidRPr="00D93501">
              <w:rPr>
                <w:color w:val="002060"/>
              </w:rPr>
              <w:t>RE RICCARDO</w:t>
            </w:r>
          </w:p>
        </w:tc>
        <w:tc>
          <w:tcPr>
            <w:tcW w:w="2200" w:type="dxa"/>
            <w:tcMar>
              <w:top w:w="20" w:type="dxa"/>
              <w:left w:w="20" w:type="dxa"/>
              <w:bottom w:w="20" w:type="dxa"/>
              <w:right w:w="20" w:type="dxa"/>
            </w:tcMar>
            <w:vAlign w:val="center"/>
            <w:hideMark/>
          </w:tcPr>
          <w:p w14:paraId="34EAD958" w14:textId="77777777" w:rsidR="004B34A7" w:rsidRPr="00D93501" w:rsidRDefault="004B34A7" w:rsidP="008063B5">
            <w:pPr>
              <w:pStyle w:val="movimento2"/>
              <w:rPr>
                <w:color w:val="002060"/>
              </w:rPr>
            </w:pPr>
            <w:r w:rsidRPr="00D93501">
              <w:rPr>
                <w:color w:val="002060"/>
              </w:rPr>
              <w:t xml:space="preserve">(FUTSAL PRANDONE) </w:t>
            </w:r>
          </w:p>
        </w:tc>
        <w:tc>
          <w:tcPr>
            <w:tcW w:w="800" w:type="dxa"/>
            <w:tcMar>
              <w:top w:w="20" w:type="dxa"/>
              <w:left w:w="20" w:type="dxa"/>
              <w:bottom w:w="20" w:type="dxa"/>
              <w:right w:w="20" w:type="dxa"/>
            </w:tcMar>
            <w:vAlign w:val="center"/>
            <w:hideMark/>
          </w:tcPr>
          <w:p w14:paraId="30A0D3B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4E7100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F5E1895" w14:textId="77777777" w:rsidR="004B34A7" w:rsidRPr="00D93501" w:rsidRDefault="004B34A7" w:rsidP="008063B5">
            <w:pPr>
              <w:pStyle w:val="movimento2"/>
              <w:rPr>
                <w:color w:val="002060"/>
              </w:rPr>
            </w:pPr>
            <w:r w:rsidRPr="00D93501">
              <w:rPr>
                <w:color w:val="002060"/>
              </w:rPr>
              <w:t> </w:t>
            </w:r>
          </w:p>
        </w:tc>
      </w:tr>
    </w:tbl>
    <w:p w14:paraId="61B2FC15"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Espulso per linguaggio blasfemo, alla notifica del provvedimento rivolgeva all'arbitro vari insulti terminando con una chiara espressione di tipo discriminatorio con riguardo al paese di origine dell'arbitro stesso. Veniva poi allontanato dai propri compagni. </w:t>
      </w:r>
    </w:p>
    <w:p w14:paraId="2A7D907D" w14:textId="77777777" w:rsidR="004B34A7" w:rsidRPr="00D93501" w:rsidRDefault="004B34A7" w:rsidP="004B34A7">
      <w:pPr>
        <w:pStyle w:val="titolo20"/>
        <w:divId w:val="527259509"/>
        <w:rPr>
          <w:color w:val="002060"/>
        </w:rPr>
      </w:pPr>
      <w:r w:rsidRPr="00D93501">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F2D7164" w14:textId="77777777" w:rsidTr="004B34A7">
        <w:trPr>
          <w:divId w:val="527259509"/>
        </w:trPr>
        <w:tc>
          <w:tcPr>
            <w:tcW w:w="2200" w:type="dxa"/>
            <w:tcMar>
              <w:top w:w="20" w:type="dxa"/>
              <w:left w:w="20" w:type="dxa"/>
              <w:bottom w:w="20" w:type="dxa"/>
              <w:right w:w="20" w:type="dxa"/>
            </w:tcMar>
            <w:vAlign w:val="center"/>
            <w:hideMark/>
          </w:tcPr>
          <w:p w14:paraId="2E1CE39A" w14:textId="77777777" w:rsidR="004B34A7" w:rsidRPr="00D93501" w:rsidRDefault="004B34A7" w:rsidP="008063B5">
            <w:pPr>
              <w:pStyle w:val="movimento"/>
              <w:rPr>
                <w:color w:val="002060"/>
              </w:rPr>
            </w:pPr>
            <w:r w:rsidRPr="00D93501">
              <w:rPr>
                <w:color w:val="002060"/>
              </w:rPr>
              <w:t>CAMINONNI FABIO</w:t>
            </w:r>
          </w:p>
        </w:tc>
        <w:tc>
          <w:tcPr>
            <w:tcW w:w="2200" w:type="dxa"/>
            <w:tcMar>
              <w:top w:w="20" w:type="dxa"/>
              <w:left w:w="20" w:type="dxa"/>
              <w:bottom w:w="20" w:type="dxa"/>
              <w:right w:w="20" w:type="dxa"/>
            </w:tcMar>
            <w:vAlign w:val="center"/>
            <w:hideMark/>
          </w:tcPr>
          <w:p w14:paraId="25545CC5" w14:textId="77777777" w:rsidR="004B34A7" w:rsidRPr="00D93501" w:rsidRDefault="004B34A7" w:rsidP="008063B5">
            <w:pPr>
              <w:pStyle w:val="movimento2"/>
              <w:rPr>
                <w:color w:val="002060"/>
              </w:rPr>
            </w:pPr>
            <w:r w:rsidRPr="00D93501">
              <w:rPr>
                <w:color w:val="002060"/>
              </w:rPr>
              <w:t xml:space="preserve">(FUTSAL CASELLE) </w:t>
            </w:r>
          </w:p>
        </w:tc>
        <w:tc>
          <w:tcPr>
            <w:tcW w:w="800" w:type="dxa"/>
            <w:tcMar>
              <w:top w:w="20" w:type="dxa"/>
              <w:left w:w="20" w:type="dxa"/>
              <w:bottom w:w="20" w:type="dxa"/>
              <w:right w:w="20" w:type="dxa"/>
            </w:tcMar>
            <w:vAlign w:val="center"/>
            <w:hideMark/>
          </w:tcPr>
          <w:p w14:paraId="3077B28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B08D16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C55B5D5" w14:textId="77777777" w:rsidR="004B34A7" w:rsidRPr="00D93501" w:rsidRDefault="004B34A7" w:rsidP="008063B5">
            <w:pPr>
              <w:pStyle w:val="movimento2"/>
              <w:rPr>
                <w:color w:val="002060"/>
              </w:rPr>
            </w:pPr>
            <w:r w:rsidRPr="00D93501">
              <w:rPr>
                <w:color w:val="002060"/>
              </w:rPr>
              <w:t> </w:t>
            </w:r>
          </w:p>
        </w:tc>
      </w:tr>
    </w:tbl>
    <w:p w14:paraId="2D63C7F8"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Ammonito per proteste, alla notifica del provvedimento proferi</w:t>
      </w:r>
      <w:r>
        <w:rPr>
          <w:color w:val="002060"/>
        </w:rPr>
        <w:t>v</w:t>
      </w:r>
      <w:r w:rsidRPr="00D93501">
        <w:rPr>
          <w:color w:val="002060"/>
        </w:rPr>
        <w:t xml:space="preserve">a frasi irriguardose nei confronti dell'arbitro per poi minacciarlo a fine gara rientrando sul terreno di gioco. </w:t>
      </w:r>
    </w:p>
    <w:p w14:paraId="67FB493C" w14:textId="77777777" w:rsidR="004B34A7" w:rsidRPr="00D93501" w:rsidRDefault="004B34A7" w:rsidP="004B34A7">
      <w:pPr>
        <w:pStyle w:val="titolo20"/>
        <w:divId w:val="527259509"/>
        <w:rPr>
          <w:color w:val="002060"/>
        </w:rPr>
      </w:pPr>
      <w:r w:rsidRPr="00D9350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F84C1B7" w14:textId="77777777" w:rsidTr="004B34A7">
        <w:trPr>
          <w:divId w:val="527259509"/>
        </w:trPr>
        <w:tc>
          <w:tcPr>
            <w:tcW w:w="2200" w:type="dxa"/>
            <w:tcMar>
              <w:top w:w="20" w:type="dxa"/>
              <w:left w:w="20" w:type="dxa"/>
              <w:bottom w:w="20" w:type="dxa"/>
              <w:right w:w="20" w:type="dxa"/>
            </w:tcMar>
            <w:vAlign w:val="center"/>
            <w:hideMark/>
          </w:tcPr>
          <w:p w14:paraId="2E358254" w14:textId="77777777" w:rsidR="004B34A7" w:rsidRPr="00D93501" w:rsidRDefault="004B34A7" w:rsidP="008063B5">
            <w:pPr>
              <w:pStyle w:val="movimento"/>
              <w:rPr>
                <w:color w:val="002060"/>
              </w:rPr>
            </w:pPr>
            <w:r w:rsidRPr="00D93501">
              <w:rPr>
                <w:color w:val="002060"/>
              </w:rPr>
              <w:t>MICUCCI STEFANO</w:t>
            </w:r>
          </w:p>
        </w:tc>
        <w:tc>
          <w:tcPr>
            <w:tcW w:w="2200" w:type="dxa"/>
            <w:tcMar>
              <w:top w:w="20" w:type="dxa"/>
              <w:left w:w="20" w:type="dxa"/>
              <w:bottom w:w="20" w:type="dxa"/>
              <w:right w:w="20" w:type="dxa"/>
            </w:tcMar>
            <w:vAlign w:val="center"/>
            <w:hideMark/>
          </w:tcPr>
          <w:p w14:paraId="55D589D6" w14:textId="77777777" w:rsidR="004B34A7" w:rsidRPr="00D93501" w:rsidRDefault="004B34A7" w:rsidP="008063B5">
            <w:pPr>
              <w:pStyle w:val="movimento2"/>
              <w:rPr>
                <w:color w:val="002060"/>
              </w:rPr>
            </w:pPr>
            <w:r w:rsidRPr="00D93501">
              <w:rPr>
                <w:color w:val="002060"/>
              </w:rPr>
              <w:t xml:space="preserve">(FUTSAL SAMBUCHETO) </w:t>
            </w:r>
          </w:p>
        </w:tc>
        <w:tc>
          <w:tcPr>
            <w:tcW w:w="800" w:type="dxa"/>
            <w:tcMar>
              <w:top w:w="20" w:type="dxa"/>
              <w:left w:w="20" w:type="dxa"/>
              <w:bottom w:w="20" w:type="dxa"/>
              <w:right w:w="20" w:type="dxa"/>
            </w:tcMar>
            <w:vAlign w:val="center"/>
            <w:hideMark/>
          </w:tcPr>
          <w:p w14:paraId="7C15AED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6E1F8C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611AF75" w14:textId="77777777" w:rsidR="004B34A7" w:rsidRPr="00D93501" w:rsidRDefault="004B34A7" w:rsidP="008063B5">
            <w:pPr>
              <w:pStyle w:val="movimento2"/>
              <w:rPr>
                <w:color w:val="002060"/>
              </w:rPr>
            </w:pPr>
            <w:r w:rsidRPr="00D93501">
              <w:rPr>
                <w:color w:val="002060"/>
              </w:rPr>
              <w:t> </w:t>
            </w:r>
          </w:p>
        </w:tc>
      </w:tr>
    </w:tbl>
    <w:p w14:paraId="53087BBF"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Per aver spintonato e insultato, a seguito di un contrasto di gioco, il giocatore della squadra avversaria.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EC45084" w14:textId="77777777" w:rsidTr="004B34A7">
        <w:trPr>
          <w:divId w:val="527259509"/>
        </w:trPr>
        <w:tc>
          <w:tcPr>
            <w:tcW w:w="2200" w:type="dxa"/>
            <w:tcMar>
              <w:top w:w="20" w:type="dxa"/>
              <w:left w:w="20" w:type="dxa"/>
              <w:bottom w:w="20" w:type="dxa"/>
              <w:right w:w="20" w:type="dxa"/>
            </w:tcMar>
            <w:vAlign w:val="center"/>
            <w:hideMark/>
          </w:tcPr>
          <w:p w14:paraId="07802861" w14:textId="77777777" w:rsidR="004B34A7" w:rsidRPr="00D93501" w:rsidRDefault="004B34A7" w:rsidP="008063B5">
            <w:pPr>
              <w:pStyle w:val="movimento"/>
              <w:rPr>
                <w:color w:val="002060"/>
              </w:rPr>
            </w:pPr>
            <w:r w:rsidRPr="00D93501">
              <w:rPr>
                <w:color w:val="002060"/>
              </w:rPr>
              <w:t>PELLEGRINI MANUEL</w:t>
            </w:r>
          </w:p>
        </w:tc>
        <w:tc>
          <w:tcPr>
            <w:tcW w:w="2200" w:type="dxa"/>
            <w:tcMar>
              <w:top w:w="20" w:type="dxa"/>
              <w:left w:w="20" w:type="dxa"/>
              <w:bottom w:w="20" w:type="dxa"/>
              <w:right w:w="20" w:type="dxa"/>
            </w:tcMar>
            <w:vAlign w:val="center"/>
            <w:hideMark/>
          </w:tcPr>
          <w:p w14:paraId="5A99CA7B" w14:textId="77777777" w:rsidR="004B34A7" w:rsidRPr="00D93501" w:rsidRDefault="004B34A7" w:rsidP="008063B5">
            <w:pPr>
              <w:pStyle w:val="movimento2"/>
              <w:rPr>
                <w:color w:val="002060"/>
              </w:rPr>
            </w:pPr>
            <w:r w:rsidRPr="00D93501">
              <w:rPr>
                <w:color w:val="002060"/>
              </w:rPr>
              <w:t xml:space="preserve">(SERRALTA) </w:t>
            </w:r>
          </w:p>
        </w:tc>
        <w:tc>
          <w:tcPr>
            <w:tcW w:w="800" w:type="dxa"/>
            <w:tcMar>
              <w:top w:w="20" w:type="dxa"/>
              <w:left w:w="20" w:type="dxa"/>
              <w:bottom w:w="20" w:type="dxa"/>
              <w:right w:w="20" w:type="dxa"/>
            </w:tcMar>
            <w:vAlign w:val="center"/>
            <w:hideMark/>
          </w:tcPr>
          <w:p w14:paraId="58F9C83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181F52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1A62AC9" w14:textId="77777777" w:rsidR="004B34A7" w:rsidRPr="00D93501" w:rsidRDefault="004B34A7" w:rsidP="008063B5">
            <w:pPr>
              <w:pStyle w:val="movimento2"/>
              <w:rPr>
                <w:color w:val="002060"/>
              </w:rPr>
            </w:pPr>
            <w:r w:rsidRPr="00D93501">
              <w:rPr>
                <w:color w:val="002060"/>
              </w:rPr>
              <w:t> </w:t>
            </w:r>
          </w:p>
        </w:tc>
      </w:tr>
    </w:tbl>
    <w:p w14:paraId="1C51A1C3"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Per aver spintonato e insultato, a seguito di un contrasto di gioco, il giocatore della squadra avversaria. </w:t>
      </w:r>
    </w:p>
    <w:p w14:paraId="02B76619" w14:textId="77777777" w:rsidR="004B34A7" w:rsidRPr="00D93501" w:rsidRDefault="004B34A7" w:rsidP="004B34A7">
      <w:pPr>
        <w:pStyle w:val="titolo20"/>
        <w:divId w:val="527259509"/>
        <w:rPr>
          <w:color w:val="002060"/>
        </w:rPr>
      </w:pPr>
      <w:r w:rsidRPr="00D9350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3DD8124" w14:textId="77777777" w:rsidTr="004B34A7">
        <w:trPr>
          <w:divId w:val="527259509"/>
        </w:trPr>
        <w:tc>
          <w:tcPr>
            <w:tcW w:w="2200" w:type="dxa"/>
            <w:tcMar>
              <w:top w:w="20" w:type="dxa"/>
              <w:left w:w="20" w:type="dxa"/>
              <w:bottom w:w="20" w:type="dxa"/>
              <w:right w:w="20" w:type="dxa"/>
            </w:tcMar>
            <w:vAlign w:val="center"/>
            <w:hideMark/>
          </w:tcPr>
          <w:p w14:paraId="50D47FA8" w14:textId="77777777" w:rsidR="004B34A7" w:rsidRPr="00D93501" w:rsidRDefault="004B34A7" w:rsidP="008063B5">
            <w:pPr>
              <w:pStyle w:val="movimento"/>
              <w:rPr>
                <w:color w:val="002060"/>
              </w:rPr>
            </w:pPr>
            <w:r w:rsidRPr="00D93501">
              <w:rPr>
                <w:color w:val="002060"/>
              </w:rPr>
              <w:t>CRESCENTINI SIMONE</w:t>
            </w:r>
          </w:p>
        </w:tc>
        <w:tc>
          <w:tcPr>
            <w:tcW w:w="2200" w:type="dxa"/>
            <w:tcMar>
              <w:top w:w="20" w:type="dxa"/>
              <w:left w:w="20" w:type="dxa"/>
              <w:bottom w:w="20" w:type="dxa"/>
              <w:right w:w="20" w:type="dxa"/>
            </w:tcMar>
            <w:vAlign w:val="center"/>
            <w:hideMark/>
          </w:tcPr>
          <w:p w14:paraId="0332412E"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39FB307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47F2C4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DD1C774" w14:textId="77777777" w:rsidR="004B34A7" w:rsidRPr="00D93501" w:rsidRDefault="004B34A7" w:rsidP="008063B5">
            <w:pPr>
              <w:pStyle w:val="movimento2"/>
              <w:rPr>
                <w:color w:val="002060"/>
              </w:rPr>
            </w:pPr>
            <w:r w:rsidRPr="00D93501">
              <w:rPr>
                <w:color w:val="002060"/>
              </w:rPr>
              <w:t> </w:t>
            </w:r>
          </w:p>
        </w:tc>
      </w:tr>
    </w:tbl>
    <w:p w14:paraId="63AFE6F1" w14:textId="77777777" w:rsidR="004B34A7" w:rsidRPr="00D93501" w:rsidRDefault="004B34A7" w:rsidP="004B34A7">
      <w:pPr>
        <w:pStyle w:val="titolo20"/>
        <w:divId w:val="527259509"/>
        <w:rPr>
          <w:rFonts w:eastAsiaTheme="minorEastAsia"/>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E5C0F4A" w14:textId="77777777" w:rsidTr="004B34A7">
        <w:trPr>
          <w:divId w:val="527259509"/>
        </w:trPr>
        <w:tc>
          <w:tcPr>
            <w:tcW w:w="2200" w:type="dxa"/>
            <w:tcMar>
              <w:top w:w="20" w:type="dxa"/>
              <w:left w:w="20" w:type="dxa"/>
              <w:bottom w:w="20" w:type="dxa"/>
              <w:right w:w="20" w:type="dxa"/>
            </w:tcMar>
            <w:vAlign w:val="center"/>
            <w:hideMark/>
          </w:tcPr>
          <w:p w14:paraId="6E3B9379" w14:textId="77777777" w:rsidR="004B34A7" w:rsidRPr="00D93501" w:rsidRDefault="004B34A7" w:rsidP="008063B5">
            <w:pPr>
              <w:pStyle w:val="movimento"/>
              <w:rPr>
                <w:color w:val="002060"/>
              </w:rPr>
            </w:pPr>
            <w:r w:rsidRPr="00D93501">
              <w:rPr>
                <w:color w:val="002060"/>
              </w:rPr>
              <w:t>ALBANESI FABIO</w:t>
            </w:r>
          </w:p>
        </w:tc>
        <w:tc>
          <w:tcPr>
            <w:tcW w:w="2200" w:type="dxa"/>
            <w:tcMar>
              <w:top w:w="20" w:type="dxa"/>
              <w:left w:w="20" w:type="dxa"/>
              <w:bottom w:w="20" w:type="dxa"/>
              <w:right w:w="20" w:type="dxa"/>
            </w:tcMar>
            <w:vAlign w:val="center"/>
            <w:hideMark/>
          </w:tcPr>
          <w:p w14:paraId="7E9586AF"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495CDFF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B099C7E" w14:textId="77777777" w:rsidR="004B34A7" w:rsidRPr="00D93501" w:rsidRDefault="004B34A7" w:rsidP="008063B5">
            <w:pPr>
              <w:pStyle w:val="movimento"/>
              <w:rPr>
                <w:color w:val="002060"/>
              </w:rPr>
            </w:pPr>
            <w:r w:rsidRPr="00D93501">
              <w:rPr>
                <w:color w:val="002060"/>
              </w:rPr>
              <w:t>TOMBOLINI ANDREA</w:t>
            </w:r>
          </w:p>
        </w:tc>
        <w:tc>
          <w:tcPr>
            <w:tcW w:w="2200" w:type="dxa"/>
            <w:tcMar>
              <w:top w:w="20" w:type="dxa"/>
              <w:left w:w="20" w:type="dxa"/>
              <w:bottom w:w="20" w:type="dxa"/>
              <w:right w:w="20" w:type="dxa"/>
            </w:tcMar>
            <w:vAlign w:val="center"/>
            <w:hideMark/>
          </w:tcPr>
          <w:p w14:paraId="0AC54E5D" w14:textId="77777777" w:rsidR="004B34A7" w:rsidRPr="00D93501" w:rsidRDefault="004B34A7" w:rsidP="008063B5">
            <w:pPr>
              <w:pStyle w:val="movimento2"/>
              <w:rPr>
                <w:color w:val="002060"/>
              </w:rPr>
            </w:pPr>
            <w:r w:rsidRPr="00D93501">
              <w:rPr>
                <w:color w:val="002060"/>
              </w:rPr>
              <w:t xml:space="preserve">(FUTSAL SANGIUSTESE A.R.L.) </w:t>
            </w:r>
          </w:p>
        </w:tc>
      </w:tr>
    </w:tbl>
    <w:p w14:paraId="3CC36AFE"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2FEC5556" w14:textId="77777777" w:rsidR="004B34A7" w:rsidRPr="00D93501" w:rsidRDefault="004B34A7" w:rsidP="004B34A7">
      <w:pPr>
        <w:pStyle w:val="titolo20"/>
        <w:divId w:val="527259509"/>
        <w:rPr>
          <w:color w:val="002060"/>
        </w:rPr>
      </w:pPr>
      <w:r w:rsidRPr="00D9350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02DF820" w14:textId="77777777" w:rsidTr="004B34A7">
        <w:trPr>
          <w:divId w:val="527259509"/>
        </w:trPr>
        <w:tc>
          <w:tcPr>
            <w:tcW w:w="2200" w:type="dxa"/>
            <w:tcMar>
              <w:top w:w="20" w:type="dxa"/>
              <w:left w:w="20" w:type="dxa"/>
              <w:bottom w:w="20" w:type="dxa"/>
              <w:right w:w="20" w:type="dxa"/>
            </w:tcMar>
            <w:vAlign w:val="center"/>
            <w:hideMark/>
          </w:tcPr>
          <w:p w14:paraId="18928D86" w14:textId="77777777" w:rsidR="004B34A7" w:rsidRPr="00D93501" w:rsidRDefault="004B34A7" w:rsidP="008063B5">
            <w:pPr>
              <w:pStyle w:val="movimento"/>
              <w:rPr>
                <w:color w:val="002060"/>
              </w:rPr>
            </w:pPr>
            <w:r w:rsidRPr="00D93501">
              <w:rPr>
                <w:color w:val="002060"/>
              </w:rPr>
              <w:t>TAMBURI MATTEO</w:t>
            </w:r>
          </w:p>
        </w:tc>
        <w:tc>
          <w:tcPr>
            <w:tcW w:w="2200" w:type="dxa"/>
            <w:tcMar>
              <w:top w:w="20" w:type="dxa"/>
              <w:left w:w="20" w:type="dxa"/>
              <w:bottom w:w="20" w:type="dxa"/>
              <w:right w:w="20" w:type="dxa"/>
            </w:tcMar>
            <w:vAlign w:val="center"/>
            <w:hideMark/>
          </w:tcPr>
          <w:p w14:paraId="494C19E2" w14:textId="77777777" w:rsidR="004B34A7" w:rsidRPr="00D93501" w:rsidRDefault="004B34A7" w:rsidP="008063B5">
            <w:pPr>
              <w:pStyle w:val="movimento2"/>
              <w:rPr>
                <w:color w:val="002060"/>
              </w:rPr>
            </w:pPr>
            <w:r w:rsidRPr="00D93501">
              <w:rPr>
                <w:color w:val="002060"/>
              </w:rPr>
              <w:t xml:space="preserve">(TRE TORRI A.S.D.) </w:t>
            </w:r>
          </w:p>
        </w:tc>
        <w:tc>
          <w:tcPr>
            <w:tcW w:w="800" w:type="dxa"/>
            <w:tcMar>
              <w:top w:w="20" w:type="dxa"/>
              <w:left w:w="20" w:type="dxa"/>
              <w:bottom w:w="20" w:type="dxa"/>
              <w:right w:w="20" w:type="dxa"/>
            </w:tcMar>
            <w:vAlign w:val="center"/>
            <w:hideMark/>
          </w:tcPr>
          <w:p w14:paraId="0789C28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AF87D3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9E7E44C" w14:textId="77777777" w:rsidR="004B34A7" w:rsidRPr="00D93501" w:rsidRDefault="004B34A7" w:rsidP="008063B5">
            <w:pPr>
              <w:pStyle w:val="movimento2"/>
              <w:rPr>
                <w:color w:val="002060"/>
              </w:rPr>
            </w:pPr>
            <w:r w:rsidRPr="00D93501">
              <w:rPr>
                <w:color w:val="002060"/>
              </w:rPr>
              <w:t> </w:t>
            </w:r>
          </w:p>
        </w:tc>
      </w:tr>
    </w:tbl>
    <w:p w14:paraId="4E94A629"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EE7C8D4" w14:textId="77777777" w:rsidTr="004B34A7">
        <w:trPr>
          <w:divId w:val="527259509"/>
        </w:trPr>
        <w:tc>
          <w:tcPr>
            <w:tcW w:w="2200" w:type="dxa"/>
            <w:tcMar>
              <w:top w:w="20" w:type="dxa"/>
              <w:left w:w="20" w:type="dxa"/>
              <w:bottom w:w="20" w:type="dxa"/>
              <w:right w:w="20" w:type="dxa"/>
            </w:tcMar>
            <w:vAlign w:val="center"/>
            <w:hideMark/>
          </w:tcPr>
          <w:p w14:paraId="37B75820" w14:textId="77777777" w:rsidR="004B34A7" w:rsidRPr="00D93501" w:rsidRDefault="004B34A7" w:rsidP="008063B5">
            <w:pPr>
              <w:pStyle w:val="movimento"/>
              <w:rPr>
                <w:color w:val="002060"/>
              </w:rPr>
            </w:pPr>
            <w:r w:rsidRPr="00D93501">
              <w:rPr>
                <w:color w:val="002060"/>
              </w:rPr>
              <w:t>MARCHETTI MORENO</w:t>
            </w:r>
          </w:p>
        </w:tc>
        <w:tc>
          <w:tcPr>
            <w:tcW w:w="2200" w:type="dxa"/>
            <w:tcMar>
              <w:top w:w="20" w:type="dxa"/>
              <w:left w:w="20" w:type="dxa"/>
              <w:bottom w:w="20" w:type="dxa"/>
              <w:right w:w="20" w:type="dxa"/>
            </w:tcMar>
            <w:vAlign w:val="center"/>
            <w:hideMark/>
          </w:tcPr>
          <w:p w14:paraId="0FBC8651" w14:textId="77777777" w:rsidR="004B34A7" w:rsidRPr="00D93501" w:rsidRDefault="004B34A7" w:rsidP="008063B5">
            <w:pPr>
              <w:pStyle w:val="movimento2"/>
              <w:rPr>
                <w:color w:val="002060"/>
              </w:rPr>
            </w:pPr>
            <w:r w:rsidRPr="00D93501">
              <w:rPr>
                <w:color w:val="002060"/>
              </w:rPr>
              <w:t xml:space="preserve">(ACLI VILLA MUSONE) </w:t>
            </w:r>
          </w:p>
        </w:tc>
        <w:tc>
          <w:tcPr>
            <w:tcW w:w="800" w:type="dxa"/>
            <w:tcMar>
              <w:top w:w="20" w:type="dxa"/>
              <w:left w:w="20" w:type="dxa"/>
              <w:bottom w:w="20" w:type="dxa"/>
              <w:right w:w="20" w:type="dxa"/>
            </w:tcMar>
            <w:vAlign w:val="center"/>
            <w:hideMark/>
          </w:tcPr>
          <w:p w14:paraId="4E7977D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4F83A18" w14:textId="77777777" w:rsidR="004B34A7" w:rsidRPr="00D93501" w:rsidRDefault="004B34A7" w:rsidP="008063B5">
            <w:pPr>
              <w:pStyle w:val="movimento"/>
              <w:rPr>
                <w:color w:val="002060"/>
              </w:rPr>
            </w:pPr>
            <w:r w:rsidRPr="00D93501">
              <w:rPr>
                <w:color w:val="002060"/>
              </w:rPr>
              <w:t>PASQUI GIACOMO</w:t>
            </w:r>
          </w:p>
        </w:tc>
        <w:tc>
          <w:tcPr>
            <w:tcW w:w="2200" w:type="dxa"/>
            <w:tcMar>
              <w:top w:w="20" w:type="dxa"/>
              <w:left w:w="20" w:type="dxa"/>
              <w:bottom w:w="20" w:type="dxa"/>
              <w:right w:w="20" w:type="dxa"/>
            </w:tcMar>
            <w:vAlign w:val="center"/>
            <w:hideMark/>
          </w:tcPr>
          <w:p w14:paraId="61D97845" w14:textId="77777777" w:rsidR="004B34A7" w:rsidRPr="00D93501" w:rsidRDefault="004B34A7" w:rsidP="008063B5">
            <w:pPr>
              <w:pStyle w:val="movimento2"/>
              <w:rPr>
                <w:color w:val="002060"/>
              </w:rPr>
            </w:pPr>
            <w:r w:rsidRPr="00D93501">
              <w:rPr>
                <w:color w:val="002060"/>
              </w:rPr>
              <w:t xml:space="preserve">(AURORA TREIA) </w:t>
            </w:r>
          </w:p>
        </w:tc>
      </w:tr>
      <w:tr w:rsidR="004B34A7" w:rsidRPr="00D93501" w14:paraId="1FC63E1E" w14:textId="77777777" w:rsidTr="004B34A7">
        <w:trPr>
          <w:divId w:val="527259509"/>
        </w:trPr>
        <w:tc>
          <w:tcPr>
            <w:tcW w:w="2200" w:type="dxa"/>
            <w:tcMar>
              <w:top w:w="20" w:type="dxa"/>
              <w:left w:w="20" w:type="dxa"/>
              <w:bottom w:w="20" w:type="dxa"/>
              <w:right w:w="20" w:type="dxa"/>
            </w:tcMar>
            <w:vAlign w:val="center"/>
            <w:hideMark/>
          </w:tcPr>
          <w:p w14:paraId="4D105E15" w14:textId="77777777" w:rsidR="004B34A7" w:rsidRPr="00D93501" w:rsidRDefault="004B34A7" w:rsidP="008063B5">
            <w:pPr>
              <w:pStyle w:val="movimento"/>
              <w:rPr>
                <w:color w:val="002060"/>
              </w:rPr>
            </w:pPr>
            <w:r w:rsidRPr="00D93501">
              <w:rPr>
                <w:color w:val="002060"/>
              </w:rPr>
              <w:t>SEFERI SOKOL</w:t>
            </w:r>
          </w:p>
        </w:tc>
        <w:tc>
          <w:tcPr>
            <w:tcW w:w="2200" w:type="dxa"/>
            <w:tcMar>
              <w:top w:w="20" w:type="dxa"/>
              <w:left w:w="20" w:type="dxa"/>
              <w:bottom w:w="20" w:type="dxa"/>
              <w:right w:w="20" w:type="dxa"/>
            </w:tcMar>
            <w:vAlign w:val="center"/>
            <w:hideMark/>
          </w:tcPr>
          <w:p w14:paraId="07F62938" w14:textId="77777777" w:rsidR="004B34A7" w:rsidRPr="00D93501" w:rsidRDefault="004B34A7" w:rsidP="008063B5">
            <w:pPr>
              <w:pStyle w:val="movimento2"/>
              <w:rPr>
                <w:color w:val="002060"/>
              </w:rPr>
            </w:pPr>
            <w:r w:rsidRPr="00D93501">
              <w:rPr>
                <w:color w:val="002060"/>
              </w:rPr>
              <w:t xml:space="preserve">(BAYER CAPPUCCINI) </w:t>
            </w:r>
          </w:p>
        </w:tc>
        <w:tc>
          <w:tcPr>
            <w:tcW w:w="800" w:type="dxa"/>
            <w:tcMar>
              <w:top w:w="20" w:type="dxa"/>
              <w:left w:w="20" w:type="dxa"/>
              <w:bottom w:w="20" w:type="dxa"/>
              <w:right w:w="20" w:type="dxa"/>
            </w:tcMar>
            <w:vAlign w:val="center"/>
            <w:hideMark/>
          </w:tcPr>
          <w:p w14:paraId="0997F7C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60A3EA1" w14:textId="77777777" w:rsidR="004B34A7" w:rsidRPr="00D93501" w:rsidRDefault="004B34A7" w:rsidP="008063B5">
            <w:pPr>
              <w:pStyle w:val="movimento"/>
              <w:rPr>
                <w:color w:val="002060"/>
              </w:rPr>
            </w:pPr>
            <w:r w:rsidRPr="00D93501">
              <w:rPr>
                <w:color w:val="002060"/>
              </w:rPr>
              <w:t>MECOZZI DANIELE</w:t>
            </w:r>
          </w:p>
        </w:tc>
        <w:tc>
          <w:tcPr>
            <w:tcW w:w="2200" w:type="dxa"/>
            <w:tcMar>
              <w:top w:w="20" w:type="dxa"/>
              <w:left w:w="20" w:type="dxa"/>
              <w:bottom w:w="20" w:type="dxa"/>
              <w:right w:w="20" w:type="dxa"/>
            </w:tcMar>
            <w:vAlign w:val="center"/>
            <w:hideMark/>
          </w:tcPr>
          <w:p w14:paraId="72116114" w14:textId="77777777" w:rsidR="004B34A7" w:rsidRPr="00D93501" w:rsidRDefault="004B34A7" w:rsidP="008063B5">
            <w:pPr>
              <w:pStyle w:val="movimento2"/>
              <w:rPr>
                <w:color w:val="002060"/>
              </w:rPr>
            </w:pPr>
            <w:r w:rsidRPr="00D93501">
              <w:rPr>
                <w:color w:val="002060"/>
              </w:rPr>
              <w:t xml:space="preserve">(CAPODARCO CASABIANCA C5) </w:t>
            </w:r>
          </w:p>
        </w:tc>
      </w:tr>
      <w:tr w:rsidR="004B34A7" w:rsidRPr="00D93501" w14:paraId="3DD74D46" w14:textId="77777777" w:rsidTr="004B34A7">
        <w:trPr>
          <w:divId w:val="527259509"/>
        </w:trPr>
        <w:tc>
          <w:tcPr>
            <w:tcW w:w="2200" w:type="dxa"/>
            <w:tcMar>
              <w:top w:w="20" w:type="dxa"/>
              <w:left w:w="20" w:type="dxa"/>
              <w:bottom w:w="20" w:type="dxa"/>
              <w:right w:w="20" w:type="dxa"/>
            </w:tcMar>
            <w:vAlign w:val="center"/>
            <w:hideMark/>
          </w:tcPr>
          <w:p w14:paraId="1349D680" w14:textId="77777777" w:rsidR="004B34A7" w:rsidRPr="00D93501" w:rsidRDefault="004B34A7" w:rsidP="008063B5">
            <w:pPr>
              <w:pStyle w:val="movimento"/>
              <w:rPr>
                <w:color w:val="002060"/>
              </w:rPr>
            </w:pPr>
            <w:r w:rsidRPr="00D93501">
              <w:rPr>
                <w:color w:val="002060"/>
              </w:rPr>
              <w:t>CESCA CRISTIAN</w:t>
            </w:r>
          </w:p>
        </w:tc>
        <w:tc>
          <w:tcPr>
            <w:tcW w:w="2200" w:type="dxa"/>
            <w:tcMar>
              <w:top w:w="20" w:type="dxa"/>
              <w:left w:w="20" w:type="dxa"/>
              <w:bottom w:w="20" w:type="dxa"/>
              <w:right w:w="20" w:type="dxa"/>
            </w:tcMar>
            <w:vAlign w:val="center"/>
            <w:hideMark/>
          </w:tcPr>
          <w:p w14:paraId="12B69890" w14:textId="77777777" w:rsidR="004B34A7" w:rsidRPr="00D93501" w:rsidRDefault="004B34A7" w:rsidP="008063B5">
            <w:pPr>
              <w:pStyle w:val="movimento2"/>
              <w:rPr>
                <w:color w:val="002060"/>
              </w:rPr>
            </w:pPr>
            <w:r w:rsidRPr="00D93501">
              <w:rPr>
                <w:color w:val="002060"/>
              </w:rPr>
              <w:t xml:space="preserve">(FUTSAL SANGIUSTESE A.R.L.) </w:t>
            </w:r>
          </w:p>
        </w:tc>
        <w:tc>
          <w:tcPr>
            <w:tcW w:w="800" w:type="dxa"/>
            <w:tcMar>
              <w:top w:w="20" w:type="dxa"/>
              <w:left w:w="20" w:type="dxa"/>
              <w:bottom w:w="20" w:type="dxa"/>
              <w:right w:w="20" w:type="dxa"/>
            </w:tcMar>
            <w:vAlign w:val="center"/>
            <w:hideMark/>
          </w:tcPr>
          <w:p w14:paraId="0207784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39EC6FC" w14:textId="77777777" w:rsidR="004B34A7" w:rsidRPr="00D93501" w:rsidRDefault="004B34A7" w:rsidP="008063B5">
            <w:pPr>
              <w:pStyle w:val="movimento"/>
              <w:rPr>
                <w:color w:val="002060"/>
              </w:rPr>
            </w:pPr>
            <w:r w:rsidRPr="00D93501">
              <w:rPr>
                <w:color w:val="002060"/>
              </w:rPr>
              <w:t>CARNEVALI LUCA</w:t>
            </w:r>
          </w:p>
        </w:tc>
        <w:tc>
          <w:tcPr>
            <w:tcW w:w="2200" w:type="dxa"/>
            <w:tcMar>
              <w:top w:w="20" w:type="dxa"/>
              <w:left w:w="20" w:type="dxa"/>
              <w:bottom w:w="20" w:type="dxa"/>
              <w:right w:w="20" w:type="dxa"/>
            </w:tcMar>
            <w:vAlign w:val="center"/>
            <w:hideMark/>
          </w:tcPr>
          <w:p w14:paraId="2D44A76A" w14:textId="77777777" w:rsidR="004B34A7" w:rsidRPr="00D93501" w:rsidRDefault="004B34A7" w:rsidP="008063B5">
            <w:pPr>
              <w:pStyle w:val="movimento2"/>
              <w:rPr>
                <w:color w:val="002060"/>
              </w:rPr>
            </w:pPr>
            <w:r w:rsidRPr="00D93501">
              <w:rPr>
                <w:color w:val="002060"/>
              </w:rPr>
              <w:t xml:space="preserve">(NUOVA OTTRANO 98) </w:t>
            </w:r>
          </w:p>
        </w:tc>
      </w:tr>
      <w:tr w:rsidR="004B34A7" w:rsidRPr="00D93501" w14:paraId="06DC3A31" w14:textId="77777777" w:rsidTr="004B34A7">
        <w:trPr>
          <w:divId w:val="527259509"/>
        </w:trPr>
        <w:tc>
          <w:tcPr>
            <w:tcW w:w="2200" w:type="dxa"/>
            <w:tcMar>
              <w:top w:w="20" w:type="dxa"/>
              <w:left w:w="20" w:type="dxa"/>
              <w:bottom w:w="20" w:type="dxa"/>
              <w:right w:w="20" w:type="dxa"/>
            </w:tcMar>
            <w:vAlign w:val="center"/>
            <w:hideMark/>
          </w:tcPr>
          <w:p w14:paraId="07BC4003" w14:textId="77777777" w:rsidR="004B34A7" w:rsidRPr="00D93501" w:rsidRDefault="004B34A7" w:rsidP="008063B5">
            <w:pPr>
              <w:pStyle w:val="movimento"/>
              <w:rPr>
                <w:color w:val="002060"/>
              </w:rPr>
            </w:pPr>
            <w:r w:rsidRPr="00D93501">
              <w:rPr>
                <w:color w:val="002060"/>
              </w:rPr>
              <w:t>ROSATI ANDREA</w:t>
            </w:r>
          </w:p>
        </w:tc>
        <w:tc>
          <w:tcPr>
            <w:tcW w:w="2200" w:type="dxa"/>
            <w:tcMar>
              <w:top w:w="20" w:type="dxa"/>
              <w:left w:w="20" w:type="dxa"/>
              <w:bottom w:w="20" w:type="dxa"/>
              <w:right w:w="20" w:type="dxa"/>
            </w:tcMar>
            <w:vAlign w:val="center"/>
            <w:hideMark/>
          </w:tcPr>
          <w:p w14:paraId="5BF074CD"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32BDC1C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4BFB8F3" w14:textId="77777777" w:rsidR="004B34A7" w:rsidRPr="00D93501" w:rsidRDefault="004B34A7" w:rsidP="008063B5">
            <w:pPr>
              <w:pStyle w:val="movimento"/>
              <w:rPr>
                <w:color w:val="002060"/>
              </w:rPr>
            </w:pPr>
            <w:r w:rsidRPr="00D93501">
              <w:rPr>
                <w:color w:val="002060"/>
              </w:rPr>
              <w:t>GABELLA AGUSTIN</w:t>
            </w:r>
          </w:p>
        </w:tc>
        <w:tc>
          <w:tcPr>
            <w:tcW w:w="2200" w:type="dxa"/>
            <w:tcMar>
              <w:top w:w="20" w:type="dxa"/>
              <w:left w:w="20" w:type="dxa"/>
              <w:bottom w:w="20" w:type="dxa"/>
              <w:right w:w="20" w:type="dxa"/>
            </w:tcMar>
            <w:vAlign w:val="center"/>
            <w:hideMark/>
          </w:tcPr>
          <w:p w14:paraId="3A270AF5" w14:textId="77777777" w:rsidR="004B34A7" w:rsidRPr="00D93501" w:rsidRDefault="004B34A7" w:rsidP="008063B5">
            <w:pPr>
              <w:pStyle w:val="movimento2"/>
              <w:rPr>
                <w:color w:val="002060"/>
              </w:rPr>
            </w:pPr>
            <w:r w:rsidRPr="00D93501">
              <w:rPr>
                <w:color w:val="002060"/>
              </w:rPr>
              <w:t xml:space="preserve">(SANGIORGIO) </w:t>
            </w:r>
          </w:p>
        </w:tc>
      </w:tr>
      <w:tr w:rsidR="004B34A7" w:rsidRPr="00D93501" w14:paraId="68CD0E79" w14:textId="77777777" w:rsidTr="004B34A7">
        <w:trPr>
          <w:divId w:val="527259509"/>
        </w:trPr>
        <w:tc>
          <w:tcPr>
            <w:tcW w:w="2200" w:type="dxa"/>
            <w:tcMar>
              <w:top w:w="20" w:type="dxa"/>
              <w:left w:w="20" w:type="dxa"/>
              <w:bottom w:w="20" w:type="dxa"/>
              <w:right w:w="20" w:type="dxa"/>
            </w:tcMar>
            <w:vAlign w:val="center"/>
            <w:hideMark/>
          </w:tcPr>
          <w:p w14:paraId="49B10D77" w14:textId="77777777" w:rsidR="004B34A7" w:rsidRPr="00D93501" w:rsidRDefault="004B34A7" w:rsidP="008063B5">
            <w:pPr>
              <w:pStyle w:val="movimento"/>
              <w:rPr>
                <w:color w:val="002060"/>
              </w:rPr>
            </w:pPr>
            <w:r w:rsidRPr="00D93501">
              <w:rPr>
                <w:color w:val="002060"/>
              </w:rPr>
              <w:t>MASSUCCI MIRKO</w:t>
            </w:r>
          </w:p>
        </w:tc>
        <w:tc>
          <w:tcPr>
            <w:tcW w:w="2200" w:type="dxa"/>
            <w:tcMar>
              <w:top w:w="20" w:type="dxa"/>
              <w:left w:w="20" w:type="dxa"/>
              <w:bottom w:w="20" w:type="dxa"/>
              <w:right w:w="20" w:type="dxa"/>
            </w:tcMar>
            <w:vAlign w:val="center"/>
            <w:hideMark/>
          </w:tcPr>
          <w:p w14:paraId="285E79C1" w14:textId="77777777" w:rsidR="004B34A7" w:rsidRPr="00D93501" w:rsidRDefault="004B34A7" w:rsidP="008063B5">
            <w:pPr>
              <w:pStyle w:val="movimento2"/>
              <w:rPr>
                <w:color w:val="002060"/>
              </w:rPr>
            </w:pPr>
            <w:r w:rsidRPr="00D93501">
              <w:rPr>
                <w:color w:val="002060"/>
              </w:rPr>
              <w:t xml:space="preserve">(TRE TORRI A.S.D.) </w:t>
            </w:r>
          </w:p>
        </w:tc>
        <w:tc>
          <w:tcPr>
            <w:tcW w:w="800" w:type="dxa"/>
            <w:tcMar>
              <w:top w:w="20" w:type="dxa"/>
              <w:left w:w="20" w:type="dxa"/>
              <w:bottom w:w="20" w:type="dxa"/>
              <w:right w:w="20" w:type="dxa"/>
            </w:tcMar>
            <w:vAlign w:val="center"/>
            <w:hideMark/>
          </w:tcPr>
          <w:p w14:paraId="4B71ADB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3212B3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A8343CF" w14:textId="77777777" w:rsidR="004B34A7" w:rsidRPr="00D93501" w:rsidRDefault="004B34A7" w:rsidP="008063B5">
            <w:pPr>
              <w:pStyle w:val="movimento2"/>
              <w:rPr>
                <w:color w:val="002060"/>
              </w:rPr>
            </w:pPr>
            <w:r w:rsidRPr="00D93501">
              <w:rPr>
                <w:color w:val="002060"/>
              </w:rPr>
              <w:t> </w:t>
            </w:r>
          </w:p>
        </w:tc>
      </w:tr>
    </w:tbl>
    <w:p w14:paraId="1DB13397"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51E0AD5" w14:textId="77777777" w:rsidTr="004B34A7">
        <w:trPr>
          <w:divId w:val="527259509"/>
        </w:trPr>
        <w:tc>
          <w:tcPr>
            <w:tcW w:w="2200" w:type="dxa"/>
            <w:tcMar>
              <w:top w:w="20" w:type="dxa"/>
              <w:left w:w="20" w:type="dxa"/>
              <w:bottom w:w="20" w:type="dxa"/>
              <w:right w:w="20" w:type="dxa"/>
            </w:tcMar>
            <w:vAlign w:val="center"/>
            <w:hideMark/>
          </w:tcPr>
          <w:p w14:paraId="3214F675" w14:textId="77777777" w:rsidR="004B34A7" w:rsidRPr="00D93501" w:rsidRDefault="004B34A7" w:rsidP="008063B5">
            <w:pPr>
              <w:pStyle w:val="movimento"/>
              <w:rPr>
                <w:color w:val="002060"/>
              </w:rPr>
            </w:pPr>
            <w:r w:rsidRPr="00D93501">
              <w:rPr>
                <w:color w:val="002060"/>
              </w:rPr>
              <w:t>SCHIAVONI ANDREA</w:t>
            </w:r>
          </w:p>
        </w:tc>
        <w:tc>
          <w:tcPr>
            <w:tcW w:w="2200" w:type="dxa"/>
            <w:tcMar>
              <w:top w:w="20" w:type="dxa"/>
              <w:left w:w="20" w:type="dxa"/>
              <w:bottom w:w="20" w:type="dxa"/>
              <w:right w:w="20" w:type="dxa"/>
            </w:tcMar>
            <w:vAlign w:val="center"/>
            <w:hideMark/>
          </w:tcPr>
          <w:p w14:paraId="693FAEBC" w14:textId="77777777" w:rsidR="004B34A7" w:rsidRPr="00D93501" w:rsidRDefault="004B34A7" w:rsidP="008063B5">
            <w:pPr>
              <w:pStyle w:val="movimento2"/>
              <w:rPr>
                <w:color w:val="002060"/>
              </w:rPr>
            </w:pPr>
            <w:r w:rsidRPr="00D93501">
              <w:rPr>
                <w:color w:val="002060"/>
              </w:rPr>
              <w:t xml:space="preserve">(ACLI MANTOVANI CALCIO A 5) </w:t>
            </w:r>
          </w:p>
        </w:tc>
        <w:tc>
          <w:tcPr>
            <w:tcW w:w="800" w:type="dxa"/>
            <w:tcMar>
              <w:top w:w="20" w:type="dxa"/>
              <w:left w:w="20" w:type="dxa"/>
              <w:bottom w:w="20" w:type="dxa"/>
              <w:right w:w="20" w:type="dxa"/>
            </w:tcMar>
            <w:vAlign w:val="center"/>
            <w:hideMark/>
          </w:tcPr>
          <w:p w14:paraId="4B1F400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8E855AA" w14:textId="77777777" w:rsidR="004B34A7" w:rsidRPr="00D93501" w:rsidRDefault="004B34A7" w:rsidP="008063B5">
            <w:pPr>
              <w:pStyle w:val="movimento"/>
              <w:rPr>
                <w:color w:val="002060"/>
              </w:rPr>
            </w:pPr>
            <w:r w:rsidRPr="00D93501">
              <w:rPr>
                <w:color w:val="002060"/>
              </w:rPr>
              <w:t>TOGNI ANDREA</w:t>
            </w:r>
          </w:p>
        </w:tc>
        <w:tc>
          <w:tcPr>
            <w:tcW w:w="2200" w:type="dxa"/>
            <w:tcMar>
              <w:top w:w="20" w:type="dxa"/>
              <w:left w:w="20" w:type="dxa"/>
              <w:bottom w:w="20" w:type="dxa"/>
              <w:right w:w="20" w:type="dxa"/>
            </w:tcMar>
            <w:vAlign w:val="center"/>
            <w:hideMark/>
          </w:tcPr>
          <w:p w14:paraId="542B1DAB" w14:textId="77777777" w:rsidR="004B34A7" w:rsidRPr="00D93501" w:rsidRDefault="004B34A7" w:rsidP="008063B5">
            <w:pPr>
              <w:pStyle w:val="movimento2"/>
              <w:rPr>
                <w:color w:val="002060"/>
              </w:rPr>
            </w:pPr>
            <w:r w:rsidRPr="00D93501">
              <w:rPr>
                <w:color w:val="002060"/>
              </w:rPr>
              <w:t xml:space="preserve">(ACLI VILLA MUSONE) </w:t>
            </w:r>
          </w:p>
        </w:tc>
      </w:tr>
      <w:tr w:rsidR="004B34A7" w:rsidRPr="00D93501" w14:paraId="2B7A027D" w14:textId="77777777" w:rsidTr="004B34A7">
        <w:trPr>
          <w:divId w:val="527259509"/>
        </w:trPr>
        <w:tc>
          <w:tcPr>
            <w:tcW w:w="2200" w:type="dxa"/>
            <w:tcMar>
              <w:top w:w="20" w:type="dxa"/>
              <w:left w:w="20" w:type="dxa"/>
              <w:bottom w:w="20" w:type="dxa"/>
              <w:right w:w="20" w:type="dxa"/>
            </w:tcMar>
            <w:vAlign w:val="center"/>
            <w:hideMark/>
          </w:tcPr>
          <w:p w14:paraId="3C923B76" w14:textId="77777777" w:rsidR="004B34A7" w:rsidRPr="00D93501" w:rsidRDefault="004B34A7" w:rsidP="008063B5">
            <w:pPr>
              <w:pStyle w:val="movimento"/>
              <w:rPr>
                <w:color w:val="002060"/>
              </w:rPr>
            </w:pPr>
            <w:r w:rsidRPr="00D93501">
              <w:rPr>
                <w:color w:val="002060"/>
              </w:rPr>
              <w:t>BAJRAMI NADIR</w:t>
            </w:r>
          </w:p>
        </w:tc>
        <w:tc>
          <w:tcPr>
            <w:tcW w:w="2200" w:type="dxa"/>
            <w:tcMar>
              <w:top w:w="20" w:type="dxa"/>
              <w:left w:w="20" w:type="dxa"/>
              <w:bottom w:w="20" w:type="dxa"/>
              <w:right w:w="20" w:type="dxa"/>
            </w:tcMar>
            <w:vAlign w:val="center"/>
            <w:hideMark/>
          </w:tcPr>
          <w:p w14:paraId="50FFEC8B" w14:textId="77777777" w:rsidR="004B34A7" w:rsidRPr="00D93501" w:rsidRDefault="004B34A7" w:rsidP="008063B5">
            <w:pPr>
              <w:pStyle w:val="movimento2"/>
              <w:rPr>
                <w:color w:val="002060"/>
              </w:rPr>
            </w:pPr>
            <w:r w:rsidRPr="00D93501">
              <w:rPr>
                <w:color w:val="002060"/>
              </w:rPr>
              <w:t xml:space="preserve">(AURORA TREIA) </w:t>
            </w:r>
          </w:p>
        </w:tc>
        <w:tc>
          <w:tcPr>
            <w:tcW w:w="800" w:type="dxa"/>
            <w:tcMar>
              <w:top w:w="20" w:type="dxa"/>
              <w:left w:w="20" w:type="dxa"/>
              <w:bottom w:w="20" w:type="dxa"/>
              <w:right w:w="20" w:type="dxa"/>
            </w:tcMar>
            <w:vAlign w:val="center"/>
            <w:hideMark/>
          </w:tcPr>
          <w:p w14:paraId="05225FB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2BE0948" w14:textId="77777777" w:rsidR="004B34A7" w:rsidRPr="00D93501" w:rsidRDefault="004B34A7" w:rsidP="008063B5">
            <w:pPr>
              <w:pStyle w:val="movimento"/>
              <w:rPr>
                <w:color w:val="002060"/>
              </w:rPr>
            </w:pPr>
            <w:r w:rsidRPr="00D93501">
              <w:rPr>
                <w:color w:val="002060"/>
              </w:rPr>
              <w:t>PACETTI DANIEL</w:t>
            </w:r>
          </w:p>
        </w:tc>
        <w:tc>
          <w:tcPr>
            <w:tcW w:w="2200" w:type="dxa"/>
            <w:tcMar>
              <w:top w:w="20" w:type="dxa"/>
              <w:left w:w="20" w:type="dxa"/>
              <w:bottom w:w="20" w:type="dxa"/>
              <w:right w:w="20" w:type="dxa"/>
            </w:tcMar>
            <w:vAlign w:val="center"/>
            <w:hideMark/>
          </w:tcPr>
          <w:p w14:paraId="1F76CBED" w14:textId="77777777" w:rsidR="004B34A7" w:rsidRPr="00D93501" w:rsidRDefault="004B34A7" w:rsidP="008063B5">
            <w:pPr>
              <w:pStyle w:val="movimento2"/>
              <w:rPr>
                <w:color w:val="002060"/>
              </w:rPr>
            </w:pPr>
            <w:r w:rsidRPr="00D93501">
              <w:rPr>
                <w:color w:val="002060"/>
              </w:rPr>
              <w:t xml:space="preserve">(AURORA TREIA) </w:t>
            </w:r>
          </w:p>
        </w:tc>
      </w:tr>
      <w:tr w:rsidR="004B34A7" w:rsidRPr="00D93501" w14:paraId="71C6E197" w14:textId="77777777" w:rsidTr="004B34A7">
        <w:trPr>
          <w:divId w:val="527259509"/>
        </w:trPr>
        <w:tc>
          <w:tcPr>
            <w:tcW w:w="2200" w:type="dxa"/>
            <w:tcMar>
              <w:top w:w="20" w:type="dxa"/>
              <w:left w:w="20" w:type="dxa"/>
              <w:bottom w:w="20" w:type="dxa"/>
              <w:right w:w="20" w:type="dxa"/>
            </w:tcMar>
            <w:vAlign w:val="center"/>
            <w:hideMark/>
          </w:tcPr>
          <w:p w14:paraId="02BE4284" w14:textId="77777777" w:rsidR="004B34A7" w:rsidRPr="00D93501" w:rsidRDefault="004B34A7" w:rsidP="008063B5">
            <w:pPr>
              <w:pStyle w:val="movimento"/>
              <w:rPr>
                <w:color w:val="002060"/>
              </w:rPr>
            </w:pPr>
            <w:r w:rsidRPr="00D93501">
              <w:rPr>
                <w:color w:val="002060"/>
              </w:rPr>
              <w:t>MAZZIERI DIEGO</w:t>
            </w:r>
          </w:p>
        </w:tc>
        <w:tc>
          <w:tcPr>
            <w:tcW w:w="2200" w:type="dxa"/>
            <w:tcMar>
              <w:top w:w="20" w:type="dxa"/>
              <w:left w:w="20" w:type="dxa"/>
              <w:bottom w:w="20" w:type="dxa"/>
              <w:right w:w="20" w:type="dxa"/>
            </w:tcMar>
            <w:vAlign w:val="center"/>
            <w:hideMark/>
          </w:tcPr>
          <w:p w14:paraId="580A71E8"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23C0B4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2E19C62" w14:textId="77777777" w:rsidR="004B34A7" w:rsidRPr="00D93501" w:rsidRDefault="004B34A7" w:rsidP="008063B5">
            <w:pPr>
              <w:pStyle w:val="movimento"/>
              <w:rPr>
                <w:color w:val="002060"/>
              </w:rPr>
            </w:pPr>
            <w:r w:rsidRPr="00D93501">
              <w:rPr>
                <w:color w:val="002060"/>
              </w:rPr>
              <w:t>PROPERZI ELIA</w:t>
            </w:r>
          </w:p>
        </w:tc>
        <w:tc>
          <w:tcPr>
            <w:tcW w:w="2200" w:type="dxa"/>
            <w:tcMar>
              <w:top w:w="20" w:type="dxa"/>
              <w:left w:w="20" w:type="dxa"/>
              <w:bottom w:w="20" w:type="dxa"/>
              <w:right w:w="20" w:type="dxa"/>
            </w:tcMar>
            <w:vAlign w:val="center"/>
            <w:hideMark/>
          </w:tcPr>
          <w:p w14:paraId="14393585" w14:textId="77777777" w:rsidR="004B34A7" w:rsidRPr="00D93501" w:rsidRDefault="004B34A7" w:rsidP="008063B5">
            <w:pPr>
              <w:pStyle w:val="movimento2"/>
              <w:rPr>
                <w:color w:val="002060"/>
              </w:rPr>
            </w:pPr>
            <w:r w:rsidRPr="00D93501">
              <w:rPr>
                <w:color w:val="002060"/>
              </w:rPr>
              <w:t xml:space="preserve">(CAPODARCO CASABIANCA C5) </w:t>
            </w:r>
          </w:p>
        </w:tc>
      </w:tr>
      <w:tr w:rsidR="004B34A7" w:rsidRPr="00D93501" w14:paraId="573D1A8A" w14:textId="77777777" w:rsidTr="004B34A7">
        <w:trPr>
          <w:divId w:val="527259509"/>
        </w:trPr>
        <w:tc>
          <w:tcPr>
            <w:tcW w:w="2200" w:type="dxa"/>
            <w:tcMar>
              <w:top w:w="20" w:type="dxa"/>
              <w:left w:w="20" w:type="dxa"/>
              <w:bottom w:w="20" w:type="dxa"/>
              <w:right w:w="20" w:type="dxa"/>
            </w:tcMar>
            <w:vAlign w:val="center"/>
            <w:hideMark/>
          </w:tcPr>
          <w:p w14:paraId="75C9597C" w14:textId="77777777" w:rsidR="004B34A7" w:rsidRPr="00D93501" w:rsidRDefault="004B34A7" w:rsidP="008063B5">
            <w:pPr>
              <w:pStyle w:val="movimento"/>
              <w:rPr>
                <w:color w:val="002060"/>
              </w:rPr>
            </w:pPr>
            <w:r w:rsidRPr="00D93501">
              <w:rPr>
                <w:color w:val="002060"/>
              </w:rPr>
              <w:t>JIMENEZ DIEGO</w:t>
            </w:r>
          </w:p>
        </w:tc>
        <w:tc>
          <w:tcPr>
            <w:tcW w:w="2200" w:type="dxa"/>
            <w:tcMar>
              <w:top w:w="20" w:type="dxa"/>
              <w:left w:w="20" w:type="dxa"/>
              <w:bottom w:w="20" w:type="dxa"/>
              <w:right w:w="20" w:type="dxa"/>
            </w:tcMar>
            <w:vAlign w:val="center"/>
            <w:hideMark/>
          </w:tcPr>
          <w:p w14:paraId="487ADF29" w14:textId="77777777" w:rsidR="004B34A7" w:rsidRPr="00D93501" w:rsidRDefault="004B34A7" w:rsidP="008063B5">
            <w:pPr>
              <w:pStyle w:val="movimento2"/>
              <w:rPr>
                <w:color w:val="002060"/>
              </w:rPr>
            </w:pPr>
            <w:r w:rsidRPr="00D93501">
              <w:rPr>
                <w:color w:val="002060"/>
              </w:rPr>
              <w:t xml:space="preserve">(NUOVA OTTRANO 98) </w:t>
            </w:r>
          </w:p>
        </w:tc>
        <w:tc>
          <w:tcPr>
            <w:tcW w:w="800" w:type="dxa"/>
            <w:tcMar>
              <w:top w:w="20" w:type="dxa"/>
              <w:left w:w="20" w:type="dxa"/>
              <w:bottom w:w="20" w:type="dxa"/>
              <w:right w:w="20" w:type="dxa"/>
            </w:tcMar>
            <w:vAlign w:val="center"/>
            <w:hideMark/>
          </w:tcPr>
          <w:p w14:paraId="2CCFFE2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255612D" w14:textId="77777777" w:rsidR="004B34A7" w:rsidRPr="00D93501" w:rsidRDefault="004B34A7" w:rsidP="008063B5">
            <w:pPr>
              <w:pStyle w:val="movimento"/>
              <w:rPr>
                <w:color w:val="002060"/>
              </w:rPr>
            </w:pPr>
            <w:r w:rsidRPr="00D93501">
              <w:rPr>
                <w:color w:val="002060"/>
              </w:rPr>
              <w:t>CRESCENTINI SIMONE</w:t>
            </w:r>
          </w:p>
        </w:tc>
        <w:tc>
          <w:tcPr>
            <w:tcW w:w="2200" w:type="dxa"/>
            <w:tcMar>
              <w:top w:w="20" w:type="dxa"/>
              <w:left w:w="20" w:type="dxa"/>
              <w:bottom w:w="20" w:type="dxa"/>
              <w:right w:w="20" w:type="dxa"/>
            </w:tcMar>
            <w:vAlign w:val="center"/>
            <w:hideMark/>
          </w:tcPr>
          <w:p w14:paraId="607DDABB"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01DAE08C" w14:textId="77777777" w:rsidTr="004B34A7">
        <w:trPr>
          <w:divId w:val="527259509"/>
        </w:trPr>
        <w:tc>
          <w:tcPr>
            <w:tcW w:w="2200" w:type="dxa"/>
            <w:tcMar>
              <w:top w:w="20" w:type="dxa"/>
              <w:left w:w="20" w:type="dxa"/>
              <w:bottom w:w="20" w:type="dxa"/>
              <w:right w:w="20" w:type="dxa"/>
            </w:tcMar>
            <w:vAlign w:val="center"/>
            <w:hideMark/>
          </w:tcPr>
          <w:p w14:paraId="5E2FFB78" w14:textId="77777777" w:rsidR="004B34A7" w:rsidRPr="00D93501" w:rsidRDefault="004B34A7" w:rsidP="008063B5">
            <w:pPr>
              <w:pStyle w:val="movimento"/>
              <w:rPr>
                <w:color w:val="002060"/>
              </w:rPr>
            </w:pPr>
            <w:r w:rsidRPr="00D93501">
              <w:rPr>
                <w:color w:val="002060"/>
              </w:rPr>
              <w:t>ONESI ANDREA</w:t>
            </w:r>
          </w:p>
        </w:tc>
        <w:tc>
          <w:tcPr>
            <w:tcW w:w="2200" w:type="dxa"/>
            <w:tcMar>
              <w:top w:w="20" w:type="dxa"/>
              <w:left w:w="20" w:type="dxa"/>
              <w:bottom w:w="20" w:type="dxa"/>
              <w:right w:w="20" w:type="dxa"/>
            </w:tcMar>
            <w:vAlign w:val="center"/>
            <w:hideMark/>
          </w:tcPr>
          <w:p w14:paraId="71CF148A" w14:textId="77777777" w:rsidR="004B34A7" w:rsidRPr="00D93501" w:rsidRDefault="004B34A7" w:rsidP="008063B5">
            <w:pPr>
              <w:pStyle w:val="movimento2"/>
              <w:rPr>
                <w:color w:val="002060"/>
              </w:rPr>
            </w:pPr>
            <w:r w:rsidRPr="00D93501">
              <w:rPr>
                <w:color w:val="002060"/>
              </w:rPr>
              <w:t xml:space="preserve">(ROCCAFLUVIONE) </w:t>
            </w:r>
          </w:p>
        </w:tc>
        <w:tc>
          <w:tcPr>
            <w:tcW w:w="800" w:type="dxa"/>
            <w:tcMar>
              <w:top w:w="20" w:type="dxa"/>
              <w:left w:w="20" w:type="dxa"/>
              <w:bottom w:w="20" w:type="dxa"/>
              <w:right w:w="20" w:type="dxa"/>
            </w:tcMar>
            <w:vAlign w:val="center"/>
            <w:hideMark/>
          </w:tcPr>
          <w:p w14:paraId="3053EC3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E98E999" w14:textId="77777777" w:rsidR="004B34A7" w:rsidRPr="00D93501" w:rsidRDefault="004B34A7" w:rsidP="008063B5">
            <w:pPr>
              <w:pStyle w:val="movimento"/>
              <w:rPr>
                <w:color w:val="002060"/>
              </w:rPr>
            </w:pPr>
            <w:r w:rsidRPr="00D93501">
              <w:rPr>
                <w:color w:val="002060"/>
              </w:rPr>
              <w:t>NARDI NICOLA</w:t>
            </w:r>
          </w:p>
        </w:tc>
        <w:tc>
          <w:tcPr>
            <w:tcW w:w="2200" w:type="dxa"/>
            <w:tcMar>
              <w:top w:w="20" w:type="dxa"/>
              <w:left w:w="20" w:type="dxa"/>
              <w:bottom w:w="20" w:type="dxa"/>
              <w:right w:w="20" w:type="dxa"/>
            </w:tcMar>
            <w:vAlign w:val="center"/>
            <w:hideMark/>
          </w:tcPr>
          <w:p w14:paraId="6B46453B" w14:textId="77777777" w:rsidR="004B34A7" w:rsidRPr="00D93501" w:rsidRDefault="004B34A7" w:rsidP="008063B5">
            <w:pPr>
              <w:pStyle w:val="movimento2"/>
              <w:rPr>
                <w:color w:val="002060"/>
              </w:rPr>
            </w:pPr>
            <w:r w:rsidRPr="00D93501">
              <w:rPr>
                <w:color w:val="002060"/>
              </w:rPr>
              <w:t xml:space="preserve">(SERRALTA) </w:t>
            </w:r>
          </w:p>
        </w:tc>
      </w:tr>
      <w:tr w:rsidR="004B34A7" w:rsidRPr="00D93501" w14:paraId="481090A3" w14:textId="77777777" w:rsidTr="004B34A7">
        <w:trPr>
          <w:divId w:val="527259509"/>
        </w:trPr>
        <w:tc>
          <w:tcPr>
            <w:tcW w:w="2200" w:type="dxa"/>
            <w:tcMar>
              <w:top w:w="20" w:type="dxa"/>
              <w:left w:w="20" w:type="dxa"/>
              <w:bottom w:w="20" w:type="dxa"/>
              <w:right w:w="20" w:type="dxa"/>
            </w:tcMar>
            <w:vAlign w:val="center"/>
            <w:hideMark/>
          </w:tcPr>
          <w:p w14:paraId="44E514EE" w14:textId="77777777" w:rsidR="004B34A7" w:rsidRPr="00D93501" w:rsidRDefault="004B34A7" w:rsidP="008063B5">
            <w:pPr>
              <w:pStyle w:val="movimento"/>
              <w:rPr>
                <w:color w:val="002060"/>
              </w:rPr>
            </w:pPr>
            <w:r w:rsidRPr="00D93501">
              <w:rPr>
                <w:color w:val="002060"/>
              </w:rPr>
              <w:t>LANTERMO DIEGO</w:t>
            </w:r>
          </w:p>
        </w:tc>
        <w:tc>
          <w:tcPr>
            <w:tcW w:w="2200" w:type="dxa"/>
            <w:tcMar>
              <w:top w:w="20" w:type="dxa"/>
              <w:left w:w="20" w:type="dxa"/>
              <w:bottom w:w="20" w:type="dxa"/>
              <w:right w:w="20" w:type="dxa"/>
            </w:tcMar>
            <w:vAlign w:val="center"/>
            <w:hideMark/>
          </w:tcPr>
          <w:p w14:paraId="2360BF8A" w14:textId="77777777" w:rsidR="004B34A7" w:rsidRPr="00D93501" w:rsidRDefault="004B34A7" w:rsidP="008063B5">
            <w:pPr>
              <w:pStyle w:val="movimento2"/>
              <w:rPr>
                <w:color w:val="002060"/>
              </w:rPr>
            </w:pPr>
            <w:r w:rsidRPr="00D93501">
              <w:rPr>
                <w:color w:val="002060"/>
              </w:rPr>
              <w:t>(</w:t>
            </w:r>
            <w:proofErr w:type="gramStart"/>
            <w:r w:rsidRPr="00D93501">
              <w:rPr>
                <w:color w:val="002060"/>
              </w:rPr>
              <w:t>U.MANDOLESI</w:t>
            </w:r>
            <w:proofErr w:type="gramEnd"/>
            <w:r w:rsidRPr="00D93501">
              <w:rPr>
                <w:color w:val="002060"/>
              </w:rPr>
              <w:t xml:space="preserve"> CALCIO) </w:t>
            </w:r>
          </w:p>
        </w:tc>
        <w:tc>
          <w:tcPr>
            <w:tcW w:w="800" w:type="dxa"/>
            <w:tcMar>
              <w:top w:w="20" w:type="dxa"/>
              <w:left w:w="20" w:type="dxa"/>
              <w:bottom w:w="20" w:type="dxa"/>
              <w:right w:w="20" w:type="dxa"/>
            </w:tcMar>
            <w:vAlign w:val="center"/>
            <w:hideMark/>
          </w:tcPr>
          <w:p w14:paraId="51A0C9C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069BD6C" w14:textId="77777777" w:rsidR="004B34A7" w:rsidRPr="00D93501" w:rsidRDefault="004B34A7" w:rsidP="008063B5">
            <w:pPr>
              <w:pStyle w:val="movimento"/>
              <w:rPr>
                <w:color w:val="002060"/>
              </w:rPr>
            </w:pPr>
            <w:r w:rsidRPr="00D93501">
              <w:rPr>
                <w:color w:val="002060"/>
              </w:rPr>
              <w:t>CAPITANELLI ALESSIO</w:t>
            </w:r>
          </w:p>
        </w:tc>
        <w:tc>
          <w:tcPr>
            <w:tcW w:w="2200" w:type="dxa"/>
            <w:tcMar>
              <w:top w:w="20" w:type="dxa"/>
              <w:left w:w="20" w:type="dxa"/>
              <w:bottom w:w="20" w:type="dxa"/>
              <w:right w:w="20" w:type="dxa"/>
            </w:tcMar>
            <w:vAlign w:val="center"/>
            <w:hideMark/>
          </w:tcPr>
          <w:p w14:paraId="1394A1D1" w14:textId="77777777" w:rsidR="004B34A7" w:rsidRPr="00D93501" w:rsidRDefault="004B34A7" w:rsidP="008063B5">
            <w:pPr>
              <w:pStyle w:val="movimento2"/>
              <w:rPr>
                <w:color w:val="002060"/>
              </w:rPr>
            </w:pPr>
            <w:r w:rsidRPr="00D93501">
              <w:rPr>
                <w:color w:val="002060"/>
              </w:rPr>
              <w:t xml:space="preserve">(VERBENA C5 ANCONA) </w:t>
            </w:r>
          </w:p>
        </w:tc>
      </w:tr>
    </w:tbl>
    <w:p w14:paraId="3E89A28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3AB003F" w14:textId="77777777" w:rsidTr="004B34A7">
        <w:trPr>
          <w:divId w:val="527259509"/>
        </w:trPr>
        <w:tc>
          <w:tcPr>
            <w:tcW w:w="2200" w:type="dxa"/>
            <w:tcMar>
              <w:top w:w="20" w:type="dxa"/>
              <w:left w:w="20" w:type="dxa"/>
              <w:bottom w:w="20" w:type="dxa"/>
              <w:right w:w="20" w:type="dxa"/>
            </w:tcMar>
            <w:vAlign w:val="center"/>
            <w:hideMark/>
          </w:tcPr>
          <w:p w14:paraId="412C91F9" w14:textId="77777777" w:rsidR="004B34A7" w:rsidRPr="00D93501" w:rsidRDefault="004B34A7" w:rsidP="008063B5">
            <w:pPr>
              <w:pStyle w:val="movimento"/>
              <w:rPr>
                <w:color w:val="002060"/>
              </w:rPr>
            </w:pPr>
            <w:r w:rsidRPr="00D93501">
              <w:rPr>
                <w:color w:val="002060"/>
              </w:rPr>
              <w:t>PISCOPO EDOARDO</w:t>
            </w:r>
          </w:p>
        </w:tc>
        <w:tc>
          <w:tcPr>
            <w:tcW w:w="2200" w:type="dxa"/>
            <w:tcMar>
              <w:top w:w="20" w:type="dxa"/>
              <w:left w:w="20" w:type="dxa"/>
              <w:bottom w:w="20" w:type="dxa"/>
              <w:right w:w="20" w:type="dxa"/>
            </w:tcMar>
            <w:vAlign w:val="center"/>
            <w:hideMark/>
          </w:tcPr>
          <w:p w14:paraId="65E8C623" w14:textId="77777777" w:rsidR="004B34A7" w:rsidRPr="00D93501" w:rsidRDefault="004B34A7" w:rsidP="008063B5">
            <w:pPr>
              <w:pStyle w:val="movimento2"/>
              <w:rPr>
                <w:color w:val="002060"/>
              </w:rPr>
            </w:pPr>
            <w:r w:rsidRPr="00D93501">
              <w:rPr>
                <w:color w:val="002060"/>
              </w:rPr>
              <w:t xml:space="preserve">(ACLI VILLA MUSONE) </w:t>
            </w:r>
          </w:p>
        </w:tc>
        <w:tc>
          <w:tcPr>
            <w:tcW w:w="800" w:type="dxa"/>
            <w:tcMar>
              <w:top w:w="20" w:type="dxa"/>
              <w:left w:w="20" w:type="dxa"/>
              <w:bottom w:w="20" w:type="dxa"/>
              <w:right w:w="20" w:type="dxa"/>
            </w:tcMar>
            <w:vAlign w:val="center"/>
            <w:hideMark/>
          </w:tcPr>
          <w:p w14:paraId="2E060DE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94FFA96" w14:textId="77777777" w:rsidR="004B34A7" w:rsidRPr="00D93501" w:rsidRDefault="004B34A7" w:rsidP="008063B5">
            <w:pPr>
              <w:pStyle w:val="movimento"/>
              <w:rPr>
                <w:color w:val="002060"/>
              </w:rPr>
            </w:pPr>
            <w:r w:rsidRPr="00D93501">
              <w:rPr>
                <w:color w:val="002060"/>
              </w:rPr>
              <w:t>SALVATORI MICHELE</w:t>
            </w:r>
          </w:p>
        </w:tc>
        <w:tc>
          <w:tcPr>
            <w:tcW w:w="2200" w:type="dxa"/>
            <w:tcMar>
              <w:top w:w="20" w:type="dxa"/>
              <w:left w:w="20" w:type="dxa"/>
              <w:bottom w:w="20" w:type="dxa"/>
              <w:right w:w="20" w:type="dxa"/>
            </w:tcMar>
            <w:vAlign w:val="center"/>
            <w:hideMark/>
          </w:tcPr>
          <w:p w14:paraId="4C4D11A7" w14:textId="77777777" w:rsidR="004B34A7" w:rsidRPr="00D93501" w:rsidRDefault="004B34A7" w:rsidP="008063B5">
            <w:pPr>
              <w:pStyle w:val="movimento2"/>
              <w:rPr>
                <w:color w:val="002060"/>
              </w:rPr>
            </w:pPr>
            <w:r w:rsidRPr="00D93501">
              <w:rPr>
                <w:color w:val="002060"/>
              </w:rPr>
              <w:t xml:space="preserve">(AVENALE) </w:t>
            </w:r>
          </w:p>
        </w:tc>
      </w:tr>
      <w:tr w:rsidR="004B34A7" w:rsidRPr="00D93501" w14:paraId="45B21E9A" w14:textId="77777777" w:rsidTr="004B34A7">
        <w:trPr>
          <w:divId w:val="527259509"/>
        </w:trPr>
        <w:tc>
          <w:tcPr>
            <w:tcW w:w="2200" w:type="dxa"/>
            <w:tcMar>
              <w:top w:w="20" w:type="dxa"/>
              <w:left w:w="20" w:type="dxa"/>
              <w:bottom w:w="20" w:type="dxa"/>
              <w:right w:w="20" w:type="dxa"/>
            </w:tcMar>
            <w:vAlign w:val="center"/>
            <w:hideMark/>
          </w:tcPr>
          <w:p w14:paraId="12353CCB" w14:textId="77777777" w:rsidR="004B34A7" w:rsidRPr="00D93501" w:rsidRDefault="004B34A7" w:rsidP="008063B5">
            <w:pPr>
              <w:pStyle w:val="movimento"/>
              <w:rPr>
                <w:color w:val="002060"/>
              </w:rPr>
            </w:pPr>
            <w:r w:rsidRPr="00D93501">
              <w:rPr>
                <w:color w:val="002060"/>
              </w:rPr>
              <w:t>IMERAJ SKANDILAJDI</w:t>
            </w:r>
          </w:p>
        </w:tc>
        <w:tc>
          <w:tcPr>
            <w:tcW w:w="2200" w:type="dxa"/>
            <w:tcMar>
              <w:top w:w="20" w:type="dxa"/>
              <w:left w:w="20" w:type="dxa"/>
              <w:bottom w:w="20" w:type="dxa"/>
              <w:right w:w="20" w:type="dxa"/>
            </w:tcMar>
            <w:vAlign w:val="center"/>
            <w:hideMark/>
          </w:tcPr>
          <w:p w14:paraId="1F69EB4D" w14:textId="77777777" w:rsidR="004B34A7" w:rsidRPr="00D93501" w:rsidRDefault="004B34A7" w:rsidP="008063B5">
            <w:pPr>
              <w:pStyle w:val="movimento2"/>
              <w:rPr>
                <w:color w:val="002060"/>
              </w:rPr>
            </w:pPr>
            <w:r w:rsidRPr="00D93501">
              <w:rPr>
                <w:color w:val="002060"/>
              </w:rPr>
              <w:t xml:space="preserve">(BAYER CAPPUCCINI) </w:t>
            </w:r>
          </w:p>
        </w:tc>
        <w:tc>
          <w:tcPr>
            <w:tcW w:w="800" w:type="dxa"/>
            <w:tcMar>
              <w:top w:w="20" w:type="dxa"/>
              <w:left w:w="20" w:type="dxa"/>
              <w:bottom w:w="20" w:type="dxa"/>
              <w:right w:w="20" w:type="dxa"/>
            </w:tcMar>
            <w:vAlign w:val="center"/>
            <w:hideMark/>
          </w:tcPr>
          <w:p w14:paraId="3D749B4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D74BB85" w14:textId="77777777" w:rsidR="004B34A7" w:rsidRPr="00D93501" w:rsidRDefault="004B34A7" w:rsidP="008063B5">
            <w:pPr>
              <w:pStyle w:val="movimento"/>
              <w:rPr>
                <w:color w:val="002060"/>
              </w:rPr>
            </w:pPr>
            <w:r w:rsidRPr="00D93501">
              <w:rPr>
                <w:color w:val="002060"/>
              </w:rPr>
              <w:t>SERANTONI JACOPO</w:t>
            </w:r>
          </w:p>
        </w:tc>
        <w:tc>
          <w:tcPr>
            <w:tcW w:w="2200" w:type="dxa"/>
            <w:tcMar>
              <w:top w:w="20" w:type="dxa"/>
              <w:left w:w="20" w:type="dxa"/>
              <w:bottom w:w="20" w:type="dxa"/>
              <w:right w:w="20" w:type="dxa"/>
            </w:tcMar>
            <w:vAlign w:val="center"/>
            <w:hideMark/>
          </w:tcPr>
          <w:p w14:paraId="424AABEB" w14:textId="77777777" w:rsidR="004B34A7" w:rsidRPr="00D93501" w:rsidRDefault="004B34A7" w:rsidP="008063B5">
            <w:pPr>
              <w:pStyle w:val="movimento2"/>
              <w:rPr>
                <w:color w:val="002060"/>
              </w:rPr>
            </w:pPr>
            <w:r w:rsidRPr="00D93501">
              <w:rPr>
                <w:color w:val="002060"/>
              </w:rPr>
              <w:t xml:space="preserve">(BAYER CAPPUCCINI) </w:t>
            </w:r>
          </w:p>
        </w:tc>
      </w:tr>
      <w:tr w:rsidR="004B34A7" w:rsidRPr="00D93501" w14:paraId="59673938" w14:textId="77777777" w:rsidTr="004B34A7">
        <w:trPr>
          <w:divId w:val="527259509"/>
        </w:trPr>
        <w:tc>
          <w:tcPr>
            <w:tcW w:w="2200" w:type="dxa"/>
            <w:tcMar>
              <w:top w:w="20" w:type="dxa"/>
              <w:left w:w="20" w:type="dxa"/>
              <w:bottom w:w="20" w:type="dxa"/>
              <w:right w:w="20" w:type="dxa"/>
            </w:tcMar>
            <w:vAlign w:val="center"/>
            <w:hideMark/>
          </w:tcPr>
          <w:p w14:paraId="5D4CD7AE" w14:textId="77777777" w:rsidR="004B34A7" w:rsidRPr="00D93501" w:rsidRDefault="004B34A7" w:rsidP="008063B5">
            <w:pPr>
              <w:pStyle w:val="movimento"/>
              <w:rPr>
                <w:color w:val="002060"/>
              </w:rPr>
            </w:pPr>
            <w:r w:rsidRPr="00D93501">
              <w:rPr>
                <w:color w:val="002060"/>
              </w:rPr>
              <w:t>NOCIONI FEDERICO</w:t>
            </w:r>
          </w:p>
        </w:tc>
        <w:tc>
          <w:tcPr>
            <w:tcW w:w="2200" w:type="dxa"/>
            <w:tcMar>
              <w:top w:w="20" w:type="dxa"/>
              <w:left w:w="20" w:type="dxa"/>
              <w:bottom w:w="20" w:type="dxa"/>
              <w:right w:w="20" w:type="dxa"/>
            </w:tcMar>
            <w:vAlign w:val="center"/>
            <w:hideMark/>
          </w:tcPr>
          <w:p w14:paraId="67FB10F7" w14:textId="77777777" w:rsidR="004B34A7" w:rsidRPr="00D93501" w:rsidRDefault="004B34A7" w:rsidP="008063B5">
            <w:pPr>
              <w:pStyle w:val="movimento2"/>
              <w:rPr>
                <w:color w:val="002060"/>
              </w:rPr>
            </w:pPr>
            <w:r w:rsidRPr="00D93501">
              <w:rPr>
                <w:color w:val="002060"/>
              </w:rPr>
              <w:t xml:space="preserve">(CHIARAVALLE FUTSAL) </w:t>
            </w:r>
          </w:p>
        </w:tc>
        <w:tc>
          <w:tcPr>
            <w:tcW w:w="800" w:type="dxa"/>
            <w:tcMar>
              <w:top w:w="20" w:type="dxa"/>
              <w:left w:w="20" w:type="dxa"/>
              <w:bottom w:w="20" w:type="dxa"/>
              <w:right w:w="20" w:type="dxa"/>
            </w:tcMar>
            <w:vAlign w:val="center"/>
            <w:hideMark/>
          </w:tcPr>
          <w:p w14:paraId="25C6BD0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44DB112" w14:textId="77777777" w:rsidR="004B34A7" w:rsidRPr="00D93501" w:rsidRDefault="004B34A7" w:rsidP="008063B5">
            <w:pPr>
              <w:pStyle w:val="movimento"/>
              <w:rPr>
                <w:color w:val="002060"/>
              </w:rPr>
            </w:pPr>
            <w:r w:rsidRPr="00D93501">
              <w:rPr>
                <w:color w:val="002060"/>
              </w:rPr>
              <w:t>CAMINONNI FABIO</w:t>
            </w:r>
          </w:p>
        </w:tc>
        <w:tc>
          <w:tcPr>
            <w:tcW w:w="2200" w:type="dxa"/>
            <w:tcMar>
              <w:top w:w="20" w:type="dxa"/>
              <w:left w:w="20" w:type="dxa"/>
              <w:bottom w:w="20" w:type="dxa"/>
              <w:right w:w="20" w:type="dxa"/>
            </w:tcMar>
            <w:vAlign w:val="center"/>
            <w:hideMark/>
          </w:tcPr>
          <w:p w14:paraId="438ED3FC" w14:textId="77777777" w:rsidR="004B34A7" w:rsidRPr="00D93501" w:rsidRDefault="004B34A7" w:rsidP="008063B5">
            <w:pPr>
              <w:pStyle w:val="movimento2"/>
              <w:rPr>
                <w:color w:val="002060"/>
              </w:rPr>
            </w:pPr>
            <w:r w:rsidRPr="00D93501">
              <w:rPr>
                <w:color w:val="002060"/>
              </w:rPr>
              <w:t xml:space="preserve">(FUTSAL CASELLE) </w:t>
            </w:r>
          </w:p>
        </w:tc>
      </w:tr>
      <w:tr w:rsidR="004B34A7" w:rsidRPr="00D93501" w14:paraId="16D44EE7" w14:textId="77777777" w:rsidTr="004B34A7">
        <w:trPr>
          <w:divId w:val="527259509"/>
        </w:trPr>
        <w:tc>
          <w:tcPr>
            <w:tcW w:w="2200" w:type="dxa"/>
            <w:tcMar>
              <w:top w:w="20" w:type="dxa"/>
              <w:left w:w="20" w:type="dxa"/>
              <w:bottom w:w="20" w:type="dxa"/>
              <w:right w:w="20" w:type="dxa"/>
            </w:tcMar>
            <w:vAlign w:val="center"/>
            <w:hideMark/>
          </w:tcPr>
          <w:p w14:paraId="680B0EE7" w14:textId="77777777" w:rsidR="004B34A7" w:rsidRPr="00D93501" w:rsidRDefault="004B34A7" w:rsidP="008063B5">
            <w:pPr>
              <w:pStyle w:val="movimento"/>
              <w:rPr>
                <w:color w:val="002060"/>
              </w:rPr>
            </w:pPr>
            <w:r w:rsidRPr="00D93501">
              <w:rPr>
                <w:color w:val="002060"/>
              </w:rPr>
              <w:t>CICCARELLI CHRISTIAN</w:t>
            </w:r>
          </w:p>
        </w:tc>
        <w:tc>
          <w:tcPr>
            <w:tcW w:w="2200" w:type="dxa"/>
            <w:tcMar>
              <w:top w:w="20" w:type="dxa"/>
              <w:left w:w="20" w:type="dxa"/>
              <w:bottom w:w="20" w:type="dxa"/>
              <w:right w:w="20" w:type="dxa"/>
            </w:tcMar>
            <w:vAlign w:val="center"/>
            <w:hideMark/>
          </w:tcPr>
          <w:p w14:paraId="0B47B3E6" w14:textId="77777777" w:rsidR="004B34A7" w:rsidRPr="00D93501" w:rsidRDefault="004B34A7" w:rsidP="008063B5">
            <w:pPr>
              <w:pStyle w:val="movimento2"/>
              <w:rPr>
                <w:color w:val="002060"/>
              </w:rPr>
            </w:pPr>
            <w:r w:rsidRPr="00D93501">
              <w:rPr>
                <w:color w:val="002060"/>
              </w:rPr>
              <w:t xml:space="preserve">(FUTSAL PRANDONE) </w:t>
            </w:r>
          </w:p>
        </w:tc>
        <w:tc>
          <w:tcPr>
            <w:tcW w:w="800" w:type="dxa"/>
            <w:tcMar>
              <w:top w:w="20" w:type="dxa"/>
              <w:left w:w="20" w:type="dxa"/>
              <w:bottom w:w="20" w:type="dxa"/>
              <w:right w:w="20" w:type="dxa"/>
            </w:tcMar>
            <w:vAlign w:val="center"/>
            <w:hideMark/>
          </w:tcPr>
          <w:p w14:paraId="58CD3B5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4699E8A" w14:textId="77777777" w:rsidR="004B34A7" w:rsidRPr="00D93501" w:rsidRDefault="004B34A7" w:rsidP="008063B5">
            <w:pPr>
              <w:pStyle w:val="movimento"/>
              <w:rPr>
                <w:color w:val="002060"/>
              </w:rPr>
            </w:pPr>
            <w:r w:rsidRPr="00D93501">
              <w:rPr>
                <w:color w:val="002060"/>
              </w:rPr>
              <w:t>LOSANI ALFREDO</w:t>
            </w:r>
          </w:p>
        </w:tc>
        <w:tc>
          <w:tcPr>
            <w:tcW w:w="2200" w:type="dxa"/>
            <w:tcMar>
              <w:top w:w="20" w:type="dxa"/>
              <w:left w:w="20" w:type="dxa"/>
              <w:bottom w:w="20" w:type="dxa"/>
              <w:right w:w="20" w:type="dxa"/>
            </w:tcMar>
            <w:vAlign w:val="center"/>
            <w:hideMark/>
          </w:tcPr>
          <w:p w14:paraId="72F40798" w14:textId="77777777" w:rsidR="004B34A7" w:rsidRPr="00D93501" w:rsidRDefault="004B34A7" w:rsidP="008063B5">
            <w:pPr>
              <w:pStyle w:val="movimento2"/>
              <w:rPr>
                <w:color w:val="002060"/>
              </w:rPr>
            </w:pPr>
            <w:r w:rsidRPr="00D93501">
              <w:rPr>
                <w:color w:val="002060"/>
              </w:rPr>
              <w:t xml:space="preserve">(FUTSAL PRANDONE) </w:t>
            </w:r>
          </w:p>
        </w:tc>
      </w:tr>
      <w:tr w:rsidR="004B34A7" w:rsidRPr="00D93501" w14:paraId="32D38D89" w14:textId="77777777" w:rsidTr="004B34A7">
        <w:trPr>
          <w:divId w:val="527259509"/>
        </w:trPr>
        <w:tc>
          <w:tcPr>
            <w:tcW w:w="2200" w:type="dxa"/>
            <w:tcMar>
              <w:top w:w="20" w:type="dxa"/>
              <w:left w:w="20" w:type="dxa"/>
              <w:bottom w:w="20" w:type="dxa"/>
              <w:right w:w="20" w:type="dxa"/>
            </w:tcMar>
            <w:vAlign w:val="center"/>
            <w:hideMark/>
          </w:tcPr>
          <w:p w14:paraId="69E3B0FB" w14:textId="77777777" w:rsidR="004B34A7" w:rsidRPr="00D93501" w:rsidRDefault="004B34A7" w:rsidP="008063B5">
            <w:pPr>
              <w:pStyle w:val="movimento"/>
              <w:rPr>
                <w:color w:val="002060"/>
              </w:rPr>
            </w:pPr>
            <w:r w:rsidRPr="00D93501">
              <w:rPr>
                <w:color w:val="002060"/>
              </w:rPr>
              <w:lastRenderedPageBreak/>
              <w:t>CAMPOS SOLGORRE JOSE CARLOS</w:t>
            </w:r>
          </w:p>
        </w:tc>
        <w:tc>
          <w:tcPr>
            <w:tcW w:w="2200" w:type="dxa"/>
            <w:tcMar>
              <w:top w:w="20" w:type="dxa"/>
              <w:left w:w="20" w:type="dxa"/>
              <w:bottom w:w="20" w:type="dxa"/>
              <w:right w:w="20" w:type="dxa"/>
            </w:tcMar>
            <w:vAlign w:val="center"/>
            <w:hideMark/>
          </w:tcPr>
          <w:p w14:paraId="5F098ECF" w14:textId="77777777" w:rsidR="004B34A7" w:rsidRPr="00D93501" w:rsidRDefault="004B34A7" w:rsidP="008063B5">
            <w:pPr>
              <w:pStyle w:val="movimento2"/>
              <w:rPr>
                <w:color w:val="002060"/>
              </w:rPr>
            </w:pPr>
            <w:r w:rsidRPr="00D93501">
              <w:rPr>
                <w:color w:val="002060"/>
              </w:rPr>
              <w:t xml:space="preserve">(INVICTA FUTSAL MACERATA) </w:t>
            </w:r>
          </w:p>
        </w:tc>
        <w:tc>
          <w:tcPr>
            <w:tcW w:w="800" w:type="dxa"/>
            <w:tcMar>
              <w:top w:w="20" w:type="dxa"/>
              <w:left w:w="20" w:type="dxa"/>
              <w:bottom w:w="20" w:type="dxa"/>
              <w:right w:w="20" w:type="dxa"/>
            </w:tcMar>
            <w:vAlign w:val="center"/>
            <w:hideMark/>
          </w:tcPr>
          <w:p w14:paraId="0CB87E2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CCD8288" w14:textId="77777777" w:rsidR="004B34A7" w:rsidRPr="00D93501" w:rsidRDefault="004B34A7" w:rsidP="008063B5">
            <w:pPr>
              <w:pStyle w:val="movimento"/>
              <w:rPr>
                <w:color w:val="002060"/>
              </w:rPr>
            </w:pPr>
            <w:r w:rsidRPr="00D93501">
              <w:rPr>
                <w:color w:val="002060"/>
              </w:rPr>
              <w:t>BELABID AHMED</w:t>
            </w:r>
          </w:p>
        </w:tc>
        <w:tc>
          <w:tcPr>
            <w:tcW w:w="2200" w:type="dxa"/>
            <w:tcMar>
              <w:top w:w="20" w:type="dxa"/>
              <w:left w:w="20" w:type="dxa"/>
              <w:bottom w:w="20" w:type="dxa"/>
              <w:right w:w="20" w:type="dxa"/>
            </w:tcMar>
            <w:vAlign w:val="center"/>
            <w:hideMark/>
          </w:tcPr>
          <w:p w14:paraId="13154A64" w14:textId="77777777" w:rsidR="004B34A7" w:rsidRPr="00D93501" w:rsidRDefault="004B34A7" w:rsidP="008063B5">
            <w:pPr>
              <w:pStyle w:val="movimento2"/>
              <w:rPr>
                <w:color w:val="002060"/>
              </w:rPr>
            </w:pPr>
            <w:r w:rsidRPr="00D93501">
              <w:rPr>
                <w:color w:val="002060"/>
              </w:rPr>
              <w:t xml:space="preserve">(REAL ANCARIA) </w:t>
            </w:r>
          </w:p>
        </w:tc>
      </w:tr>
      <w:tr w:rsidR="004B34A7" w:rsidRPr="00D93501" w14:paraId="095ADC90" w14:textId="77777777" w:rsidTr="004B34A7">
        <w:trPr>
          <w:divId w:val="527259509"/>
        </w:trPr>
        <w:tc>
          <w:tcPr>
            <w:tcW w:w="2200" w:type="dxa"/>
            <w:tcMar>
              <w:top w:w="20" w:type="dxa"/>
              <w:left w:w="20" w:type="dxa"/>
              <w:bottom w:w="20" w:type="dxa"/>
              <w:right w:w="20" w:type="dxa"/>
            </w:tcMar>
            <w:vAlign w:val="center"/>
            <w:hideMark/>
          </w:tcPr>
          <w:p w14:paraId="78E984E0" w14:textId="77777777" w:rsidR="004B34A7" w:rsidRPr="00D93501" w:rsidRDefault="004B34A7" w:rsidP="008063B5">
            <w:pPr>
              <w:pStyle w:val="movimento"/>
              <w:rPr>
                <w:color w:val="002060"/>
              </w:rPr>
            </w:pPr>
            <w:r w:rsidRPr="00D93501">
              <w:rPr>
                <w:color w:val="002060"/>
              </w:rPr>
              <w:t>KACILI ABAS</w:t>
            </w:r>
          </w:p>
        </w:tc>
        <w:tc>
          <w:tcPr>
            <w:tcW w:w="2200" w:type="dxa"/>
            <w:tcMar>
              <w:top w:w="20" w:type="dxa"/>
              <w:left w:w="20" w:type="dxa"/>
              <w:bottom w:w="20" w:type="dxa"/>
              <w:right w:w="20" w:type="dxa"/>
            </w:tcMar>
            <w:vAlign w:val="center"/>
            <w:hideMark/>
          </w:tcPr>
          <w:p w14:paraId="319B89D9"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3704291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5A845D9" w14:textId="77777777" w:rsidR="004B34A7" w:rsidRPr="00D93501" w:rsidRDefault="004B34A7" w:rsidP="008063B5">
            <w:pPr>
              <w:pStyle w:val="movimento"/>
              <w:rPr>
                <w:color w:val="002060"/>
              </w:rPr>
            </w:pPr>
            <w:r w:rsidRPr="00D93501">
              <w:rPr>
                <w:color w:val="002060"/>
              </w:rPr>
              <w:t>INNOCENZI TEO</w:t>
            </w:r>
          </w:p>
        </w:tc>
        <w:tc>
          <w:tcPr>
            <w:tcW w:w="2200" w:type="dxa"/>
            <w:tcMar>
              <w:top w:w="20" w:type="dxa"/>
              <w:left w:w="20" w:type="dxa"/>
              <w:bottom w:w="20" w:type="dxa"/>
              <w:right w:w="20" w:type="dxa"/>
            </w:tcMar>
            <w:vAlign w:val="center"/>
            <w:hideMark/>
          </w:tcPr>
          <w:p w14:paraId="138C530D"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3220024C" w14:textId="77777777" w:rsidTr="004B34A7">
        <w:trPr>
          <w:divId w:val="527259509"/>
        </w:trPr>
        <w:tc>
          <w:tcPr>
            <w:tcW w:w="2200" w:type="dxa"/>
            <w:tcMar>
              <w:top w:w="20" w:type="dxa"/>
              <w:left w:w="20" w:type="dxa"/>
              <w:bottom w:w="20" w:type="dxa"/>
              <w:right w:w="20" w:type="dxa"/>
            </w:tcMar>
            <w:vAlign w:val="center"/>
            <w:hideMark/>
          </w:tcPr>
          <w:p w14:paraId="7DCC34AF" w14:textId="77777777" w:rsidR="004B34A7" w:rsidRPr="00D93501" w:rsidRDefault="004B34A7" w:rsidP="008063B5">
            <w:pPr>
              <w:pStyle w:val="movimento"/>
              <w:rPr>
                <w:color w:val="002060"/>
              </w:rPr>
            </w:pPr>
            <w:r w:rsidRPr="00D93501">
              <w:rPr>
                <w:color w:val="002060"/>
              </w:rPr>
              <w:t>ERRERA ELENIO</w:t>
            </w:r>
          </w:p>
        </w:tc>
        <w:tc>
          <w:tcPr>
            <w:tcW w:w="2200" w:type="dxa"/>
            <w:tcMar>
              <w:top w:w="20" w:type="dxa"/>
              <w:left w:w="20" w:type="dxa"/>
              <w:bottom w:w="20" w:type="dxa"/>
              <w:right w:w="20" w:type="dxa"/>
            </w:tcMar>
            <w:vAlign w:val="center"/>
            <w:hideMark/>
          </w:tcPr>
          <w:p w14:paraId="1E0E1C81" w14:textId="77777777" w:rsidR="004B34A7" w:rsidRPr="00D93501" w:rsidRDefault="004B34A7" w:rsidP="008063B5">
            <w:pPr>
              <w:pStyle w:val="movimento2"/>
              <w:rPr>
                <w:color w:val="002060"/>
              </w:rPr>
            </w:pPr>
            <w:r w:rsidRPr="00D93501">
              <w:rPr>
                <w:color w:val="002060"/>
              </w:rPr>
              <w:t xml:space="preserve">(RIVIERA DELLE PALME) </w:t>
            </w:r>
          </w:p>
        </w:tc>
        <w:tc>
          <w:tcPr>
            <w:tcW w:w="800" w:type="dxa"/>
            <w:tcMar>
              <w:top w:w="20" w:type="dxa"/>
              <w:left w:w="20" w:type="dxa"/>
              <w:bottom w:w="20" w:type="dxa"/>
              <w:right w:w="20" w:type="dxa"/>
            </w:tcMar>
            <w:vAlign w:val="center"/>
            <w:hideMark/>
          </w:tcPr>
          <w:p w14:paraId="1E684F5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2B790B9" w14:textId="77777777" w:rsidR="004B34A7" w:rsidRPr="00D93501" w:rsidRDefault="004B34A7" w:rsidP="008063B5">
            <w:pPr>
              <w:pStyle w:val="movimento"/>
              <w:rPr>
                <w:color w:val="002060"/>
              </w:rPr>
            </w:pPr>
            <w:r w:rsidRPr="00D93501">
              <w:rPr>
                <w:color w:val="002060"/>
              </w:rPr>
              <w:t>SAVINI MARCO</w:t>
            </w:r>
          </w:p>
        </w:tc>
        <w:tc>
          <w:tcPr>
            <w:tcW w:w="2200" w:type="dxa"/>
            <w:tcMar>
              <w:top w:w="20" w:type="dxa"/>
              <w:left w:w="20" w:type="dxa"/>
              <w:bottom w:w="20" w:type="dxa"/>
              <w:right w:w="20" w:type="dxa"/>
            </w:tcMar>
            <w:vAlign w:val="center"/>
            <w:hideMark/>
          </w:tcPr>
          <w:p w14:paraId="7737C8D1" w14:textId="77777777" w:rsidR="004B34A7" w:rsidRPr="00D93501" w:rsidRDefault="004B34A7" w:rsidP="008063B5">
            <w:pPr>
              <w:pStyle w:val="movimento2"/>
              <w:rPr>
                <w:color w:val="002060"/>
              </w:rPr>
            </w:pPr>
            <w:r w:rsidRPr="00D93501">
              <w:rPr>
                <w:color w:val="002060"/>
              </w:rPr>
              <w:t>(</w:t>
            </w:r>
            <w:proofErr w:type="gramStart"/>
            <w:r w:rsidRPr="00D93501">
              <w:rPr>
                <w:color w:val="002060"/>
              </w:rPr>
              <w:t>U.MANDOLESI</w:t>
            </w:r>
            <w:proofErr w:type="gramEnd"/>
            <w:r w:rsidRPr="00D93501">
              <w:rPr>
                <w:color w:val="002060"/>
              </w:rPr>
              <w:t xml:space="preserve"> CALCIO) </w:t>
            </w:r>
          </w:p>
        </w:tc>
      </w:tr>
    </w:tbl>
    <w:p w14:paraId="1104E791"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6/11/2021 </w:t>
      </w:r>
    </w:p>
    <w:p w14:paraId="043463D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8E80C58"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292E7DDD" w14:textId="77777777" w:rsidR="004B34A7" w:rsidRPr="00D93501" w:rsidRDefault="004B34A7" w:rsidP="004B34A7">
      <w:pPr>
        <w:pStyle w:val="titolo30"/>
        <w:divId w:val="527259509"/>
        <w:rPr>
          <w:color w:val="002060"/>
        </w:rPr>
      </w:pPr>
      <w:r w:rsidRPr="00D93501">
        <w:rPr>
          <w:color w:val="002060"/>
        </w:rPr>
        <w:t xml:space="preserve">CALCIATORI ESPULSI </w:t>
      </w:r>
    </w:p>
    <w:p w14:paraId="779F3E5B"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692EB71" w14:textId="77777777" w:rsidTr="004B34A7">
        <w:trPr>
          <w:divId w:val="527259509"/>
        </w:trPr>
        <w:tc>
          <w:tcPr>
            <w:tcW w:w="2200" w:type="dxa"/>
            <w:tcMar>
              <w:top w:w="20" w:type="dxa"/>
              <w:left w:w="20" w:type="dxa"/>
              <w:bottom w:w="20" w:type="dxa"/>
              <w:right w:w="20" w:type="dxa"/>
            </w:tcMar>
            <w:vAlign w:val="center"/>
            <w:hideMark/>
          </w:tcPr>
          <w:p w14:paraId="3328164E" w14:textId="77777777" w:rsidR="004B34A7" w:rsidRPr="00D93501" w:rsidRDefault="004B34A7" w:rsidP="008063B5">
            <w:pPr>
              <w:pStyle w:val="movimento"/>
              <w:rPr>
                <w:color w:val="002060"/>
              </w:rPr>
            </w:pPr>
            <w:r w:rsidRPr="00D93501">
              <w:rPr>
                <w:color w:val="002060"/>
              </w:rPr>
              <w:t>FEROCE ROBERTO</w:t>
            </w:r>
          </w:p>
        </w:tc>
        <w:tc>
          <w:tcPr>
            <w:tcW w:w="2200" w:type="dxa"/>
            <w:tcMar>
              <w:top w:w="20" w:type="dxa"/>
              <w:left w:w="20" w:type="dxa"/>
              <w:bottom w:w="20" w:type="dxa"/>
              <w:right w:w="20" w:type="dxa"/>
            </w:tcMar>
            <w:vAlign w:val="center"/>
            <w:hideMark/>
          </w:tcPr>
          <w:p w14:paraId="23EC81E2" w14:textId="77777777" w:rsidR="004B34A7" w:rsidRPr="00D93501" w:rsidRDefault="004B34A7" w:rsidP="008063B5">
            <w:pPr>
              <w:pStyle w:val="movimento2"/>
              <w:rPr>
                <w:color w:val="002060"/>
              </w:rPr>
            </w:pPr>
            <w:r w:rsidRPr="00D93501">
              <w:rPr>
                <w:color w:val="002060"/>
              </w:rPr>
              <w:t xml:space="preserve">(BORGOROSSO TOLENTINO) </w:t>
            </w:r>
          </w:p>
        </w:tc>
        <w:tc>
          <w:tcPr>
            <w:tcW w:w="800" w:type="dxa"/>
            <w:tcMar>
              <w:top w:w="20" w:type="dxa"/>
              <w:left w:w="20" w:type="dxa"/>
              <w:bottom w:w="20" w:type="dxa"/>
              <w:right w:w="20" w:type="dxa"/>
            </w:tcMar>
            <w:vAlign w:val="center"/>
            <w:hideMark/>
          </w:tcPr>
          <w:p w14:paraId="433F82E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68CF26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83BBB73" w14:textId="77777777" w:rsidR="004B34A7" w:rsidRPr="00D93501" w:rsidRDefault="004B34A7" w:rsidP="008063B5">
            <w:pPr>
              <w:pStyle w:val="movimento2"/>
              <w:rPr>
                <w:color w:val="002060"/>
              </w:rPr>
            </w:pPr>
            <w:r w:rsidRPr="00D93501">
              <w:rPr>
                <w:color w:val="002060"/>
              </w:rPr>
              <w:t> </w:t>
            </w:r>
          </w:p>
        </w:tc>
      </w:tr>
    </w:tbl>
    <w:p w14:paraId="0D5F1E87"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1522D7AB" w14:textId="77777777" w:rsidR="004B34A7" w:rsidRPr="00D93501" w:rsidRDefault="004B34A7" w:rsidP="004B34A7">
      <w:pPr>
        <w:pStyle w:val="titolo20"/>
        <w:divId w:val="527259509"/>
        <w:rPr>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2B2AFED" w14:textId="77777777" w:rsidTr="004B34A7">
        <w:trPr>
          <w:divId w:val="527259509"/>
        </w:trPr>
        <w:tc>
          <w:tcPr>
            <w:tcW w:w="2200" w:type="dxa"/>
            <w:tcMar>
              <w:top w:w="20" w:type="dxa"/>
              <w:left w:w="20" w:type="dxa"/>
              <w:bottom w:w="20" w:type="dxa"/>
              <w:right w:w="20" w:type="dxa"/>
            </w:tcMar>
            <w:vAlign w:val="center"/>
            <w:hideMark/>
          </w:tcPr>
          <w:p w14:paraId="74B87E8E" w14:textId="77777777" w:rsidR="004B34A7" w:rsidRPr="00D93501" w:rsidRDefault="004B34A7" w:rsidP="008063B5">
            <w:pPr>
              <w:pStyle w:val="movimento"/>
              <w:rPr>
                <w:color w:val="002060"/>
              </w:rPr>
            </w:pPr>
            <w:r w:rsidRPr="00D93501">
              <w:rPr>
                <w:color w:val="002060"/>
              </w:rPr>
              <w:t>PAGLIARI FEDERICO</w:t>
            </w:r>
          </w:p>
        </w:tc>
        <w:tc>
          <w:tcPr>
            <w:tcW w:w="2200" w:type="dxa"/>
            <w:tcMar>
              <w:top w:w="20" w:type="dxa"/>
              <w:left w:w="20" w:type="dxa"/>
              <w:bottom w:w="20" w:type="dxa"/>
              <w:right w:w="20" w:type="dxa"/>
            </w:tcMar>
            <w:vAlign w:val="center"/>
            <w:hideMark/>
          </w:tcPr>
          <w:p w14:paraId="64DBF9B5" w14:textId="77777777" w:rsidR="004B34A7" w:rsidRPr="00D93501" w:rsidRDefault="004B34A7" w:rsidP="008063B5">
            <w:pPr>
              <w:pStyle w:val="movimento2"/>
              <w:rPr>
                <w:color w:val="002060"/>
              </w:rPr>
            </w:pPr>
            <w:r w:rsidRPr="00D93501">
              <w:rPr>
                <w:color w:val="002060"/>
              </w:rPr>
              <w:t xml:space="preserve">(BORGOROSSO TOLENTINO) </w:t>
            </w:r>
          </w:p>
        </w:tc>
        <w:tc>
          <w:tcPr>
            <w:tcW w:w="800" w:type="dxa"/>
            <w:tcMar>
              <w:top w:w="20" w:type="dxa"/>
              <w:left w:w="20" w:type="dxa"/>
              <w:bottom w:w="20" w:type="dxa"/>
              <w:right w:w="20" w:type="dxa"/>
            </w:tcMar>
            <w:vAlign w:val="center"/>
            <w:hideMark/>
          </w:tcPr>
          <w:p w14:paraId="660772C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6CB87A6" w14:textId="77777777" w:rsidR="004B34A7" w:rsidRPr="00D93501" w:rsidRDefault="004B34A7" w:rsidP="008063B5">
            <w:pPr>
              <w:pStyle w:val="movimento"/>
              <w:rPr>
                <w:color w:val="002060"/>
              </w:rPr>
            </w:pPr>
            <w:r w:rsidRPr="00D93501">
              <w:rPr>
                <w:color w:val="002060"/>
              </w:rPr>
              <w:t>UGOCCIONI LUCA</w:t>
            </w:r>
          </w:p>
        </w:tc>
        <w:tc>
          <w:tcPr>
            <w:tcW w:w="2200" w:type="dxa"/>
            <w:tcMar>
              <w:top w:w="20" w:type="dxa"/>
              <w:left w:w="20" w:type="dxa"/>
              <w:bottom w:w="20" w:type="dxa"/>
              <w:right w:w="20" w:type="dxa"/>
            </w:tcMar>
            <w:vAlign w:val="center"/>
            <w:hideMark/>
          </w:tcPr>
          <w:p w14:paraId="091FC419" w14:textId="77777777" w:rsidR="004B34A7" w:rsidRPr="00D93501" w:rsidRDefault="004B34A7" w:rsidP="008063B5">
            <w:pPr>
              <w:pStyle w:val="movimento2"/>
              <w:rPr>
                <w:color w:val="002060"/>
              </w:rPr>
            </w:pPr>
            <w:r w:rsidRPr="00D93501">
              <w:rPr>
                <w:color w:val="002060"/>
              </w:rPr>
              <w:t xml:space="preserve">(GNANO 04) </w:t>
            </w:r>
          </w:p>
        </w:tc>
      </w:tr>
    </w:tbl>
    <w:p w14:paraId="3C13DD7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9256787" w14:textId="77777777" w:rsidTr="004B34A7">
        <w:trPr>
          <w:divId w:val="527259509"/>
        </w:trPr>
        <w:tc>
          <w:tcPr>
            <w:tcW w:w="2200" w:type="dxa"/>
            <w:tcMar>
              <w:top w:w="20" w:type="dxa"/>
              <w:left w:w="20" w:type="dxa"/>
              <w:bottom w:w="20" w:type="dxa"/>
              <w:right w:w="20" w:type="dxa"/>
            </w:tcMar>
            <w:vAlign w:val="center"/>
            <w:hideMark/>
          </w:tcPr>
          <w:p w14:paraId="61239A7B" w14:textId="77777777" w:rsidR="004B34A7" w:rsidRPr="00D93501" w:rsidRDefault="004B34A7" w:rsidP="008063B5">
            <w:pPr>
              <w:pStyle w:val="movimento"/>
              <w:rPr>
                <w:color w:val="002060"/>
              </w:rPr>
            </w:pPr>
            <w:r w:rsidRPr="00D93501">
              <w:rPr>
                <w:color w:val="002060"/>
              </w:rPr>
              <w:t>FATTORI FEDERICO</w:t>
            </w:r>
          </w:p>
        </w:tc>
        <w:tc>
          <w:tcPr>
            <w:tcW w:w="2200" w:type="dxa"/>
            <w:tcMar>
              <w:top w:w="20" w:type="dxa"/>
              <w:left w:w="20" w:type="dxa"/>
              <w:bottom w:w="20" w:type="dxa"/>
              <w:right w:w="20" w:type="dxa"/>
            </w:tcMar>
            <w:vAlign w:val="center"/>
            <w:hideMark/>
          </w:tcPr>
          <w:p w14:paraId="2DEA5DBE" w14:textId="77777777" w:rsidR="004B34A7" w:rsidRPr="00D93501" w:rsidRDefault="004B34A7" w:rsidP="008063B5">
            <w:pPr>
              <w:pStyle w:val="movimento2"/>
              <w:rPr>
                <w:color w:val="002060"/>
              </w:rPr>
            </w:pPr>
            <w:r w:rsidRPr="00D93501">
              <w:rPr>
                <w:color w:val="002060"/>
              </w:rPr>
              <w:t xml:space="preserve">(AVIS ARCEVIA 1964) </w:t>
            </w:r>
          </w:p>
        </w:tc>
        <w:tc>
          <w:tcPr>
            <w:tcW w:w="800" w:type="dxa"/>
            <w:tcMar>
              <w:top w:w="20" w:type="dxa"/>
              <w:left w:w="20" w:type="dxa"/>
              <w:bottom w:w="20" w:type="dxa"/>
              <w:right w:w="20" w:type="dxa"/>
            </w:tcMar>
            <w:vAlign w:val="center"/>
            <w:hideMark/>
          </w:tcPr>
          <w:p w14:paraId="131AFB9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D31D6B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064F84" w14:textId="77777777" w:rsidR="004B34A7" w:rsidRPr="00D93501" w:rsidRDefault="004B34A7" w:rsidP="008063B5">
            <w:pPr>
              <w:pStyle w:val="movimento2"/>
              <w:rPr>
                <w:color w:val="002060"/>
              </w:rPr>
            </w:pPr>
            <w:r w:rsidRPr="00D93501">
              <w:rPr>
                <w:color w:val="002060"/>
              </w:rPr>
              <w:t> </w:t>
            </w:r>
          </w:p>
        </w:tc>
      </w:tr>
    </w:tbl>
    <w:p w14:paraId="1B016117"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3400FB9" w14:textId="77777777" w:rsidTr="004B34A7">
        <w:trPr>
          <w:divId w:val="527259509"/>
        </w:trPr>
        <w:tc>
          <w:tcPr>
            <w:tcW w:w="2200" w:type="dxa"/>
            <w:tcMar>
              <w:top w:w="20" w:type="dxa"/>
              <w:left w:w="20" w:type="dxa"/>
              <w:bottom w:w="20" w:type="dxa"/>
              <w:right w:w="20" w:type="dxa"/>
            </w:tcMar>
            <w:vAlign w:val="center"/>
            <w:hideMark/>
          </w:tcPr>
          <w:p w14:paraId="1EF667EE" w14:textId="77777777" w:rsidR="004B34A7" w:rsidRPr="00D93501" w:rsidRDefault="004B34A7" w:rsidP="008063B5">
            <w:pPr>
              <w:pStyle w:val="movimento"/>
              <w:rPr>
                <w:color w:val="002060"/>
              </w:rPr>
            </w:pPr>
            <w:r w:rsidRPr="00D93501">
              <w:rPr>
                <w:color w:val="002060"/>
              </w:rPr>
              <w:t>LUCIANI GIANLUCA</w:t>
            </w:r>
          </w:p>
        </w:tc>
        <w:tc>
          <w:tcPr>
            <w:tcW w:w="2200" w:type="dxa"/>
            <w:tcMar>
              <w:top w:w="20" w:type="dxa"/>
              <w:left w:w="20" w:type="dxa"/>
              <w:bottom w:w="20" w:type="dxa"/>
              <w:right w:w="20" w:type="dxa"/>
            </w:tcMar>
            <w:vAlign w:val="center"/>
            <w:hideMark/>
          </w:tcPr>
          <w:p w14:paraId="6DFDCE41" w14:textId="77777777" w:rsidR="004B34A7" w:rsidRPr="00D93501" w:rsidRDefault="004B34A7" w:rsidP="008063B5">
            <w:pPr>
              <w:pStyle w:val="movimento2"/>
              <w:rPr>
                <w:color w:val="002060"/>
              </w:rPr>
            </w:pPr>
            <w:r w:rsidRPr="00D93501">
              <w:rPr>
                <w:color w:val="002060"/>
              </w:rPr>
              <w:t xml:space="preserve">(AVIS ARCEVIA 1964) </w:t>
            </w:r>
          </w:p>
        </w:tc>
        <w:tc>
          <w:tcPr>
            <w:tcW w:w="800" w:type="dxa"/>
            <w:tcMar>
              <w:top w:w="20" w:type="dxa"/>
              <w:left w:w="20" w:type="dxa"/>
              <w:bottom w:w="20" w:type="dxa"/>
              <w:right w:w="20" w:type="dxa"/>
            </w:tcMar>
            <w:vAlign w:val="center"/>
            <w:hideMark/>
          </w:tcPr>
          <w:p w14:paraId="3CDE87A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007DFA0" w14:textId="77777777" w:rsidR="004B34A7" w:rsidRPr="00D93501" w:rsidRDefault="004B34A7" w:rsidP="008063B5">
            <w:pPr>
              <w:pStyle w:val="movimento"/>
              <w:rPr>
                <w:color w:val="002060"/>
              </w:rPr>
            </w:pPr>
            <w:r w:rsidRPr="00D93501">
              <w:rPr>
                <w:color w:val="002060"/>
              </w:rPr>
              <w:t>CARIZI ANDREA</w:t>
            </w:r>
          </w:p>
        </w:tc>
        <w:tc>
          <w:tcPr>
            <w:tcW w:w="2200" w:type="dxa"/>
            <w:tcMar>
              <w:top w:w="20" w:type="dxa"/>
              <w:left w:w="20" w:type="dxa"/>
              <w:bottom w:w="20" w:type="dxa"/>
              <w:right w:w="20" w:type="dxa"/>
            </w:tcMar>
            <w:vAlign w:val="center"/>
            <w:hideMark/>
          </w:tcPr>
          <w:p w14:paraId="091AC68F" w14:textId="77777777" w:rsidR="004B34A7" w:rsidRPr="00D93501" w:rsidRDefault="004B34A7" w:rsidP="008063B5">
            <w:pPr>
              <w:pStyle w:val="movimento2"/>
              <w:rPr>
                <w:color w:val="002060"/>
              </w:rPr>
            </w:pPr>
            <w:r w:rsidRPr="00D93501">
              <w:rPr>
                <w:color w:val="002060"/>
              </w:rPr>
              <w:t xml:space="preserve">(GNANO 04) </w:t>
            </w:r>
          </w:p>
        </w:tc>
      </w:tr>
      <w:tr w:rsidR="004B34A7" w:rsidRPr="00D93501" w14:paraId="35911A82" w14:textId="77777777" w:rsidTr="004B34A7">
        <w:trPr>
          <w:divId w:val="527259509"/>
        </w:trPr>
        <w:tc>
          <w:tcPr>
            <w:tcW w:w="2200" w:type="dxa"/>
            <w:tcMar>
              <w:top w:w="20" w:type="dxa"/>
              <w:left w:w="20" w:type="dxa"/>
              <w:bottom w:w="20" w:type="dxa"/>
              <w:right w:w="20" w:type="dxa"/>
            </w:tcMar>
            <w:vAlign w:val="center"/>
            <w:hideMark/>
          </w:tcPr>
          <w:p w14:paraId="2BA819C1" w14:textId="77777777" w:rsidR="004B34A7" w:rsidRPr="00D93501" w:rsidRDefault="004B34A7" w:rsidP="008063B5">
            <w:pPr>
              <w:pStyle w:val="movimento"/>
              <w:rPr>
                <w:color w:val="002060"/>
              </w:rPr>
            </w:pPr>
            <w:r w:rsidRPr="00D93501">
              <w:rPr>
                <w:color w:val="002060"/>
              </w:rPr>
              <w:t>BANCHETTI JOHANNES</w:t>
            </w:r>
          </w:p>
        </w:tc>
        <w:tc>
          <w:tcPr>
            <w:tcW w:w="2200" w:type="dxa"/>
            <w:tcMar>
              <w:top w:w="20" w:type="dxa"/>
              <w:left w:w="20" w:type="dxa"/>
              <w:bottom w:w="20" w:type="dxa"/>
              <w:right w:w="20" w:type="dxa"/>
            </w:tcMar>
            <w:vAlign w:val="center"/>
            <w:hideMark/>
          </w:tcPr>
          <w:p w14:paraId="6AF0CA04" w14:textId="77777777" w:rsidR="004B34A7" w:rsidRPr="00D93501" w:rsidRDefault="004B34A7" w:rsidP="008063B5">
            <w:pPr>
              <w:pStyle w:val="movimento2"/>
              <w:rPr>
                <w:color w:val="002060"/>
              </w:rPr>
            </w:pPr>
            <w:r w:rsidRPr="00D93501">
              <w:rPr>
                <w:color w:val="002060"/>
              </w:rPr>
              <w:t xml:space="preserve">(POLISPORTIVA VICTORIA) </w:t>
            </w:r>
          </w:p>
        </w:tc>
        <w:tc>
          <w:tcPr>
            <w:tcW w:w="800" w:type="dxa"/>
            <w:tcMar>
              <w:top w:w="20" w:type="dxa"/>
              <w:left w:w="20" w:type="dxa"/>
              <w:bottom w:w="20" w:type="dxa"/>
              <w:right w:w="20" w:type="dxa"/>
            </w:tcMar>
            <w:vAlign w:val="center"/>
            <w:hideMark/>
          </w:tcPr>
          <w:p w14:paraId="3282F18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4791F29" w14:textId="77777777" w:rsidR="004B34A7" w:rsidRPr="00D93501" w:rsidRDefault="004B34A7" w:rsidP="008063B5">
            <w:pPr>
              <w:pStyle w:val="movimento"/>
              <w:rPr>
                <w:color w:val="002060"/>
              </w:rPr>
            </w:pPr>
            <w:r w:rsidRPr="00D93501">
              <w:rPr>
                <w:color w:val="002060"/>
              </w:rPr>
              <w:t>BONSERVIZI NICOLA</w:t>
            </w:r>
          </w:p>
        </w:tc>
        <w:tc>
          <w:tcPr>
            <w:tcW w:w="2200" w:type="dxa"/>
            <w:tcMar>
              <w:top w:w="20" w:type="dxa"/>
              <w:left w:w="20" w:type="dxa"/>
              <w:bottom w:w="20" w:type="dxa"/>
              <w:right w:w="20" w:type="dxa"/>
            </w:tcMar>
            <w:vAlign w:val="center"/>
            <w:hideMark/>
          </w:tcPr>
          <w:p w14:paraId="15AD548B" w14:textId="77777777" w:rsidR="004B34A7" w:rsidRPr="00D93501" w:rsidRDefault="004B34A7" w:rsidP="008063B5">
            <w:pPr>
              <w:pStyle w:val="movimento2"/>
              <w:rPr>
                <w:color w:val="002060"/>
              </w:rPr>
            </w:pPr>
            <w:r w:rsidRPr="00D93501">
              <w:rPr>
                <w:color w:val="002060"/>
              </w:rPr>
              <w:t xml:space="preserve">(POLISPORTIVA VICTORIA) </w:t>
            </w:r>
          </w:p>
        </w:tc>
      </w:tr>
    </w:tbl>
    <w:p w14:paraId="1AB2C80B" w14:textId="77777777" w:rsidR="004B34A7" w:rsidRDefault="004B34A7" w:rsidP="004B34A7">
      <w:pPr>
        <w:pStyle w:val="breakline"/>
        <w:divId w:val="527259509"/>
        <w:rPr>
          <w:color w:val="002060"/>
        </w:rPr>
      </w:pPr>
    </w:p>
    <w:p w14:paraId="57B1072A"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3D6CC6CD"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11137992" w14:textId="77777777" w:rsidR="004B34A7" w:rsidRPr="00D93501" w:rsidRDefault="004B34A7" w:rsidP="004B34A7">
      <w:pPr>
        <w:pStyle w:val="breakline"/>
        <w:divId w:val="527259509"/>
        <w:rPr>
          <w:rFonts w:eastAsiaTheme="minorEastAsia"/>
          <w:color w:val="002060"/>
        </w:rPr>
      </w:pPr>
    </w:p>
    <w:p w14:paraId="332B9A60" w14:textId="77777777" w:rsidR="004B34A7" w:rsidRPr="00D93501" w:rsidRDefault="004B34A7" w:rsidP="004B34A7">
      <w:pPr>
        <w:pStyle w:val="titoloprinc0"/>
        <w:divId w:val="527259509"/>
        <w:rPr>
          <w:color w:val="002060"/>
        </w:rPr>
      </w:pPr>
      <w:r w:rsidRPr="00D93501">
        <w:rPr>
          <w:color w:val="002060"/>
        </w:rPr>
        <w:t>CLASSIFICA</w:t>
      </w:r>
    </w:p>
    <w:p w14:paraId="2ACE2187" w14:textId="77777777" w:rsidR="004B34A7" w:rsidRPr="00D93501" w:rsidRDefault="004B34A7" w:rsidP="004B34A7">
      <w:pPr>
        <w:pStyle w:val="breakline"/>
        <w:divId w:val="527259509"/>
        <w:rPr>
          <w:color w:val="002060"/>
        </w:rPr>
      </w:pPr>
    </w:p>
    <w:p w14:paraId="40E90AEA" w14:textId="77777777" w:rsidR="004B34A7" w:rsidRPr="00D93501" w:rsidRDefault="004B34A7" w:rsidP="004B34A7">
      <w:pPr>
        <w:pStyle w:val="breakline"/>
        <w:divId w:val="527259509"/>
        <w:rPr>
          <w:color w:val="002060"/>
        </w:rPr>
      </w:pPr>
    </w:p>
    <w:p w14:paraId="475488CD"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17B2FD"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0F97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00228"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98E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2CEE"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98F4"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1911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8385C"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F7F7"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390B4"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184A" w14:textId="77777777" w:rsidR="004B34A7" w:rsidRPr="00D93501" w:rsidRDefault="004B34A7" w:rsidP="008063B5">
            <w:pPr>
              <w:pStyle w:val="headertabella0"/>
              <w:rPr>
                <w:color w:val="002060"/>
              </w:rPr>
            </w:pPr>
            <w:r w:rsidRPr="00D93501">
              <w:rPr>
                <w:color w:val="002060"/>
              </w:rPr>
              <w:t>PE</w:t>
            </w:r>
          </w:p>
        </w:tc>
      </w:tr>
      <w:tr w:rsidR="004B34A7" w:rsidRPr="00D93501" w14:paraId="3E35DD16"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A612A" w14:textId="77777777" w:rsidR="004B34A7" w:rsidRPr="00D93501" w:rsidRDefault="004B34A7" w:rsidP="008063B5">
            <w:pPr>
              <w:pStyle w:val="rowtabella0"/>
              <w:rPr>
                <w:color w:val="002060"/>
              </w:rPr>
            </w:pPr>
            <w:r w:rsidRPr="00D9350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62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FAFD"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BE4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D27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A77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B184"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BF49"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456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AA95" w14:textId="77777777" w:rsidR="004B34A7" w:rsidRPr="00D93501" w:rsidRDefault="004B34A7" w:rsidP="008063B5">
            <w:pPr>
              <w:pStyle w:val="rowtabella0"/>
              <w:jc w:val="center"/>
              <w:rPr>
                <w:color w:val="002060"/>
              </w:rPr>
            </w:pPr>
            <w:r w:rsidRPr="00D93501">
              <w:rPr>
                <w:color w:val="002060"/>
              </w:rPr>
              <w:t>0</w:t>
            </w:r>
          </w:p>
        </w:tc>
      </w:tr>
      <w:tr w:rsidR="004B34A7" w:rsidRPr="00D93501" w14:paraId="5F6B5E3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F6F5B" w14:textId="77777777" w:rsidR="004B34A7" w:rsidRPr="00D93501" w:rsidRDefault="004B34A7" w:rsidP="008063B5">
            <w:pPr>
              <w:pStyle w:val="rowtabella0"/>
              <w:rPr>
                <w:color w:val="002060"/>
              </w:rPr>
            </w:pPr>
            <w:r w:rsidRPr="00D93501">
              <w:rPr>
                <w:color w:val="002060"/>
              </w:rPr>
              <w:t xml:space="preserve">A.S.D. </w:t>
            </w:r>
            <w:proofErr w:type="gramStart"/>
            <w:r w:rsidRPr="00D93501">
              <w:rPr>
                <w:color w:val="002060"/>
              </w:rPr>
              <w:t>CITTA</w:t>
            </w:r>
            <w:proofErr w:type="gramEnd"/>
            <w:r w:rsidRPr="00D9350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D225"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B85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FF2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612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D08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2C20"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BA58"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78F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8202" w14:textId="77777777" w:rsidR="004B34A7" w:rsidRPr="00D93501" w:rsidRDefault="004B34A7" w:rsidP="008063B5">
            <w:pPr>
              <w:pStyle w:val="rowtabella0"/>
              <w:jc w:val="center"/>
              <w:rPr>
                <w:color w:val="002060"/>
              </w:rPr>
            </w:pPr>
            <w:r w:rsidRPr="00D93501">
              <w:rPr>
                <w:color w:val="002060"/>
              </w:rPr>
              <w:t>0</w:t>
            </w:r>
          </w:p>
        </w:tc>
      </w:tr>
      <w:tr w:rsidR="004B34A7" w:rsidRPr="00D93501" w14:paraId="381EE27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B505C" w14:textId="77777777" w:rsidR="004B34A7" w:rsidRPr="00D93501" w:rsidRDefault="004B34A7" w:rsidP="008063B5">
            <w:pPr>
              <w:pStyle w:val="rowtabella0"/>
              <w:rPr>
                <w:color w:val="002060"/>
              </w:rPr>
            </w:pPr>
            <w:r w:rsidRPr="00D9350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991D"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B02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67A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BD2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019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E7AF"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03E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D0B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C21F" w14:textId="77777777" w:rsidR="004B34A7" w:rsidRPr="00D93501" w:rsidRDefault="004B34A7" w:rsidP="008063B5">
            <w:pPr>
              <w:pStyle w:val="rowtabella0"/>
              <w:jc w:val="center"/>
              <w:rPr>
                <w:color w:val="002060"/>
              </w:rPr>
            </w:pPr>
            <w:r w:rsidRPr="00D93501">
              <w:rPr>
                <w:color w:val="002060"/>
              </w:rPr>
              <w:t>0</w:t>
            </w:r>
          </w:p>
        </w:tc>
      </w:tr>
      <w:tr w:rsidR="004B34A7" w:rsidRPr="00D93501" w14:paraId="7B92B45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3132D"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6950"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CBDF"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117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BC5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CD2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A3C3"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46D4"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2EC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24A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19CB67"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E5F9A"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6EB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2450"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EAC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B1D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B37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A9B4"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578C"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8B1F"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085E"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E27BF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CEC4F" w14:textId="77777777" w:rsidR="004B34A7" w:rsidRPr="00D93501" w:rsidRDefault="004B34A7" w:rsidP="008063B5">
            <w:pPr>
              <w:pStyle w:val="rowtabella0"/>
              <w:rPr>
                <w:color w:val="002060"/>
              </w:rPr>
            </w:pPr>
            <w:r w:rsidRPr="00D9350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6DE2"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797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194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CDF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960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7D27"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246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3D3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EFC8" w14:textId="77777777" w:rsidR="004B34A7" w:rsidRPr="00D93501" w:rsidRDefault="004B34A7" w:rsidP="008063B5">
            <w:pPr>
              <w:pStyle w:val="rowtabella0"/>
              <w:jc w:val="center"/>
              <w:rPr>
                <w:color w:val="002060"/>
              </w:rPr>
            </w:pPr>
            <w:r w:rsidRPr="00D93501">
              <w:rPr>
                <w:color w:val="002060"/>
              </w:rPr>
              <w:t>0</w:t>
            </w:r>
          </w:p>
        </w:tc>
      </w:tr>
      <w:tr w:rsidR="004B34A7" w:rsidRPr="00D93501" w14:paraId="745FD24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B5275"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1929"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1EBF"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71F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A57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6BF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245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0593"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C38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C853"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A0367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385A7" w14:textId="77777777" w:rsidR="004B34A7" w:rsidRPr="00D93501" w:rsidRDefault="004B34A7" w:rsidP="008063B5">
            <w:pPr>
              <w:pStyle w:val="rowtabella0"/>
              <w:rPr>
                <w:color w:val="002060"/>
              </w:rPr>
            </w:pPr>
            <w:r w:rsidRPr="00D9350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1BA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BFA9"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9DD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48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3FF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5B91"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A10B"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F4E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BD2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DA053E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72649" w14:textId="77777777" w:rsidR="004B34A7" w:rsidRPr="00D93501" w:rsidRDefault="004B34A7" w:rsidP="008063B5">
            <w:pPr>
              <w:pStyle w:val="rowtabella0"/>
              <w:rPr>
                <w:color w:val="002060"/>
              </w:rPr>
            </w:pPr>
            <w:r w:rsidRPr="00D9350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A64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7B0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08C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5B1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307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2EC5"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45F5"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B4B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0C8D" w14:textId="77777777" w:rsidR="004B34A7" w:rsidRPr="00D93501" w:rsidRDefault="004B34A7" w:rsidP="008063B5">
            <w:pPr>
              <w:pStyle w:val="rowtabella0"/>
              <w:jc w:val="center"/>
              <w:rPr>
                <w:color w:val="002060"/>
              </w:rPr>
            </w:pPr>
            <w:r w:rsidRPr="00D93501">
              <w:rPr>
                <w:color w:val="002060"/>
              </w:rPr>
              <w:t>0</w:t>
            </w:r>
          </w:p>
        </w:tc>
      </w:tr>
      <w:tr w:rsidR="004B34A7" w:rsidRPr="00D93501" w14:paraId="33FC075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017EA" w14:textId="77777777" w:rsidR="004B34A7" w:rsidRPr="00D93501" w:rsidRDefault="004B34A7" w:rsidP="008063B5">
            <w:pPr>
              <w:pStyle w:val="rowtabella0"/>
              <w:rPr>
                <w:color w:val="002060"/>
              </w:rPr>
            </w:pPr>
            <w:r w:rsidRPr="00D9350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590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467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5D2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BEC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124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8E1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354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3A6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C8F3"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B43BB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17D9F" w14:textId="77777777" w:rsidR="004B34A7" w:rsidRPr="00D93501" w:rsidRDefault="004B34A7" w:rsidP="008063B5">
            <w:pPr>
              <w:pStyle w:val="rowtabella0"/>
              <w:rPr>
                <w:color w:val="002060"/>
              </w:rPr>
            </w:pPr>
            <w:r w:rsidRPr="00D9350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3CB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01C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882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73D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EF3F"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00F5"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6BE7"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5FE5"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D273" w14:textId="77777777" w:rsidR="004B34A7" w:rsidRPr="00D93501" w:rsidRDefault="004B34A7" w:rsidP="008063B5">
            <w:pPr>
              <w:pStyle w:val="rowtabella0"/>
              <w:jc w:val="center"/>
              <w:rPr>
                <w:color w:val="002060"/>
              </w:rPr>
            </w:pPr>
            <w:r w:rsidRPr="00D93501">
              <w:rPr>
                <w:color w:val="002060"/>
              </w:rPr>
              <w:t>0</w:t>
            </w:r>
          </w:p>
        </w:tc>
      </w:tr>
    </w:tbl>
    <w:p w14:paraId="2E642005" w14:textId="77777777" w:rsidR="004B34A7" w:rsidRPr="00D93501" w:rsidRDefault="004B34A7" w:rsidP="004B34A7">
      <w:pPr>
        <w:pStyle w:val="breakline"/>
        <w:divId w:val="527259509"/>
        <w:rPr>
          <w:rFonts w:eastAsiaTheme="minorEastAsia"/>
          <w:color w:val="002060"/>
        </w:rPr>
      </w:pPr>
    </w:p>
    <w:p w14:paraId="522D244D" w14:textId="77777777" w:rsidR="004B34A7" w:rsidRPr="00D93501" w:rsidRDefault="004B34A7" w:rsidP="004B34A7">
      <w:pPr>
        <w:pStyle w:val="breakline"/>
        <w:divId w:val="527259509"/>
        <w:rPr>
          <w:color w:val="002060"/>
        </w:rPr>
      </w:pPr>
    </w:p>
    <w:p w14:paraId="28D67890"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4F489B6E"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F6F1"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5217"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334B1"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93959"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FD60"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A10E3"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6931C"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646F3"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CD7C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FD986" w14:textId="77777777" w:rsidR="004B34A7" w:rsidRPr="00D93501" w:rsidRDefault="004B34A7" w:rsidP="008063B5">
            <w:pPr>
              <w:pStyle w:val="headertabella0"/>
              <w:rPr>
                <w:color w:val="002060"/>
              </w:rPr>
            </w:pPr>
            <w:r w:rsidRPr="00D93501">
              <w:rPr>
                <w:color w:val="002060"/>
              </w:rPr>
              <w:t>PE</w:t>
            </w:r>
          </w:p>
        </w:tc>
      </w:tr>
      <w:tr w:rsidR="004B34A7" w:rsidRPr="00D93501" w14:paraId="2D54E987"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FBC2E" w14:textId="77777777" w:rsidR="004B34A7" w:rsidRPr="00D93501" w:rsidRDefault="004B34A7" w:rsidP="008063B5">
            <w:pPr>
              <w:pStyle w:val="rowtabella0"/>
              <w:rPr>
                <w:color w:val="002060"/>
              </w:rPr>
            </w:pPr>
            <w:r w:rsidRPr="00D9350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0CC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D10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574D"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FE7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E3E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1CB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24A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D1AA"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4D2F" w14:textId="77777777" w:rsidR="004B34A7" w:rsidRPr="00D93501" w:rsidRDefault="004B34A7" w:rsidP="008063B5">
            <w:pPr>
              <w:pStyle w:val="rowtabella0"/>
              <w:jc w:val="center"/>
              <w:rPr>
                <w:color w:val="002060"/>
              </w:rPr>
            </w:pPr>
            <w:r w:rsidRPr="00D93501">
              <w:rPr>
                <w:color w:val="002060"/>
              </w:rPr>
              <w:t>0</w:t>
            </w:r>
          </w:p>
        </w:tc>
      </w:tr>
      <w:tr w:rsidR="004B34A7" w:rsidRPr="00D93501" w14:paraId="2A0FD31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FB7A3" w14:textId="77777777" w:rsidR="004B34A7" w:rsidRPr="00D93501" w:rsidRDefault="004B34A7" w:rsidP="008063B5">
            <w:pPr>
              <w:pStyle w:val="rowtabella0"/>
              <w:rPr>
                <w:color w:val="002060"/>
              </w:rPr>
            </w:pPr>
            <w:r w:rsidRPr="00D9350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A8A6"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F09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070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A10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961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5AA1" w14:textId="77777777" w:rsidR="004B34A7" w:rsidRPr="00D93501" w:rsidRDefault="004B34A7" w:rsidP="008063B5">
            <w:pPr>
              <w:pStyle w:val="rowtabella0"/>
              <w:jc w:val="center"/>
              <w:rPr>
                <w:color w:val="002060"/>
              </w:rPr>
            </w:pPr>
            <w:r w:rsidRPr="00D935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9267"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50EF"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C0A8" w14:textId="77777777" w:rsidR="004B34A7" w:rsidRPr="00D93501" w:rsidRDefault="004B34A7" w:rsidP="008063B5">
            <w:pPr>
              <w:pStyle w:val="rowtabella0"/>
              <w:jc w:val="center"/>
              <w:rPr>
                <w:color w:val="002060"/>
              </w:rPr>
            </w:pPr>
            <w:r w:rsidRPr="00D93501">
              <w:rPr>
                <w:color w:val="002060"/>
              </w:rPr>
              <w:t>0</w:t>
            </w:r>
          </w:p>
        </w:tc>
      </w:tr>
      <w:tr w:rsidR="004B34A7" w:rsidRPr="00D93501" w14:paraId="4EA9729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1B59B" w14:textId="77777777" w:rsidR="004B34A7" w:rsidRPr="00D93501" w:rsidRDefault="004B34A7" w:rsidP="008063B5">
            <w:pPr>
              <w:pStyle w:val="rowtabella0"/>
              <w:rPr>
                <w:color w:val="002060"/>
              </w:rPr>
            </w:pPr>
            <w:r w:rsidRPr="00D9350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C1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670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84F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4F2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46F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234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775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033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A241"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018E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D5EDF" w14:textId="77777777" w:rsidR="004B34A7" w:rsidRPr="00D93501" w:rsidRDefault="004B34A7" w:rsidP="008063B5">
            <w:pPr>
              <w:pStyle w:val="rowtabella0"/>
              <w:rPr>
                <w:color w:val="002060"/>
              </w:rPr>
            </w:pPr>
            <w:r w:rsidRPr="00D9350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795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C5E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38F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18F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9EE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69C5"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7558"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957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2683" w14:textId="77777777" w:rsidR="004B34A7" w:rsidRPr="00D93501" w:rsidRDefault="004B34A7" w:rsidP="008063B5">
            <w:pPr>
              <w:pStyle w:val="rowtabella0"/>
              <w:jc w:val="center"/>
              <w:rPr>
                <w:color w:val="002060"/>
              </w:rPr>
            </w:pPr>
            <w:r w:rsidRPr="00D93501">
              <w:rPr>
                <w:color w:val="002060"/>
              </w:rPr>
              <w:t>0</w:t>
            </w:r>
          </w:p>
        </w:tc>
      </w:tr>
      <w:tr w:rsidR="004B34A7" w:rsidRPr="00D93501" w14:paraId="6E826A7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72670" w14:textId="77777777" w:rsidR="004B34A7" w:rsidRPr="00D93501" w:rsidRDefault="004B34A7" w:rsidP="008063B5">
            <w:pPr>
              <w:pStyle w:val="rowtabella0"/>
              <w:rPr>
                <w:color w:val="002060"/>
              </w:rPr>
            </w:pPr>
            <w:r w:rsidRPr="00D9350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611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975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5C6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5C7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300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2F0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E964"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8BB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35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43770E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B7841" w14:textId="77777777" w:rsidR="004B34A7" w:rsidRPr="00D93501" w:rsidRDefault="004B34A7" w:rsidP="008063B5">
            <w:pPr>
              <w:pStyle w:val="rowtabella0"/>
              <w:rPr>
                <w:color w:val="002060"/>
              </w:rPr>
            </w:pPr>
            <w:r w:rsidRPr="00D9350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166D"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320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4B7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252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BB2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C8B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16DB"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AB8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FC1B" w14:textId="77777777" w:rsidR="004B34A7" w:rsidRPr="00D93501" w:rsidRDefault="004B34A7" w:rsidP="008063B5">
            <w:pPr>
              <w:pStyle w:val="rowtabella0"/>
              <w:jc w:val="center"/>
              <w:rPr>
                <w:color w:val="002060"/>
              </w:rPr>
            </w:pPr>
            <w:r w:rsidRPr="00D93501">
              <w:rPr>
                <w:color w:val="002060"/>
              </w:rPr>
              <w:t>0</w:t>
            </w:r>
          </w:p>
        </w:tc>
      </w:tr>
      <w:tr w:rsidR="004B34A7" w:rsidRPr="00D93501" w14:paraId="2C5E889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30E0F"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1B83"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1DB3"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1CD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42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96B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1535"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9DD9"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509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AFD"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6243E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B2382" w14:textId="77777777" w:rsidR="004B34A7" w:rsidRPr="00D93501" w:rsidRDefault="004B34A7" w:rsidP="008063B5">
            <w:pPr>
              <w:pStyle w:val="rowtabella0"/>
              <w:rPr>
                <w:color w:val="002060"/>
              </w:rPr>
            </w:pPr>
            <w:r w:rsidRPr="00D9350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087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C00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B87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B63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9DD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113B"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FE7D"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FD9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7CC4" w14:textId="77777777" w:rsidR="004B34A7" w:rsidRPr="00D93501" w:rsidRDefault="004B34A7" w:rsidP="008063B5">
            <w:pPr>
              <w:pStyle w:val="rowtabella0"/>
              <w:jc w:val="center"/>
              <w:rPr>
                <w:color w:val="002060"/>
              </w:rPr>
            </w:pPr>
            <w:r w:rsidRPr="00D93501">
              <w:rPr>
                <w:color w:val="002060"/>
              </w:rPr>
              <w:t>0</w:t>
            </w:r>
          </w:p>
        </w:tc>
      </w:tr>
      <w:tr w:rsidR="004B34A7" w:rsidRPr="00D93501" w14:paraId="59BC593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46A9C" w14:textId="77777777" w:rsidR="004B34A7" w:rsidRPr="00D93501" w:rsidRDefault="004B34A7" w:rsidP="008063B5">
            <w:pPr>
              <w:pStyle w:val="rowtabella0"/>
              <w:rPr>
                <w:color w:val="002060"/>
              </w:rPr>
            </w:pPr>
            <w:r w:rsidRPr="00D9350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AD27"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79C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7B2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08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741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FA6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4B24"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522A"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BD92" w14:textId="77777777" w:rsidR="004B34A7" w:rsidRPr="00D93501" w:rsidRDefault="004B34A7" w:rsidP="008063B5">
            <w:pPr>
              <w:pStyle w:val="rowtabella0"/>
              <w:jc w:val="center"/>
              <w:rPr>
                <w:color w:val="002060"/>
              </w:rPr>
            </w:pPr>
            <w:r w:rsidRPr="00D93501">
              <w:rPr>
                <w:color w:val="002060"/>
              </w:rPr>
              <w:t>0</w:t>
            </w:r>
          </w:p>
        </w:tc>
      </w:tr>
      <w:tr w:rsidR="004B34A7" w:rsidRPr="00D93501" w14:paraId="426C4AD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852C7" w14:textId="77777777" w:rsidR="004B34A7" w:rsidRPr="00D93501" w:rsidRDefault="004B34A7" w:rsidP="008063B5">
            <w:pPr>
              <w:pStyle w:val="rowtabella0"/>
              <w:rPr>
                <w:color w:val="002060"/>
              </w:rPr>
            </w:pPr>
            <w:r w:rsidRPr="00D93501">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591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7A3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E9F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8B9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034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E2C9"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F5A3"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460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763F" w14:textId="77777777" w:rsidR="004B34A7" w:rsidRPr="00D93501" w:rsidRDefault="004B34A7" w:rsidP="008063B5">
            <w:pPr>
              <w:pStyle w:val="rowtabella0"/>
              <w:jc w:val="center"/>
              <w:rPr>
                <w:color w:val="002060"/>
              </w:rPr>
            </w:pPr>
            <w:r w:rsidRPr="00D93501">
              <w:rPr>
                <w:color w:val="002060"/>
              </w:rPr>
              <w:t>0</w:t>
            </w:r>
          </w:p>
        </w:tc>
      </w:tr>
      <w:tr w:rsidR="004B34A7" w:rsidRPr="00D93501" w14:paraId="58BB0B7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1E66" w14:textId="77777777" w:rsidR="004B34A7" w:rsidRPr="00D93501" w:rsidRDefault="004B34A7" w:rsidP="008063B5">
            <w:pPr>
              <w:pStyle w:val="rowtabella0"/>
              <w:rPr>
                <w:color w:val="002060"/>
              </w:rPr>
            </w:pPr>
            <w:r w:rsidRPr="00D9350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0D2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E37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2D7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2BA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A8B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42AD"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BF69"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13C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BEFF" w14:textId="77777777" w:rsidR="004B34A7" w:rsidRPr="00D93501" w:rsidRDefault="004B34A7" w:rsidP="008063B5">
            <w:pPr>
              <w:pStyle w:val="rowtabella0"/>
              <w:jc w:val="center"/>
              <w:rPr>
                <w:color w:val="002060"/>
              </w:rPr>
            </w:pPr>
            <w:r w:rsidRPr="00D93501">
              <w:rPr>
                <w:color w:val="002060"/>
              </w:rPr>
              <w:t>0</w:t>
            </w:r>
          </w:p>
        </w:tc>
      </w:tr>
      <w:tr w:rsidR="004B34A7" w:rsidRPr="00D93501" w14:paraId="3F0A5CAD"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38B01" w14:textId="77777777" w:rsidR="004B34A7" w:rsidRPr="00D93501" w:rsidRDefault="004B34A7" w:rsidP="008063B5">
            <w:pPr>
              <w:pStyle w:val="rowtabella0"/>
              <w:rPr>
                <w:color w:val="002060"/>
              </w:rPr>
            </w:pPr>
            <w:r w:rsidRPr="00D9350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76B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EE2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132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D09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6D5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AFEC"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BA64"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570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C8E9" w14:textId="77777777" w:rsidR="004B34A7" w:rsidRPr="00D93501" w:rsidRDefault="004B34A7" w:rsidP="008063B5">
            <w:pPr>
              <w:pStyle w:val="rowtabella0"/>
              <w:jc w:val="center"/>
              <w:rPr>
                <w:color w:val="002060"/>
              </w:rPr>
            </w:pPr>
            <w:r w:rsidRPr="00D93501">
              <w:rPr>
                <w:color w:val="002060"/>
              </w:rPr>
              <w:t>0</w:t>
            </w:r>
          </w:p>
        </w:tc>
      </w:tr>
    </w:tbl>
    <w:p w14:paraId="0B921E03" w14:textId="77777777" w:rsidR="004B34A7" w:rsidRPr="00D93501" w:rsidRDefault="004B34A7" w:rsidP="004B34A7">
      <w:pPr>
        <w:pStyle w:val="breakline"/>
        <w:divId w:val="527259509"/>
        <w:rPr>
          <w:rFonts w:eastAsiaTheme="minorEastAsia"/>
          <w:color w:val="002060"/>
        </w:rPr>
      </w:pPr>
    </w:p>
    <w:p w14:paraId="7F95FF4D" w14:textId="77777777" w:rsidR="004B34A7" w:rsidRPr="00D93501" w:rsidRDefault="004B34A7" w:rsidP="004B34A7">
      <w:pPr>
        <w:pStyle w:val="breakline"/>
        <w:divId w:val="527259509"/>
        <w:rPr>
          <w:color w:val="002060"/>
        </w:rPr>
      </w:pPr>
    </w:p>
    <w:p w14:paraId="38701F3D"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12DDF63E"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B4126"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2E69"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69A7"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2114"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FEE63"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F1A7"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7B85"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6DD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99B3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558D6" w14:textId="77777777" w:rsidR="004B34A7" w:rsidRPr="00D93501" w:rsidRDefault="004B34A7" w:rsidP="008063B5">
            <w:pPr>
              <w:pStyle w:val="headertabella0"/>
              <w:rPr>
                <w:color w:val="002060"/>
              </w:rPr>
            </w:pPr>
            <w:r w:rsidRPr="00D93501">
              <w:rPr>
                <w:color w:val="002060"/>
              </w:rPr>
              <w:t>PE</w:t>
            </w:r>
          </w:p>
        </w:tc>
      </w:tr>
      <w:tr w:rsidR="004B34A7" w:rsidRPr="00D93501" w14:paraId="0D637BE3"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C5C99" w14:textId="77777777" w:rsidR="004B34A7" w:rsidRPr="00D93501" w:rsidRDefault="004B34A7" w:rsidP="008063B5">
            <w:pPr>
              <w:pStyle w:val="rowtabella0"/>
              <w:rPr>
                <w:color w:val="002060"/>
              </w:rPr>
            </w:pPr>
            <w:r w:rsidRPr="00D9350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3CA2"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180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894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05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A22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55B0"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F82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11B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64A1"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949B6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46FA2" w14:textId="77777777" w:rsidR="004B34A7" w:rsidRPr="00D93501" w:rsidRDefault="004B34A7" w:rsidP="008063B5">
            <w:pPr>
              <w:pStyle w:val="rowtabella0"/>
              <w:rPr>
                <w:color w:val="002060"/>
              </w:rPr>
            </w:pPr>
            <w:r w:rsidRPr="00D9350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6E3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486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DDD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E74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8F4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F7B2"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5942"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FA8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77F" w14:textId="77777777" w:rsidR="004B34A7" w:rsidRPr="00D93501" w:rsidRDefault="004B34A7" w:rsidP="008063B5">
            <w:pPr>
              <w:pStyle w:val="rowtabella0"/>
              <w:jc w:val="center"/>
              <w:rPr>
                <w:color w:val="002060"/>
              </w:rPr>
            </w:pPr>
            <w:r w:rsidRPr="00D93501">
              <w:rPr>
                <w:color w:val="002060"/>
              </w:rPr>
              <w:t>0</w:t>
            </w:r>
          </w:p>
        </w:tc>
      </w:tr>
      <w:tr w:rsidR="004B34A7" w:rsidRPr="00D93501" w14:paraId="42B5087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A5FFD" w14:textId="77777777" w:rsidR="004B34A7" w:rsidRPr="00D93501" w:rsidRDefault="004B34A7" w:rsidP="008063B5">
            <w:pPr>
              <w:pStyle w:val="rowtabella0"/>
              <w:rPr>
                <w:color w:val="002060"/>
              </w:rPr>
            </w:pPr>
            <w:r w:rsidRPr="00D9350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2EC7"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2ECE"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7C9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5C8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FB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3C96"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0FC6"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EB22"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46C8" w14:textId="77777777" w:rsidR="004B34A7" w:rsidRPr="00D93501" w:rsidRDefault="004B34A7" w:rsidP="008063B5">
            <w:pPr>
              <w:pStyle w:val="rowtabella0"/>
              <w:jc w:val="center"/>
              <w:rPr>
                <w:color w:val="002060"/>
              </w:rPr>
            </w:pPr>
            <w:r w:rsidRPr="00D93501">
              <w:rPr>
                <w:color w:val="002060"/>
              </w:rPr>
              <w:t>0</w:t>
            </w:r>
          </w:p>
        </w:tc>
      </w:tr>
      <w:tr w:rsidR="004B34A7" w:rsidRPr="00D93501" w14:paraId="5E5DC92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1FA8C" w14:textId="77777777" w:rsidR="004B34A7" w:rsidRPr="00D93501" w:rsidRDefault="004B34A7" w:rsidP="008063B5">
            <w:pPr>
              <w:pStyle w:val="rowtabella0"/>
              <w:rPr>
                <w:color w:val="002060"/>
              </w:rPr>
            </w:pPr>
            <w:r w:rsidRPr="00D9350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8D5F"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5E6A"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C75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709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111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6659"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0B8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C71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3B7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30EB8C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9E2F6" w14:textId="77777777" w:rsidR="004B34A7" w:rsidRPr="00D93501" w:rsidRDefault="004B34A7" w:rsidP="008063B5">
            <w:pPr>
              <w:pStyle w:val="rowtabella0"/>
              <w:rPr>
                <w:color w:val="002060"/>
              </w:rPr>
            </w:pPr>
            <w:r w:rsidRPr="00D9350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C76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20DD"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3C0D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AF3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F85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261D"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D29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E39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0B70" w14:textId="77777777" w:rsidR="004B34A7" w:rsidRPr="00D93501" w:rsidRDefault="004B34A7" w:rsidP="008063B5">
            <w:pPr>
              <w:pStyle w:val="rowtabella0"/>
              <w:jc w:val="center"/>
              <w:rPr>
                <w:color w:val="002060"/>
              </w:rPr>
            </w:pPr>
            <w:r w:rsidRPr="00D93501">
              <w:rPr>
                <w:color w:val="002060"/>
              </w:rPr>
              <w:t>0</w:t>
            </w:r>
          </w:p>
        </w:tc>
      </w:tr>
      <w:tr w:rsidR="004B34A7" w:rsidRPr="00D93501" w14:paraId="55BD795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2A1A0" w14:textId="77777777" w:rsidR="004B34A7" w:rsidRPr="00D93501" w:rsidRDefault="004B34A7" w:rsidP="008063B5">
            <w:pPr>
              <w:pStyle w:val="rowtabella0"/>
              <w:rPr>
                <w:color w:val="002060"/>
              </w:rPr>
            </w:pPr>
            <w:r w:rsidRPr="00D93501">
              <w:rPr>
                <w:color w:val="002060"/>
              </w:rPr>
              <w:t xml:space="preserve">POL.D. </w:t>
            </w:r>
            <w:proofErr w:type="gramStart"/>
            <w:r w:rsidRPr="00D93501">
              <w:rPr>
                <w:color w:val="002060"/>
              </w:rPr>
              <w:t>U.MANDOLESI</w:t>
            </w:r>
            <w:proofErr w:type="gramEnd"/>
            <w:r w:rsidRPr="00D9350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44FA"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FA1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84B4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A80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0E2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E68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D7DC"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CE5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BB05"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CE7F1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60115" w14:textId="77777777" w:rsidR="004B34A7" w:rsidRPr="00D93501" w:rsidRDefault="004B34A7" w:rsidP="008063B5">
            <w:pPr>
              <w:pStyle w:val="rowtabella0"/>
              <w:rPr>
                <w:color w:val="002060"/>
              </w:rPr>
            </w:pPr>
            <w:r w:rsidRPr="00D9350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7F15"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3D8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D89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87B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A10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D8C4"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A787"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B51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2566" w14:textId="77777777" w:rsidR="004B34A7" w:rsidRPr="00D93501" w:rsidRDefault="004B34A7" w:rsidP="008063B5">
            <w:pPr>
              <w:pStyle w:val="rowtabella0"/>
              <w:jc w:val="center"/>
              <w:rPr>
                <w:color w:val="002060"/>
              </w:rPr>
            </w:pPr>
            <w:r w:rsidRPr="00D93501">
              <w:rPr>
                <w:color w:val="002060"/>
              </w:rPr>
              <w:t>0</w:t>
            </w:r>
          </w:p>
        </w:tc>
      </w:tr>
      <w:tr w:rsidR="004B34A7" w:rsidRPr="00D93501" w14:paraId="025DEA2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D6DD2" w14:textId="77777777" w:rsidR="004B34A7" w:rsidRPr="00D93501" w:rsidRDefault="004B34A7" w:rsidP="008063B5">
            <w:pPr>
              <w:pStyle w:val="rowtabella0"/>
              <w:rPr>
                <w:color w:val="002060"/>
              </w:rPr>
            </w:pPr>
            <w:r w:rsidRPr="00D9350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BF12"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EEB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4F1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640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EA2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6DB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F1D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1E85"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9952" w14:textId="77777777" w:rsidR="004B34A7" w:rsidRPr="00D93501" w:rsidRDefault="004B34A7" w:rsidP="008063B5">
            <w:pPr>
              <w:pStyle w:val="rowtabella0"/>
              <w:jc w:val="center"/>
              <w:rPr>
                <w:color w:val="002060"/>
              </w:rPr>
            </w:pPr>
            <w:r w:rsidRPr="00D93501">
              <w:rPr>
                <w:color w:val="002060"/>
              </w:rPr>
              <w:t>0</w:t>
            </w:r>
          </w:p>
        </w:tc>
      </w:tr>
      <w:tr w:rsidR="004B34A7" w:rsidRPr="00D93501" w14:paraId="7C4307A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CD4AC" w14:textId="77777777" w:rsidR="004B34A7" w:rsidRPr="00D93501" w:rsidRDefault="004B34A7" w:rsidP="008063B5">
            <w:pPr>
              <w:pStyle w:val="rowtabella0"/>
              <w:rPr>
                <w:color w:val="002060"/>
              </w:rPr>
            </w:pPr>
            <w:r w:rsidRPr="00D9350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CA0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CBC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605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DBA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345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C6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2E30"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E2D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5887" w14:textId="77777777" w:rsidR="004B34A7" w:rsidRPr="00D93501" w:rsidRDefault="004B34A7" w:rsidP="008063B5">
            <w:pPr>
              <w:pStyle w:val="rowtabella0"/>
              <w:jc w:val="center"/>
              <w:rPr>
                <w:color w:val="002060"/>
              </w:rPr>
            </w:pPr>
            <w:r w:rsidRPr="00D93501">
              <w:rPr>
                <w:color w:val="002060"/>
              </w:rPr>
              <w:t>0</w:t>
            </w:r>
          </w:p>
        </w:tc>
      </w:tr>
      <w:tr w:rsidR="004B34A7" w:rsidRPr="00D93501" w14:paraId="24FC743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8D4D4" w14:textId="77777777" w:rsidR="004B34A7" w:rsidRPr="00D93501" w:rsidRDefault="004B34A7" w:rsidP="008063B5">
            <w:pPr>
              <w:pStyle w:val="rowtabella0"/>
              <w:rPr>
                <w:color w:val="002060"/>
              </w:rPr>
            </w:pPr>
            <w:r w:rsidRPr="00D9350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8FF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1DD1"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DD5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ED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3F7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FB2A"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52AC"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7736"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2D94" w14:textId="77777777" w:rsidR="004B34A7" w:rsidRPr="00D93501" w:rsidRDefault="004B34A7" w:rsidP="008063B5">
            <w:pPr>
              <w:pStyle w:val="rowtabella0"/>
              <w:jc w:val="center"/>
              <w:rPr>
                <w:color w:val="002060"/>
              </w:rPr>
            </w:pPr>
            <w:r w:rsidRPr="00D93501">
              <w:rPr>
                <w:color w:val="002060"/>
              </w:rPr>
              <w:t>0</w:t>
            </w:r>
          </w:p>
        </w:tc>
      </w:tr>
      <w:tr w:rsidR="004B34A7" w:rsidRPr="00D93501" w14:paraId="7F251089"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40A1A" w14:textId="77777777" w:rsidR="004B34A7" w:rsidRPr="00D93501" w:rsidRDefault="004B34A7" w:rsidP="008063B5">
            <w:pPr>
              <w:pStyle w:val="rowtabella0"/>
              <w:rPr>
                <w:color w:val="002060"/>
              </w:rPr>
            </w:pPr>
            <w:r w:rsidRPr="00D9350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34E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4BC0"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F4E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B21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EFBA"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52D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CD2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BB4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DE3A" w14:textId="77777777" w:rsidR="004B34A7" w:rsidRPr="00D93501" w:rsidRDefault="004B34A7" w:rsidP="008063B5">
            <w:pPr>
              <w:pStyle w:val="rowtabella0"/>
              <w:jc w:val="center"/>
              <w:rPr>
                <w:color w:val="002060"/>
              </w:rPr>
            </w:pPr>
            <w:r w:rsidRPr="00D93501">
              <w:rPr>
                <w:color w:val="002060"/>
              </w:rPr>
              <w:t>0</w:t>
            </w:r>
          </w:p>
        </w:tc>
      </w:tr>
    </w:tbl>
    <w:p w14:paraId="4BF8642F" w14:textId="77777777" w:rsidR="004B34A7" w:rsidRDefault="004B34A7" w:rsidP="004B34A7">
      <w:pPr>
        <w:pStyle w:val="breakline"/>
        <w:divId w:val="527259509"/>
        <w:rPr>
          <w:color w:val="002060"/>
        </w:rPr>
      </w:pPr>
    </w:p>
    <w:p w14:paraId="13284834" w14:textId="77777777" w:rsidR="004B34A7" w:rsidRPr="00D93501" w:rsidRDefault="004B34A7" w:rsidP="004B34A7">
      <w:pPr>
        <w:pStyle w:val="titoloprinc0"/>
        <w:divId w:val="527259509"/>
        <w:rPr>
          <w:color w:val="002060"/>
        </w:rPr>
      </w:pPr>
      <w:r>
        <w:rPr>
          <w:color w:val="002060"/>
        </w:rPr>
        <w:t>PROGRAMMA GARE</w:t>
      </w:r>
    </w:p>
    <w:p w14:paraId="0B66A04D" w14:textId="77777777" w:rsidR="004B34A7" w:rsidRPr="00504627" w:rsidRDefault="004B34A7" w:rsidP="004B34A7">
      <w:pPr>
        <w:pStyle w:val="sottotitolocampionato10"/>
        <w:divId w:val="527259509"/>
        <w:rPr>
          <w:color w:val="002060"/>
        </w:rPr>
      </w:pPr>
      <w:r w:rsidRPr="0050462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8"/>
        <w:gridCol w:w="385"/>
        <w:gridCol w:w="898"/>
        <w:gridCol w:w="1182"/>
        <w:gridCol w:w="1550"/>
        <w:gridCol w:w="1547"/>
      </w:tblGrid>
      <w:tr w:rsidR="004B34A7" w:rsidRPr="00504627" w14:paraId="278869CF"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0604B"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B1189"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C8B03"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DCE8D"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9D69B"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DAFE"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FFE37"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6B1E01CF"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FFE58" w14:textId="77777777" w:rsidR="004B34A7" w:rsidRPr="00504627" w:rsidRDefault="004B34A7" w:rsidP="008063B5">
            <w:pPr>
              <w:pStyle w:val="rowtabella0"/>
              <w:rPr>
                <w:color w:val="002060"/>
              </w:rPr>
            </w:pPr>
            <w:r w:rsidRPr="0050462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D4F23" w14:textId="77777777" w:rsidR="004B34A7" w:rsidRPr="00504627" w:rsidRDefault="004B34A7" w:rsidP="008063B5">
            <w:pPr>
              <w:pStyle w:val="rowtabella0"/>
              <w:rPr>
                <w:color w:val="002060"/>
              </w:rPr>
            </w:pPr>
            <w:r w:rsidRPr="00504627">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1AB09"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B5063"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7B0D1" w14:textId="77777777" w:rsidR="004B34A7" w:rsidRPr="00504627" w:rsidRDefault="004B34A7" w:rsidP="008063B5">
            <w:pPr>
              <w:pStyle w:val="rowtabella0"/>
              <w:rPr>
                <w:color w:val="002060"/>
              </w:rPr>
            </w:pPr>
            <w:r w:rsidRPr="0050462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72D60"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481A3" w14:textId="77777777" w:rsidR="004B34A7" w:rsidRPr="00504627" w:rsidRDefault="004B34A7" w:rsidP="008063B5">
            <w:pPr>
              <w:pStyle w:val="rowtabella0"/>
              <w:rPr>
                <w:color w:val="002060"/>
              </w:rPr>
            </w:pPr>
            <w:r w:rsidRPr="00504627">
              <w:rPr>
                <w:color w:val="002060"/>
              </w:rPr>
              <w:t>VIA MADRE TERESA DI CALCUTTA</w:t>
            </w:r>
          </w:p>
        </w:tc>
      </w:tr>
      <w:tr w:rsidR="004B34A7" w:rsidRPr="00504627" w14:paraId="32C448E0"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859DB" w14:textId="77777777" w:rsidR="004B34A7" w:rsidRPr="00504627" w:rsidRDefault="004B34A7" w:rsidP="008063B5">
            <w:pPr>
              <w:pStyle w:val="rowtabella0"/>
              <w:rPr>
                <w:color w:val="002060"/>
              </w:rPr>
            </w:pPr>
            <w:r w:rsidRPr="0050462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C29E9" w14:textId="77777777" w:rsidR="004B34A7" w:rsidRPr="00504627" w:rsidRDefault="004B34A7" w:rsidP="008063B5">
            <w:pPr>
              <w:pStyle w:val="rowtabella0"/>
              <w:rPr>
                <w:color w:val="002060"/>
              </w:rPr>
            </w:pPr>
            <w:r w:rsidRPr="00504627">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0932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A3243"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46FEE4" w14:textId="77777777" w:rsidR="004B34A7" w:rsidRPr="00504627" w:rsidRDefault="004B34A7" w:rsidP="008063B5">
            <w:pPr>
              <w:pStyle w:val="rowtabella0"/>
              <w:rPr>
                <w:color w:val="002060"/>
              </w:rPr>
            </w:pPr>
            <w:r w:rsidRPr="0050462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D66C4" w14:textId="77777777" w:rsidR="004B34A7" w:rsidRPr="00504627" w:rsidRDefault="004B34A7" w:rsidP="008063B5">
            <w:pPr>
              <w:pStyle w:val="rowtabella0"/>
              <w:rPr>
                <w:color w:val="002060"/>
              </w:rPr>
            </w:pPr>
            <w:r w:rsidRPr="0050462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C4372" w14:textId="77777777" w:rsidR="004B34A7" w:rsidRPr="00504627" w:rsidRDefault="004B34A7" w:rsidP="008063B5">
            <w:pPr>
              <w:pStyle w:val="rowtabella0"/>
              <w:rPr>
                <w:color w:val="002060"/>
              </w:rPr>
            </w:pPr>
            <w:r w:rsidRPr="00504627">
              <w:rPr>
                <w:color w:val="002060"/>
              </w:rPr>
              <w:t>VIA ROSSINI</w:t>
            </w:r>
          </w:p>
        </w:tc>
      </w:tr>
      <w:tr w:rsidR="004B34A7" w:rsidRPr="00504627" w14:paraId="0554A01F"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C98C3" w14:textId="77777777" w:rsidR="004B34A7" w:rsidRPr="00504627" w:rsidRDefault="004B34A7" w:rsidP="008063B5">
            <w:pPr>
              <w:pStyle w:val="rowtabella0"/>
              <w:rPr>
                <w:color w:val="002060"/>
              </w:rPr>
            </w:pPr>
            <w:r w:rsidRPr="00504627">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ED2D15" w14:textId="77777777" w:rsidR="004B34A7" w:rsidRPr="00504627" w:rsidRDefault="004B34A7" w:rsidP="008063B5">
            <w:pPr>
              <w:pStyle w:val="rowtabella0"/>
              <w:rPr>
                <w:color w:val="002060"/>
              </w:rPr>
            </w:pPr>
            <w:proofErr w:type="gramStart"/>
            <w:r w:rsidRPr="00504627">
              <w:rPr>
                <w:color w:val="002060"/>
              </w:rPr>
              <w:t>CITTA</w:t>
            </w:r>
            <w:proofErr w:type="gramEnd"/>
            <w:r w:rsidRPr="00504627">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759F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7342AD" w14:textId="77777777" w:rsidR="004B34A7" w:rsidRPr="00504627" w:rsidRDefault="004B34A7" w:rsidP="008063B5">
            <w:pPr>
              <w:pStyle w:val="rowtabella0"/>
              <w:rPr>
                <w:color w:val="002060"/>
              </w:rPr>
            </w:pPr>
            <w:r w:rsidRPr="00504627">
              <w:rPr>
                <w:color w:val="002060"/>
              </w:rPr>
              <w:t>13/11/2021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1E0E8" w14:textId="77777777" w:rsidR="004B34A7" w:rsidRPr="00504627" w:rsidRDefault="004B34A7" w:rsidP="008063B5">
            <w:pPr>
              <w:pStyle w:val="rowtabella0"/>
              <w:rPr>
                <w:color w:val="002060"/>
              </w:rPr>
            </w:pPr>
            <w:r w:rsidRPr="00504627">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DFA13"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F83EA" w14:textId="77777777" w:rsidR="004B34A7" w:rsidRPr="00504627" w:rsidRDefault="004B34A7" w:rsidP="008063B5">
            <w:pPr>
              <w:pStyle w:val="rowtabella0"/>
              <w:rPr>
                <w:color w:val="002060"/>
              </w:rPr>
            </w:pPr>
            <w:r w:rsidRPr="00504627">
              <w:rPr>
                <w:color w:val="002060"/>
              </w:rPr>
              <w:t>VIA ROMA 201</w:t>
            </w:r>
          </w:p>
        </w:tc>
      </w:tr>
      <w:tr w:rsidR="004B34A7" w:rsidRPr="00504627" w14:paraId="505ADFF2"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F7F42" w14:textId="77777777" w:rsidR="004B34A7" w:rsidRPr="00504627" w:rsidRDefault="004B34A7" w:rsidP="008063B5">
            <w:pPr>
              <w:pStyle w:val="rowtabella0"/>
              <w:rPr>
                <w:color w:val="002060"/>
              </w:rPr>
            </w:pPr>
            <w:r w:rsidRPr="00504627">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1D116" w14:textId="77777777" w:rsidR="004B34A7" w:rsidRPr="00504627" w:rsidRDefault="004B34A7" w:rsidP="008063B5">
            <w:pPr>
              <w:pStyle w:val="rowtabella0"/>
              <w:rPr>
                <w:color w:val="002060"/>
              </w:rPr>
            </w:pPr>
            <w:r w:rsidRPr="0050462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8EDEC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480EE" w14:textId="77777777" w:rsidR="004B34A7" w:rsidRPr="00504627" w:rsidRDefault="004B34A7" w:rsidP="008063B5">
            <w:pPr>
              <w:pStyle w:val="rowtabella0"/>
              <w:rPr>
                <w:color w:val="002060"/>
              </w:rPr>
            </w:pPr>
            <w:r w:rsidRPr="00504627">
              <w:rPr>
                <w:color w:val="002060"/>
              </w:rPr>
              <w:t>13/11/2021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31D19" w14:textId="77777777" w:rsidR="004B34A7" w:rsidRPr="00504627" w:rsidRDefault="004B34A7" w:rsidP="008063B5">
            <w:pPr>
              <w:pStyle w:val="rowtabella0"/>
              <w:rPr>
                <w:color w:val="002060"/>
              </w:rPr>
            </w:pPr>
            <w:r w:rsidRPr="00504627">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044FC" w14:textId="77777777" w:rsidR="004B34A7" w:rsidRPr="00504627" w:rsidRDefault="004B34A7" w:rsidP="008063B5">
            <w:pPr>
              <w:pStyle w:val="rowtabella0"/>
              <w:rPr>
                <w:color w:val="002060"/>
              </w:rPr>
            </w:pPr>
            <w:r w:rsidRPr="00504627">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36FF6" w14:textId="77777777" w:rsidR="004B34A7" w:rsidRPr="00504627" w:rsidRDefault="004B34A7" w:rsidP="008063B5">
            <w:pPr>
              <w:pStyle w:val="rowtabella0"/>
              <w:rPr>
                <w:color w:val="002060"/>
              </w:rPr>
            </w:pPr>
            <w:r w:rsidRPr="00504627">
              <w:rPr>
                <w:color w:val="002060"/>
              </w:rPr>
              <w:t>VIA FALCONARA</w:t>
            </w:r>
          </w:p>
        </w:tc>
      </w:tr>
      <w:tr w:rsidR="004B34A7" w:rsidRPr="00504627" w14:paraId="623E9F4E"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E2DDE" w14:textId="77777777" w:rsidR="004B34A7" w:rsidRPr="00504627" w:rsidRDefault="004B34A7" w:rsidP="008063B5">
            <w:pPr>
              <w:pStyle w:val="rowtabella0"/>
              <w:rPr>
                <w:color w:val="002060"/>
              </w:rPr>
            </w:pPr>
            <w:r w:rsidRPr="0050462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758A" w14:textId="77777777" w:rsidR="004B34A7" w:rsidRPr="00504627" w:rsidRDefault="004B34A7" w:rsidP="008063B5">
            <w:pPr>
              <w:pStyle w:val="rowtabella0"/>
              <w:rPr>
                <w:color w:val="002060"/>
              </w:rPr>
            </w:pPr>
            <w:r w:rsidRPr="0050462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40B7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7E5DC" w14:textId="77777777" w:rsidR="004B34A7" w:rsidRPr="00504627" w:rsidRDefault="004B34A7" w:rsidP="008063B5">
            <w:pPr>
              <w:pStyle w:val="rowtabella0"/>
              <w:rPr>
                <w:color w:val="002060"/>
              </w:rPr>
            </w:pPr>
            <w:r w:rsidRPr="00504627">
              <w:rPr>
                <w:color w:val="002060"/>
              </w:rPr>
              <w:t>13/11/2021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A13C4" w14:textId="77777777" w:rsidR="004B34A7" w:rsidRPr="00504627" w:rsidRDefault="004B34A7" w:rsidP="008063B5">
            <w:pPr>
              <w:pStyle w:val="rowtabella0"/>
              <w:rPr>
                <w:color w:val="002060"/>
              </w:rPr>
            </w:pPr>
            <w:r w:rsidRPr="00504627">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54727"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7943D" w14:textId="77777777" w:rsidR="004B34A7" w:rsidRPr="00504627" w:rsidRDefault="004B34A7" w:rsidP="008063B5">
            <w:pPr>
              <w:pStyle w:val="rowtabella0"/>
              <w:rPr>
                <w:color w:val="002060"/>
              </w:rPr>
            </w:pPr>
            <w:r w:rsidRPr="00504627">
              <w:rPr>
                <w:color w:val="002060"/>
              </w:rPr>
              <w:t>VIA PETRARCA</w:t>
            </w:r>
          </w:p>
        </w:tc>
      </w:tr>
    </w:tbl>
    <w:p w14:paraId="1772678D" w14:textId="77777777" w:rsidR="004B34A7" w:rsidRPr="00504627" w:rsidRDefault="004B34A7" w:rsidP="004B34A7">
      <w:pPr>
        <w:pStyle w:val="breakline"/>
        <w:divId w:val="527259509"/>
        <w:rPr>
          <w:rFonts w:eastAsiaTheme="minorEastAsia"/>
          <w:color w:val="002060"/>
        </w:rPr>
      </w:pPr>
    </w:p>
    <w:p w14:paraId="1AFB5B80" w14:textId="77777777" w:rsidR="004B34A7" w:rsidRPr="00504627" w:rsidRDefault="004B34A7" w:rsidP="004B34A7">
      <w:pPr>
        <w:pStyle w:val="breakline"/>
        <w:divId w:val="527259509"/>
        <w:rPr>
          <w:color w:val="002060"/>
        </w:rPr>
      </w:pPr>
    </w:p>
    <w:p w14:paraId="37F1F7B8" w14:textId="77777777" w:rsidR="004B34A7" w:rsidRPr="00504627" w:rsidRDefault="004B34A7" w:rsidP="004B34A7">
      <w:pPr>
        <w:pStyle w:val="breakline"/>
        <w:divId w:val="527259509"/>
        <w:rPr>
          <w:color w:val="002060"/>
        </w:rPr>
      </w:pPr>
    </w:p>
    <w:p w14:paraId="58B92CDA" w14:textId="77777777" w:rsidR="004B34A7" w:rsidRPr="00504627" w:rsidRDefault="004B34A7" w:rsidP="004B34A7">
      <w:pPr>
        <w:pStyle w:val="sottotitolocampionato10"/>
        <w:divId w:val="527259509"/>
        <w:rPr>
          <w:color w:val="002060"/>
        </w:rPr>
      </w:pPr>
      <w:r w:rsidRPr="0050462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4B34A7" w:rsidRPr="00504627" w14:paraId="087A290E"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A8D52"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72BB"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5803"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2A1C"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F1E6E"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F4CE1"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55BA8"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DB379E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5BC93" w14:textId="77777777" w:rsidR="004B34A7" w:rsidRPr="00504627" w:rsidRDefault="004B34A7" w:rsidP="008063B5">
            <w:pPr>
              <w:pStyle w:val="rowtabella0"/>
              <w:rPr>
                <w:color w:val="002060"/>
              </w:rPr>
            </w:pPr>
            <w:r w:rsidRPr="0050462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03FFA" w14:textId="77777777" w:rsidR="004B34A7" w:rsidRPr="00504627" w:rsidRDefault="004B34A7" w:rsidP="008063B5">
            <w:pPr>
              <w:pStyle w:val="rowtabella0"/>
              <w:rPr>
                <w:color w:val="002060"/>
              </w:rPr>
            </w:pPr>
            <w:r w:rsidRPr="00504627">
              <w:rPr>
                <w:color w:val="002060"/>
              </w:rPr>
              <w:t>FUTSAL SANGIUSTESE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314D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44138" w14:textId="77777777" w:rsidR="004B34A7" w:rsidRPr="00504627" w:rsidRDefault="004B34A7" w:rsidP="008063B5">
            <w:pPr>
              <w:pStyle w:val="rowtabella0"/>
              <w:rPr>
                <w:color w:val="002060"/>
              </w:rPr>
            </w:pPr>
            <w:r w:rsidRPr="00504627">
              <w:rPr>
                <w:color w:val="002060"/>
              </w:rPr>
              <w:t>12/11/2021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6E081" w14:textId="77777777" w:rsidR="004B34A7" w:rsidRPr="00504627" w:rsidRDefault="004B34A7" w:rsidP="008063B5">
            <w:pPr>
              <w:pStyle w:val="rowtabella0"/>
              <w:rPr>
                <w:color w:val="002060"/>
              </w:rPr>
            </w:pPr>
            <w:r w:rsidRPr="00504627">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F8290" w14:textId="77777777" w:rsidR="004B34A7" w:rsidRPr="00504627" w:rsidRDefault="004B34A7" w:rsidP="008063B5">
            <w:pPr>
              <w:pStyle w:val="rowtabella0"/>
              <w:rPr>
                <w:color w:val="002060"/>
              </w:rPr>
            </w:pPr>
            <w:r w:rsidRPr="0050462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0B603" w14:textId="77777777" w:rsidR="004B34A7" w:rsidRPr="00504627" w:rsidRDefault="004B34A7" w:rsidP="008063B5">
            <w:pPr>
              <w:pStyle w:val="rowtabella0"/>
              <w:rPr>
                <w:color w:val="002060"/>
              </w:rPr>
            </w:pPr>
            <w:r w:rsidRPr="00504627">
              <w:rPr>
                <w:color w:val="002060"/>
              </w:rPr>
              <w:t>VIA CERQUATTI</w:t>
            </w:r>
          </w:p>
        </w:tc>
      </w:tr>
      <w:tr w:rsidR="004B34A7" w:rsidRPr="00504627" w14:paraId="212503B6"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58E458" w14:textId="77777777" w:rsidR="004B34A7" w:rsidRPr="00504627" w:rsidRDefault="004B34A7" w:rsidP="008063B5">
            <w:pPr>
              <w:pStyle w:val="rowtabella0"/>
              <w:rPr>
                <w:color w:val="002060"/>
              </w:rPr>
            </w:pPr>
            <w:r w:rsidRPr="00504627">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CD1BE" w14:textId="77777777" w:rsidR="004B34A7" w:rsidRPr="00504627" w:rsidRDefault="004B34A7" w:rsidP="008063B5">
            <w:pPr>
              <w:pStyle w:val="rowtabella0"/>
              <w:rPr>
                <w:color w:val="002060"/>
              </w:rPr>
            </w:pPr>
            <w:r w:rsidRPr="00504627">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754B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8EF02"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5D7FF" w14:textId="77777777" w:rsidR="004B34A7" w:rsidRPr="00504627" w:rsidRDefault="004B34A7" w:rsidP="008063B5">
            <w:pPr>
              <w:pStyle w:val="rowtabella0"/>
              <w:rPr>
                <w:color w:val="002060"/>
              </w:rPr>
            </w:pPr>
            <w:r w:rsidRPr="00504627">
              <w:rPr>
                <w:color w:val="002060"/>
              </w:rPr>
              <w:t xml:space="preserve">5286 PALESTRA </w:t>
            </w:r>
            <w:proofErr w:type="gramStart"/>
            <w:r w:rsidRPr="00504627">
              <w:rPr>
                <w:color w:val="002060"/>
              </w:rPr>
              <w:t>C.SPORTIVO</w:t>
            </w:r>
            <w:proofErr w:type="gramEnd"/>
            <w:r w:rsidRPr="00504627">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C5248" w14:textId="77777777" w:rsidR="004B34A7" w:rsidRPr="00504627" w:rsidRDefault="004B34A7" w:rsidP="008063B5">
            <w:pPr>
              <w:pStyle w:val="rowtabella0"/>
              <w:rPr>
                <w:color w:val="002060"/>
              </w:rPr>
            </w:pPr>
            <w:r w:rsidRPr="0050462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D5A10" w14:textId="77777777" w:rsidR="004B34A7" w:rsidRPr="00504627" w:rsidRDefault="004B34A7" w:rsidP="008063B5">
            <w:pPr>
              <w:pStyle w:val="rowtabella0"/>
              <w:rPr>
                <w:color w:val="002060"/>
              </w:rPr>
            </w:pPr>
            <w:r w:rsidRPr="00504627">
              <w:rPr>
                <w:color w:val="002060"/>
              </w:rPr>
              <w:t>VIA ALFIERI SNC</w:t>
            </w:r>
          </w:p>
        </w:tc>
      </w:tr>
      <w:tr w:rsidR="004B34A7" w:rsidRPr="00504627" w14:paraId="07E084CB"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0C262D" w14:textId="77777777" w:rsidR="004B34A7" w:rsidRPr="00504627" w:rsidRDefault="004B34A7" w:rsidP="008063B5">
            <w:pPr>
              <w:pStyle w:val="rowtabella0"/>
              <w:rPr>
                <w:color w:val="002060"/>
              </w:rPr>
            </w:pPr>
            <w:r w:rsidRPr="0050462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143A6" w14:textId="77777777" w:rsidR="004B34A7" w:rsidRPr="00504627" w:rsidRDefault="004B34A7" w:rsidP="008063B5">
            <w:pPr>
              <w:pStyle w:val="rowtabella0"/>
              <w:rPr>
                <w:color w:val="002060"/>
              </w:rPr>
            </w:pPr>
            <w:r w:rsidRPr="0050462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2CEC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288F7"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CD5899" w14:textId="77777777" w:rsidR="004B34A7" w:rsidRPr="00504627" w:rsidRDefault="004B34A7" w:rsidP="008063B5">
            <w:pPr>
              <w:pStyle w:val="rowtabella0"/>
              <w:rPr>
                <w:color w:val="002060"/>
              </w:rPr>
            </w:pPr>
            <w:r w:rsidRPr="00504627">
              <w:rPr>
                <w:color w:val="002060"/>
              </w:rPr>
              <w:t>5299 CENTRO SP. POL. "</w:t>
            </w:r>
            <w:proofErr w:type="gramStart"/>
            <w:r w:rsidRPr="00504627">
              <w:rPr>
                <w:color w:val="002060"/>
              </w:rPr>
              <w:t>R.GATTARI</w:t>
            </w:r>
            <w:proofErr w:type="gramEnd"/>
            <w:r w:rsidRPr="0050462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CE2EF" w14:textId="77777777" w:rsidR="004B34A7" w:rsidRPr="00504627" w:rsidRDefault="004B34A7" w:rsidP="008063B5">
            <w:pPr>
              <w:pStyle w:val="rowtabella0"/>
              <w:rPr>
                <w:color w:val="002060"/>
              </w:rPr>
            </w:pPr>
            <w:r w:rsidRPr="0050462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AE6AF" w14:textId="77777777" w:rsidR="004B34A7" w:rsidRPr="00504627" w:rsidRDefault="004B34A7" w:rsidP="008063B5">
            <w:pPr>
              <w:pStyle w:val="rowtabella0"/>
              <w:rPr>
                <w:color w:val="002060"/>
              </w:rPr>
            </w:pPr>
            <w:r w:rsidRPr="00504627">
              <w:rPr>
                <w:color w:val="002060"/>
              </w:rPr>
              <w:t>VIA TAGLIAMENTO</w:t>
            </w:r>
          </w:p>
        </w:tc>
      </w:tr>
      <w:tr w:rsidR="004B34A7" w:rsidRPr="00504627" w14:paraId="03BCD152"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32295" w14:textId="77777777" w:rsidR="004B34A7" w:rsidRPr="00504627" w:rsidRDefault="004B34A7" w:rsidP="008063B5">
            <w:pPr>
              <w:pStyle w:val="rowtabella0"/>
              <w:rPr>
                <w:color w:val="002060"/>
              </w:rPr>
            </w:pPr>
            <w:r w:rsidRPr="00504627">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288DE" w14:textId="77777777" w:rsidR="004B34A7" w:rsidRPr="00504627" w:rsidRDefault="004B34A7" w:rsidP="008063B5">
            <w:pPr>
              <w:pStyle w:val="rowtabella0"/>
              <w:rPr>
                <w:color w:val="002060"/>
              </w:rPr>
            </w:pPr>
            <w:r w:rsidRPr="0050462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29853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E85D47"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F65E1" w14:textId="77777777" w:rsidR="004B34A7" w:rsidRPr="00504627" w:rsidRDefault="004B34A7" w:rsidP="008063B5">
            <w:pPr>
              <w:pStyle w:val="rowtabella0"/>
              <w:rPr>
                <w:color w:val="002060"/>
              </w:rPr>
            </w:pPr>
            <w:r w:rsidRPr="00504627">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43099" w14:textId="77777777" w:rsidR="004B34A7" w:rsidRPr="00504627" w:rsidRDefault="004B34A7" w:rsidP="008063B5">
            <w:pPr>
              <w:pStyle w:val="rowtabella0"/>
              <w:rPr>
                <w:color w:val="002060"/>
              </w:rPr>
            </w:pPr>
            <w:r w:rsidRPr="0050462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91879" w14:textId="77777777" w:rsidR="004B34A7" w:rsidRPr="00504627" w:rsidRDefault="004B34A7" w:rsidP="008063B5">
            <w:pPr>
              <w:pStyle w:val="rowtabella0"/>
              <w:rPr>
                <w:color w:val="002060"/>
              </w:rPr>
            </w:pPr>
            <w:r w:rsidRPr="00504627">
              <w:rPr>
                <w:color w:val="002060"/>
              </w:rPr>
              <w:t>LOC. SAN LIBERATO</w:t>
            </w:r>
          </w:p>
        </w:tc>
      </w:tr>
      <w:tr w:rsidR="004B34A7" w:rsidRPr="00504627" w14:paraId="0602285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6F7E6" w14:textId="77777777" w:rsidR="004B34A7" w:rsidRPr="00504627" w:rsidRDefault="004B34A7" w:rsidP="008063B5">
            <w:pPr>
              <w:pStyle w:val="rowtabella0"/>
              <w:rPr>
                <w:color w:val="002060"/>
              </w:rPr>
            </w:pPr>
            <w:r w:rsidRPr="00504627">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12CD6" w14:textId="77777777" w:rsidR="004B34A7" w:rsidRPr="00504627" w:rsidRDefault="004B34A7" w:rsidP="008063B5">
            <w:pPr>
              <w:pStyle w:val="rowtabella0"/>
              <w:rPr>
                <w:color w:val="002060"/>
              </w:rPr>
            </w:pPr>
            <w:r w:rsidRPr="00504627">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1F85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1F3E8"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6E93D" w14:textId="77777777" w:rsidR="004B34A7" w:rsidRPr="00504627" w:rsidRDefault="004B34A7" w:rsidP="008063B5">
            <w:pPr>
              <w:pStyle w:val="rowtabella0"/>
              <w:rPr>
                <w:color w:val="002060"/>
              </w:rPr>
            </w:pPr>
            <w:r w:rsidRPr="0050462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EC0D1" w14:textId="77777777" w:rsidR="004B34A7" w:rsidRPr="00504627" w:rsidRDefault="004B34A7" w:rsidP="008063B5">
            <w:pPr>
              <w:pStyle w:val="rowtabella0"/>
              <w:rPr>
                <w:color w:val="002060"/>
              </w:rPr>
            </w:pPr>
            <w:r w:rsidRPr="0050462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81532" w14:textId="77777777" w:rsidR="004B34A7" w:rsidRPr="00504627" w:rsidRDefault="004B34A7" w:rsidP="008063B5">
            <w:pPr>
              <w:pStyle w:val="rowtabella0"/>
              <w:rPr>
                <w:color w:val="002060"/>
              </w:rPr>
            </w:pPr>
            <w:r w:rsidRPr="00504627">
              <w:rPr>
                <w:color w:val="002060"/>
              </w:rPr>
              <w:t>VIA GEMME, 13</w:t>
            </w:r>
          </w:p>
        </w:tc>
      </w:tr>
      <w:tr w:rsidR="004B34A7" w:rsidRPr="00504627" w14:paraId="6E679D18"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31B61" w14:textId="77777777" w:rsidR="004B34A7" w:rsidRPr="00504627" w:rsidRDefault="004B34A7" w:rsidP="008063B5">
            <w:pPr>
              <w:pStyle w:val="rowtabella0"/>
              <w:rPr>
                <w:color w:val="002060"/>
              </w:rPr>
            </w:pPr>
            <w:r w:rsidRPr="0050462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E166F" w14:textId="77777777" w:rsidR="004B34A7" w:rsidRPr="00504627" w:rsidRDefault="004B34A7" w:rsidP="008063B5">
            <w:pPr>
              <w:pStyle w:val="rowtabella0"/>
              <w:rPr>
                <w:color w:val="002060"/>
              </w:rPr>
            </w:pPr>
            <w:r w:rsidRPr="00504627">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F4AA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000EB"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03B2C" w14:textId="77777777" w:rsidR="004B34A7" w:rsidRPr="00504627" w:rsidRDefault="004B34A7" w:rsidP="008063B5">
            <w:pPr>
              <w:pStyle w:val="rowtabella0"/>
              <w:rPr>
                <w:color w:val="002060"/>
              </w:rPr>
            </w:pPr>
            <w:r w:rsidRPr="0050462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ACDF1" w14:textId="77777777" w:rsidR="004B34A7" w:rsidRPr="00504627" w:rsidRDefault="004B34A7" w:rsidP="008063B5">
            <w:pPr>
              <w:pStyle w:val="rowtabella0"/>
              <w:rPr>
                <w:color w:val="002060"/>
              </w:rPr>
            </w:pPr>
            <w:r w:rsidRPr="0050462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B70EA" w14:textId="77777777" w:rsidR="004B34A7" w:rsidRPr="00504627" w:rsidRDefault="004B34A7" w:rsidP="008063B5">
            <w:pPr>
              <w:pStyle w:val="rowtabella0"/>
              <w:rPr>
                <w:color w:val="002060"/>
              </w:rPr>
            </w:pPr>
            <w:r w:rsidRPr="00504627">
              <w:rPr>
                <w:color w:val="002060"/>
              </w:rPr>
              <w:t>VIA LUDOVICO SCARFIOTTI</w:t>
            </w:r>
          </w:p>
        </w:tc>
      </w:tr>
    </w:tbl>
    <w:p w14:paraId="180284A0" w14:textId="77777777" w:rsidR="004B34A7" w:rsidRPr="00504627" w:rsidRDefault="004B34A7" w:rsidP="004B34A7">
      <w:pPr>
        <w:pStyle w:val="breakline"/>
        <w:divId w:val="527259509"/>
        <w:rPr>
          <w:rFonts w:eastAsiaTheme="minorEastAsia"/>
          <w:color w:val="002060"/>
        </w:rPr>
      </w:pPr>
    </w:p>
    <w:p w14:paraId="33A6BEF9" w14:textId="77777777" w:rsidR="004B34A7" w:rsidRPr="00504627" w:rsidRDefault="004B34A7" w:rsidP="004B34A7">
      <w:pPr>
        <w:pStyle w:val="breakline"/>
        <w:divId w:val="527259509"/>
        <w:rPr>
          <w:color w:val="002060"/>
        </w:rPr>
      </w:pPr>
    </w:p>
    <w:p w14:paraId="1EF92FEC" w14:textId="77777777" w:rsidR="004B34A7" w:rsidRPr="00504627" w:rsidRDefault="004B34A7" w:rsidP="004B34A7">
      <w:pPr>
        <w:pStyle w:val="breakline"/>
        <w:divId w:val="527259509"/>
        <w:rPr>
          <w:color w:val="002060"/>
        </w:rPr>
      </w:pPr>
    </w:p>
    <w:p w14:paraId="58B045ED" w14:textId="77777777" w:rsidR="004B34A7" w:rsidRPr="00504627" w:rsidRDefault="004B34A7" w:rsidP="004B34A7">
      <w:pPr>
        <w:pStyle w:val="sottotitolocampionato10"/>
        <w:divId w:val="527259509"/>
        <w:rPr>
          <w:color w:val="002060"/>
        </w:rPr>
      </w:pPr>
      <w:r w:rsidRPr="0050462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7"/>
        <w:gridCol w:w="1556"/>
      </w:tblGrid>
      <w:tr w:rsidR="004B34A7" w:rsidRPr="00504627" w14:paraId="167825B0"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7831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FC11"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F1BF9"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0CC7"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408A8"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F11F"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EECE"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89B5F7D"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A840B" w14:textId="77777777" w:rsidR="004B34A7" w:rsidRPr="00504627" w:rsidRDefault="004B34A7" w:rsidP="008063B5">
            <w:pPr>
              <w:pStyle w:val="rowtabella0"/>
              <w:rPr>
                <w:color w:val="002060"/>
              </w:rPr>
            </w:pPr>
            <w:r w:rsidRPr="00504627">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848D4" w14:textId="77777777" w:rsidR="004B34A7" w:rsidRPr="00504627" w:rsidRDefault="004B34A7" w:rsidP="008063B5">
            <w:pPr>
              <w:pStyle w:val="rowtabella0"/>
              <w:rPr>
                <w:color w:val="002060"/>
              </w:rPr>
            </w:pPr>
            <w:r w:rsidRPr="00504627">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EB4A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510A9"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DA65" w14:textId="77777777" w:rsidR="004B34A7" w:rsidRPr="00504627" w:rsidRDefault="004B34A7" w:rsidP="008063B5">
            <w:pPr>
              <w:pStyle w:val="rowtabella0"/>
              <w:rPr>
                <w:color w:val="002060"/>
              </w:rPr>
            </w:pPr>
            <w:r w:rsidRPr="00504627">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3149A" w14:textId="77777777" w:rsidR="004B34A7" w:rsidRPr="00504627" w:rsidRDefault="004B34A7" w:rsidP="008063B5">
            <w:pPr>
              <w:pStyle w:val="rowtabella0"/>
              <w:rPr>
                <w:color w:val="002060"/>
              </w:rPr>
            </w:pPr>
            <w:r w:rsidRPr="0050462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A55D4" w14:textId="77777777" w:rsidR="004B34A7" w:rsidRPr="00504627" w:rsidRDefault="004B34A7" w:rsidP="008063B5">
            <w:pPr>
              <w:pStyle w:val="rowtabella0"/>
              <w:rPr>
                <w:color w:val="002060"/>
              </w:rPr>
            </w:pPr>
            <w:r w:rsidRPr="00504627">
              <w:rPr>
                <w:color w:val="002060"/>
              </w:rPr>
              <w:t>VIA INDIPENDENZA-CAPODARCO</w:t>
            </w:r>
          </w:p>
        </w:tc>
      </w:tr>
      <w:tr w:rsidR="004B34A7" w:rsidRPr="00504627" w14:paraId="558728E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AAFE1A" w14:textId="77777777" w:rsidR="004B34A7" w:rsidRPr="00504627" w:rsidRDefault="004B34A7" w:rsidP="008063B5">
            <w:pPr>
              <w:pStyle w:val="rowtabella0"/>
              <w:rPr>
                <w:color w:val="002060"/>
              </w:rPr>
            </w:pPr>
            <w:r w:rsidRPr="0050462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E2EE0F" w14:textId="77777777" w:rsidR="004B34A7" w:rsidRPr="00504627" w:rsidRDefault="004B34A7" w:rsidP="008063B5">
            <w:pPr>
              <w:pStyle w:val="rowtabella0"/>
              <w:rPr>
                <w:color w:val="002060"/>
              </w:rPr>
            </w:pPr>
            <w:r w:rsidRPr="00504627">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37B49"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D5E16"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F3F2C" w14:textId="77777777" w:rsidR="004B34A7" w:rsidRPr="00504627" w:rsidRDefault="004B34A7" w:rsidP="008063B5">
            <w:pPr>
              <w:pStyle w:val="rowtabella0"/>
              <w:rPr>
                <w:color w:val="002060"/>
              </w:rPr>
            </w:pPr>
            <w:r w:rsidRPr="0050462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748E9" w14:textId="77777777" w:rsidR="004B34A7" w:rsidRPr="00504627" w:rsidRDefault="004B34A7" w:rsidP="008063B5">
            <w:pPr>
              <w:pStyle w:val="rowtabella0"/>
              <w:rPr>
                <w:color w:val="002060"/>
              </w:rPr>
            </w:pPr>
            <w:r w:rsidRPr="0050462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4E8E3"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C.ULPIANI</w:t>
            </w:r>
            <w:proofErr w:type="gramEnd"/>
          </w:p>
        </w:tc>
      </w:tr>
      <w:tr w:rsidR="004B34A7" w:rsidRPr="00504627" w14:paraId="3B5AC18E"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39EB7B" w14:textId="77777777" w:rsidR="004B34A7" w:rsidRPr="00504627" w:rsidRDefault="004B34A7" w:rsidP="008063B5">
            <w:pPr>
              <w:pStyle w:val="rowtabella0"/>
              <w:rPr>
                <w:color w:val="002060"/>
              </w:rPr>
            </w:pPr>
            <w:r w:rsidRPr="00504627">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BB049" w14:textId="77777777" w:rsidR="004B34A7" w:rsidRPr="00504627" w:rsidRDefault="004B34A7" w:rsidP="008063B5">
            <w:pPr>
              <w:pStyle w:val="rowtabella0"/>
              <w:rPr>
                <w:color w:val="002060"/>
              </w:rPr>
            </w:pPr>
            <w:r w:rsidRPr="0050462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6E23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D1685D"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DB8D1" w14:textId="77777777" w:rsidR="004B34A7" w:rsidRPr="00504627" w:rsidRDefault="004B34A7" w:rsidP="008063B5">
            <w:pPr>
              <w:pStyle w:val="rowtabella0"/>
              <w:rPr>
                <w:color w:val="002060"/>
              </w:rPr>
            </w:pPr>
            <w:r w:rsidRPr="00504627">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7D550" w14:textId="77777777" w:rsidR="004B34A7" w:rsidRPr="00504627" w:rsidRDefault="004B34A7" w:rsidP="008063B5">
            <w:pPr>
              <w:pStyle w:val="rowtabella0"/>
              <w:rPr>
                <w:color w:val="002060"/>
              </w:rPr>
            </w:pPr>
            <w:r w:rsidRPr="0050462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F180E" w14:textId="77777777" w:rsidR="004B34A7" w:rsidRPr="00504627" w:rsidRDefault="004B34A7" w:rsidP="008063B5">
            <w:pPr>
              <w:pStyle w:val="rowtabella0"/>
              <w:rPr>
                <w:color w:val="002060"/>
              </w:rPr>
            </w:pPr>
            <w:r w:rsidRPr="00504627">
              <w:rPr>
                <w:color w:val="002060"/>
              </w:rPr>
              <w:t>VIA FONTE DI MONSIGNORE</w:t>
            </w:r>
          </w:p>
        </w:tc>
      </w:tr>
      <w:tr w:rsidR="004B34A7" w:rsidRPr="00504627" w14:paraId="589A693B"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030CA" w14:textId="77777777" w:rsidR="004B34A7" w:rsidRPr="00504627" w:rsidRDefault="004B34A7" w:rsidP="008063B5">
            <w:pPr>
              <w:pStyle w:val="rowtabella0"/>
              <w:rPr>
                <w:color w:val="002060"/>
              </w:rPr>
            </w:pPr>
            <w:r w:rsidRPr="0050462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1C84CF" w14:textId="77777777" w:rsidR="004B34A7" w:rsidRPr="00504627" w:rsidRDefault="004B34A7" w:rsidP="008063B5">
            <w:pPr>
              <w:pStyle w:val="rowtabella0"/>
              <w:rPr>
                <w:color w:val="002060"/>
              </w:rPr>
            </w:pPr>
            <w:r w:rsidRPr="0050462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FC15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4996D3"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C0388" w14:textId="77777777" w:rsidR="004B34A7" w:rsidRPr="00504627" w:rsidRDefault="004B34A7" w:rsidP="008063B5">
            <w:pPr>
              <w:pStyle w:val="rowtabella0"/>
              <w:rPr>
                <w:color w:val="002060"/>
              </w:rPr>
            </w:pPr>
            <w:r w:rsidRPr="0050462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03B04" w14:textId="77777777" w:rsidR="004B34A7" w:rsidRPr="00504627" w:rsidRDefault="004B34A7" w:rsidP="008063B5">
            <w:pPr>
              <w:pStyle w:val="rowtabella0"/>
              <w:rPr>
                <w:color w:val="002060"/>
              </w:rPr>
            </w:pPr>
            <w:r w:rsidRPr="0050462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4F4A7" w14:textId="77777777" w:rsidR="004B34A7" w:rsidRPr="00504627" w:rsidRDefault="004B34A7" w:rsidP="008063B5">
            <w:pPr>
              <w:pStyle w:val="rowtabella0"/>
              <w:rPr>
                <w:color w:val="002060"/>
              </w:rPr>
            </w:pPr>
            <w:r w:rsidRPr="00504627">
              <w:rPr>
                <w:color w:val="002060"/>
              </w:rPr>
              <w:t>FRAZ.PAGLIARE VIA VECCHI</w:t>
            </w:r>
          </w:p>
        </w:tc>
      </w:tr>
      <w:tr w:rsidR="004B34A7" w:rsidRPr="00504627" w14:paraId="3223EBA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C3EFF9" w14:textId="77777777" w:rsidR="004B34A7" w:rsidRPr="00504627" w:rsidRDefault="004B34A7" w:rsidP="008063B5">
            <w:pPr>
              <w:pStyle w:val="rowtabella0"/>
              <w:rPr>
                <w:color w:val="002060"/>
              </w:rPr>
            </w:pPr>
            <w:proofErr w:type="gramStart"/>
            <w:r w:rsidRPr="00504627">
              <w:rPr>
                <w:color w:val="002060"/>
              </w:rPr>
              <w:t>U.MANDOLESI</w:t>
            </w:r>
            <w:proofErr w:type="gramEnd"/>
            <w:r w:rsidRPr="00504627">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A00BF" w14:textId="77777777" w:rsidR="004B34A7" w:rsidRPr="00504627" w:rsidRDefault="004B34A7" w:rsidP="008063B5">
            <w:pPr>
              <w:pStyle w:val="rowtabella0"/>
              <w:rPr>
                <w:color w:val="002060"/>
              </w:rPr>
            </w:pPr>
            <w:r w:rsidRPr="00504627">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B585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9084"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CF769" w14:textId="77777777" w:rsidR="004B34A7" w:rsidRPr="00504627" w:rsidRDefault="004B34A7" w:rsidP="008063B5">
            <w:pPr>
              <w:pStyle w:val="rowtabella0"/>
              <w:rPr>
                <w:color w:val="002060"/>
              </w:rPr>
            </w:pPr>
            <w:r w:rsidRPr="0050462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C60B8" w14:textId="77777777" w:rsidR="004B34A7" w:rsidRPr="00504627" w:rsidRDefault="004B34A7" w:rsidP="008063B5">
            <w:pPr>
              <w:pStyle w:val="rowtabella0"/>
              <w:rPr>
                <w:color w:val="002060"/>
              </w:rPr>
            </w:pPr>
            <w:r w:rsidRPr="005046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74A23"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S.VITTORIA</w:t>
            </w:r>
            <w:proofErr w:type="gramEnd"/>
            <w:r w:rsidRPr="00504627">
              <w:rPr>
                <w:color w:val="002060"/>
              </w:rPr>
              <w:t>, 5</w:t>
            </w:r>
          </w:p>
        </w:tc>
      </w:tr>
    </w:tbl>
    <w:p w14:paraId="2713E4FF" w14:textId="77777777" w:rsidR="004B34A7" w:rsidRPr="00504627" w:rsidRDefault="004B34A7" w:rsidP="004B34A7">
      <w:pPr>
        <w:pStyle w:val="breakline"/>
        <w:divId w:val="527259509"/>
        <w:rPr>
          <w:rFonts w:eastAsiaTheme="minorEastAsia"/>
          <w:color w:val="002060"/>
        </w:rPr>
      </w:pPr>
    </w:p>
    <w:p w14:paraId="4144CC20" w14:textId="77777777" w:rsidR="004B34A7" w:rsidRPr="00D93501" w:rsidRDefault="004B34A7" w:rsidP="004B34A7">
      <w:pPr>
        <w:pStyle w:val="breakline"/>
        <w:divId w:val="527259509"/>
        <w:rPr>
          <w:rFonts w:eastAsiaTheme="minorEastAsia"/>
          <w:color w:val="002060"/>
        </w:rPr>
      </w:pPr>
    </w:p>
    <w:p w14:paraId="0757B807" w14:textId="77777777" w:rsidR="004B34A7" w:rsidRPr="00D93501" w:rsidRDefault="004B34A7" w:rsidP="004B34A7">
      <w:pPr>
        <w:pStyle w:val="breakline"/>
        <w:divId w:val="527259509"/>
        <w:rPr>
          <w:color w:val="002060"/>
        </w:rPr>
      </w:pPr>
    </w:p>
    <w:p w14:paraId="4B3B9432"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REGIONALE CALCIO A 5 FEMMINILE</w:t>
      </w:r>
    </w:p>
    <w:p w14:paraId="47B13015" w14:textId="77777777" w:rsidR="004B34A7" w:rsidRPr="00D93501" w:rsidRDefault="004B34A7" w:rsidP="004B34A7">
      <w:pPr>
        <w:pStyle w:val="breakline"/>
        <w:divId w:val="527259509"/>
        <w:rPr>
          <w:color w:val="002060"/>
        </w:rPr>
      </w:pPr>
    </w:p>
    <w:p w14:paraId="738E815F" w14:textId="77777777" w:rsidR="004B34A7" w:rsidRPr="00D93501" w:rsidRDefault="004B34A7" w:rsidP="004B34A7">
      <w:pPr>
        <w:pStyle w:val="titoloprinc0"/>
        <w:divId w:val="527259509"/>
        <w:rPr>
          <w:color w:val="002060"/>
        </w:rPr>
      </w:pPr>
      <w:r w:rsidRPr="00D93501">
        <w:rPr>
          <w:color w:val="002060"/>
        </w:rPr>
        <w:lastRenderedPageBreak/>
        <w:t>RISULTATI</w:t>
      </w:r>
    </w:p>
    <w:p w14:paraId="3D06215B" w14:textId="77777777" w:rsidR="004B34A7" w:rsidRPr="00D93501" w:rsidRDefault="004B34A7" w:rsidP="004B34A7">
      <w:pPr>
        <w:pStyle w:val="breakline"/>
        <w:divId w:val="527259509"/>
        <w:rPr>
          <w:color w:val="002060"/>
        </w:rPr>
      </w:pPr>
    </w:p>
    <w:p w14:paraId="2F3A860A" w14:textId="77777777" w:rsidR="004B34A7" w:rsidRPr="00D93501" w:rsidRDefault="004B34A7" w:rsidP="004B34A7">
      <w:pPr>
        <w:pStyle w:val="sottotitolocampionato10"/>
        <w:divId w:val="527259509"/>
        <w:rPr>
          <w:color w:val="002060"/>
        </w:rPr>
      </w:pPr>
      <w:r w:rsidRPr="00D93501">
        <w:rPr>
          <w:color w:val="002060"/>
        </w:rPr>
        <w:t>RISULTATI UFFICIALI GARE DEL 09/11/2021</w:t>
      </w:r>
    </w:p>
    <w:p w14:paraId="2D14BCC3"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FE612BF"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44DAFECA"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27A8871F"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A0E04" w14:textId="77777777" w:rsidR="004B34A7" w:rsidRPr="00D93501" w:rsidRDefault="004B34A7" w:rsidP="008063B5">
                  <w:pPr>
                    <w:pStyle w:val="headertabella0"/>
                    <w:rPr>
                      <w:color w:val="002060"/>
                    </w:rPr>
                  </w:pPr>
                  <w:r w:rsidRPr="00D93501">
                    <w:rPr>
                      <w:color w:val="002060"/>
                    </w:rPr>
                    <w:t>GIRONE A - 2 Giornata - A</w:t>
                  </w:r>
                </w:p>
              </w:tc>
            </w:tr>
            <w:tr w:rsidR="004B34A7" w:rsidRPr="00D93501" w14:paraId="019A8F28" w14:textId="77777777" w:rsidTr="008063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5477AC" w14:textId="77777777" w:rsidR="004B34A7" w:rsidRPr="00D93501" w:rsidRDefault="004B34A7" w:rsidP="008063B5">
                  <w:pPr>
                    <w:pStyle w:val="rowtabella0"/>
                    <w:rPr>
                      <w:color w:val="002060"/>
                    </w:rPr>
                  </w:pPr>
                  <w:proofErr w:type="gramStart"/>
                  <w:r w:rsidRPr="00D93501">
                    <w:rPr>
                      <w:color w:val="002060"/>
                    </w:rPr>
                    <w:t>U.MANDOLESI</w:t>
                  </w:r>
                  <w:proofErr w:type="gramEnd"/>
                  <w:r w:rsidRPr="00D93501">
                    <w:rPr>
                      <w:color w:val="002060"/>
                    </w:rP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7FB8EE" w14:textId="77777777" w:rsidR="004B34A7" w:rsidRPr="00D93501" w:rsidRDefault="004B34A7" w:rsidP="008063B5">
                  <w:pPr>
                    <w:pStyle w:val="rowtabella0"/>
                    <w:rPr>
                      <w:color w:val="002060"/>
                    </w:rPr>
                  </w:pPr>
                  <w:r w:rsidRPr="00D93501">
                    <w:rPr>
                      <w:color w:val="002060"/>
                    </w:rPr>
                    <w:t>- FANO CALCIO FEMMINILE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66C30" w14:textId="77777777" w:rsidR="004B34A7" w:rsidRPr="00D93501" w:rsidRDefault="004B34A7" w:rsidP="008063B5">
                  <w:pPr>
                    <w:pStyle w:val="rowtabella0"/>
                    <w:jc w:val="center"/>
                    <w:rPr>
                      <w:color w:val="002060"/>
                    </w:rPr>
                  </w:pPr>
                  <w:r w:rsidRPr="00D93501">
                    <w:rPr>
                      <w:color w:val="002060"/>
                    </w:rPr>
                    <w:t>9 - 6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12C3A" w14:textId="77777777" w:rsidR="004B34A7" w:rsidRPr="00D93501" w:rsidRDefault="004B34A7" w:rsidP="008063B5">
                  <w:pPr>
                    <w:pStyle w:val="rowtabella0"/>
                    <w:jc w:val="center"/>
                    <w:rPr>
                      <w:color w:val="002060"/>
                    </w:rPr>
                  </w:pPr>
                  <w:r w:rsidRPr="00D93501">
                    <w:rPr>
                      <w:color w:val="002060"/>
                    </w:rPr>
                    <w:t> </w:t>
                  </w:r>
                </w:p>
              </w:tc>
            </w:tr>
          </w:tbl>
          <w:p w14:paraId="21729C18" w14:textId="77777777" w:rsidR="004B34A7" w:rsidRPr="00D93501" w:rsidRDefault="004B34A7" w:rsidP="008063B5">
            <w:pPr>
              <w:rPr>
                <w:color w:val="002060"/>
              </w:rPr>
            </w:pPr>
          </w:p>
        </w:tc>
      </w:tr>
    </w:tbl>
    <w:p w14:paraId="206D67F5" w14:textId="77777777" w:rsidR="004B34A7" w:rsidRPr="00D93501" w:rsidRDefault="004B34A7" w:rsidP="004B34A7">
      <w:pPr>
        <w:pStyle w:val="breakline"/>
        <w:divId w:val="527259509"/>
        <w:rPr>
          <w:rFonts w:eastAsiaTheme="minorEastAsia"/>
          <w:color w:val="002060"/>
        </w:rPr>
      </w:pPr>
    </w:p>
    <w:p w14:paraId="2039F8A0" w14:textId="77777777" w:rsidR="004B34A7" w:rsidRPr="00D93501" w:rsidRDefault="004B34A7" w:rsidP="004B34A7">
      <w:pPr>
        <w:pStyle w:val="breakline"/>
        <w:divId w:val="527259509"/>
        <w:rPr>
          <w:color w:val="002060"/>
        </w:rPr>
      </w:pPr>
    </w:p>
    <w:p w14:paraId="6B03C4B3"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0F9A4A00"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69466E3F"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5F793807"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02C52C8"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064EA"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44087005"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07A1B" w14:textId="77777777" w:rsidR="004B34A7" w:rsidRPr="00D93501" w:rsidRDefault="004B34A7" w:rsidP="008063B5">
                  <w:pPr>
                    <w:pStyle w:val="rowtabella0"/>
                    <w:rPr>
                      <w:color w:val="002060"/>
                    </w:rPr>
                  </w:pPr>
                  <w:r w:rsidRPr="00D9350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9212B" w14:textId="77777777" w:rsidR="004B34A7" w:rsidRPr="00D93501" w:rsidRDefault="004B34A7" w:rsidP="008063B5">
                  <w:pPr>
                    <w:pStyle w:val="rowtabella0"/>
                    <w:rPr>
                      <w:color w:val="002060"/>
                    </w:rPr>
                  </w:pPr>
                  <w:r w:rsidRPr="00D93501">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6229"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49C2F" w14:textId="77777777" w:rsidR="004B34A7" w:rsidRPr="00D93501" w:rsidRDefault="004B34A7" w:rsidP="008063B5">
                  <w:pPr>
                    <w:pStyle w:val="rowtabella0"/>
                    <w:jc w:val="center"/>
                    <w:rPr>
                      <w:color w:val="002060"/>
                    </w:rPr>
                  </w:pPr>
                  <w:r w:rsidRPr="00D93501">
                    <w:rPr>
                      <w:color w:val="002060"/>
                    </w:rPr>
                    <w:t> </w:t>
                  </w:r>
                </w:p>
              </w:tc>
            </w:tr>
            <w:tr w:rsidR="004B34A7" w:rsidRPr="00D93501" w14:paraId="656539B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BE4B75" w14:textId="77777777" w:rsidR="004B34A7" w:rsidRPr="00D93501" w:rsidRDefault="004B34A7" w:rsidP="008063B5">
                  <w:pPr>
                    <w:pStyle w:val="rowtabella0"/>
                    <w:rPr>
                      <w:color w:val="002060"/>
                    </w:rPr>
                  </w:pPr>
                  <w:r w:rsidRPr="00D9350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1809A" w14:textId="77777777" w:rsidR="004B34A7" w:rsidRPr="00D93501" w:rsidRDefault="004B34A7" w:rsidP="008063B5">
                  <w:pPr>
                    <w:pStyle w:val="rowtabella0"/>
                    <w:rPr>
                      <w:color w:val="002060"/>
                    </w:rPr>
                  </w:pPr>
                  <w:r w:rsidRPr="00D93501">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F5729" w14:textId="77777777" w:rsidR="004B34A7" w:rsidRPr="00D93501" w:rsidRDefault="004B34A7" w:rsidP="008063B5">
                  <w:pPr>
                    <w:pStyle w:val="rowtabella0"/>
                    <w:jc w:val="center"/>
                    <w:rPr>
                      <w:color w:val="002060"/>
                    </w:rPr>
                  </w:pPr>
                  <w:r w:rsidRPr="00D93501">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0F70BF"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DDA10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63CB4A" w14:textId="77777777" w:rsidR="004B34A7" w:rsidRPr="00D93501" w:rsidRDefault="004B34A7" w:rsidP="008063B5">
                  <w:pPr>
                    <w:pStyle w:val="rowtabella0"/>
                    <w:rPr>
                      <w:color w:val="002060"/>
                    </w:rPr>
                  </w:pPr>
                  <w:r w:rsidRPr="00D93501">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ABD5C" w14:textId="77777777" w:rsidR="004B34A7" w:rsidRPr="00D93501" w:rsidRDefault="004B34A7" w:rsidP="008063B5">
                  <w:pPr>
                    <w:pStyle w:val="rowtabella0"/>
                    <w:rPr>
                      <w:color w:val="002060"/>
                    </w:rPr>
                  </w:pPr>
                  <w:r w:rsidRPr="00D93501">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F466A"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D421A" w14:textId="77777777" w:rsidR="004B34A7" w:rsidRPr="00D93501" w:rsidRDefault="004B34A7" w:rsidP="008063B5">
                  <w:pPr>
                    <w:pStyle w:val="rowtabella0"/>
                    <w:jc w:val="center"/>
                    <w:rPr>
                      <w:color w:val="002060"/>
                    </w:rPr>
                  </w:pPr>
                  <w:r w:rsidRPr="00D93501">
                    <w:rPr>
                      <w:color w:val="002060"/>
                    </w:rPr>
                    <w:t> </w:t>
                  </w:r>
                </w:p>
              </w:tc>
            </w:tr>
            <w:tr w:rsidR="004B34A7" w:rsidRPr="00D93501" w14:paraId="5CB3EA5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76A119" w14:textId="77777777" w:rsidR="004B34A7" w:rsidRPr="00D93501" w:rsidRDefault="004B34A7" w:rsidP="008063B5">
                  <w:pPr>
                    <w:pStyle w:val="rowtabella0"/>
                    <w:rPr>
                      <w:color w:val="002060"/>
                    </w:rPr>
                  </w:pPr>
                  <w:r w:rsidRPr="00D93501">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EFEB1" w14:textId="77777777" w:rsidR="004B34A7" w:rsidRPr="00D93501" w:rsidRDefault="004B34A7" w:rsidP="008063B5">
                  <w:pPr>
                    <w:pStyle w:val="rowtabella0"/>
                    <w:rPr>
                      <w:color w:val="002060"/>
                    </w:rPr>
                  </w:pPr>
                  <w:r w:rsidRPr="00D93501">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4DB880" w14:textId="77777777" w:rsidR="004B34A7" w:rsidRPr="00D93501" w:rsidRDefault="004B34A7" w:rsidP="008063B5">
                  <w:pPr>
                    <w:pStyle w:val="rowtabella0"/>
                    <w:jc w:val="center"/>
                    <w:rPr>
                      <w:color w:val="002060"/>
                    </w:rPr>
                  </w:pPr>
                  <w:r w:rsidRPr="00D9350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BC51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6946884"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325BFA" w14:textId="77777777" w:rsidR="004B34A7" w:rsidRPr="00D93501" w:rsidRDefault="004B34A7" w:rsidP="008063B5">
                  <w:pPr>
                    <w:pStyle w:val="rowtabella0"/>
                    <w:rPr>
                      <w:color w:val="002060"/>
                    </w:rPr>
                  </w:pPr>
                  <w:r w:rsidRPr="00D93501">
                    <w:rPr>
                      <w:color w:val="002060"/>
                    </w:rPr>
                    <w:t>(2)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F8B7F" w14:textId="77777777" w:rsidR="004B34A7" w:rsidRPr="00D93501" w:rsidRDefault="004B34A7" w:rsidP="008063B5">
                  <w:pPr>
                    <w:pStyle w:val="rowtabella0"/>
                    <w:rPr>
                      <w:color w:val="002060"/>
                    </w:rPr>
                  </w:pPr>
                  <w:r w:rsidRPr="00D93501">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973C69" w14:textId="77777777" w:rsidR="004B34A7" w:rsidRPr="00D93501" w:rsidRDefault="004B34A7" w:rsidP="008063B5">
                  <w:pPr>
                    <w:pStyle w:val="rowtabella0"/>
                    <w:jc w:val="center"/>
                    <w:rPr>
                      <w:color w:val="002060"/>
                    </w:rPr>
                  </w:pPr>
                  <w:r w:rsidRPr="00D93501">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5679B" w14:textId="77777777" w:rsidR="004B34A7" w:rsidRPr="00D93501" w:rsidRDefault="004B34A7" w:rsidP="008063B5">
                  <w:pPr>
                    <w:pStyle w:val="rowtabella0"/>
                    <w:jc w:val="center"/>
                    <w:rPr>
                      <w:color w:val="002060"/>
                    </w:rPr>
                  </w:pPr>
                  <w:r w:rsidRPr="00D93501">
                    <w:rPr>
                      <w:color w:val="002060"/>
                    </w:rPr>
                    <w:t> </w:t>
                  </w:r>
                </w:p>
              </w:tc>
            </w:tr>
            <w:tr w:rsidR="004B34A7" w:rsidRPr="00D93501" w14:paraId="5B66A57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A8D89" w14:textId="77777777" w:rsidR="004B34A7" w:rsidRPr="00D93501" w:rsidRDefault="004B34A7" w:rsidP="008063B5">
                  <w:pPr>
                    <w:pStyle w:val="rowtabella0"/>
                    <w:rPr>
                      <w:color w:val="002060"/>
                    </w:rPr>
                  </w:pPr>
                  <w:proofErr w:type="gramStart"/>
                  <w:r w:rsidRPr="00D93501">
                    <w:rPr>
                      <w:color w:val="002060"/>
                    </w:rPr>
                    <w:t>U.MANDOLESI</w:t>
                  </w:r>
                  <w:proofErr w:type="gramEnd"/>
                  <w:r w:rsidRPr="00D9350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484BB" w14:textId="77777777" w:rsidR="004B34A7" w:rsidRPr="00D93501" w:rsidRDefault="004B34A7" w:rsidP="008063B5">
                  <w:pPr>
                    <w:pStyle w:val="rowtabella0"/>
                    <w:rPr>
                      <w:color w:val="002060"/>
                    </w:rPr>
                  </w:pPr>
                  <w:r w:rsidRPr="00D93501">
                    <w:rPr>
                      <w:color w:val="002060"/>
                    </w:rPr>
                    <w:t>- VALDICHIENTI PONTE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4CA1B" w14:textId="77777777" w:rsidR="004B34A7" w:rsidRPr="00D93501" w:rsidRDefault="004B34A7" w:rsidP="008063B5">
                  <w:pPr>
                    <w:pStyle w:val="rowtabella0"/>
                    <w:jc w:val="center"/>
                    <w:rPr>
                      <w:color w:val="002060"/>
                    </w:rPr>
                  </w:pPr>
                  <w:r w:rsidRPr="00D93501">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A5548" w14:textId="77777777" w:rsidR="004B34A7" w:rsidRPr="00D93501" w:rsidRDefault="004B34A7" w:rsidP="008063B5">
                  <w:pPr>
                    <w:pStyle w:val="rowtabella0"/>
                    <w:jc w:val="center"/>
                    <w:rPr>
                      <w:color w:val="002060"/>
                    </w:rPr>
                  </w:pPr>
                  <w:r w:rsidRPr="00D93501">
                    <w:rPr>
                      <w:color w:val="002060"/>
                    </w:rPr>
                    <w:t> </w:t>
                  </w:r>
                </w:p>
              </w:tc>
            </w:tr>
            <w:tr w:rsidR="004B34A7" w:rsidRPr="00D93501" w14:paraId="03DD56C0"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BE5A450" w14:textId="77777777" w:rsidR="004B34A7" w:rsidRPr="00D93501" w:rsidRDefault="004B34A7" w:rsidP="008063B5">
                  <w:pPr>
                    <w:pStyle w:val="rowtabella0"/>
                    <w:rPr>
                      <w:color w:val="002060"/>
                    </w:rPr>
                  </w:pPr>
                  <w:r w:rsidRPr="00D93501">
                    <w:rPr>
                      <w:color w:val="002060"/>
                    </w:rPr>
                    <w:t>(1) - disputata il 06/11/2021</w:t>
                  </w:r>
                </w:p>
              </w:tc>
            </w:tr>
            <w:tr w:rsidR="004B34A7" w:rsidRPr="00D93501" w14:paraId="3BF5C2A8"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5D55B461" w14:textId="77777777" w:rsidR="004B34A7" w:rsidRPr="00D93501" w:rsidRDefault="004B34A7" w:rsidP="008063B5">
                  <w:pPr>
                    <w:pStyle w:val="rowtabella0"/>
                    <w:rPr>
                      <w:color w:val="002060"/>
                    </w:rPr>
                  </w:pPr>
                  <w:r w:rsidRPr="00D93501">
                    <w:rPr>
                      <w:color w:val="002060"/>
                    </w:rPr>
                    <w:t>(2) - disputata il 07/11/2021</w:t>
                  </w:r>
                </w:p>
              </w:tc>
            </w:tr>
          </w:tbl>
          <w:p w14:paraId="5E398391" w14:textId="77777777" w:rsidR="004B34A7" w:rsidRPr="00D93501" w:rsidRDefault="004B34A7" w:rsidP="008063B5">
            <w:pPr>
              <w:rPr>
                <w:color w:val="002060"/>
              </w:rPr>
            </w:pPr>
          </w:p>
        </w:tc>
      </w:tr>
    </w:tbl>
    <w:p w14:paraId="48674307" w14:textId="77777777" w:rsidR="004B34A7" w:rsidRPr="00D93501" w:rsidRDefault="004B34A7" w:rsidP="004B34A7">
      <w:pPr>
        <w:pStyle w:val="breakline"/>
        <w:divId w:val="527259509"/>
        <w:rPr>
          <w:rFonts w:eastAsiaTheme="minorEastAsia"/>
          <w:color w:val="002060"/>
        </w:rPr>
      </w:pPr>
    </w:p>
    <w:p w14:paraId="3C833F41" w14:textId="77777777" w:rsidR="004B34A7" w:rsidRPr="00D93501" w:rsidRDefault="004B34A7" w:rsidP="004B34A7">
      <w:pPr>
        <w:pStyle w:val="breakline"/>
        <w:divId w:val="527259509"/>
        <w:rPr>
          <w:color w:val="002060"/>
        </w:rPr>
      </w:pPr>
    </w:p>
    <w:p w14:paraId="121E870B" w14:textId="77777777" w:rsidR="004B34A7" w:rsidRPr="00D93501" w:rsidRDefault="004B34A7" w:rsidP="004B34A7">
      <w:pPr>
        <w:pStyle w:val="titoloprinc0"/>
        <w:divId w:val="527259509"/>
        <w:rPr>
          <w:color w:val="002060"/>
        </w:rPr>
      </w:pPr>
      <w:r w:rsidRPr="00D93501">
        <w:rPr>
          <w:color w:val="002060"/>
        </w:rPr>
        <w:t>GIUDICE SPORTIVO</w:t>
      </w:r>
    </w:p>
    <w:p w14:paraId="382F7016"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0EEBD396" w14:textId="77777777" w:rsidR="004B34A7" w:rsidRPr="00D93501" w:rsidRDefault="004B34A7" w:rsidP="004B34A7">
      <w:pPr>
        <w:pStyle w:val="titolo10"/>
        <w:divId w:val="527259509"/>
        <w:rPr>
          <w:color w:val="002060"/>
        </w:rPr>
      </w:pPr>
      <w:r w:rsidRPr="00D93501">
        <w:rPr>
          <w:color w:val="002060"/>
        </w:rPr>
        <w:t xml:space="preserve">GARE DEL 5/11/2021 </w:t>
      </w:r>
    </w:p>
    <w:p w14:paraId="0820E1E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70884964"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37746AAE" w14:textId="77777777" w:rsidR="004B34A7" w:rsidRPr="00D93501" w:rsidRDefault="004B34A7" w:rsidP="004B34A7">
      <w:pPr>
        <w:pStyle w:val="titolo30"/>
        <w:divId w:val="527259509"/>
        <w:rPr>
          <w:color w:val="002060"/>
        </w:rPr>
      </w:pPr>
      <w:r w:rsidRPr="00D93501">
        <w:rPr>
          <w:color w:val="002060"/>
        </w:rPr>
        <w:t xml:space="preserve">ALLENATORI </w:t>
      </w:r>
    </w:p>
    <w:p w14:paraId="082D57AD"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266B89E" w14:textId="77777777" w:rsidTr="004B34A7">
        <w:trPr>
          <w:divId w:val="527259509"/>
        </w:trPr>
        <w:tc>
          <w:tcPr>
            <w:tcW w:w="2200" w:type="dxa"/>
            <w:tcMar>
              <w:top w:w="20" w:type="dxa"/>
              <w:left w:w="20" w:type="dxa"/>
              <w:bottom w:w="20" w:type="dxa"/>
              <w:right w:w="20" w:type="dxa"/>
            </w:tcMar>
            <w:vAlign w:val="center"/>
            <w:hideMark/>
          </w:tcPr>
          <w:p w14:paraId="4E893FBE" w14:textId="77777777" w:rsidR="004B34A7" w:rsidRPr="00D93501" w:rsidRDefault="004B34A7" w:rsidP="008063B5">
            <w:pPr>
              <w:pStyle w:val="movimento"/>
              <w:rPr>
                <w:color w:val="002060"/>
              </w:rPr>
            </w:pPr>
            <w:r w:rsidRPr="00D93501">
              <w:rPr>
                <w:color w:val="002060"/>
              </w:rPr>
              <w:t>SCARPELLINI ROBERTO</w:t>
            </w:r>
          </w:p>
        </w:tc>
        <w:tc>
          <w:tcPr>
            <w:tcW w:w="2200" w:type="dxa"/>
            <w:tcMar>
              <w:top w:w="20" w:type="dxa"/>
              <w:left w:w="20" w:type="dxa"/>
              <w:bottom w:w="20" w:type="dxa"/>
              <w:right w:w="20" w:type="dxa"/>
            </w:tcMar>
            <w:vAlign w:val="center"/>
            <w:hideMark/>
          </w:tcPr>
          <w:p w14:paraId="025F4933" w14:textId="77777777" w:rsidR="004B34A7" w:rsidRPr="00D93501" w:rsidRDefault="004B34A7" w:rsidP="008063B5">
            <w:pPr>
              <w:pStyle w:val="movimento2"/>
              <w:rPr>
                <w:color w:val="002060"/>
              </w:rPr>
            </w:pPr>
            <w:r w:rsidRPr="00D93501">
              <w:rPr>
                <w:color w:val="002060"/>
              </w:rPr>
              <w:t xml:space="preserve">(FANO CALCIO FEMMINILE) </w:t>
            </w:r>
          </w:p>
        </w:tc>
        <w:tc>
          <w:tcPr>
            <w:tcW w:w="800" w:type="dxa"/>
            <w:tcMar>
              <w:top w:w="20" w:type="dxa"/>
              <w:left w:w="20" w:type="dxa"/>
              <w:bottom w:w="20" w:type="dxa"/>
              <w:right w:w="20" w:type="dxa"/>
            </w:tcMar>
            <w:vAlign w:val="center"/>
            <w:hideMark/>
          </w:tcPr>
          <w:p w14:paraId="1C87CF9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133B83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82DDC3B" w14:textId="77777777" w:rsidR="004B34A7" w:rsidRPr="00D93501" w:rsidRDefault="004B34A7" w:rsidP="008063B5">
            <w:pPr>
              <w:pStyle w:val="movimento2"/>
              <w:rPr>
                <w:color w:val="002060"/>
              </w:rPr>
            </w:pPr>
            <w:r w:rsidRPr="00D93501">
              <w:rPr>
                <w:color w:val="002060"/>
              </w:rPr>
              <w:t> </w:t>
            </w:r>
          </w:p>
        </w:tc>
      </w:tr>
    </w:tbl>
    <w:p w14:paraId="69C588E5"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5A21B10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42521CF" w14:textId="77777777" w:rsidTr="004B34A7">
        <w:trPr>
          <w:divId w:val="527259509"/>
        </w:trPr>
        <w:tc>
          <w:tcPr>
            <w:tcW w:w="2200" w:type="dxa"/>
            <w:tcMar>
              <w:top w:w="20" w:type="dxa"/>
              <w:left w:w="20" w:type="dxa"/>
              <w:bottom w:w="20" w:type="dxa"/>
              <w:right w:w="20" w:type="dxa"/>
            </w:tcMar>
            <w:vAlign w:val="center"/>
            <w:hideMark/>
          </w:tcPr>
          <w:p w14:paraId="599037D9" w14:textId="77777777" w:rsidR="004B34A7" w:rsidRPr="00D93501" w:rsidRDefault="004B34A7" w:rsidP="008063B5">
            <w:pPr>
              <w:pStyle w:val="movimento"/>
              <w:rPr>
                <w:color w:val="002060"/>
              </w:rPr>
            </w:pPr>
            <w:r w:rsidRPr="00D93501">
              <w:rPr>
                <w:color w:val="002060"/>
              </w:rPr>
              <w:t>CECARELLI CARLOTTA</w:t>
            </w:r>
          </w:p>
        </w:tc>
        <w:tc>
          <w:tcPr>
            <w:tcW w:w="2200" w:type="dxa"/>
            <w:tcMar>
              <w:top w:w="20" w:type="dxa"/>
              <w:left w:w="20" w:type="dxa"/>
              <w:bottom w:w="20" w:type="dxa"/>
              <w:right w:w="20" w:type="dxa"/>
            </w:tcMar>
            <w:vAlign w:val="center"/>
            <w:hideMark/>
          </w:tcPr>
          <w:p w14:paraId="0CBB5A6C" w14:textId="77777777" w:rsidR="004B34A7" w:rsidRPr="00D93501" w:rsidRDefault="004B34A7" w:rsidP="008063B5">
            <w:pPr>
              <w:pStyle w:val="movimento2"/>
              <w:rPr>
                <w:color w:val="002060"/>
              </w:rPr>
            </w:pPr>
            <w:r w:rsidRPr="00D93501">
              <w:rPr>
                <w:color w:val="002060"/>
              </w:rPr>
              <w:t xml:space="preserve">(CSKA CORRIDONIA C5F) </w:t>
            </w:r>
          </w:p>
        </w:tc>
        <w:tc>
          <w:tcPr>
            <w:tcW w:w="800" w:type="dxa"/>
            <w:tcMar>
              <w:top w:w="20" w:type="dxa"/>
              <w:left w:w="20" w:type="dxa"/>
              <w:bottom w:w="20" w:type="dxa"/>
              <w:right w:w="20" w:type="dxa"/>
            </w:tcMar>
            <w:vAlign w:val="center"/>
            <w:hideMark/>
          </w:tcPr>
          <w:p w14:paraId="0A88ABD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83613D4" w14:textId="77777777" w:rsidR="004B34A7" w:rsidRPr="00D93501" w:rsidRDefault="004B34A7" w:rsidP="008063B5">
            <w:pPr>
              <w:pStyle w:val="movimento"/>
              <w:rPr>
                <w:color w:val="002060"/>
              </w:rPr>
            </w:pPr>
            <w:r w:rsidRPr="00D93501">
              <w:rPr>
                <w:color w:val="002060"/>
              </w:rPr>
              <w:t>GABRIELLI JLENIA</w:t>
            </w:r>
          </w:p>
        </w:tc>
        <w:tc>
          <w:tcPr>
            <w:tcW w:w="2200" w:type="dxa"/>
            <w:tcMar>
              <w:top w:w="20" w:type="dxa"/>
              <w:left w:w="20" w:type="dxa"/>
              <w:bottom w:w="20" w:type="dxa"/>
              <w:right w:w="20" w:type="dxa"/>
            </w:tcMar>
            <w:vAlign w:val="center"/>
            <w:hideMark/>
          </w:tcPr>
          <w:p w14:paraId="0DA37DFE" w14:textId="77777777" w:rsidR="004B34A7" w:rsidRPr="00D93501" w:rsidRDefault="004B34A7" w:rsidP="008063B5">
            <w:pPr>
              <w:pStyle w:val="movimento2"/>
              <w:rPr>
                <w:color w:val="002060"/>
              </w:rPr>
            </w:pPr>
            <w:r w:rsidRPr="00D93501">
              <w:rPr>
                <w:color w:val="002060"/>
              </w:rPr>
              <w:t xml:space="preserve">(GLS DORICA AN.UR) </w:t>
            </w:r>
          </w:p>
        </w:tc>
      </w:tr>
      <w:tr w:rsidR="004B34A7" w:rsidRPr="00D93501" w14:paraId="25BAD072" w14:textId="77777777" w:rsidTr="004B34A7">
        <w:trPr>
          <w:divId w:val="527259509"/>
        </w:trPr>
        <w:tc>
          <w:tcPr>
            <w:tcW w:w="2200" w:type="dxa"/>
            <w:tcMar>
              <w:top w:w="20" w:type="dxa"/>
              <w:left w:w="20" w:type="dxa"/>
              <w:bottom w:w="20" w:type="dxa"/>
              <w:right w:w="20" w:type="dxa"/>
            </w:tcMar>
            <w:vAlign w:val="center"/>
            <w:hideMark/>
          </w:tcPr>
          <w:p w14:paraId="2F8EE64E" w14:textId="77777777" w:rsidR="004B34A7" w:rsidRPr="00D93501" w:rsidRDefault="004B34A7" w:rsidP="008063B5">
            <w:pPr>
              <w:pStyle w:val="movimento"/>
              <w:rPr>
                <w:color w:val="002060"/>
              </w:rPr>
            </w:pPr>
            <w:r w:rsidRPr="00D93501">
              <w:rPr>
                <w:color w:val="002060"/>
              </w:rPr>
              <w:t>MASCITTI LAURA</w:t>
            </w:r>
          </w:p>
        </w:tc>
        <w:tc>
          <w:tcPr>
            <w:tcW w:w="2200" w:type="dxa"/>
            <w:tcMar>
              <w:top w:w="20" w:type="dxa"/>
              <w:left w:w="20" w:type="dxa"/>
              <w:bottom w:w="20" w:type="dxa"/>
              <w:right w:w="20" w:type="dxa"/>
            </w:tcMar>
            <w:vAlign w:val="center"/>
            <w:hideMark/>
          </w:tcPr>
          <w:p w14:paraId="18260B97" w14:textId="77777777" w:rsidR="004B34A7" w:rsidRPr="00D93501" w:rsidRDefault="004B34A7" w:rsidP="008063B5">
            <w:pPr>
              <w:pStyle w:val="movimento2"/>
              <w:rPr>
                <w:color w:val="002060"/>
              </w:rPr>
            </w:pPr>
            <w:r w:rsidRPr="00D93501">
              <w:rPr>
                <w:color w:val="002060"/>
              </w:rPr>
              <w:t xml:space="preserve">(RIPABERARDA) </w:t>
            </w:r>
          </w:p>
        </w:tc>
        <w:tc>
          <w:tcPr>
            <w:tcW w:w="800" w:type="dxa"/>
            <w:tcMar>
              <w:top w:w="20" w:type="dxa"/>
              <w:left w:w="20" w:type="dxa"/>
              <w:bottom w:w="20" w:type="dxa"/>
              <w:right w:w="20" w:type="dxa"/>
            </w:tcMar>
            <w:vAlign w:val="center"/>
            <w:hideMark/>
          </w:tcPr>
          <w:p w14:paraId="06975DC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7F4439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0D13A69" w14:textId="77777777" w:rsidR="004B34A7" w:rsidRPr="00D93501" w:rsidRDefault="004B34A7" w:rsidP="008063B5">
            <w:pPr>
              <w:pStyle w:val="movimento2"/>
              <w:rPr>
                <w:color w:val="002060"/>
              </w:rPr>
            </w:pPr>
            <w:r w:rsidRPr="00D93501">
              <w:rPr>
                <w:color w:val="002060"/>
              </w:rPr>
              <w:t> </w:t>
            </w:r>
          </w:p>
        </w:tc>
      </w:tr>
    </w:tbl>
    <w:p w14:paraId="0ADB7A76" w14:textId="77777777" w:rsidR="004B34A7" w:rsidRDefault="004B34A7" w:rsidP="004B34A7">
      <w:pPr>
        <w:pStyle w:val="breakline"/>
        <w:divId w:val="527259509"/>
        <w:rPr>
          <w:color w:val="002060"/>
        </w:rPr>
      </w:pPr>
    </w:p>
    <w:p w14:paraId="20F5BA90"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E02FAE9"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236072E5" w14:textId="77777777" w:rsidR="004B34A7" w:rsidRPr="00D93501" w:rsidRDefault="004B34A7" w:rsidP="004B34A7">
      <w:pPr>
        <w:pStyle w:val="breakline"/>
        <w:divId w:val="527259509"/>
        <w:rPr>
          <w:rFonts w:eastAsiaTheme="minorEastAsia"/>
          <w:color w:val="002060"/>
        </w:rPr>
      </w:pPr>
    </w:p>
    <w:p w14:paraId="46248226" w14:textId="77777777" w:rsidR="004B34A7" w:rsidRPr="00D93501" w:rsidRDefault="004B34A7" w:rsidP="004B34A7">
      <w:pPr>
        <w:pStyle w:val="titoloprinc0"/>
        <w:divId w:val="527259509"/>
        <w:rPr>
          <w:color w:val="002060"/>
        </w:rPr>
      </w:pPr>
      <w:r w:rsidRPr="00D93501">
        <w:rPr>
          <w:color w:val="002060"/>
        </w:rPr>
        <w:t>CLASSIFICA</w:t>
      </w:r>
    </w:p>
    <w:p w14:paraId="01A1C62C" w14:textId="77777777" w:rsidR="004B34A7" w:rsidRPr="00D93501" w:rsidRDefault="004B34A7" w:rsidP="004B34A7">
      <w:pPr>
        <w:pStyle w:val="breakline"/>
        <w:divId w:val="527259509"/>
        <w:rPr>
          <w:color w:val="002060"/>
        </w:rPr>
      </w:pPr>
    </w:p>
    <w:p w14:paraId="363C3BB5" w14:textId="77777777" w:rsidR="004B34A7" w:rsidRPr="00D93501" w:rsidRDefault="004B34A7" w:rsidP="004B34A7">
      <w:pPr>
        <w:pStyle w:val="breakline"/>
        <w:divId w:val="527259509"/>
        <w:rPr>
          <w:color w:val="002060"/>
        </w:rPr>
      </w:pPr>
    </w:p>
    <w:p w14:paraId="3FCB71A9"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4E918072"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3CB4"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BD34"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387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E7555"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2AC1"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CDEAB"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1493"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05B3"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63A4"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B6C96" w14:textId="77777777" w:rsidR="004B34A7" w:rsidRPr="00D93501" w:rsidRDefault="004B34A7" w:rsidP="008063B5">
            <w:pPr>
              <w:pStyle w:val="headertabella0"/>
              <w:rPr>
                <w:color w:val="002060"/>
              </w:rPr>
            </w:pPr>
            <w:r w:rsidRPr="00D93501">
              <w:rPr>
                <w:color w:val="002060"/>
              </w:rPr>
              <w:t>PE</w:t>
            </w:r>
          </w:p>
        </w:tc>
      </w:tr>
      <w:tr w:rsidR="004B34A7" w:rsidRPr="00D93501" w14:paraId="60D9171D"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979F8" w14:textId="77777777" w:rsidR="004B34A7" w:rsidRPr="00D93501" w:rsidRDefault="004B34A7" w:rsidP="008063B5">
            <w:pPr>
              <w:pStyle w:val="rowtabella0"/>
              <w:rPr>
                <w:color w:val="002060"/>
              </w:rPr>
            </w:pPr>
            <w:r w:rsidRPr="00D9350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EFCC"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0A4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FCD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978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0FC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0BAE"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F4B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F165"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778C" w14:textId="77777777" w:rsidR="004B34A7" w:rsidRPr="00D93501" w:rsidRDefault="004B34A7" w:rsidP="008063B5">
            <w:pPr>
              <w:pStyle w:val="rowtabella0"/>
              <w:jc w:val="center"/>
              <w:rPr>
                <w:color w:val="002060"/>
              </w:rPr>
            </w:pPr>
            <w:r w:rsidRPr="00D93501">
              <w:rPr>
                <w:color w:val="002060"/>
              </w:rPr>
              <w:t>0</w:t>
            </w:r>
          </w:p>
        </w:tc>
      </w:tr>
      <w:tr w:rsidR="004B34A7" w:rsidRPr="00D93501" w14:paraId="7B3E108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8AAE6" w14:textId="77777777" w:rsidR="004B34A7" w:rsidRPr="00D93501" w:rsidRDefault="004B34A7" w:rsidP="008063B5">
            <w:pPr>
              <w:pStyle w:val="rowtabella0"/>
              <w:rPr>
                <w:color w:val="002060"/>
              </w:rPr>
            </w:pPr>
            <w:r w:rsidRPr="00D9350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FA9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662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6E7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B15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B9E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E3AE"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615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9D0D"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D005" w14:textId="77777777" w:rsidR="004B34A7" w:rsidRPr="00D93501" w:rsidRDefault="004B34A7" w:rsidP="008063B5">
            <w:pPr>
              <w:pStyle w:val="rowtabella0"/>
              <w:jc w:val="center"/>
              <w:rPr>
                <w:color w:val="002060"/>
              </w:rPr>
            </w:pPr>
            <w:r w:rsidRPr="00D93501">
              <w:rPr>
                <w:color w:val="002060"/>
              </w:rPr>
              <w:t>0</w:t>
            </w:r>
          </w:p>
        </w:tc>
      </w:tr>
      <w:tr w:rsidR="004B34A7" w:rsidRPr="00D93501" w14:paraId="7CF4DDB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DEF08"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B87C"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37D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7E2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A81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FD4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69DA"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C0F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8572"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255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2490B9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A7E29" w14:textId="77777777" w:rsidR="004B34A7" w:rsidRPr="00D93501" w:rsidRDefault="004B34A7" w:rsidP="008063B5">
            <w:pPr>
              <w:pStyle w:val="rowtabella0"/>
              <w:rPr>
                <w:color w:val="002060"/>
              </w:rPr>
            </w:pPr>
            <w:r w:rsidRPr="00D9350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CC3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A50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2D8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478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B11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49C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EE0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2AE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9C89" w14:textId="77777777" w:rsidR="004B34A7" w:rsidRPr="00D93501" w:rsidRDefault="004B34A7" w:rsidP="008063B5">
            <w:pPr>
              <w:pStyle w:val="rowtabella0"/>
              <w:jc w:val="center"/>
              <w:rPr>
                <w:color w:val="002060"/>
              </w:rPr>
            </w:pPr>
            <w:r w:rsidRPr="00D93501">
              <w:rPr>
                <w:color w:val="002060"/>
              </w:rPr>
              <w:t>0</w:t>
            </w:r>
          </w:p>
        </w:tc>
      </w:tr>
      <w:tr w:rsidR="004B34A7" w:rsidRPr="00D93501" w14:paraId="4B11D16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E4ED5" w14:textId="77777777" w:rsidR="004B34A7" w:rsidRPr="00D93501" w:rsidRDefault="004B34A7" w:rsidP="008063B5">
            <w:pPr>
              <w:pStyle w:val="rowtabella0"/>
              <w:rPr>
                <w:color w:val="002060"/>
              </w:rPr>
            </w:pPr>
            <w:r w:rsidRPr="00D9350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3D63"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A1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C1D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CA0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FFE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4C8D"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BA0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763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E31D" w14:textId="77777777" w:rsidR="004B34A7" w:rsidRPr="00D93501" w:rsidRDefault="004B34A7" w:rsidP="008063B5">
            <w:pPr>
              <w:pStyle w:val="rowtabella0"/>
              <w:jc w:val="center"/>
              <w:rPr>
                <w:color w:val="002060"/>
              </w:rPr>
            </w:pPr>
            <w:r w:rsidRPr="00D93501">
              <w:rPr>
                <w:color w:val="002060"/>
              </w:rPr>
              <w:t>0</w:t>
            </w:r>
          </w:p>
        </w:tc>
      </w:tr>
      <w:tr w:rsidR="004B34A7" w:rsidRPr="00D93501" w14:paraId="7024E6A7"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A9491"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2ABD"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40A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C55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AA4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A80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276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4EC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743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58F8" w14:textId="77777777" w:rsidR="004B34A7" w:rsidRPr="00D93501" w:rsidRDefault="004B34A7" w:rsidP="008063B5">
            <w:pPr>
              <w:pStyle w:val="rowtabella0"/>
              <w:jc w:val="center"/>
              <w:rPr>
                <w:color w:val="002060"/>
              </w:rPr>
            </w:pPr>
            <w:r w:rsidRPr="00D93501">
              <w:rPr>
                <w:color w:val="002060"/>
              </w:rPr>
              <w:t>0</w:t>
            </w:r>
          </w:p>
        </w:tc>
      </w:tr>
      <w:tr w:rsidR="004B34A7" w:rsidRPr="00D93501" w14:paraId="796C23C4"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17639" w14:textId="77777777" w:rsidR="004B34A7" w:rsidRPr="00D93501" w:rsidRDefault="004B34A7" w:rsidP="008063B5">
            <w:pPr>
              <w:pStyle w:val="rowtabella0"/>
              <w:rPr>
                <w:color w:val="002060"/>
              </w:rPr>
            </w:pPr>
            <w:r w:rsidRPr="00D93501">
              <w:rPr>
                <w:color w:val="002060"/>
              </w:rPr>
              <w:t xml:space="preserve">POL.D. </w:t>
            </w:r>
            <w:proofErr w:type="gramStart"/>
            <w:r w:rsidRPr="00D93501">
              <w:rPr>
                <w:color w:val="002060"/>
              </w:rPr>
              <w:t>U.MANDOLESI</w:t>
            </w:r>
            <w:proofErr w:type="gramEnd"/>
            <w:r w:rsidRPr="00D9350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55B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A56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0CF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DBF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296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A8E3"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D1DA"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535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09F8" w14:textId="77777777" w:rsidR="004B34A7" w:rsidRPr="00D93501" w:rsidRDefault="004B34A7" w:rsidP="008063B5">
            <w:pPr>
              <w:pStyle w:val="rowtabella0"/>
              <w:jc w:val="center"/>
              <w:rPr>
                <w:color w:val="002060"/>
              </w:rPr>
            </w:pPr>
            <w:r w:rsidRPr="00D93501">
              <w:rPr>
                <w:color w:val="002060"/>
              </w:rPr>
              <w:t>0</w:t>
            </w:r>
          </w:p>
        </w:tc>
      </w:tr>
      <w:tr w:rsidR="004B34A7" w:rsidRPr="00D93501" w14:paraId="2230D6F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50AA4" w14:textId="77777777" w:rsidR="004B34A7" w:rsidRPr="00D93501" w:rsidRDefault="004B34A7" w:rsidP="008063B5">
            <w:pPr>
              <w:pStyle w:val="rowtabella0"/>
              <w:rPr>
                <w:color w:val="002060"/>
              </w:rPr>
            </w:pPr>
            <w:r w:rsidRPr="00D9350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19E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BB7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8F9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FD1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B9B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65F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8F78"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C72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3E32" w14:textId="77777777" w:rsidR="004B34A7" w:rsidRPr="00D93501" w:rsidRDefault="004B34A7" w:rsidP="008063B5">
            <w:pPr>
              <w:pStyle w:val="rowtabella0"/>
              <w:jc w:val="center"/>
              <w:rPr>
                <w:color w:val="002060"/>
              </w:rPr>
            </w:pPr>
            <w:r w:rsidRPr="00D93501">
              <w:rPr>
                <w:color w:val="002060"/>
              </w:rPr>
              <w:t>0</w:t>
            </w:r>
          </w:p>
        </w:tc>
      </w:tr>
      <w:tr w:rsidR="004B34A7" w:rsidRPr="00D93501" w14:paraId="4AF1596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36A31" w14:textId="77777777" w:rsidR="004B34A7" w:rsidRPr="00D93501" w:rsidRDefault="004B34A7" w:rsidP="008063B5">
            <w:pPr>
              <w:pStyle w:val="rowtabella0"/>
              <w:rPr>
                <w:color w:val="002060"/>
              </w:rPr>
            </w:pPr>
            <w:r w:rsidRPr="00D9350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B6E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E68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DFF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668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AB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3E2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98BE"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6F7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01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FF0875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FEFB5" w14:textId="77777777" w:rsidR="004B34A7" w:rsidRPr="00D93501" w:rsidRDefault="004B34A7" w:rsidP="008063B5">
            <w:pPr>
              <w:pStyle w:val="rowtabella0"/>
              <w:rPr>
                <w:color w:val="002060"/>
              </w:rPr>
            </w:pPr>
            <w:r w:rsidRPr="00D9350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AF1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27D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6F4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8AA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076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049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C63B"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BA2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03D2" w14:textId="77777777" w:rsidR="004B34A7" w:rsidRPr="00D93501" w:rsidRDefault="004B34A7" w:rsidP="008063B5">
            <w:pPr>
              <w:pStyle w:val="rowtabella0"/>
              <w:jc w:val="center"/>
              <w:rPr>
                <w:color w:val="002060"/>
              </w:rPr>
            </w:pPr>
            <w:r w:rsidRPr="00D93501">
              <w:rPr>
                <w:color w:val="002060"/>
              </w:rPr>
              <w:t>0</w:t>
            </w:r>
          </w:p>
        </w:tc>
      </w:tr>
      <w:tr w:rsidR="004B34A7" w:rsidRPr="00D93501" w14:paraId="5761892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454B1" w14:textId="77777777" w:rsidR="004B34A7" w:rsidRPr="00D93501" w:rsidRDefault="004B34A7" w:rsidP="008063B5">
            <w:pPr>
              <w:pStyle w:val="rowtabella0"/>
              <w:rPr>
                <w:color w:val="002060"/>
              </w:rPr>
            </w:pPr>
            <w:r w:rsidRPr="00D93501">
              <w:rPr>
                <w:color w:val="002060"/>
              </w:rPr>
              <w:lastRenderedPageBreak/>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E6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069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7DC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968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CBD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577C"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173A"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C41E"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87A5"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AE61C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675B4"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558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0AE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465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4C3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1D2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B50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F4B6"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A6CF"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31FC" w14:textId="77777777" w:rsidR="004B34A7" w:rsidRPr="00D93501" w:rsidRDefault="004B34A7" w:rsidP="008063B5">
            <w:pPr>
              <w:pStyle w:val="rowtabella0"/>
              <w:jc w:val="center"/>
              <w:rPr>
                <w:color w:val="002060"/>
              </w:rPr>
            </w:pPr>
            <w:r w:rsidRPr="00D93501">
              <w:rPr>
                <w:color w:val="002060"/>
              </w:rPr>
              <w:t>0</w:t>
            </w:r>
          </w:p>
        </w:tc>
      </w:tr>
      <w:tr w:rsidR="004B34A7" w:rsidRPr="00D93501" w14:paraId="20AAFB6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99883" w14:textId="77777777" w:rsidR="004B34A7" w:rsidRPr="00D93501" w:rsidRDefault="004B34A7" w:rsidP="008063B5">
            <w:pPr>
              <w:pStyle w:val="rowtabella0"/>
              <w:rPr>
                <w:color w:val="002060"/>
              </w:rPr>
            </w:pPr>
            <w:r w:rsidRPr="00D9350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9A2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A03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5618"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90B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869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03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2763"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DBA1" w14:textId="77777777" w:rsidR="004B34A7" w:rsidRPr="00D93501" w:rsidRDefault="004B34A7" w:rsidP="008063B5">
            <w:pPr>
              <w:pStyle w:val="rowtabella0"/>
              <w:jc w:val="center"/>
              <w:rPr>
                <w:color w:val="002060"/>
              </w:rPr>
            </w:pPr>
            <w:r w:rsidRPr="00D935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8116" w14:textId="77777777" w:rsidR="004B34A7" w:rsidRPr="00D93501" w:rsidRDefault="004B34A7" w:rsidP="008063B5">
            <w:pPr>
              <w:pStyle w:val="rowtabella0"/>
              <w:jc w:val="center"/>
              <w:rPr>
                <w:color w:val="002060"/>
              </w:rPr>
            </w:pPr>
            <w:r w:rsidRPr="00D93501">
              <w:rPr>
                <w:color w:val="002060"/>
              </w:rPr>
              <w:t>0</w:t>
            </w:r>
          </w:p>
        </w:tc>
      </w:tr>
    </w:tbl>
    <w:p w14:paraId="5A7BE3DA" w14:textId="77777777" w:rsidR="004B34A7" w:rsidRDefault="004B34A7" w:rsidP="004B34A7">
      <w:pPr>
        <w:pStyle w:val="breakline"/>
        <w:divId w:val="527259509"/>
        <w:rPr>
          <w:color w:val="002060"/>
        </w:rPr>
      </w:pPr>
    </w:p>
    <w:p w14:paraId="5DE113EF" w14:textId="77777777" w:rsidR="004B34A7" w:rsidRPr="00D93501" w:rsidRDefault="004B34A7" w:rsidP="004B34A7">
      <w:pPr>
        <w:pStyle w:val="titoloprinc0"/>
        <w:divId w:val="527259509"/>
        <w:rPr>
          <w:color w:val="002060"/>
        </w:rPr>
      </w:pPr>
      <w:r>
        <w:rPr>
          <w:color w:val="002060"/>
        </w:rPr>
        <w:t>PROGRAMMA GARE</w:t>
      </w:r>
    </w:p>
    <w:p w14:paraId="1EC6ADB0" w14:textId="77777777" w:rsidR="004B34A7" w:rsidRDefault="004B34A7" w:rsidP="004B34A7">
      <w:pPr>
        <w:pStyle w:val="breakline"/>
        <w:divId w:val="527259509"/>
        <w:rPr>
          <w:color w:val="002060"/>
        </w:rPr>
      </w:pPr>
    </w:p>
    <w:p w14:paraId="47020810"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4"/>
        <w:gridCol w:w="385"/>
        <w:gridCol w:w="898"/>
        <w:gridCol w:w="1199"/>
        <w:gridCol w:w="1565"/>
        <w:gridCol w:w="1543"/>
      </w:tblGrid>
      <w:tr w:rsidR="004B34A7" w:rsidRPr="00504627" w14:paraId="5A80DE3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C2076"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0FC1"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447E"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B6666"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41B9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3797"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88E1"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65DCDA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A43A5" w14:textId="77777777" w:rsidR="004B34A7" w:rsidRPr="00504627" w:rsidRDefault="004B34A7" w:rsidP="008063B5">
            <w:pPr>
              <w:pStyle w:val="rowtabella0"/>
              <w:rPr>
                <w:color w:val="002060"/>
              </w:rPr>
            </w:pPr>
            <w:r w:rsidRPr="00504627">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1CBFB" w14:textId="77777777" w:rsidR="004B34A7" w:rsidRPr="00504627" w:rsidRDefault="004B34A7" w:rsidP="008063B5">
            <w:pPr>
              <w:pStyle w:val="rowtabella0"/>
              <w:rPr>
                <w:color w:val="002060"/>
              </w:rPr>
            </w:pPr>
            <w:proofErr w:type="gramStart"/>
            <w:r w:rsidRPr="00504627">
              <w:rPr>
                <w:color w:val="002060"/>
              </w:rPr>
              <w:t>U.MANDOLESI</w:t>
            </w:r>
            <w:proofErr w:type="gramEnd"/>
            <w:r w:rsidRPr="00504627">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B617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78AEB" w14:textId="77777777" w:rsidR="004B34A7" w:rsidRPr="00504627" w:rsidRDefault="004B34A7" w:rsidP="008063B5">
            <w:pPr>
              <w:pStyle w:val="rowtabella0"/>
              <w:rPr>
                <w:color w:val="002060"/>
              </w:rPr>
            </w:pPr>
            <w:r w:rsidRPr="00504627">
              <w:rPr>
                <w:color w:val="002060"/>
              </w:rPr>
              <w:t>12/11/2021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92E0A" w14:textId="77777777" w:rsidR="004B34A7" w:rsidRPr="00504627" w:rsidRDefault="004B34A7" w:rsidP="008063B5">
            <w:pPr>
              <w:pStyle w:val="rowtabella0"/>
              <w:rPr>
                <w:color w:val="002060"/>
              </w:rPr>
            </w:pPr>
            <w:r w:rsidRPr="00504627">
              <w:rPr>
                <w:color w:val="002060"/>
              </w:rPr>
              <w:t xml:space="preserve">5295 TENSOSTRUTTURA VIA </w:t>
            </w:r>
            <w:proofErr w:type="gramStart"/>
            <w:r w:rsidRPr="00504627">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81936" w14:textId="77777777" w:rsidR="004B34A7" w:rsidRPr="00504627" w:rsidRDefault="004B34A7" w:rsidP="008063B5">
            <w:pPr>
              <w:pStyle w:val="rowtabella0"/>
              <w:rPr>
                <w:color w:val="002060"/>
              </w:rPr>
            </w:pPr>
            <w:r w:rsidRPr="0050462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C15D2"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E.MATTEI</w:t>
            </w:r>
            <w:proofErr w:type="gramEnd"/>
          </w:p>
        </w:tc>
      </w:tr>
      <w:tr w:rsidR="004B34A7" w:rsidRPr="00504627" w14:paraId="16A01BBF"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A7CB52" w14:textId="77777777" w:rsidR="004B34A7" w:rsidRPr="00504627" w:rsidRDefault="004B34A7" w:rsidP="008063B5">
            <w:pPr>
              <w:pStyle w:val="rowtabella0"/>
              <w:rPr>
                <w:color w:val="002060"/>
              </w:rPr>
            </w:pPr>
            <w:r w:rsidRPr="00504627">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FFD73" w14:textId="77777777" w:rsidR="004B34A7" w:rsidRPr="00504627" w:rsidRDefault="004B34A7" w:rsidP="008063B5">
            <w:pPr>
              <w:pStyle w:val="rowtabella0"/>
              <w:rPr>
                <w:color w:val="002060"/>
              </w:rPr>
            </w:pPr>
            <w:r w:rsidRPr="0050462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B1DEF"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84F16"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EE32D" w14:textId="77777777" w:rsidR="004B34A7" w:rsidRPr="00504627" w:rsidRDefault="004B34A7" w:rsidP="008063B5">
            <w:pPr>
              <w:pStyle w:val="rowtabella0"/>
              <w:rPr>
                <w:color w:val="002060"/>
              </w:rPr>
            </w:pPr>
            <w:r w:rsidRPr="00504627">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DE334" w14:textId="77777777" w:rsidR="004B34A7" w:rsidRPr="00504627" w:rsidRDefault="004B34A7" w:rsidP="008063B5">
            <w:pPr>
              <w:pStyle w:val="rowtabella0"/>
              <w:rPr>
                <w:color w:val="002060"/>
              </w:rPr>
            </w:pPr>
            <w:r w:rsidRPr="00504627">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22206" w14:textId="77777777" w:rsidR="004B34A7" w:rsidRPr="00504627" w:rsidRDefault="004B34A7" w:rsidP="008063B5">
            <w:pPr>
              <w:pStyle w:val="rowtabella0"/>
              <w:rPr>
                <w:color w:val="002060"/>
              </w:rPr>
            </w:pPr>
            <w:r w:rsidRPr="00504627">
              <w:rPr>
                <w:color w:val="002060"/>
              </w:rPr>
              <w:t>VIA COLLE GIOIOSO</w:t>
            </w:r>
          </w:p>
        </w:tc>
      </w:tr>
      <w:tr w:rsidR="004B34A7" w:rsidRPr="00504627" w14:paraId="15C4FEE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52084" w14:textId="77777777" w:rsidR="004B34A7" w:rsidRPr="00504627" w:rsidRDefault="004B34A7" w:rsidP="008063B5">
            <w:pPr>
              <w:pStyle w:val="rowtabella0"/>
              <w:rPr>
                <w:color w:val="002060"/>
              </w:rPr>
            </w:pPr>
            <w:r w:rsidRPr="00504627">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D2F49" w14:textId="77777777" w:rsidR="004B34A7" w:rsidRPr="00504627" w:rsidRDefault="004B34A7" w:rsidP="008063B5">
            <w:pPr>
              <w:pStyle w:val="rowtabella0"/>
              <w:rPr>
                <w:color w:val="002060"/>
              </w:rPr>
            </w:pPr>
            <w:r w:rsidRPr="0050462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9BDA5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4E944"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5BA7B" w14:textId="77777777" w:rsidR="004B34A7" w:rsidRPr="00504627" w:rsidRDefault="004B34A7" w:rsidP="008063B5">
            <w:pPr>
              <w:pStyle w:val="rowtabella0"/>
              <w:rPr>
                <w:color w:val="002060"/>
              </w:rPr>
            </w:pPr>
            <w:r w:rsidRPr="0050462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FE64A" w14:textId="77777777" w:rsidR="004B34A7" w:rsidRPr="00504627" w:rsidRDefault="004B34A7" w:rsidP="008063B5">
            <w:pPr>
              <w:pStyle w:val="rowtabella0"/>
              <w:rPr>
                <w:color w:val="002060"/>
              </w:rPr>
            </w:pPr>
            <w:r w:rsidRPr="0050462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2640D" w14:textId="77777777" w:rsidR="004B34A7" w:rsidRPr="00504627" w:rsidRDefault="004B34A7" w:rsidP="008063B5">
            <w:pPr>
              <w:pStyle w:val="rowtabella0"/>
              <w:rPr>
                <w:color w:val="002060"/>
              </w:rPr>
            </w:pPr>
            <w:r w:rsidRPr="00504627">
              <w:rPr>
                <w:color w:val="002060"/>
              </w:rPr>
              <w:t>VIA DELLO SPORT</w:t>
            </w:r>
          </w:p>
        </w:tc>
      </w:tr>
      <w:tr w:rsidR="004B34A7" w:rsidRPr="00504627" w14:paraId="67E7FD8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4600D" w14:textId="77777777" w:rsidR="004B34A7" w:rsidRPr="00504627" w:rsidRDefault="004B34A7" w:rsidP="008063B5">
            <w:pPr>
              <w:pStyle w:val="rowtabella0"/>
              <w:rPr>
                <w:color w:val="002060"/>
              </w:rPr>
            </w:pPr>
            <w:r w:rsidRPr="0050462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5B508"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4EB36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41794" w14:textId="77777777" w:rsidR="004B34A7" w:rsidRPr="00504627" w:rsidRDefault="004B34A7" w:rsidP="008063B5">
            <w:pPr>
              <w:pStyle w:val="rowtabella0"/>
              <w:rPr>
                <w:color w:val="002060"/>
              </w:rPr>
            </w:pPr>
            <w:r w:rsidRPr="00504627">
              <w:rPr>
                <w:color w:val="002060"/>
              </w:rPr>
              <w:t>12/11/2021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98152" w14:textId="77777777" w:rsidR="004B34A7" w:rsidRPr="00504627" w:rsidRDefault="004B34A7" w:rsidP="008063B5">
            <w:pPr>
              <w:pStyle w:val="rowtabella0"/>
              <w:rPr>
                <w:color w:val="002060"/>
              </w:rPr>
            </w:pPr>
            <w:r w:rsidRPr="00504627">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33108" w14:textId="77777777" w:rsidR="004B34A7" w:rsidRPr="00504627" w:rsidRDefault="004B34A7" w:rsidP="008063B5">
            <w:pPr>
              <w:pStyle w:val="rowtabella0"/>
              <w:rPr>
                <w:color w:val="002060"/>
              </w:rPr>
            </w:pPr>
            <w:r w:rsidRPr="0050462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CDEB1" w14:textId="77777777" w:rsidR="004B34A7" w:rsidRPr="00504627" w:rsidRDefault="004B34A7" w:rsidP="008063B5">
            <w:pPr>
              <w:pStyle w:val="rowtabella0"/>
              <w:rPr>
                <w:color w:val="002060"/>
              </w:rPr>
            </w:pPr>
            <w:r w:rsidRPr="00504627">
              <w:rPr>
                <w:color w:val="002060"/>
              </w:rPr>
              <w:t>VIA DON GIUSEPPE MARUCCI</w:t>
            </w:r>
          </w:p>
        </w:tc>
      </w:tr>
      <w:tr w:rsidR="004B34A7" w:rsidRPr="00504627" w14:paraId="1F8E9DB0"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5D39F" w14:textId="77777777" w:rsidR="004B34A7" w:rsidRPr="00504627" w:rsidRDefault="004B34A7" w:rsidP="008063B5">
            <w:pPr>
              <w:pStyle w:val="rowtabella0"/>
              <w:rPr>
                <w:color w:val="002060"/>
              </w:rPr>
            </w:pPr>
            <w:r w:rsidRPr="00504627">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461B6" w14:textId="77777777" w:rsidR="004B34A7" w:rsidRPr="00504627" w:rsidRDefault="004B34A7" w:rsidP="008063B5">
            <w:pPr>
              <w:pStyle w:val="rowtabella0"/>
              <w:rPr>
                <w:color w:val="002060"/>
              </w:rPr>
            </w:pPr>
            <w:r w:rsidRPr="0050462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572F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790EBB" w14:textId="77777777" w:rsidR="004B34A7" w:rsidRPr="00504627" w:rsidRDefault="004B34A7" w:rsidP="008063B5">
            <w:pPr>
              <w:pStyle w:val="rowtabella0"/>
              <w:rPr>
                <w:color w:val="002060"/>
              </w:rPr>
            </w:pPr>
            <w:r w:rsidRPr="00504627">
              <w:rPr>
                <w:color w:val="002060"/>
              </w:rPr>
              <w:t>13/11/2021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6E5F7" w14:textId="77777777" w:rsidR="004B34A7" w:rsidRPr="00504627" w:rsidRDefault="004B34A7" w:rsidP="008063B5">
            <w:pPr>
              <w:pStyle w:val="rowtabella0"/>
              <w:rPr>
                <w:color w:val="002060"/>
              </w:rPr>
            </w:pPr>
            <w:r w:rsidRPr="00504627">
              <w:rPr>
                <w:color w:val="002060"/>
              </w:rPr>
              <w:t xml:space="preserve">5454 </w:t>
            </w:r>
            <w:proofErr w:type="gramStart"/>
            <w:r w:rsidRPr="00504627">
              <w:rPr>
                <w:color w:val="002060"/>
              </w:rPr>
              <w:t>C.COPERTO</w:t>
            </w:r>
            <w:proofErr w:type="gramEnd"/>
            <w:r w:rsidRPr="0050462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0F9E3"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F6C68" w14:textId="77777777" w:rsidR="004B34A7" w:rsidRPr="00504627" w:rsidRDefault="004B34A7" w:rsidP="008063B5">
            <w:pPr>
              <w:pStyle w:val="rowtabella0"/>
              <w:rPr>
                <w:color w:val="002060"/>
              </w:rPr>
            </w:pPr>
            <w:r w:rsidRPr="00504627">
              <w:rPr>
                <w:color w:val="002060"/>
              </w:rPr>
              <w:t>VIA VILLA TOMBARI</w:t>
            </w:r>
          </w:p>
        </w:tc>
      </w:tr>
      <w:tr w:rsidR="004B34A7" w:rsidRPr="00504627" w14:paraId="6FE8E40A"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441C7D" w14:textId="77777777" w:rsidR="004B34A7" w:rsidRPr="00504627" w:rsidRDefault="004B34A7" w:rsidP="008063B5">
            <w:pPr>
              <w:pStyle w:val="rowtabella0"/>
              <w:rPr>
                <w:color w:val="002060"/>
              </w:rPr>
            </w:pPr>
            <w:r w:rsidRPr="0050462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5C00C" w14:textId="77777777" w:rsidR="004B34A7" w:rsidRPr="00504627" w:rsidRDefault="004B34A7" w:rsidP="008063B5">
            <w:pPr>
              <w:pStyle w:val="rowtabella0"/>
              <w:rPr>
                <w:color w:val="002060"/>
              </w:rPr>
            </w:pPr>
            <w:r w:rsidRPr="00504627">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587F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EEA06" w14:textId="77777777" w:rsidR="004B34A7" w:rsidRPr="00504627" w:rsidRDefault="004B34A7" w:rsidP="008063B5">
            <w:pPr>
              <w:pStyle w:val="rowtabella0"/>
              <w:rPr>
                <w:color w:val="002060"/>
              </w:rPr>
            </w:pPr>
            <w:r w:rsidRPr="00504627">
              <w:rPr>
                <w:color w:val="002060"/>
              </w:rPr>
              <w:t>14/11/2021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4BE6C" w14:textId="77777777" w:rsidR="004B34A7" w:rsidRPr="00504627" w:rsidRDefault="004B34A7" w:rsidP="008063B5">
            <w:pPr>
              <w:pStyle w:val="rowtabella0"/>
              <w:rPr>
                <w:color w:val="002060"/>
              </w:rPr>
            </w:pPr>
            <w:r w:rsidRPr="0050462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A11B1" w14:textId="77777777" w:rsidR="004B34A7" w:rsidRPr="00504627" w:rsidRDefault="004B34A7" w:rsidP="008063B5">
            <w:pPr>
              <w:pStyle w:val="rowtabella0"/>
              <w:rPr>
                <w:color w:val="002060"/>
              </w:rPr>
            </w:pPr>
            <w:r w:rsidRPr="0050462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5B90D" w14:textId="77777777" w:rsidR="004B34A7" w:rsidRPr="00504627" w:rsidRDefault="004B34A7" w:rsidP="008063B5">
            <w:pPr>
              <w:pStyle w:val="rowtabella0"/>
              <w:rPr>
                <w:color w:val="002060"/>
              </w:rPr>
            </w:pPr>
            <w:r w:rsidRPr="00504627">
              <w:rPr>
                <w:color w:val="002060"/>
              </w:rPr>
              <w:t>VIA LIGURIA - BORGO PINTURA</w:t>
            </w:r>
          </w:p>
        </w:tc>
      </w:tr>
    </w:tbl>
    <w:p w14:paraId="548135F0" w14:textId="77777777" w:rsidR="004B34A7" w:rsidRPr="00504627" w:rsidRDefault="004B34A7" w:rsidP="004B34A7">
      <w:pPr>
        <w:pStyle w:val="breakline"/>
        <w:divId w:val="527259509"/>
        <w:rPr>
          <w:rFonts w:eastAsiaTheme="minorEastAsia"/>
          <w:color w:val="002060"/>
        </w:rPr>
      </w:pPr>
    </w:p>
    <w:p w14:paraId="7BFF1E03" w14:textId="77777777" w:rsidR="004B34A7" w:rsidRPr="00D93501" w:rsidRDefault="004B34A7" w:rsidP="004B34A7">
      <w:pPr>
        <w:pStyle w:val="breakline"/>
        <w:divId w:val="527259509"/>
        <w:rPr>
          <w:rFonts w:eastAsiaTheme="minorEastAsia"/>
          <w:color w:val="002060"/>
        </w:rPr>
      </w:pPr>
    </w:p>
    <w:p w14:paraId="052F5387" w14:textId="77777777" w:rsidR="004B34A7" w:rsidRPr="00D93501" w:rsidRDefault="004B34A7" w:rsidP="004B34A7">
      <w:pPr>
        <w:pStyle w:val="breakline"/>
        <w:divId w:val="527259509"/>
        <w:rPr>
          <w:color w:val="002060"/>
        </w:rPr>
      </w:pPr>
    </w:p>
    <w:p w14:paraId="03A40E08"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21 CALCIO A 5 REGIONALE</w:t>
      </w:r>
    </w:p>
    <w:p w14:paraId="47BAEDEC" w14:textId="77777777" w:rsidR="004B34A7" w:rsidRPr="00D93501" w:rsidRDefault="004B34A7" w:rsidP="004B34A7">
      <w:pPr>
        <w:pStyle w:val="titoloprinc0"/>
        <w:divId w:val="527259509"/>
        <w:rPr>
          <w:color w:val="002060"/>
        </w:rPr>
      </w:pPr>
      <w:r w:rsidRPr="00D93501">
        <w:rPr>
          <w:color w:val="002060"/>
        </w:rPr>
        <w:t>VARIAZIONI AL PROGRAMMA GARE</w:t>
      </w:r>
    </w:p>
    <w:p w14:paraId="6946463B" w14:textId="77777777" w:rsidR="004B34A7" w:rsidRPr="00D93501" w:rsidRDefault="004B34A7" w:rsidP="004B34A7">
      <w:pPr>
        <w:pStyle w:val="breakline"/>
        <w:divId w:val="527259509"/>
        <w:rPr>
          <w:color w:val="002060"/>
        </w:rPr>
      </w:pPr>
    </w:p>
    <w:p w14:paraId="48013AEC" w14:textId="77777777" w:rsidR="004B34A7" w:rsidRPr="00D93501" w:rsidRDefault="004B34A7" w:rsidP="004B34A7">
      <w:pPr>
        <w:pStyle w:val="breakline"/>
        <w:divId w:val="527259509"/>
        <w:rPr>
          <w:color w:val="002060"/>
        </w:rPr>
      </w:pPr>
    </w:p>
    <w:p w14:paraId="723E4261"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3947BB79"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56A7D"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322EF"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2FC0"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9538"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4F3A"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1B4C"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4E111"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1455" w14:textId="77777777" w:rsidR="004B34A7" w:rsidRPr="00D93501" w:rsidRDefault="004B34A7" w:rsidP="008063B5">
            <w:pPr>
              <w:pStyle w:val="headertabella0"/>
              <w:rPr>
                <w:color w:val="002060"/>
              </w:rPr>
            </w:pPr>
            <w:r w:rsidRPr="00D93501">
              <w:rPr>
                <w:color w:val="002060"/>
              </w:rPr>
              <w:t>Impianto</w:t>
            </w:r>
          </w:p>
        </w:tc>
      </w:tr>
      <w:tr w:rsidR="004B34A7" w:rsidRPr="00D93501" w14:paraId="41D9544C"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EC73"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A2F1"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9CA5" w14:textId="77777777" w:rsidR="004B34A7" w:rsidRPr="00555AE9" w:rsidRDefault="004B34A7" w:rsidP="008063B5">
            <w:pPr>
              <w:pStyle w:val="rowtabella0"/>
              <w:rPr>
                <w:color w:val="002060"/>
                <w:highlight w:val="yellow"/>
              </w:rPr>
            </w:pPr>
            <w:r w:rsidRPr="00555AE9">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160B" w14:textId="77777777" w:rsidR="004B34A7" w:rsidRPr="00555AE9" w:rsidRDefault="004B34A7" w:rsidP="008063B5">
            <w:pPr>
              <w:pStyle w:val="rowtabella0"/>
              <w:rPr>
                <w:color w:val="002060"/>
                <w:highlight w:val="yellow"/>
              </w:rPr>
            </w:pPr>
            <w:r w:rsidRPr="00555AE9">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AC5E" w14:textId="77777777" w:rsidR="004B34A7" w:rsidRPr="00D93501" w:rsidRDefault="004B34A7" w:rsidP="008063B5">
            <w:pPr>
              <w:pStyle w:val="rowtabella0"/>
              <w:rPr>
                <w:color w:val="002060"/>
              </w:rPr>
            </w:pPr>
            <w:r w:rsidRPr="00D93501">
              <w:rPr>
                <w:color w:val="002060"/>
              </w:rPr>
              <w:t>12/11/2021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5C1A" w14:textId="77777777" w:rsidR="004B34A7" w:rsidRPr="00D93501" w:rsidRDefault="004B34A7" w:rsidP="008063B5">
            <w:pPr>
              <w:pStyle w:val="rowtabella0"/>
              <w:jc w:val="center"/>
              <w:rPr>
                <w:color w:val="002060"/>
              </w:rPr>
            </w:pPr>
            <w:r w:rsidRPr="00555AE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3601"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6ED9" w14:textId="77777777" w:rsidR="004B34A7" w:rsidRPr="00D93501" w:rsidRDefault="004B34A7" w:rsidP="008063B5">
            <w:pPr>
              <w:rPr>
                <w:color w:val="002060"/>
              </w:rPr>
            </w:pPr>
          </w:p>
        </w:tc>
      </w:tr>
    </w:tbl>
    <w:p w14:paraId="4983BCCD" w14:textId="77777777" w:rsidR="004B34A7" w:rsidRPr="00D93501" w:rsidRDefault="004B34A7" w:rsidP="004B34A7">
      <w:pPr>
        <w:pStyle w:val="breakline"/>
        <w:divId w:val="527259509"/>
        <w:rPr>
          <w:rFonts w:eastAsiaTheme="minorEastAsia"/>
          <w:color w:val="002060"/>
        </w:rPr>
      </w:pPr>
    </w:p>
    <w:p w14:paraId="5DEEF277" w14:textId="77777777" w:rsidR="004B34A7" w:rsidRPr="00D93501" w:rsidRDefault="004B34A7" w:rsidP="004B34A7">
      <w:pPr>
        <w:pStyle w:val="breakline"/>
        <w:divId w:val="527259509"/>
        <w:rPr>
          <w:color w:val="002060"/>
        </w:rPr>
      </w:pPr>
    </w:p>
    <w:p w14:paraId="32D8B1F2" w14:textId="77777777" w:rsidR="004B34A7" w:rsidRPr="00D93501" w:rsidRDefault="004B34A7" w:rsidP="004B34A7">
      <w:pPr>
        <w:pStyle w:val="titoloprinc0"/>
        <w:divId w:val="527259509"/>
        <w:rPr>
          <w:color w:val="002060"/>
        </w:rPr>
      </w:pPr>
      <w:r w:rsidRPr="00D93501">
        <w:rPr>
          <w:color w:val="002060"/>
        </w:rPr>
        <w:t>RISULTATI</w:t>
      </w:r>
    </w:p>
    <w:p w14:paraId="3E2F6E46" w14:textId="77777777" w:rsidR="004B34A7" w:rsidRPr="00D93501" w:rsidRDefault="004B34A7" w:rsidP="004B34A7">
      <w:pPr>
        <w:pStyle w:val="breakline"/>
        <w:divId w:val="527259509"/>
        <w:rPr>
          <w:color w:val="002060"/>
        </w:rPr>
      </w:pPr>
    </w:p>
    <w:p w14:paraId="3CA659B5"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2D15AE94"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3C96D2E6"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7CF92044"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1C9BCE4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A79C"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26B2B56A"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58C5B"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64921" w14:textId="77777777" w:rsidR="004B34A7" w:rsidRPr="00D93501" w:rsidRDefault="004B34A7" w:rsidP="008063B5">
                  <w:pPr>
                    <w:pStyle w:val="rowtabella0"/>
                    <w:rPr>
                      <w:color w:val="002060"/>
                    </w:rPr>
                  </w:pPr>
                  <w:r w:rsidRPr="00D93501">
                    <w:rPr>
                      <w:color w:val="002060"/>
                    </w:rPr>
                    <w:t xml:space="preserve">- AUDAX 1970 </w:t>
                  </w:r>
                  <w:proofErr w:type="gramStart"/>
                  <w:r w:rsidRPr="00D93501">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02C74" w14:textId="77777777" w:rsidR="004B34A7" w:rsidRPr="00D93501" w:rsidRDefault="004B34A7" w:rsidP="008063B5">
                  <w:pPr>
                    <w:pStyle w:val="rowtabella0"/>
                    <w:jc w:val="center"/>
                    <w:rPr>
                      <w:color w:val="002060"/>
                    </w:rPr>
                  </w:pPr>
                  <w:r w:rsidRPr="00D9350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6157B" w14:textId="77777777" w:rsidR="004B34A7" w:rsidRPr="00D93501" w:rsidRDefault="004B34A7" w:rsidP="008063B5">
                  <w:pPr>
                    <w:pStyle w:val="rowtabella0"/>
                    <w:jc w:val="center"/>
                    <w:rPr>
                      <w:color w:val="002060"/>
                    </w:rPr>
                  </w:pPr>
                  <w:r w:rsidRPr="00D93501">
                    <w:rPr>
                      <w:color w:val="002060"/>
                    </w:rPr>
                    <w:t> </w:t>
                  </w:r>
                </w:p>
              </w:tc>
            </w:tr>
            <w:tr w:rsidR="004B34A7" w:rsidRPr="00D93501" w14:paraId="04357E05"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66C4B" w14:textId="77777777" w:rsidR="004B34A7" w:rsidRPr="00D93501" w:rsidRDefault="004B34A7" w:rsidP="008063B5">
                  <w:pPr>
                    <w:pStyle w:val="rowtabella0"/>
                    <w:rPr>
                      <w:color w:val="002060"/>
                    </w:rPr>
                  </w:pPr>
                  <w:r w:rsidRPr="00D9350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54274" w14:textId="77777777" w:rsidR="004B34A7" w:rsidRPr="00D93501" w:rsidRDefault="004B34A7" w:rsidP="008063B5">
                  <w:pPr>
                    <w:pStyle w:val="rowtabella0"/>
                    <w:rPr>
                      <w:color w:val="002060"/>
                    </w:rPr>
                  </w:pPr>
                  <w:r w:rsidRPr="00D9350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2161" w14:textId="77777777" w:rsidR="004B34A7" w:rsidRPr="00D93501" w:rsidRDefault="004B34A7" w:rsidP="008063B5">
                  <w:pPr>
                    <w:pStyle w:val="rowtabella0"/>
                    <w:jc w:val="center"/>
                    <w:rPr>
                      <w:color w:val="002060"/>
                    </w:rPr>
                  </w:pPr>
                  <w:r w:rsidRPr="00D93501">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4336B" w14:textId="77777777" w:rsidR="004B34A7" w:rsidRPr="00D93501" w:rsidRDefault="004B34A7" w:rsidP="008063B5">
                  <w:pPr>
                    <w:pStyle w:val="rowtabella0"/>
                    <w:jc w:val="center"/>
                    <w:rPr>
                      <w:color w:val="002060"/>
                    </w:rPr>
                  </w:pPr>
                  <w:r w:rsidRPr="00D93501">
                    <w:rPr>
                      <w:color w:val="002060"/>
                    </w:rPr>
                    <w:t> </w:t>
                  </w:r>
                </w:p>
              </w:tc>
            </w:tr>
          </w:tbl>
          <w:p w14:paraId="133039BF"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C99631B"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40324"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39711319"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BD348" w14:textId="77777777" w:rsidR="004B34A7" w:rsidRPr="00D93501" w:rsidRDefault="004B34A7" w:rsidP="008063B5">
                  <w:pPr>
                    <w:pStyle w:val="rowtabella0"/>
                    <w:rPr>
                      <w:color w:val="002060"/>
                    </w:rPr>
                  </w:pPr>
                  <w:r w:rsidRPr="00D9350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54E25" w14:textId="77777777" w:rsidR="004B34A7" w:rsidRPr="00D93501" w:rsidRDefault="004B34A7" w:rsidP="008063B5">
                  <w:pPr>
                    <w:pStyle w:val="rowtabella0"/>
                    <w:rPr>
                      <w:color w:val="002060"/>
                    </w:rPr>
                  </w:pPr>
                  <w:r w:rsidRPr="00D9350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3A4E1" w14:textId="77777777" w:rsidR="004B34A7" w:rsidRPr="00D93501" w:rsidRDefault="004B34A7" w:rsidP="008063B5">
                  <w:pPr>
                    <w:pStyle w:val="rowtabella0"/>
                    <w:jc w:val="center"/>
                    <w:rPr>
                      <w:color w:val="002060"/>
                    </w:rPr>
                  </w:pPr>
                  <w:r w:rsidRPr="00D9350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91180"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EACA4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67761" w14:textId="77777777" w:rsidR="004B34A7" w:rsidRPr="00D93501" w:rsidRDefault="004B34A7" w:rsidP="008063B5">
                  <w:pPr>
                    <w:pStyle w:val="rowtabella0"/>
                    <w:rPr>
                      <w:color w:val="002060"/>
                    </w:rPr>
                  </w:pPr>
                  <w:r w:rsidRPr="00D9350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EA127" w14:textId="77777777" w:rsidR="004B34A7" w:rsidRPr="00D93501" w:rsidRDefault="004B34A7" w:rsidP="008063B5">
                  <w:pPr>
                    <w:pStyle w:val="rowtabella0"/>
                    <w:rPr>
                      <w:color w:val="002060"/>
                    </w:rPr>
                  </w:pPr>
                  <w:r w:rsidRPr="00D9350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8911A3" w14:textId="77777777" w:rsidR="004B34A7" w:rsidRPr="00D93501" w:rsidRDefault="004B34A7" w:rsidP="008063B5">
                  <w:pPr>
                    <w:pStyle w:val="rowtabella0"/>
                    <w:jc w:val="center"/>
                    <w:rPr>
                      <w:color w:val="002060"/>
                    </w:rPr>
                  </w:pPr>
                  <w:r w:rsidRPr="00D93501">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66418" w14:textId="77777777" w:rsidR="004B34A7" w:rsidRPr="00D93501" w:rsidRDefault="004B34A7" w:rsidP="008063B5">
                  <w:pPr>
                    <w:pStyle w:val="rowtabella0"/>
                    <w:jc w:val="center"/>
                    <w:rPr>
                      <w:color w:val="002060"/>
                    </w:rPr>
                  </w:pPr>
                  <w:r w:rsidRPr="00D93501">
                    <w:rPr>
                      <w:color w:val="002060"/>
                    </w:rPr>
                    <w:t> </w:t>
                  </w:r>
                </w:p>
              </w:tc>
            </w:tr>
            <w:tr w:rsidR="004B34A7" w:rsidRPr="00D93501" w14:paraId="43B1DCB7"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FE728" w14:textId="77777777" w:rsidR="004B34A7" w:rsidRPr="00D93501" w:rsidRDefault="004B34A7" w:rsidP="008063B5">
                  <w:pPr>
                    <w:pStyle w:val="rowtabella0"/>
                    <w:rPr>
                      <w:color w:val="002060"/>
                    </w:rPr>
                  </w:pPr>
                  <w:proofErr w:type="gramStart"/>
                  <w:r w:rsidRPr="00D93501">
                    <w:rPr>
                      <w:color w:val="002060"/>
                    </w:rPr>
                    <w:t>U.MANDOLESI</w:t>
                  </w:r>
                  <w:proofErr w:type="gramEnd"/>
                  <w:r w:rsidRPr="00D9350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3B4B0" w14:textId="77777777" w:rsidR="004B34A7" w:rsidRPr="00D93501" w:rsidRDefault="004B34A7" w:rsidP="008063B5">
                  <w:pPr>
                    <w:pStyle w:val="rowtabella0"/>
                    <w:rPr>
                      <w:color w:val="002060"/>
                    </w:rPr>
                  </w:pPr>
                  <w:r w:rsidRPr="00D9350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7E88"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E02E5" w14:textId="77777777" w:rsidR="004B34A7" w:rsidRPr="00D93501" w:rsidRDefault="004B34A7" w:rsidP="008063B5">
                  <w:pPr>
                    <w:pStyle w:val="rowtabella0"/>
                    <w:jc w:val="center"/>
                    <w:rPr>
                      <w:color w:val="002060"/>
                    </w:rPr>
                  </w:pPr>
                  <w:r w:rsidRPr="00D93501">
                    <w:rPr>
                      <w:color w:val="002060"/>
                    </w:rPr>
                    <w:t> </w:t>
                  </w:r>
                </w:p>
              </w:tc>
            </w:tr>
            <w:tr w:rsidR="004B34A7" w:rsidRPr="00D93501" w14:paraId="0B085E4C"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196D23F0" w14:textId="77777777" w:rsidR="004B34A7" w:rsidRPr="00D93501" w:rsidRDefault="004B34A7" w:rsidP="008063B5">
                  <w:pPr>
                    <w:pStyle w:val="rowtabella0"/>
                    <w:rPr>
                      <w:color w:val="002060"/>
                    </w:rPr>
                  </w:pPr>
                  <w:r w:rsidRPr="00D93501">
                    <w:rPr>
                      <w:color w:val="002060"/>
                    </w:rPr>
                    <w:t>(1) - disputata il 07/11/2021</w:t>
                  </w:r>
                </w:p>
              </w:tc>
            </w:tr>
          </w:tbl>
          <w:p w14:paraId="5B162E3F" w14:textId="77777777" w:rsidR="004B34A7" w:rsidRPr="00D93501" w:rsidRDefault="004B34A7" w:rsidP="008063B5">
            <w:pPr>
              <w:rPr>
                <w:color w:val="002060"/>
              </w:rPr>
            </w:pPr>
          </w:p>
        </w:tc>
      </w:tr>
    </w:tbl>
    <w:p w14:paraId="7C57DACB" w14:textId="77777777" w:rsidR="004B34A7" w:rsidRPr="00D93501" w:rsidRDefault="004B34A7" w:rsidP="004B34A7">
      <w:pPr>
        <w:pStyle w:val="breakline"/>
        <w:divId w:val="527259509"/>
        <w:rPr>
          <w:rFonts w:eastAsiaTheme="minorEastAsia"/>
          <w:color w:val="002060"/>
        </w:rPr>
      </w:pPr>
    </w:p>
    <w:p w14:paraId="517194F5" w14:textId="77777777" w:rsidR="004B34A7" w:rsidRPr="00D93501" w:rsidRDefault="004B34A7" w:rsidP="004B34A7">
      <w:pPr>
        <w:pStyle w:val="breakline"/>
        <w:divId w:val="527259509"/>
        <w:rPr>
          <w:color w:val="002060"/>
        </w:rPr>
      </w:pPr>
    </w:p>
    <w:p w14:paraId="0D6C548C" w14:textId="77777777" w:rsidR="004B34A7" w:rsidRPr="00D93501" w:rsidRDefault="004B34A7" w:rsidP="004B34A7">
      <w:pPr>
        <w:pStyle w:val="titoloprinc0"/>
        <w:divId w:val="527259509"/>
        <w:rPr>
          <w:color w:val="002060"/>
        </w:rPr>
      </w:pPr>
      <w:r w:rsidRPr="00D93501">
        <w:rPr>
          <w:color w:val="002060"/>
        </w:rPr>
        <w:t>GIUDICE SPORTIVO</w:t>
      </w:r>
    </w:p>
    <w:p w14:paraId="0FF434A9"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2694FAE8" w14:textId="77777777" w:rsidR="004B34A7" w:rsidRPr="00D93501" w:rsidRDefault="004B34A7" w:rsidP="004B34A7">
      <w:pPr>
        <w:pStyle w:val="titolo10"/>
        <w:divId w:val="527259509"/>
        <w:rPr>
          <w:color w:val="002060"/>
        </w:rPr>
      </w:pPr>
      <w:r w:rsidRPr="00D93501">
        <w:rPr>
          <w:color w:val="002060"/>
        </w:rPr>
        <w:t xml:space="preserve">GARE DEL 6/11/2021 </w:t>
      </w:r>
    </w:p>
    <w:p w14:paraId="3C6A6302"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58651D90"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3A2C1559" w14:textId="77777777" w:rsidR="004B34A7" w:rsidRPr="00D93501" w:rsidRDefault="004B34A7" w:rsidP="004B34A7">
      <w:pPr>
        <w:pStyle w:val="titolo30"/>
        <w:divId w:val="527259509"/>
        <w:rPr>
          <w:color w:val="002060"/>
        </w:rPr>
      </w:pPr>
      <w:r w:rsidRPr="00D93501">
        <w:rPr>
          <w:color w:val="002060"/>
        </w:rPr>
        <w:t xml:space="preserve">CALCIATORI NON ESPULSI </w:t>
      </w:r>
    </w:p>
    <w:p w14:paraId="483BD0B9"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CFDB49E" w14:textId="77777777" w:rsidTr="004B34A7">
        <w:trPr>
          <w:divId w:val="527259509"/>
        </w:trPr>
        <w:tc>
          <w:tcPr>
            <w:tcW w:w="2200" w:type="dxa"/>
            <w:tcMar>
              <w:top w:w="20" w:type="dxa"/>
              <w:left w:w="20" w:type="dxa"/>
              <w:bottom w:w="20" w:type="dxa"/>
              <w:right w:w="20" w:type="dxa"/>
            </w:tcMar>
            <w:vAlign w:val="center"/>
            <w:hideMark/>
          </w:tcPr>
          <w:p w14:paraId="39C3176F" w14:textId="77777777" w:rsidR="004B34A7" w:rsidRPr="00D93501" w:rsidRDefault="004B34A7" w:rsidP="008063B5">
            <w:pPr>
              <w:pStyle w:val="movimento"/>
              <w:rPr>
                <w:color w:val="002060"/>
              </w:rPr>
            </w:pPr>
            <w:r w:rsidRPr="00D93501">
              <w:rPr>
                <w:color w:val="002060"/>
              </w:rPr>
              <w:t>ANTINORI NICOLO</w:t>
            </w:r>
          </w:p>
        </w:tc>
        <w:tc>
          <w:tcPr>
            <w:tcW w:w="2200" w:type="dxa"/>
            <w:tcMar>
              <w:top w:w="20" w:type="dxa"/>
              <w:left w:w="20" w:type="dxa"/>
              <w:bottom w:w="20" w:type="dxa"/>
              <w:right w:w="20" w:type="dxa"/>
            </w:tcMar>
            <w:vAlign w:val="center"/>
            <w:hideMark/>
          </w:tcPr>
          <w:p w14:paraId="0C66C915" w14:textId="77777777" w:rsidR="004B34A7" w:rsidRPr="00D93501" w:rsidRDefault="004B34A7" w:rsidP="008063B5">
            <w:pPr>
              <w:pStyle w:val="movimento2"/>
              <w:rPr>
                <w:color w:val="002060"/>
              </w:rPr>
            </w:pPr>
            <w:r w:rsidRPr="00D93501">
              <w:rPr>
                <w:color w:val="002060"/>
              </w:rPr>
              <w:t xml:space="preserve">(ACLI AUDAX MONTECOSARO C5) </w:t>
            </w:r>
          </w:p>
        </w:tc>
        <w:tc>
          <w:tcPr>
            <w:tcW w:w="800" w:type="dxa"/>
            <w:tcMar>
              <w:top w:w="20" w:type="dxa"/>
              <w:left w:w="20" w:type="dxa"/>
              <w:bottom w:w="20" w:type="dxa"/>
              <w:right w:w="20" w:type="dxa"/>
            </w:tcMar>
            <w:vAlign w:val="center"/>
            <w:hideMark/>
          </w:tcPr>
          <w:p w14:paraId="5E3CD03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E0DBB67" w14:textId="77777777" w:rsidR="004B34A7" w:rsidRPr="00D93501" w:rsidRDefault="004B34A7" w:rsidP="008063B5">
            <w:pPr>
              <w:pStyle w:val="movimento"/>
              <w:rPr>
                <w:color w:val="002060"/>
              </w:rPr>
            </w:pPr>
            <w:r w:rsidRPr="00D93501">
              <w:rPr>
                <w:color w:val="002060"/>
              </w:rPr>
              <w:t>CAMILLETTI LORENZO</w:t>
            </w:r>
          </w:p>
        </w:tc>
        <w:tc>
          <w:tcPr>
            <w:tcW w:w="2200" w:type="dxa"/>
            <w:tcMar>
              <w:top w:w="20" w:type="dxa"/>
              <w:left w:w="20" w:type="dxa"/>
              <w:bottom w:w="20" w:type="dxa"/>
              <w:right w:w="20" w:type="dxa"/>
            </w:tcMar>
            <w:vAlign w:val="center"/>
            <w:hideMark/>
          </w:tcPr>
          <w:p w14:paraId="4FDB594D" w14:textId="77777777" w:rsidR="004B34A7" w:rsidRPr="00D93501" w:rsidRDefault="004B34A7" w:rsidP="008063B5">
            <w:pPr>
              <w:pStyle w:val="movimento2"/>
              <w:rPr>
                <w:color w:val="002060"/>
              </w:rPr>
            </w:pPr>
            <w:r w:rsidRPr="00D93501">
              <w:rPr>
                <w:color w:val="002060"/>
              </w:rPr>
              <w:t xml:space="preserve">(ACLI VILLA MUSONE) </w:t>
            </w:r>
          </w:p>
        </w:tc>
      </w:tr>
      <w:tr w:rsidR="004B34A7" w:rsidRPr="00D93501" w14:paraId="0E490C10" w14:textId="77777777" w:rsidTr="004B34A7">
        <w:trPr>
          <w:divId w:val="527259509"/>
        </w:trPr>
        <w:tc>
          <w:tcPr>
            <w:tcW w:w="2200" w:type="dxa"/>
            <w:tcMar>
              <w:top w:w="20" w:type="dxa"/>
              <w:left w:w="20" w:type="dxa"/>
              <w:bottom w:w="20" w:type="dxa"/>
              <w:right w:w="20" w:type="dxa"/>
            </w:tcMar>
            <w:vAlign w:val="center"/>
            <w:hideMark/>
          </w:tcPr>
          <w:p w14:paraId="1C06DC7B" w14:textId="77777777" w:rsidR="004B34A7" w:rsidRPr="00D93501" w:rsidRDefault="004B34A7" w:rsidP="008063B5">
            <w:pPr>
              <w:pStyle w:val="movimento"/>
              <w:rPr>
                <w:color w:val="002060"/>
              </w:rPr>
            </w:pPr>
            <w:r w:rsidRPr="00D93501">
              <w:rPr>
                <w:color w:val="002060"/>
              </w:rPr>
              <w:t>SCATTOLINI PAOLO</w:t>
            </w:r>
          </w:p>
        </w:tc>
        <w:tc>
          <w:tcPr>
            <w:tcW w:w="2200" w:type="dxa"/>
            <w:tcMar>
              <w:top w:w="20" w:type="dxa"/>
              <w:left w:w="20" w:type="dxa"/>
              <w:bottom w:w="20" w:type="dxa"/>
              <w:right w:w="20" w:type="dxa"/>
            </w:tcMar>
            <w:vAlign w:val="center"/>
            <w:hideMark/>
          </w:tcPr>
          <w:p w14:paraId="4E450E4F" w14:textId="77777777" w:rsidR="004B34A7" w:rsidRPr="00D93501" w:rsidRDefault="004B34A7" w:rsidP="008063B5">
            <w:pPr>
              <w:pStyle w:val="movimento2"/>
              <w:rPr>
                <w:color w:val="002060"/>
              </w:rPr>
            </w:pPr>
            <w:r w:rsidRPr="00D93501">
              <w:rPr>
                <w:color w:val="002060"/>
              </w:rPr>
              <w:t xml:space="preserve">(AUDAX 1970 </w:t>
            </w:r>
            <w:proofErr w:type="gramStart"/>
            <w:r w:rsidRPr="00D93501">
              <w:rPr>
                <w:color w:val="002060"/>
              </w:rPr>
              <w:t>S.ANGELO</w:t>
            </w:r>
            <w:proofErr w:type="gramEnd"/>
            <w:r w:rsidRPr="00D93501">
              <w:rPr>
                <w:color w:val="002060"/>
              </w:rPr>
              <w:t xml:space="preserve">) </w:t>
            </w:r>
          </w:p>
        </w:tc>
        <w:tc>
          <w:tcPr>
            <w:tcW w:w="800" w:type="dxa"/>
            <w:tcMar>
              <w:top w:w="20" w:type="dxa"/>
              <w:left w:w="20" w:type="dxa"/>
              <w:bottom w:w="20" w:type="dxa"/>
              <w:right w:w="20" w:type="dxa"/>
            </w:tcMar>
            <w:vAlign w:val="center"/>
            <w:hideMark/>
          </w:tcPr>
          <w:p w14:paraId="4A42CC4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FA4C3D8" w14:textId="77777777" w:rsidR="004B34A7" w:rsidRPr="00D93501" w:rsidRDefault="004B34A7" w:rsidP="008063B5">
            <w:pPr>
              <w:pStyle w:val="movimento"/>
              <w:rPr>
                <w:color w:val="002060"/>
              </w:rPr>
            </w:pPr>
            <w:r w:rsidRPr="00D93501">
              <w:rPr>
                <w:color w:val="002060"/>
              </w:rPr>
              <w:t>PETRINI LEONARDO</w:t>
            </w:r>
          </w:p>
        </w:tc>
        <w:tc>
          <w:tcPr>
            <w:tcW w:w="2200" w:type="dxa"/>
            <w:tcMar>
              <w:top w:w="20" w:type="dxa"/>
              <w:left w:w="20" w:type="dxa"/>
              <w:bottom w:w="20" w:type="dxa"/>
              <w:right w:w="20" w:type="dxa"/>
            </w:tcMar>
            <w:vAlign w:val="center"/>
            <w:hideMark/>
          </w:tcPr>
          <w:p w14:paraId="6EFA2ACE" w14:textId="77777777" w:rsidR="004B34A7" w:rsidRPr="00D93501" w:rsidRDefault="004B34A7" w:rsidP="008063B5">
            <w:pPr>
              <w:pStyle w:val="movimento2"/>
              <w:rPr>
                <w:color w:val="002060"/>
              </w:rPr>
            </w:pPr>
            <w:r w:rsidRPr="00D93501">
              <w:rPr>
                <w:color w:val="002060"/>
              </w:rPr>
              <w:t xml:space="preserve">(FUTSAL MONTURANO) </w:t>
            </w:r>
          </w:p>
        </w:tc>
      </w:tr>
      <w:tr w:rsidR="004B34A7" w:rsidRPr="00D93501" w14:paraId="47B579E1" w14:textId="77777777" w:rsidTr="004B34A7">
        <w:trPr>
          <w:divId w:val="527259509"/>
        </w:trPr>
        <w:tc>
          <w:tcPr>
            <w:tcW w:w="2200" w:type="dxa"/>
            <w:tcMar>
              <w:top w:w="20" w:type="dxa"/>
              <w:left w:w="20" w:type="dxa"/>
              <w:bottom w:w="20" w:type="dxa"/>
              <w:right w:w="20" w:type="dxa"/>
            </w:tcMar>
            <w:vAlign w:val="center"/>
            <w:hideMark/>
          </w:tcPr>
          <w:p w14:paraId="23607298" w14:textId="77777777" w:rsidR="004B34A7" w:rsidRPr="00D93501" w:rsidRDefault="004B34A7" w:rsidP="008063B5">
            <w:pPr>
              <w:pStyle w:val="movimento"/>
              <w:rPr>
                <w:color w:val="002060"/>
              </w:rPr>
            </w:pPr>
            <w:r w:rsidRPr="00D93501">
              <w:rPr>
                <w:color w:val="002060"/>
              </w:rPr>
              <w:lastRenderedPageBreak/>
              <w:t>FETH ANOUAR</w:t>
            </w:r>
          </w:p>
        </w:tc>
        <w:tc>
          <w:tcPr>
            <w:tcW w:w="2200" w:type="dxa"/>
            <w:tcMar>
              <w:top w:w="20" w:type="dxa"/>
              <w:left w:w="20" w:type="dxa"/>
              <w:bottom w:w="20" w:type="dxa"/>
              <w:right w:w="20" w:type="dxa"/>
            </w:tcMar>
            <w:vAlign w:val="center"/>
            <w:hideMark/>
          </w:tcPr>
          <w:p w14:paraId="4618EE36"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457761E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F40EC0" w14:textId="77777777" w:rsidR="004B34A7" w:rsidRPr="00D93501" w:rsidRDefault="004B34A7" w:rsidP="008063B5">
            <w:pPr>
              <w:pStyle w:val="movimento"/>
              <w:rPr>
                <w:color w:val="002060"/>
              </w:rPr>
            </w:pPr>
            <w:r w:rsidRPr="00D93501">
              <w:rPr>
                <w:color w:val="002060"/>
              </w:rPr>
              <w:t>ROSSINI FRANCESCO</w:t>
            </w:r>
          </w:p>
        </w:tc>
        <w:tc>
          <w:tcPr>
            <w:tcW w:w="2200" w:type="dxa"/>
            <w:tcMar>
              <w:top w:w="20" w:type="dxa"/>
              <w:left w:w="20" w:type="dxa"/>
              <w:bottom w:w="20" w:type="dxa"/>
              <w:right w:w="20" w:type="dxa"/>
            </w:tcMar>
            <w:vAlign w:val="center"/>
            <w:hideMark/>
          </w:tcPr>
          <w:p w14:paraId="20E68CD5"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265D9F84" w14:textId="77777777" w:rsidTr="004B34A7">
        <w:trPr>
          <w:divId w:val="527259509"/>
        </w:trPr>
        <w:tc>
          <w:tcPr>
            <w:tcW w:w="2200" w:type="dxa"/>
            <w:tcMar>
              <w:top w:w="20" w:type="dxa"/>
              <w:left w:w="20" w:type="dxa"/>
              <w:bottom w:w="20" w:type="dxa"/>
              <w:right w:w="20" w:type="dxa"/>
            </w:tcMar>
            <w:vAlign w:val="center"/>
            <w:hideMark/>
          </w:tcPr>
          <w:p w14:paraId="181196EA" w14:textId="77777777" w:rsidR="004B34A7" w:rsidRPr="00D93501" w:rsidRDefault="004B34A7" w:rsidP="008063B5">
            <w:pPr>
              <w:pStyle w:val="movimento"/>
              <w:rPr>
                <w:color w:val="002060"/>
              </w:rPr>
            </w:pPr>
            <w:r w:rsidRPr="00D93501">
              <w:rPr>
                <w:color w:val="002060"/>
              </w:rPr>
              <w:t>CONCETTI ALBERTO</w:t>
            </w:r>
          </w:p>
        </w:tc>
        <w:tc>
          <w:tcPr>
            <w:tcW w:w="2200" w:type="dxa"/>
            <w:tcMar>
              <w:top w:w="20" w:type="dxa"/>
              <w:left w:w="20" w:type="dxa"/>
              <w:bottom w:w="20" w:type="dxa"/>
              <w:right w:w="20" w:type="dxa"/>
            </w:tcMar>
            <w:vAlign w:val="center"/>
            <w:hideMark/>
          </w:tcPr>
          <w:p w14:paraId="75D7513E" w14:textId="77777777" w:rsidR="004B34A7" w:rsidRPr="00D93501" w:rsidRDefault="004B34A7" w:rsidP="008063B5">
            <w:pPr>
              <w:pStyle w:val="movimento2"/>
              <w:rPr>
                <w:color w:val="002060"/>
              </w:rPr>
            </w:pPr>
            <w:r w:rsidRPr="00D93501">
              <w:rPr>
                <w:color w:val="002060"/>
              </w:rPr>
              <w:t>(</w:t>
            </w:r>
            <w:proofErr w:type="gramStart"/>
            <w:r w:rsidRPr="00D93501">
              <w:rPr>
                <w:color w:val="002060"/>
              </w:rPr>
              <w:t>U.MANDOLESI</w:t>
            </w:r>
            <w:proofErr w:type="gramEnd"/>
            <w:r w:rsidRPr="00D93501">
              <w:rPr>
                <w:color w:val="002060"/>
              </w:rPr>
              <w:t xml:space="preserve"> CALCIO) </w:t>
            </w:r>
          </w:p>
        </w:tc>
        <w:tc>
          <w:tcPr>
            <w:tcW w:w="800" w:type="dxa"/>
            <w:tcMar>
              <w:top w:w="20" w:type="dxa"/>
              <w:left w:w="20" w:type="dxa"/>
              <w:bottom w:w="20" w:type="dxa"/>
              <w:right w:w="20" w:type="dxa"/>
            </w:tcMar>
            <w:vAlign w:val="center"/>
            <w:hideMark/>
          </w:tcPr>
          <w:p w14:paraId="6054A73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AA0C8C5" w14:textId="77777777" w:rsidR="004B34A7" w:rsidRPr="00D93501" w:rsidRDefault="004B34A7" w:rsidP="008063B5">
            <w:pPr>
              <w:pStyle w:val="movimento"/>
              <w:rPr>
                <w:color w:val="002060"/>
              </w:rPr>
            </w:pPr>
            <w:r w:rsidRPr="00D93501">
              <w:rPr>
                <w:color w:val="002060"/>
              </w:rPr>
              <w:t>VIVENZIO MARCO</w:t>
            </w:r>
          </w:p>
        </w:tc>
        <w:tc>
          <w:tcPr>
            <w:tcW w:w="2200" w:type="dxa"/>
            <w:tcMar>
              <w:top w:w="20" w:type="dxa"/>
              <w:left w:w="20" w:type="dxa"/>
              <w:bottom w:w="20" w:type="dxa"/>
              <w:right w:w="20" w:type="dxa"/>
            </w:tcMar>
            <w:vAlign w:val="center"/>
            <w:hideMark/>
          </w:tcPr>
          <w:p w14:paraId="7542FFD6" w14:textId="77777777" w:rsidR="004B34A7" w:rsidRPr="00D93501" w:rsidRDefault="004B34A7" w:rsidP="008063B5">
            <w:pPr>
              <w:pStyle w:val="movimento2"/>
              <w:rPr>
                <w:color w:val="002060"/>
              </w:rPr>
            </w:pPr>
            <w:r w:rsidRPr="00D93501">
              <w:rPr>
                <w:color w:val="002060"/>
              </w:rPr>
              <w:t>(</w:t>
            </w:r>
            <w:proofErr w:type="gramStart"/>
            <w:r w:rsidRPr="00D93501">
              <w:rPr>
                <w:color w:val="002060"/>
              </w:rPr>
              <w:t>U.MANDOLESI</w:t>
            </w:r>
            <w:proofErr w:type="gramEnd"/>
            <w:r w:rsidRPr="00D93501">
              <w:rPr>
                <w:color w:val="002060"/>
              </w:rPr>
              <w:t xml:space="preserve"> CALCIO) </w:t>
            </w:r>
          </w:p>
        </w:tc>
      </w:tr>
    </w:tbl>
    <w:p w14:paraId="70BD5EA5" w14:textId="77777777" w:rsidR="004B34A7" w:rsidRDefault="004B34A7" w:rsidP="004B34A7">
      <w:pPr>
        <w:pStyle w:val="breakline"/>
        <w:divId w:val="527259509"/>
        <w:rPr>
          <w:color w:val="002060"/>
        </w:rPr>
      </w:pPr>
    </w:p>
    <w:p w14:paraId="2BE4DC06"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5D9A43B"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97E1AF1" w14:textId="77777777" w:rsidR="004B34A7" w:rsidRPr="00D93501" w:rsidRDefault="004B34A7" w:rsidP="004B34A7">
      <w:pPr>
        <w:pStyle w:val="breakline"/>
        <w:divId w:val="527259509"/>
        <w:rPr>
          <w:rFonts w:eastAsiaTheme="minorEastAsia"/>
          <w:color w:val="002060"/>
        </w:rPr>
      </w:pPr>
    </w:p>
    <w:p w14:paraId="45DC492C" w14:textId="77777777" w:rsidR="004B34A7" w:rsidRPr="00D93501" w:rsidRDefault="004B34A7" w:rsidP="004B34A7">
      <w:pPr>
        <w:pStyle w:val="titoloprinc0"/>
        <w:divId w:val="527259509"/>
        <w:rPr>
          <w:color w:val="002060"/>
        </w:rPr>
      </w:pPr>
      <w:r w:rsidRPr="00D93501">
        <w:rPr>
          <w:color w:val="002060"/>
        </w:rPr>
        <w:t>CLASSIFICA</w:t>
      </w:r>
    </w:p>
    <w:p w14:paraId="2EEFEA9D" w14:textId="77777777" w:rsidR="004B34A7" w:rsidRPr="00D93501" w:rsidRDefault="004B34A7" w:rsidP="004B34A7">
      <w:pPr>
        <w:pStyle w:val="breakline"/>
        <w:divId w:val="527259509"/>
        <w:rPr>
          <w:color w:val="002060"/>
        </w:rPr>
      </w:pPr>
    </w:p>
    <w:p w14:paraId="45084368" w14:textId="77777777" w:rsidR="004B34A7" w:rsidRPr="00D93501" w:rsidRDefault="004B34A7" w:rsidP="004B34A7">
      <w:pPr>
        <w:pStyle w:val="breakline"/>
        <w:divId w:val="527259509"/>
        <w:rPr>
          <w:color w:val="002060"/>
        </w:rPr>
      </w:pPr>
    </w:p>
    <w:p w14:paraId="690EB35D"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719D5692"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D4AB"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94D0"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3D098"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639AD"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F6F40"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BB614"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4F035"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02461"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07249"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D1437" w14:textId="77777777" w:rsidR="004B34A7" w:rsidRPr="00D93501" w:rsidRDefault="004B34A7" w:rsidP="008063B5">
            <w:pPr>
              <w:pStyle w:val="headertabella0"/>
              <w:rPr>
                <w:color w:val="002060"/>
              </w:rPr>
            </w:pPr>
            <w:r w:rsidRPr="00D93501">
              <w:rPr>
                <w:color w:val="002060"/>
              </w:rPr>
              <w:t>PE</w:t>
            </w:r>
          </w:p>
        </w:tc>
      </w:tr>
      <w:tr w:rsidR="004B34A7" w:rsidRPr="00D93501" w14:paraId="212BCEEE"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F2204"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BA69"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288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DF4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E2F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14F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3B04"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DDA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07F0"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6BD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1FBC64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E404D" w14:textId="77777777" w:rsidR="004B34A7" w:rsidRPr="00D93501" w:rsidRDefault="004B34A7" w:rsidP="008063B5">
            <w:pPr>
              <w:pStyle w:val="rowtabella0"/>
              <w:rPr>
                <w:color w:val="002060"/>
              </w:rPr>
            </w:pPr>
            <w:r w:rsidRPr="00D93501">
              <w:rPr>
                <w:color w:val="002060"/>
              </w:rPr>
              <w:t xml:space="preserve">G.S. AUDAX 1970 </w:t>
            </w:r>
            <w:proofErr w:type="gramStart"/>
            <w:r w:rsidRPr="00D9350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9A85"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C44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70B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158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69C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F42B"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F46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0B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FB4F" w14:textId="77777777" w:rsidR="004B34A7" w:rsidRPr="00D93501" w:rsidRDefault="004B34A7" w:rsidP="008063B5">
            <w:pPr>
              <w:pStyle w:val="rowtabella0"/>
              <w:jc w:val="center"/>
              <w:rPr>
                <w:color w:val="002060"/>
              </w:rPr>
            </w:pPr>
            <w:r w:rsidRPr="00D93501">
              <w:rPr>
                <w:color w:val="002060"/>
              </w:rPr>
              <w:t>0</w:t>
            </w:r>
          </w:p>
        </w:tc>
      </w:tr>
      <w:tr w:rsidR="004B34A7" w:rsidRPr="00D93501" w14:paraId="3A94D3C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2CE64"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8D1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D4F7"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E80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A4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051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A4E5"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8EA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7B2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3CCA" w14:textId="77777777" w:rsidR="004B34A7" w:rsidRPr="00D93501" w:rsidRDefault="004B34A7" w:rsidP="008063B5">
            <w:pPr>
              <w:pStyle w:val="rowtabella0"/>
              <w:jc w:val="center"/>
              <w:rPr>
                <w:color w:val="002060"/>
              </w:rPr>
            </w:pPr>
            <w:r w:rsidRPr="00D93501">
              <w:rPr>
                <w:color w:val="002060"/>
              </w:rPr>
              <w:t>0</w:t>
            </w:r>
          </w:p>
        </w:tc>
      </w:tr>
      <w:tr w:rsidR="004B34A7" w:rsidRPr="00D93501" w14:paraId="6E7DD14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D03DB"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D9D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4C3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F4B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C70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607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A32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D48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06B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0D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1253BC5C"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2AB98" w14:textId="77777777" w:rsidR="004B34A7" w:rsidRPr="00D93501" w:rsidRDefault="004B34A7" w:rsidP="008063B5">
            <w:pPr>
              <w:pStyle w:val="rowtabella0"/>
              <w:rPr>
                <w:color w:val="002060"/>
              </w:rPr>
            </w:pPr>
            <w:r w:rsidRPr="00D9350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CA8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3F1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343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FA2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3BC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352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523D"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E107"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8E7A" w14:textId="77777777" w:rsidR="004B34A7" w:rsidRPr="00D93501" w:rsidRDefault="004B34A7" w:rsidP="008063B5">
            <w:pPr>
              <w:pStyle w:val="rowtabella0"/>
              <w:jc w:val="center"/>
              <w:rPr>
                <w:color w:val="002060"/>
              </w:rPr>
            </w:pPr>
            <w:r w:rsidRPr="00D93501">
              <w:rPr>
                <w:color w:val="002060"/>
              </w:rPr>
              <w:t>0</w:t>
            </w:r>
          </w:p>
        </w:tc>
      </w:tr>
    </w:tbl>
    <w:p w14:paraId="316DC753" w14:textId="77777777" w:rsidR="004B34A7" w:rsidRPr="00D93501" w:rsidRDefault="004B34A7" w:rsidP="004B34A7">
      <w:pPr>
        <w:pStyle w:val="breakline"/>
        <w:divId w:val="527259509"/>
        <w:rPr>
          <w:rFonts w:eastAsiaTheme="minorEastAsia"/>
          <w:color w:val="002060"/>
        </w:rPr>
      </w:pPr>
    </w:p>
    <w:p w14:paraId="5B8493F1" w14:textId="77777777" w:rsidR="004B34A7" w:rsidRPr="00D93501" w:rsidRDefault="004B34A7" w:rsidP="004B34A7">
      <w:pPr>
        <w:pStyle w:val="breakline"/>
        <w:divId w:val="527259509"/>
        <w:rPr>
          <w:color w:val="002060"/>
        </w:rPr>
      </w:pPr>
    </w:p>
    <w:p w14:paraId="082C67C2"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04B79877"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543D6"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31B9"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85CE6"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0C377"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72E3"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5351"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3700"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6B60B"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A2EF"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1639E" w14:textId="77777777" w:rsidR="004B34A7" w:rsidRPr="00D93501" w:rsidRDefault="004B34A7" w:rsidP="008063B5">
            <w:pPr>
              <w:pStyle w:val="headertabella0"/>
              <w:rPr>
                <w:color w:val="002060"/>
              </w:rPr>
            </w:pPr>
            <w:r w:rsidRPr="00D93501">
              <w:rPr>
                <w:color w:val="002060"/>
              </w:rPr>
              <w:t>PE</w:t>
            </w:r>
          </w:p>
        </w:tc>
      </w:tr>
      <w:tr w:rsidR="004B34A7" w:rsidRPr="00D93501" w14:paraId="4F6B121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CEA5"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595F"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6B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ACD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F01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E5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6685"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E4D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F4DB"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4CDA" w14:textId="77777777" w:rsidR="004B34A7" w:rsidRPr="00D93501" w:rsidRDefault="004B34A7" w:rsidP="008063B5">
            <w:pPr>
              <w:pStyle w:val="rowtabella0"/>
              <w:jc w:val="center"/>
              <w:rPr>
                <w:color w:val="002060"/>
              </w:rPr>
            </w:pPr>
            <w:r w:rsidRPr="00D93501">
              <w:rPr>
                <w:color w:val="002060"/>
              </w:rPr>
              <w:t>0</w:t>
            </w:r>
          </w:p>
        </w:tc>
      </w:tr>
      <w:tr w:rsidR="004B34A7" w:rsidRPr="00D93501" w14:paraId="195FBE8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321AD" w14:textId="77777777" w:rsidR="004B34A7" w:rsidRPr="00D93501" w:rsidRDefault="004B34A7" w:rsidP="008063B5">
            <w:pPr>
              <w:pStyle w:val="rowtabella0"/>
              <w:rPr>
                <w:color w:val="002060"/>
              </w:rPr>
            </w:pPr>
            <w:r w:rsidRPr="00D93501">
              <w:rPr>
                <w:color w:val="002060"/>
              </w:rPr>
              <w:t xml:space="preserve">POL.D. </w:t>
            </w:r>
            <w:proofErr w:type="gramStart"/>
            <w:r w:rsidRPr="00D93501">
              <w:rPr>
                <w:color w:val="002060"/>
              </w:rPr>
              <w:t>U.MANDOLESI</w:t>
            </w:r>
            <w:proofErr w:type="gramEnd"/>
            <w:r w:rsidRPr="00D9350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D1B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906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7B9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23F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336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3E73"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815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DB7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324F"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3B7AC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CA22D" w14:textId="77777777" w:rsidR="004B34A7" w:rsidRPr="00D93501" w:rsidRDefault="004B34A7" w:rsidP="008063B5">
            <w:pPr>
              <w:pStyle w:val="rowtabella0"/>
              <w:rPr>
                <w:color w:val="002060"/>
              </w:rPr>
            </w:pPr>
            <w:r w:rsidRPr="00D9350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521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247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9B5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DFD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A5D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7961"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3D07"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17A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260D" w14:textId="77777777" w:rsidR="004B34A7" w:rsidRPr="00D93501" w:rsidRDefault="004B34A7" w:rsidP="008063B5">
            <w:pPr>
              <w:pStyle w:val="rowtabella0"/>
              <w:jc w:val="center"/>
              <w:rPr>
                <w:color w:val="002060"/>
              </w:rPr>
            </w:pPr>
            <w:r w:rsidRPr="00D93501">
              <w:rPr>
                <w:color w:val="002060"/>
              </w:rPr>
              <w:t>0</w:t>
            </w:r>
          </w:p>
        </w:tc>
      </w:tr>
      <w:tr w:rsidR="004B34A7" w:rsidRPr="00D93501" w14:paraId="110F2BA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28ED1" w14:textId="77777777" w:rsidR="004B34A7" w:rsidRPr="00D93501" w:rsidRDefault="004B34A7" w:rsidP="008063B5">
            <w:pPr>
              <w:pStyle w:val="rowtabella0"/>
              <w:rPr>
                <w:color w:val="002060"/>
              </w:rPr>
            </w:pPr>
            <w:r w:rsidRPr="00D9350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D64C"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EA7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B9C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FBF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DED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E3D4"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DEB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A36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F54D" w14:textId="77777777" w:rsidR="004B34A7" w:rsidRPr="00D93501" w:rsidRDefault="004B34A7" w:rsidP="008063B5">
            <w:pPr>
              <w:pStyle w:val="rowtabella0"/>
              <w:jc w:val="center"/>
              <w:rPr>
                <w:color w:val="002060"/>
              </w:rPr>
            </w:pPr>
            <w:r w:rsidRPr="00D93501">
              <w:rPr>
                <w:color w:val="002060"/>
              </w:rPr>
              <w:t>0</w:t>
            </w:r>
          </w:p>
        </w:tc>
      </w:tr>
      <w:tr w:rsidR="004B34A7" w:rsidRPr="00D93501" w14:paraId="5C59C5C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A13EA"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C09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214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626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CE3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70F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7A7E"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12C8"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68C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B099" w14:textId="77777777" w:rsidR="004B34A7" w:rsidRPr="00D93501" w:rsidRDefault="004B34A7" w:rsidP="008063B5">
            <w:pPr>
              <w:pStyle w:val="rowtabella0"/>
              <w:jc w:val="center"/>
              <w:rPr>
                <w:color w:val="002060"/>
              </w:rPr>
            </w:pPr>
            <w:r w:rsidRPr="00D93501">
              <w:rPr>
                <w:color w:val="002060"/>
              </w:rPr>
              <w:t>0</w:t>
            </w:r>
          </w:p>
        </w:tc>
      </w:tr>
      <w:tr w:rsidR="004B34A7" w:rsidRPr="00D93501" w14:paraId="353A7CAD"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66313" w14:textId="77777777" w:rsidR="004B34A7" w:rsidRPr="00D93501" w:rsidRDefault="004B34A7" w:rsidP="008063B5">
            <w:pPr>
              <w:pStyle w:val="rowtabella0"/>
              <w:rPr>
                <w:color w:val="002060"/>
              </w:rPr>
            </w:pPr>
            <w:r w:rsidRPr="00D9350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B7A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57B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E8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ABE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1F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15DE"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DB70" w14:textId="77777777" w:rsidR="004B34A7" w:rsidRPr="00D93501" w:rsidRDefault="004B34A7" w:rsidP="008063B5">
            <w:pPr>
              <w:pStyle w:val="rowtabella0"/>
              <w:jc w:val="center"/>
              <w:rPr>
                <w:color w:val="002060"/>
              </w:rPr>
            </w:pPr>
            <w:r w:rsidRPr="00D935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1FD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783D" w14:textId="77777777" w:rsidR="004B34A7" w:rsidRPr="00D93501" w:rsidRDefault="004B34A7" w:rsidP="008063B5">
            <w:pPr>
              <w:pStyle w:val="rowtabella0"/>
              <w:jc w:val="center"/>
              <w:rPr>
                <w:color w:val="002060"/>
              </w:rPr>
            </w:pPr>
            <w:r w:rsidRPr="00D93501">
              <w:rPr>
                <w:color w:val="002060"/>
              </w:rPr>
              <w:t>0</w:t>
            </w:r>
          </w:p>
        </w:tc>
      </w:tr>
    </w:tbl>
    <w:p w14:paraId="1FCDBB63" w14:textId="77777777" w:rsidR="004B34A7" w:rsidRDefault="004B34A7" w:rsidP="004B34A7">
      <w:pPr>
        <w:pStyle w:val="breakline"/>
        <w:divId w:val="527259509"/>
        <w:rPr>
          <w:color w:val="002060"/>
        </w:rPr>
      </w:pPr>
    </w:p>
    <w:p w14:paraId="329A83D5" w14:textId="77777777" w:rsidR="004B34A7" w:rsidRPr="00D93501" w:rsidRDefault="004B34A7" w:rsidP="004B34A7">
      <w:pPr>
        <w:pStyle w:val="titoloprinc0"/>
        <w:divId w:val="527259509"/>
        <w:rPr>
          <w:color w:val="002060"/>
        </w:rPr>
      </w:pPr>
      <w:r>
        <w:rPr>
          <w:color w:val="002060"/>
        </w:rPr>
        <w:t>PROGRAMMA GARE</w:t>
      </w:r>
    </w:p>
    <w:p w14:paraId="6CC04510" w14:textId="77777777" w:rsidR="004B34A7" w:rsidRDefault="004B34A7" w:rsidP="004B34A7">
      <w:pPr>
        <w:pStyle w:val="breakline"/>
        <w:divId w:val="527259509"/>
        <w:rPr>
          <w:color w:val="002060"/>
        </w:rPr>
      </w:pPr>
    </w:p>
    <w:p w14:paraId="272669FB"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4B34A7" w:rsidRPr="00504627" w14:paraId="19F67A0B"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C7CB5"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D9E8"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C954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02F6"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6715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8FAA"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F6446"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C2F1937"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4BCB5" w14:textId="77777777" w:rsidR="004B34A7" w:rsidRPr="00504627" w:rsidRDefault="004B34A7" w:rsidP="008063B5">
            <w:pPr>
              <w:pStyle w:val="rowtabella0"/>
              <w:rPr>
                <w:color w:val="002060"/>
              </w:rPr>
            </w:pPr>
            <w:r w:rsidRPr="00504627">
              <w:rPr>
                <w:color w:val="002060"/>
              </w:rPr>
              <w:t xml:space="preserve">AUDAX 1970 </w:t>
            </w:r>
            <w:proofErr w:type="gramStart"/>
            <w:r w:rsidRPr="00504627">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834E2" w14:textId="77777777" w:rsidR="004B34A7" w:rsidRPr="00504627" w:rsidRDefault="004B34A7" w:rsidP="008063B5">
            <w:pPr>
              <w:pStyle w:val="rowtabella0"/>
              <w:rPr>
                <w:color w:val="002060"/>
              </w:rPr>
            </w:pPr>
            <w:r w:rsidRPr="00504627">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1A6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62BAE" w14:textId="77777777" w:rsidR="004B34A7" w:rsidRPr="00504627" w:rsidRDefault="004B34A7" w:rsidP="008063B5">
            <w:pPr>
              <w:pStyle w:val="rowtabella0"/>
              <w:rPr>
                <w:color w:val="002060"/>
              </w:rPr>
            </w:pPr>
            <w:r w:rsidRPr="00504627">
              <w:rPr>
                <w:color w:val="002060"/>
              </w:rPr>
              <w:t>13/11/2021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65A4D" w14:textId="77777777" w:rsidR="004B34A7" w:rsidRPr="00504627" w:rsidRDefault="004B34A7" w:rsidP="008063B5">
            <w:pPr>
              <w:pStyle w:val="rowtabella0"/>
              <w:rPr>
                <w:color w:val="002060"/>
              </w:rPr>
            </w:pPr>
            <w:r w:rsidRPr="0050462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2F645" w14:textId="77777777" w:rsidR="004B34A7" w:rsidRPr="00504627" w:rsidRDefault="004B34A7" w:rsidP="008063B5">
            <w:pPr>
              <w:pStyle w:val="rowtabella0"/>
              <w:rPr>
                <w:color w:val="002060"/>
              </w:rPr>
            </w:pPr>
            <w:r w:rsidRPr="0050462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E74AF" w14:textId="77777777" w:rsidR="004B34A7" w:rsidRPr="00504627" w:rsidRDefault="004B34A7" w:rsidP="008063B5">
            <w:pPr>
              <w:pStyle w:val="rowtabella0"/>
              <w:rPr>
                <w:color w:val="002060"/>
              </w:rPr>
            </w:pPr>
            <w:r w:rsidRPr="00504627">
              <w:rPr>
                <w:color w:val="002060"/>
              </w:rPr>
              <w:t>VIA ANTONIO ROSMINI 22/B</w:t>
            </w:r>
          </w:p>
        </w:tc>
      </w:tr>
      <w:tr w:rsidR="004B34A7" w:rsidRPr="00504627" w14:paraId="5C60B79A"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7434C" w14:textId="77777777" w:rsidR="004B34A7" w:rsidRPr="00504627" w:rsidRDefault="004B34A7" w:rsidP="008063B5">
            <w:pPr>
              <w:pStyle w:val="rowtabella0"/>
              <w:rPr>
                <w:color w:val="002060"/>
              </w:rPr>
            </w:pPr>
            <w:r w:rsidRPr="00504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D9F2A" w14:textId="77777777" w:rsidR="004B34A7" w:rsidRPr="00504627" w:rsidRDefault="004B34A7" w:rsidP="008063B5">
            <w:pPr>
              <w:pStyle w:val="rowtabella0"/>
              <w:rPr>
                <w:color w:val="002060"/>
              </w:rPr>
            </w:pPr>
            <w:r w:rsidRPr="00504627">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FDEF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92887" w14:textId="77777777" w:rsidR="004B34A7" w:rsidRPr="00504627" w:rsidRDefault="004B34A7" w:rsidP="008063B5">
            <w:pPr>
              <w:pStyle w:val="rowtabella0"/>
              <w:rPr>
                <w:color w:val="002060"/>
              </w:rPr>
            </w:pPr>
            <w:r w:rsidRPr="00504627">
              <w:rPr>
                <w:color w:val="002060"/>
              </w:rPr>
              <w:t>14/11/2021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4C6D8" w14:textId="77777777" w:rsidR="004B34A7" w:rsidRPr="00504627" w:rsidRDefault="004B34A7" w:rsidP="008063B5">
            <w:pPr>
              <w:pStyle w:val="rowtabella0"/>
              <w:rPr>
                <w:color w:val="002060"/>
              </w:rPr>
            </w:pPr>
            <w:r w:rsidRPr="0050462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D136C" w14:textId="77777777" w:rsidR="004B34A7" w:rsidRPr="00504627" w:rsidRDefault="004B34A7" w:rsidP="008063B5">
            <w:pPr>
              <w:pStyle w:val="rowtabella0"/>
              <w:rPr>
                <w:color w:val="002060"/>
              </w:rPr>
            </w:pPr>
            <w:r w:rsidRPr="00504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F16F6"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B.BUOZZI</w:t>
            </w:r>
            <w:proofErr w:type="gramEnd"/>
          </w:p>
        </w:tc>
      </w:tr>
    </w:tbl>
    <w:p w14:paraId="05707FCB" w14:textId="77777777" w:rsidR="004B34A7" w:rsidRPr="00504627" w:rsidRDefault="004B34A7" w:rsidP="004B34A7">
      <w:pPr>
        <w:pStyle w:val="breakline"/>
        <w:divId w:val="527259509"/>
        <w:rPr>
          <w:rFonts w:eastAsiaTheme="minorEastAsia"/>
          <w:color w:val="002060"/>
        </w:rPr>
      </w:pPr>
    </w:p>
    <w:p w14:paraId="47E330FD" w14:textId="77777777" w:rsidR="004B34A7" w:rsidRPr="00504627" w:rsidRDefault="004B34A7" w:rsidP="004B34A7">
      <w:pPr>
        <w:pStyle w:val="breakline"/>
        <w:divId w:val="527259509"/>
        <w:rPr>
          <w:color w:val="002060"/>
        </w:rPr>
      </w:pPr>
    </w:p>
    <w:p w14:paraId="71DB341F" w14:textId="77777777" w:rsidR="004B34A7" w:rsidRPr="00504627" w:rsidRDefault="004B34A7" w:rsidP="004B34A7">
      <w:pPr>
        <w:pStyle w:val="breakline"/>
        <w:divId w:val="527259509"/>
        <w:rPr>
          <w:color w:val="002060"/>
        </w:rPr>
      </w:pPr>
    </w:p>
    <w:p w14:paraId="016B7DC8"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4B34A7" w:rsidRPr="00504627" w14:paraId="1DCAF315"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5002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AF3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78B0"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0B8A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82C5A"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66CD"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6B06C"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10FC5534"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DC29EC" w14:textId="77777777" w:rsidR="004B34A7" w:rsidRPr="00504627" w:rsidRDefault="004B34A7" w:rsidP="008063B5">
            <w:pPr>
              <w:pStyle w:val="rowtabella0"/>
              <w:rPr>
                <w:color w:val="002060"/>
              </w:rPr>
            </w:pPr>
            <w:r w:rsidRPr="00504627">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10C8A"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AE0C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CFEB0" w14:textId="77777777" w:rsidR="004B34A7" w:rsidRPr="00504627" w:rsidRDefault="004B34A7" w:rsidP="008063B5">
            <w:pPr>
              <w:pStyle w:val="rowtabella0"/>
              <w:rPr>
                <w:color w:val="002060"/>
              </w:rPr>
            </w:pPr>
            <w:r w:rsidRPr="00504627">
              <w:rPr>
                <w:color w:val="002060"/>
              </w:rPr>
              <w:t>13/11/2021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39713" w14:textId="77777777" w:rsidR="004B34A7" w:rsidRPr="00504627" w:rsidRDefault="004B34A7" w:rsidP="008063B5">
            <w:pPr>
              <w:pStyle w:val="rowtabella0"/>
              <w:rPr>
                <w:color w:val="002060"/>
              </w:rPr>
            </w:pPr>
            <w:r w:rsidRPr="00504627">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7BEE6" w14:textId="77777777" w:rsidR="004B34A7" w:rsidRPr="00504627" w:rsidRDefault="004B34A7" w:rsidP="008063B5">
            <w:pPr>
              <w:pStyle w:val="rowtabella0"/>
              <w:rPr>
                <w:color w:val="002060"/>
              </w:rPr>
            </w:pPr>
            <w:r w:rsidRPr="00504627">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32EF0" w14:textId="77777777" w:rsidR="004B34A7" w:rsidRPr="00504627" w:rsidRDefault="004B34A7" w:rsidP="008063B5">
            <w:pPr>
              <w:pStyle w:val="rowtabella0"/>
              <w:rPr>
                <w:color w:val="002060"/>
              </w:rPr>
            </w:pPr>
            <w:r w:rsidRPr="00504627">
              <w:rPr>
                <w:color w:val="002060"/>
              </w:rPr>
              <w:t>VIA OLIMPIADI</w:t>
            </w:r>
          </w:p>
        </w:tc>
      </w:tr>
      <w:tr w:rsidR="004B34A7" w:rsidRPr="00504627" w14:paraId="6E58A4B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D5F38" w14:textId="77777777" w:rsidR="004B34A7" w:rsidRPr="00504627" w:rsidRDefault="004B34A7" w:rsidP="008063B5">
            <w:pPr>
              <w:pStyle w:val="rowtabella0"/>
              <w:rPr>
                <w:color w:val="002060"/>
              </w:rPr>
            </w:pPr>
            <w:r w:rsidRPr="0050462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1AAB15" w14:textId="77777777" w:rsidR="004B34A7" w:rsidRPr="00504627" w:rsidRDefault="004B34A7" w:rsidP="008063B5">
            <w:pPr>
              <w:pStyle w:val="rowtabella0"/>
              <w:rPr>
                <w:color w:val="002060"/>
              </w:rPr>
            </w:pPr>
            <w:r w:rsidRPr="0050462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21FFE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2E807"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C4DB5" w14:textId="77777777" w:rsidR="004B34A7" w:rsidRPr="00504627" w:rsidRDefault="004B34A7" w:rsidP="008063B5">
            <w:pPr>
              <w:pStyle w:val="rowtabella0"/>
              <w:rPr>
                <w:color w:val="002060"/>
              </w:rPr>
            </w:pPr>
            <w:r w:rsidRPr="0050462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DD839" w14:textId="77777777" w:rsidR="004B34A7" w:rsidRPr="00504627" w:rsidRDefault="004B34A7" w:rsidP="008063B5">
            <w:pPr>
              <w:pStyle w:val="rowtabella0"/>
              <w:rPr>
                <w:color w:val="002060"/>
              </w:rPr>
            </w:pPr>
            <w:r w:rsidRPr="0050462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CB06A" w14:textId="77777777" w:rsidR="004B34A7" w:rsidRPr="00504627" w:rsidRDefault="004B34A7" w:rsidP="008063B5">
            <w:pPr>
              <w:pStyle w:val="rowtabella0"/>
              <w:rPr>
                <w:color w:val="002060"/>
              </w:rPr>
            </w:pPr>
            <w:r w:rsidRPr="00504627">
              <w:rPr>
                <w:color w:val="002060"/>
              </w:rPr>
              <w:t>VIA ALESSANDRO MANZONI</w:t>
            </w:r>
          </w:p>
        </w:tc>
      </w:tr>
      <w:tr w:rsidR="004B34A7" w:rsidRPr="00504627" w14:paraId="2227B10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B37132" w14:textId="77777777" w:rsidR="004B34A7" w:rsidRPr="00504627" w:rsidRDefault="004B34A7" w:rsidP="008063B5">
            <w:pPr>
              <w:pStyle w:val="rowtabella0"/>
              <w:rPr>
                <w:color w:val="002060"/>
              </w:rPr>
            </w:pPr>
            <w:r w:rsidRPr="0050462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A62E7" w14:textId="77777777" w:rsidR="004B34A7" w:rsidRPr="00504627" w:rsidRDefault="004B34A7" w:rsidP="008063B5">
            <w:pPr>
              <w:pStyle w:val="rowtabella0"/>
              <w:rPr>
                <w:color w:val="002060"/>
              </w:rPr>
            </w:pPr>
            <w:proofErr w:type="gramStart"/>
            <w:r w:rsidRPr="00504627">
              <w:rPr>
                <w:color w:val="002060"/>
              </w:rPr>
              <w:t>U.MANDOLESI</w:t>
            </w:r>
            <w:proofErr w:type="gramEnd"/>
            <w:r w:rsidRPr="00504627">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12CA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B02B8" w14:textId="77777777" w:rsidR="004B34A7" w:rsidRPr="00504627" w:rsidRDefault="004B34A7" w:rsidP="008063B5">
            <w:pPr>
              <w:pStyle w:val="rowtabella0"/>
              <w:rPr>
                <w:color w:val="002060"/>
              </w:rPr>
            </w:pPr>
            <w:r w:rsidRPr="00504627">
              <w:rPr>
                <w:color w:val="002060"/>
              </w:rPr>
              <w:t>14/11/2021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436F2" w14:textId="77777777" w:rsidR="004B34A7" w:rsidRPr="00504627" w:rsidRDefault="004B34A7" w:rsidP="008063B5">
            <w:pPr>
              <w:pStyle w:val="rowtabella0"/>
              <w:rPr>
                <w:color w:val="002060"/>
              </w:rPr>
            </w:pPr>
            <w:r w:rsidRPr="0050462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C9D2E" w14:textId="77777777" w:rsidR="004B34A7" w:rsidRPr="00504627" w:rsidRDefault="004B34A7" w:rsidP="008063B5">
            <w:pPr>
              <w:pStyle w:val="rowtabella0"/>
              <w:rPr>
                <w:color w:val="002060"/>
              </w:rPr>
            </w:pPr>
            <w:r w:rsidRPr="0050462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6E18D" w14:textId="77777777" w:rsidR="004B34A7" w:rsidRPr="00504627" w:rsidRDefault="004B34A7" w:rsidP="008063B5">
            <w:pPr>
              <w:pStyle w:val="rowtabella0"/>
              <w:rPr>
                <w:color w:val="002060"/>
              </w:rPr>
            </w:pPr>
            <w:r w:rsidRPr="00504627">
              <w:rPr>
                <w:color w:val="002060"/>
              </w:rPr>
              <w:t>VIA CORRADI</w:t>
            </w:r>
          </w:p>
        </w:tc>
      </w:tr>
    </w:tbl>
    <w:p w14:paraId="67BEDBA4" w14:textId="77777777" w:rsidR="004B34A7" w:rsidRPr="00504627" w:rsidRDefault="004B34A7" w:rsidP="004B34A7">
      <w:pPr>
        <w:pStyle w:val="breakline"/>
        <w:divId w:val="527259509"/>
        <w:rPr>
          <w:rFonts w:eastAsiaTheme="minorEastAsia"/>
          <w:color w:val="002060"/>
        </w:rPr>
      </w:pPr>
    </w:p>
    <w:p w14:paraId="1FFCFFB7" w14:textId="77777777" w:rsidR="004B34A7" w:rsidRPr="00D93501" w:rsidRDefault="004B34A7" w:rsidP="004B34A7">
      <w:pPr>
        <w:pStyle w:val="breakline"/>
        <w:divId w:val="527259509"/>
        <w:rPr>
          <w:rFonts w:eastAsiaTheme="minorEastAsia"/>
          <w:color w:val="002060"/>
        </w:rPr>
      </w:pPr>
    </w:p>
    <w:p w14:paraId="47EAE0DA" w14:textId="77777777" w:rsidR="004B34A7" w:rsidRPr="00D93501" w:rsidRDefault="004B34A7" w:rsidP="004B34A7">
      <w:pPr>
        <w:pStyle w:val="breakline"/>
        <w:divId w:val="527259509"/>
        <w:rPr>
          <w:color w:val="002060"/>
        </w:rPr>
      </w:pPr>
    </w:p>
    <w:p w14:paraId="18C0EF14"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19 CALCIO A 5 REGIONALE</w:t>
      </w:r>
    </w:p>
    <w:p w14:paraId="3CA08A9D" w14:textId="77777777" w:rsidR="004B34A7" w:rsidRPr="00D93501" w:rsidRDefault="004B34A7" w:rsidP="004B34A7">
      <w:pPr>
        <w:pStyle w:val="titoloprinc0"/>
        <w:divId w:val="527259509"/>
        <w:rPr>
          <w:color w:val="002060"/>
        </w:rPr>
      </w:pPr>
      <w:r w:rsidRPr="00D93501">
        <w:rPr>
          <w:color w:val="002060"/>
        </w:rPr>
        <w:t>VARIAZIONI AL PROGRAMMA GARE</w:t>
      </w:r>
    </w:p>
    <w:p w14:paraId="75F27349" w14:textId="77777777" w:rsidR="004B34A7" w:rsidRPr="00D93501" w:rsidRDefault="004B34A7" w:rsidP="004B34A7">
      <w:pPr>
        <w:pStyle w:val="breakline"/>
        <w:divId w:val="527259509"/>
        <w:rPr>
          <w:color w:val="002060"/>
        </w:rPr>
      </w:pPr>
    </w:p>
    <w:p w14:paraId="713DB7F2" w14:textId="77777777" w:rsidR="004B34A7" w:rsidRPr="00D93501" w:rsidRDefault="004B34A7" w:rsidP="004B34A7">
      <w:pPr>
        <w:pStyle w:val="breakline"/>
        <w:divId w:val="527259509"/>
        <w:rPr>
          <w:color w:val="002060"/>
        </w:rPr>
      </w:pPr>
    </w:p>
    <w:p w14:paraId="67C6A5A3"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0EDECA7C"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D5F9E"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9FE79"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4C23"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9AEEF"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E6F5"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12091"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332A"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6BFF3" w14:textId="77777777" w:rsidR="004B34A7" w:rsidRPr="00D93501" w:rsidRDefault="004B34A7" w:rsidP="008063B5">
            <w:pPr>
              <w:pStyle w:val="headertabella0"/>
              <w:rPr>
                <w:color w:val="002060"/>
              </w:rPr>
            </w:pPr>
            <w:r w:rsidRPr="00D93501">
              <w:rPr>
                <w:color w:val="002060"/>
              </w:rPr>
              <w:t>Impianto</w:t>
            </w:r>
          </w:p>
        </w:tc>
      </w:tr>
      <w:tr w:rsidR="004B34A7" w:rsidRPr="00D93501" w14:paraId="741ABEB7"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BE88"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25D1"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CEE4" w14:textId="77777777" w:rsidR="004B34A7" w:rsidRPr="00555AE9" w:rsidRDefault="004B34A7" w:rsidP="008063B5">
            <w:pPr>
              <w:pStyle w:val="rowtabella0"/>
              <w:rPr>
                <w:color w:val="002060"/>
                <w:highlight w:val="yellow"/>
              </w:rPr>
            </w:pPr>
            <w:r w:rsidRPr="00555AE9">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E65B" w14:textId="77777777" w:rsidR="004B34A7" w:rsidRPr="00555AE9" w:rsidRDefault="004B34A7" w:rsidP="008063B5">
            <w:pPr>
              <w:pStyle w:val="rowtabella0"/>
              <w:rPr>
                <w:color w:val="002060"/>
                <w:highlight w:val="yellow"/>
              </w:rPr>
            </w:pPr>
            <w:r w:rsidRPr="00555AE9">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0F9E"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0315" w14:textId="77777777" w:rsidR="004B34A7" w:rsidRPr="00D93501" w:rsidRDefault="004B34A7" w:rsidP="008063B5">
            <w:pPr>
              <w:pStyle w:val="rowtabella0"/>
              <w:jc w:val="center"/>
              <w:rPr>
                <w:color w:val="002060"/>
              </w:rPr>
            </w:pPr>
            <w:r w:rsidRPr="00555AE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F893"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DEDE" w14:textId="77777777" w:rsidR="004B34A7" w:rsidRPr="00D93501" w:rsidRDefault="004B34A7" w:rsidP="008063B5">
            <w:pPr>
              <w:pStyle w:val="rowtabella0"/>
              <w:rPr>
                <w:color w:val="002060"/>
              </w:rPr>
            </w:pPr>
            <w:r w:rsidRPr="00555AE9">
              <w:rPr>
                <w:color w:val="002060"/>
                <w:highlight w:val="yellow"/>
              </w:rPr>
              <w:t>PALLONE GEODETICO "CIOMMEI" TOLENTINO VIA WEBER - ZONA STICCHI</w:t>
            </w:r>
          </w:p>
        </w:tc>
      </w:tr>
    </w:tbl>
    <w:p w14:paraId="41136B0A" w14:textId="77777777" w:rsidR="004B34A7" w:rsidRPr="00D93501" w:rsidRDefault="004B34A7" w:rsidP="004B34A7">
      <w:pPr>
        <w:pStyle w:val="breakline"/>
        <w:divId w:val="527259509"/>
        <w:rPr>
          <w:rFonts w:eastAsiaTheme="minorEastAsia"/>
          <w:color w:val="002060"/>
        </w:rPr>
      </w:pPr>
    </w:p>
    <w:p w14:paraId="20FE4284" w14:textId="77777777" w:rsidR="004B34A7" w:rsidRPr="00D93501" w:rsidRDefault="004B34A7" w:rsidP="004B34A7">
      <w:pPr>
        <w:pStyle w:val="breakline"/>
        <w:divId w:val="527259509"/>
        <w:rPr>
          <w:color w:val="002060"/>
        </w:rPr>
      </w:pPr>
    </w:p>
    <w:p w14:paraId="554A7A4C" w14:textId="77777777" w:rsidR="004B34A7" w:rsidRPr="00D93501" w:rsidRDefault="004B34A7" w:rsidP="004B34A7">
      <w:pPr>
        <w:pStyle w:val="titoloprinc0"/>
        <w:divId w:val="527259509"/>
        <w:rPr>
          <w:color w:val="002060"/>
        </w:rPr>
      </w:pPr>
      <w:r w:rsidRPr="00D93501">
        <w:rPr>
          <w:color w:val="002060"/>
        </w:rPr>
        <w:t>RISULTATI</w:t>
      </w:r>
    </w:p>
    <w:p w14:paraId="2542A63B" w14:textId="77777777" w:rsidR="004B34A7" w:rsidRPr="00D93501" w:rsidRDefault="004B34A7" w:rsidP="004B34A7">
      <w:pPr>
        <w:pStyle w:val="breakline"/>
        <w:divId w:val="527259509"/>
        <w:rPr>
          <w:color w:val="002060"/>
        </w:rPr>
      </w:pPr>
    </w:p>
    <w:p w14:paraId="08EFD923"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33D72FAB"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lastRenderedPageBreak/>
        <w:t>Si trascrivono qui di seguito i risultati ufficiali delle gare disputate</w:t>
      </w:r>
    </w:p>
    <w:p w14:paraId="1AF41E7D"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3B2200B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69ECAA06"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70C3"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415BFBDF"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3A96F" w14:textId="77777777" w:rsidR="004B34A7" w:rsidRPr="00D93501" w:rsidRDefault="004B34A7" w:rsidP="008063B5">
                  <w:pPr>
                    <w:pStyle w:val="rowtabella0"/>
                    <w:rPr>
                      <w:color w:val="002060"/>
                    </w:rPr>
                  </w:pPr>
                  <w:r w:rsidRPr="00D93501">
                    <w:rPr>
                      <w:color w:val="002060"/>
                    </w:rPr>
                    <w:t xml:space="preserve">AUDAX 1970 </w:t>
                  </w:r>
                  <w:proofErr w:type="gramStart"/>
                  <w:r w:rsidRPr="00D93501">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7C777" w14:textId="77777777" w:rsidR="004B34A7" w:rsidRPr="00D93501" w:rsidRDefault="004B34A7" w:rsidP="008063B5">
                  <w:pPr>
                    <w:pStyle w:val="rowtabella0"/>
                    <w:rPr>
                      <w:color w:val="002060"/>
                    </w:rPr>
                  </w:pPr>
                  <w:r w:rsidRPr="00D93501">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BE64A" w14:textId="77777777" w:rsidR="004B34A7" w:rsidRPr="00D93501" w:rsidRDefault="004B34A7" w:rsidP="008063B5">
                  <w:pPr>
                    <w:pStyle w:val="rowtabella0"/>
                    <w:jc w:val="center"/>
                    <w:rPr>
                      <w:color w:val="002060"/>
                    </w:rPr>
                  </w:pPr>
                  <w:r w:rsidRPr="00D93501">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E785A" w14:textId="77777777" w:rsidR="004B34A7" w:rsidRPr="00D93501" w:rsidRDefault="004B34A7" w:rsidP="008063B5">
                  <w:pPr>
                    <w:pStyle w:val="rowtabella0"/>
                    <w:jc w:val="center"/>
                    <w:rPr>
                      <w:color w:val="002060"/>
                    </w:rPr>
                  </w:pPr>
                  <w:r w:rsidRPr="00D93501">
                    <w:rPr>
                      <w:color w:val="002060"/>
                    </w:rPr>
                    <w:t> </w:t>
                  </w:r>
                </w:p>
              </w:tc>
            </w:tr>
            <w:tr w:rsidR="004B34A7" w:rsidRPr="00D93501" w14:paraId="2594B76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DA786D" w14:textId="77777777" w:rsidR="004B34A7" w:rsidRPr="00D93501" w:rsidRDefault="004B34A7" w:rsidP="008063B5">
                  <w:pPr>
                    <w:pStyle w:val="rowtabella0"/>
                    <w:rPr>
                      <w:color w:val="002060"/>
                    </w:rPr>
                  </w:pPr>
                  <w:r w:rsidRPr="00D93501">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A9BFA"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EB05F" w14:textId="77777777" w:rsidR="004B34A7" w:rsidRPr="00D93501" w:rsidRDefault="004B34A7" w:rsidP="008063B5">
                  <w:pPr>
                    <w:pStyle w:val="rowtabella0"/>
                    <w:jc w:val="center"/>
                    <w:rPr>
                      <w:color w:val="002060"/>
                    </w:rPr>
                  </w:pPr>
                  <w:r w:rsidRPr="00D9350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0F6B2" w14:textId="77777777" w:rsidR="004B34A7" w:rsidRPr="00D93501" w:rsidRDefault="004B34A7" w:rsidP="008063B5">
                  <w:pPr>
                    <w:pStyle w:val="rowtabella0"/>
                    <w:jc w:val="center"/>
                    <w:rPr>
                      <w:color w:val="002060"/>
                    </w:rPr>
                  </w:pPr>
                  <w:r w:rsidRPr="00D93501">
                    <w:rPr>
                      <w:color w:val="002060"/>
                    </w:rPr>
                    <w:t> </w:t>
                  </w:r>
                </w:p>
              </w:tc>
            </w:tr>
            <w:tr w:rsidR="004B34A7" w:rsidRPr="00D93501" w14:paraId="44BDF4E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C8864" w14:textId="77777777" w:rsidR="004B34A7" w:rsidRPr="00D93501" w:rsidRDefault="004B34A7" w:rsidP="008063B5">
                  <w:pPr>
                    <w:pStyle w:val="rowtabella0"/>
                    <w:rPr>
                      <w:color w:val="002060"/>
                    </w:rPr>
                  </w:pPr>
                  <w:r w:rsidRPr="00D9350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947FB" w14:textId="77777777" w:rsidR="004B34A7" w:rsidRPr="00D93501" w:rsidRDefault="004B34A7" w:rsidP="008063B5">
                  <w:pPr>
                    <w:pStyle w:val="rowtabella0"/>
                    <w:rPr>
                      <w:color w:val="002060"/>
                    </w:rPr>
                  </w:pPr>
                  <w:r w:rsidRPr="00D93501">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B585B" w14:textId="77777777" w:rsidR="004B34A7" w:rsidRPr="00D93501" w:rsidRDefault="004B34A7" w:rsidP="008063B5">
                  <w:pPr>
                    <w:pStyle w:val="rowtabella0"/>
                    <w:jc w:val="center"/>
                    <w:rPr>
                      <w:color w:val="002060"/>
                    </w:rPr>
                  </w:pPr>
                  <w:r w:rsidRPr="00D9350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94B63" w14:textId="77777777" w:rsidR="004B34A7" w:rsidRPr="00D93501" w:rsidRDefault="004B34A7" w:rsidP="008063B5">
                  <w:pPr>
                    <w:pStyle w:val="rowtabella0"/>
                    <w:jc w:val="center"/>
                    <w:rPr>
                      <w:color w:val="002060"/>
                    </w:rPr>
                  </w:pPr>
                  <w:r w:rsidRPr="00D93501">
                    <w:rPr>
                      <w:color w:val="002060"/>
                    </w:rPr>
                    <w:t> </w:t>
                  </w:r>
                </w:p>
              </w:tc>
            </w:tr>
            <w:tr w:rsidR="004B34A7" w:rsidRPr="00D93501" w14:paraId="1E3CA3C3"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4667FC08" w14:textId="77777777" w:rsidR="004B34A7" w:rsidRPr="00D93501" w:rsidRDefault="004B34A7" w:rsidP="008063B5">
                  <w:pPr>
                    <w:pStyle w:val="rowtabella0"/>
                    <w:rPr>
                      <w:color w:val="002060"/>
                    </w:rPr>
                  </w:pPr>
                  <w:r w:rsidRPr="00D93501">
                    <w:rPr>
                      <w:color w:val="002060"/>
                    </w:rPr>
                    <w:t>(1) - disputata il 07/11/2021</w:t>
                  </w:r>
                </w:p>
              </w:tc>
            </w:tr>
          </w:tbl>
          <w:p w14:paraId="1763360D"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2F07D24"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D4BC4"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0A37ED43"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D86DF" w14:textId="77777777" w:rsidR="004B34A7" w:rsidRPr="00D93501" w:rsidRDefault="004B34A7" w:rsidP="008063B5">
                  <w:pPr>
                    <w:pStyle w:val="rowtabella0"/>
                    <w:rPr>
                      <w:color w:val="002060"/>
                    </w:rPr>
                  </w:pPr>
                  <w:r w:rsidRPr="00D93501">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C0D14" w14:textId="77777777" w:rsidR="004B34A7" w:rsidRPr="00D93501" w:rsidRDefault="004B34A7" w:rsidP="008063B5">
                  <w:pPr>
                    <w:pStyle w:val="rowtabella0"/>
                    <w:rPr>
                      <w:color w:val="002060"/>
                    </w:rPr>
                  </w:pPr>
                  <w:r w:rsidRPr="00D93501">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E909C"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E6A12" w14:textId="77777777" w:rsidR="004B34A7" w:rsidRPr="00D93501" w:rsidRDefault="004B34A7" w:rsidP="008063B5">
                  <w:pPr>
                    <w:pStyle w:val="rowtabella0"/>
                    <w:jc w:val="center"/>
                    <w:rPr>
                      <w:color w:val="002060"/>
                    </w:rPr>
                  </w:pPr>
                  <w:r w:rsidRPr="00D93501">
                    <w:rPr>
                      <w:color w:val="002060"/>
                    </w:rPr>
                    <w:t> </w:t>
                  </w:r>
                </w:p>
              </w:tc>
            </w:tr>
            <w:tr w:rsidR="004B34A7" w:rsidRPr="00D93501" w14:paraId="6434BBE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95EA13" w14:textId="77777777" w:rsidR="004B34A7" w:rsidRPr="00D93501" w:rsidRDefault="004B34A7" w:rsidP="008063B5">
                  <w:pPr>
                    <w:pStyle w:val="rowtabella0"/>
                    <w:rPr>
                      <w:color w:val="002060"/>
                    </w:rPr>
                  </w:pPr>
                  <w:r w:rsidRPr="00D9350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41A05C" w14:textId="77777777" w:rsidR="004B34A7" w:rsidRPr="00D93501" w:rsidRDefault="004B34A7" w:rsidP="008063B5">
                  <w:pPr>
                    <w:pStyle w:val="rowtabella0"/>
                    <w:rPr>
                      <w:color w:val="002060"/>
                    </w:rPr>
                  </w:pPr>
                  <w:r w:rsidRPr="00D9350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1D1E0"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D39F2"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611737"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194F3A" w14:textId="77777777" w:rsidR="004B34A7" w:rsidRPr="00D93501" w:rsidRDefault="004B34A7" w:rsidP="008063B5">
                  <w:pPr>
                    <w:pStyle w:val="rowtabella0"/>
                    <w:rPr>
                      <w:color w:val="002060"/>
                    </w:rPr>
                  </w:pPr>
                  <w:r w:rsidRPr="00D93501">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15AC2" w14:textId="77777777" w:rsidR="004B34A7" w:rsidRPr="00D93501" w:rsidRDefault="004B34A7" w:rsidP="008063B5">
                  <w:pPr>
                    <w:pStyle w:val="rowtabella0"/>
                    <w:rPr>
                      <w:color w:val="002060"/>
                    </w:rPr>
                  </w:pPr>
                  <w:r w:rsidRPr="00D9350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39386" w14:textId="77777777" w:rsidR="004B34A7" w:rsidRPr="00D93501" w:rsidRDefault="004B34A7" w:rsidP="008063B5">
                  <w:pPr>
                    <w:pStyle w:val="rowtabella0"/>
                    <w:jc w:val="center"/>
                    <w:rPr>
                      <w:color w:val="002060"/>
                    </w:rPr>
                  </w:pPr>
                  <w:r w:rsidRPr="00D93501">
                    <w:rPr>
                      <w:color w:val="002060"/>
                    </w:rPr>
                    <w:t>7 - 9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F6DB9" w14:textId="77777777" w:rsidR="004B34A7" w:rsidRPr="00D93501" w:rsidRDefault="004B34A7" w:rsidP="008063B5">
                  <w:pPr>
                    <w:pStyle w:val="rowtabella0"/>
                    <w:jc w:val="center"/>
                    <w:rPr>
                      <w:color w:val="002060"/>
                    </w:rPr>
                  </w:pPr>
                  <w:r w:rsidRPr="00D93501">
                    <w:rPr>
                      <w:color w:val="002060"/>
                    </w:rPr>
                    <w:t> </w:t>
                  </w:r>
                </w:p>
              </w:tc>
            </w:tr>
          </w:tbl>
          <w:p w14:paraId="06C47DFD" w14:textId="77777777" w:rsidR="004B34A7" w:rsidRPr="00D93501" w:rsidRDefault="004B34A7" w:rsidP="008063B5">
            <w:pPr>
              <w:rPr>
                <w:color w:val="002060"/>
              </w:rPr>
            </w:pPr>
          </w:p>
        </w:tc>
      </w:tr>
    </w:tbl>
    <w:p w14:paraId="22815F78" w14:textId="77777777" w:rsidR="004B34A7" w:rsidRPr="00D93501" w:rsidRDefault="004B34A7" w:rsidP="004B34A7">
      <w:pPr>
        <w:pStyle w:val="breakline"/>
        <w:divId w:val="527259509"/>
        <w:rPr>
          <w:rFonts w:eastAsiaTheme="minorEastAsia"/>
          <w:color w:val="002060"/>
        </w:rPr>
      </w:pPr>
    </w:p>
    <w:p w14:paraId="583837EA" w14:textId="77777777" w:rsidR="004B34A7" w:rsidRPr="00D93501" w:rsidRDefault="004B34A7" w:rsidP="004B34A7">
      <w:pPr>
        <w:pStyle w:val="breakline"/>
        <w:divId w:val="527259509"/>
        <w:rPr>
          <w:color w:val="002060"/>
        </w:rPr>
      </w:pPr>
    </w:p>
    <w:p w14:paraId="7FC5E41F" w14:textId="77777777" w:rsidR="004B34A7" w:rsidRPr="00D93501" w:rsidRDefault="004B34A7" w:rsidP="004B34A7">
      <w:pPr>
        <w:pStyle w:val="titoloprinc0"/>
        <w:divId w:val="527259509"/>
        <w:rPr>
          <w:color w:val="002060"/>
        </w:rPr>
      </w:pPr>
      <w:r w:rsidRPr="00D93501">
        <w:rPr>
          <w:color w:val="002060"/>
        </w:rPr>
        <w:t>GIUDICE SPORTIVO</w:t>
      </w:r>
    </w:p>
    <w:p w14:paraId="65CD6A7A"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147AB5D8" w14:textId="77777777" w:rsidR="004B34A7" w:rsidRPr="00D93501" w:rsidRDefault="004B34A7" w:rsidP="004B34A7">
      <w:pPr>
        <w:pStyle w:val="titolo10"/>
        <w:divId w:val="527259509"/>
        <w:rPr>
          <w:color w:val="002060"/>
        </w:rPr>
      </w:pPr>
      <w:r w:rsidRPr="00D93501">
        <w:rPr>
          <w:color w:val="002060"/>
        </w:rPr>
        <w:t xml:space="preserve">GARE DEL 6/11/2021 </w:t>
      </w:r>
    </w:p>
    <w:p w14:paraId="429EEC0C"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5D25442"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50F76841"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E675E41" w14:textId="77777777" w:rsidR="004B34A7" w:rsidRPr="00D93501" w:rsidRDefault="004B34A7" w:rsidP="004B34A7">
      <w:pPr>
        <w:pStyle w:val="titolo20"/>
        <w:divId w:val="527259509"/>
        <w:rPr>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771981B" w14:textId="77777777" w:rsidTr="004B34A7">
        <w:trPr>
          <w:divId w:val="527259509"/>
        </w:trPr>
        <w:tc>
          <w:tcPr>
            <w:tcW w:w="2200" w:type="dxa"/>
            <w:tcMar>
              <w:top w:w="20" w:type="dxa"/>
              <w:left w:w="20" w:type="dxa"/>
              <w:bottom w:w="20" w:type="dxa"/>
              <w:right w:w="20" w:type="dxa"/>
            </w:tcMar>
            <w:vAlign w:val="center"/>
            <w:hideMark/>
          </w:tcPr>
          <w:p w14:paraId="1E97B8E2" w14:textId="77777777" w:rsidR="004B34A7" w:rsidRPr="00D93501" w:rsidRDefault="004B34A7" w:rsidP="008063B5">
            <w:pPr>
              <w:pStyle w:val="movimento"/>
              <w:rPr>
                <w:color w:val="002060"/>
              </w:rPr>
            </w:pPr>
            <w:r w:rsidRPr="00D93501">
              <w:rPr>
                <w:color w:val="002060"/>
              </w:rPr>
              <w:t>GHIDINI NICOLAS</w:t>
            </w:r>
          </w:p>
        </w:tc>
        <w:tc>
          <w:tcPr>
            <w:tcW w:w="2200" w:type="dxa"/>
            <w:tcMar>
              <w:top w:w="20" w:type="dxa"/>
              <w:left w:w="20" w:type="dxa"/>
              <w:bottom w:w="20" w:type="dxa"/>
              <w:right w:w="20" w:type="dxa"/>
            </w:tcMar>
            <w:vAlign w:val="center"/>
            <w:hideMark/>
          </w:tcPr>
          <w:p w14:paraId="3D9C84B4" w14:textId="77777777" w:rsidR="004B34A7" w:rsidRPr="00D93501" w:rsidRDefault="004B34A7" w:rsidP="008063B5">
            <w:pPr>
              <w:pStyle w:val="movimento2"/>
              <w:rPr>
                <w:color w:val="002060"/>
              </w:rPr>
            </w:pPr>
            <w:r w:rsidRPr="00D93501">
              <w:rPr>
                <w:color w:val="002060"/>
              </w:rPr>
              <w:t xml:space="preserve">(CANTINE RIUNITE CSI) </w:t>
            </w:r>
          </w:p>
        </w:tc>
        <w:tc>
          <w:tcPr>
            <w:tcW w:w="800" w:type="dxa"/>
            <w:tcMar>
              <w:top w:w="20" w:type="dxa"/>
              <w:left w:w="20" w:type="dxa"/>
              <w:bottom w:w="20" w:type="dxa"/>
              <w:right w:w="20" w:type="dxa"/>
            </w:tcMar>
            <w:vAlign w:val="center"/>
            <w:hideMark/>
          </w:tcPr>
          <w:p w14:paraId="389BB59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893727F" w14:textId="77777777" w:rsidR="004B34A7" w:rsidRPr="00D93501" w:rsidRDefault="004B34A7" w:rsidP="008063B5">
            <w:pPr>
              <w:pStyle w:val="movimento"/>
              <w:rPr>
                <w:color w:val="002060"/>
              </w:rPr>
            </w:pPr>
            <w:r w:rsidRPr="00D93501">
              <w:rPr>
                <w:color w:val="002060"/>
              </w:rPr>
              <w:t>SEFERI ARTURO</w:t>
            </w:r>
          </w:p>
        </w:tc>
        <w:tc>
          <w:tcPr>
            <w:tcW w:w="2200" w:type="dxa"/>
            <w:tcMar>
              <w:top w:w="20" w:type="dxa"/>
              <w:left w:w="20" w:type="dxa"/>
              <w:bottom w:w="20" w:type="dxa"/>
              <w:right w:w="20" w:type="dxa"/>
            </w:tcMar>
            <w:vAlign w:val="center"/>
            <w:hideMark/>
          </w:tcPr>
          <w:p w14:paraId="5B9C54E4" w14:textId="77777777" w:rsidR="004B34A7" w:rsidRPr="00D93501" w:rsidRDefault="004B34A7" w:rsidP="008063B5">
            <w:pPr>
              <w:pStyle w:val="movimento2"/>
              <w:rPr>
                <w:color w:val="002060"/>
              </w:rPr>
            </w:pPr>
            <w:r w:rsidRPr="00D93501">
              <w:rPr>
                <w:color w:val="002060"/>
              </w:rPr>
              <w:t xml:space="preserve">(CANTINE RIUNITE CSI) </w:t>
            </w:r>
          </w:p>
        </w:tc>
      </w:tr>
      <w:tr w:rsidR="004B34A7" w:rsidRPr="00D93501" w14:paraId="07CA40F8" w14:textId="77777777" w:rsidTr="004B34A7">
        <w:trPr>
          <w:divId w:val="527259509"/>
        </w:trPr>
        <w:tc>
          <w:tcPr>
            <w:tcW w:w="2200" w:type="dxa"/>
            <w:tcMar>
              <w:top w:w="20" w:type="dxa"/>
              <w:left w:w="20" w:type="dxa"/>
              <w:bottom w:w="20" w:type="dxa"/>
              <w:right w:w="20" w:type="dxa"/>
            </w:tcMar>
            <w:vAlign w:val="center"/>
            <w:hideMark/>
          </w:tcPr>
          <w:p w14:paraId="7BE4FF26" w14:textId="77777777" w:rsidR="004B34A7" w:rsidRPr="00D93501" w:rsidRDefault="004B34A7" w:rsidP="008063B5">
            <w:pPr>
              <w:pStyle w:val="movimento"/>
              <w:rPr>
                <w:color w:val="002060"/>
              </w:rPr>
            </w:pPr>
            <w:r w:rsidRPr="00D93501">
              <w:rPr>
                <w:color w:val="002060"/>
              </w:rPr>
              <w:t>KUSZTAL VITTORIO</w:t>
            </w:r>
          </w:p>
        </w:tc>
        <w:tc>
          <w:tcPr>
            <w:tcW w:w="2200" w:type="dxa"/>
            <w:tcMar>
              <w:top w:w="20" w:type="dxa"/>
              <w:left w:w="20" w:type="dxa"/>
              <w:bottom w:w="20" w:type="dxa"/>
              <w:right w:w="20" w:type="dxa"/>
            </w:tcMar>
            <w:vAlign w:val="center"/>
            <w:hideMark/>
          </w:tcPr>
          <w:p w14:paraId="1B1D4F9D" w14:textId="77777777" w:rsidR="004B34A7" w:rsidRPr="00D93501" w:rsidRDefault="004B34A7" w:rsidP="008063B5">
            <w:pPr>
              <w:pStyle w:val="movimento2"/>
              <w:rPr>
                <w:color w:val="002060"/>
              </w:rPr>
            </w:pPr>
            <w:r w:rsidRPr="00D93501">
              <w:rPr>
                <w:color w:val="002060"/>
              </w:rPr>
              <w:t xml:space="preserve">(GROTTACCIA 2005) </w:t>
            </w:r>
          </w:p>
        </w:tc>
        <w:tc>
          <w:tcPr>
            <w:tcW w:w="800" w:type="dxa"/>
            <w:tcMar>
              <w:top w:w="20" w:type="dxa"/>
              <w:left w:w="20" w:type="dxa"/>
              <w:bottom w:w="20" w:type="dxa"/>
              <w:right w:w="20" w:type="dxa"/>
            </w:tcMar>
            <w:vAlign w:val="center"/>
            <w:hideMark/>
          </w:tcPr>
          <w:p w14:paraId="4E8408C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A51DD30" w14:textId="77777777" w:rsidR="004B34A7" w:rsidRPr="00D93501" w:rsidRDefault="004B34A7" w:rsidP="008063B5">
            <w:pPr>
              <w:pStyle w:val="movimento"/>
              <w:rPr>
                <w:color w:val="002060"/>
              </w:rPr>
            </w:pPr>
            <w:r w:rsidRPr="00D93501">
              <w:rPr>
                <w:color w:val="002060"/>
              </w:rPr>
              <w:t>SARNO ANDREA</w:t>
            </w:r>
          </w:p>
        </w:tc>
        <w:tc>
          <w:tcPr>
            <w:tcW w:w="2200" w:type="dxa"/>
            <w:tcMar>
              <w:top w:w="20" w:type="dxa"/>
              <w:left w:w="20" w:type="dxa"/>
              <w:bottom w:w="20" w:type="dxa"/>
              <w:right w:w="20" w:type="dxa"/>
            </w:tcMar>
            <w:vAlign w:val="center"/>
            <w:hideMark/>
          </w:tcPr>
          <w:p w14:paraId="719F4FEE" w14:textId="77777777" w:rsidR="004B34A7" w:rsidRPr="00D93501" w:rsidRDefault="004B34A7" w:rsidP="008063B5">
            <w:pPr>
              <w:pStyle w:val="movimento2"/>
              <w:rPr>
                <w:color w:val="002060"/>
              </w:rPr>
            </w:pPr>
            <w:r w:rsidRPr="00D93501">
              <w:rPr>
                <w:color w:val="002060"/>
              </w:rPr>
              <w:t xml:space="preserve">(REAL FABRIANO) </w:t>
            </w:r>
          </w:p>
        </w:tc>
      </w:tr>
    </w:tbl>
    <w:p w14:paraId="752B25F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0422B69" w14:textId="77777777" w:rsidTr="004B34A7">
        <w:trPr>
          <w:divId w:val="527259509"/>
        </w:trPr>
        <w:tc>
          <w:tcPr>
            <w:tcW w:w="2200" w:type="dxa"/>
            <w:tcMar>
              <w:top w:w="20" w:type="dxa"/>
              <w:left w:w="20" w:type="dxa"/>
              <w:bottom w:w="20" w:type="dxa"/>
              <w:right w:w="20" w:type="dxa"/>
            </w:tcMar>
            <w:vAlign w:val="center"/>
            <w:hideMark/>
          </w:tcPr>
          <w:p w14:paraId="135C2D3B" w14:textId="77777777" w:rsidR="004B34A7" w:rsidRPr="00D93501" w:rsidRDefault="004B34A7" w:rsidP="008063B5">
            <w:pPr>
              <w:pStyle w:val="movimento"/>
              <w:rPr>
                <w:color w:val="002060"/>
              </w:rPr>
            </w:pPr>
            <w:r w:rsidRPr="00D93501">
              <w:rPr>
                <w:color w:val="002060"/>
              </w:rPr>
              <w:t>AGRESTI DANIELE</w:t>
            </w:r>
          </w:p>
        </w:tc>
        <w:tc>
          <w:tcPr>
            <w:tcW w:w="2200" w:type="dxa"/>
            <w:tcMar>
              <w:top w:w="20" w:type="dxa"/>
              <w:left w:w="20" w:type="dxa"/>
              <w:bottom w:w="20" w:type="dxa"/>
              <w:right w:w="20" w:type="dxa"/>
            </w:tcMar>
            <w:vAlign w:val="center"/>
            <w:hideMark/>
          </w:tcPr>
          <w:p w14:paraId="523FE269" w14:textId="77777777" w:rsidR="004B34A7" w:rsidRPr="00D93501" w:rsidRDefault="004B34A7" w:rsidP="008063B5">
            <w:pPr>
              <w:pStyle w:val="movimento2"/>
              <w:rPr>
                <w:color w:val="002060"/>
              </w:rPr>
            </w:pPr>
            <w:r w:rsidRPr="00D93501">
              <w:rPr>
                <w:color w:val="002060"/>
              </w:rPr>
              <w:t xml:space="preserve">(FIGHT BULLS CORRIDONIA) </w:t>
            </w:r>
          </w:p>
        </w:tc>
        <w:tc>
          <w:tcPr>
            <w:tcW w:w="800" w:type="dxa"/>
            <w:tcMar>
              <w:top w:w="20" w:type="dxa"/>
              <w:left w:w="20" w:type="dxa"/>
              <w:bottom w:w="20" w:type="dxa"/>
              <w:right w:w="20" w:type="dxa"/>
            </w:tcMar>
            <w:vAlign w:val="center"/>
            <w:hideMark/>
          </w:tcPr>
          <w:p w14:paraId="77DDB5E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983E01" w14:textId="77777777" w:rsidR="004B34A7" w:rsidRPr="00D93501" w:rsidRDefault="004B34A7" w:rsidP="008063B5">
            <w:pPr>
              <w:pStyle w:val="movimento"/>
              <w:rPr>
                <w:color w:val="002060"/>
              </w:rPr>
            </w:pPr>
            <w:r w:rsidRPr="00D93501">
              <w:rPr>
                <w:color w:val="002060"/>
              </w:rPr>
              <w:t>RICCHITELLI TOMMASO</w:t>
            </w:r>
          </w:p>
        </w:tc>
        <w:tc>
          <w:tcPr>
            <w:tcW w:w="2200" w:type="dxa"/>
            <w:tcMar>
              <w:top w:w="20" w:type="dxa"/>
              <w:left w:w="20" w:type="dxa"/>
              <w:bottom w:w="20" w:type="dxa"/>
              <w:right w:w="20" w:type="dxa"/>
            </w:tcMar>
            <w:vAlign w:val="center"/>
            <w:hideMark/>
          </w:tcPr>
          <w:p w14:paraId="5E8F732B" w14:textId="77777777" w:rsidR="004B34A7" w:rsidRPr="00D93501" w:rsidRDefault="004B34A7" w:rsidP="008063B5">
            <w:pPr>
              <w:pStyle w:val="movimento2"/>
              <w:rPr>
                <w:color w:val="002060"/>
              </w:rPr>
            </w:pPr>
            <w:r w:rsidRPr="00D93501">
              <w:rPr>
                <w:color w:val="002060"/>
              </w:rPr>
              <w:t xml:space="preserve">(FIGHT BULLS CORRIDONIA) </w:t>
            </w:r>
          </w:p>
        </w:tc>
      </w:tr>
      <w:tr w:rsidR="004B34A7" w:rsidRPr="00D93501" w14:paraId="5A92A934" w14:textId="77777777" w:rsidTr="004B34A7">
        <w:trPr>
          <w:divId w:val="527259509"/>
        </w:trPr>
        <w:tc>
          <w:tcPr>
            <w:tcW w:w="2200" w:type="dxa"/>
            <w:tcMar>
              <w:top w:w="20" w:type="dxa"/>
              <w:left w:w="20" w:type="dxa"/>
              <w:bottom w:w="20" w:type="dxa"/>
              <w:right w:w="20" w:type="dxa"/>
            </w:tcMar>
            <w:vAlign w:val="center"/>
            <w:hideMark/>
          </w:tcPr>
          <w:p w14:paraId="45883F79" w14:textId="77777777" w:rsidR="004B34A7" w:rsidRPr="00D93501" w:rsidRDefault="004B34A7" w:rsidP="008063B5">
            <w:pPr>
              <w:pStyle w:val="movimento"/>
              <w:rPr>
                <w:color w:val="002060"/>
              </w:rPr>
            </w:pPr>
            <w:r w:rsidRPr="00D93501">
              <w:rPr>
                <w:color w:val="002060"/>
              </w:rPr>
              <w:t>PISTOLESI MATTIA</w:t>
            </w:r>
          </w:p>
        </w:tc>
        <w:tc>
          <w:tcPr>
            <w:tcW w:w="2200" w:type="dxa"/>
            <w:tcMar>
              <w:top w:w="20" w:type="dxa"/>
              <w:left w:w="20" w:type="dxa"/>
              <w:bottom w:w="20" w:type="dxa"/>
              <w:right w:w="20" w:type="dxa"/>
            </w:tcMar>
            <w:vAlign w:val="center"/>
            <w:hideMark/>
          </w:tcPr>
          <w:p w14:paraId="16F7E71E"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3F6A1B6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4AB00E8" w14:textId="77777777" w:rsidR="004B34A7" w:rsidRPr="00D93501" w:rsidRDefault="004B34A7" w:rsidP="008063B5">
            <w:pPr>
              <w:pStyle w:val="movimento"/>
              <w:rPr>
                <w:color w:val="002060"/>
              </w:rPr>
            </w:pPr>
            <w:r w:rsidRPr="00D93501">
              <w:rPr>
                <w:color w:val="002060"/>
              </w:rPr>
              <w:t>PIERUCCI TOMMASO</w:t>
            </w:r>
          </w:p>
        </w:tc>
        <w:tc>
          <w:tcPr>
            <w:tcW w:w="2200" w:type="dxa"/>
            <w:tcMar>
              <w:top w:w="20" w:type="dxa"/>
              <w:left w:w="20" w:type="dxa"/>
              <w:bottom w:w="20" w:type="dxa"/>
              <w:right w:w="20" w:type="dxa"/>
            </w:tcMar>
            <w:vAlign w:val="center"/>
            <w:hideMark/>
          </w:tcPr>
          <w:p w14:paraId="0F4EBC18" w14:textId="77777777" w:rsidR="004B34A7" w:rsidRPr="00D93501" w:rsidRDefault="004B34A7" w:rsidP="008063B5">
            <w:pPr>
              <w:pStyle w:val="movimento2"/>
              <w:rPr>
                <w:color w:val="002060"/>
              </w:rPr>
            </w:pPr>
            <w:r w:rsidRPr="00D93501">
              <w:rPr>
                <w:color w:val="002060"/>
              </w:rPr>
              <w:t xml:space="preserve">(PIETRALACROCE 73) </w:t>
            </w:r>
          </w:p>
        </w:tc>
      </w:tr>
      <w:tr w:rsidR="004B34A7" w:rsidRPr="00D93501" w14:paraId="1B735215" w14:textId="77777777" w:rsidTr="004B34A7">
        <w:trPr>
          <w:divId w:val="527259509"/>
        </w:trPr>
        <w:tc>
          <w:tcPr>
            <w:tcW w:w="2200" w:type="dxa"/>
            <w:tcMar>
              <w:top w:w="20" w:type="dxa"/>
              <w:left w:w="20" w:type="dxa"/>
              <w:bottom w:w="20" w:type="dxa"/>
              <w:right w:w="20" w:type="dxa"/>
            </w:tcMar>
            <w:vAlign w:val="center"/>
            <w:hideMark/>
          </w:tcPr>
          <w:p w14:paraId="47720A7B" w14:textId="77777777" w:rsidR="004B34A7" w:rsidRPr="00D93501" w:rsidRDefault="004B34A7" w:rsidP="008063B5">
            <w:pPr>
              <w:pStyle w:val="movimento"/>
              <w:rPr>
                <w:color w:val="002060"/>
              </w:rPr>
            </w:pPr>
            <w:r w:rsidRPr="00D93501">
              <w:rPr>
                <w:color w:val="002060"/>
              </w:rPr>
              <w:t>SEKKA ABDELFATTAH</w:t>
            </w:r>
          </w:p>
        </w:tc>
        <w:tc>
          <w:tcPr>
            <w:tcW w:w="2200" w:type="dxa"/>
            <w:tcMar>
              <w:top w:w="20" w:type="dxa"/>
              <w:left w:w="20" w:type="dxa"/>
              <w:bottom w:w="20" w:type="dxa"/>
              <w:right w:w="20" w:type="dxa"/>
            </w:tcMar>
            <w:vAlign w:val="center"/>
            <w:hideMark/>
          </w:tcPr>
          <w:p w14:paraId="7D08DB4F" w14:textId="77777777" w:rsidR="004B34A7" w:rsidRPr="00D93501" w:rsidRDefault="004B34A7" w:rsidP="008063B5">
            <w:pPr>
              <w:pStyle w:val="movimento2"/>
              <w:rPr>
                <w:color w:val="002060"/>
              </w:rPr>
            </w:pPr>
            <w:r w:rsidRPr="00D93501">
              <w:rPr>
                <w:color w:val="002060"/>
              </w:rPr>
              <w:t xml:space="preserve">(SPECIAL ONE SPORTING CLUB) </w:t>
            </w:r>
          </w:p>
        </w:tc>
        <w:tc>
          <w:tcPr>
            <w:tcW w:w="800" w:type="dxa"/>
            <w:tcMar>
              <w:top w:w="20" w:type="dxa"/>
              <w:left w:w="20" w:type="dxa"/>
              <w:bottom w:w="20" w:type="dxa"/>
              <w:right w:w="20" w:type="dxa"/>
            </w:tcMar>
            <w:vAlign w:val="center"/>
            <w:hideMark/>
          </w:tcPr>
          <w:p w14:paraId="57D2629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D1DA65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583C6ED" w14:textId="77777777" w:rsidR="004B34A7" w:rsidRPr="00D93501" w:rsidRDefault="004B34A7" w:rsidP="008063B5">
            <w:pPr>
              <w:pStyle w:val="movimento2"/>
              <w:rPr>
                <w:color w:val="002060"/>
              </w:rPr>
            </w:pPr>
            <w:r w:rsidRPr="00D93501">
              <w:rPr>
                <w:color w:val="002060"/>
              </w:rPr>
              <w:t> </w:t>
            </w:r>
          </w:p>
        </w:tc>
      </w:tr>
    </w:tbl>
    <w:p w14:paraId="3220BD41"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7/11/2021 </w:t>
      </w:r>
    </w:p>
    <w:p w14:paraId="2D094759"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5802E7EA"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287D9E6"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0BEF086" w14:textId="77777777" w:rsidR="004B34A7" w:rsidRPr="00D93501" w:rsidRDefault="004B34A7" w:rsidP="004B34A7">
      <w:pPr>
        <w:pStyle w:val="titolo20"/>
        <w:divId w:val="527259509"/>
        <w:rPr>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FC36F7C" w14:textId="77777777" w:rsidTr="004B34A7">
        <w:trPr>
          <w:divId w:val="527259509"/>
        </w:trPr>
        <w:tc>
          <w:tcPr>
            <w:tcW w:w="2200" w:type="dxa"/>
            <w:tcMar>
              <w:top w:w="20" w:type="dxa"/>
              <w:left w:w="20" w:type="dxa"/>
              <w:bottom w:w="20" w:type="dxa"/>
              <w:right w:w="20" w:type="dxa"/>
            </w:tcMar>
            <w:vAlign w:val="center"/>
            <w:hideMark/>
          </w:tcPr>
          <w:p w14:paraId="281DFF5A" w14:textId="77777777" w:rsidR="004B34A7" w:rsidRPr="00D93501" w:rsidRDefault="004B34A7" w:rsidP="008063B5">
            <w:pPr>
              <w:pStyle w:val="movimento"/>
              <w:rPr>
                <w:color w:val="002060"/>
              </w:rPr>
            </w:pPr>
            <w:r w:rsidRPr="00D93501">
              <w:rPr>
                <w:color w:val="002060"/>
              </w:rPr>
              <w:t>FEDELI DANIELE</w:t>
            </w:r>
          </w:p>
        </w:tc>
        <w:tc>
          <w:tcPr>
            <w:tcW w:w="2200" w:type="dxa"/>
            <w:tcMar>
              <w:top w:w="20" w:type="dxa"/>
              <w:left w:w="20" w:type="dxa"/>
              <w:bottom w:w="20" w:type="dxa"/>
              <w:right w:w="20" w:type="dxa"/>
            </w:tcMar>
            <w:vAlign w:val="center"/>
            <w:hideMark/>
          </w:tcPr>
          <w:p w14:paraId="21D9F2CB"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41441A1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CA96447" w14:textId="77777777" w:rsidR="004B34A7" w:rsidRPr="00D93501" w:rsidRDefault="004B34A7" w:rsidP="008063B5">
            <w:pPr>
              <w:pStyle w:val="movimento"/>
              <w:rPr>
                <w:color w:val="002060"/>
              </w:rPr>
            </w:pPr>
            <w:r w:rsidRPr="00D93501">
              <w:rPr>
                <w:color w:val="002060"/>
              </w:rPr>
              <w:t>CIAPPICI ANDREA</w:t>
            </w:r>
          </w:p>
        </w:tc>
        <w:tc>
          <w:tcPr>
            <w:tcW w:w="2200" w:type="dxa"/>
            <w:tcMar>
              <w:top w:w="20" w:type="dxa"/>
              <w:left w:w="20" w:type="dxa"/>
              <w:bottom w:w="20" w:type="dxa"/>
              <w:right w:w="20" w:type="dxa"/>
            </w:tcMar>
            <w:vAlign w:val="center"/>
            <w:hideMark/>
          </w:tcPr>
          <w:p w14:paraId="3978F107" w14:textId="77777777" w:rsidR="004B34A7" w:rsidRPr="00D93501" w:rsidRDefault="004B34A7" w:rsidP="008063B5">
            <w:pPr>
              <w:pStyle w:val="movimento2"/>
              <w:rPr>
                <w:color w:val="002060"/>
              </w:rPr>
            </w:pPr>
            <w:r w:rsidRPr="00D93501">
              <w:rPr>
                <w:color w:val="002060"/>
              </w:rPr>
              <w:t xml:space="preserve">(ITALSERVICE C5) </w:t>
            </w:r>
          </w:p>
        </w:tc>
      </w:tr>
    </w:tbl>
    <w:p w14:paraId="3798CF00"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0C9E8BD" w14:textId="77777777" w:rsidTr="004B34A7">
        <w:trPr>
          <w:divId w:val="527259509"/>
        </w:trPr>
        <w:tc>
          <w:tcPr>
            <w:tcW w:w="2200" w:type="dxa"/>
            <w:tcMar>
              <w:top w:w="20" w:type="dxa"/>
              <w:left w:w="20" w:type="dxa"/>
              <w:bottom w:w="20" w:type="dxa"/>
              <w:right w:w="20" w:type="dxa"/>
            </w:tcMar>
            <w:vAlign w:val="center"/>
            <w:hideMark/>
          </w:tcPr>
          <w:p w14:paraId="7C49FCA7" w14:textId="77777777" w:rsidR="004B34A7" w:rsidRPr="00D93501" w:rsidRDefault="004B34A7" w:rsidP="008063B5">
            <w:pPr>
              <w:pStyle w:val="movimento"/>
              <w:rPr>
                <w:color w:val="002060"/>
              </w:rPr>
            </w:pPr>
            <w:r w:rsidRPr="00D93501">
              <w:rPr>
                <w:color w:val="002060"/>
              </w:rPr>
              <w:t>BALAN MARCO</w:t>
            </w:r>
          </w:p>
        </w:tc>
        <w:tc>
          <w:tcPr>
            <w:tcW w:w="2200" w:type="dxa"/>
            <w:tcMar>
              <w:top w:w="20" w:type="dxa"/>
              <w:left w:w="20" w:type="dxa"/>
              <w:bottom w:w="20" w:type="dxa"/>
              <w:right w:w="20" w:type="dxa"/>
            </w:tcMar>
            <w:vAlign w:val="center"/>
            <w:hideMark/>
          </w:tcPr>
          <w:p w14:paraId="3D6E81B6"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5373047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E7E87BD" w14:textId="77777777" w:rsidR="004B34A7" w:rsidRPr="00D93501" w:rsidRDefault="004B34A7" w:rsidP="008063B5">
            <w:pPr>
              <w:pStyle w:val="movimento"/>
              <w:rPr>
                <w:color w:val="002060"/>
              </w:rPr>
            </w:pPr>
            <w:r w:rsidRPr="00D93501">
              <w:rPr>
                <w:color w:val="002060"/>
              </w:rPr>
              <w:t>DI LENA SAMUEL</w:t>
            </w:r>
          </w:p>
        </w:tc>
        <w:tc>
          <w:tcPr>
            <w:tcW w:w="2200" w:type="dxa"/>
            <w:tcMar>
              <w:top w:w="20" w:type="dxa"/>
              <w:left w:w="20" w:type="dxa"/>
              <w:bottom w:w="20" w:type="dxa"/>
              <w:right w:w="20" w:type="dxa"/>
            </w:tcMar>
            <w:vAlign w:val="center"/>
            <w:hideMark/>
          </w:tcPr>
          <w:p w14:paraId="572A674D" w14:textId="77777777" w:rsidR="004B34A7" w:rsidRPr="00D93501" w:rsidRDefault="004B34A7" w:rsidP="008063B5">
            <w:pPr>
              <w:pStyle w:val="movimento2"/>
              <w:rPr>
                <w:color w:val="002060"/>
              </w:rPr>
            </w:pPr>
            <w:r w:rsidRPr="00D93501">
              <w:rPr>
                <w:color w:val="002060"/>
              </w:rPr>
              <w:t xml:space="preserve">(CALCETTO NUMANA) </w:t>
            </w:r>
          </w:p>
        </w:tc>
      </w:tr>
      <w:tr w:rsidR="004B34A7" w:rsidRPr="00D93501" w14:paraId="53AFCFDF" w14:textId="77777777" w:rsidTr="004B34A7">
        <w:trPr>
          <w:divId w:val="527259509"/>
        </w:trPr>
        <w:tc>
          <w:tcPr>
            <w:tcW w:w="2200" w:type="dxa"/>
            <w:tcMar>
              <w:top w:w="20" w:type="dxa"/>
              <w:left w:w="20" w:type="dxa"/>
              <w:bottom w:w="20" w:type="dxa"/>
              <w:right w:w="20" w:type="dxa"/>
            </w:tcMar>
            <w:vAlign w:val="center"/>
            <w:hideMark/>
          </w:tcPr>
          <w:p w14:paraId="2CF2667D" w14:textId="77777777" w:rsidR="004B34A7" w:rsidRPr="00D93501" w:rsidRDefault="004B34A7" w:rsidP="008063B5">
            <w:pPr>
              <w:pStyle w:val="movimento"/>
              <w:rPr>
                <w:color w:val="002060"/>
              </w:rPr>
            </w:pPr>
            <w:r w:rsidRPr="00D93501">
              <w:rPr>
                <w:color w:val="002060"/>
              </w:rPr>
              <w:t>PACINI FRANCESCO</w:t>
            </w:r>
          </w:p>
        </w:tc>
        <w:tc>
          <w:tcPr>
            <w:tcW w:w="2200" w:type="dxa"/>
            <w:tcMar>
              <w:top w:w="20" w:type="dxa"/>
              <w:left w:w="20" w:type="dxa"/>
              <w:bottom w:w="20" w:type="dxa"/>
              <w:right w:w="20" w:type="dxa"/>
            </w:tcMar>
            <w:vAlign w:val="center"/>
            <w:hideMark/>
          </w:tcPr>
          <w:p w14:paraId="6A529C5B" w14:textId="77777777" w:rsidR="004B34A7" w:rsidRPr="00D93501" w:rsidRDefault="004B34A7" w:rsidP="008063B5">
            <w:pPr>
              <w:pStyle w:val="movimento2"/>
              <w:rPr>
                <w:color w:val="002060"/>
              </w:rPr>
            </w:pPr>
            <w:r w:rsidRPr="00D93501">
              <w:rPr>
                <w:color w:val="002060"/>
              </w:rPr>
              <w:t xml:space="preserve">(ITALSERVICE C5) </w:t>
            </w:r>
          </w:p>
        </w:tc>
        <w:tc>
          <w:tcPr>
            <w:tcW w:w="800" w:type="dxa"/>
            <w:tcMar>
              <w:top w:w="20" w:type="dxa"/>
              <w:left w:w="20" w:type="dxa"/>
              <w:bottom w:w="20" w:type="dxa"/>
              <w:right w:w="20" w:type="dxa"/>
            </w:tcMar>
            <w:vAlign w:val="center"/>
            <w:hideMark/>
          </w:tcPr>
          <w:p w14:paraId="7E452BD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EAEEC2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7A79945" w14:textId="77777777" w:rsidR="004B34A7" w:rsidRPr="00D93501" w:rsidRDefault="004B34A7" w:rsidP="008063B5">
            <w:pPr>
              <w:pStyle w:val="movimento2"/>
              <w:rPr>
                <w:color w:val="002060"/>
              </w:rPr>
            </w:pPr>
            <w:r w:rsidRPr="00D93501">
              <w:rPr>
                <w:color w:val="002060"/>
              </w:rPr>
              <w:t> </w:t>
            </w:r>
          </w:p>
        </w:tc>
      </w:tr>
    </w:tbl>
    <w:p w14:paraId="1AC675C1" w14:textId="77777777" w:rsidR="004B34A7" w:rsidRDefault="004B34A7" w:rsidP="004B34A7">
      <w:pPr>
        <w:pStyle w:val="breakline"/>
        <w:divId w:val="527259509"/>
        <w:rPr>
          <w:color w:val="002060"/>
        </w:rPr>
      </w:pPr>
    </w:p>
    <w:p w14:paraId="4AA03B7D"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017041B"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E051D2F" w14:textId="77777777" w:rsidR="004B34A7" w:rsidRPr="00D93501" w:rsidRDefault="004B34A7" w:rsidP="004B34A7">
      <w:pPr>
        <w:pStyle w:val="breakline"/>
        <w:divId w:val="527259509"/>
        <w:rPr>
          <w:rFonts w:eastAsiaTheme="minorEastAsia"/>
          <w:color w:val="002060"/>
        </w:rPr>
      </w:pPr>
    </w:p>
    <w:p w14:paraId="753D4F57" w14:textId="77777777" w:rsidR="004B34A7" w:rsidRPr="00D93501" w:rsidRDefault="004B34A7" w:rsidP="004B34A7">
      <w:pPr>
        <w:pStyle w:val="titoloprinc0"/>
        <w:divId w:val="527259509"/>
        <w:rPr>
          <w:color w:val="002060"/>
        </w:rPr>
      </w:pPr>
      <w:r w:rsidRPr="00D93501">
        <w:rPr>
          <w:color w:val="002060"/>
        </w:rPr>
        <w:t>CLASSIFICA</w:t>
      </w:r>
    </w:p>
    <w:p w14:paraId="4C19BE1A" w14:textId="77777777" w:rsidR="004B34A7" w:rsidRPr="00D93501" w:rsidRDefault="004B34A7" w:rsidP="004B34A7">
      <w:pPr>
        <w:pStyle w:val="breakline"/>
        <w:divId w:val="527259509"/>
        <w:rPr>
          <w:color w:val="002060"/>
        </w:rPr>
      </w:pPr>
    </w:p>
    <w:p w14:paraId="129EB8B3" w14:textId="77777777" w:rsidR="004B34A7" w:rsidRPr="00D93501" w:rsidRDefault="004B34A7" w:rsidP="004B34A7">
      <w:pPr>
        <w:pStyle w:val="breakline"/>
        <w:divId w:val="527259509"/>
        <w:rPr>
          <w:color w:val="002060"/>
        </w:rPr>
      </w:pPr>
    </w:p>
    <w:p w14:paraId="6E2068EA"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5B333575"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5DA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E7C0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4841"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59711"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13C85"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B9B5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387C9"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D1DEF"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2339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F290" w14:textId="77777777" w:rsidR="004B34A7" w:rsidRPr="00D93501" w:rsidRDefault="004B34A7" w:rsidP="008063B5">
            <w:pPr>
              <w:pStyle w:val="headertabella0"/>
              <w:rPr>
                <w:color w:val="002060"/>
              </w:rPr>
            </w:pPr>
            <w:r w:rsidRPr="00D93501">
              <w:rPr>
                <w:color w:val="002060"/>
              </w:rPr>
              <w:t>PE</w:t>
            </w:r>
          </w:p>
        </w:tc>
      </w:tr>
      <w:tr w:rsidR="004B34A7" w:rsidRPr="00D93501" w14:paraId="6CD5A86A"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96BDB7" w14:textId="77777777" w:rsidR="004B34A7" w:rsidRPr="00D93501" w:rsidRDefault="004B34A7" w:rsidP="008063B5">
            <w:pPr>
              <w:pStyle w:val="rowtabella0"/>
              <w:rPr>
                <w:color w:val="002060"/>
              </w:rPr>
            </w:pPr>
            <w:r w:rsidRPr="00D93501">
              <w:rPr>
                <w:color w:val="002060"/>
              </w:rPr>
              <w:t xml:space="preserve">A.S.D. </w:t>
            </w:r>
            <w:proofErr w:type="gramStart"/>
            <w:r w:rsidRPr="00D93501">
              <w:rPr>
                <w:color w:val="002060"/>
              </w:rPr>
              <w:t>CITTA</w:t>
            </w:r>
            <w:proofErr w:type="gramEnd"/>
            <w:r w:rsidRPr="00D9350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0B1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5E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73C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134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366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0DE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243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23A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9735" w14:textId="77777777" w:rsidR="004B34A7" w:rsidRPr="00D93501" w:rsidRDefault="004B34A7" w:rsidP="008063B5">
            <w:pPr>
              <w:pStyle w:val="rowtabella0"/>
              <w:jc w:val="center"/>
              <w:rPr>
                <w:color w:val="002060"/>
              </w:rPr>
            </w:pPr>
            <w:r w:rsidRPr="00D93501">
              <w:rPr>
                <w:color w:val="002060"/>
              </w:rPr>
              <w:t>0</w:t>
            </w:r>
          </w:p>
        </w:tc>
      </w:tr>
      <w:tr w:rsidR="004B34A7" w:rsidRPr="00D93501" w14:paraId="18F4EC0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AD461" w14:textId="77777777" w:rsidR="004B34A7" w:rsidRPr="00D93501" w:rsidRDefault="004B34A7" w:rsidP="008063B5">
            <w:pPr>
              <w:pStyle w:val="rowtabella0"/>
              <w:rPr>
                <w:color w:val="002060"/>
              </w:rPr>
            </w:pPr>
            <w:r w:rsidRPr="00D9350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806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D03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0E9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38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DCBF"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68E5"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0D6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1E2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BF89" w14:textId="77777777" w:rsidR="004B34A7" w:rsidRPr="00D93501" w:rsidRDefault="004B34A7" w:rsidP="008063B5">
            <w:pPr>
              <w:pStyle w:val="rowtabella0"/>
              <w:jc w:val="center"/>
              <w:rPr>
                <w:color w:val="002060"/>
              </w:rPr>
            </w:pPr>
            <w:r w:rsidRPr="00D93501">
              <w:rPr>
                <w:color w:val="002060"/>
              </w:rPr>
              <w:t>0</w:t>
            </w:r>
          </w:p>
        </w:tc>
      </w:tr>
      <w:tr w:rsidR="004B34A7" w:rsidRPr="00D93501" w14:paraId="056B169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F6266"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89B7"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273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6A6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B9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798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D01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B87C"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3FB1"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508D" w14:textId="77777777" w:rsidR="004B34A7" w:rsidRPr="00D93501" w:rsidRDefault="004B34A7" w:rsidP="008063B5">
            <w:pPr>
              <w:pStyle w:val="rowtabella0"/>
              <w:jc w:val="center"/>
              <w:rPr>
                <w:color w:val="002060"/>
              </w:rPr>
            </w:pPr>
            <w:r w:rsidRPr="00D93501">
              <w:rPr>
                <w:color w:val="002060"/>
              </w:rPr>
              <w:t>0</w:t>
            </w:r>
          </w:p>
        </w:tc>
      </w:tr>
      <w:tr w:rsidR="004B34A7" w:rsidRPr="00D93501" w14:paraId="06046DA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EE291" w14:textId="77777777" w:rsidR="004B34A7" w:rsidRPr="00D93501" w:rsidRDefault="004B34A7" w:rsidP="008063B5">
            <w:pPr>
              <w:pStyle w:val="rowtabella0"/>
              <w:rPr>
                <w:color w:val="002060"/>
              </w:rPr>
            </w:pPr>
            <w:r w:rsidRPr="00D9350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BF9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323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357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9C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C48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B706"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59AA"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AB9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C215" w14:textId="77777777" w:rsidR="004B34A7" w:rsidRPr="00D93501" w:rsidRDefault="004B34A7" w:rsidP="008063B5">
            <w:pPr>
              <w:pStyle w:val="rowtabella0"/>
              <w:jc w:val="center"/>
              <w:rPr>
                <w:color w:val="002060"/>
              </w:rPr>
            </w:pPr>
            <w:r w:rsidRPr="00D93501">
              <w:rPr>
                <w:color w:val="002060"/>
              </w:rPr>
              <w:t>0</w:t>
            </w:r>
          </w:p>
        </w:tc>
      </w:tr>
      <w:tr w:rsidR="004B34A7" w:rsidRPr="00D93501" w14:paraId="789CDF3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E96B2" w14:textId="77777777" w:rsidR="004B34A7" w:rsidRPr="00D93501" w:rsidRDefault="004B34A7" w:rsidP="008063B5">
            <w:pPr>
              <w:pStyle w:val="rowtabella0"/>
              <w:rPr>
                <w:color w:val="002060"/>
              </w:rPr>
            </w:pPr>
            <w:r w:rsidRPr="00D93501">
              <w:rPr>
                <w:color w:val="002060"/>
              </w:rPr>
              <w:t xml:space="preserve">G.S. AUDAX 1970 </w:t>
            </w:r>
            <w:proofErr w:type="gramStart"/>
            <w:r w:rsidRPr="00D9350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295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DAF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B53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A7C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1CC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49C4"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D7BD"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715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C31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938714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CDC23" w14:textId="77777777" w:rsidR="004B34A7" w:rsidRPr="00D93501" w:rsidRDefault="004B34A7" w:rsidP="008063B5">
            <w:pPr>
              <w:pStyle w:val="rowtabella0"/>
              <w:rPr>
                <w:color w:val="002060"/>
              </w:rPr>
            </w:pPr>
            <w:r w:rsidRPr="00D9350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EE6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B38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86B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865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236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182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AC65"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6DD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BD92"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4FEEBE"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F0944" w14:textId="77777777" w:rsidR="004B34A7" w:rsidRPr="00D93501" w:rsidRDefault="004B34A7" w:rsidP="008063B5">
            <w:pPr>
              <w:pStyle w:val="rowtabella0"/>
              <w:rPr>
                <w:color w:val="002060"/>
              </w:rPr>
            </w:pPr>
            <w:r w:rsidRPr="00D93501">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1FF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0B4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F78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508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3EA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713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4250"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C4EA"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1448" w14:textId="77777777" w:rsidR="004B34A7" w:rsidRPr="00D93501" w:rsidRDefault="004B34A7" w:rsidP="008063B5">
            <w:pPr>
              <w:pStyle w:val="rowtabella0"/>
              <w:jc w:val="center"/>
              <w:rPr>
                <w:color w:val="002060"/>
              </w:rPr>
            </w:pPr>
            <w:r w:rsidRPr="00D93501">
              <w:rPr>
                <w:color w:val="002060"/>
              </w:rPr>
              <w:t>0</w:t>
            </w:r>
          </w:p>
        </w:tc>
      </w:tr>
    </w:tbl>
    <w:p w14:paraId="1486A7AC" w14:textId="77777777" w:rsidR="004B34A7" w:rsidRPr="00D93501" w:rsidRDefault="004B34A7" w:rsidP="004B34A7">
      <w:pPr>
        <w:pStyle w:val="breakline"/>
        <w:divId w:val="527259509"/>
        <w:rPr>
          <w:rFonts w:eastAsiaTheme="minorEastAsia"/>
          <w:color w:val="002060"/>
        </w:rPr>
      </w:pPr>
    </w:p>
    <w:p w14:paraId="0CDB3140" w14:textId="77777777" w:rsidR="004B34A7" w:rsidRPr="00D93501" w:rsidRDefault="004B34A7" w:rsidP="004B34A7">
      <w:pPr>
        <w:pStyle w:val="breakline"/>
        <w:divId w:val="527259509"/>
        <w:rPr>
          <w:color w:val="002060"/>
        </w:rPr>
      </w:pPr>
    </w:p>
    <w:p w14:paraId="4FFD2DD4"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8493408"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0617"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85A8"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6E0D"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B168"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A9D9A"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CE6F9"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C9FB"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6ED6"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DA9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98ED5" w14:textId="77777777" w:rsidR="004B34A7" w:rsidRPr="00D93501" w:rsidRDefault="004B34A7" w:rsidP="008063B5">
            <w:pPr>
              <w:pStyle w:val="headertabella0"/>
              <w:rPr>
                <w:color w:val="002060"/>
              </w:rPr>
            </w:pPr>
            <w:r w:rsidRPr="00D93501">
              <w:rPr>
                <w:color w:val="002060"/>
              </w:rPr>
              <w:t>PE</w:t>
            </w:r>
          </w:p>
        </w:tc>
      </w:tr>
      <w:tr w:rsidR="004B34A7" w:rsidRPr="00D93501" w14:paraId="429C731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5DE8A8"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2F06"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E9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518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B7A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554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C6A3"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0B05"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9450"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7E35" w14:textId="77777777" w:rsidR="004B34A7" w:rsidRPr="00D93501" w:rsidRDefault="004B34A7" w:rsidP="008063B5">
            <w:pPr>
              <w:pStyle w:val="rowtabella0"/>
              <w:jc w:val="center"/>
              <w:rPr>
                <w:color w:val="002060"/>
              </w:rPr>
            </w:pPr>
            <w:r w:rsidRPr="00D93501">
              <w:rPr>
                <w:color w:val="002060"/>
              </w:rPr>
              <w:t>0</w:t>
            </w:r>
          </w:p>
        </w:tc>
      </w:tr>
      <w:tr w:rsidR="004B34A7" w:rsidRPr="00D93501" w14:paraId="4E4C04E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94B20"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BC7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7FF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E7B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5DA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75C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4B22"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3563"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F3C"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8339"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F0C73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54B5D" w14:textId="77777777" w:rsidR="004B34A7" w:rsidRPr="00D93501" w:rsidRDefault="004B34A7" w:rsidP="008063B5">
            <w:pPr>
              <w:pStyle w:val="rowtabella0"/>
              <w:rPr>
                <w:color w:val="002060"/>
              </w:rPr>
            </w:pPr>
            <w:r w:rsidRPr="00D9350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1E21"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AEA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91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50E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2C3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7348"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4C3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1F7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D107" w14:textId="77777777" w:rsidR="004B34A7" w:rsidRPr="00D93501" w:rsidRDefault="004B34A7" w:rsidP="008063B5">
            <w:pPr>
              <w:pStyle w:val="rowtabella0"/>
              <w:jc w:val="center"/>
              <w:rPr>
                <w:color w:val="002060"/>
              </w:rPr>
            </w:pPr>
            <w:r w:rsidRPr="00D93501">
              <w:rPr>
                <w:color w:val="002060"/>
              </w:rPr>
              <w:t>0</w:t>
            </w:r>
          </w:p>
        </w:tc>
      </w:tr>
      <w:tr w:rsidR="004B34A7" w:rsidRPr="00D93501" w14:paraId="20DF3C4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87D3A" w14:textId="77777777" w:rsidR="004B34A7" w:rsidRPr="00D93501" w:rsidRDefault="004B34A7" w:rsidP="008063B5">
            <w:pPr>
              <w:pStyle w:val="rowtabella0"/>
              <w:rPr>
                <w:color w:val="002060"/>
              </w:rPr>
            </w:pPr>
            <w:r w:rsidRPr="00D9350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DC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2BA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05E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47E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B3C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54F9"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D9AE"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C08E"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C0FB" w14:textId="77777777" w:rsidR="004B34A7" w:rsidRPr="00D93501" w:rsidRDefault="004B34A7" w:rsidP="008063B5">
            <w:pPr>
              <w:pStyle w:val="rowtabella0"/>
              <w:jc w:val="center"/>
              <w:rPr>
                <w:color w:val="002060"/>
              </w:rPr>
            </w:pPr>
            <w:r w:rsidRPr="00D93501">
              <w:rPr>
                <w:color w:val="002060"/>
              </w:rPr>
              <w:t>0</w:t>
            </w:r>
          </w:p>
        </w:tc>
      </w:tr>
      <w:tr w:rsidR="004B34A7" w:rsidRPr="00D93501" w14:paraId="4B55208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7E9CD" w14:textId="77777777" w:rsidR="004B34A7" w:rsidRPr="00D93501" w:rsidRDefault="004B34A7" w:rsidP="008063B5">
            <w:pPr>
              <w:pStyle w:val="rowtabella0"/>
              <w:rPr>
                <w:color w:val="002060"/>
              </w:rPr>
            </w:pPr>
            <w:r w:rsidRPr="00D9350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22E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ECE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886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990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2A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D39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24E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15EC"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F4BF" w14:textId="77777777" w:rsidR="004B34A7" w:rsidRPr="00D93501" w:rsidRDefault="004B34A7" w:rsidP="008063B5">
            <w:pPr>
              <w:pStyle w:val="rowtabella0"/>
              <w:jc w:val="center"/>
              <w:rPr>
                <w:color w:val="002060"/>
              </w:rPr>
            </w:pPr>
            <w:r w:rsidRPr="00D93501">
              <w:rPr>
                <w:color w:val="002060"/>
              </w:rPr>
              <w:t>0</w:t>
            </w:r>
          </w:p>
        </w:tc>
      </w:tr>
      <w:tr w:rsidR="004B34A7" w:rsidRPr="00D93501" w14:paraId="468E746F"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D860E" w14:textId="77777777" w:rsidR="004B34A7" w:rsidRPr="00D93501" w:rsidRDefault="004B34A7" w:rsidP="008063B5">
            <w:pPr>
              <w:pStyle w:val="rowtabella0"/>
              <w:rPr>
                <w:color w:val="002060"/>
              </w:rPr>
            </w:pPr>
            <w:r w:rsidRPr="00D9350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849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E6A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854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1B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09B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31C8"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9500"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2EEA"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A20C" w14:textId="77777777" w:rsidR="004B34A7" w:rsidRPr="00D93501" w:rsidRDefault="004B34A7" w:rsidP="008063B5">
            <w:pPr>
              <w:pStyle w:val="rowtabella0"/>
              <w:jc w:val="center"/>
              <w:rPr>
                <w:color w:val="002060"/>
              </w:rPr>
            </w:pPr>
            <w:r w:rsidRPr="00D93501">
              <w:rPr>
                <w:color w:val="002060"/>
              </w:rPr>
              <w:t>0</w:t>
            </w:r>
          </w:p>
        </w:tc>
      </w:tr>
    </w:tbl>
    <w:p w14:paraId="6215AA80" w14:textId="77777777" w:rsidR="004B34A7" w:rsidRDefault="004B34A7" w:rsidP="004B34A7">
      <w:pPr>
        <w:pStyle w:val="breakline"/>
        <w:divId w:val="527259509"/>
        <w:rPr>
          <w:color w:val="002060"/>
        </w:rPr>
      </w:pPr>
    </w:p>
    <w:p w14:paraId="743AEB14" w14:textId="77777777" w:rsidR="004B34A7" w:rsidRPr="00D93501" w:rsidRDefault="004B34A7" w:rsidP="004B34A7">
      <w:pPr>
        <w:pStyle w:val="titoloprinc0"/>
        <w:divId w:val="527259509"/>
        <w:rPr>
          <w:color w:val="002060"/>
        </w:rPr>
      </w:pPr>
      <w:r>
        <w:rPr>
          <w:color w:val="002060"/>
        </w:rPr>
        <w:t>PROGRAMMA GARE</w:t>
      </w:r>
    </w:p>
    <w:p w14:paraId="135964C4" w14:textId="77777777" w:rsidR="004B34A7" w:rsidRDefault="004B34A7" w:rsidP="004B34A7">
      <w:pPr>
        <w:pStyle w:val="breakline"/>
        <w:divId w:val="527259509"/>
        <w:rPr>
          <w:color w:val="002060"/>
        </w:rPr>
      </w:pPr>
    </w:p>
    <w:p w14:paraId="677B687A"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3"/>
        <w:gridCol w:w="1970"/>
        <w:gridCol w:w="385"/>
        <w:gridCol w:w="897"/>
        <w:gridCol w:w="1281"/>
        <w:gridCol w:w="1539"/>
        <w:gridCol w:w="1535"/>
      </w:tblGrid>
      <w:tr w:rsidR="004B34A7" w:rsidRPr="00504627" w14:paraId="2E7CB301"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EFC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8EDF"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FB1D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7559B"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11D9"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572F3"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781D6"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ECEAB2E"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BF30D" w14:textId="77777777" w:rsidR="004B34A7" w:rsidRPr="00504627" w:rsidRDefault="004B34A7" w:rsidP="008063B5">
            <w:pPr>
              <w:pStyle w:val="rowtabella0"/>
              <w:rPr>
                <w:color w:val="002060"/>
              </w:rPr>
            </w:pPr>
            <w:r w:rsidRPr="0050462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7EA59" w14:textId="77777777" w:rsidR="004B34A7" w:rsidRPr="00504627" w:rsidRDefault="004B34A7" w:rsidP="008063B5">
            <w:pPr>
              <w:pStyle w:val="rowtabella0"/>
              <w:rPr>
                <w:color w:val="002060"/>
              </w:rPr>
            </w:pPr>
            <w:r w:rsidRPr="00504627">
              <w:rPr>
                <w:color w:val="002060"/>
              </w:rPr>
              <w:t xml:space="preserve">AUDAX 1970 </w:t>
            </w:r>
            <w:proofErr w:type="gramStart"/>
            <w:r w:rsidRPr="00504627">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6541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5C49D"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479FA" w14:textId="77777777" w:rsidR="004B34A7" w:rsidRPr="00504627" w:rsidRDefault="004B34A7" w:rsidP="008063B5">
            <w:pPr>
              <w:pStyle w:val="rowtabella0"/>
              <w:rPr>
                <w:color w:val="002060"/>
              </w:rPr>
            </w:pPr>
            <w:r w:rsidRPr="00504627">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83579" w14:textId="77777777" w:rsidR="004B34A7" w:rsidRPr="00504627" w:rsidRDefault="004B34A7" w:rsidP="008063B5">
            <w:pPr>
              <w:pStyle w:val="rowtabella0"/>
              <w:rPr>
                <w:color w:val="002060"/>
              </w:rPr>
            </w:pPr>
            <w:r w:rsidRPr="00504627">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85200" w14:textId="77777777" w:rsidR="004B34A7" w:rsidRPr="00504627" w:rsidRDefault="004B34A7" w:rsidP="008063B5">
            <w:pPr>
              <w:pStyle w:val="rowtabella0"/>
              <w:rPr>
                <w:color w:val="002060"/>
              </w:rPr>
            </w:pPr>
            <w:r w:rsidRPr="00504627">
              <w:rPr>
                <w:color w:val="002060"/>
              </w:rPr>
              <w:t>VIA MAZZINI</w:t>
            </w:r>
          </w:p>
        </w:tc>
      </w:tr>
      <w:tr w:rsidR="004B34A7" w:rsidRPr="00504627" w14:paraId="37CDDD9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89F41A" w14:textId="77777777" w:rsidR="004B34A7" w:rsidRPr="00504627" w:rsidRDefault="004B34A7" w:rsidP="008063B5">
            <w:pPr>
              <w:pStyle w:val="rowtabella0"/>
              <w:rPr>
                <w:color w:val="002060"/>
              </w:rPr>
            </w:pPr>
            <w:r w:rsidRPr="0050462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6674F7" w14:textId="77777777" w:rsidR="004B34A7" w:rsidRPr="00504627" w:rsidRDefault="004B34A7" w:rsidP="008063B5">
            <w:pPr>
              <w:pStyle w:val="rowtabella0"/>
              <w:rPr>
                <w:color w:val="002060"/>
              </w:rPr>
            </w:pPr>
            <w:proofErr w:type="gramStart"/>
            <w:r w:rsidRPr="00504627">
              <w:rPr>
                <w:color w:val="002060"/>
              </w:rPr>
              <w:t>CITTA</w:t>
            </w:r>
            <w:proofErr w:type="gramEnd"/>
            <w:r w:rsidRPr="00504627">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21AA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6048A" w14:textId="77777777" w:rsidR="004B34A7" w:rsidRPr="00504627" w:rsidRDefault="004B34A7" w:rsidP="008063B5">
            <w:pPr>
              <w:pStyle w:val="rowtabella0"/>
              <w:rPr>
                <w:color w:val="002060"/>
              </w:rPr>
            </w:pPr>
            <w:r w:rsidRPr="00504627">
              <w:rPr>
                <w:color w:val="002060"/>
              </w:rPr>
              <w:t>13/11/2021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48E39F" w14:textId="77777777" w:rsidR="004B34A7" w:rsidRPr="00504627" w:rsidRDefault="004B34A7" w:rsidP="008063B5">
            <w:pPr>
              <w:pStyle w:val="rowtabella0"/>
              <w:rPr>
                <w:color w:val="002060"/>
              </w:rPr>
            </w:pPr>
            <w:r w:rsidRPr="0050462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11B29"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BC9EA" w14:textId="77777777" w:rsidR="004B34A7" w:rsidRPr="00504627" w:rsidRDefault="004B34A7" w:rsidP="008063B5">
            <w:pPr>
              <w:pStyle w:val="rowtabella0"/>
              <w:rPr>
                <w:color w:val="002060"/>
              </w:rPr>
            </w:pPr>
            <w:r w:rsidRPr="00504627">
              <w:rPr>
                <w:color w:val="002060"/>
              </w:rPr>
              <w:t>VIA MONTEPELAGO</w:t>
            </w:r>
          </w:p>
        </w:tc>
      </w:tr>
      <w:tr w:rsidR="004B34A7" w:rsidRPr="00504627" w14:paraId="70805A0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B9C90F" w14:textId="77777777" w:rsidR="004B34A7" w:rsidRPr="00504627" w:rsidRDefault="004B34A7" w:rsidP="008063B5">
            <w:pPr>
              <w:pStyle w:val="rowtabella0"/>
              <w:rPr>
                <w:color w:val="002060"/>
              </w:rPr>
            </w:pPr>
            <w:r w:rsidRPr="00504627">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25EE" w14:textId="77777777" w:rsidR="004B34A7" w:rsidRPr="00504627" w:rsidRDefault="004B34A7" w:rsidP="008063B5">
            <w:pPr>
              <w:pStyle w:val="rowtabella0"/>
              <w:rPr>
                <w:color w:val="002060"/>
              </w:rPr>
            </w:pPr>
            <w:r w:rsidRPr="00504627">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3017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B07B1" w14:textId="77777777" w:rsidR="004B34A7" w:rsidRPr="00504627" w:rsidRDefault="004B34A7" w:rsidP="008063B5">
            <w:pPr>
              <w:pStyle w:val="rowtabella0"/>
              <w:rPr>
                <w:color w:val="002060"/>
              </w:rPr>
            </w:pPr>
            <w:r w:rsidRPr="00504627">
              <w:rPr>
                <w:color w:val="002060"/>
              </w:rPr>
              <w:t>13/11/2021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3019E" w14:textId="77777777" w:rsidR="004B34A7" w:rsidRPr="00504627" w:rsidRDefault="004B34A7" w:rsidP="008063B5">
            <w:pPr>
              <w:pStyle w:val="rowtabella0"/>
              <w:rPr>
                <w:color w:val="002060"/>
              </w:rPr>
            </w:pPr>
            <w:r w:rsidRPr="0050462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EF07" w14:textId="77777777" w:rsidR="004B34A7" w:rsidRPr="00504627" w:rsidRDefault="004B34A7" w:rsidP="008063B5">
            <w:pPr>
              <w:pStyle w:val="rowtabella0"/>
              <w:rPr>
                <w:color w:val="002060"/>
              </w:rPr>
            </w:pPr>
            <w:r w:rsidRPr="00504627">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BB736" w14:textId="77777777" w:rsidR="004B34A7" w:rsidRPr="00504627" w:rsidRDefault="004B34A7" w:rsidP="008063B5">
            <w:pPr>
              <w:pStyle w:val="rowtabella0"/>
              <w:rPr>
                <w:color w:val="002060"/>
              </w:rPr>
            </w:pPr>
            <w:r w:rsidRPr="00504627">
              <w:rPr>
                <w:color w:val="002060"/>
              </w:rPr>
              <w:t>VIA DEI LECCI-TAVERNELLE</w:t>
            </w:r>
          </w:p>
        </w:tc>
      </w:tr>
    </w:tbl>
    <w:p w14:paraId="070A75FE" w14:textId="77777777" w:rsidR="004B34A7" w:rsidRPr="00504627" w:rsidRDefault="004B34A7" w:rsidP="004B34A7">
      <w:pPr>
        <w:pStyle w:val="breakline"/>
        <w:divId w:val="527259509"/>
        <w:rPr>
          <w:rFonts w:eastAsiaTheme="minorEastAsia"/>
          <w:color w:val="002060"/>
        </w:rPr>
      </w:pPr>
    </w:p>
    <w:p w14:paraId="375D54A3" w14:textId="77777777" w:rsidR="004B34A7" w:rsidRPr="00504627" w:rsidRDefault="004B34A7" w:rsidP="004B34A7">
      <w:pPr>
        <w:pStyle w:val="breakline"/>
        <w:divId w:val="527259509"/>
        <w:rPr>
          <w:color w:val="002060"/>
        </w:rPr>
      </w:pPr>
    </w:p>
    <w:p w14:paraId="1284B002" w14:textId="77777777" w:rsidR="004B34A7" w:rsidRPr="00504627" w:rsidRDefault="004B34A7" w:rsidP="004B34A7">
      <w:pPr>
        <w:pStyle w:val="breakline"/>
        <w:divId w:val="527259509"/>
        <w:rPr>
          <w:color w:val="002060"/>
        </w:rPr>
      </w:pPr>
    </w:p>
    <w:p w14:paraId="0760F873"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4B34A7" w:rsidRPr="00504627" w14:paraId="2469FED8"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FE5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09A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102EC"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DFBF"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944DA"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34E51"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46D5"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0DCC5F7"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62776B" w14:textId="77777777" w:rsidR="004B34A7" w:rsidRPr="00504627" w:rsidRDefault="004B34A7" w:rsidP="008063B5">
            <w:pPr>
              <w:pStyle w:val="rowtabella0"/>
              <w:rPr>
                <w:color w:val="002060"/>
              </w:rPr>
            </w:pPr>
            <w:r w:rsidRPr="0050462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BFA46" w14:textId="77777777" w:rsidR="004B34A7" w:rsidRPr="00504627" w:rsidRDefault="004B34A7" w:rsidP="008063B5">
            <w:pPr>
              <w:pStyle w:val="rowtabella0"/>
              <w:rPr>
                <w:color w:val="002060"/>
              </w:rPr>
            </w:pPr>
            <w:r w:rsidRPr="00504627">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CFDF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7987D"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1D03E" w14:textId="77777777" w:rsidR="004B34A7" w:rsidRPr="00504627" w:rsidRDefault="004B34A7" w:rsidP="008063B5">
            <w:pPr>
              <w:pStyle w:val="rowtabella0"/>
              <w:rPr>
                <w:color w:val="002060"/>
              </w:rPr>
            </w:pPr>
            <w:r w:rsidRPr="00504627">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EDCC0" w14:textId="77777777" w:rsidR="004B34A7" w:rsidRPr="00504627" w:rsidRDefault="004B34A7" w:rsidP="008063B5">
            <w:pPr>
              <w:pStyle w:val="rowtabella0"/>
              <w:rPr>
                <w:color w:val="002060"/>
              </w:rPr>
            </w:pPr>
            <w:r w:rsidRPr="0050462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77FC0" w14:textId="77777777" w:rsidR="004B34A7" w:rsidRPr="00504627" w:rsidRDefault="004B34A7" w:rsidP="008063B5">
            <w:pPr>
              <w:pStyle w:val="rowtabella0"/>
              <w:rPr>
                <w:color w:val="002060"/>
              </w:rPr>
            </w:pPr>
            <w:r w:rsidRPr="00504627">
              <w:rPr>
                <w:color w:val="002060"/>
              </w:rPr>
              <w:t>VIA WEBER - ZONA STICCHI</w:t>
            </w:r>
          </w:p>
        </w:tc>
      </w:tr>
      <w:tr w:rsidR="004B34A7" w:rsidRPr="00504627" w14:paraId="111316A8"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346B5" w14:textId="77777777" w:rsidR="004B34A7" w:rsidRPr="00504627" w:rsidRDefault="004B34A7" w:rsidP="008063B5">
            <w:pPr>
              <w:pStyle w:val="rowtabella0"/>
              <w:rPr>
                <w:color w:val="002060"/>
              </w:rPr>
            </w:pPr>
            <w:r w:rsidRPr="0050462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C6D84" w14:textId="77777777" w:rsidR="004B34A7" w:rsidRPr="00504627" w:rsidRDefault="004B34A7" w:rsidP="008063B5">
            <w:pPr>
              <w:pStyle w:val="rowtabella0"/>
              <w:rPr>
                <w:color w:val="002060"/>
              </w:rPr>
            </w:pPr>
            <w:r w:rsidRPr="00504627">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2252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904BC"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7756C5" w14:textId="77777777" w:rsidR="004B34A7" w:rsidRPr="00504627" w:rsidRDefault="004B34A7" w:rsidP="008063B5">
            <w:pPr>
              <w:pStyle w:val="rowtabella0"/>
              <w:rPr>
                <w:color w:val="002060"/>
              </w:rPr>
            </w:pPr>
            <w:r w:rsidRPr="0050462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89F6D" w14:textId="77777777" w:rsidR="004B34A7" w:rsidRPr="00504627" w:rsidRDefault="004B34A7" w:rsidP="008063B5">
            <w:pPr>
              <w:pStyle w:val="rowtabella0"/>
              <w:rPr>
                <w:color w:val="002060"/>
              </w:rPr>
            </w:pPr>
            <w:r w:rsidRPr="0050462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90CF6"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B.ROSSI</w:t>
            </w:r>
            <w:proofErr w:type="gramEnd"/>
            <w:r w:rsidRPr="00504627">
              <w:rPr>
                <w:color w:val="002060"/>
              </w:rPr>
              <w:t xml:space="preserve"> SNC</w:t>
            </w:r>
          </w:p>
        </w:tc>
      </w:tr>
      <w:tr w:rsidR="004B34A7" w:rsidRPr="00504627" w14:paraId="3B916AE3"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8E3FB" w14:textId="77777777" w:rsidR="004B34A7" w:rsidRPr="00504627" w:rsidRDefault="004B34A7" w:rsidP="008063B5">
            <w:pPr>
              <w:pStyle w:val="rowtabella0"/>
              <w:rPr>
                <w:color w:val="002060"/>
              </w:rPr>
            </w:pPr>
            <w:r w:rsidRPr="00504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EC976" w14:textId="77777777" w:rsidR="004B34A7" w:rsidRPr="00504627" w:rsidRDefault="004B34A7" w:rsidP="008063B5">
            <w:pPr>
              <w:pStyle w:val="rowtabella0"/>
              <w:rPr>
                <w:color w:val="002060"/>
              </w:rPr>
            </w:pPr>
            <w:r w:rsidRPr="0050462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36CF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802F1"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5BA62" w14:textId="77777777" w:rsidR="004B34A7" w:rsidRPr="00504627" w:rsidRDefault="004B34A7" w:rsidP="008063B5">
            <w:pPr>
              <w:pStyle w:val="rowtabella0"/>
              <w:rPr>
                <w:color w:val="002060"/>
              </w:rPr>
            </w:pPr>
            <w:r w:rsidRPr="0050462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C0B7B" w14:textId="77777777" w:rsidR="004B34A7" w:rsidRPr="00504627" w:rsidRDefault="004B34A7" w:rsidP="008063B5">
            <w:pPr>
              <w:pStyle w:val="rowtabella0"/>
              <w:rPr>
                <w:color w:val="002060"/>
              </w:rPr>
            </w:pPr>
            <w:r w:rsidRPr="00504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4B44"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B.BUOZZI</w:t>
            </w:r>
            <w:proofErr w:type="gramEnd"/>
          </w:p>
        </w:tc>
      </w:tr>
    </w:tbl>
    <w:p w14:paraId="54BE519E" w14:textId="77777777" w:rsidR="004B34A7" w:rsidRPr="00504627" w:rsidRDefault="004B34A7" w:rsidP="004B34A7">
      <w:pPr>
        <w:pStyle w:val="breakline"/>
        <w:divId w:val="527259509"/>
        <w:rPr>
          <w:rFonts w:eastAsiaTheme="minorEastAsia"/>
          <w:color w:val="002060"/>
        </w:rPr>
      </w:pPr>
    </w:p>
    <w:p w14:paraId="244DFB5C" w14:textId="77777777" w:rsidR="004B34A7" w:rsidRPr="00D93501" w:rsidRDefault="004B34A7" w:rsidP="004B34A7">
      <w:pPr>
        <w:pStyle w:val="breakline"/>
        <w:divId w:val="527259509"/>
        <w:rPr>
          <w:rFonts w:eastAsiaTheme="minorEastAsia"/>
          <w:color w:val="002060"/>
        </w:rPr>
      </w:pPr>
    </w:p>
    <w:p w14:paraId="5EB0AD8B" w14:textId="77777777" w:rsidR="004B34A7" w:rsidRPr="00D93501" w:rsidRDefault="004B34A7" w:rsidP="004B34A7">
      <w:pPr>
        <w:pStyle w:val="breakline"/>
        <w:divId w:val="527259509"/>
        <w:rPr>
          <w:color w:val="002060"/>
        </w:rPr>
      </w:pPr>
    </w:p>
    <w:p w14:paraId="3AFEA562"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17 C5 REGIONALI MASCHILI</w:t>
      </w:r>
    </w:p>
    <w:p w14:paraId="561B6C0E" w14:textId="77777777" w:rsidR="004B34A7" w:rsidRPr="00D93501" w:rsidRDefault="004B34A7" w:rsidP="004B34A7">
      <w:pPr>
        <w:pStyle w:val="titoloprinc0"/>
        <w:divId w:val="527259509"/>
        <w:rPr>
          <w:color w:val="002060"/>
        </w:rPr>
      </w:pPr>
      <w:r w:rsidRPr="00D93501">
        <w:rPr>
          <w:color w:val="002060"/>
        </w:rPr>
        <w:t>VARIAZIONI AL PROGRAMMA GARE</w:t>
      </w:r>
    </w:p>
    <w:p w14:paraId="750D2B8D" w14:textId="77777777" w:rsidR="004B34A7" w:rsidRPr="00D93501" w:rsidRDefault="004B34A7" w:rsidP="004B34A7">
      <w:pPr>
        <w:pStyle w:val="breakline"/>
        <w:divId w:val="527259509"/>
        <w:rPr>
          <w:color w:val="002060"/>
        </w:rPr>
      </w:pPr>
    </w:p>
    <w:p w14:paraId="154CB198" w14:textId="77777777" w:rsidR="004B34A7" w:rsidRPr="00D93501" w:rsidRDefault="004B34A7" w:rsidP="004B34A7">
      <w:pPr>
        <w:pStyle w:val="breakline"/>
        <w:divId w:val="527259509"/>
        <w:rPr>
          <w:color w:val="002060"/>
        </w:rPr>
      </w:pPr>
    </w:p>
    <w:p w14:paraId="3A45C0F4"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71A2A3CD"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814FA"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98779"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FFD4"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3DCE"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0738"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9ABA"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B1EE"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C190" w14:textId="77777777" w:rsidR="004B34A7" w:rsidRPr="00D93501" w:rsidRDefault="004B34A7" w:rsidP="008063B5">
            <w:pPr>
              <w:pStyle w:val="headertabella0"/>
              <w:rPr>
                <w:color w:val="002060"/>
              </w:rPr>
            </w:pPr>
            <w:r w:rsidRPr="00D93501">
              <w:rPr>
                <w:color w:val="002060"/>
              </w:rPr>
              <w:t>Impianto</w:t>
            </w:r>
          </w:p>
        </w:tc>
      </w:tr>
      <w:tr w:rsidR="004B34A7" w:rsidRPr="00D93501" w14:paraId="02D84DF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DE4C"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AF99"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5DF1" w14:textId="77777777" w:rsidR="004B34A7" w:rsidRPr="00555AE9" w:rsidRDefault="004B34A7" w:rsidP="008063B5">
            <w:pPr>
              <w:pStyle w:val="rowtabella0"/>
              <w:rPr>
                <w:color w:val="002060"/>
                <w:highlight w:val="yellow"/>
              </w:rPr>
            </w:pPr>
            <w:r w:rsidRPr="00555AE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CCD4" w14:textId="77777777" w:rsidR="004B34A7" w:rsidRPr="00555AE9" w:rsidRDefault="004B34A7" w:rsidP="008063B5">
            <w:pPr>
              <w:pStyle w:val="rowtabella0"/>
              <w:rPr>
                <w:color w:val="002060"/>
                <w:highlight w:val="yellow"/>
              </w:rPr>
            </w:pPr>
            <w:r w:rsidRPr="00555AE9">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B887"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93D" w14:textId="77777777" w:rsidR="004B34A7" w:rsidRPr="00D93501" w:rsidRDefault="004B34A7" w:rsidP="008063B5">
            <w:pPr>
              <w:pStyle w:val="rowtabella0"/>
              <w:jc w:val="center"/>
              <w:rPr>
                <w:color w:val="002060"/>
              </w:rPr>
            </w:pPr>
            <w:r w:rsidRPr="00555AE9">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1F49"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2376" w14:textId="77777777" w:rsidR="004B34A7" w:rsidRPr="00555AE9" w:rsidRDefault="004B34A7" w:rsidP="008063B5">
            <w:pPr>
              <w:pStyle w:val="rowtabella0"/>
              <w:rPr>
                <w:color w:val="002060"/>
                <w:highlight w:val="yellow"/>
              </w:rPr>
            </w:pPr>
            <w:r w:rsidRPr="00555AE9">
              <w:rPr>
                <w:color w:val="002060"/>
                <w:highlight w:val="yellow"/>
              </w:rPr>
              <w:t>CAMPO DI C5 ENTRO PAL OLIMPIA MONTEPORZIO VIA RISORGIMENTO 16</w:t>
            </w:r>
          </w:p>
        </w:tc>
      </w:tr>
      <w:tr w:rsidR="004B34A7" w:rsidRPr="00D93501" w14:paraId="1870FF9A"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FBEE" w14:textId="77777777" w:rsidR="004B34A7" w:rsidRPr="00555AE9" w:rsidRDefault="004B34A7" w:rsidP="008063B5">
            <w:pPr>
              <w:pStyle w:val="rowtabella0"/>
              <w:rPr>
                <w:color w:val="002060"/>
                <w:highlight w:val="yellow"/>
              </w:rPr>
            </w:pPr>
            <w:r w:rsidRPr="00555AE9">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7AA17" w14:textId="77777777" w:rsidR="004B34A7" w:rsidRPr="00555AE9" w:rsidRDefault="004B34A7" w:rsidP="008063B5">
            <w:pPr>
              <w:pStyle w:val="rowtabella0"/>
              <w:jc w:val="center"/>
              <w:rPr>
                <w:color w:val="002060"/>
                <w:highlight w:val="yellow"/>
              </w:rPr>
            </w:pPr>
            <w:r w:rsidRPr="00555AE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E98E" w14:textId="77777777" w:rsidR="004B34A7" w:rsidRPr="00555AE9" w:rsidRDefault="004B34A7" w:rsidP="008063B5">
            <w:pPr>
              <w:pStyle w:val="rowtabella0"/>
              <w:rPr>
                <w:color w:val="002060"/>
                <w:highlight w:val="yellow"/>
              </w:rPr>
            </w:pPr>
            <w:r w:rsidRPr="00555AE9">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C514" w14:textId="77777777" w:rsidR="004B34A7" w:rsidRPr="00555AE9" w:rsidRDefault="004B34A7" w:rsidP="008063B5">
            <w:pPr>
              <w:pStyle w:val="rowtabella0"/>
              <w:rPr>
                <w:color w:val="002060"/>
                <w:highlight w:val="yellow"/>
              </w:rPr>
            </w:pPr>
            <w:r w:rsidRPr="00555AE9">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579A" w14:textId="77777777" w:rsidR="004B34A7" w:rsidRPr="00555AE9" w:rsidRDefault="004B34A7" w:rsidP="008063B5">
            <w:pPr>
              <w:jc w:val="center"/>
              <w:rPr>
                <w:rFonts w:ascii="Arial" w:hAnsi="Arial" w:cs="Arial"/>
                <w:color w:val="002060"/>
                <w:sz w:val="12"/>
                <w:szCs w:val="12"/>
              </w:rPr>
            </w:pPr>
            <w:r>
              <w:rPr>
                <w:rFonts w:ascii="Arial" w:hAnsi="Arial" w:cs="Arial"/>
                <w:color w:val="002060"/>
                <w:sz w:val="12"/>
                <w:szCs w:val="12"/>
              </w:rPr>
              <w:t>27/11/2021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5F6D" w14:textId="77777777" w:rsidR="004B34A7" w:rsidRPr="00D93501" w:rsidRDefault="004B34A7" w:rsidP="008063B5">
            <w:pPr>
              <w:pStyle w:val="rowtabella0"/>
              <w:jc w:val="center"/>
              <w:rPr>
                <w:color w:val="002060"/>
              </w:rPr>
            </w:pPr>
            <w:r w:rsidRPr="00555AE9">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A014"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040B" w14:textId="77777777" w:rsidR="004B34A7" w:rsidRPr="00D93501" w:rsidRDefault="004B34A7" w:rsidP="008063B5">
            <w:pPr>
              <w:rPr>
                <w:color w:val="002060"/>
              </w:rPr>
            </w:pPr>
          </w:p>
        </w:tc>
      </w:tr>
    </w:tbl>
    <w:p w14:paraId="420A761C" w14:textId="77777777" w:rsidR="004B34A7" w:rsidRPr="00D93501" w:rsidRDefault="004B34A7" w:rsidP="004B34A7">
      <w:pPr>
        <w:pStyle w:val="breakline"/>
        <w:divId w:val="527259509"/>
        <w:rPr>
          <w:rFonts w:eastAsiaTheme="minorEastAsia"/>
          <w:color w:val="002060"/>
        </w:rPr>
      </w:pPr>
    </w:p>
    <w:p w14:paraId="2661EEBC" w14:textId="77777777" w:rsidR="004B34A7" w:rsidRPr="00D93501" w:rsidRDefault="004B34A7" w:rsidP="004B34A7">
      <w:pPr>
        <w:pStyle w:val="breakline"/>
        <w:divId w:val="527259509"/>
        <w:rPr>
          <w:color w:val="002060"/>
        </w:rPr>
      </w:pPr>
    </w:p>
    <w:p w14:paraId="16105E9E"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48580674"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8F58"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E26E"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09066"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44E3"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F9C45"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DACF"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90592"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7B218" w14:textId="77777777" w:rsidR="004B34A7" w:rsidRPr="00D93501" w:rsidRDefault="004B34A7" w:rsidP="008063B5">
            <w:pPr>
              <w:pStyle w:val="headertabella0"/>
              <w:rPr>
                <w:color w:val="002060"/>
              </w:rPr>
            </w:pPr>
            <w:r w:rsidRPr="00D93501">
              <w:rPr>
                <w:color w:val="002060"/>
              </w:rPr>
              <w:t>Impianto</w:t>
            </w:r>
          </w:p>
        </w:tc>
      </w:tr>
      <w:tr w:rsidR="004B34A7" w:rsidRPr="00D93501" w14:paraId="725F0E8F"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71C5" w14:textId="77777777" w:rsidR="004B34A7" w:rsidRPr="00C93505" w:rsidRDefault="004B34A7" w:rsidP="008063B5">
            <w:pPr>
              <w:pStyle w:val="rowtabella0"/>
              <w:rPr>
                <w:color w:val="002060"/>
                <w:highlight w:val="yellow"/>
              </w:rPr>
            </w:pPr>
            <w:r w:rsidRPr="00C93505">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8668" w14:textId="77777777" w:rsidR="004B34A7" w:rsidRPr="00C93505" w:rsidRDefault="004B34A7" w:rsidP="008063B5">
            <w:pPr>
              <w:pStyle w:val="rowtabella0"/>
              <w:jc w:val="center"/>
              <w:rPr>
                <w:color w:val="002060"/>
                <w:highlight w:val="yellow"/>
              </w:rPr>
            </w:pPr>
            <w:r w:rsidRPr="00C93505">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16BB" w14:textId="77777777" w:rsidR="004B34A7" w:rsidRPr="00C93505" w:rsidRDefault="004B34A7" w:rsidP="008063B5">
            <w:pPr>
              <w:pStyle w:val="rowtabella0"/>
              <w:rPr>
                <w:color w:val="002060"/>
                <w:highlight w:val="yellow"/>
              </w:rPr>
            </w:pPr>
            <w:r w:rsidRPr="00C93505">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BA55" w14:textId="77777777" w:rsidR="004B34A7" w:rsidRPr="00C93505" w:rsidRDefault="004B34A7" w:rsidP="008063B5">
            <w:pPr>
              <w:pStyle w:val="rowtabella0"/>
              <w:rPr>
                <w:color w:val="002060"/>
                <w:highlight w:val="yellow"/>
              </w:rPr>
            </w:pPr>
            <w:r w:rsidRPr="00C93505">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23C6" w14:textId="77777777" w:rsidR="004B34A7" w:rsidRPr="00D93501" w:rsidRDefault="004B34A7" w:rsidP="008063B5">
            <w:pPr>
              <w:pStyle w:val="rowtabella0"/>
              <w:rPr>
                <w:color w:val="002060"/>
              </w:rPr>
            </w:pPr>
            <w:r w:rsidRPr="00D93501">
              <w:rPr>
                <w:color w:val="002060"/>
              </w:rPr>
              <w:t>1</w:t>
            </w:r>
            <w:r>
              <w:rPr>
                <w:color w:val="002060"/>
              </w:rPr>
              <w:t>3</w:t>
            </w:r>
            <w:r w:rsidRPr="00D93501">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350D" w14:textId="77777777" w:rsidR="004B34A7" w:rsidRPr="00D93501" w:rsidRDefault="004B34A7" w:rsidP="008063B5">
            <w:pPr>
              <w:pStyle w:val="rowtabella0"/>
              <w:jc w:val="center"/>
              <w:rPr>
                <w:color w:val="002060"/>
              </w:rPr>
            </w:pPr>
            <w:r w:rsidRPr="00C93505">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108F"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19D1" w14:textId="77777777" w:rsidR="004B34A7" w:rsidRPr="00D93501" w:rsidRDefault="004B34A7" w:rsidP="008063B5">
            <w:pPr>
              <w:rPr>
                <w:color w:val="002060"/>
              </w:rPr>
            </w:pPr>
          </w:p>
        </w:tc>
      </w:tr>
    </w:tbl>
    <w:p w14:paraId="43BE8787" w14:textId="77777777" w:rsidR="004B34A7" w:rsidRPr="00D93501" w:rsidRDefault="004B34A7" w:rsidP="004B34A7">
      <w:pPr>
        <w:pStyle w:val="breakline"/>
        <w:divId w:val="527259509"/>
        <w:rPr>
          <w:rFonts w:eastAsiaTheme="minorEastAsia"/>
          <w:color w:val="002060"/>
        </w:rPr>
      </w:pPr>
    </w:p>
    <w:p w14:paraId="7F620F18" w14:textId="77777777" w:rsidR="004B34A7" w:rsidRPr="00D93501" w:rsidRDefault="004B34A7" w:rsidP="004B34A7">
      <w:pPr>
        <w:pStyle w:val="breakline"/>
        <w:divId w:val="527259509"/>
        <w:rPr>
          <w:color w:val="002060"/>
        </w:rPr>
      </w:pPr>
    </w:p>
    <w:p w14:paraId="6FEA0FBD" w14:textId="77777777" w:rsidR="004B34A7" w:rsidRPr="00D93501" w:rsidRDefault="004B34A7" w:rsidP="004B34A7">
      <w:pPr>
        <w:pStyle w:val="breakline"/>
        <w:divId w:val="527259509"/>
        <w:rPr>
          <w:color w:val="002060"/>
        </w:rPr>
      </w:pPr>
    </w:p>
    <w:p w14:paraId="016AC7F7" w14:textId="77777777" w:rsidR="004B34A7" w:rsidRPr="00D93501" w:rsidRDefault="004B34A7" w:rsidP="004B34A7">
      <w:pPr>
        <w:pStyle w:val="titoloprinc0"/>
        <w:divId w:val="527259509"/>
        <w:rPr>
          <w:color w:val="002060"/>
        </w:rPr>
      </w:pPr>
      <w:r w:rsidRPr="00D93501">
        <w:rPr>
          <w:color w:val="002060"/>
        </w:rPr>
        <w:t>RISULTATI</w:t>
      </w:r>
    </w:p>
    <w:p w14:paraId="7885FD68" w14:textId="77777777" w:rsidR="004B34A7" w:rsidRPr="00D93501" w:rsidRDefault="004B34A7" w:rsidP="004B34A7">
      <w:pPr>
        <w:pStyle w:val="breakline"/>
        <w:divId w:val="527259509"/>
        <w:rPr>
          <w:color w:val="002060"/>
        </w:rPr>
      </w:pPr>
    </w:p>
    <w:p w14:paraId="47578534"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614C8D09"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5EDA4DBE"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61747644"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3268714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54A83"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69C631C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CED45C" w14:textId="77777777" w:rsidR="004B34A7" w:rsidRPr="00D93501" w:rsidRDefault="004B34A7" w:rsidP="008063B5">
                  <w:pPr>
                    <w:pStyle w:val="rowtabella0"/>
                    <w:rPr>
                      <w:color w:val="002060"/>
                    </w:rPr>
                  </w:pPr>
                  <w:r w:rsidRPr="00D9350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5BB43" w14:textId="77777777" w:rsidR="004B34A7" w:rsidRPr="00D93501" w:rsidRDefault="004B34A7" w:rsidP="008063B5">
                  <w:pPr>
                    <w:pStyle w:val="rowtabella0"/>
                    <w:rPr>
                      <w:color w:val="002060"/>
                    </w:rPr>
                  </w:pPr>
                  <w:r w:rsidRPr="00D9350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E04A1" w14:textId="77777777" w:rsidR="004B34A7" w:rsidRPr="00D93501" w:rsidRDefault="004B34A7" w:rsidP="008063B5">
                  <w:pPr>
                    <w:pStyle w:val="rowtabella0"/>
                    <w:jc w:val="center"/>
                    <w:rPr>
                      <w:color w:val="002060"/>
                    </w:rPr>
                  </w:pPr>
                  <w:r w:rsidRPr="00D9350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4881A" w14:textId="77777777" w:rsidR="004B34A7" w:rsidRPr="00D93501" w:rsidRDefault="004B34A7" w:rsidP="008063B5">
                  <w:pPr>
                    <w:pStyle w:val="rowtabella0"/>
                    <w:jc w:val="center"/>
                    <w:rPr>
                      <w:color w:val="002060"/>
                    </w:rPr>
                  </w:pPr>
                  <w:r w:rsidRPr="00D93501">
                    <w:rPr>
                      <w:color w:val="002060"/>
                    </w:rPr>
                    <w:t> </w:t>
                  </w:r>
                </w:p>
              </w:tc>
            </w:tr>
            <w:tr w:rsidR="004B34A7" w:rsidRPr="00D93501" w14:paraId="1178F062"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705B15" w14:textId="77777777" w:rsidR="004B34A7" w:rsidRPr="00D93501" w:rsidRDefault="004B34A7" w:rsidP="008063B5">
                  <w:pPr>
                    <w:pStyle w:val="rowtabella0"/>
                    <w:rPr>
                      <w:color w:val="002060"/>
                    </w:rPr>
                  </w:pPr>
                  <w:r w:rsidRPr="00D93501">
                    <w:rPr>
                      <w:color w:val="002060"/>
                    </w:rPr>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332E2"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3E47D" w14:textId="77777777" w:rsidR="004B34A7" w:rsidRPr="00D93501" w:rsidRDefault="004B34A7" w:rsidP="008063B5">
                  <w:pPr>
                    <w:pStyle w:val="rowtabella0"/>
                    <w:jc w:val="center"/>
                    <w:rPr>
                      <w:color w:val="002060"/>
                    </w:rPr>
                  </w:pPr>
                  <w:r w:rsidRPr="00D93501">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167D4" w14:textId="77777777" w:rsidR="004B34A7" w:rsidRPr="00D93501" w:rsidRDefault="004B34A7" w:rsidP="008063B5">
                  <w:pPr>
                    <w:pStyle w:val="rowtabella0"/>
                    <w:jc w:val="center"/>
                    <w:rPr>
                      <w:color w:val="002060"/>
                    </w:rPr>
                  </w:pPr>
                  <w:r w:rsidRPr="00D93501">
                    <w:rPr>
                      <w:color w:val="002060"/>
                    </w:rPr>
                    <w:t> </w:t>
                  </w:r>
                </w:p>
              </w:tc>
            </w:tr>
            <w:tr w:rsidR="004B34A7" w:rsidRPr="00D93501" w14:paraId="16045600"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7AA9433" w14:textId="77777777" w:rsidR="004B34A7" w:rsidRPr="00D93501" w:rsidRDefault="004B34A7" w:rsidP="008063B5">
                  <w:pPr>
                    <w:pStyle w:val="rowtabella0"/>
                    <w:rPr>
                      <w:color w:val="002060"/>
                    </w:rPr>
                  </w:pPr>
                  <w:r w:rsidRPr="00D93501">
                    <w:rPr>
                      <w:color w:val="002060"/>
                    </w:rPr>
                    <w:lastRenderedPageBreak/>
                    <w:t>(1) - disputata il 07/11/2021</w:t>
                  </w:r>
                </w:p>
              </w:tc>
            </w:tr>
          </w:tbl>
          <w:p w14:paraId="3F63FFF0"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13B00C9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6E07" w14:textId="77777777" w:rsidR="004B34A7" w:rsidRPr="00D93501" w:rsidRDefault="004B34A7" w:rsidP="008063B5">
                  <w:pPr>
                    <w:pStyle w:val="headertabella0"/>
                    <w:rPr>
                      <w:color w:val="002060"/>
                    </w:rPr>
                  </w:pPr>
                  <w:r w:rsidRPr="00D93501">
                    <w:rPr>
                      <w:color w:val="002060"/>
                    </w:rPr>
                    <w:lastRenderedPageBreak/>
                    <w:t>GIRONE B - 4 Giornata - A</w:t>
                  </w:r>
                </w:p>
              </w:tc>
            </w:tr>
            <w:tr w:rsidR="004B34A7" w:rsidRPr="00D93501" w14:paraId="4FBD8F41"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DEBA44" w14:textId="77777777" w:rsidR="004B34A7" w:rsidRPr="00D93501" w:rsidRDefault="004B34A7" w:rsidP="008063B5">
                  <w:pPr>
                    <w:pStyle w:val="rowtabella0"/>
                    <w:rPr>
                      <w:color w:val="002060"/>
                    </w:rPr>
                  </w:pPr>
                  <w:r w:rsidRPr="00D9350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CA741" w14:textId="77777777" w:rsidR="004B34A7" w:rsidRPr="00D93501" w:rsidRDefault="004B34A7" w:rsidP="008063B5">
                  <w:pPr>
                    <w:pStyle w:val="rowtabella0"/>
                    <w:rPr>
                      <w:color w:val="002060"/>
                    </w:rPr>
                  </w:pPr>
                  <w:r w:rsidRPr="00D93501">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95FAC" w14:textId="77777777" w:rsidR="004B34A7" w:rsidRPr="00D93501" w:rsidRDefault="004B34A7" w:rsidP="008063B5">
                  <w:pPr>
                    <w:pStyle w:val="rowtabella0"/>
                    <w:jc w:val="center"/>
                    <w:rPr>
                      <w:color w:val="002060"/>
                    </w:rPr>
                  </w:pPr>
                  <w:r w:rsidRPr="00D93501">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83B7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50E01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DA0B5" w14:textId="77777777" w:rsidR="004B34A7" w:rsidRPr="00D93501" w:rsidRDefault="004B34A7" w:rsidP="008063B5">
                  <w:pPr>
                    <w:pStyle w:val="rowtabella0"/>
                    <w:rPr>
                      <w:color w:val="002060"/>
                    </w:rPr>
                  </w:pPr>
                  <w:r w:rsidRPr="00D9350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B0F68" w14:textId="77777777" w:rsidR="004B34A7" w:rsidRPr="00D93501" w:rsidRDefault="004B34A7" w:rsidP="008063B5">
                  <w:pPr>
                    <w:pStyle w:val="rowtabella0"/>
                    <w:rPr>
                      <w:color w:val="002060"/>
                    </w:rPr>
                  </w:pPr>
                  <w:r w:rsidRPr="00D9350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0ABF7A" w14:textId="77777777" w:rsidR="004B34A7" w:rsidRPr="00D93501" w:rsidRDefault="004B34A7" w:rsidP="008063B5">
                  <w:pPr>
                    <w:pStyle w:val="rowtabella0"/>
                    <w:jc w:val="center"/>
                    <w:rPr>
                      <w:color w:val="002060"/>
                    </w:rPr>
                  </w:pPr>
                  <w:r w:rsidRPr="00D9350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09C16" w14:textId="77777777" w:rsidR="004B34A7" w:rsidRPr="00D93501" w:rsidRDefault="004B34A7" w:rsidP="008063B5">
                  <w:pPr>
                    <w:pStyle w:val="rowtabella0"/>
                    <w:jc w:val="center"/>
                    <w:rPr>
                      <w:color w:val="002060"/>
                    </w:rPr>
                  </w:pPr>
                  <w:r w:rsidRPr="00D93501">
                    <w:rPr>
                      <w:color w:val="002060"/>
                    </w:rPr>
                    <w:t> </w:t>
                  </w:r>
                </w:p>
              </w:tc>
            </w:tr>
            <w:tr w:rsidR="004B34A7" w:rsidRPr="00D93501" w14:paraId="2CF24B6C"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0D17C" w14:textId="77777777" w:rsidR="004B34A7" w:rsidRPr="00D93501" w:rsidRDefault="004B34A7" w:rsidP="008063B5">
                  <w:pPr>
                    <w:pStyle w:val="rowtabella0"/>
                    <w:rPr>
                      <w:color w:val="002060"/>
                    </w:rPr>
                  </w:pPr>
                  <w:r w:rsidRPr="00D93501">
                    <w:rPr>
                      <w:color w:val="002060"/>
                    </w:rPr>
                    <w:lastRenderedPageBreak/>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12557" w14:textId="77777777" w:rsidR="004B34A7" w:rsidRPr="00D93501" w:rsidRDefault="004B34A7" w:rsidP="008063B5">
                  <w:pPr>
                    <w:pStyle w:val="rowtabella0"/>
                    <w:rPr>
                      <w:color w:val="002060"/>
                    </w:rPr>
                  </w:pPr>
                  <w:r w:rsidRPr="00D9350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2434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C28B3" w14:textId="77777777" w:rsidR="004B34A7" w:rsidRPr="00D93501" w:rsidRDefault="004B34A7" w:rsidP="008063B5">
                  <w:pPr>
                    <w:pStyle w:val="rowtabella0"/>
                    <w:jc w:val="center"/>
                    <w:rPr>
                      <w:color w:val="002060"/>
                    </w:rPr>
                  </w:pPr>
                  <w:r w:rsidRPr="00D93501">
                    <w:rPr>
                      <w:color w:val="002060"/>
                    </w:rPr>
                    <w:t> </w:t>
                  </w:r>
                </w:p>
              </w:tc>
            </w:tr>
          </w:tbl>
          <w:p w14:paraId="66443364" w14:textId="77777777" w:rsidR="004B34A7" w:rsidRPr="00D93501" w:rsidRDefault="004B34A7" w:rsidP="008063B5">
            <w:pPr>
              <w:rPr>
                <w:color w:val="002060"/>
              </w:rPr>
            </w:pPr>
          </w:p>
        </w:tc>
      </w:tr>
    </w:tbl>
    <w:p w14:paraId="4BEA00F8"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37D6791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8A995E"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40401" w14:textId="77777777" w:rsidR="004B34A7" w:rsidRPr="00D93501" w:rsidRDefault="004B34A7" w:rsidP="008063B5">
                  <w:pPr>
                    <w:pStyle w:val="headertabella0"/>
                    <w:rPr>
                      <w:color w:val="002060"/>
                    </w:rPr>
                  </w:pPr>
                  <w:r w:rsidRPr="00D93501">
                    <w:rPr>
                      <w:color w:val="002060"/>
                    </w:rPr>
                    <w:t>GIRONE C - 4 Giornata - A</w:t>
                  </w:r>
                </w:p>
              </w:tc>
            </w:tr>
            <w:tr w:rsidR="004B34A7" w:rsidRPr="00D93501" w14:paraId="448705E4"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2A807D" w14:textId="77777777" w:rsidR="004B34A7" w:rsidRPr="00D93501" w:rsidRDefault="004B34A7" w:rsidP="008063B5">
                  <w:pPr>
                    <w:pStyle w:val="rowtabella0"/>
                    <w:rPr>
                      <w:color w:val="002060"/>
                    </w:rPr>
                  </w:pPr>
                  <w:r w:rsidRPr="00D93501">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03758" w14:textId="77777777" w:rsidR="004B34A7" w:rsidRPr="00D93501" w:rsidRDefault="004B34A7" w:rsidP="008063B5">
                  <w:pPr>
                    <w:pStyle w:val="rowtabella0"/>
                    <w:rPr>
                      <w:color w:val="002060"/>
                    </w:rPr>
                  </w:pPr>
                  <w:r w:rsidRPr="00D93501">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7EF3A" w14:textId="77777777" w:rsidR="004B34A7" w:rsidRPr="00D93501" w:rsidRDefault="004B34A7" w:rsidP="008063B5">
                  <w:pPr>
                    <w:pStyle w:val="rowtabella0"/>
                    <w:jc w:val="center"/>
                    <w:rPr>
                      <w:color w:val="002060"/>
                    </w:rPr>
                  </w:pPr>
                  <w:r w:rsidRPr="00D93501">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1701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DB2C0E7"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F9D153" w14:textId="77777777" w:rsidR="004B34A7" w:rsidRPr="00D93501" w:rsidRDefault="004B34A7" w:rsidP="008063B5">
                  <w:pPr>
                    <w:pStyle w:val="rowtabella0"/>
                    <w:rPr>
                      <w:color w:val="002060"/>
                    </w:rPr>
                  </w:pPr>
                  <w:r w:rsidRPr="00D9350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01A4C" w14:textId="77777777" w:rsidR="004B34A7" w:rsidRPr="00D93501" w:rsidRDefault="004B34A7" w:rsidP="008063B5">
                  <w:pPr>
                    <w:pStyle w:val="rowtabella0"/>
                    <w:rPr>
                      <w:color w:val="002060"/>
                    </w:rPr>
                  </w:pPr>
                  <w:r w:rsidRPr="00D9350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5D917B" w14:textId="77777777" w:rsidR="004B34A7" w:rsidRPr="00D93501" w:rsidRDefault="004B34A7" w:rsidP="008063B5">
                  <w:pPr>
                    <w:pStyle w:val="rowtabella0"/>
                    <w:jc w:val="center"/>
                    <w:rPr>
                      <w:color w:val="002060"/>
                    </w:rPr>
                  </w:pPr>
                  <w:r w:rsidRPr="00D9350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2D42F" w14:textId="77777777" w:rsidR="004B34A7" w:rsidRPr="00D93501" w:rsidRDefault="004B34A7" w:rsidP="008063B5">
                  <w:pPr>
                    <w:pStyle w:val="rowtabella0"/>
                    <w:jc w:val="center"/>
                    <w:rPr>
                      <w:color w:val="002060"/>
                    </w:rPr>
                  </w:pPr>
                  <w:r w:rsidRPr="00D93501">
                    <w:rPr>
                      <w:color w:val="002060"/>
                    </w:rPr>
                    <w:t> </w:t>
                  </w:r>
                </w:p>
              </w:tc>
            </w:tr>
            <w:tr w:rsidR="004B34A7" w:rsidRPr="00D93501" w14:paraId="42C5DD9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9F2FBD" w14:textId="77777777" w:rsidR="004B34A7" w:rsidRPr="00D93501" w:rsidRDefault="004B34A7" w:rsidP="008063B5">
                  <w:pPr>
                    <w:pStyle w:val="rowtabella0"/>
                    <w:rPr>
                      <w:color w:val="002060"/>
                    </w:rPr>
                  </w:pPr>
                  <w:r w:rsidRPr="00D93501">
                    <w:rPr>
                      <w:color w:val="002060"/>
                    </w:rPr>
                    <w:t>(1) PORTO SAN GIORGIO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74CFD" w14:textId="77777777" w:rsidR="004B34A7" w:rsidRPr="00D93501" w:rsidRDefault="004B34A7" w:rsidP="008063B5">
                  <w:pPr>
                    <w:pStyle w:val="rowtabella0"/>
                    <w:rPr>
                      <w:color w:val="002060"/>
                    </w:rPr>
                  </w:pPr>
                  <w:r w:rsidRPr="00D93501">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14BE5"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95CB2" w14:textId="77777777" w:rsidR="004B34A7" w:rsidRPr="00D93501" w:rsidRDefault="004B34A7" w:rsidP="008063B5">
                  <w:pPr>
                    <w:pStyle w:val="rowtabella0"/>
                    <w:jc w:val="center"/>
                    <w:rPr>
                      <w:color w:val="002060"/>
                    </w:rPr>
                  </w:pPr>
                  <w:r w:rsidRPr="00D93501">
                    <w:rPr>
                      <w:color w:val="002060"/>
                    </w:rPr>
                    <w:t> </w:t>
                  </w:r>
                </w:p>
              </w:tc>
            </w:tr>
            <w:tr w:rsidR="004B34A7" w:rsidRPr="00D93501" w14:paraId="2BCAC9AA"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3BD3149E" w14:textId="77777777" w:rsidR="004B34A7" w:rsidRPr="00D93501" w:rsidRDefault="004B34A7" w:rsidP="008063B5">
                  <w:pPr>
                    <w:pStyle w:val="rowtabella0"/>
                    <w:rPr>
                      <w:color w:val="002060"/>
                    </w:rPr>
                  </w:pPr>
                  <w:r w:rsidRPr="00D93501">
                    <w:rPr>
                      <w:color w:val="002060"/>
                    </w:rPr>
                    <w:t>(1) - disputata il 07/11/2021</w:t>
                  </w:r>
                </w:p>
              </w:tc>
            </w:tr>
          </w:tbl>
          <w:p w14:paraId="1DA7578D" w14:textId="77777777" w:rsidR="004B34A7" w:rsidRPr="00D93501" w:rsidRDefault="004B34A7" w:rsidP="008063B5">
            <w:pPr>
              <w:rPr>
                <w:color w:val="002060"/>
              </w:rPr>
            </w:pPr>
          </w:p>
        </w:tc>
      </w:tr>
    </w:tbl>
    <w:p w14:paraId="39EF4789" w14:textId="77777777" w:rsidR="004B34A7" w:rsidRPr="00D93501" w:rsidRDefault="004B34A7" w:rsidP="004B34A7">
      <w:pPr>
        <w:pStyle w:val="breakline"/>
        <w:divId w:val="527259509"/>
        <w:rPr>
          <w:rFonts w:eastAsiaTheme="minorEastAsia"/>
          <w:color w:val="002060"/>
        </w:rPr>
      </w:pPr>
    </w:p>
    <w:p w14:paraId="2B981BC0" w14:textId="77777777" w:rsidR="004B34A7" w:rsidRPr="00D93501" w:rsidRDefault="004B34A7" w:rsidP="004B34A7">
      <w:pPr>
        <w:pStyle w:val="breakline"/>
        <w:divId w:val="527259509"/>
        <w:rPr>
          <w:color w:val="002060"/>
        </w:rPr>
      </w:pPr>
    </w:p>
    <w:p w14:paraId="056D6B72" w14:textId="77777777" w:rsidR="004B34A7" w:rsidRPr="00D93501" w:rsidRDefault="004B34A7" w:rsidP="004B34A7">
      <w:pPr>
        <w:pStyle w:val="titoloprinc0"/>
        <w:divId w:val="527259509"/>
        <w:rPr>
          <w:color w:val="002060"/>
        </w:rPr>
      </w:pPr>
      <w:r w:rsidRPr="00D93501">
        <w:rPr>
          <w:color w:val="002060"/>
        </w:rPr>
        <w:t>GIUDICE SPORTIVO</w:t>
      </w:r>
    </w:p>
    <w:p w14:paraId="51BFADF5"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41817D06" w14:textId="77777777" w:rsidR="004B34A7" w:rsidRPr="00D93501" w:rsidRDefault="004B34A7" w:rsidP="004B34A7">
      <w:pPr>
        <w:pStyle w:val="titolo10"/>
        <w:divId w:val="527259509"/>
        <w:rPr>
          <w:color w:val="002060"/>
        </w:rPr>
      </w:pPr>
      <w:r w:rsidRPr="00D93501">
        <w:rPr>
          <w:color w:val="002060"/>
        </w:rPr>
        <w:t xml:space="preserve">GARE DEL 6/11/2021 </w:t>
      </w:r>
    </w:p>
    <w:p w14:paraId="1FA63409"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627037A"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1BD40BA"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468FE81"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5C8BE02" w14:textId="77777777" w:rsidTr="004B34A7">
        <w:trPr>
          <w:divId w:val="527259509"/>
        </w:trPr>
        <w:tc>
          <w:tcPr>
            <w:tcW w:w="2200" w:type="dxa"/>
            <w:tcMar>
              <w:top w:w="20" w:type="dxa"/>
              <w:left w:w="20" w:type="dxa"/>
              <w:bottom w:w="20" w:type="dxa"/>
              <w:right w:w="20" w:type="dxa"/>
            </w:tcMar>
            <w:vAlign w:val="center"/>
            <w:hideMark/>
          </w:tcPr>
          <w:p w14:paraId="3AF87A06" w14:textId="77777777" w:rsidR="004B34A7" w:rsidRPr="00D93501" w:rsidRDefault="004B34A7" w:rsidP="008063B5">
            <w:pPr>
              <w:pStyle w:val="movimento"/>
              <w:rPr>
                <w:color w:val="002060"/>
              </w:rPr>
            </w:pPr>
            <w:r w:rsidRPr="00D93501">
              <w:rPr>
                <w:color w:val="002060"/>
              </w:rPr>
              <w:t>PERONI ALEX</w:t>
            </w:r>
          </w:p>
        </w:tc>
        <w:tc>
          <w:tcPr>
            <w:tcW w:w="2200" w:type="dxa"/>
            <w:tcMar>
              <w:top w:w="20" w:type="dxa"/>
              <w:left w:w="20" w:type="dxa"/>
              <w:bottom w:w="20" w:type="dxa"/>
              <w:right w:w="20" w:type="dxa"/>
            </w:tcMar>
            <w:vAlign w:val="center"/>
            <w:hideMark/>
          </w:tcPr>
          <w:p w14:paraId="696E05E1" w14:textId="77777777" w:rsidR="004B34A7" w:rsidRPr="00D93501" w:rsidRDefault="004B34A7" w:rsidP="008063B5">
            <w:pPr>
              <w:pStyle w:val="movimento2"/>
              <w:rPr>
                <w:color w:val="002060"/>
              </w:rPr>
            </w:pPr>
            <w:r w:rsidRPr="00D93501">
              <w:rPr>
                <w:color w:val="002060"/>
              </w:rPr>
              <w:t xml:space="preserve">(AMICI DEL CENTROSOCIO SP.) </w:t>
            </w:r>
          </w:p>
        </w:tc>
        <w:tc>
          <w:tcPr>
            <w:tcW w:w="800" w:type="dxa"/>
            <w:tcMar>
              <w:top w:w="20" w:type="dxa"/>
              <w:left w:w="20" w:type="dxa"/>
              <w:bottom w:w="20" w:type="dxa"/>
              <w:right w:w="20" w:type="dxa"/>
            </w:tcMar>
            <w:vAlign w:val="center"/>
            <w:hideMark/>
          </w:tcPr>
          <w:p w14:paraId="3CE4707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2BA6184" w14:textId="77777777" w:rsidR="004B34A7" w:rsidRPr="00D93501" w:rsidRDefault="004B34A7" w:rsidP="008063B5">
            <w:pPr>
              <w:pStyle w:val="movimento"/>
              <w:rPr>
                <w:color w:val="002060"/>
              </w:rPr>
            </w:pPr>
            <w:r w:rsidRPr="00D93501">
              <w:rPr>
                <w:color w:val="002060"/>
              </w:rPr>
              <w:t>PAOLONI CRISTIAN</w:t>
            </w:r>
          </w:p>
        </w:tc>
        <w:tc>
          <w:tcPr>
            <w:tcW w:w="2200" w:type="dxa"/>
            <w:tcMar>
              <w:top w:w="20" w:type="dxa"/>
              <w:left w:w="20" w:type="dxa"/>
              <w:bottom w:w="20" w:type="dxa"/>
              <w:right w:w="20" w:type="dxa"/>
            </w:tcMar>
            <w:vAlign w:val="center"/>
            <w:hideMark/>
          </w:tcPr>
          <w:p w14:paraId="633BBCD9" w14:textId="77777777" w:rsidR="004B34A7" w:rsidRPr="00D93501" w:rsidRDefault="004B34A7" w:rsidP="008063B5">
            <w:pPr>
              <w:pStyle w:val="movimento2"/>
              <w:rPr>
                <w:color w:val="002060"/>
              </w:rPr>
            </w:pPr>
            <w:r w:rsidRPr="00D93501">
              <w:rPr>
                <w:color w:val="002060"/>
              </w:rPr>
              <w:t xml:space="preserve">(CALCIO A 5 CORINALDO) </w:t>
            </w:r>
          </w:p>
        </w:tc>
      </w:tr>
      <w:tr w:rsidR="004B34A7" w:rsidRPr="00D93501" w14:paraId="75726429" w14:textId="77777777" w:rsidTr="004B34A7">
        <w:trPr>
          <w:divId w:val="527259509"/>
        </w:trPr>
        <w:tc>
          <w:tcPr>
            <w:tcW w:w="2200" w:type="dxa"/>
            <w:tcMar>
              <w:top w:w="20" w:type="dxa"/>
              <w:left w:w="20" w:type="dxa"/>
              <w:bottom w:w="20" w:type="dxa"/>
              <w:right w:w="20" w:type="dxa"/>
            </w:tcMar>
            <w:vAlign w:val="center"/>
            <w:hideMark/>
          </w:tcPr>
          <w:p w14:paraId="012DF8CB" w14:textId="77777777" w:rsidR="004B34A7" w:rsidRPr="00D93501" w:rsidRDefault="004B34A7" w:rsidP="008063B5">
            <w:pPr>
              <w:pStyle w:val="movimento"/>
              <w:rPr>
                <w:color w:val="002060"/>
              </w:rPr>
            </w:pPr>
            <w:r w:rsidRPr="00D93501">
              <w:rPr>
                <w:color w:val="002060"/>
              </w:rPr>
              <w:t>MELACOTTE GIACOMO</w:t>
            </w:r>
          </w:p>
        </w:tc>
        <w:tc>
          <w:tcPr>
            <w:tcW w:w="2200" w:type="dxa"/>
            <w:tcMar>
              <w:top w:w="20" w:type="dxa"/>
              <w:left w:w="20" w:type="dxa"/>
              <w:bottom w:w="20" w:type="dxa"/>
              <w:right w:w="20" w:type="dxa"/>
            </w:tcMar>
            <w:vAlign w:val="center"/>
            <w:hideMark/>
          </w:tcPr>
          <w:p w14:paraId="5BAE41B6"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471BC54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6BF1C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B278051" w14:textId="77777777" w:rsidR="004B34A7" w:rsidRPr="00D93501" w:rsidRDefault="004B34A7" w:rsidP="008063B5">
            <w:pPr>
              <w:pStyle w:val="movimento2"/>
              <w:rPr>
                <w:color w:val="002060"/>
              </w:rPr>
            </w:pPr>
            <w:r w:rsidRPr="00D93501">
              <w:rPr>
                <w:color w:val="002060"/>
              </w:rPr>
              <w:t> </w:t>
            </w:r>
          </w:p>
        </w:tc>
      </w:tr>
    </w:tbl>
    <w:p w14:paraId="407976B3"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7/11/2021 </w:t>
      </w:r>
    </w:p>
    <w:p w14:paraId="0ECB89F8"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3178B9E0"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7F7F847D" w14:textId="77777777" w:rsidR="004B34A7" w:rsidRPr="00D93501" w:rsidRDefault="004B34A7" w:rsidP="004B34A7">
      <w:pPr>
        <w:pStyle w:val="titolo30"/>
        <w:divId w:val="527259509"/>
        <w:rPr>
          <w:color w:val="002060"/>
        </w:rPr>
      </w:pPr>
      <w:r w:rsidRPr="00D93501">
        <w:rPr>
          <w:color w:val="002060"/>
        </w:rPr>
        <w:t xml:space="preserve">CALCIATORI NON ESPULSI </w:t>
      </w:r>
    </w:p>
    <w:p w14:paraId="5A0A9F8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FB15D5F" w14:textId="77777777" w:rsidTr="004B34A7">
        <w:trPr>
          <w:divId w:val="527259509"/>
        </w:trPr>
        <w:tc>
          <w:tcPr>
            <w:tcW w:w="2200" w:type="dxa"/>
            <w:tcMar>
              <w:top w:w="20" w:type="dxa"/>
              <w:left w:w="20" w:type="dxa"/>
              <w:bottom w:w="20" w:type="dxa"/>
              <w:right w:w="20" w:type="dxa"/>
            </w:tcMar>
            <w:vAlign w:val="center"/>
            <w:hideMark/>
          </w:tcPr>
          <w:p w14:paraId="6495E783" w14:textId="77777777" w:rsidR="004B34A7" w:rsidRPr="00D93501" w:rsidRDefault="004B34A7" w:rsidP="008063B5">
            <w:pPr>
              <w:pStyle w:val="movimento"/>
              <w:rPr>
                <w:color w:val="002060"/>
              </w:rPr>
            </w:pPr>
            <w:r w:rsidRPr="00D93501">
              <w:rPr>
                <w:color w:val="002060"/>
              </w:rPr>
              <w:t>CONTI FILIPPO</w:t>
            </w:r>
          </w:p>
        </w:tc>
        <w:tc>
          <w:tcPr>
            <w:tcW w:w="2200" w:type="dxa"/>
            <w:tcMar>
              <w:top w:w="20" w:type="dxa"/>
              <w:left w:w="20" w:type="dxa"/>
              <w:bottom w:w="20" w:type="dxa"/>
              <w:right w:w="20" w:type="dxa"/>
            </w:tcMar>
            <w:vAlign w:val="center"/>
            <w:hideMark/>
          </w:tcPr>
          <w:p w14:paraId="65DF69A6" w14:textId="77777777" w:rsidR="004B34A7" w:rsidRPr="00D93501" w:rsidRDefault="004B34A7" w:rsidP="008063B5">
            <w:pPr>
              <w:pStyle w:val="movimento2"/>
              <w:rPr>
                <w:color w:val="002060"/>
              </w:rPr>
            </w:pPr>
            <w:r w:rsidRPr="00D93501">
              <w:rPr>
                <w:color w:val="002060"/>
              </w:rPr>
              <w:t xml:space="preserve">(FFJ CALCIO A 5) </w:t>
            </w:r>
          </w:p>
        </w:tc>
        <w:tc>
          <w:tcPr>
            <w:tcW w:w="800" w:type="dxa"/>
            <w:tcMar>
              <w:top w:w="20" w:type="dxa"/>
              <w:left w:w="20" w:type="dxa"/>
              <w:bottom w:w="20" w:type="dxa"/>
              <w:right w:w="20" w:type="dxa"/>
            </w:tcMar>
            <w:vAlign w:val="center"/>
            <w:hideMark/>
          </w:tcPr>
          <w:p w14:paraId="46E4F61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8C0F88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E0BA477" w14:textId="77777777" w:rsidR="004B34A7" w:rsidRPr="00D93501" w:rsidRDefault="004B34A7" w:rsidP="008063B5">
            <w:pPr>
              <w:pStyle w:val="movimento2"/>
              <w:rPr>
                <w:color w:val="002060"/>
              </w:rPr>
            </w:pPr>
            <w:r w:rsidRPr="00D93501">
              <w:rPr>
                <w:color w:val="002060"/>
              </w:rPr>
              <w:t> </w:t>
            </w:r>
          </w:p>
        </w:tc>
      </w:tr>
    </w:tbl>
    <w:p w14:paraId="7257CDF7" w14:textId="77777777" w:rsidR="004B34A7" w:rsidRDefault="004B34A7" w:rsidP="004B34A7">
      <w:pPr>
        <w:pStyle w:val="breakline"/>
        <w:divId w:val="527259509"/>
        <w:rPr>
          <w:color w:val="002060"/>
        </w:rPr>
      </w:pPr>
    </w:p>
    <w:p w14:paraId="2D856F5F"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730E660D"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A6DF910" w14:textId="77777777" w:rsidR="004B34A7" w:rsidRPr="00D93501" w:rsidRDefault="004B34A7" w:rsidP="004B34A7">
      <w:pPr>
        <w:pStyle w:val="breakline"/>
        <w:divId w:val="527259509"/>
        <w:rPr>
          <w:rFonts w:eastAsiaTheme="minorEastAsia"/>
          <w:color w:val="002060"/>
        </w:rPr>
      </w:pPr>
    </w:p>
    <w:p w14:paraId="37F88380" w14:textId="77777777" w:rsidR="004B34A7" w:rsidRPr="00D93501" w:rsidRDefault="004B34A7" w:rsidP="004B34A7">
      <w:pPr>
        <w:pStyle w:val="titoloprinc0"/>
        <w:divId w:val="527259509"/>
        <w:rPr>
          <w:color w:val="002060"/>
        </w:rPr>
      </w:pPr>
      <w:r w:rsidRPr="00D93501">
        <w:rPr>
          <w:color w:val="002060"/>
        </w:rPr>
        <w:t>CLASSIFICA</w:t>
      </w:r>
    </w:p>
    <w:p w14:paraId="53D9912D" w14:textId="77777777" w:rsidR="004B34A7" w:rsidRPr="00D93501" w:rsidRDefault="004B34A7" w:rsidP="004B34A7">
      <w:pPr>
        <w:pStyle w:val="breakline"/>
        <w:divId w:val="527259509"/>
        <w:rPr>
          <w:color w:val="002060"/>
        </w:rPr>
      </w:pPr>
    </w:p>
    <w:p w14:paraId="5CA356B8" w14:textId="77777777" w:rsidR="004B34A7" w:rsidRPr="00D93501" w:rsidRDefault="004B34A7" w:rsidP="004B34A7">
      <w:pPr>
        <w:pStyle w:val="breakline"/>
        <w:divId w:val="527259509"/>
        <w:rPr>
          <w:color w:val="002060"/>
        </w:rPr>
      </w:pPr>
    </w:p>
    <w:p w14:paraId="0142B5DA"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6E7F8F84"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19F9"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C64FC"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B02C5"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616B5"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011B"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1639E"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77313"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66F1B"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120F"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AC95" w14:textId="77777777" w:rsidR="004B34A7" w:rsidRPr="00D93501" w:rsidRDefault="004B34A7" w:rsidP="008063B5">
            <w:pPr>
              <w:pStyle w:val="headertabella0"/>
              <w:rPr>
                <w:color w:val="002060"/>
              </w:rPr>
            </w:pPr>
            <w:r w:rsidRPr="00D93501">
              <w:rPr>
                <w:color w:val="002060"/>
              </w:rPr>
              <w:t>PE</w:t>
            </w:r>
          </w:p>
        </w:tc>
      </w:tr>
      <w:tr w:rsidR="004B34A7" w:rsidRPr="00D93501" w14:paraId="2317F4E6"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1AE6B"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1543"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95B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4AC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7DD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027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378B"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9ED9"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AC05"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16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DAF7F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AD88B"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4727"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8A4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508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642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07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5D68"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246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E05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B63B" w14:textId="77777777" w:rsidR="004B34A7" w:rsidRPr="00D93501" w:rsidRDefault="004B34A7" w:rsidP="008063B5">
            <w:pPr>
              <w:pStyle w:val="rowtabella0"/>
              <w:jc w:val="center"/>
              <w:rPr>
                <w:color w:val="002060"/>
              </w:rPr>
            </w:pPr>
            <w:r w:rsidRPr="00D93501">
              <w:rPr>
                <w:color w:val="002060"/>
              </w:rPr>
              <w:t>0</w:t>
            </w:r>
          </w:p>
        </w:tc>
      </w:tr>
      <w:tr w:rsidR="004B34A7" w:rsidRPr="00D93501" w14:paraId="244C535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75C06"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533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EA0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E25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AD8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E02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C07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7B54"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1BE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7DAE" w14:textId="77777777" w:rsidR="004B34A7" w:rsidRPr="00D93501" w:rsidRDefault="004B34A7" w:rsidP="008063B5">
            <w:pPr>
              <w:pStyle w:val="rowtabella0"/>
              <w:jc w:val="center"/>
              <w:rPr>
                <w:color w:val="002060"/>
              </w:rPr>
            </w:pPr>
            <w:r w:rsidRPr="00D93501">
              <w:rPr>
                <w:color w:val="002060"/>
              </w:rPr>
              <w:t>0</w:t>
            </w:r>
          </w:p>
        </w:tc>
      </w:tr>
      <w:tr w:rsidR="004B34A7" w:rsidRPr="00D93501" w14:paraId="05AD64B4"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6870D" w14:textId="77777777" w:rsidR="004B34A7" w:rsidRPr="00D93501" w:rsidRDefault="004B34A7" w:rsidP="008063B5">
            <w:pPr>
              <w:pStyle w:val="rowtabella0"/>
              <w:rPr>
                <w:color w:val="002060"/>
              </w:rPr>
            </w:pPr>
            <w:r w:rsidRPr="00D9350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D20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CA8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810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C2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F9F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EE3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89E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4FFC"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48D2"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999E62"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CFAA5" w14:textId="77777777" w:rsidR="004B34A7" w:rsidRPr="00D93501" w:rsidRDefault="004B34A7" w:rsidP="008063B5">
            <w:pPr>
              <w:pStyle w:val="rowtabella0"/>
              <w:rPr>
                <w:color w:val="002060"/>
              </w:rPr>
            </w:pPr>
            <w:r w:rsidRPr="00D9350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810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CC4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AF4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422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CCF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3B6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FF1"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7C01"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08D4" w14:textId="77777777" w:rsidR="004B34A7" w:rsidRPr="00D93501" w:rsidRDefault="004B34A7" w:rsidP="008063B5">
            <w:pPr>
              <w:pStyle w:val="rowtabella0"/>
              <w:jc w:val="center"/>
              <w:rPr>
                <w:color w:val="002060"/>
              </w:rPr>
            </w:pPr>
            <w:r w:rsidRPr="00D93501">
              <w:rPr>
                <w:color w:val="002060"/>
              </w:rPr>
              <w:t>0</w:t>
            </w:r>
          </w:p>
        </w:tc>
      </w:tr>
    </w:tbl>
    <w:p w14:paraId="6C5DE89F" w14:textId="77777777" w:rsidR="004B34A7" w:rsidRPr="00D93501" w:rsidRDefault="004B34A7" w:rsidP="004B34A7">
      <w:pPr>
        <w:pStyle w:val="breakline"/>
        <w:divId w:val="527259509"/>
        <w:rPr>
          <w:rFonts w:eastAsiaTheme="minorEastAsia"/>
          <w:color w:val="002060"/>
        </w:rPr>
      </w:pPr>
    </w:p>
    <w:p w14:paraId="69B1FF7D" w14:textId="77777777" w:rsidR="004B34A7" w:rsidRPr="00D93501" w:rsidRDefault="004B34A7" w:rsidP="004B34A7">
      <w:pPr>
        <w:pStyle w:val="breakline"/>
        <w:divId w:val="527259509"/>
        <w:rPr>
          <w:color w:val="002060"/>
        </w:rPr>
      </w:pPr>
    </w:p>
    <w:p w14:paraId="6CA3559E"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37AAEE5B"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8E3A"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51C6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E41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9761"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1BFD"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F71C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CDA54"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85BC"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74022"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4A16" w14:textId="77777777" w:rsidR="004B34A7" w:rsidRPr="00D93501" w:rsidRDefault="004B34A7" w:rsidP="008063B5">
            <w:pPr>
              <w:pStyle w:val="headertabella0"/>
              <w:rPr>
                <w:color w:val="002060"/>
              </w:rPr>
            </w:pPr>
            <w:r w:rsidRPr="00D93501">
              <w:rPr>
                <w:color w:val="002060"/>
              </w:rPr>
              <w:t>PE</w:t>
            </w:r>
          </w:p>
        </w:tc>
      </w:tr>
      <w:tr w:rsidR="004B34A7" w:rsidRPr="00D93501" w14:paraId="16EBFA28"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6F406"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514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45D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5D22"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C50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A7A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A2C5"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09E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AE71"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28D9" w14:textId="77777777" w:rsidR="004B34A7" w:rsidRPr="00D93501" w:rsidRDefault="004B34A7" w:rsidP="008063B5">
            <w:pPr>
              <w:pStyle w:val="rowtabella0"/>
              <w:jc w:val="center"/>
              <w:rPr>
                <w:color w:val="002060"/>
              </w:rPr>
            </w:pPr>
            <w:r w:rsidRPr="00D93501">
              <w:rPr>
                <w:color w:val="002060"/>
              </w:rPr>
              <w:t>0</w:t>
            </w:r>
          </w:p>
        </w:tc>
      </w:tr>
      <w:tr w:rsidR="004B34A7" w:rsidRPr="00D93501" w14:paraId="72E3963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8849A"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115C"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FBB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A11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50F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C46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8C9E"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64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6B47"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7775"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20388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6F6EE"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C36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2AE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A96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BBA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4E6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BEBB"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C25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0BC6"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7D0D" w14:textId="77777777" w:rsidR="004B34A7" w:rsidRPr="00D93501" w:rsidRDefault="004B34A7" w:rsidP="008063B5">
            <w:pPr>
              <w:pStyle w:val="rowtabella0"/>
              <w:jc w:val="center"/>
              <w:rPr>
                <w:color w:val="002060"/>
              </w:rPr>
            </w:pPr>
            <w:r w:rsidRPr="00D93501">
              <w:rPr>
                <w:color w:val="002060"/>
              </w:rPr>
              <w:t>0</w:t>
            </w:r>
          </w:p>
        </w:tc>
      </w:tr>
      <w:tr w:rsidR="004B34A7" w:rsidRPr="00D93501" w14:paraId="2522CD3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6A1D0" w14:textId="77777777" w:rsidR="004B34A7" w:rsidRPr="00D93501" w:rsidRDefault="004B34A7" w:rsidP="008063B5">
            <w:pPr>
              <w:pStyle w:val="rowtabella0"/>
              <w:rPr>
                <w:color w:val="002060"/>
              </w:rPr>
            </w:pPr>
            <w:r w:rsidRPr="00D9350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769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4F8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A00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BF9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497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0738"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BBC6"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58E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2B59" w14:textId="77777777" w:rsidR="004B34A7" w:rsidRPr="00D93501" w:rsidRDefault="004B34A7" w:rsidP="008063B5">
            <w:pPr>
              <w:pStyle w:val="rowtabella0"/>
              <w:jc w:val="center"/>
              <w:rPr>
                <w:color w:val="002060"/>
              </w:rPr>
            </w:pPr>
            <w:r w:rsidRPr="00D93501">
              <w:rPr>
                <w:color w:val="002060"/>
              </w:rPr>
              <w:t>0</w:t>
            </w:r>
          </w:p>
        </w:tc>
      </w:tr>
      <w:tr w:rsidR="004B34A7" w:rsidRPr="00D93501" w14:paraId="08C7B7A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7E005" w14:textId="77777777" w:rsidR="004B34A7" w:rsidRPr="00D93501" w:rsidRDefault="004B34A7" w:rsidP="008063B5">
            <w:pPr>
              <w:pStyle w:val="rowtabella0"/>
              <w:rPr>
                <w:color w:val="002060"/>
              </w:rPr>
            </w:pPr>
            <w:r w:rsidRPr="00D9350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F14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823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62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04E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534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D07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66F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C880"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CE3D" w14:textId="77777777" w:rsidR="004B34A7" w:rsidRPr="00D93501" w:rsidRDefault="004B34A7" w:rsidP="008063B5">
            <w:pPr>
              <w:pStyle w:val="rowtabella0"/>
              <w:jc w:val="center"/>
              <w:rPr>
                <w:color w:val="002060"/>
              </w:rPr>
            </w:pPr>
            <w:r w:rsidRPr="00D93501">
              <w:rPr>
                <w:color w:val="002060"/>
              </w:rPr>
              <w:t>0</w:t>
            </w:r>
          </w:p>
        </w:tc>
      </w:tr>
      <w:tr w:rsidR="004B34A7" w:rsidRPr="00D93501" w14:paraId="73364B87"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DE468E" w14:textId="77777777" w:rsidR="004B34A7" w:rsidRPr="00D93501" w:rsidRDefault="004B34A7" w:rsidP="008063B5">
            <w:pPr>
              <w:pStyle w:val="rowtabella0"/>
              <w:rPr>
                <w:color w:val="002060"/>
              </w:rPr>
            </w:pPr>
            <w:r w:rsidRPr="00D9350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A63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F30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411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D8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11C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E79F"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AC29"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5BDD"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053F" w14:textId="77777777" w:rsidR="004B34A7" w:rsidRPr="00D93501" w:rsidRDefault="004B34A7" w:rsidP="008063B5">
            <w:pPr>
              <w:pStyle w:val="rowtabella0"/>
              <w:jc w:val="center"/>
              <w:rPr>
                <w:color w:val="002060"/>
              </w:rPr>
            </w:pPr>
            <w:r w:rsidRPr="00D93501">
              <w:rPr>
                <w:color w:val="002060"/>
              </w:rPr>
              <w:t>0</w:t>
            </w:r>
          </w:p>
        </w:tc>
      </w:tr>
    </w:tbl>
    <w:p w14:paraId="04FC6DD0" w14:textId="77777777" w:rsidR="004B34A7" w:rsidRPr="00D93501" w:rsidRDefault="004B34A7" w:rsidP="004B34A7">
      <w:pPr>
        <w:pStyle w:val="breakline"/>
        <w:divId w:val="527259509"/>
        <w:rPr>
          <w:rFonts w:eastAsiaTheme="minorEastAsia"/>
          <w:color w:val="002060"/>
        </w:rPr>
      </w:pPr>
    </w:p>
    <w:p w14:paraId="630D6A1A" w14:textId="77777777" w:rsidR="004B34A7" w:rsidRPr="00D93501" w:rsidRDefault="004B34A7" w:rsidP="004B34A7">
      <w:pPr>
        <w:pStyle w:val="breakline"/>
        <w:divId w:val="527259509"/>
        <w:rPr>
          <w:color w:val="002060"/>
        </w:rPr>
      </w:pPr>
    </w:p>
    <w:p w14:paraId="14AC415D"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29F221"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3F10"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41E15"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DA3B"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D1A9"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A447F"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2789B"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99C30"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9BB06"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8AA00"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8D26" w14:textId="77777777" w:rsidR="004B34A7" w:rsidRPr="00D93501" w:rsidRDefault="004B34A7" w:rsidP="008063B5">
            <w:pPr>
              <w:pStyle w:val="headertabella0"/>
              <w:rPr>
                <w:color w:val="002060"/>
              </w:rPr>
            </w:pPr>
            <w:r w:rsidRPr="00D93501">
              <w:rPr>
                <w:color w:val="002060"/>
              </w:rPr>
              <w:t>PE</w:t>
            </w:r>
          </w:p>
        </w:tc>
      </w:tr>
      <w:tr w:rsidR="004B34A7" w:rsidRPr="00D93501" w14:paraId="34D29E0B"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A9143" w14:textId="77777777" w:rsidR="004B34A7" w:rsidRPr="00D93501" w:rsidRDefault="004B34A7" w:rsidP="008063B5">
            <w:pPr>
              <w:pStyle w:val="rowtabella0"/>
              <w:rPr>
                <w:color w:val="002060"/>
              </w:rPr>
            </w:pPr>
            <w:r w:rsidRPr="00D93501">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96CD"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F9B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85C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80B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6FE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BE94" w14:textId="77777777" w:rsidR="004B34A7" w:rsidRPr="00D93501" w:rsidRDefault="004B34A7" w:rsidP="008063B5">
            <w:pPr>
              <w:pStyle w:val="rowtabella0"/>
              <w:jc w:val="center"/>
              <w:rPr>
                <w:color w:val="002060"/>
              </w:rPr>
            </w:pPr>
            <w:r w:rsidRPr="00D935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F853"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69B6"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31A0"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DB85A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5DA73"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281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208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4A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0C3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943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92DE"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3D05"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B1A5"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F610" w14:textId="77777777" w:rsidR="004B34A7" w:rsidRPr="00D93501" w:rsidRDefault="004B34A7" w:rsidP="008063B5">
            <w:pPr>
              <w:pStyle w:val="rowtabella0"/>
              <w:jc w:val="center"/>
              <w:rPr>
                <w:color w:val="002060"/>
              </w:rPr>
            </w:pPr>
            <w:r w:rsidRPr="00D93501">
              <w:rPr>
                <w:color w:val="002060"/>
              </w:rPr>
              <w:t>0</w:t>
            </w:r>
          </w:p>
        </w:tc>
      </w:tr>
      <w:tr w:rsidR="004B34A7" w:rsidRPr="00D93501" w14:paraId="64AB959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40AB9" w14:textId="77777777" w:rsidR="004B34A7" w:rsidRPr="00D93501" w:rsidRDefault="004B34A7" w:rsidP="008063B5">
            <w:pPr>
              <w:pStyle w:val="rowtabella0"/>
              <w:rPr>
                <w:color w:val="002060"/>
              </w:rPr>
            </w:pPr>
            <w:r w:rsidRPr="00D9350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42F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86F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FEF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EAA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CC1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C77B"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643E"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7EF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6514"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25A0C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5CBB2" w14:textId="77777777" w:rsidR="004B34A7" w:rsidRPr="00D93501" w:rsidRDefault="004B34A7" w:rsidP="008063B5">
            <w:pPr>
              <w:pStyle w:val="rowtabella0"/>
              <w:rPr>
                <w:color w:val="002060"/>
              </w:rPr>
            </w:pPr>
            <w:r w:rsidRPr="00D9350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345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F52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A34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809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B66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800F"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95D7"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438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8302"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CD84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66701"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9AB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E9A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3B4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FE1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704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EE32"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E529"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0614"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D8E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926EFB"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1D989" w14:textId="77777777" w:rsidR="004B34A7" w:rsidRPr="00D93501" w:rsidRDefault="004B34A7" w:rsidP="008063B5">
            <w:pPr>
              <w:pStyle w:val="rowtabella0"/>
              <w:rPr>
                <w:color w:val="002060"/>
              </w:rPr>
            </w:pPr>
            <w:r w:rsidRPr="00D9350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2A0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E612"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1BB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8A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521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2B2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0388" w14:textId="77777777" w:rsidR="004B34A7" w:rsidRPr="00D93501" w:rsidRDefault="004B34A7" w:rsidP="008063B5">
            <w:pPr>
              <w:pStyle w:val="rowtabella0"/>
              <w:jc w:val="center"/>
              <w:rPr>
                <w:color w:val="002060"/>
              </w:rPr>
            </w:pPr>
            <w:r w:rsidRPr="00D935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5120" w14:textId="77777777" w:rsidR="004B34A7" w:rsidRPr="00D93501" w:rsidRDefault="004B34A7" w:rsidP="008063B5">
            <w:pPr>
              <w:pStyle w:val="rowtabella0"/>
              <w:jc w:val="center"/>
              <w:rPr>
                <w:color w:val="002060"/>
              </w:rPr>
            </w:pPr>
            <w:r w:rsidRPr="00D935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EE80" w14:textId="77777777" w:rsidR="004B34A7" w:rsidRPr="00D93501" w:rsidRDefault="004B34A7" w:rsidP="008063B5">
            <w:pPr>
              <w:pStyle w:val="rowtabella0"/>
              <w:jc w:val="center"/>
              <w:rPr>
                <w:color w:val="002060"/>
              </w:rPr>
            </w:pPr>
            <w:r w:rsidRPr="00D93501">
              <w:rPr>
                <w:color w:val="002060"/>
              </w:rPr>
              <w:t>0</w:t>
            </w:r>
          </w:p>
        </w:tc>
      </w:tr>
    </w:tbl>
    <w:p w14:paraId="43B85BCA" w14:textId="77777777" w:rsidR="004B34A7" w:rsidRPr="00D93501" w:rsidRDefault="004B34A7" w:rsidP="004B34A7">
      <w:pPr>
        <w:pStyle w:val="breakline"/>
        <w:divId w:val="527259509"/>
        <w:rPr>
          <w:rFonts w:eastAsiaTheme="minorEastAsia"/>
          <w:color w:val="002060"/>
        </w:rPr>
      </w:pPr>
    </w:p>
    <w:p w14:paraId="12A62E99" w14:textId="77777777" w:rsidR="004B34A7" w:rsidRPr="00D93501" w:rsidRDefault="004B34A7" w:rsidP="004B34A7">
      <w:pPr>
        <w:pStyle w:val="titoloprinc0"/>
        <w:divId w:val="527259509"/>
        <w:rPr>
          <w:color w:val="002060"/>
        </w:rPr>
      </w:pPr>
      <w:r>
        <w:rPr>
          <w:color w:val="002060"/>
        </w:rPr>
        <w:t>PROGRAMMA GARE</w:t>
      </w:r>
    </w:p>
    <w:p w14:paraId="0C5671BC" w14:textId="77777777" w:rsidR="004B34A7" w:rsidRDefault="004B34A7" w:rsidP="004B34A7">
      <w:pPr>
        <w:pStyle w:val="breakline"/>
        <w:divId w:val="527259509"/>
        <w:rPr>
          <w:color w:val="002060"/>
        </w:rPr>
      </w:pPr>
    </w:p>
    <w:p w14:paraId="6B55FE14" w14:textId="77777777" w:rsidR="004B34A7" w:rsidRPr="00BE3E61" w:rsidRDefault="004B34A7" w:rsidP="004B34A7">
      <w:pPr>
        <w:pStyle w:val="sottotitolocampionato10"/>
        <w:divId w:val="527259509"/>
        <w:rPr>
          <w:color w:val="002060"/>
          <w:sz w:val="16"/>
          <w:szCs w:val="16"/>
        </w:rPr>
      </w:pPr>
    </w:p>
    <w:p w14:paraId="5D013BBA"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4B34A7" w:rsidRPr="00504627" w14:paraId="1FB08778"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2F2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6CA2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7067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3FF9"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2280"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F69AF"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289B"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7EEB481E"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49D32B" w14:textId="77777777" w:rsidR="004B34A7" w:rsidRPr="00504627" w:rsidRDefault="004B34A7" w:rsidP="008063B5">
            <w:pPr>
              <w:pStyle w:val="rowtabella0"/>
              <w:rPr>
                <w:color w:val="002060"/>
              </w:rPr>
            </w:pPr>
            <w:r w:rsidRPr="0050462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70AE2" w14:textId="77777777" w:rsidR="004B34A7" w:rsidRPr="00504627" w:rsidRDefault="004B34A7" w:rsidP="008063B5">
            <w:pPr>
              <w:pStyle w:val="rowtabella0"/>
              <w:rPr>
                <w:color w:val="002060"/>
              </w:rPr>
            </w:pPr>
            <w:r w:rsidRPr="00504627">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9806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EE1E2" w14:textId="77777777" w:rsidR="004B34A7" w:rsidRPr="00504627" w:rsidRDefault="004B34A7" w:rsidP="008063B5">
            <w:pPr>
              <w:pStyle w:val="rowtabella0"/>
              <w:rPr>
                <w:color w:val="002060"/>
              </w:rPr>
            </w:pPr>
            <w:r w:rsidRPr="00504627">
              <w:rPr>
                <w:color w:val="002060"/>
              </w:rPr>
              <w:t>13/11/2021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C4A02" w14:textId="77777777" w:rsidR="004B34A7" w:rsidRPr="00504627" w:rsidRDefault="004B34A7" w:rsidP="008063B5">
            <w:pPr>
              <w:pStyle w:val="rowtabella0"/>
              <w:rPr>
                <w:color w:val="002060"/>
              </w:rPr>
            </w:pPr>
            <w:r w:rsidRPr="0050462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FFD53" w14:textId="77777777" w:rsidR="004B34A7" w:rsidRPr="00504627" w:rsidRDefault="004B34A7" w:rsidP="008063B5">
            <w:pPr>
              <w:pStyle w:val="rowtabella0"/>
              <w:rPr>
                <w:color w:val="002060"/>
              </w:rPr>
            </w:pPr>
            <w:r w:rsidRPr="0050462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47BF" w14:textId="77777777" w:rsidR="004B34A7" w:rsidRPr="00504627" w:rsidRDefault="004B34A7" w:rsidP="008063B5">
            <w:pPr>
              <w:pStyle w:val="rowtabella0"/>
              <w:rPr>
                <w:color w:val="002060"/>
              </w:rPr>
            </w:pPr>
            <w:r w:rsidRPr="00504627">
              <w:rPr>
                <w:color w:val="002060"/>
              </w:rPr>
              <w:t>VIA RISORGIMENTO 16</w:t>
            </w:r>
          </w:p>
        </w:tc>
      </w:tr>
      <w:tr w:rsidR="004B34A7" w:rsidRPr="00504627" w14:paraId="68C6AAA4"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AB005" w14:textId="77777777" w:rsidR="004B34A7" w:rsidRPr="00504627" w:rsidRDefault="004B34A7" w:rsidP="008063B5">
            <w:pPr>
              <w:pStyle w:val="rowtabella0"/>
              <w:rPr>
                <w:color w:val="002060"/>
              </w:rPr>
            </w:pPr>
            <w:r w:rsidRPr="0050462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F72E1" w14:textId="77777777" w:rsidR="004B34A7" w:rsidRPr="00504627" w:rsidRDefault="004B34A7" w:rsidP="008063B5">
            <w:pPr>
              <w:pStyle w:val="rowtabella0"/>
              <w:rPr>
                <w:color w:val="002060"/>
              </w:rPr>
            </w:pPr>
            <w:r w:rsidRPr="00504627">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EB0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2EB05" w14:textId="77777777" w:rsidR="004B34A7" w:rsidRPr="00504627" w:rsidRDefault="004B34A7" w:rsidP="008063B5">
            <w:pPr>
              <w:pStyle w:val="rowtabella0"/>
              <w:rPr>
                <w:color w:val="002060"/>
              </w:rPr>
            </w:pPr>
            <w:r w:rsidRPr="00504627">
              <w:rPr>
                <w:color w:val="002060"/>
              </w:rPr>
              <w:t>13/11/2021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EEE3D" w14:textId="77777777" w:rsidR="004B34A7" w:rsidRPr="00504627" w:rsidRDefault="004B34A7" w:rsidP="008063B5">
            <w:pPr>
              <w:pStyle w:val="rowtabella0"/>
              <w:rPr>
                <w:color w:val="002060"/>
              </w:rPr>
            </w:pPr>
            <w:r w:rsidRPr="00504627">
              <w:rPr>
                <w:color w:val="002060"/>
              </w:rPr>
              <w:t xml:space="preserve">5454 </w:t>
            </w:r>
            <w:proofErr w:type="gramStart"/>
            <w:r w:rsidRPr="00504627">
              <w:rPr>
                <w:color w:val="002060"/>
              </w:rPr>
              <w:t>C.COPERTO</w:t>
            </w:r>
            <w:proofErr w:type="gramEnd"/>
            <w:r w:rsidRPr="0050462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688AD"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6520E" w14:textId="77777777" w:rsidR="004B34A7" w:rsidRPr="00504627" w:rsidRDefault="004B34A7" w:rsidP="008063B5">
            <w:pPr>
              <w:pStyle w:val="rowtabella0"/>
              <w:rPr>
                <w:color w:val="002060"/>
              </w:rPr>
            </w:pPr>
            <w:r w:rsidRPr="00504627">
              <w:rPr>
                <w:color w:val="002060"/>
              </w:rPr>
              <w:t>VIA VILLA TOMBARI</w:t>
            </w:r>
          </w:p>
        </w:tc>
      </w:tr>
    </w:tbl>
    <w:p w14:paraId="288D4154" w14:textId="77777777" w:rsidR="004B34A7" w:rsidRPr="00504627" w:rsidRDefault="004B34A7" w:rsidP="004B34A7">
      <w:pPr>
        <w:pStyle w:val="breakline"/>
        <w:divId w:val="527259509"/>
        <w:rPr>
          <w:rFonts w:eastAsiaTheme="minorEastAsia"/>
          <w:color w:val="002060"/>
        </w:rPr>
      </w:pPr>
    </w:p>
    <w:p w14:paraId="4E0FEEA2" w14:textId="77777777" w:rsidR="004B34A7" w:rsidRPr="00504627" w:rsidRDefault="004B34A7" w:rsidP="004B34A7">
      <w:pPr>
        <w:pStyle w:val="breakline"/>
        <w:divId w:val="527259509"/>
        <w:rPr>
          <w:color w:val="002060"/>
        </w:rPr>
      </w:pPr>
    </w:p>
    <w:p w14:paraId="5442A2C1" w14:textId="77777777" w:rsidR="004B34A7" w:rsidRPr="00504627" w:rsidRDefault="004B34A7" w:rsidP="004B34A7">
      <w:pPr>
        <w:pStyle w:val="breakline"/>
        <w:divId w:val="527259509"/>
        <w:rPr>
          <w:color w:val="002060"/>
        </w:rPr>
      </w:pPr>
    </w:p>
    <w:p w14:paraId="1B6AA127"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50B199A4"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5233E"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5E5B5"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FE9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986CE"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6866"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2E98C"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66731"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FB50FDC"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0166C" w14:textId="77777777" w:rsidR="004B34A7" w:rsidRPr="00504627" w:rsidRDefault="004B34A7" w:rsidP="008063B5">
            <w:pPr>
              <w:pStyle w:val="rowtabella0"/>
              <w:rPr>
                <w:color w:val="002060"/>
              </w:rPr>
            </w:pPr>
            <w:r w:rsidRPr="00504627">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91204" w14:textId="77777777" w:rsidR="004B34A7" w:rsidRPr="00504627" w:rsidRDefault="004B34A7" w:rsidP="008063B5">
            <w:pPr>
              <w:pStyle w:val="rowtabella0"/>
              <w:rPr>
                <w:color w:val="002060"/>
              </w:rPr>
            </w:pPr>
            <w:r w:rsidRPr="0050462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4E2B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985D4" w14:textId="77777777" w:rsidR="004B34A7" w:rsidRPr="00504627" w:rsidRDefault="004B34A7" w:rsidP="008063B5">
            <w:pPr>
              <w:pStyle w:val="rowtabella0"/>
              <w:rPr>
                <w:color w:val="002060"/>
              </w:rPr>
            </w:pPr>
            <w:r w:rsidRPr="00504627">
              <w:rPr>
                <w:color w:val="002060"/>
              </w:rPr>
              <w:t>13/11/2021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FF4A6" w14:textId="77777777" w:rsidR="004B34A7" w:rsidRPr="00504627" w:rsidRDefault="004B34A7" w:rsidP="008063B5">
            <w:pPr>
              <w:pStyle w:val="rowtabella0"/>
              <w:rPr>
                <w:color w:val="002060"/>
              </w:rPr>
            </w:pPr>
            <w:r w:rsidRPr="00504627">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96DF4" w14:textId="77777777" w:rsidR="004B34A7" w:rsidRPr="00504627" w:rsidRDefault="004B34A7" w:rsidP="008063B5">
            <w:pPr>
              <w:pStyle w:val="rowtabella0"/>
              <w:rPr>
                <w:color w:val="002060"/>
              </w:rPr>
            </w:pPr>
            <w:r w:rsidRPr="0050462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C07D4" w14:textId="77777777" w:rsidR="004B34A7" w:rsidRPr="00504627" w:rsidRDefault="004B34A7" w:rsidP="008063B5">
            <w:pPr>
              <w:pStyle w:val="rowtabella0"/>
              <w:rPr>
                <w:color w:val="002060"/>
              </w:rPr>
            </w:pPr>
            <w:r w:rsidRPr="00504627">
              <w:rPr>
                <w:color w:val="002060"/>
              </w:rPr>
              <w:t>VIA VESCOVARA, 7</w:t>
            </w:r>
          </w:p>
        </w:tc>
      </w:tr>
      <w:tr w:rsidR="004B34A7" w:rsidRPr="00504627" w14:paraId="406F8AE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E151C" w14:textId="77777777" w:rsidR="004B34A7" w:rsidRPr="00504627" w:rsidRDefault="004B34A7" w:rsidP="008063B5">
            <w:pPr>
              <w:pStyle w:val="rowtabella0"/>
              <w:rPr>
                <w:color w:val="002060"/>
              </w:rPr>
            </w:pPr>
            <w:r w:rsidRPr="00504627">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C90C3" w14:textId="77777777" w:rsidR="004B34A7" w:rsidRPr="00504627" w:rsidRDefault="004B34A7" w:rsidP="008063B5">
            <w:pPr>
              <w:pStyle w:val="rowtabella0"/>
              <w:rPr>
                <w:color w:val="002060"/>
              </w:rPr>
            </w:pPr>
            <w:r w:rsidRPr="00504627">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7A6E84"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EAA87" w14:textId="77777777" w:rsidR="004B34A7" w:rsidRPr="00504627" w:rsidRDefault="004B34A7" w:rsidP="008063B5">
            <w:pPr>
              <w:pStyle w:val="rowtabella0"/>
              <w:rPr>
                <w:color w:val="002060"/>
              </w:rPr>
            </w:pPr>
            <w:r w:rsidRPr="00504627">
              <w:rPr>
                <w:color w:val="002060"/>
              </w:rPr>
              <w:t>14/11/2021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10B829" w14:textId="77777777" w:rsidR="004B34A7" w:rsidRPr="00504627" w:rsidRDefault="004B34A7" w:rsidP="008063B5">
            <w:pPr>
              <w:pStyle w:val="rowtabella0"/>
              <w:rPr>
                <w:color w:val="002060"/>
              </w:rPr>
            </w:pPr>
            <w:r w:rsidRPr="00504627">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5E2CC" w14:textId="77777777" w:rsidR="004B34A7" w:rsidRPr="00504627" w:rsidRDefault="004B34A7" w:rsidP="008063B5">
            <w:pPr>
              <w:pStyle w:val="rowtabella0"/>
              <w:rPr>
                <w:color w:val="002060"/>
              </w:rPr>
            </w:pPr>
            <w:r w:rsidRPr="00504627">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A8726" w14:textId="77777777" w:rsidR="004B34A7" w:rsidRPr="00504627" w:rsidRDefault="004B34A7" w:rsidP="008063B5">
            <w:pPr>
              <w:pStyle w:val="rowtabella0"/>
              <w:rPr>
                <w:color w:val="002060"/>
              </w:rPr>
            </w:pPr>
            <w:r w:rsidRPr="00504627">
              <w:rPr>
                <w:color w:val="002060"/>
              </w:rPr>
              <w:t>VIA ROSARIO VILLA MUSONE</w:t>
            </w:r>
          </w:p>
        </w:tc>
      </w:tr>
      <w:tr w:rsidR="004B34A7" w:rsidRPr="00504627" w14:paraId="04B7CBF0"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FBDEC" w14:textId="77777777" w:rsidR="004B34A7" w:rsidRPr="00504627" w:rsidRDefault="004B34A7" w:rsidP="008063B5">
            <w:pPr>
              <w:pStyle w:val="rowtabella0"/>
              <w:rPr>
                <w:color w:val="002060"/>
              </w:rPr>
            </w:pPr>
            <w:r w:rsidRPr="0050462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5B497"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DE4F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69979" w14:textId="77777777" w:rsidR="004B34A7" w:rsidRPr="00504627" w:rsidRDefault="004B34A7" w:rsidP="008063B5">
            <w:pPr>
              <w:pStyle w:val="rowtabella0"/>
              <w:rPr>
                <w:color w:val="002060"/>
              </w:rPr>
            </w:pPr>
            <w:r w:rsidRPr="00504627">
              <w:rPr>
                <w:color w:val="002060"/>
              </w:rPr>
              <w:t>14/11/2021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A8F72" w14:textId="77777777" w:rsidR="004B34A7" w:rsidRPr="00504627" w:rsidRDefault="004B34A7" w:rsidP="008063B5">
            <w:pPr>
              <w:pStyle w:val="rowtabella0"/>
              <w:rPr>
                <w:color w:val="002060"/>
              </w:rPr>
            </w:pPr>
            <w:r w:rsidRPr="00504627">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F61B" w14:textId="77777777" w:rsidR="004B34A7" w:rsidRPr="00504627" w:rsidRDefault="004B34A7" w:rsidP="008063B5">
            <w:pPr>
              <w:pStyle w:val="rowtabella0"/>
              <w:rPr>
                <w:color w:val="002060"/>
              </w:rPr>
            </w:pPr>
            <w:r w:rsidRPr="0050462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76703" w14:textId="77777777" w:rsidR="004B34A7" w:rsidRPr="00504627" w:rsidRDefault="004B34A7" w:rsidP="008063B5">
            <w:pPr>
              <w:pStyle w:val="rowtabella0"/>
              <w:rPr>
                <w:color w:val="002060"/>
              </w:rPr>
            </w:pPr>
            <w:r w:rsidRPr="00504627">
              <w:rPr>
                <w:color w:val="002060"/>
              </w:rPr>
              <w:t>VIA VERDI</w:t>
            </w:r>
          </w:p>
        </w:tc>
      </w:tr>
    </w:tbl>
    <w:p w14:paraId="1A17749B" w14:textId="77777777" w:rsidR="004B34A7" w:rsidRPr="00504627" w:rsidRDefault="004B34A7" w:rsidP="004B34A7">
      <w:pPr>
        <w:pStyle w:val="breakline"/>
        <w:divId w:val="527259509"/>
        <w:rPr>
          <w:rFonts w:eastAsiaTheme="minorEastAsia"/>
          <w:color w:val="002060"/>
        </w:rPr>
      </w:pPr>
    </w:p>
    <w:p w14:paraId="10E11D8D" w14:textId="77777777" w:rsidR="004B34A7" w:rsidRPr="00504627" w:rsidRDefault="004B34A7" w:rsidP="004B34A7">
      <w:pPr>
        <w:pStyle w:val="breakline"/>
        <w:divId w:val="527259509"/>
        <w:rPr>
          <w:color w:val="002060"/>
        </w:rPr>
      </w:pPr>
    </w:p>
    <w:p w14:paraId="27376964" w14:textId="77777777" w:rsidR="004B34A7" w:rsidRPr="00504627" w:rsidRDefault="004B34A7" w:rsidP="004B34A7">
      <w:pPr>
        <w:pStyle w:val="breakline"/>
        <w:divId w:val="527259509"/>
        <w:rPr>
          <w:color w:val="002060"/>
        </w:rPr>
      </w:pPr>
    </w:p>
    <w:p w14:paraId="13D2D987" w14:textId="77777777" w:rsidR="004B34A7" w:rsidRPr="00504627" w:rsidRDefault="004B34A7" w:rsidP="004B34A7">
      <w:pPr>
        <w:pStyle w:val="sottotitolocampionato10"/>
        <w:divId w:val="527259509"/>
        <w:rPr>
          <w:color w:val="002060"/>
        </w:rPr>
      </w:pPr>
      <w:r w:rsidRPr="0050462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4B34A7" w:rsidRPr="00504627" w14:paraId="3C4BCE9D"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FCC5D"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C7B9"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1066"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7ED3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396B1"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E3FC"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12A9"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0675F01"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422232" w14:textId="77777777" w:rsidR="004B34A7" w:rsidRPr="00504627" w:rsidRDefault="004B34A7" w:rsidP="008063B5">
            <w:pPr>
              <w:pStyle w:val="rowtabella0"/>
              <w:rPr>
                <w:color w:val="002060"/>
              </w:rPr>
            </w:pPr>
            <w:r w:rsidRPr="00504627">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6A4BD" w14:textId="77777777" w:rsidR="004B34A7" w:rsidRPr="00504627" w:rsidRDefault="004B34A7" w:rsidP="008063B5">
            <w:pPr>
              <w:pStyle w:val="rowtabella0"/>
              <w:rPr>
                <w:color w:val="002060"/>
              </w:rPr>
            </w:pPr>
            <w:r w:rsidRPr="00504627">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AD8E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0D604"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F09BB" w14:textId="77777777" w:rsidR="004B34A7" w:rsidRPr="00504627" w:rsidRDefault="004B34A7" w:rsidP="008063B5">
            <w:pPr>
              <w:pStyle w:val="rowtabella0"/>
              <w:rPr>
                <w:color w:val="002060"/>
              </w:rPr>
            </w:pPr>
            <w:r w:rsidRPr="00504627">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52033" w14:textId="77777777" w:rsidR="004B34A7" w:rsidRPr="00504627" w:rsidRDefault="004B34A7" w:rsidP="008063B5">
            <w:pPr>
              <w:pStyle w:val="rowtabella0"/>
              <w:rPr>
                <w:color w:val="002060"/>
              </w:rPr>
            </w:pPr>
            <w:r w:rsidRPr="0050462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1397D" w14:textId="77777777" w:rsidR="004B34A7" w:rsidRPr="00504627" w:rsidRDefault="004B34A7" w:rsidP="008063B5">
            <w:pPr>
              <w:pStyle w:val="rowtabella0"/>
              <w:rPr>
                <w:color w:val="002060"/>
              </w:rPr>
            </w:pPr>
            <w:r w:rsidRPr="00504627">
              <w:rPr>
                <w:color w:val="002060"/>
              </w:rPr>
              <w:t>VIA ALDO MORO</w:t>
            </w:r>
          </w:p>
        </w:tc>
      </w:tr>
      <w:tr w:rsidR="004B34A7" w:rsidRPr="00504627" w14:paraId="726B1CA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4871A" w14:textId="77777777" w:rsidR="004B34A7" w:rsidRPr="00504627" w:rsidRDefault="004B34A7" w:rsidP="008063B5">
            <w:pPr>
              <w:pStyle w:val="rowtabella0"/>
              <w:rPr>
                <w:color w:val="002060"/>
              </w:rPr>
            </w:pPr>
            <w:r w:rsidRPr="0050462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FACD7" w14:textId="77777777" w:rsidR="004B34A7" w:rsidRPr="00504627" w:rsidRDefault="004B34A7" w:rsidP="008063B5">
            <w:pPr>
              <w:pStyle w:val="rowtabella0"/>
              <w:rPr>
                <w:color w:val="002060"/>
              </w:rPr>
            </w:pPr>
            <w:r w:rsidRPr="0050462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867704"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90B629" w14:textId="77777777" w:rsidR="004B34A7" w:rsidRPr="00504627" w:rsidRDefault="004B34A7" w:rsidP="008063B5">
            <w:pPr>
              <w:pStyle w:val="rowtabella0"/>
              <w:rPr>
                <w:color w:val="002060"/>
              </w:rPr>
            </w:pPr>
            <w:r w:rsidRPr="00504627">
              <w:rPr>
                <w:color w:val="002060"/>
              </w:rPr>
              <w:t>14/11/2021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91757" w14:textId="77777777" w:rsidR="004B34A7" w:rsidRPr="00504627" w:rsidRDefault="004B34A7" w:rsidP="008063B5">
            <w:pPr>
              <w:pStyle w:val="rowtabella0"/>
              <w:rPr>
                <w:color w:val="002060"/>
              </w:rPr>
            </w:pPr>
            <w:r w:rsidRPr="0050462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13349" w14:textId="77777777" w:rsidR="004B34A7" w:rsidRPr="00504627" w:rsidRDefault="004B34A7" w:rsidP="008063B5">
            <w:pPr>
              <w:pStyle w:val="rowtabella0"/>
              <w:rPr>
                <w:color w:val="002060"/>
              </w:rPr>
            </w:pPr>
            <w:r w:rsidRPr="0050462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9205B" w14:textId="77777777" w:rsidR="004B34A7" w:rsidRPr="00504627" w:rsidRDefault="004B34A7" w:rsidP="008063B5">
            <w:pPr>
              <w:pStyle w:val="rowtabella0"/>
              <w:rPr>
                <w:color w:val="002060"/>
              </w:rPr>
            </w:pPr>
            <w:r w:rsidRPr="00504627">
              <w:rPr>
                <w:color w:val="002060"/>
              </w:rPr>
              <w:t>VIA FRATELLI CERVI</w:t>
            </w:r>
          </w:p>
        </w:tc>
      </w:tr>
      <w:tr w:rsidR="004B34A7" w:rsidRPr="00504627" w14:paraId="50423E1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37D59E" w14:textId="77777777" w:rsidR="004B34A7" w:rsidRPr="00504627" w:rsidRDefault="004B34A7" w:rsidP="008063B5">
            <w:pPr>
              <w:pStyle w:val="rowtabella0"/>
              <w:rPr>
                <w:color w:val="002060"/>
              </w:rPr>
            </w:pPr>
            <w:r w:rsidRPr="00504627">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ACDDE" w14:textId="77777777" w:rsidR="004B34A7" w:rsidRPr="00504627" w:rsidRDefault="004B34A7" w:rsidP="008063B5">
            <w:pPr>
              <w:pStyle w:val="rowtabella0"/>
              <w:rPr>
                <w:color w:val="002060"/>
              </w:rPr>
            </w:pPr>
            <w:r w:rsidRPr="0050462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86B5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B5442"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C3C6C" w14:textId="77777777" w:rsidR="004B34A7" w:rsidRPr="00504627" w:rsidRDefault="004B34A7" w:rsidP="008063B5">
            <w:pPr>
              <w:pStyle w:val="rowtabella0"/>
              <w:rPr>
                <w:color w:val="002060"/>
              </w:rPr>
            </w:pPr>
            <w:r w:rsidRPr="00504627">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6C9E9" w14:textId="77777777" w:rsidR="004B34A7" w:rsidRPr="00504627" w:rsidRDefault="004B34A7" w:rsidP="008063B5">
            <w:pPr>
              <w:pStyle w:val="rowtabella0"/>
              <w:rPr>
                <w:color w:val="002060"/>
              </w:rPr>
            </w:pPr>
            <w:r w:rsidRPr="00504627">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CBED8" w14:textId="77777777" w:rsidR="004B34A7" w:rsidRPr="00504627" w:rsidRDefault="004B34A7" w:rsidP="008063B5">
            <w:pPr>
              <w:pStyle w:val="rowtabella0"/>
              <w:rPr>
                <w:color w:val="002060"/>
              </w:rPr>
            </w:pPr>
            <w:r w:rsidRPr="00504627">
              <w:rPr>
                <w:color w:val="002060"/>
              </w:rPr>
              <w:t>VIALE GIUSTOZZI</w:t>
            </w:r>
          </w:p>
        </w:tc>
      </w:tr>
    </w:tbl>
    <w:p w14:paraId="18548EC3" w14:textId="77777777" w:rsidR="004B34A7" w:rsidRPr="00504627" w:rsidRDefault="004B34A7" w:rsidP="004B34A7">
      <w:pPr>
        <w:pStyle w:val="breakline"/>
        <w:divId w:val="527259509"/>
        <w:rPr>
          <w:rFonts w:eastAsiaTheme="minorEastAsia"/>
          <w:color w:val="002060"/>
        </w:rPr>
      </w:pPr>
    </w:p>
    <w:p w14:paraId="7EF58E3A" w14:textId="77777777" w:rsidR="004B34A7" w:rsidRPr="00D93501" w:rsidRDefault="004B34A7" w:rsidP="004B34A7">
      <w:pPr>
        <w:pStyle w:val="breakline"/>
        <w:divId w:val="527259509"/>
        <w:rPr>
          <w:color w:val="002060"/>
        </w:rPr>
      </w:pPr>
    </w:p>
    <w:p w14:paraId="2D5E3A89"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15 C5 REGIONALI MASCHILI</w:t>
      </w:r>
    </w:p>
    <w:p w14:paraId="12F8702A" w14:textId="77777777" w:rsidR="004B34A7" w:rsidRPr="00D93501" w:rsidRDefault="004B34A7" w:rsidP="004B34A7">
      <w:pPr>
        <w:pStyle w:val="titoloprinc0"/>
        <w:divId w:val="527259509"/>
        <w:rPr>
          <w:color w:val="002060"/>
        </w:rPr>
      </w:pPr>
      <w:r w:rsidRPr="00D93501">
        <w:rPr>
          <w:color w:val="002060"/>
        </w:rPr>
        <w:t>VARIAZIONI AL PROGRAMMA GARE</w:t>
      </w:r>
    </w:p>
    <w:p w14:paraId="5FF3BF4B" w14:textId="77777777" w:rsidR="004B34A7" w:rsidRPr="00D93501" w:rsidRDefault="004B34A7" w:rsidP="004B34A7">
      <w:pPr>
        <w:pStyle w:val="breakline"/>
        <w:divId w:val="527259509"/>
        <w:rPr>
          <w:color w:val="002060"/>
        </w:rPr>
      </w:pPr>
    </w:p>
    <w:p w14:paraId="24FE7764" w14:textId="77777777" w:rsidR="004B34A7" w:rsidRPr="00D93501" w:rsidRDefault="004B34A7" w:rsidP="004B34A7">
      <w:pPr>
        <w:pStyle w:val="breakline"/>
        <w:divId w:val="527259509"/>
        <w:rPr>
          <w:color w:val="002060"/>
        </w:rPr>
      </w:pPr>
    </w:p>
    <w:p w14:paraId="5136F452" w14:textId="77777777" w:rsidR="004B34A7" w:rsidRPr="00D93501" w:rsidRDefault="004B34A7" w:rsidP="004B34A7">
      <w:pPr>
        <w:pStyle w:val="breakline"/>
        <w:divId w:val="527259509"/>
        <w:rPr>
          <w:color w:val="002060"/>
        </w:rPr>
      </w:pPr>
    </w:p>
    <w:p w14:paraId="4447C215"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A1AB500"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D86BC"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8B60"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DBABD"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CED6"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8A9FA"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DCB8B"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4062"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09B82" w14:textId="77777777" w:rsidR="004B34A7" w:rsidRPr="00D93501" w:rsidRDefault="004B34A7" w:rsidP="008063B5">
            <w:pPr>
              <w:pStyle w:val="headertabella0"/>
              <w:rPr>
                <w:color w:val="002060"/>
              </w:rPr>
            </w:pPr>
            <w:r w:rsidRPr="00D93501">
              <w:rPr>
                <w:color w:val="002060"/>
              </w:rPr>
              <w:t>Impianto</w:t>
            </w:r>
          </w:p>
        </w:tc>
      </w:tr>
      <w:tr w:rsidR="004B34A7" w:rsidRPr="00D93501" w14:paraId="1895637D"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A015" w14:textId="77777777" w:rsidR="004B34A7" w:rsidRPr="00514424" w:rsidRDefault="004B34A7" w:rsidP="008063B5">
            <w:pPr>
              <w:pStyle w:val="rowtabella0"/>
              <w:rPr>
                <w:color w:val="002060"/>
                <w:highlight w:val="yellow"/>
              </w:rPr>
            </w:pPr>
            <w:r w:rsidRPr="00514424">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32B9" w14:textId="77777777" w:rsidR="004B34A7" w:rsidRPr="00514424" w:rsidRDefault="004B34A7" w:rsidP="008063B5">
            <w:pPr>
              <w:pStyle w:val="rowtabella0"/>
              <w:jc w:val="center"/>
              <w:rPr>
                <w:color w:val="002060"/>
                <w:highlight w:val="yellow"/>
              </w:rPr>
            </w:pPr>
            <w:r w:rsidRPr="005144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CF07" w14:textId="77777777" w:rsidR="004B34A7" w:rsidRPr="00514424" w:rsidRDefault="004B34A7" w:rsidP="008063B5">
            <w:pPr>
              <w:pStyle w:val="rowtabella0"/>
              <w:rPr>
                <w:color w:val="002060"/>
                <w:highlight w:val="yellow"/>
              </w:rPr>
            </w:pPr>
            <w:r w:rsidRPr="005144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27FE" w14:textId="77777777" w:rsidR="004B34A7" w:rsidRPr="00514424" w:rsidRDefault="004B34A7" w:rsidP="008063B5">
            <w:pPr>
              <w:pStyle w:val="rowtabella0"/>
              <w:rPr>
                <w:color w:val="002060"/>
                <w:highlight w:val="yellow"/>
              </w:rPr>
            </w:pPr>
            <w:r w:rsidRPr="0051442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1D0F"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7D7F" w14:textId="77777777" w:rsidR="004B34A7" w:rsidRPr="00D93501" w:rsidRDefault="004B34A7" w:rsidP="008063B5">
            <w:pPr>
              <w:pStyle w:val="rowtabella0"/>
              <w:jc w:val="center"/>
              <w:rPr>
                <w:color w:val="002060"/>
              </w:rPr>
            </w:pPr>
            <w:r w:rsidRPr="0051442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620F" w14:textId="77777777" w:rsidR="004B34A7" w:rsidRPr="00D93501" w:rsidRDefault="004B34A7" w:rsidP="008063B5">
            <w:pPr>
              <w:pStyle w:val="rowtabella0"/>
              <w:jc w:val="center"/>
              <w:rPr>
                <w:color w:val="002060"/>
              </w:rPr>
            </w:pPr>
            <w:r w:rsidRPr="00D9350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82AA" w14:textId="77777777" w:rsidR="004B34A7" w:rsidRPr="00D93501" w:rsidRDefault="004B34A7" w:rsidP="008063B5">
            <w:pPr>
              <w:pStyle w:val="rowtabella0"/>
              <w:rPr>
                <w:color w:val="002060"/>
              </w:rPr>
            </w:pPr>
            <w:r w:rsidRPr="00514424">
              <w:rPr>
                <w:color w:val="002060"/>
                <w:highlight w:val="yellow"/>
              </w:rPr>
              <w:t>CAMPO DI C5 ENTRO PAL OLIMPIA MONTEPORZIO VIA RISORGIMENTO 16</w:t>
            </w:r>
          </w:p>
        </w:tc>
      </w:tr>
    </w:tbl>
    <w:p w14:paraId="361680F0" w14:textId="77777777" w:rsidR="004B34A7" w:rsidRPr="00D93501" w:rsidRDefault="004B34A7" w:rsidP="004B34A7">
      <w:pPr>
        <w:pStyle w:val="breakline"/>
        <w:divId w:val="527259509"/>
        <w:rPr>
          <w:rFonts w:eastAsiaTheme="minorEastAsia"/>
          <w:color w:val="002060"/>
        </w:rPr>
      </w:pPr>
    </w:p>
    <w:p w14:paraId="185D3874" w14:textId="77777777" w:rsidR="004B34A7" w:rsidRPr="00D93501" w:rsidRDefault="004B34A7" w:rsidP="004B34A7">
      <w:pPr>
        <w:pStyle w:val="breakline"/>
        <w:divId w:val="527259509"/>
        <w:rPr>
          <w:color w:val="002060"/>
        </w:rPr>
      </w:pPr>
    </w:p>
    <w:p w14:paraId="4B4B75A2"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23121B1"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CAA3C"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863B"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95561"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632D"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6F44"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36D34"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3423"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1128" w14:textId="77777777" w:rsidR="004B34A7" w:rsidRPr="00D93501" w:rsidRDefault="004B34A7" w:rsidP="008063B5">
            <w:pPr>
              <w:pStyle w:val="headertabella0"/>
              <w:rPr>
                <w:color w:val="002060"/>
              </w:rPr>
            </w:pPr>
            <w:r w:rsidRPr="00D93501">
              <w:rPr>
                <w:color w:val="002060"/>
              </w:rPr>
              <w:t>Impianto</w:t>
            </w:r>
          </w:p>
        </w:tc>
      </w:tr>
      <w:tr w:rsidR="004B34A7" w:rsidRPr="00D93501" w14:paraId="028F8A26"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6E4C" w14:textId="77777777" w:rsidR="004B34A7" w:rsidRPr="00514424" w:rsidRDefault="004B34A7" w:rsidP="008063B5">
            <w:pPr>
              <w:pStyle w:val="rowtabella0"/>
              <w:rPr>
                <w:color w:val="002060"/>
                <w:highlight w:val="yellow"/>
              </w:rPr>
            </w:pPr>
            <w:r w:rsidRPr="00514424">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4222" w14:textId="77777777" w:rsidR="004B34A7" w:rsidRPr="00514424" w:rsidRDefault="004B34A7" w:rsidP="008063B5">
            <w:pPr>
              <w:pStyle w:val="rowtabella0"/>
              <w:jc w:val="center"/>
              <w:rPr>
                <w:color w:val="002060"/>
                <w:highlight w:val="yellow"/>
              </w:rPr>
            </w:pPr>
            <w:r w:rsidRPr="005144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FB19" w14:textId="77777777" w:rsidR="004B34A7" w:rsidRPr="00514424" w:rsidRDefault="004B34A7" w:rsidP="008063B5">
            <w:pPr>
              <w:pStyle w:val="rowtabella0"/>
              <w:rPr>
                <w:color w:val="002060"/>
                <w:highlight w:val="yellow"/>
              </w:rPr>
            </w:pPr>
            <w:r w:rsidRPr="00514424">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EBBE" w14:textId="77777777" w:rsidR="004B34A7" w:rsidRPr="00514424" w:rsidRDefault="004B34A7" w:rsidP="008063B5">
            <w:pPr>
              <w:pStyle w:val="rowtabella0"/>
              <w:rPr>
                <w:color w:val="002060"/>
                <w:highlight w:val="yellow"/>
              </w:rPr>
            </w:pPr>
            <w:r w:rsidRPr="00514424">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7CAA"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58C8" w14:textId="77777777" w:rsidR="004B34A7" w:rsidRPr="00D93501" w:rsidRDefault="004B34A7" w:rsidP="008063B5">
            <w:pPr>
              <w:pStyle w:val="rowtabella0"/>
              <w:jc w:val="center"/>
              <w:rPr>
                <w:color w:val="002060"/>
              </w:rPr>
            </w:pPr>
            <w:r w:rsidRPr="0051442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BC68"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D41F" w14:textId="77777777" w:rsidR="004B34A7" w:rsidRPr="00D93501" w:rsidRDefault="004B34A7" w:rsidP="008063B5">
            <w:pPr>
              <w:pStyle w:val="rowtabella0"/>
              <w:rPr>
                <w:color w:val="002060"/>
              </w:rPr>
            </w:pPr>
            <w:r w:rsidRPr="00514424">
              <w:rPr>
                <w:color w:val="002060"/>
                <w:highlight w:val="yellow"/>
              </w:rPr>
              <w:t>CAMPO COPERTO GENGA VIA MARCONI GENGA STAZIONE</w:t>
            </w:r>
          </w:p>
        </w:tc>
      </w:tr>
    </w:tbl>
    <w:p w14:paraId="57B381F6" w14:textId="77777777" w:rsidR="004B34A7" w:rsidRPr="00D93501" w:rsidRDefault="004B34A7" w:rsidP="004B34A7">
      <w:pPr>
        <w:pStyle w:val="breakline"/>
        <w:divId w:val="527259509"/>
        <w:rPr>
          <w:rFonts w:eastAsiaTheme="minorEastAsia"/>
          <w:color w:val="002060"/>
        </w:rPr>
      </w:pPr>
    </w:p>
    <w:p w14:paraId="1C8D9004" w14:textId="77777777" w:rsidR="004B34A7" w:rsidRPr="00D93501" w:rsidRDefault="004B34A7" w:rsidP="004B34A7">
      <w:pPr>
        <w:pStyle w:val="breakline"/>
        <w:divId w:val="527259509"/>
        <w:rPr>
          <w:color w:val="002060"/>
        </w:rPr>
      </w:pPr>
    </w:p>
    <w:p w14:paraId="7DDAA52B" w14:textId="77777777" w:rsidR="004B34A7" w:rsidRPr="00D93501" w:rsidRDefault="004B34A7" w:rsidP="004B34A7">
      <w:pPr>
        <w:pStyle w:val="breakline"/>
        <w:divId w:val="527259509"/>
        <w:rPr>
          <w:color w:val="002060"/>
        </w:rPr>
      </w:pPr>
    </w:p>
    <w:p w14:paraId="47FF59E8" w14:textId="77777777" w:rsidR="004B34A7" w:rsidRPr="00D93501" w:rsidRDefault="004B34A7" w:rsidP="004B34A7">
      <w:pPr>
        <w:pStyle w:val="titoloprinc0"/>
        <w:divId w:val="527259509"/>
        <w:rPr>
          <w:color w:val="002060"/>
        </w:rPr>
      </w:pPr>
      <w:r w:rsidRPr="00D93501">
        <w:rPr>
          <w:color w:val="002060"/>
        </w:rPr>
        <w:t>RISULTATI</w:t>
      </w:r>
    </w:p>
    <w:p w14:paraId="2A28F9B7" w14:textId="77777777" w:rsidR="004B34A7" w:rsidRPr="00D93501" w:rsidRDefault="004B34A7" w:rsidP="004B34A7">
      <w:pPr>
        <w:pStyle w:val="breakline"/>
        <w:divId w:val="527259509"/>
        <w:rPr>
          <w:color w:val="002060"/>
        </w:rPr>
      </w:pPr>
    </w:p>
    <w:p w14:paraId="0100B28F" w14:textId="77777777" w:rsidR="004B34A7" w:rsidRPr="00D93501" w:rsidRDefault="004B34A7" w:rsidP="004B34A7">
      <w:pPr>
        <w:pStyle w:val="sottotitolocampionato10"/>
        <w:divId w:val="527259509"/>
        <w:rPr>
          <w:color w:val="002060"/>
        </w:rPr>
      </w:pPr>
      <w:r w:rsidRPr="00D93501">
        <w:rPr>
          <w:color w:val="002060"/>
        </w:rPr>
        <w:lastRenderedPageBreak/>
        <w:t>RISULTATI UFFICIALI GARE DEL 07/11/2021</w:t>
      </w:r>
    </w:p>
    <w:p w14:paraId="50CB6AE9"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1FB2C50D"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70B31473"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7AC2089E"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E57FB"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16E0DD41"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18216" w14:textId="77777777" w:rsidR="004B34A7" w:rsidRPr="00D93501" w:rsidRDefault="004B34A7" w:rsidP="008063B5">
                  <w:pPr>
                    <w:pStyle w:val="rowtabella0"/>
                    <w:rPr>
                      <w:color w:val="002060"/>
                    </w:rPr>
                  </w:pPr>
                  <w:r w:rsidRPr="00D93501">
                    <w:rPr>
                      <w:color w:val="002060"/>
                    </w:rPr>
                    <w:t xml:space="preserve">AMICI DEL </w:t>
                  </w:r>
                  <w:proofErr w:type="spellStart"/>
                  <w:r w:rsidRPr="00D93501">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8386C" w14:textId="77777777" w:rsidR="004B34A7" w:rsidRPr="00D93501" w:rsidRDefault="004B34A7" w:rsidP="008063B5">
                  <w:pPr>
                    <w:pStyle w:val="rowtabella0"/>
                    <w:rPr>
                      <w:color w:val="002060"/>
                    </w:rPr>
                  </w:pPr>
                  <w:r w:rsidRPr="00D9350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94414" w14:textId="77777777" w:rsidR="004B34A7" w:rsidRPr="00D93501" w:rsidRDefault="004B34A7" w:rsidP="008063B5">
                  <w:pPr>
                    <w:pStyle w:val="rowtabella0"/>
                    <w:jc w:val="center"/>
                    <w:rPr>
                      <w:color w:val="002060"/>
                    </w:rPr>
                  </w:pPr>
                  <w:r w:rsidRPr="00D93501">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58520" w14:textId="77777777" w:rsidR="004B34A7" w:rsidRPr="00D93501" w:rsidRDefault="004B34A7" w:rsidP="008063B5">
                  <w:pPr>
                    <w:pStyle w:val="rowtabella0"/>
                    <w:jc w:val="center"/>
                    <w:rPr>
                      <w:color w:val="002060"/>
                    </w:rPr>
                  </w:pPr>
                  <w:r w:rsidRPr="00D93501">
                    <w:rPr>
                      <w:color w:val="002060"/>
                    </w:rPr>
                    <w:t> </w:t>
                  </w:r>
                </w:p>
              </w:tc>
            </w:tr>
            <w:tr w:rsidR="004B34A7" w:rsidRPr="00D93501" w14:paraId="0939C81B"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94C06C" w14:textId="77777777" w:rsidR="004B34A7" w:rsidRPr="00D93501" w:rsidRDefault="004B34A7" w:rsidP="008063B5">
                  <w:pPr>
                    <w:pStyle w:val="rowtabella0"/>
                    <w:rPr>
                      <w:color w:val="002060"/>
                    </w:rPr>
                  </w:pPr>
                  <w:r w:rsidRPr="00D9350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A6BB1A" w14:textId="77777777" w:rsidR="004B34A7" w:rsidRPr="00D93501" w:rsidRDefault="004B34A7" w:rsidP="008063B5">
                  <w:pPr>
                    <w:pStyle w:val="rowtabella0"/>
                    <w:rPr>
                      <w:color w:val="002060"/>
                    </w:rPr>
                  </w:pPr>
                  <w:r w:rsidRPr="00D93501">
                    <w:rPr>
                      <w:color w:val="002060"/>
                    </w:rPr>
                    <w:t xml:space="preserve">- AUDAX 1970 </w:t>
                  </w:r>
                  <w:proofErr w:type="gramStart"/>
                  <w:r w:rsidRPr="00D93501">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497BC" w14:textId="77777777" w:rsidR="004B34A7" w:rsidRPr="00D93501" w:rsidRDefault="004B34A7" w:rsidP="008063B5">
                  <w:pPr>
                    <w:pStyle w:val="rowtabella0"/>
                    <w:jc w:val="center"/>
                    <w:rPr>
                      <w:color w:val="002060"/>
                    </w:rPr>
                  </w:pPr>
                  <w:r w:rsidRPr="00D93501">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1DBF1E" w14:textId="77777777" w:rsidR="004B34A7" w:rsidRPr="00D93501" w:rsidRDefault="004B34A7" w:rsidP="008063B5">
                  <w:pPr>
                    <w:pStyle w:val="rowtabella0"/>
                    <w:jc w:val="center"/>
                    <w:rPr>
                      <w:color w:val="002060"/>
                    </w:rPr>
                  </w:pPr>
                  <w:r w:rsidRPr="00D93501">
                    <w:rPr>
                      <w:color w:val="002060"/>
                    </w:rPr>
                    <w:t> </w:t>
                  </w:r>
                </w:p>
              </w:tc>
            </w:tr>
            <w:tr w:rsidR="004B34A7" w:rsidRPr="00D93501" w14:paraId="0F0CAE8B"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E5DFF" w14:textId="77777777" w:rsidR="004B34A7" w:rsidRPr="00D93501" w:rsidRDefault="004B34A7" w:rsidP="008063B5">
                  <w:pPr>
                    <w:pStyle w:val="rowtabella0"/>
                    <w:rPr>
                      <w:color w:val="002060"/>
                    </w:rPr>
                  </w:pPr>
                  <w:r w:rsidRPr="00D9350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8BD3B" w14:textId="77777777" w:rsidR="004B34A7" w:rsidRPr="00D93501" w:rsidRDefault="004B34A7" w:rsidP="008063B5">
                  <w:pPr>
                    <w:pStyle w:val="rowtabella0"/>
                    <w:rPr>
                      <w:color w:val="002060"/>
                    </w:rPr>
                  </w:pPr>
                  <w:r w:rsidRPr="00D93501">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03FBF" w14:textId="77777777" w:rsidR="004B34A7" w:rsidRPr="00D93501" w:rsidRDefault="004B34A7" w:rsidP="008063B5">
                  <w:pPr>
                    <w:pStyle w:val="rowtabella0"/>
                    <w:jc w:val="center"/>
                    <w:rPr>
                      <w:color w:val="002060"/>
                    </w:rPr>
                  </w:pPr>
                  <w:r w:rsidRPr="00D93501">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A6EE2" w14:textId="77777777" w:rsidR="004B34A7" w:rsidRPr="00D93501" w:rsidRDefault="004B34A7" w:rsidP="008063B5">
                  <w:pPr>
                    <w:pStyle w:val="rowtabella0"/>
                    <w:jc w:val="center"/>
                    <w:rPr>
                      <w:color w:val="002060"/>
                    </w:rPr>
                  </w:pPr>
                  <w:r w:rsidRPr="00D93501">
                    <w:rPr>
                      <w:color w:val="002060"/>
                    </w:rPr>
                    <w:t> </w:t>
                  </w:r>
                </w:p>
              </w:tc>
            </w:tr>
          </w:tbl>
          <w:p w14:paraId="7490C72F"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D566B01"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65B38"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517EC9A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3E25A" w14:textId="77777777" w:rsidR="004B34A7" w:rsidRPr="00D93501" w:rsidRDefault="004B34A7" w:rsidP="008063B5">
                  <w:pPr>
                    <w:pStyle w:val="rowtabella0"/>
                    <w:rPr>
                      <w:color w:val="002060"/>
                    </w:rPr>
                  </w:pPr>
                  <w:r w:rsidRPr="00D93501">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F5A22" w14:textId="77777777" w:rsidR="004B34A7" w:rsidRPr="00D93501" w:rsidRDefault="004B34A7" w:rsidP="008063B5">
                  <w:pPr>
                    <w:pStyle w:val="rowtabella0"/>
                    <w:rPr>
                      <w:color w:val="002060"/>
                    </w:rPr>
                  </w:pPr>
                  <w:r w:rsidRPr="00D9350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1901D" w14:textId="77777777" w:rsidR="004B34A7" w:rsidRPr="00D93501" w:rsidRDefault="004B34A7" w:rsidP="008063B5">
                  <w:pPr>
                    <w:pStyle w:val="rowtabella0"/>
                    <w:jc w:val="center"/>
                    <w:rPr>
                      <w:color w:val="002060"/>
                    </w:rPr>
                  </w:pPr>
                  <w:r w:rsidRPr="00D93501">
                    <w:rPr>
                      <w:color w:val="002060"/>
                    </w:rPr>
                    <w:t>0 - 19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26021" w14:textId="77777777" w:rsidR="004B34A7" w:rsidRPr="00D93501" w:rsidRDefault="004B34A7" w:rsidP="008063B5">
                  <w:pPr>
                    <w:pStyle w:val="rowtabella0"/>
                    <w:jc w:val="center"/>
                    <w:rPr>
                      <w:color w:val="002060"/>
                    </w:rPr>
                  </w:pPr>
                  <w:r w:rsidRPr="00D93501">
                    <w:rPr>
                      <w:color w:val="002060"/>
                    </w:rPr>
                    <w:t> </w:t>
                  </w:r>
                </w:p>
              </w:tc>
            </w:tr>
            <w:tr w:rsidR="004B34A7" w:rsidRPr="00D93501" w14:paraId="0985946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AC24B" w14:textId="77777777" w:rsidR="004B34A7" w:rsidRPr="00D93501" w:rsidRDefault="004B34A7" w:rsidP="008063B5">
                  <w:pPr>
                    <w:pStyle w:val="rowtabella0"/>
                    <w:rPr>
                      <w:color w:val="002060"/>
                    </w:rPr>
                  </w:pPr>
                  <w:r w:rsidRPr="00D93501">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C7AAF" w14:textId="77777777" w:rsidR="004B34A7" w:rsidRPr="00D93501" w:rsidRDefault="004B34A7" w:rsidP="008063B5">
                  <w:pPr>
                    <w:pStyle w:val="rowtabella0"/>
                    <w:rPr>
                      <w:color w:val="002060"/>
                    </w:rPr>
                  </w:pPr>
                  <w:r w:rsidRPr="00D93501">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B5156" w14:textId="77777777" w:rsidR="004B34A7" w:rsidRPr="00D93501" w:rsidRDefault="004B34A7" w:rsidP="008063B5">
                  <w:pPr>
                    <w:pStyle w:val="rowtabella0"/>
                    <w:jc w:val="center"/>
                    <w:rPr>
                      <w:color w:val="002060"/>
                    </w:rPr>
                  </w:pPr>
                  <w:r w:rsidRPr="00D93501">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C07D7" w14:textId="77777777" w:rsidR="004B34A7" w:rsidRPr="00D93501" w:rsidRDefault="004B34A7" w:rsidP="008063B5">
                  <w:pPr>
                    <w:pStyle w:val="rowtabella0"/>
                    <w:jc w:val="center"/>
                    <w:rPr>
                      <w:color w:val="002060"/>
                    </w:rPr>
                  </w:pPr>
                  <w:r w:rsidRPr="00D93501">
                    <w:rPr>
                      <w:color w:val="002060"/>
                    </w:rPr>
                    <w:t> </w:t>
                  </w:r>
                </w:p>
              </w:tc>
            </w:tr>
            <w:tr w:rsidR="004B34A7" w:rsidRPr="00D93501" w14:paraId="2F40C1A5"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49B2755" w14:textId="77777777" w:rsidR="004B34A7" w:rsidRPr="00D93501" w:rsidRDefault="004B34A7" w:rsidP="008063B5">
                  <w:pPr>
                    <w:pStyle w:val="rowtabella0"/>
                    <w:rPr>
                      <w:color w:val="002060"/>
                    </w:rPr>
                  </w:pPr>
                  <w:r w:rsidRPr="00D93501">
                    <w:rPr>
                      <w:color w:val="002060"/>
                    </w:rPr>
                    <w:t>(1) - disputata il 06/11/2021</w:t>
                  </w:r>
                </w:p>
              </w:tc>
            </w:tr>
          </w:tbl>
          <w:p w14:paraId="6251A1A5" w14:textId="77777777" w:rsidR="004B34A7" w:rsidRPr="00D93501" w:rsidRDefault="004B34A7" w:rsidP="008063B5">
            <w:pPr>
              <w:rPr>
                <w:color w:val="002060"/>
              </w:rPr>
            </w:pPr>
          </w:p>
        </w:tc>
      </w:tr>
    </w:tbl>
    <w:p w14:paraId="212473FE"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20D88F4D"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3F095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A6A0" w14:textId="77777777" w:rsidR="004B34A7" w:rsidRPr="00D93501" w:rsidRDefault="004B34A7" w:rsidP="008063B5">
                  <w:pPr>
                    <w:pStyle w:val="headertabella0"/>
                    <w:rPr>
                      <w:color w:val="002060"/>
                    </w:rPr>
                  </w:pPr>
                  <w:r w:rsidRPr="00D93501">
                    <w:rPr>
                      <w:color w:val="002060"/>
                    </w:rPr>
                    <w:t>GIRONE C - 4 Giornata - A</w:t>
                  </w:r>
                </w:p>
              </w:tc>
            </w:tr>
            <w:tr w:rsidR="004B34A7" w:rsidRPr="00D93501" w14:paraId="1735CE75"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51CF4" w14:textId="77777777" w:rsidR="004B34A7" w:rsidRPr="00D93501" w:rsidRDefault="004B34A7" w:rsidP="008063B5">
                  <w:pPr>
                    <w:pStyle w:val="rowtabella0"/>
                    <w:rPr>
                      <w:color w:val="002060"/>
                    </w:rPr>
                  </w:pPr>
                  <w:r w:rsidRPr="00D9350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47CC8" w14:textId="77777777" w:rsidR="004B34A7" w:rsidRPr="00D93501" w:rsidRDefault="004B34A7" w:rsidP="008063B5">
                  <w:pPr>
                    <w:pStyle w:val="rowtabella0"/>
                    <w:rPr>
                      <w:color w:val="002060"/>
                    </w:rPr>
                  </w:pPr>
                  <w:r w:rsidRPr="00D93501">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3CAB7"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4A1F3" w14:textId="77777777" w:rsidR="004B34A7" w:rsidRPr="00D93501" w:rsidRDefault="004B34A7" w:rsidP="008063B5">
                  <w:pPr>
                    <w:pStyle w:val="rowtabella0"/>
                    <w:jc w:val="center"/>
                    <w:rPr>
                      <w:color w:val="002060"/>
                    </w:rPr>
                  </w:pPr>
                  <w:r w:rsidRPr="00D93501">
                    <w:rPr>
                      <w:color w:val="002060"/>
                    </w:rPr>
                    <w:t> </w:t>
                  </w:r>
                </w:p>
              </w:tc>
            </w:tr>
            <w:tr w:rsidR="004B34A7" w:rsidRPr="00D93501" w14:paraId="1211227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E16A1" w14:textId="77777777" w:rsidR="004B34A7" w:rsidRPr="00D93501" w:rsidRDefault="004B34A7" w:rsidP="008063B5">
                  <w:pPr>
                    <w:pStyle w:val="rowtabella0"/>
                    <w:rPr>
                      <w:color w:val="002060"/>
                    </w:rPr>
                  </w:pPr>
                  <w:r w:rsidRPr="00D93501">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F6D3D7" w14:textId="77777777" w:rsidR="004B34A7" w:rsidRPr="00D93501" w:rsidRDefault="004B34A7" w:rsidP="008063B5">
                  <w:pPr>
                    <w:pStyle w:val="rowtabella0"/>
                    <w:rPr>
                      <w:color w:val="002060"/>
                    </w:rPr>
                  </w:pPr>
                  <w:r w:rsidRPr="00D9350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99F2C"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C1A13" w14:textId="77777777" w:rsidR="004B34A7" w:rsidRPr="00D93501" w:rsidRDefault="004B34A7" w:rsidP="008063B5">
                  <w:pPr>
                    <w:pStyle w:val="rowtabella0"/>
                    <w:jc w:val="center"/>
                    <w:rPr>
                      <w:color w:val="002060"/>
                    </w:rPr>
                  </w:pPr>
                  <w:r w:rsidRPr="00D93501">
                    <w:rPr>
                      <w:color w:val="002060"/>
                    </w:rPr>
                    <w:t> </w:t>
                  </w:r>
                </w:p>
              </w:tc>
            </w:tr>
            <w:tr w:rsidR="004B34A7" w:rsidRPr="00D93501" w14:paraId="695EA9B5"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52293" w14:textId="77777777" w:rsidR="004B34A7" w:rsidRPr="00D93501" w:rsidRDefault="004B34A7" w:rsidP="008063B5">
                  <w:pPr>
                    <w:pStyle w:val="rowtabella0"/>
                    <w:rPr>
                      <w:color w:val="002060"/>
                    </w:rPr>
                  </w:pPr>
                  <w:r w:rsidRPr="00D9350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C4355" w14:textId="77777777" w:rsidR="004B34A7" w:rsidRPr="00D93501" w:rsidRDefault="004B34A7" w:rsidP="008063B5">
                  <w:pPr>
                    <w:pStyle w:val="rowtabella0"/>
                    <w:rPr>
                      <w:color w:val="002060"/>
                    </w:rPr>
                  </w:pPr>
                  <w:r w:rsidRPr="00D9350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FFD3A" w14:textId="77777777" w:rsidR="004B34A7" w:rsidRPr="00D93501" w:rsidRDefault="004B34A7" w:rsidP="008063B5">
                  <w:pPr>
                    <w:pStyle w:val="rowtabella0"/>
                    <w:jc w:val="center"/>
                    <w:rPr>
                      <w:color w:val="002060"/>
                    </w:rPr>
                  </w:pPr>
                  <w:r w:rsidRPr="00D93501">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282BF" w14:textId="77777777" w:rsidR="004B34A7" w:rsidRPr="00D93501" w:rsidRDefault="004B34A7" w:rsidP="008063B5">
                  <w:pPr>
                    <w:pStyle w:val="rowtabella0"/>
                    <w:jc w:val="center"/>
                    <w:rPr>
                      <w:color w:val="002060"/>
                    </w:rPr>
                  </w:pPr>
                  <w:r w:rsidRPr="00D93501">
                    <w:rPr>
                      <w:color w:val="002060"/>
                    </w:rPr>
                    <w:t> </w:t>
                  </w:r>
                </w:p>
              </w:tc>
            </w:tr>
          </w:tbl>
          <w:p w14:paraId="6FA17A2A" w14:textId="77777777" w:rsidR="004B34A7" w:rsidRPr="00D93501" w:rsidRDefault="004B34A7" w:rsidP="008063B5">
            <w:pPr>
              <w:rPr>
                <w:color w:val="002060"/>
              </w:rPr>
            </w:pPr>
          </w:p>
        </w:tc>
      </w:tr>
    </w:tbl>
    <w:p w14:paraId="2EFE4222" w14:textId="77777777" w:rsidR="004B34A7" w:rsidRPr="00D93501" w:rsidRDefault="004B34A7" w:rsidP="004B34A7">
      <w:pPr>
        <w:pStyle w:val="breakline"/>
        <w:divId w:val="527259509"/>
        <w:rPr>
          <w:rFonts w:eastAsiaTheme="minorEastAsia"/>
          <w:color w:val="002060"/>
        </w:rPr>
      </w:pPr>
    </w:p>
    <w:p w14:paraId="6B3BDEED" w14:textId="77777777" w:rsidR="004B34A7" w:rsidRPr="00D93501" w:rsidRDefault="004B34A7" w:rsidP="004B34A7">
      <w:pPr>
        <w:pStyle w:val="breakline"/>
        <w:divId w:val="527259509"/>
        <w:rPr>
          <w:color w:val="002060"/>
        </w:rPr>
      </w:pPr>
    </w:p>
    <w:p w14:paraId="72E41C5C" w14:textId="77777777" w:rsidR="004B34A7" w:rsidRPr="00D93501" w:rsidRDefault="004B34A7" w:rsidP="004B34A7">
      <w:pPr>
        <w:pStyle w:val="titoloprinc0"/>
        <w:divId w:val="527259509"/>
        <w:rPr>
          <w:color w:val="002060"/>
        </w:rPr>
      </w:pPr>
      <w:r w:rsidRPr="00D93501">
        <w:rPr>
          <w:color w:val="002060"/>
        </w:rPr>
        <w:t>GIUDICE SPORTIVO</w:t>
      </w:r>
    </w:p>
    <w:p w14:paraId="3420F5C6"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6F818C9C" w14:textId="77777777" w:rsidR="004B34A7" w:rsidRPr="00D93501" w:rsidRDefault="004B34A7" w:rsidP="004B34A7">
      <w:pPr>
        <w:pStyle w:val="titolo10"/>
        <w:divId w:val="527259509"/>
        <w:rPr>
          <w:color w:val="002060"/>
        </w:rPr>
      </w:pPr>
      <w:r w:rsidRPr="00D93501">
        <w:rPr>
          <w:color w:val="002060"/>
        </w:rPr>
        <w:t xml:space="preserve">GARE DEL 7/11/2021 </w:t>
      </w:r>
    </w:p>
    <w:p w14:paraId="57FC3B26"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02761207"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69E3544" w14:textId="77777777" w:rsidR="004B34A7" w:rsidRPr="00D93501" w:rsidRDefault="004B34A7" w:rsidP="004B34A7">
      <w:pPr>
        <w:pStyle w:val="titolo30"/>
        <w:divId w:val="527259509"/>
        <w:rPr>
          <w:color w:val="002060"/>
        </w:rPr>
      </w:pPr>
      <w:r w:rsidRPr="00D93501">
        <w:rPr>
          <w:color w:val="002060"/>
        </w:rPr>
        <w:t xml:space="preserve">CALCIATORI NON ESPULSI </w:t>
      </w:r>
    </w:p>
    <w:p w14:paraId="7E6E374F"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30A8981" w14:textId="77777777" w:rsidTr="004B34A7">
        <w:trPr>
          <w:divId w:val="527259509"/>
        </w:trPr>
        <w:tc>
          <w:tcPr>
            <w:tcW w:w="2200" w:type="dxa"/>
            <w:tcMar>
              <w:top w:w="20" w:type="dxa"/>
              <w:left w:w="20" w:type="dxa"/>
              <w:bottom w:w="20" w:type="dxa"/>
              <w:right w:w="20" w:type="dxa"/>
            </w:tcMar>
            <w:vAlign w:val="center"/>
            <w:hideMark/>
          </w:tcPr>
          <w:p w14:paraId="654CDF14" w14:textId="77777777" w:rsidR="004B34A7" w:rsidRPr="00D93501" w:rsidRDefault="004B34A7" w:rsidP="008063B5">
            <w:pPr>
              <w:pStyle w:val="movimento"/>
              <w:rPr>
                <w:color w:val="002060"/>
              </w:rPr>
            </w:pPr>
            <w:r w:rsidRPr="00D93501">
              <w:rPr>
                <w:color w:val="002060"/>
              </w:rPr>
              <w:t>MOLINARI ANDREA</w:t>
            </w:r>
          </w:p>
        </w:tc>
        <w:tc>
          <w:tcPr>
            <w:tcW w:w="2200" w:type="dxa"/>
            <w:tcMar>
              <w:top w:w="20" w:type="dxa"/>
              <w:left w:w="20" w:type="dxa"/>
              <w:bottom w:w="20" w:type="dxa"/>
              <w:right w:w="20" w:type="dxa"/>
            </w:tcMar>
            <w:vAlign w:val="center"/>
            <w:hideMark/>
          </w:tcPr>
          <w:p w14:paraId="5116E9E4" w14:textId="77777777" w:rsidR="004B34A7" w:rsidRPr="00D93501" w:rsidRDefault="004B34A7" w:rsidP="008063B5">
            <w:pPr>
              <w:pStyle w:val="movimento2"/>
              <w:rPr>
                <w:color w:val="002060"/>
              </w:rPr>
            </w:pPr>
            <w:r w:rsidRPr="00D93501">
              <w:rPr>
                <w:color w:val="002060"/>
              </w:rPr>
              <w:t xml:space="preserve">(C.U.S. MACERATA CALCIO A5) </w:t>
            </w:r>
          </w:p>
        </w:tc>
        <w:tc>
          <w:tcPr>
            <w:tcW w:w="800" w:type="dxa"/>
            <w:tcMar>
              <w:top w:w="20" w:type="dxa"/>
              <w:left w:w="20" w:type="dxa"/>
              <w:bottom w:w="20" w:type="dxa"/>
              <w:right w:w="20" w:type="dxa"/>
            </w:tcMar>
            <w:vAlign w:val="center"/>
            <w:hideMark/>
          </w:tcPr>
          <w:p w14:paraId="7717B1A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30868F4" w14:textId="77777777" w:rsidR="004B34A7" w:rsidRPr="00D93501" w:rsidRDefault="004B34A7" w:rsidP="008063B5">
            <w:pPr>
              <w:pStyle w:val="movimento"/>
              <w:rPr>
                <w:color w:val="002060"/>
              </w:rPr>
            </w:pPr>
            <w:r w:rsidRPr="00D93501">
              <w:rPr>
                <w:color w:val="002060"/>
              </w:rPr>
              <w:t>BIGONZI EDOARDO</w:t>
            </w:r>
          </w:p>
        </w:tc>
        <w:tc>
          <w:tcPr>
            <w:tcW w:w="2200" w:type="dxa"/>
            <w:tcMar>
              <w:top w:w="20" w:type="dxa"/>
              <w:left w:w="20" w:type="dxa"/>
              <w:bottom w:w="20" w:type="dxa"/>
              <w:right w:w="20" w:type="dxa"/>
            </w:tcMar>
            <w:vAlign w:val="center"/>
            <w:hideMark/>
          </w:tcPr>
          <w:p w14:paraId="54AF4583" w14:textId="77777777" w:rsidR="004B34A7" w:rsidRPr="00D93501" w:rsidRDefault="004B34A7" w:rsidP="008063B5">
            <w:pPr>
              <w:pStyle w:val="movimento2"/>
              <w:rPr>
                <w:color w:val="002060"/>
              </w:rPr>
            </w:pPr>
            <w:r w:rsidRPr="00D93501">
              <w:rPr>
                <w:color w:val="002060"/>
              </w:rPr>
              <w:t xml:space="preserve">(CALCIO A 5 CORINALDO) </w:t>
            </w:r>
          </w:p>
        </w:tc>
      </w:tr>
      <w:tr w:rsidR="004B34A7" w:rsidRPr="00D93501" w14:paraId="4A635143" w14:textId="77777777" w:rsidTr="004B34A7">
        <w:trPr>
          <w:divId w:val="527259509"/>
        </w:trPr>
        <w:tc>
          <w:tcPr>
            <w:tcW w:w="2200" w:type="dxa"/>
            <w:tcMar>
              <w:top w:w="20" w:type="dxa"/>
              <w:left w:w="20" w:type="dxa"/>
              <w:bottom w:w="20" w:type="dxa"/>
              <w:right w:w="20" w:type="dxa"/>
            </w:tcMar>
            <w:vAlign w:val="center"/>
            <w:hideMark/>
          </w:tcPr>
          <w:p w14:paraId="264A0EAE" w14:textId="77777777" w:rsidR="004B34A7" w:rsidRPr="00D93501" w:rsidRDefault="004B34A7" w:rsidP="008063B5">
            <w:pPr>
              <w:pStyle w:val="movimento"/>
              <w:rPr>
                <w:color w:val="002060"/>
              </w:rPr>
            </w:pPr>
            <w:r w:rsidRPr="00D93501">
              <w:rPr>
                <w:color w:val="002060"/>
              </w:rPr>
              <w:t>AMABILI TOMMASO</w:t>
            </w:r>
          </w:p>
        </w:tc>
        <w:tc>
          <w:tcPr>
            <w:tcW w:w="2200" w:type="dxa"/>
            <w:tcMar>
              <w:top w:w="20" w:type="dxa"/>
              <w:left w:w="20" w:type="dxa"/>
              <w:bottom w:w="20" w:type="dxa"/>
              <w:right w:w="20" w:type="dxa"/>
            </w:tcMar>
            <w:vAlign w:val="center"/>
            <w:hideMark/>
          </w:tcPr>
          <w:p w14:paraId="0221E382"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6921B1D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B0671D" w14:textId="77777777" w:rsidR="004B34A7" w:rsidRPr="00D93501" w:rsidRDefault="004B34A7" w:rsidP="008063B5">
            <w:pPr>
              <w:pStyle w:val="movimento"/>
              <w:rPr>
                <w:color w:val="002060"/>
              </w:rPr>
            </w:pPr>
            <w:r w:rsidRPr="00D93501">
              <w:rPr>
                <w:color w:val="002060"/>
              </w:rPr>
              <w:t>COMENTALE ANTONIO</w:t>
            </w:r>
          </w:p>
        </w:tc>
        <w:tc>
          <w:tcPr>
            <w:tcW w:w="2200" w:type="dxa"/>
            <w:tcMar>
              <w:top w:w="20" w:type="dxa"/>
              <w:left w:w="20" w:type="dxa"/>
              <w:bottom w:w="20" w:type="dxa"/>
              <w:right w:w="20" w:type="dxa"/>
            </w:tcMar>
            <w:vAlign w:val="center"/>
            <w:hideMark/>
          </w:tcPr>
          <w:p w14:paraId="2670A47F" w14:textId="77777777" w:rsidR="004B34A7" w:rsidRPr="00D93501" w:rsidRDefault="004B34A7" w:rsidP="008063B5">
            <w:pPr>
              <w:pStyle w:val="movimento2"/>
              <w:rPr>
                <w:color w:val="002060"/>
              </w:rPr>
            </w:pPr>
            <w:r w:rsidRPr="00D93501">
              <w:rPr>
                <w:color w:val="002060"/>
              </w:rPr>
              <w:t xml:space="preserve">(TAVERNELLE) </w:t>
            </w:r>
          </w:p>
        </w:tc>
      </w:tr>
    </w:tbl>
    <w:p w14:paraId="5F3148DC" w14:textId="77777777" w:rsidR="004B34A7" w:rsidRDefault="004B34A7" w:rsidP="004B34A7">
      <w:pPr>
        <w:pStyle w:val="breakline"/>
        <w:divId w:val="527259509"/>
        <w:rPr>
          <w:color w:val="002060"/>
        </w:rPr>
      </w:pPr>
    </w:p>
    <w:p w14:paraId="00C511BE"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3465621"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5C62FAFE" w14:textId="77777777" w:rsidR="004B34A7" w:rsidRPr="00D93501" w:rsidRDefault="004B34A7" w:rsidP="004B34A7">
      <w:pPr>
        <w:pStyle w:val="breakline"/>
        <w:divId w:val="527259509"/>
        <w:rPr>
          <w:rFonts w:eastAsiaTheme="minorEastAsia"/>
          <w:color w:val="002060"/>
        </w:rPr>
      </w:pPr>
    </w:p>
    <w:p w14:paraId="5C43C0CB" w14:textId="77777777" w:rsidR="004B34A7" w:rsidRPr="00D93501" w:rsidRDefault="004B34A7" w:rsidP="004B34A7">
      <w:pPr>
        <w:pStyle w:val="titoloprinc0"/>
        <w:divId w:val="527259509"/>
        <w:rPr>
          <w:color w:val="002060"/>
        </w:rPr>
      </w:pPr>
      <w:r w:rsidRPr="00D93501">
        <w:rPr>
          <w:color w:val="002060"/>
        </w:rPr>
        <w:t>CLASSIFICA</w:t>
      </w:r>
    </w:p>
    <w:p w14:paraId="2E481E17" w14:textId="77777777" w:rsidR="004B34A7" w:rsidRPr="00D93501" w:rsidRDefault="004B34A7" w:rsidP="004B34A7">
      <w:pPr>
        <w:pStyle w:val="breakline"/>
        <w:divId w:val="527259509"/>
        <w:rPr>
          <w:color w:val="002060"/>
        </w:rPr>
      </w:pPr>
    </w:p>
    <w:p w14:paraId="1FB712E0" w14:textId="77777777" w:rsidR="004B34A7" w:rsidRPr="00D93501" w:rsidRDefault="004B34A7" w:rsidP="004B34A7">
      <w:pPr>
        <w:pStyle w:val="breakline"/>
        <w:divId w:val="527259509"/>
        <w:rPr>
          <w:color w:val="002060"/>
        </w:rPr>
      </w:pPr>
    </w:p>
    <w:p w14:paraId="4D5BEFE5"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6A6F9BC6"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F9D5"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351D1"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BF46"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4E666"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CE92"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C5FA7"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E4E61"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1A85E"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502C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863F5" w14:textId="77777777" w:rsidR="004B34A7" w:rsidRPr="00D93501" w:rsidRDefault="004B34A7" w:rsidP="008063B5">
            <w:pPr>
              <w:pStyle w:val="headertabella0"/>
              <w:rPr>
                <w:color w:val="002060"/>
              </w:rPr>
            </w:pPr>
            <w:r w:rsidRPr="00D93501">
              <w:rPr>
                <w:color w:val="002060"/>
              </w:rPr>
              <w:t>PE</w:t>
            </w:r>
          </w:p>
        </w:tc>
      </w:tr>
      <w:tr w:rsidR="004B34A7" w:rsidRPr="00D93501" w14:paraId="185D1830"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7D8D0"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9441" w14:textId="77777777" w:rsidR="004B34A7" w:rsidRPr="00D93501" w:rsidRDefault="004B34A7" w:rsidP="008063B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62A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3665" w14:textId="77777777" w:rsidR="004B34A7" w:rsidRPr="00D93501" w:rsidRDefault="004B34A7" w:rsidP="008063B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B49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782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1B7A" w14:textId="77777777" w:rsidR="004B34A7" w:rsidRPr="00D93501" w:rsidRDefault="004B34A7" w:rsidP="008063B5">
            <w:pPr>
              <w:pStyle w:val="rowtabella0"/>
              <w:jc w:val="center"/>
              <w:rPr>
                <w:color w:val="002060"/>
              </w:rPr>
            </w:pPr>
            <w:r>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F0B5" w14:textId="77777777" w:rsidR="004B34A7" w:rsidRPr="00D93501" w:rsidRDefault="004B34A7" w:rsidP="008063B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4458" w14:textId="77777777" w:rsidR="004B34A7" w:rsidRPr="00D93501" w:rsidRDefault="004B34A7" w:rsidP="008063B5">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AFB8"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A0534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75A3F5" w14:textId="77777777" w:rsidR="004B34A7" w:rsidRPr="00D93501" w:rsidRDefault="004B34A7" w:rsidP="008063B5">
            <w:pPr>
              <w:pStyle w:val="rowtabella0"/>
              <w:rPr>
                <w:color w:val="002060"/>
              </w:rPr>
            </w:pPr>
            <w:r w:rsidRPr="00D93501">
              <w:rPr>
                <w:color w:val="002060"/>
              </w:rPr>
              <w:t xml:space="preserve">G.S. AUDAX 1970 </w:t>
            </w:r>
            <w:proofErr w:type="gramStart"/>
            <w:r w:rsidRPr="00D9350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FC28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6645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8F3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AA46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2A2D8" w14:textId="77777777" w:rsidR="004B34A7" w:rsidRPr="00D93501" w:rsidRDefault="004B34A7" w:rsidP="008063B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E099E" w14:textId="77777777" w:rsidR="004B34A7" w:rsidRPr="00D93501" w:rsidRDefault="004B34A7" w:rsidP="008063B5">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3C15F" w14:textId="77777777" w:rsidR="004B34A7" w:rsidRPr="00D93501" w:rsidRDefault="004B34A7" w:rsidP="008063B5">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E4495" w14:textId="77777777" w:rsidR="004B34A7" w:rsidRPr="00D93501" w:rsidRDefault="004B34A7" w:rsidP="008063B5">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9F7B3" w14:textId="77777777" w:rsidR="004B34A7" w:rsidRPr="00D93501" w:rsidRDefault="004B34A7" w:rsidP="008063B5">
            <w:pPr>
              <w:pStyle w:val="rowtabella0"/>
              <w:jc w:val="center"/>
              <w:rPr>
                <w:color w:val="002060"/>
              </w:rPr>
            </w:pPr>
            <w:r w:rsidRPr="00D93501">
              <w:rPr>
                <w:color w:val="002060"/>
              </w:rPr>
              <w:t>0</w:t>
            </w:r>
          </w:p>
        </w:tc>
      </w:tr>
      <w:tr w:rsidR="004B34A7" w:rsidRPr="00D93501" w14:paraId="3EF421C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704E2" w14:textId="77777777" w:rsidR="004B34A7" w:rsidRPr="00D93501" w:rsidRDefault="004B34A7" w:rsidP="008063B5">
            <w:pPr>
              <w:pStyle w:val="rowtabella0"/>
              <w:rPr>
                <w:color w:val="002060"/>
              </w:rPr>
            </w:pPr>
            <w:r w:rsidRPr="00D9350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403F"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8B5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D23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1A0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C2D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2180"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1274"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B5A5"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5C0C" w14:textId="77777777" w:rsidR="004B34A7" w:rsidRPr="00D93501" w:rsidRDefault="004B34A7" w:rsidP="008063B5">
            <w:pPr>
              <w:pStyle w:val="rowtabella0"/>
              <w:jc w:val="center"/>
              <w:rPr>
                <w:color w:val="002060"/>
              </w:rPr>
            </w:pPr>
            <w:r w:rsidRPr="00D93501">
              <w:rPr>
                <w:color w:val="002060"/>
              </w:rPr>
              <w:t>0</w:t>
            </w:r>
          </w:p>
        </w:tc>
      </w:tr>
      <w:tr w:rsidR="004B34A7" w:rsidRPr="00D93501" w14:paraId="62741FB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C0E54D"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9872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398C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8AC1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E9EC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D5F5B" w14:textId="77777777" w:rsidR="004B34A7" w:rsidRPr="00D93501" w:rsidRDefault="004B34A7" w:rsidP="008063B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FE899" w14:textId="77777777" w:rsidR="004B34A7" w:rsidRPr="00D93501" w:rsidRDefault="004B34A7" w:rsidP="008063B5">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AF472" w14:textId="77777777" w:rsidR="004B34A7" w:rsidRPr="00D93501" w:rsidRDefault="004B34A7" w:rsidP="008063B5">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0A277" w14:textId="77777777" w:rsidR="004B34A7" w:rsidRPr="00D93501" w:rsidRDefault="004B34A7" w:rsidP="008063B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57C07" w14:textId="77777777" w:rsidR="004B34A7" w:rsidRPr="00D93501" w:rsidRDefault="004B34A7" w:rsidP="008063B5">
            <w:pPr>
              <w:pStyle w:val="rowtabella0"/>
              <w:jc w:val="center"/>
              <w:rPr>
                <w:color w:val="002060"/>
              </w:rPr>
            </w:pPr>
            <w:r w:rsidRPr="00D93501">
              <w:rPr>
                <w:color w:val="002060"/>
              </w:rPr>
              <w:t>0</w:t>
            </w:r>
          </w:p>
        </w:tc>
      </w:tr>
      <w:tr w:rsidR="004B34A7" w:rsidRPr="00D93501" w14:paraId="62C114A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17D09" w14:textId="77777777" w:rsidR="004B34A7" w:rsidRPr="00D93501" w:rsidRDefault="004B34A7" w:rsidP="008063B5">
            <w:pPr>
              <w:pStyle w:val="rowtabella0"/>
              <w:rPr>
                <w:color w:val="002060"/>
              </w:rPr>
            </w:pPr>
            <w:r w:rsidRPr="00D9350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75AC"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123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98F2"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702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884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7037" w14:textId="77777777" w:rsidR="004B34A7" w:rsidRPr="00D93501" w:rsidRDefault="004B34A7" w:rsidP="008063B5">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F42E" w14:textId="77777777" w:rsidR="004B34A7" w:rsidRPr="00D93501" w:rsidRDefault="004B34A7" w:rsidP="008063B5">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4879" w14:textId="77777777" w:rsidR="004B34A7" w:rsidRPr="00D93501" w:rsidRDefault="004B34A7" w:rsidP="008063B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39E6"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44E2D1"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149CB" w14:textId="77777777" w:rsidR="004B34A7" w:rsidRPr="00D93501" w:rsidRDefault="004B34A7" w:rsidP="008063B5">
            <w:pPr>
              <w:pStyle w:val="rowtabella0"/>
              <w:rPr>
                <w:color w:val="002060"/>
              </w:rPr>
            </w:pPr>
            <w:proofErr w:type="spellStart"/>
            <w:proofErr w:type="gramStart"/>
            <w:r w:rsidRPr="00D93501">
              <w:rPr>
                <w:color w:val="002060"/>
              </w:rPr>
              <w:t>sq.B</w:t>
            </w:r>
            <w:proofErr w:type="spellEnd"/>
            <w:proofErr w:type="gramEnd"/>
            <w:r w:rsidRPr="00D93501">
              <w:rPr>
                <w:color w:val="002060"/>
              </w:rPr>
              <w:t xml:space="preserve"> AMICI DEL </w:t>
            </w:r>
            <w:proofErr w:type="spellStart"/>
            <w:r w:rsidRPr="00D9350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BA66"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CA1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026A"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7479"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293D"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D67D"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3E44"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B422"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58E4" w14:textId="77777777" w:rsidR="004B34A7" w:rsidRPr="00D93501" w:rsidRDefault="004B34A7" w:rsidP="008063B5">
            <w:pPr>
              <w:pStyle w:val="rowtabella0"/>
              <w:jc w:val="center"/>
              <w:rPr>
                <w:color w:val="002060"/>
              </w:rPr>
            </w:pPr>
            <w:r w:rsidRPr="00D93501">
              <w:rPr>
                <w:color w:val="002060"/>
              </w:rPr>
              <w:t>0</w:t>
            </w:r>
          </w:p>
        </w:tc>
      </w:tr>
    </w:tbl>
    <w:p w14:paraId="5CBE4A69" w14:textId="77777777" w:rsidR="004B34A7" w:rsidRPr="00D93501" w:rsidRDefault="004B34A7" w:rsidP="004B34A7">
      <w:pPr>
        <w:pStyle w:val="breakline"/>
        <w:divId w:val="527259509"/>
        <w:rPr>
          <w:rFonts w:eastAsiaTheme="minorEastAsia"/>
          <w:color w:val="002060"/>
        </w:rPr>
      </w:pPr>
    </w:p>
    <w:p w14:paraId="0B3979DC" w14:textId="77777777" w:rsidR="004B34A7" w:rsidRPr="00D93501" w:rsidRDefault="004B34A7" w:rsidP="004B34A7">
      <w:pPr>
        <w:pStyle w:val="breakline"/>
        <w:divId w:val="527259509"/>
        <w:rPr>
          <w:color w:val="002060"/>
        </w:rPr>
      </w:pPr>
    </w:p>
    <w:p w14:paraId="3704ACFD"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1D5A9165"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2500"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4896"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AAFA9"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1A1F7"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F43B8"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5AC2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A4ADB"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6829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665A"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4FB5" w14:textId="77777777" w:rsidR="004B34A7" w:rsidRPr="00D93501" w:rsidRDefault="004B34A7" w:rsidP="008063B5">
            <w:pPr>
              <w:pStyle w:val="headertabella0"/>
              <w:rPr>
                <w:color w:val="002060"/>
              </w:rPr>
            </w:pPr>
            <w:r w:rsidRPr="00D93501">
              <w:rPr>
                <w:color w:val="002060"/>
              </w:rPr>
              <w:t>PE</w:t>
            </w:r>
          </w:p>
        </w:tc>
      </w:tr>
      <w:tr w:rsidR="004B34A7" w:rsidRPr="00D93501" w14:paraId="22B1393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8A3D6"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21E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A0F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FBD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7EA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EB0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0AC9" w14:textId="77777777" w:rsidR="004B34A7" w:rsidRPr="00D93501" w:rsidRDefault="004B34A7" w:rsidP="008063B5">
            <w:pPr>
              <w:pStyle w:val="rowtabella0"/>
              <w:jc w:val="center"/>
              <w:rPr>
                <w:color w:val="002060"/>
              </w:rPr>
            </w:pPr>
            <w:r w:rsidRPr="00D935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B77B"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ECA44"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71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C1E82A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DEF8C"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702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4F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DE7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33D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D8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000C"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A64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A413"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1BE2"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48863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C498" w14:textId="77777777" w:rsidR="004B34A7" w:rsidRPr="00D93501" w:rsidRDefault="004B34A7" w:rsidP="008063B5">
            <w:pPr>
              <w:pStyle w:val="rowtabella0"/>
              <w:rPr>
                <w:color w:val="002060"/>
              </w:rPr>
            </w:pPr>
            <w:r w:rsidRPr="00D9350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D95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4AC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7C6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F8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3CF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1D8E"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CF98"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A93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DF18" w14:textId="77777777" w:rsidR="004B34A7" w:rsidRPr="00D93501" w:rsidRDefault="004B34A7" w:rsidP="008063B5">
            <w:pPr>
              <w:pStyle w:val="rowtabella0"/>
              <w:jc w:val="center"/>
              <w:rPr>
                <w:color w:val="002060"/>
              </w:rPr>
            </w:pPr>
            <w:r w:rsidRPr="00D93501">
              <w:rPr>
                <w:color w:val="002060"/>
              </w:rPr>
              <w:t>0</w:t>
            </w:r>
          </w:p>
        </w:tc>
      </w:tr>
      <w:tr w:rsidR="004B34A7" w:rsidRPr="00D93501" w14:paraId="5F85DE2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0E3FC"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20C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364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E58F"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AAF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987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881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B949"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2B0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12D9"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BFFC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97243" w14:textId="77777777" w:rsidR="004B34A7" w:rsidRPr="00D93501" w:rsidRDefault="004B34A7" w:rsidP="008063B5">
            <w:pPr>
              <w:pStyle w:val="rowtabella0"/>
              <w:rPr>
                <w:color w:val="002060"/>
              </w:rPr>
            </w:pPr>
            <w:r w:rsidRPr="00D9350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4F3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4A9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AF7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155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6B6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C64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8CE6" w14:textId="77777777" w:rsidR="004B34A7" w:rsidRPr="00D93501" w:rsidRDefault="004B34A7" w:rsidP="008063B5">
            <w:pPr>
              <w:pStyle w:val="rowtabella0"/>
              <w:jc w:val="center"/>
              <w:rPr>
                <w:color w:val="002060"/>
              </w:rPr>
            </w:pPr>
            <w:r w:rsidRPr="00D9350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3E1B" w14:textId="77777777" w:rsidR="004B34A7" w:rsidRPr="00D93501" w:rsidRDefault="004B34A7" w:rsidP="008063B5">
            <w:pPr>
              <w:pStyle w:val="rowtabella0"/>
              <w:jc w:val="center"/>
              <w:rPr>
                <w:color w:val="002060"/>
              </w:rPr>
            </w:pPr>
            <w:r w:rsidRPr="00D935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5086" w14:textId="77777777" w:rsidR="004B34A7" w:rsidRPr="00D93501" w:rsidRDefault="004B34A7" w:rsidP="008063B5">
            <w:pPr>
              <w:pStyle w:val="rowtabella0"/>
              <w:jc w:val="center"/>
              <w:rPr>
                <w:color w:val="002060"/>
              </w:rPr>
            </w:pPr>
            <w:r w:rsidRPr="00D93501">
              <w:rPr>
                <w:color w:val="002060"/>
              </w:rPr>
              <w:t>0</w:t>
            </w:r>
          </w:p>
        </w:tc>
      </w:tr>
    </w:tbl>
    <w:p w14:paraId="0F90E3CB" w14:textId="77777777" w:rsidR="004B34A7" w:rsidRPr="00D93501" w:rsidRDefault="004B34A7" w:rsidP="004B34A7">
      <w:pPr>
        <w:pStyle w:val="breakline"/>
        <w:divId w:val="527259509"/>
        <w:rPr>
          <w:rFonts w:eastAsiaTheme="minorEastAsia"/>
          <w:color w:val="002060"/>
        </w:rPr>
      </w:pPr>
    </w:p>
    <w:p w14:paraId="447F9C71" w14:textId="77777777" w:rsidR="004B34A7" w:rsidRPr="00D93501" w:rsidRDefault="004B34A7" w:rsidP="004B34A7">
      <w:pPr>
        <w:pStyle w:val="breakline"/>
        <w:divId w:val="527259509"/>
        <w:rPr>
          <w:color w:val="002060"/>
        </w:rPr>
      </w:pPr>
    </w:p>
    <w:p w14:paraId="6EA16FA4"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BA4881"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4E9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B38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4B5DC"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19503"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E50A1"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27B2"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7D77E"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2D21E"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9E78"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325B5" w14:textId="77777777" w:rsidR="004B34A7" w:rsidRPr="00D93501" w:rsidRDefault="004B34A7" w:rsidP="008063B5">
            <w:pPr>
              <w:pStyle w:val="headertabella0"/>
              <w:rPr>
                <w:color w:val="002060"/>
              </w:rPr>
            </w:pPr>
            <w:r w:rsidRPr="00D93501">
              <w:rPr>
                <w:color w:val="002060"/>
              </w:rPr>
              <w:t>PE</w:t>
            </w:r>
          </w:p>
        </w:tc>
      </w:tr>
      <w:tr w:rsidR="004B34A7" w:rsidRPr="00D93501" w14:paraId="325B1B5B"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C35BD" w14:textId="77777777" w:rsidR="004B34A7" w:rsidRPr="00D93501" w:rsidRDefault="004B34A7" w:rsidP="008063B5">
            <w:pPr>
              <w:pStyle w:val="rowtabella0"/>
              <w:rPr>
                <w:color w:val="002060"/>
              </w:rPr>
            </w:pPr>
            <w:r w:rsidRPr="00D9350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41F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845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AE7"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D1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67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AA1C" w14:textId="77777777" w:rsidR="004B34A7" w:rsidRPr="00D93501" w:rsidRDefault="004B34A7" w:rsidP="008063B5">
            <w:pPr>
              <w:pStyle w:val="rowtabella0"/>
              <w:jc w:val="center"/>
              <w:rPr>
                <w:color w:val="002060"/>
              </w:rPr>
            </w:pPr>
            <w:r w:rsidRPr="00D935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E64B"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70DC"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88CF" w14:textId="77777777" w:rsidR="004B34A7" w:rsidRPr="00D93501" w:rsidRDefault="004B34A7" w:rsidP="008063B5">
            <w:pPr>
              <w:pStyle w:val="rowtabella0"/>
              <w:jc w:val="center"/>
              <w:rPr>
                <w:color w:val="002060"/>
              </w:rPr>
            </w:pPr>
            <w:r w:rsidRPr="00D93501">
              <w:rPr>
                <w:color w:val="002060"/>
              </w:rPr>
              <w:t>0</w:t>
            </w:r>
          </w:p>
        </w:tc>
      </w:tr>
      <w:tr w:rsidR="004B34A7" w:rsidRPr="00D93501" w14:paraId="6D99116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547B3"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8F7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C8B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9B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86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1E9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F7C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1365"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CBB4"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9334"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A8438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E4CC7" w14:textId="77777777" w:rsidR="004B34A7" w:rsidRPr="00D93501" w:rsidRDefault="004B34A7" w:rsidP="008063B5">
            <w:pPr>
              <w:pStyle w:val="rowtabella0"/>
              <w:rPr>
                <w:color w:val="002060"/>
              </w:rPr>
            </w:pPr>
            <w:r w:rsidRPr="00D9350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418B"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1D6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E33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A27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B7DA"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1E9B"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F640"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DC3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808C" w14:textId="77777777" w:rsidR="004B34A7" w:rsidRPr="00D93501" w:rsidRDefault="004B34A7" w:rsidP="008063B5">
            <w:pPr>
              <w:pStyle w:val="rowtabella0"/>
              <w:jc w:val="center"/>
              <w:rPr>
                <w:color w:val="002060"/>
              </w:rPr>
            </w:pPr>
            <w:r w:rsidRPr="00D93501">
              <w:rPr>
                <w:color w:val="002060"/>
              </w:rPr>
              <w:t>0</w:t>
            </w:r>
          </w:p>
        </w:tc>
      </w:tr>
      <w:tr w:rsidR="004B34A7" w:rsidRPr="00D93501" w14:paraId="475C7CD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3E652" w14:textId="77777777" w:rsidR="004B34A7" w:rsidRPr="00D93501" w:rsidRDefault="004B34A7" w:rsidP="008063B5">
            <w:pPr>
              <w:pStyle w:val="rowtabella0"/>
              <w:rPr>
                <w:color w:val="002060"/>
              </w:rPr>
            </w:pPr>
            <w:r w:rsidRPr="00D9350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7B7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FCA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D25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F92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DA5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ADB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815F"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EF14"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BCBD" w14:textId="77777777" w:rsidR="004B34A7" w:rsidRPr="00D93501" w:rsidRDefault="004B34A7" w:rsidP="008063B5">
            <w:pPr>
              <w:pStyle w:val="rowtabella0"/>
              <w:jc w:val="center"/>
              <w:rPr>
                <w:color w:val="002060"/>
              </w:rPr>
            </w:pPr>
            <w:r w:rsidRPr="00D93501">
              <w:rPr>
                <w:color w:val="002060"/>
              </w:rPr>
              <w:t>0</w:t>
            </w:r>
          </w:p>
        </w:tc>
      </w:tr>
      <w:tr w:rsidR="004B34A7" w:rsidRPr="00D93501" w14:paraId="26BB142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E50AC" w14:textId="77777777" w:rsidR="004B34A7" w:rsidRPr="00D93501" w:rsidRDefault="004B34A7" w:rsidP="008063B5">
            <w:pPr>
              <w:pStyle w:val="rowtabella0"/>
              <w:rPr>
                <w:color w:val="002060"/>
              </w:rPr>
            </w:pPr>
            <w:r w:rsidRPr="00D9350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A7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C1D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FA9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AC1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55B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BD71"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9D33"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7ED4"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419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A52E0DE"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009951" w14:textId="77777777" w:rsidR="004B34A7" w:rsidRPr="00D93501" w:rsidRDefault="004B34A7" w:rsidP="008063B5">
            <w:pPr>
              <w:pStyle w:val="rowtabella0"/>
              <w:rPr>
                <w:color w:val="002060"/>
              </w:rPr>
            </w:pPr>
            <w:r w:rsidRPr="00D9350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BC6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83C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EEB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B2C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31C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06E5"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6A56"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672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B51C" w14:textId="77777777" w:rsidR="004B34A7" w:rsidRPr="00D93501" w:rsidRDefault="004B34A7" w:rsidP="008063B5">
            <w:pPr>
              <w:pStyle w:val="rowtabella0"/>
              <w:jc w:val="center"/>
              <w:rPr>
                <w:color w:val="002060"/>
              </w:rPr>
            </w:pPr>
            <w:r w:rsidRPr="00D93501">
              <w:rPr>
                <w:color w:val="002060"/>
              </w:rPr>
              <w:t>0</w:t>
            </w:r>
          </w:p>
        </w:tc>
      </w:tr>
    </w:tbl>
    <w:p w14:paraId="48897B7D" w14:textId="77777777" w:rsidR="004B34A7" w:rsidRPr="00D93501" w:rsidRDefault="004B34A7" w:rsidP="004B34A7">
      <w:pPr>
        <w:pStyle w:val="breakline"/>
        <w:divId w:val="527259509"/>
        <w:rPr>
          <w:rFonts w:eastAsiaTheme="minorEastAsia"/>
          <w:color w:val="002060"/>
        </w:rPr>
      </w:pPr>
    </w:p>
    <w:p w14:paraId="5D535841" w14:textId="77777777" w:rsidR="004B34A7" w:rsidRPr="00D93501" w:rsidRDefault="004B34A7" w:rsidP="004B34A7">
      <w:pPr>
        <w:pStyle w:val="titoloprinc0"/>
        <w:divId w:val="527259509"/>
        <w:rPr>
          <w:color w:val="002060"/>
        </w:rPr>
      </w:pPr>
      <w:r>
        <w:rPr>
          <w:color w:val="002060"/>
        </w:rPr>
        <w:lastRenderedPageBreak/>
        <w:t>PROGRAMMA GARE</w:t>
      </w:r>
    </w:p>
    <w:p w14:paraId="616D9A64"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8"/>
        <w:gridCol w:w="385"/>
        <w:gridCol w:w="898"/>
        <w:gridCol w:w="1175"/>
        <w:gridCol w:w="1554"/>
        <w:gridCol w:w="1552"/>
      </w:tblGrid>
      <w:tr w:rsidR="004B34A7" w:rsidRPr="00504627" w14:paraId="754AEADC"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D3EE"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736F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6678"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8EC47"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1BB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DE11F"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5CB2"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79F902D"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0DDBA" w14:textId="77777777" w:rsidR="004B34A7" w:rsidRPr="00504627" w:rsidRDefault="004B34A7" w:rsidP="008063B5">
            <w:pPr>
              <w:pStyle w:val="rowtabella0"/>
              <w:rPr>
                <w:color w:val="002060"/>
              </w:rPr>
            </w:pPr>
            <w:r w:rsidRPr="00504627">
              <w:rPr>
                <w:color w:val="002060"/>
              </w:rPr>
              <w:t xml:space="preserve">AUDAX 1970 </w:t>
            </w:r>
            <w:proofErr w:type="gramStart"/>
            <w:r w:rsidRPr="00504627">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70050" w14:textId="77777777" w:rsidR="004B34A7" w:rsidRPr="00504627" w:rsidRDefault="004B34A7" w:rsidP="008063B5">
            <w:pPr>
              <w:pStyle w:val="rowtabella0"/>
              <w:rPr>
                <w:color w:val="002060"/>
              </w:rPr>
            </w:pPr>
            <w:r w:rsidRPr="00504627">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3CB7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06161"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489F9" w14:textId="77777777" w:rsidR="004B34A7" w:rsidRPr="00504627" w:rsidRDefault="004B34A7" w:rsidP="008063B5">
            <w:pPr>
              <w:pStyle w:val="rowtabella0"/>
              <w:rPr>
                <w:color w:val="002060"/>
              </w:rPr>
            </w:pPr>
            <w:r w:rsidRPr="0050462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DF717" w14:textId="77777777" w:rsidR="004B34A7" w:rsidRPr="00504627" w:rsidRDefault="004B34A7" w:rsidP="008063B5">
            <w:pPr>
              <w:pStyle w:val="rowtabella0"/>
              <w:rPr>
                <w:color w:val="002060"/>
              </w:rPr>
            </w:pPr>
            <w:r w:rsidRPr="0050462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CFAD5" w14:textId="77777777" w:rsidR="004B34A7" w:rsidRPr="00504627" w:rsidRDefault="004B34A7" w:rsidP="008063B5">
            <w:pPr>
              <w:pStyle w:val="rowtabella0"/>
              <w:rPr>
                <w:color w:val="002060"/>
              </w:rPr>
            </w:pPr>
            <w:r w:rsidRPr="00504627">
              <w:rPr>
                <w:color w:val="002060"/>
              </w:rPr>
              <w:t>VIA ANTONIO ROSMINI 22/B</w:t>
            </w:r>
          </w:p>
        </w:tc>
      </w:tr>
      <w:tr w:rsidR="004B34A7" w:rsidRPr="00504627" w14:paraId="695BBDA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ADD2C" w14:textId="77777777" w:rsidR="004B34A7" w:rsidRPr="00504627" w:rsidRDefault="004B34A7" w:rsidP="008063B5">
            <w:pPr>
              <w:pStyle w:val="rowtabella0"/>
              <w:rPr>
                <w:color w:val="002060"/>
              </w:rPr>
            </w:pPr>
            <w:r w:rsidRPr="0050462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3BE1F" w14:textId="77777777" w:rsidR="004B34A7" w:rsidRPr="00504627" w:rsidRDefault="004B34A7" w:rsidP="008063B5">
            <w:pPr>
              <w:pStyle w:val="rowtabella0"/>
              <w:rPr>
                <w:color w:val="002060"/>
              </w:rPr>
            </w:pPr>
            <w:r w:rsidRPr="0050462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17CA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6736BC" w14:textId="77777777" w:rsidR="004B34A7" w:rsidRPr="00504627" w:rsidRDefault="004B34A7" w:rsidP="008063B5">
            <w:pPr>
              <w:pStyle w:val="rowtabella0"/>
              <w:rPr>
                <w:color w:val="002060"/>
              </w:rPr>
            </w:pPr>
            <w:r w:rsidRPr="00504627">
              <w:rPr>
                <w:color w:val="002060"/>
              </w:rPr>
              <w:t>14/11/2021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B82A5" w14:textId="77777777" w:rsidR="004B34A7" w:rsidRPr="00504627" w:rsidRDefault="004B34A7" w:rsidP="008063B5">
            <w:pPr>
              <w:pStyle w:val="rowtabella0"/>
              <w:rPr>
                <w:color w:val="002060"/>
              </w:rPr>
            </w:pPr>
            <w:r w:rsidRPr="00504627">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FBE32" w14:textId="77777777" w:rsidR="004B34A7" w:rsidRPr="00504627" w:rsidRDefault="004B34A7" w:rsidP="008063B5">
            <w:pPr>
              <w:pStyle w:val="rowtabella0"/>
              <w:rPr>
                <w:color w:val="002060"/>
              </w:rPr>
            </w:pPr>
            <w:r w:rsidRPr="00504627">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05E3A" w14:textId="77777777" w:rsidR="004B34A7" w:rsidRPr="00504627" w:rsidRDefault="004B34A7" w:rsidP="008063B5">
            <w:pPr>
              <w:pStyle w:val="rowtabella0"/>
              <w:rPr>
                <w:color w:val="002060"/>
              </w:rPr>
            </w:pPr>
            <w:r w:rsidRPr="00504627">
              <w:rPr>
                <w:color w:val="002060"/>
              </w:rPr>
              <w:t>VIA RISORGIMENTO 16</w:t>
            </w:r>
          </w:p>
        </w:tc>
      </w:tr>
      <w:tr w:rsidR="004B34A7" w:rsidRPr="00504627" w14:paraId="42AA1BE7"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75654" w14:textId="77777777" w:rsidR="004B34A7" w:rsidRPr="00504627" w:rsidRDefault="004B34A7" w:rsidP="008063B5">
            <w:pPr>
              <w:pStyle w:val="rowtabella0"/>
              <w:rPr>
                <w:color w:val="002060"/>
              </w:rPr>
            </w:pPr>
            <w:r w:rsidRPr="00504627">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7CA3B" w14:textId="77777777" w:rsidR="004B34A7" w:rsidRPr="00504627" w:rsidRDefault="004B34A7" w:rsidP="008063B5">
            <w:pPr>
              <w:pStyle w:val="rowtabella0"/>
              <w:rPr>
                <w:color w:val="002060"/>
              </w:rPr>
            </w:pPr>
            <w:r w:rsidRPr="00504627">
              <w:rPr>
                <w:color w:val="002060"/>
              </w:rPr>
              <w:t xml:space="preserve">AMICI DEL </w:t>
            </w:r>
            <w:proofErr w:type="spellStart"/>
            <w:r w:rsidRPr="00504627">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5FAB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F6085"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6B0D9" w14:textId="77777777" w:rsidR="004B34A7" w:rsidRPr="00504627" w:rsidRDefault="004B34A7" w:rsidP="008063B5">
            <w:pPr>
              <w:pStyle w:val="rowtabella0"/>
              <w:rPr>
                <w:color w:val="002060"/>
              </w:rPr>
            </w:pPr>
            <w:r w:rsidRPr="0050462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B4933" w14:textId="77777777" w:rsidR="004B34A7" w:rsidRPr="00504627" w:rsidRDefault="004B34A7" w:rsidP="008063B5">
            <w:pPr>
              <w:pStyle w:val="rowtabella0"/>
              <w:rPr>
                <w:color w:val="002060"/>
              </w:rPr>
            </w:pPr>
            <w:r w:rsidRPr="00504627">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41799" w14:textId="77777777" w:rsidR="004B34A7" w:rsidRPr="00504627" w:rsidRDefault="004B34A7" w:rsidP="008063B5">
            <w:pPr>
              <w:pStyle w:val="rowtabella0"/>
              <w:rPr>
                <w:color w:val="002060"/>
              </w:rPr>
            </w:pPr>
            <w:r w:rsidRPr="00504627">
              <w:rPr>
                <w:color w:val="002060"/>
              </w:rPr>
              <w:t>VIA DEI LECCI-TAVERNELLE</w:t>
            </w:r>
          </w:p>
        </w:tc>
      </w:tr>
    </w:tbl>
    <w:p w14:paraId="12FD4629" w14:textId="77777777" w:rsidR="004B34A7" w:rsidRPr="00504627" w:rsidRDefault="004B34A7" w:rsidP="004B34A7">
      <w:pPr>
        <w:pStyle w:val="breakline"/>
        <w:divId w:val="527259509"/>
        <w:rPr>
          <w:rFonts w:eastAsiaTheme="minorEastAsia"/>
          <w:color w:val="002060"/>
        </w:rPr>
      </w:pPr>
    </w:p>
    <w:p w14:paraId="19795330" w14:textId="77777777" w:rsidR="004B34A7" w:rsidRPr="00504627" w:rsidRDefault="004B34A7" w:rsidP="004B34A7">
      <w:pPr>
        <w:pStyle w:val="breakline"/>
        <w:divId w:val="527259509"/>
        <w:rPr>
          <w:color w:val="002060"/>
        </w:rPr>
      </w:pPr>
    </w:p>
    <w:p w14:paraId="5E790611" w14:textId="77777777" w:rsidR="004B34A7" w:rsidRPr="00504627" w:rsidRDefault="004B34A7" w:rsidP="004B34A7">
      <w:pPr>
        <w:pStyle w:val="breakline"/>
        <w:divId w:val="527259509"/>
        <w:rPr>
          <w:color w:val="002060"/>
        </w:rPr>
      </w:pPr>
    </w:p>
    <w:p w14:paraId="63EAABC4"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4DE1C8D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6621"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6D75C"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08FF4"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F71F0"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C60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AD9A"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AE5D"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47DC3B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32D55" w14:textId="77777777" w:rsidR="004B34A7" w:rsidRPr="00504627" w:rsidRDefault="004B34A7" w:rsidP="008063B5">
            <w:pPr>
              <w:pStyle w:val="rowtabella0"/>
              <w:rPr>
                <w:color w:val="002060"/>
              </w:rPr>
            </w:pPr>
            <w:r w:rsidRPr="00504627">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036C" w14:textId="77777777" w:rsidR="004B34A7" w:rsidRPr="00504627" w:rsidRDefault="004B34A7" w:rsidP="008063B5">
            <w:pPr>
              <w:pStyle w:val="rowtabella0"/>
              <w:rPr>
                <w:color w:val="002060"/>
              </w:rPr>
            </w:pPr>
            <w:r w:rsidRPr="00504627">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3358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86595"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E0F86" w14:textId="77777777" w:rsidR="004B34A7" w:rsidRPr="00504627" w:rsidRDefault="004B34A7" w:rsidP="008063B5">
            <w:pPr>
              <w:pStyle w:val="rowtabella0"/>
              <w:rPr>
                <w:color w:val="002060"/>
              </w:rPr>
            </w:pPr>
            <w:r w:rsidRPr="00504627">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64E0A" w14:textId="77777777" w:rsidR="004B34A7" w:rsidRPr="00504627" w:rsidRDefault="004B34A7" w:rsidP="008063B5">
            <w:pPr>
              <w:pStyle w:val="rowtabella0"/>
              <w:rPr>
                <w:color w:val="002060"/>
              </w:rPr>
            </w:pPr>
            <w:r w:rsidRPr="00504627">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C9E9E" w14:textId="77777777" w:rsidR="004B34A7" w:rsidRPr="00504627" w:rsidRDefault="004B34A7" w:rsidP="008063B5">
            <w:pPr>
              <w:pStyle w:val="rowtabella0"/>
              <w:rPr>
                <w:color w:val="002060"/>
              </w:rPr>
            </w:pPr>
            <w:r w:rsidRPr="00504627">
              <w:rPr>
                <w:color w:val="002060"/>
              </w:rPr>
              <w:t>VIA MARCONI GENGA STAZIONE</w:t>
            </w:r>
          </w:p>
        </w:tc>
      </w:tr>
      <w:tr w:rsidR="004B34A7" w:rsidRPr="00504627" w14:paraId="0A666EAC"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A967A" w14:textId="77777777" w:rsidR="004B34A7" w:rsidRPr="00504627" w:rsidRDefault="004B34A7" w:rsidP="008063B5">
            <w:pPr>
              <w:pStyle w:val="rowtabella0"/>
              <w:rPr>
                <w:color w:val="002060"/>
              </w:rPr>
            </w:pPr>
            <w:r w:rsidRPr="00504627">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BB358"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BF57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47613" w14:textId="77777777" w:rsidR="004B34A7" w:rsidRPr="00504627" w:rsidRDefault="004B34A7" w:rsidP="008063B5">
            <w:pPr>
              <w:pStyle w:val="rowtabella0"/>
              <w:rPr>
                <w:color w:val="002060"/>
              </w:rPr>
            </w:pPr>
            <w:r w:rsidRPr="00504627">
              <w:rPr>
                <w:color w:val="002060"/>
              </w:rPr>
              <w:t>14/11/2021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2984F" w14:textId="77777777" w:rsidR="004B34A7" w:rsidRPr="00504627" w:rsidRDefault="004B34A7" w:rsidP="008063B5">
            <w:pPr>
              <w:pStyle w:val="rowtabella0"/>
              <w:rPr>
                <w:color w:val="002060"/>
              </w:rPr>
            </w:pPr>
            <w:r w:rsidRPr="00504627">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9FC06" w14:textId="77777777" w:rsidR="004B34A7" w:rsidRPr="00504627" w:rsidRDefault="004B34A7" w:rsidP="008063B5">
            <w:pPr>
              <w:pStyle w:val="rowtabella0"/>
              <w:rPr>
                <w:color w:val="002060"/>
              </w:rPr>
            </w:pPr>
            <w:r w:rsidRPr="0050462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62640" w14:textId="77777777" w:rsidR="004B34A7" w:rsidRPr="00504627" w:rsidRDefault="004B34A7" w:rsidP="008063B5">
            <w:pPr>
              <w:pStyle w:val="rowtabella0"/>
              <w:rPr>
                <w:color w:val="002060"/>
              </w:rPr>
            </w:pPr>
            <w:r w:rsidRPr="00504627">
              <w:rPr>
                <w:color w:val="002060"/>
              </w:rPr>
              <w:t>STR.DEL BURELLO LOC.VAL NEVOLA</w:t>
            </w:r>
          </w:p>
        </w:tc>
      </w:tr>
    </w:tbl>
    <w:p w14:paraId="16B0750F" w14:textId="77777777" w:rsidR="004B34A7" w:rsidRPr="00504627" w:rsidRDefault="004B34A7" w:rsidP="004B34A7">
      <w:pPr>
        <w:pStyle w:val="breakline"/>
        <w:divId w:val="527259509"/>
        <w:rPr>
          <w:rFonts w:eastAsiaTheme="minorEastAsia"/>
          <w:color w:val="002060"/>
        </w:rPr>
      </w:pPr>
    </w:p>
    <w:p w14:paraId="0A877940" w14:textId="77777777" w:rsidR="004B34A7" w:rsidRPr="00504627" w:rsidRDefault="004B34A7" w:rsidP="004B34A7">
      <w:pPr>
        <w:pStyle w:val="breakline"/>
        <w:divId w:val="527259509"/>
        <w:rPr>
          <w:color w:val="002060"/>
        </w:rPr>
      </w:pPr>
    </w:p>
    <w:p w14:paraId="0A433397" w14:textId="77777777" w:rsidR="004B34A7" w:rsidRPr="00504627" w:rsidRDefault="004B34A7" w:rsidP="004B34A7">
      <w:pPr>
        <w:pStyle w:val="breakline"/>
        <w:divId w:val="527259509"/>
        <w:rPr>
          <w:color w:val="002060"/>
        </w:rPr>
      </w:pPr>
    </w:p>
    <w:p w14:paraId="4F1EE931" w14:textId="77777777" w:rsidR="004B34A7" w:rsidRPr="00504627" w:rsidRDefault="004B34A7" w:rsidP="004B34A7">
      <w:pPr>
        <w:pStyle w:val="sottotitolocampionato10"/>
        <w:divId w:val="527259509"/>
        <w:rPr>
          <w:color w:val="002060"/>
        </w:rPr>
      </w:pPr>
      <w:r w:rsidRPr="0050462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3"/>
        <w:gridCol w:w="1569"/>
      </w:tblGrid>
      <w:tr w:rsidR="004B34A7" w:rsidRPr="00504627" w14:paraId="5F446D2E"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4E59F"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0963"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E1E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F518"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89C2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009B"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EBC2"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4C8E3E8"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1D79B7" w14:textId="77777777" w:rsidR="004B34A7" w:rsidRPr="00504627" w:rsidRDefault="004B34A7" w:rsidP="008063B5">
            <w:pPr>
              <w:pStyle w:val="rowtabella0"/>
              <w:rPr>
                <w:color w:val="002060"/>
              </w:rPr>
            </w:pPr>
            <w:r w:rsidRPr="00504627">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352ED"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01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BF5D1" w14:textId="77777777" w:rsidR="004B34A7" w:rsidRPr="00504627" w:rsidRDefault="004B34A7" w:rsidP="008063B5">
            <w:pPr>
              <w:pStyle w:val="rowtabella0"/>
              <w:rPr>
                <w:color w:val="002060"/>
              </w:rPr>
            </w:pPr>
            <w:r w:rsidRPr="00504627">
              <w:rPr>
                <w:color w:val="002060"/>
              </w:rPr>
              <w:t>13/11/2021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22412" w14:textId="77777777" w:rsidR="004B34A7" w:rsidRPr="00504627" w:rsidRDefault="004B34A7" w:rsidP="008063B5">
            <w:pPr>
              <w:pStyle w:val="rowtabella0"/>
              <w:rPr>
                <w:color w:val="002060"/>
              </w:rPr>
            </w:pPr>
            <w:r w:rsidRPr="00504627">
              <w:rPr>
                <w:color w:val="002060"/>
              </w:rPr>
              <w:t xml:space="preserve">5295 TENSOSTRUTTURA VIA </w:t>
            </w:r>
            <w:proofErr w:type="gramStart"/>
            <w:r w:rsidRPr="00504627">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EBBE1" w14:textId="77777777" w:rsidR="004B34A7" w:rsidRPr="00504627" w:rsidRDefault="004B34A7" w:rsidP="008063B5">
            <w:pPr>
              <w:pStyle w:val="rowtabella0"/>
              <w:rPr>
                <w:color w:val="002060"/>
              </w:rPr>
            </w:pPr>
            <w:r w:rsidRPr="0050462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A6B72" w14:textId="77777777" w:rsidR="004B34A7" w:rsidRPr="00504627" w:rsidRDefault="004B34A7" w:rsidP="008063B5">
            <w:pPr>
              <w:pStyle w:val="rowtabella0"/>
              <w:rPr>
                <w:color w:val="002060"/>
              </w:rPr>
            </w:pPr>
            <w:r w:rsidRPr="00504627">
              <w:rPr>
                <w:color w:val="002060"/>
              </w:rPr>
              <w:t xml:space="preserve">VIA </w:t>
            </w:r>
            <w:proofErr w:type="gramStart"/>
            <w:r w:rsidRPr="00504627">
              <w:rPr>
                <w:color w:val="002060"/>
              </w:rPr>
              <w:t>E.MATTEI</w:t>
            </w:r>
            <w:proofErr w:type="gramEnd"/>
          </w:p>
        </w:tc>
      </w:tr>
      <w:tr w:rsidR="004B34A7" w:rsidRPr="00504627" w14:paraId="32D97EB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C1FE8" w14:textId="77777777" w:rsidR="004B34A7" w:rsidRPr="00504627" w:rsidRDefault="004B34A7" w:rsidP="008063B5">
            <w:pPr>
              <w:pStyle w:val="rowtabella0"/>
              <w:rPr>
                <w:color w:val="002060"/>
              </w:rPr>
            </w:pPr>
            <w:r w:rsidRPr="00504627">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10550" w14:textId="77777777" w:rsidR="004B34A7" w:rsidRPr="00504627" w:rsidRDefault="004B34A7" w:rsidP="008063B5">
            <w:pPr>
              <w:pStyle w:val="rowtabella0"/>
              <w:rPr>
                <w:color w:val="002060"/>
              </w:rPr>
            </w:pPr>
            <w:r w:rsidRPr="00504627">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5957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73FA68" w14:textId="77777777" w:rsidR="004B34A7" w:rsidRPr="00504627" w:rsidRDefault="004B34A7" w:rsidP="008063B5">
            <w:pPr>
              <w:pStyle w:val="rowtabella0"/>
              <w:rPr>
                <w:color w:val="002060"/>
              </w:rPr>
            </w:pPr>
            <w:r w:rsidRPr="00504627">
              <w:rPr>
                <w:color w:val="002060"/>
              </w:rPr>
              <w:t>14/11/2021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A2B24" w14:textId="77777777" w:rsidR="004B34A7" w:rsidRPr="00504627" w:rsidRDefault="004B34A7" w:rsidP="008063B5">
            <w:pPr>
              <w:pStyle w:val="rowtabella0"/>
              <w:rPr>
                <w:color w:val="002060"/>
              </w:rPr>
            </w:pPr>
            <w:r w:rsidRPr="0050462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5E93B" w14:textId="77777777" w:rsidR="004B34A7" w:rsidRPr="00504627" w:rsidRDefault="004B34A7" w:rsidP="008063B5">
            <w:pPr>
              <w:pStyle w:val="rowtabella0"/>
              <w:rPr>
                <w:color w:val="002060"/>
              </w:rPr>
            </w:pPr>
            <w:r w:rsidRPr="0050462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15EAA" w14:textId="77777777" w:rsidR="004B34A7" w:rsidRPr="00504627" w:rsidRDefault="004B34A7" w:rsidP="008063B5">
            <w:pPr>
              <w:pStyle w:val="rowtabella0"/>
              <w:rPr>
                <w:color w:val="002060"/>
              </w:rPr>
            </w:pPr>
            <w:r w:rsidRPr="00504627">
              <w:rPr>
                <w:color w:val="002060"/>
              </w:rPr>
              <w:t xml:space="preserve">LOC.MONTEROCCO VIA </w:t>
            </w:r>
            <w:proofErr w:type="gramStart"/>
            <w:r w:rsidRPr="00504627">
              <w:rPr>
                <w:color w:val="002060"/>
              </w:rPr>
              <w:t>A.MANCINI</w:t>
            </w:r>
            <w:proofErr w:type="gramEnd"/>
          </w:p>
        </w:tc>
      </w:tr>
      <w:tr w:rsidR="004B34A7" w:rsidRPr="00504627" w14:paraId="155CA92C"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E2B75" w14:textId="77777777" w:rsidR="004B34A7" w:rsidRPr="00504627" w:rsidRDefault="004B34A7" w:rsidP="008063B5">
            <w:pPr>
              <w:pStyle w:val="rowtabella0"/>
              <w:rPr>
                <w:color w:val="002060"/>
              </w:rPr>
            </w:pPr>
            <w:r w:rsidRPr="00504627">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61B91" w14:textId="77777777" w:rsidR="004B34A7" w:rsidRPr="00504627" w:rsidRDefault="004B34A7" w:rsidP="008063B5">
            <w:pPr>
              <w:pStyle w:val="rowtabella0"/>
              <w:rPr>
                <w:color w:val="002060"/>
              </w:rPr>
            </w:pPr>
            <w:r w:rsidRPr="00504627">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C716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658B3"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5A949" w14:textId="77777777" w:rsidR="004B34A7" w:rsidRPr="00504627" w:rsidRDefault="004B34A7" w:rsidP="008063B5">
            <w:pPr>
              <w:pStyle w:val="rowtabella0"/>
              <w:rPr>
                <w:color w:val="002060"/>
              </w:rPr>
            </w:pPr>
            <w:r w:rsidRPr="00504627">
              <w:rPr>
                <w:color w:val="002060"/>
              </w:rPr>
              <w:t>5241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C4E28" w14:textId="77777777" w:rsidR="004B34A7" w:rsidRPr="00504627" w:rsidRDefault="004B34A7" w:rsidP="008063B5">
            <w:pPr>
              <w:pStyle w:val="rowtabella0"/>
              <w:rPr>
                <w:color w:val="002060"/>
              </w:rPr>
            </w:pPr>
            <w:r w:rsidRPr="00504627">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F18F0" w14:textId="77777777" w:rsidR="004B34A7" w:rsidRPr="00504627" w:rsidRDefault="004B34A7" w:rsidP="008063B5">
            <w:pPr>
              <w:pStyle w:val="rowtabella0"/>
              <w:rPr>
                <w:color w:val="002060"/>
              </w:rPr>
            </w:pPr>
            <w:r w:rsidRPr="00504627">
              <w:rPr>
                <w:color w:val="002060"/>
              </w:rPr>
              <w:t>ZONA PPE</w:t>
            </w:r>
          </w:p>
        </w:tc>
      </w:tr>
    </w:tbl>
    <w:p w14:paraId="1ED2CBBD" w14:textId="77777777" w:rsidR="004B34A7" w:rsidRPr="00504627" w:rsidRDefault="004B34A7" w:rsidP="004B34A7">
      <w:pPr>
        <w:pStyle w:val="breakline"/>
        <w:divId w:val="527259509"/>
        <w:rPr>
          <w:rFonts w:eastAsiaTheme="minorEastAsia"/>
          <w:color w:val="002060"/>
        </w:rPr>
      </w:pPr>
    </w:p>
    <w:p w14:paraId="17DEC178" w14:textId="77777777" w:rsidR="004B34A7" w:rsidRPr="00D93501" w:rsidRDefault="004B34A7" w:rsidP="004B34A7">
      <w:pPr>
        <w:pStyle w:val="breakline"/>
        <w:divId w:val="527259509"/>
        <w:rPr>
          <w:color w:val="002060"/>
        </w:rPr>
      </w:pPr>
    </w:p>
    <w:p w14:paraId="57B0C7B9" w14:textId="77777777" w:rsidR="004B34A7" w:rsidRPr="00D93501" w:rsidRDefault="004B34A7" w:rsidP="004B34A7">
      <w:pPr>
        <w:pStyle w:val="breakline"/>
        <w:divId w:val="527259509"/>
        <w:rPr>
          <w:color w:val="002060"/>
        </w:rPr>
      </w:pPr>
    </w:p>
    <w:p w14:paraId="33EAE7B6"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UNDER 21 CALCIO 5</w:t>
      </w:r>
    </w:p>
    <w:p w14:paraId="55C81359" w14:textId="77777777" w:rsidR="004B34A7" w:rsidRPr="00514424" w:rsidRDefault="004B34A7" w:rsidP="004B34A7">
      <w:pPr>
        <w:pStyle w:val="titolomedio0"/>
        <w:divId w:val="527259509"/>
        <w:rPr>
          <w:color w:val="002060"/>
          <w:sz w:val="36"/>
          <w:szCs w:val="36"/>
        </w:rPr>
      </w:pPr>
      <w:r w:rsidRPr="00514424">
        <w:rPr>
          <w:color w:val="002060"/>
          <w:sz w:val="36"/>
          <w:szCs w:val="36"/>
        </w:rPr>
        <w:t>RECUPERO PROGRAMMATO</w:t>
      </w:r>
    </w:p>
    <w:p w14:paraId="779B1C30" w14:textId="77777777" w:rsidR="004B34A7" w:rsidRPr="00D93501" w:rsidRDefault="004B34A7" w:rsidP="004B34A7">
      <w:pPr>
        <w:pStyle w:val="breakline"/>
        <w:divId w:val="527259509"/>
        <w:rPr>
          <w:color w:val="002060"/>
        </w:rPr>
      </w:pPr>
    </w:p>
    <w:p w14:paraId="14955BFF" w14:textId="77777777" w:rsidR="004B34A7" w:rsidRPr="00D93501" w:rsidRDefault="004B34A7" w:rsidP="004B34A7">
      <w:pPr>
        <w:pStyle w:val="breakline"/>
        <w:divId w:val="527259509"/>
        <w:rPr>
          <w:color w:val="002060"/>
        </w:rPr>
      </w:pPr>
    </w:p>
    <w:p w14:paraId="40F6F12C" w14:textId="77777777" w:rsidR="004B34A7" w:rsidRPr="00D93501" w:rsidRDefault="004B34A7" w:rsidP="004B34A7">
      <w:pPr>
        <w:pStyle w:val="sottotitolocampionato10"/>
        <w:divId w:val="527259509"/>
        <w:rPr>
          <w:color w:val="002060"/>
        </w:rPr>
      </w:pPr>
      <w:r w:rsidRPr="00D93501">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41680B41"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EECEA" w14:textId="77777777" w:rsidR="004B34A7" w:rsidRPr="00D93501" w:rsidRDefault="004B34A7" w:rsidP="008063B5">
            <w:pPr>
              <w:pStyle w:val="headertabella0"/>
              <w:rPr>
                <w:color w:val="002060"/>
              </w:rPr>
            </w:pPr>
            <w:r w:rsidRPr="00D935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3B53B"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C8BAC" w14:textId="77777777" w:rsidR="004B34A7" w:rsidRPr="00D93501" w:rsidRDefault="004B34A7" w:rsidP="008063B5">
            <w:pPr>
              <w:pStyle w:val="headertabella0"/>
              <w:rPr>
                <w:color w:val="002060"/>
              </w:rPr>
            </w:pPr>
            <w:r w:rsidRPr="00D935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72D69"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5EC84"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F2F7D"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9658"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D6FD5" w14:textId="77777777" w:rsidR="004B34A7" w:rsidRPr="00D93501" w:rsidRDefault="004B34A7" w:rsidP="008063B5">
            <w:pPr>
              <w:pStyle w:val="headertabella0"/>
              <w:rPr>
                <w:color w:val="002060"/>
              </w:rPr>
            </w:pPr>
            <w:r w:rsidRPr="00D93501">
              <w:rPr>
                <w:color w:val="002060"/>
              </w:rPr>
              <w:t>Impianto</w:t>
            </w:r>
          </w:p>
        </w:tc>
      </w:tr>
      <w:tr w:rsidR="004B34A7" w:rsidRPr="00D93501" w14:paraId="5D3239C6"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A463" w14:textId="77777777" w:rsidR="004B34A7" w:rsidRPr="00514424" w:rsidRDefault="004B34A7" w:rsidP="008063B5">
            <w:pPr>
              <w:pStyle w:val="rowtabella0"/>
              <w:rPr>
                <w:color w:val="002060"/>
                <w:highlight w:val="yellow"/>
              </w:rPr>
            </w:pPr>
            <w:r w:rsidRPr="00514424">
              <w:rPr>
                <w:color w:val="002060"/>
                <w:highlight w:val="yellow"/>
              </w:rPr>
              <w:t>22/11/2021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59C2" w14:textId="77777777" w:rsidR="004B34A7" w:rsidRPr="00514424" w:rsidRDefault="004B34A7" w:rsidP="008063B5">
            <w:pPr>
              <w:pStyle w:val="rowtabella0"/>
              <w:jc w:val="center"/>
              <w:rPr>
                <w:color w:val="002060"/>
                <w:highlight w:val="yellow"/>
              </w:rPr>
            </w:pPr>
            <w:r w:rsidRPr="0051442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419D" w14:textId="77777777" w:rsidR="004B34A7" w:rsidRPr="00514424" w:rsidRDefault="004B34A7" w:rsidP="008063B5">
            <w:pPr>
              <w:pStyle w:val="rowtabella0"/>
              <w:rPr>
                <w:color w:val="002060"/>
                <w:highlight w:val="yellow"/>
              </w:rPr>
            </w:pPr>
            <w:proofErr w:type="gramStart"/>
            <w:r w:rsidRPr="00514424">
              <w:rPr>
                <w:color w:val="002060"/>
                <w:highlight w:val="yellow"/>
              </w:rPr>
              <w:t>U.MANDOLESI</w:t>
            </w:r>
            <w:proofErr w:type="gramEnd"/>
            <w:r w:rsidRPr="00514424">
              <w:rPr>
                <w:color w:val="002060"/>
                <w:highlight w:val="yellow"/>
              </w:rPr>
              <w:t xml:space="preserv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1194" w14:textId="77777777" w:rsidR="004B34A7" w:rsidRPr="00514424" w:rsidRDefault="004B34A7" w:rsidP="008063B5">
            <w:pPr>
              <w:pStyle w:val="rowtabella0"/>
              <w:rPr>
                <w:color w:val="002060"/>
                <w:highlight w:val="yellow"/>
              </w:rPr>
            </w:pPr>
            <w:r w:rsidRPr="00514424">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4A09"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0AFF" w14:textId="77777777" w:rsidR="004B34A7" w:rsidRPr="00D93501" w:rsidRDefault="004B34A7" w:rsidP="008063B5">
            <w:pPr>
              <w:pStyle w:val="rowtabella0"/>
              <w:jc w:val="center"/>
              <w:rPr>
                <w:color w:val="002060"/>
              </w:rPr>
            </w:pPr>
            <w:r w:rsidRPr="0051442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964E" w14:textId="77777777" w:rsidR="004B34A7" w:rsidRPr="00D93501" w:rsidRDefault="004B34A7" w:rsidP="008063B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F49F" w14:textId="77777777" w:rsidR="004B34A7" w:rsidRPr="00D93501" w:rsidRDefault="004B34A7" w:rsidP="008063B5">
            <w:pPr>
              <w:rPr>
                <w:color w:val="002060"/>
              </w:rPr>
            </w:pPr>
          </w:p>
        </w:tc>
      </w:tr>
    </w:tbl>
    <w:p w14:paraId="6ADF3BBE" w14:textId="77777777" w:rsidR="004B34A7" w:rsidRDefault="004B34A7" w:rsidP="004B34A7">
      <w:pPr>
        <w:pStyle w:val="breakline"/>
        <w:divId w:val="527259509"/>
        <w:rPr>
          <w:color w:val="002060"/>
        </w:rPr>
      </w:pPr>
    </w:p>
    <w:p w14:paraId="1103C78F" w14:textId="77777777" w:rsidR="004B34A7" w:rsidRPr="004A03EE" w:rsidRDefault="004B34A7" w:rsidP="004B34A7">
      <w:pPr>
        <w:pStyle w:val="Nessunaspaziatura"/>
        <w:jc w:val="both"/>
        <w:divId w:val="527259509"/>
        <w:rPr>
          <w:rFonts w:ascii="Arial" w:hAnsi="Arial" w:cs="Arial"/>
          <w:i/>
          <w:iCs/>
          <w:color w:val="002060"/>
        </w:rPr>
      </w:pPr>
      <w:r w:rsidRPr="004A03EE">
        <w:rPr>
          <w:rFonts w:ascii="Arial" w:hAnsi="Arial" w:cs="Arial"/>
          <w:i/>
          <w:iCs/>
          <w:color w:val="002060"/>
        </w:rPr>
        <w:t>Si riporta lo stralcio dell’</w:t>
      </w:r>
      <w:r w:rsidRPr="004A03EE">
        <w:rPr>
          <w:rFonts w:ascii="Arial" w:hAnsi="Arial" w:cs="Arial"/>
          <w:b/>
          <w:bCs/>
          <w:i/>
          <w:iCs/>
          <w:color w:val="002060"/>
        </w:rPr>
        <w:t xml:space="preserve">art. 30 comma 4 Regolamento della Lega Nazionale Dilettanti </w:t>
      </w:r>
      <w:r w:rsidRPr="004A03EE">
        <w:rPr>
          <w:rFonts w:ascii="Arial" w:hAnsi="Arial" w:cs="Arial"/>
          <w:i/>
          <w:iCs/>
          <w:color w:val="002060"/>
        </w:rPr>
        <w:t>riguardo le modalità di recupero delle gare sospese.</w:t>
      </w:r>
    </w:p>
    <w:p w14:paraId="590B8334" w14:textId="77777777" w:rsidR="004B34A7" w:rsidRDefault="004B34A7" w:rsidP="004B34A7">
      <w:pPr>
        <w:pStyle w:val="Nessunaspaziatura"/>
        <w:jc w:val="both"/>
        <w:divId w:val="527259509"/>
        <w:rPr>
          <w:rFonts w:ascii="Arial" w:hAnsi="Arial" w:cs="Arial"/>
          <w:color w:val="002060"/>
        </w:rPr>
      </w:pPr>
    </w:p>
    <w:p w14:paraId="29B53BF5"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28C9E638"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6491BF5E"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a) la partita riprende esattamente dalla situazione di gioco che era in corso al momento della interruzione, come da referto del direttore di gara; </w:t>
      </w:r>
    </w:p>
    <w:p w14:paraId="46676EDC"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914D57A"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lastRenderedPageBreak/>
        <w:t xml:space="preserve">i) i calciatori scesi in campo e sostituiti nel corso della prima partita non possono essere schierati nuovamente; </w:t>
      </w:r>
    </w:p>
    <w:p w14:paraId="7F4E5DD7"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ii) i calciatori espulsi nel corso della prima partita non possono essere schierati nuovamente né possono essere sostituiti da altri calciatori nella prosecuzione; </w:t>
      </w:r>
    </w:p>
    <w:p w14:paraId="7C730DF8"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iii) i calciatori che erano squalificati per la prima partita non possono essere schierati nella prosecuzione; </w:t>
      </w:r>
    </w:p>
    <w:p w14:paraId="64EBCF83"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iv) possono essere schierati nella prosecuzione i calciatori squalificati con decisione relativa ad una gara disputata successivamente alla partita interrotta; </w:t>
      </w:r>
    </w:p>
    <w:p w14:paraId="4584CE80"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12F2CC49" w14:textId="6417DB33" w:rsidR="004B34A7"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vi) nel corso della prosecuzione, le due squadre possono effettuare solo le sostituzioni non ancora effettuate nella prima gara. </w:t>
      </w:r>
      <w:proofErr w:type="gramStart"/>
      <w:r w:rsidRPr="00F04A5C">
        <w:rPr>
          <w:rFonts w:ascii="Arial" w:hAnsi="Arial" w:cs="Arial"/>
          <w:color w:val="002060"/>
        </w:rPr>
        <w:t>E’</w:t>
      </w:r>
      <w:proofErr w:type="gramEnd"/>
      <w:r w:rsidRPr="00F04A5C">
        <w:rPr>
          <w:rFonts w:ascii="Arial" w:hAnsi="Arial" w:cs="Arial"/>
          <w:color w:val="002060"/>
        </w:rPr>
        <w:t xml:space="preserve"> fatta salva la particolare disciplina per le attività di Calcio a Cinque.</w:t>
      </w:r>
    </w:p>
    <w:p w14:paraId="0241220D" w14:textId="77777777" w:rsidR="00F64DF5" w:rsidRDefault="00F64DF5" w:rsidP="004B34A7">
      <w:pPr>
        <w:pStyle w:val="Nessunaspaziatura"/>
        <w:jc w:val="both"/>
        <w:divId w:val="527259509"/>
        <w:rPr>
          <w:rFonts w:ascii="Arial" w:hAnsi="Arial" w:cs="Arial"/>
          <w:color w:val="002060"/>
        </w:rPr>
      </w:pPr>
    </w:p>
    <w:p w14:paraId="6C503A50" w14:textId="77777777" w:rsidR="00F64DF5" w:rsidRPr="00D93501" w:rsidRDefault="00F64DF5" w:rsidP="00F64DF5">
      <w:pPr>
        <w:pStyle w:val="titoloprinc0"/>
        <w:divId w:val="527259509"/>
        <w:rPr>
          <w:color w:val="002060"/>
        </w:rPr>
      </w:pPr>
      <w:r w:rsidRPr="00D93501">
        <w:rPr>
          <w:color w:val="002060"/>
        </w:rPr>
        <w:t>RISULTATI</w:t>
      </w:r>
    </w:p>
    <w:p w14:paraId="5CD9EF92" w14:textId="77777777" w:rsidR="00F64DF5" w:rsidRPr="00D93501" w:rsidRDefault="00F64DF5" w:rsidP="00F64DF5">
      <w:pPr>
        <w:pStyle w:val="breakline"/>
        <w:divId w:val="527259509"/>
        <w:rPr>
          <w:color w:val="002060"/>
        </w:rPr>
      </w:pPr>
    </w:p>
    <w:p w14:paraId="2FC88C15" w14:textId="2EA47D67" w:rsidR="00F64DF5" w:rsidRPr="00D93501" w:rsidRDefault="00F64DF5" w:rsidP="00F64DF5">
      <w:pPr>
        <w:pStyle w:val="sottotitolocampionato10"/>
        <w:divId w:val="527259509"/>
        <w:rPr>
          <w:color w:val="002060"/>
        </w:rPr>
      </w:pPr>
      <w:r w:rsidRPr="00D93501">
        <w:rPr>
          <w:color w:val="002060"/>
        </w:rPr>
        <w:t xml:space="preserve">RISULTATI UFFICIALI GARE DEL </w:t>
      </w:r>
      <w:r>
        <w:rPr>
          <w:color w:val="002060"/>
        </w:rPr>
        <w:t>08</w:t>
      </w:r>
      <w:r w:rsidRPr="00D93501">
        <w:rPr>
          <w:color w:val="002060"/>
        </w:rPr>
        <w:t>/11/2021</w:t>
      </w:r>
    </w:p>
    <w:p w14:paraId="3BB2C584"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54502228" w14:textId="77777777" w:rsidR="00F64DF5" w:rsidRPr="00D93501" w:rsidRDefault="00F64DF5" w:rsidP="00F64DF5">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4DF5" w:rsidRPr="00D93501" w14:paraId="4FA41073" w14:textId="77777777" w:rsidTr="00F64DF5">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4DF5" w:rsidRPr="00D93501" w14:paraId="79B17988"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B4421" w14:textId="77777777" w:rsidR="00F64DF5" w:rsidRPr="00D93501" w:rsidRDefault="00F64DF5" w:rsidP="008063B5">
                  <w:pPr>
                    <w:pStyle w:val="headertabella0"/>
                    <w:rPr>
                      <w:color w:val="002060"/>
                    </w:rPr>
                  </w:pPr>
                  <w:r w:rsidRPr="00D93501">
                    <w:rPr>
                      <w:color w:val="002060"/>
                    </w:rPr>
                    <w:t>GIRONE SF - 1 Giornata - A</w:t>
                  </w:r>
                </w:p>
              </w:tc>
            </w:tr>
            <w:tr w:rsidR="00F64DF5" w:rsidRPr="00D93501" w14:paraId="08878BE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9B65B6" w14:textId="0D3D5584" w:rsidR="00F64DF5" w:rsidRPr="00D93501" w:rsidRDefault="00F64DF5" w:rsidP="008063B5">
                  <w:pPr>
                    <w:pStyle w:val="rowtabella0"/>
                    <w:rPr>
                      <w:color w:val="002060"/>
                    </w:rPr>
                  </w:pPr>
                  <w:r>
                    <w:rPr>
                      <w:color w:val="002060"/>
                    </w:rPr>
                    <w:t>U. 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9DE11" w14:textId="15305D03" w:rsidR="00F64DF5" w:rsidRPr="00D93501" w:rsidRDefault="00F64DF5" w:rsidP="008063B5">
                  <w:pPr>
                    <w:pStyle w:val="rowtabella0"/>
                    <w:rPr>
                      <w:color w:val="002060"/>
                    </w:rPr>
                  </w:pPr>
                  <w:r>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220B" w14:textId="2145B046" w:rsidR="00F64DF5" w:rsidRPr="00D93501" w:rsidRDefault="00F64DF5" w:rsidP="008063B5">
                  <w:pPr>
                    <w:pStyle w:val="rowtabella0"/>
                    <w:jc w:val="center"/>
                    <w:rPr>
                      <w:color w:val="002060"/>
                    </w:rPr>
                  </w:pPr>
                  <w:r>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BE11A" w14:textId="4B81FAFB" w:rsidR="00F64DF5" w:rsidRPr="00D93501" w:rsidRDefault="00F64DF5" w:rsidP="008063B5">
                  <w:pPr>
                    <w:pStyle w:val="rowtabella0"/>
                    <w:jc w:val="center"/>
                    <w:rPr>
                      <w:color w:val="002060"/>
                    </w:rPr>
                  </w:pPr>
                  <w:r>
                    <w:rPr>
                      <w:color w:val="002060"/>
                    </w:rPr>
                    <w:t>M</w:t>
                  </w:r>
                </w:p>
              </w:tc>
            </w:tr>
          </w:tbl>
          <w:p w14:paraId="530DB34A" w14:textId="77777777" w:rsidR="00F64DF5" w:rsidRPr="00D93501" w:rsidRDefault="00F64DF5" w:rsidP="008063B5">
            <w:pPr>
              <w:rPr>
                <w:color w:val="002060"/>
              </w:rPr>
            </w:pPr>
          </w:p>
        </w:tc>
      </w:tr>
    </w:tbl>
    <w:p w14:paraId="0793C073" w14:textId="77777777" w:rsidR="004B34A7" w:rsidRPr="00D93501" w:rsidRDefault="004B34A7" w:rsidP="004B34A7">
      <w:pPr>
        <w:pStyle w:val="breakline"/>
        <w:divId w:val="527259509"/>
        <w:rPr>
          <w:rFonts w:eastAsiaTheme="minorEastAsia"/>
          <w:color w:val="002060"/>
        </w:rPr>
      </w:pPr>
    </w:p>
    <w:p w14:paraId="4A4AAA88" w14:textId="77777777" w:rsidR="004B34A7" w:rsidRPr="00D93501" w:rsidRDefault="004B34A7" w:rsidP="004B34A7">
      <w:pPr>
        <w:pStyle w:val="breakline"/>
        <w:divId w:val="527259509"/>
        <w:rPr>
          <w:color w:val="002060"/>
        </w:rPr>
      </w:pPr>
    </w:p>
    <w:p w14:paraId="2D7D0A6F" w14:textId="77777777" w:rsidR="004B34A7" w:rsidRPr="00D93501" w:rsidRDefault="004B34A7" w:rsidP="004B34A7">
      <w:pPr>
        <w:pStyle w:val="titoloprinc0"/>
        <w:divId w:val="527259509"/>
        <w:rPr>
          <w:color w:val="002060"/>
        </w:rPr>
      </w:pPr>
      <w:r w:rsidRPr="00D93501">
        <w:rPr>
          <w:color w:val="002060"/>
        </w:rPr>
        <w:t>GIUDICE SPORTIVO</w:t>
      </w:r>
    </w:p>
    <w:p w14:paraId="310614CC"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5158B318" w14:textId="77777777" w:rsidR="004B34A7" w:rsidRPr="00D93501" w:rsidRDefault="004B34A7" w:rsidP="004B34A7">
      <w:pPr>
        <w:pStyle w:val="titolo10"/>
        <w:divId w:val="527259509"/>
        <w:rPr>
          <w:color w:val="002060"/>
        </w:rPr>
      </w:pPr>
      <w:r w:rsidRPr="00D93501">
        <w:rPr>
          <w:color w:val="002060"/>
        </w:rPr>
        <w:t xml:space="preserve">GARE DEL 8/11/2021 </w:t>
      </w:r>
    </w:p>
    <w:p w14:paraId="52DB8984"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4B377913"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gara del 8/11/2021 </w:t>
      </w:r>
      <w:proofErr w:type="gramStart"/>
      <w:r w:rsidRPr="00D93501">
        <w:rPr>
          <w:color w:val="002060"/>
        </w:rPr>
        <w:t>U.MANDOLESI</w:t>
      </w:r>
      <w:proofErr w:type="gramEnd"/>
      <w:r w:rsidRPr="00D93501">
        <w:rPr>
          <w:color w:val="002060"/>
        </w:rPr>
        <w:t xml:space="preserve"> CALCIO - CSI STELLA A.S.D. </w:t>
      </w:r>
      <w:r w:rsidRPr="00D93501">
        <w:rPr>
          <w:color w:val="002060"/>
        </w:rPr>
        <w:br/>
        <w:t>Rilevato dal referto arbitrale che la gara in oggetto è stata interrotta per infortunio dell'arbitro sul risultato di 2-2, dispone la prosecuzione della stessa a partire dal 20º minuto del primo tempo.</w:t>
      </w:r>
    </w:p>
    <w:p w14:paraId="2A2CABDD" w14:textId="77777777" w:rsidR="004B34A7" w:rsidRDefault="004B34A7" w:rsidP="004B34A7">
      <w:pPr>
        <w:pStyle w:val="breakline"/>
        <w:divId w:val="527259509"/>
        <w:rPr>
          <w:color w:val="002060"/>
        </w:rPr>
      </w:pPr>
    </w:p>
    <w:p w14:paraId="0ECA0E96"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789E4709" w14:textId="77777777" w:rsidR="004B34A7"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6B182D76" w14:textId="77777777" w:rsidR="004B34A7" w:rsidRPr="00A070F8" w:rsidRDefault="004B34A7" w:rsidP="004B34A7">
      <w:pPr>
        <w:divId w:val="527259509"/>
        <w:rPr>
          <w:rFonts w:ascii="Arial" w:hAnsi="Arial" w:cs="Arial"/>
          <w:color w:val="002060"/>
          <w:sz w:val="22"/>
          <w:szCs w:val="22"/>
        </w:rPr>
      </w:pPr>
    </w:p>
    <w:p w14:paraId="206717F3" w14:textId="77777777" w:rsidR="004B34A7" w:rsidRDefault="004B34A7" w:rsidP="004B34A7">
      <w:pPr>
        <w:pStyle w:val="breakline"/>
        <w:divId w:val="527259509"/>
        <w:rPr>
          <w:color w:val="002060"/>
        </w:rPr>
      </w:pPr>
    </w:p>
    <w:p w14:paraId="2E0E9561" w14:textId="77777777" w:rsidR="004B34A7" w:rsidRPr="00504627" w:rsidRDefault="004B34A7" w:rsidP="004B34A7">
      <w:pPr>
        <w:pStyle w:val="titolocampionato0"/>
        <w:shd w:val="clear" w:color="auto" w:fill="CCCCCC"/>
        <w:spacing w:before="80" w:after="40"/>
        <w:divId w:val="527259509"/>
        <w:rPr>
          <w:color w:val="002060"/>
        </w:rPr>
      </w:pPr>
      <w:r w:rsidRPr="00504627">
        <w:rPr>
          <w:color w:val="002060"/>
        </w:rPr>
        <w:t xml:space="preserve">COPPA MARCHE </w:t>
      </w:r>
      <w:r>
        <w:rPr>
          <w:color w:val="002060"/>
        </w:rPr>
        <w:t>UNDER 19</w:t>
      </w:r>
      <w:r w:rsidRPr="00504627">
        <w:rPr>
          <w:color w:val="002060"/>
        </w:rPr>
        <w:t xml:space="preserve"> CALCIO 5</w:t>
      </w:r>
    </w:p>
    <w:p w14:paraId="00856463" w14:textId="77777777" w:rsidR="004B34A7" w:rsidRPr="00504627" w:rsidRDefault="004B34A7" w:rsidP="004B34A7">
      <w:pPr>
        <w:pStyle w:val="breakline"/>
        <w:divId w:val="527259509"/>
        <w:rPr>
          <w:color w:val="002060"/>
        </w:rPr>
      </w:pPr>
    </w:p>
    <w:p w14:paraId="1868DBA5" w14:textId="77777777" w:rsidR="004B34A7" w:rsidRPr="00504627" w:rsidRDefault="004B34A7" w:rsidP="004B34A7">
      <w:pPr>
        <w:pStyle w:val="titoloprinc0"/>
        <w:divId w:val="527259509"/>
        <w:rPr>
          <w:color w:val="002060"/>
        </w:rPr>
      </w:pPr>
      <w:bookmarkStart w:id="8" w:name="_Hlk87445024"/>
      <w:r>
        <w:rPr>
          <w:color w:val="002060"/>
        </w:rPr>
        <w:t>PROGRAMMA GARE</w:t>
      </w:r>
    </w:p>
    <w:bookmarkEnd w:id="8"/>
    <w:p w14:paraId="09BF0CD5" w14:textId="77777777" w:rsidR="004B34A7" w:rsidRPr="00504627" w:rsidRDefault="004B34A7" w:rsidP="004B34A7">
      <w:pPr>
        <w:pStyle w:val="breakline"/>
        <w:divId w:val="527259509"/>
        <w:rPr>
          <w:color w:val="002060"/>
        </w:rPr>
      </w:pPr>
    </w:p>
    <w:p w14:paraId="015BF5BA" w14:textId="77777777" w:rsidR="004B34A7" w:rsidRPr="00504627" w:rsidRDefault="004B34A7" w:rsidP="004B34A7">
      <w:pPr>
        <w:pStyle w:val="sottotitolocampionato10"/>
        <w:divId w:val="527259509"/>
        <w:rPr>
          <w:color w:val="002060"/>
        </w:rPr>
      </w:pPr>
      <w:r w:rsidRPr="0050462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0424F125" w14:textId="77777777" w:rsidTr="004B34A7">
        <w:trPr>
          <w:divId w:val="527259509"/>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E8E17" w14:textId="77777777" w:rsidR="004B34A7" w:rsidRPr="00504627" w:rsidRDefault="004B34A7" w:rsidP="008063B5">
            <w:pPr>
              <w:pStyle w:val="headertabella0"/>
              <w:rPr>
                <w:color w:val="002060"/>
              </w:rPr>
            </w:pPr>
            <w:r w:rsidRPr="00504627">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DC50" w14:textId="77777777" w:rsidR="004B34A7" w:rsidRPr="00504627" w:rsidRDefault="004B34A7" w:rsidP="008063B5">
            <w:pPr>
              <w:pStyle w:val="headertabella0"/>
              <w:rPr>
                <w:color w:val="002060"/>
              </w:rPr>
            </w:pPr>
            <w:r w:rsidRPr="0050462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CF7E" w14:textId="77777777" w:rsidR="004B34A7" w:rsidRPr="00504627" w:rsidRDefault="004B34A7" w:rsidP="008063B5">
            <w:pPr>
              <w:pStyle w:val="headertabella0"/>
              <w:rPr>
                <w:color w:val="002060"/>
              </w:rPr>
            </w:pPr>
            <w:r w:rsidRPr="0050462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D3DD" w14:textId="77777777" w:rsidR="004B34A7" w:rsidRPr="00504627" w:rsidRDefault="004B34A7" w:rsidP="008063B5">
            <w:pPr>
              <w:pStyle w:val="headertabella0"/>
              <w:rPr>
                <w:color w:val="002060"/>
              </w:rPr>
            </w:pPr>
            <w:r w:rsidRPr="00504627">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19CE1" w14:textId="77777777" w:rsidR="004B34A7" w:rsidRPr="00504627" w:rsidRDefault="004B34A7" w:rsidP="008063B5">
            <w:pPr>
              <w:pStyle w:val="headertabella0"/>
              <w:rPr>
                <w:color w:val="002060"/>
              </w:rPr>
            </w:pPr>
            <w:r w:rsidRPr="00504627">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C242E"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4B447"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6CD5CAD" w14:textId="77777777" w:rsidTr="004B34A7">
        <w:trPr>
          <w:divId w:val="527259509"/>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3DAE8" w14:textId="77777777" w:rsidR="004B34A7" w:rsidRPr="00504627" w:rsidRDefault="004B34A7" w:rsidP="008063B5">
            <w:pPr>
              <w:pStyle w:val="rowtabella0"/>
              <w:rPr>
                <w:color w:val="002060"/>
              </w:rPr>
            </w:pPr>
            <w:r w:rsidRPr="00504627">
              <w:rPr>
                <w:color w:val="002060"/>
              </w:rPr>
              <w:t>CALCETTO NUMANA</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1AE2D" w14:textId="77777777" w:rsidR="004B34A7" w:rsidRPr="00504627" w:rsidRDefault="004B34A7" w:rsidP="008063B5">
            <w:pPr>
              <w:pStyle w:val="rowtabella0"/>
              <w:rPr>
                <w:color w:val="002060"/>
              </w:rPr>
            </w:pPr>
            <w:r w:rsidRPr="00504627">
              <w:rPr>
                <w:color w:val="002060"/>
              </w:rPr>
              <w:t>CANTINE RIUNITE CSI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3E184" w14:textId="77777777" w:rsidR="004B34A7" w:rsidRPr="00504627" w:rsidRDefault="004B34A7" w:rsidP="008063B5">
            <w:pPr>
              <w:pStyle w:val="rowtabella0"/>
              <w:jc w:val="center"/>
              <w:rPr>
                <w:color w:val="002060"/>
              </w:rPr>
            </w:pPr>
            <w:r w:rsidRPr="00504627">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F77D1" w14:textId="77777777" w:rsidR="004B34A7" w:rsidRPr="00504627" w:rsidRDefault="004B34A7" w:rsidP="008063B5">
            <w:pPr>
              <w:pStyle w:val="rowtabella0"/>
              <w:rPr>
                <w:color w:val="002060"/>
              </w:rPr>
            </w:pPr>
            <w:r w:rsidRPr="00504627">
              <w:rPr>
                <w:color w:val="002060"/>
              </w:rPr>
              <w:t>16/11/2021 19:00</w:t>
            </w:r>
          </w:p>
        </w:tc>
        <w:tc>
          <w:tcPr>
            <w:tcW w:w="11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47839" w14:textId="77777777" w:rsidR="004B34A7" w:rsidRPr="00504627" w:rsidRDefault="004B34A7" w:rsidP="008063B5">
            <w:pPr>
              <w:pStyle w:val="rowtabella0"/>
              <w:rPr>
                <w:color w:val="002060"/>
              </w:rPr>
            </w:pPr>
            <w:r w:rsidRPr="00504627">
              <w:rPr>
                <w:color w:val="002060"/>
              </w:rPr>
              <w:t>5091 PALLONE GEODETICO MARCELLI</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500BE" w14:textId="77777777" w:rsidR="004B34A7" w:rsidRPr="00504627" w:rsidRDefault="004B34A7" w:rsidP="008063B5">
            <w:pPr>
              <w:pStyle w:val="rowtabella0"/>
              <w:rPr>
                <w:color w:val="002060"/>
              </w:rPr>
            </w:pPr>
            <w:r w:rsidRPr="00504627">
              <w:rPr>
                <w:color w:val="002060"/>
              </w:rPr>
              <w:t>NUMANA</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A514B" w14:textId="77777777" w:rsidR="004B34A7" w:rsidRPr="00504627" w:rsidRDefault="004B34A7" w:rsidP="008063B5">
            <w:pPr>
              <w:pStyle w:val="rowtabella0"/>
              <w:rPr>
                <w:color w:val="002060"/>
              </w:rPr>
            </w:pPr>
            <w:r w:rsidRPr="00504627">
              <w:rPr>
                <w:color w:val="002060"/>
              </w:rPr>
              <w:t>VIA FONTE ANTICA 6</w:t>
            </w:r>
          </w:p>
        </w:tc>
      </w:tr>
      <w:tr w:rsidR="004B34A7" w:rsidRPr="00504627" w14:paraId="5B6D5263" w14:textId="77777777" w:rsidTr="004B34A7">
        <w:trPr>
          <w:divId w:val="527259509"/>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14:paraId="0F6915B2" w14:textId="77777777" w:rsidR="004B34A7" w:rsidRPr="00504627" w:rsidRDefault="004B34A7" w:rsidP="008063B5">
            <w:pPr>
              <w:pStyle w:val="rowtabella0"/>
              <w:rPr>
                <w:color w:val="002060"/>
              </w:rPr>
            </w:pPr>
            <w:proofErr w:type="gramStart"/>
            <w:r w:rsidRPr="00504627">
              <w:rPr>
                <w:color w:val="002060"/>
              </w:rPr>
              <w:t>CITTA</w:t>
            </w:r>
            <w:proofErr w:type="gramEnd"/>
            <w:r w:rsidRPr="00504627">
              <w:rPr>
                <w:color w:val="002060"/>
              </w:rPr>
              <w:t xml:space="preserve"> DI OSTRA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tcPr>
          <w:p w14:paraId="4D71F929" w14:textId="77777777" w:rsidR="004B34A7" w:rsidRPr="00504627" w:rsidRDefault="004B34A7" w:rsidP="008063B5">
            <w:pPr>
              <w:pStyle w:val="rowtabella0"/>
              <w:rPr>
                <w:color w:val="002060"/>
              </w:rPr>
            </w:pPr>
            <w:r w:rsidRPr="00504627">
              <w:rPr>
                <w:color w:val="002060"/>
              </w:rPr>
              <w:t>REAL FABRIANO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07186" w14:textId="77777777" w:rsidR="004B34A7" w:rsidRPr="00504627" w:rsidRDefault="004B34A7" w:rsidP="008063B5">
            <w:pPr>
              <w:pStyle w:val="rowtabella0"/>
              <w:jc w:val="center"/>
              <w:rPr>
                <w:color w:val="002060"/>
              </w:rPr>
            </w:pPr>
            <w:r w:rsidRPr="00504627">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7CBFF8BE" w14:textId="77777777" w:rsidR="004B34A7" w:rsidRPr="00504627" w:rsidRDefault="004B34A7" w:rsidP="008063B5">
            <w:pPr>
              <w:pStyle w:val="rowtabella0"/>
              <w:rPr>
                <w:color w:val="002060"/>
              </w:rPr>
            </w:pPr>
            <w:r w:rsidRPr="00504627">
              <w:rPr>
                <w:color w:val="002060"/>
              </w:rPr>
              <w:t>17/11/2021 19:15</w:t>
            </w:r>
          </w:p>
        </w:tc>
        <w:tc>
          <w:tcPr>
            <w:tcW w:w="1179"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693C5" w14:textId="77777777" w:rsidR="004B34A7" w:rsidRPr="00504627" w:rsidRDefault="004B34A7" w:rsidP="008063B5">
            <w:pPr>
              <w:pStyle w:val="rowtabella0"/>
              <w:rPr>
                <w:color w:val="002060"/>
              </w:rPr>
            </w:pPr>
            <w:r w:rsidRPr="00504627">
              <w:rPr>
                <w:color w:val="002060"/>
              </w:rPr>
              <w:t>5080 PALASPORT</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564FEB6B" w14:textId="77777777" w:rsidR="004B34A7" w:rsidRPr="00504627" w:rsidRDefault="004B34A7" w:rsidP="008063B5">
            <w:pPr>
              <w:pStyle w:val="rowtabella0"/>
              <w:rPr>
                <w:color w:val="002060"/>
              </w:rPr>
            </w:pPr>
            <w:r w:rsidRPr="00504627">
              <w:rPr>
                <w:color w:val="002060"/>
              </w:rPr>
              <w:t>OSTRA</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530755A4" w14:textId="77777777" w:rsidR="004B34A7" w:rsidRPr="00504627" w:rsidRDefault="004B34A7" w:rsidP="008063B5">
            <w:pPr>
              <w:pStyle w:val="rowtabella0"/>
              <w:rPr>
                <w:color w:val="002060"/>
              </w:rPr>
            </w:pPr>
            <w:r w:rsidRPr="00504627">
              <w:rPr>
                <w:color w:val="002060"/>
              </w:rPr>
              <w:t>VIA MATTEOTTI</w:t>
            </w:r>
          </w:p>
        </w:tc>
      </w:tr>
    </w:tbl>
    <w:p w14:paraId="0BFE89B1" w14:textId="77777777" w:rsidR="004B34A7" w:rsidRDefault="004B34A7" w:rsidP="004B34A7">
      <w:pPr>
        <w:pStyle w:val="breakline"/>
        <w:divId w:val="527259509"/>
        <w:rPr>
          <w:color w:val="002060"/>
        </w:rPr>
      </w:pPr>
    </w:p>
    <w:p w14:paraId="3EF50A17" w14:textId="77777777" w:rsidR="004B34A7" w:rsidRDefault="004B34A7" w:rsidP="004B34A7">
      <w:pPr>
        <w:pStyle w:val="breakline"/>
        <w:divId w:val="527259509"/>
        <w:rPr>
          <w:color w:val="002060"/>
        </w:rPr>
      </w:pPr>
    </w:p>
    <w:p w14:paraId="5990F66F" w14:textId="77777777" w:rsidR="004B34A7" w:rsidRPr="00D93501" w:rsidRDefault="004B34A7" w:rsidP="004B34A7">
      <w:pPr>
        <w:pStyle w:val="breakline"/>
        <w:divId w:val="527259509"/>
        <w:rPr>
          <w:color w:val="002060"/>
        </w:rPr>
      </w:pPr>
    </w:p>
    <w:p w14:paraId="294AF79D"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 xml:space="preserve">COPPA MARCHE </w:t>
      </w:r>
      <w:r>
        <w:rPr>
          <w:color w:val="002060"/>
        </w:rPr>
        <w:t>UNDER 17</w:t>
      </w:r>
      <w:r w:rsidRPr="00D93501">
        <w:rPr>
          <w:color w:val="002060"/>
        </w:rPr>
        <w:t xml:space="preserve"> CALCIO A5</w:t>
      </w:r>
    </w:p>
    <w:p w14:paraId="3C09FC1B" w14:textId="77777777" w:rsidR="004B34A7" w:rsidRPr="00D93501" w:rsidRDefault="004B34A7" w:rsidP="004B34A7">
      <w:pPr>
        <w:pStyle w:val="breakline"/>
        <w:divId w:val="527259509"/>
        <w:rPr>
          <w:color w:val="002060"/>
        </w:rPr>
      </w:pPr>
    </w:p>
    <w:p w14:paraId="661968E1" w14:textId="77777777" w:rsidR="004B34A7" w:rsidRPr="00D93501" w:rsidRDefault="004B34A7" w:rsidP="004B34A7">
      <w:pPr>
        <w:pStyle w:val="titoloprinc0"/>
        <w:divId w:val="527259509"/>
        <w:rPr>
          <w:color w:val="002060"/>
        </w:rPr>
      </w:pPr>
      <w:bookmarkStart w:id="9" w:name="_Hlk87444974"/>
      <w:r w:rsidRPr="00D93501">
        <w:rPr>
          <w:color w:val="002060"/>
        </w:rPr>
        <w:t>RISULTATI</w:t>
      </w:r>
    </w:p>
    <w:bookmarkEnd w:id="9"/>
    <w:p w14:paraId="77D96E1B" w14:textId="77777777" w:rsidR="004B34A7" w:rsidRPr="00D93501" w:rsidRDefault="004B34A7" w:rsidP="004B34A7">
      <w:pPr>
        <w:pStyle w:val="breakline"/>
        <w:divId w:val="527259509"/>
        <w:rPr>
          <w:color w:val="002060"/>
        </w:rPr>
      </w:pPr>
    </w:p>
    <w:p w14:paraId="6B61F100" w14:textId="77777777" w:rsidR="004B34A7" w:rsidRPr="00D93501" w:rsidRDefault="004B34A7" w:rsidP="004B34A7">
      <w:pPr>
        <w:pStyle w:val="sottotitolocampionato10"/>
        <w:divId w:val="527259509"/>
        <w:rPr>
          <w:color w:val="002060"/>
        </w:rPr>
      </w:pPr>
      <w:r w:rsidRPr="00D93501">
        <w:rPr>
          <w:color w:val="002060"/>
        </w:rPr>
        <w:lastRenderedPageBreak/>
        <w:t>RISULTATI UFFICIALI GARE DEL 03/11/2021</w:t>
      </w:r>
    </w:p>
    <w:p w14:paraId="26D141EA"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8117320"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02551A70"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51AE9946"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5F80" w14:textId="77777777" w:rsidR="004B34A7" w:rsidRPr="00D93501" w:rsidRDefault="004B34A7" w:rsidP="008063B5">
                  <w:pPr>
                    <w:pStyle w:val="headertabella0"/>
                    <w:rPr>
                      <w:color w:val="002060"/>
                    </w:rPr>
                  </w:pPr>
                  <w:r w:rsidRPr="00D93501">
                    <w:rPr>
                      <w:color w:val="002060"/>
                    </w:rPr>
                    <w:t>GIRONE SF - 1 Giornata - A</w:t>
                  </w:r>
                </w:p>
              </w:tc>
            </w:tr>
            <w:tr w:rsidR="004B34A7" w:rsidRPr="00D93501" w14:paraId="10B5752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B0239"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11ED9" w14:textId="77777777" w:rsidR="004B34A7" w:rsidRPr="00D93501" w:rsidRDefault="004B34A7" w:rsidP="008063B5">
                  <w:pPr>
                    <w:pStyle w:val="rowtabella0"/>
                    <w:rPr>
                      <w:color w:val="002060"/>
                    </w:rPr>
                  </w:pPr>
                  <w:r w:rsidRPr="00D9350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93204" w14:textId="77777777" w:rsidR="004B34A7" w:rsidRPr="00D93501" w:rsidRDefault="004B34A7" w:rsidP="008063B5">
                  <w:pPr>
                    <w:pStyle w:val="rowtabella0"/>
                    <w:jc w:val="center"/>
                    <w:rPr>
                      <w:color w:val="002060"/>
                    </w:rPr>
                  </w:pPr>
                  <w:r w:rsidRPr="00D9350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08C5C" w14:textId="77777777" w:rsidR="004B34A7" w:rsidRPr="00D93501" w:rsidRDefault="004B34A7" w:rsidP="008063B5">
                  <w:pPr>
                    <w:pStyle w:val="rowtabella0"/>
                    <w:jc w:val="center"/>
                    <w:rPr>
                      <w:color w:val="002060"/>
                    </w:rPr>
                  </w:pPr>
                  <w:r w:rsidRPr="00D93501">
                    <w:rPr>
                      <w:color w:val="002060"/>
                    </w:rPr>
                    <w:t> </w:t>
                  </w:r>
                </w:p>
              </w:tc>
            </w:tr>
            <w:tr w:rsidR="004B34A7" w:rsidRPr="00D93501" w14:paraId="7374B1A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BF079" w14:textId="77777777" w:rsidR="004B34A7" w:rsidRPr="00D93501" w:rsidRDefault="004B34A7" w:rsidP="008063B5">
                  <w:pPr>
                    <w:pStyle w:val="rowtabella0"/>
                    <w:rPr>
                      <w:color w:val="002060"/>
                    </w:rPr>
                  </w:pPr>
                  <w:r w:rsidRPr="00D93501">
                    <w:rPr>
                      <w:color w:val="002060"/>
                    </w:rPr>
                    <w:t>AMICI DEL CENTROSOCIO SP.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5183E"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FC489"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39696" w14:textId="77777777" w:rsidR="004B34A7" w:rsidRPr="00D93501" w:rsidRDefault="004B34A7" w:rsidP="008063B5">
                  <w:pPr>
                    <w:pStyle w:val="rowtabella0"/>
                    <w:jc w:val="center"/>
                    <w:rPr>
                      <w:color w:val="002060"/>
                    </w:rPr>
                  </w:pPr>
                  <w:r w:rsidRPr="00D93501">
                    <w:rPr>
                      <w:color w:val="002060"/>
                    </w:rPr>
                    <w:t> </w:t>
                  </w:r>
                </w:p>
              </w:tc>
            </w:tr>
          </w:tbl>
          <w:p w14:paraId="5ED090EF" w14:textId="77777777" w:rsidR="004B34A7" w:rsidRPr="00D93501" w:rsidRDefault="004B34A7" w:rsidP="008063B5">
            <w:pPr>
              <w:rPr>
                <w:color w:val="002060"/>
              </w:rPr>
            </w:pPr>
          </w:p>
        </w:tc>
      </w:tr>
    </w:tbl>
    <w:p w14:paraId="15E3E699" w14:textId="77777777" w:rsidR="004B34A7" w:rsidRDefault="004B34A7" w:rsidP="004B34A7">
      <w:pPr>
        <w:spacing w:after="120"/>
        <w:divId w:val="527259509"/>
        <w:rPr>
          <w:color w:val="002060"/>
        </w:rPr>
      </w:pPr>
    </w:p>
    <w:p w14:paraId="63123FFE"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CALCIO 5 serie D</w:t>
      </w:r>
    </w:p>
    <w:p w14:paraId="4E2DDDE5" w14:textId="77777777" w:rsidR="004B34A7" w:rsidRPr="00514424" w:rsidRDefault="004B34A7" w:rsidP="004B34A7">
      <w:pPr>
        <w:pStyle w:val="titolomedio0"/>
        <w:divId w:val="527259509"/>
        <w:rPr>
          <w:color w:val="002060"/>
          <w:sz w:val="36"/>
          <w:szCs w:val="36"/>
        </w:rPr>
      </w:pPr>
      <w:r w:rsidRPr="00514424">
        <w:rPr>
          <w:color w:val="002060"/>
          <w:sz w:val="36"/>
          <w:szCs w:val="36"/>
        </w:rPr>
        <w:t>RECUPERO PROGRAMMATO</w:t>
      </w:r>
    </w:p>
    <w:p w14:paraId="50A6863D" w14:textId="77777777" w:rsidR="004B34A7" w:rsidRPr="00D93501" w:rsidRDefault="004B34A7" w:rsidP="004B34A7">
      <w:pPr>
        <w:pStyle w:val="breakline"/>
        <w:divId w:val="527259509"/>
        <w:rPr>
          <w:color w:val="002060"/>
        </w:rPr>
      </w:pPr>
    </w:p>
    <w:p w14:paraId="1F78A927" w14:textId="77777777" w:rsidR="004B34A7" w:rsidRPr="00D93501" w:rsidRDefault="004B34A7" w:rsidP="004B34A7">
      <w:pPr>
        <w:pStyle w:val="breakline"/>
        <w:divId w:val="527259509"/>
        <w:rPr>
          <w:color w:val="002060"/>
        </w:rPr>
      </w:pPr>
    </w:p>
    <w:p w14:paraId="72FE1295" w14:textId="77777777" w:rsidR="004B34A7" w:rsidRPr="00D93501" w:rsidRDefault="004B34A7" w:rsidP="004B34A7">
      <w:pPr>
        <w:pStyle w:val="sottotitolocampionato10"/>
        <w:divId w:val="527259509"/>
        <w:rPr>
          <w:color w:val="002060"/>
        </w:rPr>
      </w:pPr>
      <w:r w:rsidRPr="00D93501">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FF704FB"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E108" w14:textId="77777777" w:rsidR="004B34A7" w:rsidRPr="00D93501" w:rsidRDefault="004B34A7" w:rsidP="008063B5">
            <w:pPr>
              <w:pStyle w:val="headertabella0"/>
              <w:rPr>
                <w:color w:val="002060"/>
              </w:rPr>
            </w:pPr>
            <w:r w:rsidRPr="00D935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4AFF9"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FA28B" w14:textId="77777777" w:rsidR="004B34A7" w:rsidRPr="00D93501" w:rsidRDefault="004B34A7" w:rsidP="008063B5">
            <w:pPr>
              <w:pStyle w:val="headertabella0"/>
              <w:rPr>
                <w:color w:val="002060"/>
              </w:rPr>
            </w:pPr>
            <w:r w:rsidRPr="00D935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AC74"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AA0B"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41EA"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6048"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A5CA" w14:textId="77777777" w:rsidR="004B34A7" w:rsidRPr="00D93501" w:rsidRDefault="004B34A7" w:rsidP="008063B5">
            <w:pPr>
              <w:pStyle w:val="headertabella0"/>
              <w:rPr>
                <w:color w:val="002060"/>
              </w:rPr>
            </w:pPr>
            <w:r w:rsidRPr="00D93501">
              <w:rPr>
                <w:color w:val="002060"/>
              </w:rPr>
              <w:t>Impianto</w:t>
            </w:r>
          </w:p>
        </w:tc>
      </w:tr>
      <w:tr w:rsidR="004B34A7" w:rsidRPr="00D93501" w14:paraId="46CC493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FFC8" w14:textId="77777777" w:rsidR="004B34A7" w:rsidRPr="00514424" w:rsidRDefault="004B34A7" w:rsidP="008063B5">
            <w:pPr>
              <w:pStyle w:val="rowtabella0"/>
              <w:rPr>
                <w:color w:val="002060"/>
                <w:highlight w:val="yellow"/>
              </w:rPr>
            </w:pPr>
            <w:r w:rsidRPr="00514424">
              <w:rPr>
                <w:color w:val="002060"/>
                <w:highlight w:val="yellow"/>
              </w:rPr>
              <w:t>17/11/2021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5308" w14:textId="77777777" w:rsidR="004B34A7" w:rsidRPr="00514424" w:rsidRDefault="004B34A7" w:rsidP="008063B5">
            <w:pPr>
              <w:pStyle w:val="rowtabella0"/>
              <w:jc w:val="center"/>
              <w:rPr>
                <w:color w:val="002060"/>
                <w:highlight w:val="yellow"/>
              </w:rPr>
            </w:pPr>
            <w:r w:rsidRPr="0051442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164C" w14:textId="77777777" w:rsidR="004B34A7" w:rsidRPr="00514424" w:rsidRDefault="004B34A7" w:rsidP="008063B5">
            <w:pPr>
              <w:pStyle w:val="rowtabella0"/>
              <w:rPr>
                <w:color w:val="002060"/>
                <w:highlight w:val="yellow"/>
              </w:rPr>
            </w:pPr>
            <w:r w:rsidRPr="00514424">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4AE1" w14:textId="77777777" w:rsidR="004B34A7" w:rsidRPr="00514424" w:rsidRDefault="004B34A7" w:rsidP="008063B5">
            <w:pPr>
              <w:pStyle w:val="rowtabella0"/>
              <w:rPr>
                <w:color w:val="002060"/>
                <w:highlight w:val="yellow"/>
              </w:rPr>
            </w:pPr>
            <w:r w:rsidRPr="00514424">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A1CF"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56A6" w14:textId="77777777" w:rsidR="004B34A7" w:rsidRPr="00D93501" w:rsidRDefault="004B34A7" w:rsidP="008063B5">
            <w:pPr>
              <w:pStyle w:val="rowtabella0"/>
              <w:jc w:val="center"/>
              <w:rPr>
                <w:color w:val="002060"/>
              </w:rPr>
            </w:pPr>
            <w:r w:rsidRPr="0051442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C69E" w14:textId="77777777" w:rsidR="004B34A7" w:rsidRPr="00D93501" w:rsidRDefault="004B34A7" w:rsidP="008063B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6A9A" w14:textId="77777777" w:rsidR="004B34A7" w:rsidRPr="00D93501" w:rsidRDefault="004B34A7" w:rsidP="008063B5">
            <w:pPr>
              <w:pStyle w:val="rowtabella0"/>
              <w:rPr>
                <w:color w:val="002060"/>
              </w:rPr>
            </w:pPr>
            <w:r w:rsidRPr="00514424">
              <w:rPr>
                <w:color w:val="002060"/>
                <w:highlight w:val="yellow"/>
              </w:rPr>
              <w:t>CENTRO SPORTIVO SCHIAVONI C.1 ANCONA VIA PASTORE 17</w:t>
            </w:r>
          </w:p>
        </w:tc>
      </w:tr>
    </w:tbl>
    <w:p w14:paraId="2620E64C" w14:textId="77777777" w:rsidR="004B34A7" w:rsidRPr="00D93501" w:rsidRDefault="004B34A7" w:rsidP="004B34A7">
      <w:pPr>
        <w:pStyle w:val="breakline"/>
        <w:divId w:val="527259509"/>
        <w:rPr>
          <w:rFonts w:eastAsiaTheme="minorEastAsia"/>
          <w:color w:val="002060"/>
        </w:rPr>
      </w:pPr>
    </w:p>
    <w:p w14:paraId="572FC800" w14:textId="77777777" w:rsidR="004B34A7" w:rsidRPr="007D736C" w:rsidRDefault="004B34A7" w:rsidP="004B34A7">
      <w:pPr>
        <w:pStyle w:val="TITOLOPRINC"/>
        <w:divId w:val="527259509"/>
        <w:rPr>
          <w:color w:val="002060"/>
        </w:rPr>
      </w:pPr>
      <w:r w:rsidRPr="007D736C">
        <w:rPr>
          <w:color w:val="002060"/>
        </w:rPr>
        <w:t xml:space="preserve">QUALIFICATE </w:t>
      </w:r>
      <w:r>
        <w:rPr>
          <w:color w:val="002060"/>
        </w:rPr>
        <w:t>AI QUARTI</w:t>
      </w:r>
      <w:r w:rsidRPr="007D736C">
        <w:rPr>
          <w:color w:val="002060"/>
        </w:rPr>
        <w:t xml:space="preserve"> DI FINALE</w:t>
      </w:r>
    </w:p>
    <w:p w14:paraId="5F189266" w14:textId="77777777" w:rsidR="004B34A7" w:rsidRPr="007D736C" w:rsidRDefault="004B34A7" w:rsidP="004B34A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 xml:space="preserve">Al termine </w:t>
      </w:r>
      <w:r>
        <w:rPr>
          <w:rFonts w:ascii="Arial" w:hAnsi="Arial" w:cs="Arial"/>
          <w:bCs/>
          <w:color w:val="002060"/>
          <w:sz w:val="22"/>
          <w:szCs w:val="22"/>
        </w:rPr>
        <w:t>degli Ottavi di Finale</w:t>
      </w:r>
      <w:r w:rsidRPr="007D736C">
        <w:rPr>
          <w:rFonts w:ascii="Arial" w:hAnsi="Arial" w:cs="Arial"/>
          <w:bCs/>
          <w:color w:val="002060"/>
          <w:sz w:val="22"/>
          <w:szCs w:val="22"/>
        </w:rPr>
        <w:t xml:space="preserve"> si sono qualificate </w:t>
      </w:r>
      <w:r>
        <w:rPr>
          <w:rFonts w:ascii="Arial" w:hAnsi="Arial" w:cs="Arial"/>
          <w:bCs/>
          <w:color w:val="002060"/>
          <w:sz w:val="22"/>
          <w:szCs w:val="22"/>
        </w:rPr>
        <w:t>ai Quarti</w:t>
      </w:r>
      <w:r w:rsidRPr="007D736C">
        <w:rPr>
          <w:rFonts w:ascii="Arial" w:hAnsi="Arial" w:cs="Arial"/>
          <w:bCs/>
          <w:color w:val="002060"/>
          <w:sz w:val="22"/>
          <w:szCs w:val="22"/>
        </w:rPr>
        <w:t xml:space="preserve"> di Finale le seguenti società:</w:t>
      </w:r>
    </w:p>
    <w:p w14:paraId="4CB52A32" w14:textId="77777777" w:rsidR="004B34A7" w:rsidRPr="007D736C" w:rsidRDefault="004B34A7" w:rsidP="004B34A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4B34A7" w:rsidRPr="007D736C" w14:paraId="7369E7B8" w14:textId="77777777" w:rsidTr="004B34A7">
        <w:trPr>
          <w:divId w:val="527259509"/>
          <w:trHeight w:val="240"/>
        </w:trPr>
        <w:tc>
          <w:tcPr>
            <w:tcW w:w="3621" w:type="dxa"/>
            <w:tcBorders>
              <w:left w:val="nil"/>
              <w:right w:val="nil"/>
            </w:tcBorders>
            <w:shd w:val="clear" w:color="000000" w:fill="EAEAEA"/>
            <w:noWrap/>
            <w:vAlign w:val="center"/>
            <w:hideMark/>
          </w:tcPr>
          <w:p w14:paraId="5D20A384"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482DF99C"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26CDBCC6"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3DCFCF5F"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68534860"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5E0C750C"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1EF335F6" w14:textId="77777777" w:rsidR="004B34A7" w:rsidRPr="007D736C" w:rsidRDefault="004B34A7" w:rsidP="008063B5">
            <w:pPr>
              <w:jc w:val="center"/>
              <w:rPr>
                <w:rFonts w:ascii="Arial" w:hAnsi="Arial" w:cs="Arial"/>
                <w:b/>
                <w:bCs/>
                <w:color w:val="002060"/>
                <w:sz w:val="22"/>
                <w:szCs w:val="22"/>
              </w:rPr>
            </w:pPr>
          </w:p>
        </w:tc>
      </w:tr>
    </w:tbl>
    <w:p w14:paraId="40EB7761" w14:textId="77777777" w:rsidR="004B34A7" w:rsidRPr="007D736C" w:rsidRDefault="004B34A7" w:rsidP="004B34A7">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4B34A7" w:rsidRPr="007D736C" w14:paraId="2C0DCF7D"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44F8FB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1B484FC5"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40290392"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07ACB10" w14:textId="77777777" w:rsidR="004B34A7" w:rsidRPr="007D736C" w:rsidRDefault="004B34A7" w:rsidP="008063B5">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1CCE22F" w14:textId="77777777" w:rsidR="004B34A7" w:rsidRPr="007D736C" w:rsidRDefault="004B34A7" w:rsidP="008063B5">
            <w:pPr>
              <w:jc w:val="center"/>
              <w:rPr>
                <w:rFonts w:ascii="Arial" w:hAnsi="Arial" w:cs="Arial"/>
                <w:color w:val="002060"/>
                <w:sz w:val="17"/>
                <w:szCs w:val="17"/>
              </w:rPr>
            </w:pPr>
          </w:p>
        </w:tc>
      </w:tr>
      <w:tr w:rsidR="004B34A7" w:rsidRPr="007D736C" w14:paraId="28DD8E3D"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8DDA60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A37C4F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88BBBBE"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13AE23D2"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1AA0E0D2" w14:textId="77777777" w:rsidR="004B34A7" w:rsidRPr="007D736C" w:rsidRDefault="004B34A7" w:rsidP="008063B5">
            <w:pPr>
              <w:jc w:val="center"/>
              <w:rPr>
                <w:rFonts w:ascii="Arial" w:hAnsi="Arial" w:cs="Arial"/>
                <w:color w:val="002060"/>
                <w:sz w:val="17"/>
                <w:szCs w:val="17"/>
              </w:rPr>
            </w:pPr>
          </w:p>
        </w:tc>
      </w:tr>
      <w:tr w:rsidR="004B34A7" w:rsidRPr="007D736C" w14:paraId="5585B37B"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6A68B9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4E46A42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7146D20"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5AB08E4"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7D80E95E" w14:textId="77777777" w:rsidR="004B34A7" w:rsidRPr="007D736C" w:rsidRDefault="004B34A7" w:rsidP="008063B5">
            <w:pPr>
              <w:jc w:val="center"/>
              <w:rPr>
                <w:rFonts w:ascii="Arial" w:hAnsi="Arial" w:cs="Arial"/>
                <w:color w:val="002060"/>
                <w:sz w:val="17"/>
                <w:szCs w:val="17"/>
              </w:rPr>
            </w:pPr>
          </w:p>
        </w:tc>
      </w:tr>
      <w:tr w:rsidR="004B34A7" w:rsidRPr="007D736C" w14:paraId="512729A1"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5436B1A"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67069C3"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19622DA"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7C3C3D7"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4C3CBCE3"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39D68837"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674E52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2D88A11A"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6D992D4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86BA80F"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51B0D35" w14:textId="77777777" w:rsidR="004B34A7" w:rsidRPr="007D736C" w:rsidRDefault="004B34A7" w:rsidP="008063B5">
            <w:pPr>
              <w:jc w:val="center"/>
              <w:rPr>
                <w:rFonts w:ascii="Arial" w:hAnsi="Arial" w:cs="Arial"/>
                <w:color w:val="002060"/>
                <w:sz w:val="17"/>
                <w:szCs w:val="17"/>
              </w:rPr>
            </w:pPr>
          </w:p>
        </w:tc>
      </w:tr>
      <w:tr w:rsidR="004B34A7" w:rsidRPr="007D736C" w14:paraId="4F06B71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6347746"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5D0BBB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3BDCB39"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632A1396"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03E3F13" w14:textId="77777777" w:rsidR="004B34A7" w:rsidRPr="007D736C" w:rsidRDefault="004B34A7" w:rsidP="008063B5">
            <w:pPr>
              <w:jc w:val="center"/>
              <w:rPr>
                <w:rFonts w:ascii="Arial" w:hAnsi="Arial" w:cs="Arial"/>
                <w:color w:val="002060"/>
                <w:sz w:val="17"/>
                <w:szCs w:val="17"/>
              </w:rPr>
            </w:pPr>
          </w:p>
        </w:tc>
      </w:tr>
      <w:tr w:rsidR="004B34A7" w:rsidRPr="007D736C" w14:paraId="63EA0C88"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FAA922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5DB57666"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58C028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74A6005"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B526B45" w14:textId="77777777" w:rsidR="004B34A7" w:rsidRPr="007D736C" w:rsidRDefault="004B34A7" w:rsidP="008063B5">
            <w:pPr>
              <w:jc w:val="center"/>
              <w:rPr>
                <w:rFonts w:ascii="Arial" w:hAnsi="Arial" w:cs="Arial"/>
                <w:color w:val="002060"/>
                <w:sz w:val="17"/>
                <w:szCs w:val="17"/>
              </w:rPr>
            </w:pPr>
          </w:p>
        </w:tc>
      </w:tr>
      <w:tr w:rsidR="004B34A7" w:rsidRPr="007D736C" w14:paraId="1B7D4EF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4EFAEC6"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A10B4F4"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DFAB20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58BC77F"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E714BFF" w14:textId="77777777" w:rsidR="004B34A7" w:rsidRPr="007D736C" w:rsidRDefault="004B34A7" w:rsidP="008063B5">
            <w:pPr>
              <w:jc w:val="center"/>
              <w:rPr>
                <w:rFonts w:ascii="Arial" w:hAnsi="Arial" w:cs="Arial"/>
                <w:color w:val="002060"/>
                <w:sz w:val="17"/>
                <w:szCs w:val="17"/>
              </w:rPr>
            </w:pPr>
          </w:p>
        </w:tc>
      </w:tr>
      <w:tr w:rsidR="004B34A7" w:rsidRPr="007D736C" w14:paraId="5073AA1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314AADE6" w14:textId="77777777" w:rsidR="004B34A7" w:rsidRPr="007D736C" w:rsidRDefault="004B34A7" w:rsidP="008063B5">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8FE206E"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82EE790"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A7663B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5ADC4C9B" w14:textId="77777777" w:rsidR="004B34A7" w:rsidRPr="007D736C" w:rsidRDefault="004B34A7" w:rsidP="008063B5">
            <w:pPr>
              <w:jc w:val="center"/>
              <w:rPr>
                <w:rFonts w:ascii="Arial" w:hAnsi="Arial" w:cs="Arial"/>
                <w:color w:val="002060"/>
                <w:sz w:val="17"/>
                <w:szCs w:val="17"/>
              </w:rPr>
            </w:pPr>
          </w:p>
        </w:tc>
      </w:tr>
      <w:tr w:rsidR="004B34A7" w:rsidRPr="007D736C" w14:paraId="153ABA7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0509DF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2FC8679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639FBE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982513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772ABEF" w14:textId="77777777" w:rsidR="004B34A7" w:rsidRPr="007D736C" w:rsidRDefault="004B34A7" w:rsidP="008063B5">
            <w:pPr>
              <w:jc w:val="center"/>
              <w:rPr>
                <w:rFonts w:ascii="Arial" w:hAnsi="Arial" w:cs="Arial"/>
                <w:color w:val="002060"/>
                <w:sz w:val="17"/>
                <w:szCs w:val="17"/>
              </w:rPr>
            </w:pPr>
          </w:p>
        </w:tc>
      </w:tr>
      <w:tr w:rsidR="004B34A7" w:rsidRPr="007D736C" w14:paraId="26487A7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90FCAB0"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DDF6D8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F7A62C2" w14:textId="77777777" w:rsidR="004B34A7" w:rsidRPr="00DD7634" w:rsidRDefault="004B34A7" w:rsidP="008063B5">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552B9094"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3567162" w14:textId="77777777" w:rsidR="004B34A7" w:rsidRPr="007D736C" w:rsidRDefault="004B34A7" w:rsidP="008063B5">
            <w:pPr>
              <w:jc w:val="center"/>
              <w:rPr>
                <w:rFonts w:ascii="Arial" w:hAnsi="Arial" w:cs="Arial"/>
                <w:color w:val="002060"/>
                <w:sz w:val="17"/>
                <w:szCs w:val="17"/>
              </w:rPr>
            </w:pPr>
          </w:p>
        </w:tc>
      </w:tr>
      <w:tr w:rsidR="004B34A7" w:rsidRPr="007D736C" w14:paraId="429E8FAB"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5900EF6"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429ACF6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12982D"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C64CB52"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1D8BB85" w14:textId="77777777" w:rsidR="004B34A7" w:rsidRPr="007D736C" w:rsidRDefault="004B34A7" w:rsidP="008063B5">
            <w:pPr>
              <w:jc w:val="center"/>
              <w:rPr>
                <w:rFonts w:ascii="Arial" w:hAnsi="Arial" w:cs="Arial"/>
                <w:color w:val="002060"/>
                <w:sz w:val="17"/>
                <w:szCs w:val="17"/>
              </w:rPr>
            </w:pPr>
          </w:p>
        </w:tc>
      </w:tr>
      <w:tr w:rsidR="004B34A7" w:rsidRPr="007D736C" w14:paraId="4A33D9D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57FA6F5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D8EE6E7"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E3CF486"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37D92E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3792958"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03C65F38"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38711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0A570F05"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E7E4D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343FF6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2A8E0D6" w14:textId="77777777" w:rsidR="004B34A7" w:rsidRPr="007D736C" w:rsidRDefault="004B34A7" w:rsidP="008063B5">
            <w:pPr>
              <w:jc w:val="center"/>
              <w:rPr>
                <w:rFonts w:ascii="Arial" w:hAnsi="Arial" w:cs="Arial"/>
                <w:color w:val="002060"/>
                <w:sz w:val="17"/>
                <w:szCs w:val="17"/>
              </w:rPr>
            </w:pPr>
          </w:p>
        </w:tc>
      </w:tr>
      <w:tr w:rsidR="004B34A7" w:rsidRPr="007D736C" w14:paraId="7879FF0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6C3F99E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F00BD83"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A732F38"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6FE74F02"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7CEED80" w14:textId="77777777" w:rsidR="004B34A7" w:rsidRPr="007D736C" w:rsidRDefault="004B34A7" w:rsidP="008063B5">
            <w:pPr>
              <w:jc w:val="center"/>
              <w:rPr>
                <w:rFonts w:ascii="Arial" w:hAnsi="Arial" w:cs="Arial"/>
                <w:color w:val="002060"/>
                <w:sz w:val="17"/>
                <w:szCs w:val="17"/>
              </w:rPr>
            </w:pPr>
          </w:p>
        </w:tc>
      </w:tr>
      <w:tr w:rsidR="004B34A7" w:rsidRPr="007D736C" w14:paraId="2136833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B39538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61458342"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2C95D82"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2151899"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E5D6D4A" w14:textId="77777777" w:rsidR="004B34A7" w:rsidRPr="007D736C" w:rsidRDefault="004B34A7" w:rsidP="008063B5">
            <w:pPr>
              <w:jc w:val="center"/>
              <w:rPr>
                <w:rFonts w:ascii="Arial" w:hAnsi="Arial" w:cs="Arial"/>
                <w:color w:val="002060"/>
                <w:sz w:val="17"/>
                <w:szCs w:val="17"/>
              </w:rPr>
            </w:pPr>
          </w:p>
        </w:tc>
      </w:tr>
      <w:tr w:rsidR="004B34A7" w:rsidRPr="007D736C" w14:paraId="5F1C7DD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43543B21"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116D47A5"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862329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A3AFCA1"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3FA946A" w14:textId="77777777" w:rsidR="004B34A7" w:rsidRPr="007D736C" w:rsidRDefault="004B34A7" w:rsidP="008063B5">
            <w:pPr>
              <w:jc w:val="center"/>
              <w:rPr>
                <w:rFonts w:ascii="Arial" w:hAnsi="Arial" w:cs="Arial"/>
                <w:color w:val="002060"/>
                <w:sz w:val="17"/>
                <w:szCs w:val="17"/>
              </w:rPr>
            </w:pPr>
          </w:p>
        </w:tc>
      </w:tr>
      <w:tr w:rsidR="004B34A7" w:rsidRPr="007D736C" w14:paraId="594F83A3" w14:textId="77777777" w:rsidTr="004B34A7">
        <w:trPr>
          <w:divId w:val="527259509"/>
          <w:trHeight w:val="300"/>
        </w:trPr>
        <w:tc>
          <w:tcPr>
            <w:tcW w:w="3785" w:type="dxa"/>
            <w:gridSpan w:val="2"/>
            <w:tcBorders>
              <w:top w:val="nil"/>
              <w:left w:val="nil"/>
              <w:bottom w:val="nil"/>
              <w:right w:val="nil"/>
            </w:tcBorders>
            <w:shd w:val="clear" w:color="auto" w:fill="auto"/>
            <w:noWrap/>
            <w:vAlign w:val="bottom"/>
            <w:hideMark/>
          </w:tcPr>
          <w:p w14:paraId="6315CC45" w14:textId="77777777" w:rsidR="004B34A7" w:rsidRPr="007D736C" w:rsidRDefault="004B34A7" w:rsidP="008063B5">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564A615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E85EEA5"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321232E" w14:textId="77777777" w:rsidR="004B34A7" w:rsidRPr="007D736C" w:rsidRDefault="004B34A7" w:rsidP="008063B5">
            <w:pPr>
              <w:jc w:val="center"/>
              <w:rPr>
                <w:rFonts w:ascii="Arial" w:hAnsi="Arial" w:cs="Arial"/>
                <w:color w:val="002060"/>
                <w:sz w:val="17"/>
                <w:szCs w:val="17"/>
              </w:rPr>
            </w:pPr>
          </w:p>
        </w:tc>
      </w:tr>
      <w:tr w:rsidR="004B34A7" w:rsidRPr="007D736C" w14:paraId="0DFC89F7"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A79DBA8"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0FEC94E6"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218FF5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4097B63" w14:textId="77777777" w:rsidR="004B34A7" w:rsidRPr="007D736C" w:rsidRDefault="004B34A7" w:rsidP="008063B5">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4ACF4E52" w14:textId="77777777" w:rsidR="004B34A7" w:rsidRPr="007D736C" w:rsidRDefault="004B34A7" w:rsidP="008063B5">
            <w:pPr>
              <w:jc w:val="center"/>
              <w:rPr>
                <w:rFonts w:ascii="Arial" w:hAnsi="Arial" w:cs="Arial"/>
                <w:color w:val="002060"/>
                <w:sz w:val="17"/>
                <w:szCs w:val="17"/>
              </w:rPr>
            </w:pPr>
          </w:p>
        </w:tc>
      </w:tr>
      <w:tr w:rsidR="004B34A7" w:rsidRPr="007D736C" w14:paraId="7C10D2E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C458AF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F1157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5D0AFF2"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61FAC895"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6CEDDBA9" w14:textId="77777777" w:rsidR="004B34A7" w:rsidRPr="007D736C" w:rsidRDefault="004B34A7" w:rsidP="008063B5">
            <w:pPr>
              <w:jc w:val="center"/>
              <w:rPr>
                <w:rFonts w:ascii="Arial" w:hAnsi="Arial" w:cs="Arial"/>
                <w:color w:val="002060"/>
                <w:sz w:val="17"/>
                <w:szCs w:val="17"/>
              </w:rPr>
            </w:pPr>
          </w:p>
        </w:tc>
      </w:tr>
      <w:tr w:rsidR="004B34A7" w:rsidRPr="007D736C" w14:paraId="428EF616"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C79146F"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3C11B8A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EE669D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87812C9"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71757824" w14:textId="77777777" w:rsidR="004B34A7" w:rsidRPr="007D736C" w:rsidRDefault="004B34A7" w:rsidP="008063B5">
            <w:pPr>
              <w:jc w:val="center"/>
              <w:rPr>
                <w:rFonts w:ascii="Arial" w:hAnsi="Arial" w:cs="Arial"/>
                <w:color w:val="002060"/>
                <w:sz w:val="17"/>
                <w:szCs w:val="17"/>
              </w:rPr>
            </w:pPr>
          </w:p>
        </w:tc>
      </w:tr>
      <w:tr w:rsidR="004B34A7" w:rsidRPr="007D736C" w14:paraId="0FD2F693"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1839153"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F6ABCC6"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CD8C46F"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2F4A6C3"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4EAE4D29"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0D6D35C3"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B4A2AF0"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575E023E"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C88E22F"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A5A00DD"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9DFE552" w14:textId="77777777" w:rsidR="004B34A7" w:rsidRPr="007D736C" w:rsidRDefault="004B34A7" w:rsidP="008063B5">
            <w:pPr>
              <w:jc w:val="center"/>
              <w:rPr>
                <w:rFonts w:ascii="Arial" w:hAnsi="Arial" w:cs="Arial"/>
                <w:color w:val="002060"/>
                <w:sz w:val="17"/>
                <w:szCs w:val="17"/>
              </w:rPr>
            </w:pPr>
          </w:p>
        </w:tc>
      </w:tr>
      <w:tr w:rsidR="004B34A7" w:rsidRPr="007D736C" w14:paraId="7E82E7CB"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31B42B72"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67F3715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014F9736"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6568911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793DC9A" w14:textId="77777777" w:rsidR="004B34A7" w:rsidRPr="007D736C" w:rsidRDefault="004B34A7" w:rsidP="008063B5">
            <w:pPr>
              <w:jc w:val="center"/>
              <w:rPr>
                <w:rFonts w:ascii="Arial" w:hAnsi="Arial" w:cs="Arial"/>
                <w:color w:val="002060"/>
                <w:sz w:val="17"/>
                <w:szCs w:val="17"/>
              </w:rPr>
            </w:pPr>
          </w:p>
        </w:tc>
      </w:tr>
      <w:tr w:rsidR="004B34A7" w:rsidRPr="007D736C" w14:paraId="2BDCA72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F034DA7"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3CC70A10"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AD9CE2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0C736F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594786D" w14:textId="77777777" w:rsidR="004B34A7" w:rsidRPr="007D736C" w:rsidRDefault="004B34A7" w:rsidP="008063B5">
            <w:pPr>
              <w:jc w:val="center"/>
              <w:rPr>
                <w:rFonts w:ascii="Arial" w:hAnsi="Arial" w:cs="Arial"/>
                <w:color w:val="002060"/>
                <w:sz w:val="17"/>
                <w:szCs w:val="17"/>
              </w:rPr>
            </w:pPr>
          </w:p>
        </w:tc>
      </w:tr>
      <w:tr w:rsidR="004B34A7" w:rsidRPr="007D736C" w14:paraId="7BADFF9C"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4B04FD19"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96E8CF0"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1219965"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1069919"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52C3304" w14:textId="77777777" w:rsidR="004B34A7" w:rsidRPr="007D736C" w:rsidRDefault="004B34A7" w:rsidP="008063B5">
            <w:pPr>
              <w:jc w:val="center"/>
              <w:rPr>
                <w:rFonts w:ascii="Arial" w:hAnsi="Arial" w:cs="Arial"/>
                <w:color w:val="002060"/>
                <w:sz w:val="17"/>
                <w:szCs w:val="17"/>
              </w:rPr>
            </w:pPr>
          </w:p>
        </w:tc>
      </w:tr>
      <w:tr w:rsidR="004B34A7" w:rsidRPr="007D736C" w14:paraId="11868BE9"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5D33F7BC" w14:textId="77777777" w:rsidR="004B34A7" w:rsidRPr="007D736C" w:rsidRDefault="004B34A7" w:rsidP="008063B5">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DB3CF13"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61BD554"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4D3F804"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2DE9EFF" w14:textId="77777777" w:rsidR="004B34A7" w:rsidRPr="007D736C" w:rsidRDefault="004B34A7" w:rsidP="008063B5">
            <w:pPr>
              <w:jc w:val="center"/>
              <w:rPr>
                <w:rFonts w:ascii="Arial" w:hAnsi="Arial" w:cs="Arial"/>
                <w:color w:val="002060"/>
                <w:sz w:val="17"/>
                <w:szCs w:val="17"/>
              </w:rPr>
            </w:pPr>
          </w:p>
        </w:tc>
      </w:tr>
      <w:tr w:rsidR="004B34A7" w:rsidRPr="007D736C" w14:paraId="6C14B69C"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1B2130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578FF164"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2C760D"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CB999B3"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74A6516" w14:textId="77777777" w:rsidR="004B34A7" w:rsidRPr="007D736C" w:rsidRDefault="004B34A7" w:rsidP="008063B5">
            <w:pPr>
              <w:jc w:val="center"/>
              <w:rPr>
                <w:rFonts w:ascii="Arial" w:hAnsi="Arial" w:cs="Arial"/>
                <w:color w:val="002060"/>
                <w:sz w:val="17"/>
                <w:szCs w:val="17"/>
              </w:rPr>
            </w:pPr>
          </w:p>
        </w:tc>
      </w:tr>
      <w:tr w:rsidR="004B34A7" w:rsidRPr="007D736C" w14:paraId="4783A0D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1AE72A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C719E20"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DCC1EA5"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5AC084CB"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6B34C52" w14:textId="77777777" w:rsidR="004B34A7" w:rsidRPr="007D736C" w:rsidRDefault="004B34A7" w:rsidP="008063B5">
            <w:pPr>
              <w:jc w:val="center"/>
              <w:rPr>
                <w:rFonts w:ascii="Arial" w:hAnsi="Arial" w:cs="Arial"/>
                <w:color w:val="002060"/>
                <w:sz w:val="17"/>
                <w:szCs w:val="17"/>
              </w:rPr>
            </w:pPr>
          </w:p>
        </w:tc>
      </w:tr>
      <w:tr w:rsidR="004B34A7" w:rsidRPr="007D736C" w14:paraId="73B80F7C"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FBDEA5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53D2DE3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BA3FE68"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D63C37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74F2E82" w14:textId="77777777" w:rsidR="004B34A7" w:rsidRPr="007D736C" w:rsidRDefault="004B34A7" w:rsidP="008063B5">
            <w:pPr>
              <w:jc w:val="center"/>
              <w:rPr>
                <w:rFonts w:ascii="Arial" w:hAnsi="Arial" w:cs="Arial"/>
                <w:color w:val="002060"/>
                <w:sz w:val="17"/>
                <w:szCs w:val="17"/>
              </w:rPr>
            </w:pPr>
          </w:p>
        </w:tc>
      </w:tr>
      <w:tr w:rsidR="004B34A7" w:rsidRPr="007D736C" w14:paraId="35545D97"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736F537"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26A31D9"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F0716D8"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E041B1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1E90D552"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2B5604C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097498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46ED0B40"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ED5611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AFB195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E089C02" w14:textId="77777777" w:rsidR="004B34A7" w:rsidRPr="007D736C" w:rsidRDefault="004B34A7" w:rsidP="008063B5">
            <w:pPr>
              <w:jc w:val="center"/>
              <w:rPr>
                <w:rFonts w:ascii="Arial" w:hAnsi="Arial" w:cs="Arial"/>
                <w:color w:val="002060"/>
                <w:sz w:val="17"/>
                <w:szCs w:val="17"/>
              </w:rPr>
            </w:pPr>
          </w:p>
        </w:tc>
      </w:tr>
      <w:tr w:rsidR="004B34A7" w:rsidRPr="007D736C" w14:paraId="7C5492CC"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1E01BFC7"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426F056"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4DEF22E"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 xml:space="preserve">A. AUDAX </w:t>
            </w:r>
            <w:proofErr w:type="gramStart"/>
            <w:r w:rsidRPr="007D736C">
              <w:rPr>
                <w:rFonts w:ascii="Arial" w:hAnsi="Arial" w:cs="Arial"/>
                <w:b/>
                <w:bCs/>
                <w:color w:val="002060"/>
                <w:sz w:val="22"/>
                <w:szCs w:val="22"/>
              </w:rPr>
              <w:t>M.COSARO</w:t>
            </w:r>
            <w:proofErr w:type="gramEnd"/>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17FD8782"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44453ED" w14:textId="77777777" w:rsidR="004B34A7" w:rsidRPr="007D736C" w:rsidRDefault="004B34A7" w:rsidP="008063B5">
            <w:pPr>
              <w:jc w:val="center"/>
              <w:rPr>
                <w:rFonts w:ascii="Arial" w:hAnsi="Arial" w:cs="Arial"/>
                <w:color w:val="002060"/>
                <w:sz w:val="17"/>
                <w:szCs w:val="17"/>
              </w:rPr>
            </w:pPr>
          </w:p>
        </w:tc>
      </w:tr>
      <w:tr w:rsidR="004B34A7" w:rsidRPr="007D736C" w14:paraId="45699792"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39084EF"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 xml:space="preserve">1^ gir. 16 A. AUDAX </w:t>
            </w:r>
            <w:proofErr w:type="gramStart"/>
            <w:r w:rsidRPr="007D736C">
              <w:rPr>
                <w:rFonts w:ascii="Arial" w:hAnsi="Arial" w:cs="Arial"/>
                <w:b/>
                <w:bCs/>
                <w:color w:val="002060"/>
                <w:sz w:val="22"/>
                <w:szCs w:val="22"/>
              </w:rPr>
              <w:t>M.COSARO</w:t>
            </w:r>
            <w:proofErr w:type="gramEnd"/>
          </w:p>
        </w:tc>
        <w:tc>
          <w:tcPr>
            <w:tcW w:w="164" w:type="dxa"/>
            <w:tcBorders>
              <w:top w:val="nil"/>
              <w:left w:val="nil"/>
              <w:bottom w:val="single" w:sz="8" w:space="0" w:color="auto"/>
              <w:right w:val="single" w:sz="8" w:space="0" w:color="auto"/>
            </w:tcBorders>
            <w:shd w:val="clear" w:color="auto" w:fill="auto"/>
            <w:noWrap/>
            <w:vAlign w:val="bottom"/>
            <w:hideMark/>
          </w:tcPr>
          <w:p w14:paraId="6A48A32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FA829AB"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15373CA"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98DF12A" w14:textId="77777777" w:rsidR="004B34A7" w:rsidRPr="007D736C" w:rsidRDefault="004B34A7" w:rsidP="008063B5">
            <w:pPr>
              <w:jc w:val="center"/>
              <w:rPr>
                <w:rFonts w:ascii="Arial" w:hAnsi="Arial" w:cs="Arial"/>
                <w:color w:val="002060"/>
                <w:sz w:val="17"/>
                <w:szCs w:val="17"/>
              </w:rPr>
            </w:pPr>
          </w:p>
        </w:tc>
      </w:tr>
      <w:tr w:rsidR="004B34A7" w:rsidRPr="007D736C" w14:paraId="17715637"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EE8A88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E966A35"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B75566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F7FD35B"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75DC1728" w14:textId="77777777" w:rsidR="004B34A7" w:rsidRPr="007D736C" w:rsidRDefault="004B34A7" w:rsidP="008063B5">
            <w:pPr>
              <w:jc w:val="center"/>
              <w:rPr>
                <w:rFonts w:ascii="Arial" w:hAnsi="Arial" w:cs="Arial"/>
                <w:color w:val="002060"/>
                <w:sz w:val="17"/>
                <w:szCs w:val="17"/>
              </w:rPr>
            </w:pPr>
          </w:p>
        </w:tc>
      </w:tr>
    </w:tbl>
    <w:p w14:paraId="7205390B" w14:textId="77777777" w:rsidR="004B34A7" w:rsidRPr="00D67BCB" w:rsidRDefault="004B34A7" w:rsidP="004B34A7">
      <w:pPr>
        <w:pStyle w:val="Corpodeltesto21"/>
        <w:divId w:val="527259509"/>
        <w:rPr>
          <w:rFonts w:ascii="Arial" w:hAnsi="Arial" w:cs="Arial"/>
          <w:bCs/>
          <w:iCs/>
          <w:color w:val="002060"/>
          <w:sz w:val="22"/>
        </w:rPr>
      </w:pPr>
    </w:p>
    <w:p w14:paraId="4D6A5C9F" w14:textId="77777777" w:rsidR="004B34A7" w:rsidRPr="00D34730" w:rsidRDefault="004B34A7" w:rsidP="004B34A7">
      <w:pPr>
        <w:pStyle w:val="Corpodeltesto21"/>
        <w:divId w:val="527259509"/>
        <w:rPr>
          <w:rFonts w:ascii="Arial" w:hAnsi="Arial" w:cs="Arial"/>
          <w:b/>
          <w:iCs/>
          <w:color w:val="002060"/>
          <w:sz w:val="22"/>
          <w:u w:val="single"/>
        </w:rPr>
      </w:pPr>
      <w:r>
        <w:rPr>
          <w:rFonts w:ascii="Arial" w:hAnsi="Arial" w:cs="Arial"/>
          <w:b/>
          <w:iCs/>
          <w:color w:val="002060"/>
          <w:sz w:val="22"/>
          <w:u w:val="single"/>
        </w:rPr>
        <w:t>III</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14:paraId="047022E5" w14:textId="77777777" w:rsidR="004B34A7" w:rsidRPr="000C1937" w:rsidRDefault="004B34A7" w:rsidP="004B34A7">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Gara di andata 16 novembre 2021 - Gara di ritorno 30 novembre 2021</w:t>
      </w:r>
    </w:p>
    <w:p w14:paraId="5CF76A94" w14:textId="77777777" w:rsidR="004B34A7" w:rsidRPr="00D34730" w:rsidRDefault="004B34A7" w:rsidP="004B34A7">
      <w:pPr>
        <w:pStyle w:val="Corpodeltesto21"/>
        <w:divId w:val="527259509"/>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1AC0A33C" w14:textId="77777777" w:rsidR="004B34A7" w:rsidRPr="00D34730" w:rsidRDefault="004B34A7" w:rsidP="004B34A7">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42E4C0" w14:textId="77777777" w:rsidR="004B34A7" w:rsidRDefault="004B34A7" w:rsidP="004B34A7">
      <w:pPr>
        <w:pStyle w:val="Corpodeltesto21"/>
        <w:divId w:val="527259509"/>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004E7D2F" w14:textId="77777777" w:rsidR="004B34A7" w:rsidRDefault="004B34A7" w:rsidP="004B34A7">
      <w:pPr>
        <w:pStyle w:val="Corpodeltesto21"/>
        <w:divId w:val="527259509"/>
        <w:rPr>
          <w:rFonts w:ascii="Arial" w:hAnsi="Arial" w:cs="Arial"/>
          <w:color w:val="002060"/>
          <w:sz w:val="22"/>
        </w:rPr>
      </w:pPr>
    </w:p>
    <w:p w14:paraId="5E25290C" w14:textId="77777777" w:rsidR="004B34A7" w:rsidRPr="00D67BCB" w:rsidRDefault="004B34A7" w:rsidP="004B34A7">
      <w:pPr>
        <w:pStyle w:val="Corpodeltesto21"/>
        <w:divId w:val="527259509"/>
        <w:rPr>
          <w:rFonts w:ascii="Arial" w:hAnsi="Arial" w:cs="Arial"/>
          <w:bCs/>
          <w:i/>
          <w:color w:val="002060"/>
          <w:sz w:val="22"/>
        </w:rPr>
      </w:pPr>
      <w:r w:rsidRPr="00D67BCB">
        <w:rPr>
          <w:rFonts w:ascii="Arial" w:hAnsi="Arial" w:cs="Arial"/>
          <w:bCs/>
          <w:i/>
          <w:color w:val="002060"/>
          <w:sz w:val="22"/>
        </w:rPr>
        <w:t>L’ottava squadra qualificata, la vincente dell’accoppiamento CALCETTO CASTRUM LAURI – POLVERIGI C5, sarà determinata dopo la disputa del recupero della gara di ritorno fissato per il 17/11/2021.</w:t>
      </w:r>
    </w:p>
    <w:p w14:paraId="52A49B4F" w14:textId="77777777" w:rsidR="004B34A7" w:rsidRPr="00D67BCB" w:rsidRDefault="004B34A7" w:rsidP="004B34A7">
      <w:pPr>
        <w:pStyle w:val="Corpodeltesto21"/>
        <w:divId w:val="527259509"/>
        <w:rPr>
          <w:rFonts w:ascii="Arial" w:hAnsi="Arial" w:cs="Arial"/>
          <w:bCs/>
          <w:i/>
          <w:color w:val="002060"/>
          <w:sz w:val="22"/>
        </w:rPr>
      </w:pPr>
      <w:proofErr w:type="gramStart"/>
      <w:r w:rsidRPr="00D67BCB">
        <w:rPr>
          <w:rFonts w:ascii="Arial" w:hAnsi="Arial" w:cs="Arial"/>
          <w:bCs/>
          <w:i/>
          <w:color w:val="002060"/>
          <w:sz w:val="22"/>
        </w:rPr>
        <w:t>Pertanto</w:t>
      </w:r>
      <w:proofErr w:type="gramEnd"/>
      <w:r w:rsidRPr="00D67BCB">
        <w:rPr>
          <w:rFonts w:ascii="Arial" w:hAnsi="Arial" w:cs="Arial"/>
          <w:bCs/>
          <w:i/>
          <w:color w:val="002060"/>
          <w:sz w:val="22"/>
        </w:rPr>
        <w:t xml:space="preserve"> l</w:t>
      </w:r>
      <w:r>
        <w:rPr>
          <w:rFonts w:ascii="Arial" w:hAnsi="Arial" w:cs="Arial"/>
          <w:bCs/>
          <w:i/>
          <w:color w:val="002060"/>
          <w:sz w:val="22"/>
        </w:rPr>
        <w:t>e</w:t>
      </w:r>
      <w:r w:rsidRPr="00D67BCB">
        <w:rPr>
          <w:rFonts w:ascii="Arial" w:hAnsi="Arial" w:cs="Arial"/>
          <w:bCs/>
          <w:i/>
          <w:color w:val="002060"/>
          <w:sz w:val="22"/>
        </w:rPr>
        <w:t xml:space="preserve"> dat</w:t>
      </w:r>
      <w:r>
        <w:rPr>
          <w:rFonts w:ascii="Arial" w:hAnsi="Arial" w:cs="Arial"/>
          <w:bCs/>
          <w:i/>
          <w:color w:val="002060"/>
          <w:sz w:val="22"/>
        </w:rPr>
        <w:t>e</w:t>
      </w:r>
      <w:r w:rsidRPr="00D67BCB">
        <w:rPr>
          <w:rFonts w:ascii="Arial" w:hAnsi="Arial" w:cs="Arial"/>
          <w:bCs/>
          <w:i/>
          <w:color w:val="002060"/>
          <w:sz w:val="22"/>
        </w:rPr>
        <w:t xml:space="preserve"> e </w:t>
      </w:r>
      <w:r>
        <w:rPr>
          <w:rFonts w:ascii="Arial" w:hAnsi="Arial" w:cs="Arial"/>
          <w:bCs/>
          <w:i/>
          <w:color w:val="002060"/>
          <w:sz w:val="22"/>
        </w:rPr>
        <w:t>gli orari</w:t>
      </w:r>
      <w:r w:rsidRPr="00D67BCB">
        <w:rPr>
          <w:rFonts w:ascii="Arial" w:hAnsi="Arial" w:cs="Arial"/>
          <w:bCs/>
          <w:i/>
          <w:color w:val="002060"/>
          <w:sz w:val="22"/>
        </w:rPr>
        <w:t xml:space="preserve"> dell’accoppiamento dei Quarti di Finale GAGLIOLE F.C. – vincente CALCETTO CASTRUM LAURI/POLVERIGI C5 sar</w:t>
      </w:r>
      <w:r>
        <w:rPr>
          <w:rFonts w:ascii="Arial" w:hAnsi="Arial" w:cs="Arial"/>
          <w:bCs/>
          <w:i/>
          <w:color w:val="002060"/>
          <w:sz w:val="22"/>
        </w:rPr>
        <w:t>anno</w:t>
      </w:r>
      <w:r w:rsidRPr="00D67BCB">
        <w:rPr>
          <w:rFonts w:ascii="Arial" w:hAnsi="Arial" w:cs="Arial"/>
          <w:bCs/>
          <w:i/>
          <w:color w:val="002060"/>
          <w:sz w:val="22"/>
        </w:rPr>
        <w:t xml:space="preserve"> determinat</w:t>
      </w:r>
      <w:r>
        <w:rPr>
          <w:rFonts w:ascii="Arial" w:hAnsi="Arial" w:cs="Arial"/>
          <w:bCs/>
          <w:i/>
          <w:color w:val="002060"/>
          <w:sz w:val="22"/>
        </w:rPr>
        <w:t>i</w:t>
      </w:r>
      <w:r w:rsidRPr="00D67BCB">
        <w:rPr>
          <w:rFonts w:ascii="Arial" w:hAnsi="Arial" w:cs="Arial"/>
          <w:bCs/>
          <w:i/>
          <w:color w:val="002060"/>
          <w:sz w:val="22"/>
        </w:rPr>
        <w:t xml:space="preserve"> con apposito Comunicato Ufficiale.</w:t>
      </w:r>
    </w:p>
    <w:p w14:paraId="0FE707C9" w14:textId="77777777" w:rsidR="004B34A7" w:rsidRPr="00D34730" w:rsidRDefault="004B34A7" w:rsidP="004B34A7">
      <w:pPr>
        <w:pStyle w:val="Corpodeltesto21"/>
        <w:divId w:val="527259509"/>
        <w:rPr>
          <w:rFonts w:ascii="Arial" w:hAnsi="Arial" w:cs="Arial"/>
          <w:color w:val="002060"/>
          <w:sz w:val="22"/>
        </w:rPr>
      </w:pPr>
    </w:p>
    <w:p w14:paraId="2D225495" w14:textId="77777777" w:rsidR="004B34A7" w:rsidRPr="00D93501" w:rsidRDefault="004B34A7" w:rsidP="004B34A7">
      <w:pPr>
        <w:pStyle w:val="breakline"/>
        <w:divId w:val="527259509"/>
        <w:rPr>
          <w:color w:val="002060"/>
        </w:rPr>
      </w:pPr>
    </w:p>
    <w:p w14:paraId="19139233" w14:textId="77777777" w:rsidR="004B34A7" w:rsidRPr="00D93501" w:rsidRDefault="004B34A7" w:rsidP="004B34A7">
      <w:pPr>
        <w:pStyle w:val="titoloprinc0"/>
        <w:divId w:val="527259509"/>
        <w:rPr>
          <w:color w:val="002060"/>
        </w:rPr>
      </w:pPr>
      <w:r w:rsidRPr="00D93501">
        <w:rPr>
          <w:color w:val="002060"/>
        </w:rPr>
        <w:t>RISULTATI</w:t>
      </w:r>
    </w:p>
    <w:p w14:paraId="1EDC7F9A" w14:textId="77777777" w:rsidR="004B34A7" w:rsidRPr="00D93501" w:rsidRDefault="004B34A7" w:rsidP="004B34A7">
      <w:pPr>
        <w:pStyle w:val="breakline"/>
        <w:divId w:val="527259509"/>
        <w:rPr>
          <w:color w:val="002060"/>
        </w:rPr>
      </w:pPr>
    </w:p>
    <w:p w14:paraId="0C17FEF4" w14:textId="77777777" w:rsidR="004B34A7" w:rsidRPr="00D93501" w:rsidRDefault="004B34A7" w:rsidP="004B34A7">
      <w:pPr>
        <w:pStyle w:val="sottotitolocampionato10"/>
        <w:divId w:val="527259509"/>
        <w:rPr>
          <w:color w:val="002060"/>
        </w:rPr>
      </w:pPr>
      <w:r w:rsidRPr="00D93501">
        <w:rPr>
          <w:color w:val="002060"/>
        </w:rPr>
        <w:t>RISULTATI UFFICIALI GARE DEL 03/11/2021</w:t>
      </w:r>
    </w:p>
    <w:p w14:paraId="3EB1FC98"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069EADB7"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20A4DC0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5AD2A7F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B0745" w14:textId="77777777" w:rsidR="004B34A7" w:rsidRPr="00D93501" w:rsidRDefault="004B34A7" w:rsidP="008063B5">
                  <w:pPr>
                    <w:pStyle w:val="headertabella0"/>
                    <w:rPr>
                      <w:color w:val="002060"/>
                    </w:rPr>
                  </w:pPr>
                  <w:r w:rsidRPr="00D93501">
                    <w:rPr>
                      <w:color w:val="002060"/>
                    </w:rPr>
                    <w:t>GIRONE OF - 1 Giornata - R</w:t>
                  </w:r>
                </w:p>
              </w:tc>
            </w:tr>
            <w:tr w:rsidR="004B34A7" w:rsidRPr="00D93501" w14:paraId="19E0C5AD"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82E75A" w14:textId="77777777" w:rsidR="004B34A7" w:rsidRPr="00D93501" w:rsidRDefault="004B34A7" w:rsidP="008063B5">
                  <w:pPr>
                    <w:pStyle w:val="rowtabella0"/>
                    <w:rPr>
                      <w:color w:val="002060"/>
                    </w:rPr>
                  </w:pPr>
                  <w:r w:rsidRPr="00D9350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2571D" w14:textId="77777777" w:rsidR="004B34A7" w:rsidRPr="00D93501" w:rsidRDefault="004B34A7" w:rsidP="008063B5">
                  <w:pPr>
                    <w:pStyle w:val="rowtabella0"/>
                    <w:rPr>
                      <w:color w:val="002060"/>
                    </w:rPr>
                  </w:pPr>
                  <w:r w:rsidRPr="00D93501">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4D133" w14:textId="77777777" w:rsidR="004B34A7" w:rsidRPr="00D93501" w:rsidRDefault="004B34A7" w:rsidP="008063B5">
                  <w:pPr>
                    <w:pStyle w:val="rowtabella0"/>
                    <w:jc w:val="center"/>
                    <w:rPr>
                      <w:color w:val="002060"/>
                    </w:rPr>
                  </w:pPr>
                  <w:r w:rsidRPr="00D9350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A46F3" w14:textId="77777777" w:rsidR="004B34A7" w:rsidRPr="00D93501" w:rsidRDefault="004B34A7" w:rsidP="008063B5">
                  <w:pPr>
                    <w:pStyle w:val="rowtabella0"/>
                    <w:jc w:val="center"/>
                    <w:rPr>
                      <w:color w:val="002060"/>
                    </w:rPr>
                  </w:pPr>
                  <w:r w:rsidRPr="00D93501">
                    <w:rPr>
                      <w:color w:val="002060"/>
                    </w:rPr>
                    <w:t> </w:t>
                  </w:r>
                </w:p>
              </w:tc>
            </w:tr>
            <w:tr w:rsidR="004B34A7" w:rsidRPr="00D93501" w14:paraId="53D7F94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C38D1" w14:textId="77777777" w:rsidR="004B34A7" w:rsidRPr="00D93501" w:rsidRDefault="004B34A7" w:rsidP="008063B5">
                  <w:pPr>
                    <w:pStyle w:val="rowtabella0"/>
                    <w:rPr>
                      <w:color w:val="002060"/>
                    </w:rPr>
                  </w:pPr>
                  <w:r w:rsidRPr="00D93501">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C81E4" w14:textId="77777777" w:rsidR="004B34A7" w:rsidRPr="00D93501" w:rsidRDefault="004B34A7" w:rsidP="008063B5">
                  <w:pPr>
                    <w:pStyle w:val="rowtabella0"/>
                    <w:rPr>
                      <w:color w:val="002060"/>
                    </w:rPr>
                  </w:pPr>
                  <w:r w:rsidRPr="00D93501">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3FEB1B" w14:textId="77777777" w:rsidR="004B34A7" w:rsidRPr="00D93501" w:rsidRDefault="004B34A7" w:rsidP="008063B5">
                  <w:pPr>
                    <w:pStyle w:val="rowtabella0"/>
                    <w:jc w:val="center"/>
                    <w:rPr>
                      <w:color w:val="002060"/>
                    </w:rPr>
                  </w:pPr>
                  <w:r w:rsidRPr="00D9350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B5E94" w14:textId="77777777" w:rsidR="004B34A7" w:rsidRPr="00D93501" w:rsidRDefault="004B34A7" w:rsidP="008063B5">
                  <w:pPr>
                    <w:pStyle w:val="rowtabella0"/>
                    <w:jc w:val="center"/>
                    <w:rPr>
                      <w:color w:val="002060"/>
                    </w:rPr>
                  </w:pPr>
                  <w:r w:rsidRPr="00D93501">
                    <w:rPr>
                      <w:color w:val="002060"/>
                    </w:rPr>
                    <w:t> </w:t>
                  </w:r>
                </w:p>
              </w:tc>
            </w:tr>
            <w:tr w:rsidR="004B34A7" w:rsidRPr="00D93501" w14:paraId="318394C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3FF41" w14:textId="77777777" w:rsidR="004B34A7" w:rsidRPr="00D93501" w:rsidRDefault="004B34A7" w:rsidP="008063B5">
                  <w:pPr>
                    <w:pStyle w:val="rowtabella0"/>
                    <w:rPr>
                      <w:color w:val="002060"/>
                    </w:rPr>
                  </w:pPr>
                  <w:r w:rsidRPr="00D93501">
                    <w:rPr>
                      <w:color w:val="002060"/>
                    </w:rPr>
                    <w:t>(1)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412E4" w14:textId="77777777" w:rsidR="004B34A7" w:rsidRPr="00D93501" w:rsidRDefault="004B34A7" w:rsidP="008063B5">
                  <w:pPr>
                    <w:pStyle w:val="rowtabella0"/>
                    <w:rPr>
                      <w:color w:val="002060"/>
                    </w:rPr>
                  </w:pPr>
                  <w:r w:rsidRPr="00D93501">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58A1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FAFB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29F721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F08093" w14:textId="77777777" w:rsidR="004B34A7" w:rsidRPr="00D93501" w:rsidRDefault="004B34A7" w:rsidP="008063B5">
                  <w:pPr>
                    <w:pStyle w:val="rowtabella0"/>
                    <w:rPr>
                      <w:color w:val="002060"/>
                    </w:rPr>
                  </w:pPr>
                  <w:r w:rsidRPr="00D93501">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143CB" w14:textId="77777777" w:rsidR="004B34A7" w:rsidRPr="00D93501" w:rsidRDefault="004B34A7" w:rsidP="008063B5">
                  <w:pPr>
                    <w:pStyle w:val="rowtabella0"/>
                    <w:rPr>
                      <w:color w:val="002060"/>
                    </w:rPr>
                  </w:pPr>
                  <w:r w:rsidRPr="00D93501">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12AC05" w14:textId="77777777" w:rsidR="004B34A7" w:rsidRPr="00D93501" w:rsidRDefault="004B34A7" w:rsidP="008063B5">
                  <w:pPr>
                    <w:pStyle w:val="rowtabella0"/>
                    <w:jc w:val="center"/>
                    <w:rPr>
                      <w:color w:val="002060"/>
                    </w:rPr>
                  </w:pPr>
                  <w:r w:rsidRPr="00D9350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E1D85" w14:textId="77777777" w:rsidR="004B34A7" w:rsidRPr="00D93501" w:rsidRDefault="004B34A7" w:rsidP="008063B5">
                  <w:pPr>
                    <w:pStyle w:val="rowtabella0"/>
                    <w:jc w:val="center"/>
                    <w:rPr>
                      <w:color w:val="002060"/>
                    </w:rPr>
                  </w:pPr>
                  <w:r w:rsidRPr="00D93501">
                    <w:rPr>
                      <w:color w:val="002060"/>
                    </w:rPr>
                    <w:t> </w:t>
                  </w:r>
                </w:p>
              </w:tc>
            </w:tr>
            <w:tr w:rsidR="004B34A7" w:rsidRPr="00D93501" w14:paraId="41FF165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EA044C" w14:textId="77777777" w:rsidR="004B34A7" w:rsidRPr="00D93501" w:rsidRDefault="004B34A7" w:rsidP="008063B5">
                  <w:pPr>
                    <w:pStyle w:val="rowtabella0"/>
                    <w:rPr>
                      <w:color w:val="002060"/>
                    </w:rPr>
                  </w:pPr>
                  <w:proofErr w:type="gramStart"/>
                  <w:r w:rsidRPr="00D93501">
                    <w:rPr>
                      <w:color w:val="002060"/>
                    </w:rPr>
                    <w:t>L ALTRO</w:t>
                  </w:r>
                  <w:proofErr w:type="gramEnd"/>
                  <w:r w:rsidRPr="00D93501">
                    <w:rPr>
                      <w:color w:val="002060"/>
                    </w:rPr>
                    <w:t xml:space="preserve">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B3CD52" w14:textId="77777777" w:rsidR="004B34A7" w:rsidRPr="00D93501" w:rsidRDefault="004B34A7" w:rsidP="008063B5">
                  <w:pPr>
                    <w:pStyle w:val="rowtabella0"/>
                    <w:rPr>
                      <w:color w:val="002060"/>
                    </w:rPr>
                  </w:pPr>
                  <w:r w:rsidRPr="00D93501">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D8AA56" w14:textId="77777777" w:rsidR="004B34A7" w:rsidRPr="00D93501" w:rsidRDefault="004B34A7" w:rsidP="008063B5">
                  <w:pPr>
                    <w:pStyle w:val="rowtabella0"/>
                    <w:jc w:val="center"/>
                    <w:rPr>
                      <w:color w:val="002060"/>
                    </w:rPr>
                  </w:pPr>
                  <w:r w:rsidRPr="00D9350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0BA67F" w14:textId="77777777" w:rsidR="004B34A7" w:rsidRPr="00D93501" w:rsidRDefault="004B34A7" w:rsidP="008063B5">
                  <w:pPr>
                    <w:pStyle w:val="rowtabella0"/>
                    <w:jc w:val="center"/>
                    <w:rPr>
                      <w:color w:val="002060"/>
                    </w:rPr>
                  </w:pPr>
                  <w:r w:rsidRPr="00D93501">
                    <w:rPr>
                      <w:color w:val="002060"/>
                    </w:rPr>
                    <w:t> </w:t>
                  </w:r>
                </w:p>
              </w:tc>
            </w:tr>
            <w:tr w:rsidR="004B34A7" w:rsidRPr="00D93501" w14:paraId="296BFF57"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947B8" w14:textId="77777777" w:rsidR="004B34A7" w:rsidRPr="00D93501" w:rsidRDefault="004B34A7" w:rsidP="008063B5">
                  <w:pPr>
                    <w:pStyle w:val="rowtabella0"/>
                    <w:rPr>
                      <w:color w:val="002060"/>
                    </w:rPr>
                  </w:pPr>
                  <w:r w:rsidRPr="00D93501">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11538E" w14:textId="77777777" w:rsidR="004B34A7" w:rsidRPr="00D93501" w:rsidRDefault="004B34A7" w:rsidP="008063B5">
                  <w:pPr>
                    <w:pStyle w:val="rowtabella0"/>
                    <w:rPr>
                      <w:color w:val="002060"/>
                    </w:rPr>
                  </w:pPr>
                  <w:r w:rsidRPr="00D93501">
                    <w:rPr>
                      <w:color w:val="002060"/>
                    </w:rPr>
                    <w:t>- BELPIANDILUNA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BF5636" w14:textId="77777777" w:rsidR="004B34A7" w:rsidRPr="00D93501" w:rsidRDefault="004B34A7" w:rsidP="008063B5">
                  <w:pPr>
                    <w:pStyle w:val="rowtabella0"/>
                    <w:jc w:val="center"/>
                    <w:rPr>
                      <w:color w:val="002060"/>
                    </w:rPr>
                  </w:pPr>
                  <w:r w:rsidRPr="00D93501">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B3779"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BF0B46"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2F730A" w14:textId="77777777" w:rsidR="004B34A7" w:rsidRPr="00D93501" w:rsidRDefault="004B34A7" w:rsidP="008063B5">
                  <w:pPr>
                    <w:pStyle w:val="rowtabella0"/>
                    <w:rPr>
                      <w:color w:val="002060"/>
                    </w:rPr>
                  </w:pPr>
                  <w:r w:rsidRPr="00D93501">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D1695" w14:textId="77777777" w:rsidR="004B34A7" w:rsidRPr="00D93501" w:rsidRDefault="004B34A7" w:rsidP="008063B5">
                  <w:pPr>
                    <w:pStyle w:val="rowtabella0"/>
                    <w:rPr>
                      <w:color w:val="002060"/>
                    </w:rPr>
                  </w:pPr>
                  <w:r w:rsidRPr="00D93501">
                    <w:rPr>
                      <w:color w:val="002060"/>
                    </w:rPr>
                    <w:t>- SMIRRA CITY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824B3" w14:textId="77777777" w:rsidR="004B34A7" w:rsidRPr="00D93501" w:rsidRDefault="004B34A7" w:rsidP="008063B5">
                  <w:pPr>
                    <w:pStyle w:val="rowtabella0"/>
                    <w:jc w:val="center"/>
                    <w:rPr>
                      <w:color w:val="002060"/>
                    </w:rPr>
                  </w:pPr>
                  <w:r w:rsidRPr="00D93501">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4C75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E35CB43"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72053A6" w14:textId="77777777" w:rsidR="004B34A7" w:rsidRPr="00D93501" w:rsidRDefault="004B34A7" w:rsidP="008063B5">
                  <w:pPr>
                    <w:pStyle w:val="rowtabella0"/>
                    <w:rPr>
                      <w:color w:val="002060"/>
                    </w:rPr>
                  </w:pPr>
                  <w:r w:rsidRPr="00D93501">
                    <w:rPr>
                      <w:color w:val="002060"/>
                    </w:rPr>
                    <w:t>(1) - disputata il 02/11/2021</w:t>
                  </w:r>
                </w:p>
              </w:tc>
            </w:tr>
          </w:tbl>
          <w:p w14:paraId="70C3BFE0" w14:textId="77777777" w:rsidR="004B34A7" w:rsidRPr="00D93501" w:rsidRDefault="004B34A7" w:rsidP="008063B5">
            <w:pPr>
              <w:rPr>
                <w:color w:val="002060"/>
              </w:rPr>
            </w:pPr>
          </w:p>
        </w:tc>
      </w:tr>
    </w:tbl>
    <w:p w14:paraId="6F98CDEE" w14:textId="77777777" w:rsidR="004B34A7" w:rsidRPr="00D93501" w:rsidRDefault="004B34A7" w:rsidP="004B34A7">
      <w:pPr>
        <w:pStyle w:val="breakline"/>
        <w:divId w:val="527259509"/>
        <w:rPr>
          <w:rFonts w:eastAsiaTheme="minorEastAsia"/>
          <w:color w:val="002060"/>
        </w:rPr>
      </w:pPr>
    </w:p>
    <w:p w14:paraId="54210CCF" w14:textId="77777777" w:rsidR="004B34A7" w:rsidRPr="00D93501" w:rsidRDefault="004B34A7" w:rsidP="004B34A7">
      <w:pPr>
        <w:pStyle w:val="breakline"/>
        <w:divId w:val="527259509"/>
        <w:rPr>
          <w:color w:val="002060"/>
        </w:rPr>
      </w:pPr>
    </w:p>
    <w:p w14:paraId="12F54A07" w14:textId="77777777" w:rsidR="004B34A7" w:rsidRPr="00D93501" w:rsidRDefault="004B34A7" w:rsidP="004B34A7">
      <w:pPr>
        <w:pStyle w:val="titoloprinc0"/>
        <w:divId w:val="527259509"/>
        <w:rPr>
          <w:color w:val="002060"/>
        </w:rPr>
      </w:pPr>
      <w:r w:rsidRPr="00D93501">
        <w:rPr>
          <w:color w:val="002060"/>
        </w:rPr>
        <w:t>GIUDICE SPORTIVO</w:t>
      </w:r>
    </w:p>
    <w:p w14:paraId="6725A670"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2A6F03DC" w14:textId="77777777" w:rsidR="004B34A7" w:rsidRPr="00D93501" w:rsidRDefault="004B34A7" w:rsidP="004B34A7">
      <w:pPr>
        <w:pStyle w:val="titolo10"/>
        <w:divId w:val="527259509"/>
        <w:rPr>
          <w:color w:val="002060"/>
        </w:rPr>
      </w:pPr>
      <w:r w:rsidRPr="00D93501">
        <w:rPr>
          <w:color w:val="002060"/>
        </w:rPr>
        <w:t xml:space="preserve">GARE DEL 8/11/2021 </w:t>
      </w:r>
    </w:p>
    <w:p w14:paraId="7FF3DB58"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4932C9A9"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gara del 8/11/2021 POLVERIGI C5 - CALCETTO CASTRUM LAURI </w:t>
      </w:r>
      <w:r w:rsidRPr="00D93501">
        <w:rPr>
          <w:color w:val="002060"/>
        </w:rPr>
        <w:br/>
        <w:t xml:space="preserve">Letto il referto arbitrale dal quale si evince che - che la gara in oggetto è stata rinviata per impraticabilità del terreno di gioco inidoneo, per l'estrema scivolosità, a garantire l'incolumità dei giocatori; - che la squadra locale </w:t>
      </w:r>
      <w:r w:rsidRPr="00D93501">
        <w:rPr>
          <w:color w:val="002060"/>
        </w:rPr>
        <w:lastRenderedPageBreak/>
        <w:t>aveva attuato tutte le procedure per rendere praticabile il fondo del campo di gioco, senza successo Decide di dare mandato al CRM per la fissazione di una nuova data per lo svolgimento della gara con cambio dell'impianto sportivo dal momento che anche la partita dell' 01.11.2021 non era stata disputata, per la</w:t>
      </w:r>
      <w:r>
        <w:rPr>
          <w:color w:val="002060"/>
        </w:rPr>
        <w:t xml:space="preserve"> </w:t>
      </w:r>
      <w:r w:rsidRPr="00D93501">
        <w:rPr>
          <w:color w:val="002060"/>
        </w:rPr>
        <w:t xml:space="preserve">stessa motivazione. </w:t>
      </w:r>
    </w:p>
    <w:p w14:paraId="3C6F3AA0" w14:textId="77777777" w:rsidR="004B34A7" w:rsidRPr="00D93501" w:rsidRDefault="004B34A7" w:rsidP="004B34A7">
      <w:pPr>
        <w:pStyle w:val="titolo10"/>
        <w:divId w:val="527259509"/>
        <w:rPr>
          <w:color w:val="002060"/>
        </w:rPr>
      </w:pPr>
      <w:r w:rsidRPr="00D93501">
        <w:rPr>
          <w:color w:val="002060"/>
        </w:rPr>
        <w:t xml:space="preserve">GARE DEL 2/11/2021 </w:t>
      </w:r>
    </w:p>
    <w:p w14:paraId="1228EAFD"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6CB9DBD"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C6F2D7C" w14:textId="77777777" w:rsidR="004B34A7" w:rsidRPr="00D93501" w:rsidRDefault="004B34A7" w:rsidP="004B34A7">
      <w:pPr>
        <w:pStyle w:val="titolo30"/>
        <w:divId w:val="527259509"/>
        <w:rPr>
          <w:color w:val="002060"/>
        </w:rPr>
      </w:pPr>
      <w:r w:rsidRPr="00D93501">
        <w:rPr>
          <w:color w:val="002060"/>
        </w:rPr>
        <w:t xml:space="preserve">CALCIATORI NON ESPULSI </w:t>
      </w:r>
    </w:p>
    <w:p w14:paraId="2030AF03" w14:textId="77777777" w:rsidR="004B34A7" w:rsidRPr="00D93501" w:rsidRDefault="004B34A7" w:rsidP="004B34A7">
      <w:pPr>
        <w:pStyle w:val="titolo20"/>
        <w:divId w:val="527259509"/>
        <w:rPr>
          <w:color w:val="002060"/>
        </w:rPr>
      </w:pPr>
      <w:r w:rsidRPr="00D935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104CA23" w14:textId="77777777" w:rsidTr="004B34A7">
        <w:trPr>
          <w:divId w:val="527259509"/>
        </w:trPr>
        <w:tc>
          <w:tcPr>
            <w:tcW w:w="2200" w:type="dxa"/>
            <w:tcMar>
              <w:top w:w="20" w:type="dxa"/>
              <w:left w:w="20" w:type="dxa"/>
              <w:bottom w:w="20" w:type="dxa"/>
              <w:right w:w="20" w:type="dxa"/>
            </w:tcMar>
            <w:vAlign w:val="center"/>
            <w:hideMark/>
          </w:tcPr>
          <w:p w14:paraId="06B6CC14" w14:textId="77777777" w:rsidR="004B34A7" w:rsidRPr="00D93501" w:rsidRDefault="004B34A7" w:rsidP="008063B5">
            <w:pPr>
              <w:pStyle w:val="movimento"/>
              <w:rPr>
                <w:color w:val="002060"/>
              </w:rPr>
            </w:pPr>
            <w:r w:rsidRPr="00D93501">
              <w:rPr>
                <w:color w:val="002060"/>
              </w:rPr>
              <w:t>IMMOBILE SALVATORE</w:t>
            </w:r>
          </w:p>
        </w:tc>
        <w:tc>
          <w:tcPr>
            <w:tcW w:w="2200" w:type="dxa"/>
            <w:tcMar>
              <w:top w:w="20" w:type="dxa"/>
              <w:left w:w="20" w:type="dxa"/>
              <w:bottom w:w="20" w:type="dxa"/>
              <w:right w:w="20" w:type="dxa"/>
            </w:tcMar>
            <w:vAlign w:val="center"/>
            <w:hideMark/>
          </w:tcPr>
          <w:p w14:paraId="2DBFC168"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306B77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5DC8584" w14:textId="77777777" w:rsidR="004B34A7" w:rsidRPr="00D93501" w:rsidRDefault="004B34A7" w:rsidP="008063B5">
            <w:pPr>
              <w:pStyle w:val="movimento"/>
              <w:rPr>
                <w:color w:val="002060"/>
              </w:rPr>
            </w:pPr>
            <w:r w:rsidRPr="00D93501">
              <w:rPr>
                <w:color w:val="002060"/>
              </w:rPr>
              <w:t>SERPENTINI STEFANO</w:t>
            </w:r>
          </w:p>
        </w:tc>
        <w:tc>
          <w:tcPr>
            <w:tcW w:w="2200" w:type="dxa"/>
            <w:tcMar>
              <w:top w:w="20" w:type="dxa"/>
              <w:left w:w="20" w:type="dxa"/>
              <w:bottom w:w="20" w:type="dxa"/>
              <w:right w:w="20" w:type="dxa"/>
            </w:tcMar>
            <w:vAlign w:val="center"/>
            <w:hideMark/>
          </w:tcPr>
          <w:p w14:paraId="17FAF139" w14:textId="77777777" w:rsidR="004B34A7" w:rsidRPr="00D93501" w:rsidRDefault="004B34A7" w:rsidP="008063B5">
            <w:pPr>
              <w:pStyle w:val="movimento2"/>
              <w:rPr>
                <w:color w:val="002060"/>
              </w:rPr>
            </w:pPr>
            <w:r w:rsidRPr="00D93501">
              <w:rPr>
                <w:color w:val="002060"/>
              </w:rPr>
              <w:t xml:space="preserve">(DORICA) </w:t>
            </w:r>
          </w:p>
        </w:tc>
      </w:tr>
    </w:tbl>
    <w:p w14:paraId="7FCB5D8E"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3/11/2021 </w:t>
      </w:r>
    </w:p>
    <w:p w14:paraId="37D0FD4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79288C1"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7B9531C5" w14:textId="77777777" w:rsidR="004B34A7" w:rsidRPr="00D93501" w:rsidRDefault="004B34A7" w:rsidP="004B34A7">
      <w:pPr>
        <w:pStyle w:val="titolo30"/>
        <w:divId w:val="527259509"/>
        <w:rPr>
          <w:color w:val="002060"/>
        </w:rPr>
      </w:pPr>
      <w:r w:rsidRPr="00D93501">
        <w:rPr>
          <w:color w:val="002060"/>
        </w:rPr>
        <w:t xml:space="preserve">SOCIETA' </w:t>
      </w:r>
    </w:p>
    <w:p w14:paraId="25A354B8" w14:textId="77777777" w:rsidR="004B34A7" w:rsidRPr="00D93501" w:rsidRDefault="004B34A7" w:rsidP="004B34A7">
      <w:pPr>
        <w:pStyle w:val="titolo20"/>
        <w:divId w:val="527259509"/>
        <w:rPr>
          <w:color w:val="002060"/>
        </w:rPr>
      </w:pPr>
      <w:r w:rsidRPr="00D93501">
        <w:rPr>
          <w:color w:val="002060"/>
        </w:rPr>
        <w:t xml:space="preserve">AMMENDA </w:t>
      </w:r>
    </w:p>
    <w:p w14:paraId="05F5DDF4"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Euro 50,00 URBANIA CALCIO </w:t>
      </w:r>
      <w:r w:rsidRPr="00D93501">
        <w:rPr>
          <w:color w:val="002060"/>
        </w:rPr>
        <w:br/>
        <w:t xml:space="preserve">perché lo spogliatoio dell'Arbitro risultava privo di chiusura. </w:t>
      </w:r>
    </w:p>
    <w:p w14:paraId="44509B94" w14:textId="77777777" w:rsidR="004B34A7" w:rsidRPr="00D93501" w:rsidRDefault="004B34A7" w:rsidP="004B34A7">
      <w:pPr>
        <w:pStyle w:val="titolo30"/>
        <w:divId w:val="527259509"/>
        <w:rPr>
          <w:color w:val="002060"/>
        </w:rPr>
      </w:pPr>
      <w:r w:rsidRPr="00D93501">
        <w:rPr>
          <w:color w:val="002060"/>
        </w:rPr>
        <w:t xml:space="preserve">CALCIATORI ESPULSI </w:t>
      </w:r>
    </w:p>
    <w:p w14:paraId="636D509C"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735B13A" w14:textId="77777777" w:rsidTr="004B34A7">
        <w:trPr>
          <w:divId w:val="527259509"/>
        </w:trPr>
        <w:tc>
          <w:tcPr>
            <w:tcW w:w="2200" w:type="dxa"/>
            <w:tcMar>
              <w:top w:w="20" w:type="dxa"/>
              <w:left w:w="20" w:type="dxa"/>
              <w:bottom w:w="20" w:type="dxa"/>
              <w:right w:w="20" w:type="dxa"/>
            </w:tcMar>
            <w:vAlign w:val="center"/>
            <w:hideMark/>
          </w:tcPr>
          <w:p w14:paraId="73BA5453" w14:textId="77777777" w:rsidR="004B34A7" w:rsidRPr="00D93501" w:rsidRDefault="004B34A7" w:rsidP="008063B5">
            <w:pPr>
              <w:pStyle w:val="movimento"/>
              <w:rPr>
                <w:color w:val="002060"/>
              </w:rPr>
            </w:pPr>
            <w:r w:rsidRPr="00D93501">
              <w:rPr>
                <w:color w:val="002060"/>
              </w:rPr>
              <w:t>DONNINI GIANMATTEO</w:t>
            </w:r>
          </w:p>
        </w:tc>
        <w:tc>
          <w:tcPr>
            <w:tcW w:w="2200" w:type="dxa"/>
            <w:tcMar>
              <w:top w:w="20" w:type="dxa"/>
              <w:left w:w="20" w:type="dxa"/>
              <w:bottom w:w="20" w:type="dxa"/>
              <w:right w:w="20" w:type="dxa"/>
            </w:tcMar>
            <w:vAlign w:val="center"/>
            <w:hideMark/>
          </w:tcPr>
          <w:p w14:paraId="4E41E452" w14:textId="77777777" w:rsidR="004B34A7" w:rsidRPr="00D93501" w:rsidRDefault="004B34A7" w:rsidP="008063B5">
            <w:pPr>
              <w:pStyle w:val="movimento2"/>
              <w:rPr>
                <w:color w:val="002060"/>
              </w:rPr>
            </w:pPr>
            <w:r w:rsidRPr="00D93501">
              <w:rPr>
                <w:color w:val="002060"/>
              </w:rPr>
              <w:t xml:space="preserve">(BELPIANDILUNA) </w:t>
            </w:r>
          </w:p>
        </w:tc>
        <w:tc>
          <w:tcPr>
            <w:tcW w:w="800" w:type="dxa"/>
            <w:tcMar>
              <w:top w:w="20" w:type="dxa"/>
              <w:left w:w="20" w:type="dxa"/>
              <w:bottom w:w="20" w:type="dxa"/>
              <w:right w:w="20" w:type="dxa"/>
            </w:tcMar>
            <w:vAlign w:val="center"/>
            <w:hideMark/>
          </w:tcPr>
          <w:p w14:paraId="50E0F47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10FF297" w14:textId="77777777" w:rsidR="004B34A7" w:rsidRPr="00D93501" w:rsidRDefault="004B34A7" w:rsidP="008063B5">
            <w:pPr>
              <w:pStyle w:val="movimento"/>
              <w:rPr>
                <w:color w:val="002060"/>
              </w:rPr>
            </w:pPr>
            <w:r w:rsidRPr="00D93501">
              <w:rPr>
                <w:color w:val="002060"/>
              </w:rPr>
              <w:t>BATTISTELLI ANDREA</w:t>
            </w:r>
          </w:p>
        </w:tc>
        <w:tc>
          <w:tcPr>
            <w:tcW w:w="2200" w:type="dxa"/>
            <w:tcMar>
              <w:top w:w="20" w:type="dxa"/>
              <w:left w:w="20" w:type="dxa"/>
              <w:bottom w:w="20" w:type="dxa"/>
              <w:right w:w="20" w:type="dxa"/>
            </w:tcMar>
            <w:vAlign w:val="center"/>
            <w:hideMark/>
          </w:tcPr>
          <w:p w14:paraId="3BDA77E0"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129A4A53" w14:textId="77777777" w:rsidTr="004B34A7">
        <w:trPr>
          <w:divId w:val="527259509"/>
        </w:trPr>
        <w:tc>
          <w:tcPr>
            <w:tcW w:w="2200" w:type="dxa"/>
            <w:tcMar>
              <w:top w:w="20" w:type="dxa"/>
              <w:left w:w="20" w:type="dxa"/>
              <w:bottom w:w="20" w:type="dxa"/>
              <w:right w:w="20" w:type="dxa"/>
            </w:tcMar>
            <w:vAlign w:val="center"/>
            <w:hideMark/>
          </w:tcPr>
          <w:p w14:paraId="71DCEAA4" w14:textId="77777777" w:rsidR="004B34A7" w:rsidRPr="00D93501" w:rsidRDefault="004B34A7" w:rsidP="008063B5">
            <w:pPr>
              <w:pStyle w:val="movimento"/>
              <w:rPr>
                <w:color w:val="002060"/>
              </w:rPr>
            </w:pPr>
            <w:r w:rsidRPr="00D93501">
              <w:rPr>
                <w:color w:val="002060"/>
              </w:rPr>
              <w:t>ALESSANDRONI FILIPPO</w:t>
            </w:r>
          </w:p>
        </w:tc>
        <w:tc>
          <w:tcPr>
            <w:tcW w:w="2200" w:type="dxa"/>
            <w:tcMar>
              <w:top w:w="20" w:type="dxa"/>
              <w:left w:w="20" w:type="dxa"/>
              <w:bottom w:w="20" w:type="dxa"/>
              <w:right w:w="20" w:type="dxa"/>
            </w:tcMar>
            <w:vAlign w:val="center"/>
            <w:hideMark/>
          </w:tcPr>
          <w:p w14:paraId="432276FC" w14:textId="77777777" w:rsidR="004B34A7" w:rsidRPr="00D93501" w:rsidRDefault="004B34A7" w:rsidP="008063B5">
            <w:pPr>
              <w:pStyle w:val="movimento2"/>
              <w:rPr>
                <w:color w:val="002060"/>
              </w:rPr>
            </w:pPr>
            <w:r w:rsidRPr="00D93501">
              <w:rPr>
                <w:color w:val="002060"/>
              </w:rPr>
              <w:t xml:space="preserve">(URBANIA CALCIO) </w:t>
            </w:r>
          </w:p>
        </w:tc>
        <w:tc>
          <w:tcPr>
            <w:tcW w:w="800" w:type="dxa"/>
            <w:tcMar>
              <w:top w:w="20" w:type="dxa"/>
              <w:left w:w="20" w:type="dxa"/>
              <w:bottom w:w="20" w:type="dxa"/>
              <w:right w:w="20" w:type="dxa"/>
            </w:tcMar>
            <w:vAlign w:val="center"/>
            <w:hideMark/>
          </w:tcPr>
          <w:p w14:paraId="1C3B807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1BCCDD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331A52C" w14:textId="77777777" w:rsidR="004B34A7" w:rsidRPr="00D93501" w:rsidRDefault="004B34A7" w:rsidP="008063B5">
            <w:pPr>
              <w:pStyle w:val="movimento2"/>
              <w:rPr>
                <w:color w:val="002060"/>
              </w:rPr>
            </w:pPr>
            <w:r w:rsidRPr="00D93501">
              <w:rPr>
                <w:color w:val="002060"/>
              </w:rPr>
              <w:t> </w:t>
            </w:r>
          </w:p>
        </w:tc>
      </w:tr>
    </w:tbl>
    <w:p w14:paraId="4422149D"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6A7DA94B" w14:textId="77777777" w:rsidR="004B34A7" w:rsidRPr="00D93501" w:rsidRDefault="004B34A7" w:rsidP="004B34A7">
      <w:pPr>
        <w:pStyle w:val="titolo20"/>
        <w:divId w:val="527259509"/>
        <w:rPr>
          <w:color w:val="002060"/>
        </w:rPr>
      </w:pPr>
      <w:r w:rsidRPr="00D9350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1A8E388" w14:textId="77777777" w:rsidTr="004B34A7">
        <w:trPr>
          <w:divId w:val="527259509"/>
        </w:trPr>
        <w:tc>
          <w:tcPr>
            <w:tcW w:w="2200" w:type="dxa"/>
            <w:tcMar>
              <w:top w:w="20" w:type="dxa"/>
              <w:left w:w="20" w:type="dxa"/>
              <w:bottom w:w="20" w:type="dxa"/>
              <w:right w:w="20" w:type="dxa"/>
            </w:tcMar>
            <w:vAlign w:val="center"/>
            <w:hideMark/>
          </w:tcPr>
          <w:p w14:paraId="71D48F6A" w14:textId="77777777" w:rsidR="004B34A7" w:rsidRPr="00D93501" w:rsidRDefault="004B34A7" w:rsidP="008063B5">
            <w:pPr>
              <w:pStyle w:val="movimento"/>
              <w:rPr>
                <w:color w:val="002060"/>
              </w:rPr>
            </w:pPr>
            <w:r w:rsidRPr="00D93501">
              <w:rPr>
                <w:color w:val="002060"/>
              </w:rPr>
              <w:t>DOLLANI CRISTIAN</w:t>
            </w:r>
          </w:p>
        </w:tc>
        <w:tc>
          <w:tcPr>
            <w:tcW w:w="2200" w:type="dxa"/>
            <w:tcMar>
              <w:top w:w="20" w:type="dxa"/>
              <w:left w:w="20" w:type="dxa"/>
              <w:bottom w:w="20" w:type="dxa"/>
              <w:right w:w="20" w:type="dxa"/>
            </w:tcMar>
            <w:vAlign w:val="center"/>
            <w:hideMark/>
          </w:tcPr>
          <w:p w14:paraId="028EC84D" w14:textId="77777777" w:rsidR="004B34A7" w:rsidRPr="00D93501" w:rsidRDefault="004B34A7" w:rsidP="008063B5">
            <w:pPr>
              <w:pStyle w:val="movimento2"/>
              <w:rPr>
                <w:color w:val="002060"/>
              </w:rPr>
            </w:pPr>
            <w:r w:rsidRPr="00D93501">
              <w:rPr>
                <w:color w:val="002060"/>
              </w:rPr>
              <w:t xml:space="preserve">(CASENUOVE) </w:t>
            </w:r>
          </w:p>
        </w:tc>
        <w:tc>
          <w:tcPr>
            <w:tcW w:w="800" w:type="dxa"/>
            <w:tcMar>
              <w:top w:w="20" w:type="dxa"/>
              <w:left w:w="20" w:type="dxa"/>
              <w:bottom w:w="20" w:type="dxa"/>
              <w:right w:w="20" w:type="dxa"/>
            </w:tcMar>
            <w:vAlign w:val="center"/>
            <w:hideMark/>
          </w:tcPr>
          <w:p w14:paraId="3AA6EFF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14FAC59" w14:textId="77777777" w:rsidR="004B34A7" w:rsidRPr="00D93501" w:rsidRDefault="004B34A7" w:rsidP="008063B5">
            <w:pPr>
              <w:pStyle w:val="movimento"/>
              <w:rPr>
                <w:color w:val="002060"/>
              </w:rPr>
            </w:pPr>
            <w:r w:rsidRPr="00D93501">
              <w:rPr>
                <w:color w:val="002060"/>
              </w:rPr>
              <w:t>MELIFFI NICOLA</w:t>
            </w:r>
          </w:p>
        </w:tc>
        <w:tc>
          <w:tcPr>
            <w:tcW w:w="2200" w:type="dxa"/>
            <w:tcMar>
              <w:top w:w="20" w:type="dxa"/>
              <w:left w:w="20" w:type="dxa"/>
              <w:bottom w:w="20" w:type="dxa"/>
              <w:right w:w="20" w:type="dxa"/>
            </w:tcMar>
            <w:vAlign w:val="center"/>
            <w:hideMark/>
          </w:tcPr>
          <w:p w14:paraId="58939ADD" w14:textId="77777777" w:rsidR="004B34A7" w:rsidRPr="00D93501" w:rsidRDefault="004B34A7" w:rsidP="008063B5">
            <w:pPr>
              <w:pStyle w:val="movimento2"/>
              <w:rPr>
                <w:color w:val="002060"/>
              </w:rPr>
            </w:pPr>
            <w:r w:rsidRPr="00D93501">
              <w:rPr>
                <w:color w:val="002060"/>
              </w:rPr>
              <w:t xml:space="preserve">(PIEVE D ICO CALCIO A 5) </w:t>
            </w:r>
          </w:p>
        </w:tc>
      </w:tr>
      <w:tr w:rsidR="004B34A7" w:rsidRPr="00D93501" w14:paraId="1709D7C8" w14:textId="77777777" w:rsidTr="004B34A7">
        <w:trPr>
          <w:divId w:val="527259509"/>
        </w:trPr>
        <w:tc>
          <w:tcPr>
            <w:tcW w:w="2200" w:type="dxa"/>
            <w:tcMar>
              <w:top w:w="20" w:type="dxa"/>
              <w:left w:w="20" w:type="dxa"/>
              <w:bottom w:w="20" w:type="dxa"/>
              <w:right w:w="20" w:type="dxa"/>
            </w:tcMar>
            <w:vAlign w:val="center"/>
            <w:hideMark/>
          </w:tcPr>
          <w:p w14:paraId="372DAAAE" w14:textId="77777777" w:rsidR="004B34A7" w:rsidRPr="00D93501" w:rsidRDefault="004B34A7" w:rsidP="008063B5">
            <w:pPr>
              <w:pStyle w:val="movimento"/>
              <w:rPr>
                <w:color w:val="002060"/>
              </w:rPr>
            </w:pPr>
            <w:r w:rsidRPr="00D93501">
              <w:rPr>
                <w:color w:val="002060"/>
              </w:rPr>
              <w:t>VENTURINI ANDREA</w:t>
            </w:r>
          </w:p>
        </w:tc>
        <w:tc>
          <w:tcPr>
            <w:tcW w:w="2200" w:type="dxa"/>
            <w:tcMar>
              <w:top w:w="20" w:type="dxa"/>
              <w:left w:w="20" w:type="dxa"/>
              <w:bottom w:w="20" w:type="dxa"/>
              <w:right w:w="20" w:type="dxa"/>
            </w:tcMar>
            <w:vAlign w:val="center"/>
            <w:hideMark/>
          </w:tcPr>
          <w:p w14:paraId="6DF9999E" w14:textId="77777777" w:rsidR="004B34A7" w:rsidRPr="00D93501" w:rsidRDefault="004B34A7" w:rsidP="008063B5">
            <w:pPr>
              <w:pStyle w:val="movimento2"/>
              <w:rPr>
                <w:color w:val="002060"/>
              </w:rPr>
            </w:pPr>
            <w:r w:rsidRPr="00D93501">
              <w:rPr>
                <w:color w:val="002060"/>
              </w:rPr>
              <w:t xml:space="preserve">(URBANIA CALCIO) </w:t>
            </w:r>
          </w:p>
        </w:tc>
        <w:tc>
          <w:tcPr>
            <w:tcW w:w="800" w:type="dxa"/>
            <w:tcMar>
              <w:top w:w="20" w:type="dxa"/>
              <w:left w:w="20" w:type="dxa"/>
              <w:bottom w:w="20" w:type="dxa"/>
              <w:right w:w="20" w:type="dxa"/>
            </w:tcMar>
            <w:vAlign w:val="center"/>
            <w:hideMark/>
          </w:tcPr>
          <w:p w14:paraId="1B873C6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E244A5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14534DD" w14:textId="77777777" w:rsidR="004B34A7" w:rsidRPr="00D93501" w:rsidRDefault="004B34A7" w:rsidP="008063B5">
            <w:pPr>
              <w:pStyle w:val="movimento2"/>
              <w:rPr>
                <w:color w:val="002060"/>
              </w:rPr>
            </w:pPr>
            <w:r w:rsidRPr="00D93501">
              <w:rPr>
                <w:color w:val="002060"/>
              </w:rPr>
              <w:t> </w:t>
            </w:r>
          </w:p>
        </w:tc>
      </w:tr>
    </w:tbl>
    <w:p w14:paraId="6FA7D0CC" w14:textId="77777777" w:rsidR="004B34A7" w:rsidRPr="00D93501" w:rsidRDefault="004B34A7" w:rsidP="004B34A7">
      <w:pPr>
        <w:pStyle w:val="titolo20"/>
        <w:divId w:val="527259509"/>
        <w:rPr>
          <w:rFonts w:eastAsiaTheme="minorEastAsia"/>
          <w:color w:val="002060"/>
        </w:rPr>
      </w:pPr>
      <w:r w:rsidRPr="00D935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DC3A5BA" w14:textId="77777777" w:rsidTr="004B34A7">
        <w:trPr>
          <w:divId w:val="527259509"/>
        </w:trPr>
        <w:tc>
          <w:tcPr>
            <w:tcW w:w="2200" w:type="dxa"/>
            <w:tcMar>
              <w:top w:w="20" w:type="dxa"/>
              <w:left w:w="20" w:type="dxa"/>
              <w:bottom w:w="20" w:type="dxa"/>
              <w:right w:w="20" w:type="dxa"/>
            </w:tcMar>
            <w:vAlign w:val="center"/>
            <w:hideMark/>
          </w:tcPr>
          <w:p w14:paraId="14020458" w14:textId="77777777" w:rsidR="004B34A7" w:rsidRPr="00D93501" w:rsidRDefault="004B34A7" w:rsidP="008063B5">
            <w:pPr>
              <w:pStyle w:val="movimento"/>
              <w:rPr>
                <w:color w:val="002060"/>
              </w:rPr>
            </w:pPr>
            <w:r w:rsidRPr="00D93501">
              <w:rPr>
                <w:color w:val="002060"/>
              </w:rPr>
              <w:t>GIAMMARIA LUIGI</w:t>
            </w:r>
          </w:p>
        </w:tc>
        <w:tc>
          <w:tcPr>
            <w:tcW w:w="2200" w:type="dxa"/>
            <w:tcMar>
              <w:top w:w="20" w:type="dxa"/>
              <w:left w:w="20" w:type="dxa"/>
              <w:bottom w:w="20" w:type="dxa"/>
              <w:right w:w="20" w:type="dxa"/>
            </w:tcMar>
            <w:vAlign w:val="center"/>
            <w:hideMark/>
          </w:tcPr>
          <w:p w14:paraId="2C6D5C8B" w14:textId="77777777" w:rsidR="004B34A7" w:rsidRPr="00D93501" w:rsidRDefault="004B34A7" w:rsidP="008063B5">
            <w:pPr>
              <w:pStyle w:val="movimento2"/>
              <w:rPr>
                <w:color w:val="002060"/>
              </w:rPr>
            </w:pPr>
            <w:r w:rsidRPr="00D93501">
              <w:rPr>
                <w:color w:val="002060"/>
              </w:rPr>
              <w:t xml:space="preserve">(ACLI AUDAX MONTECOSARO C5) </w:t>
            </w:r>
          </w:p>
        </w:tc>
        <w:tc>
          <w:tcPr>
            <w:tcW w:w="800" w:type="dxa"/>
            <w:tcMar>
              <w:top w:w="20" w:type="dxa"/>
              <w:left w:w="20" w:type="dxa"/>
              <w:bottom w:w="20" w:type="dxa"/>
              <w:right w:w="20" w:type="dxa"/>
            </w:tcMar>
            <w:vAlign w:val="center"/>
            <w:hideMark/>
          </w:tcPr>
          <w:p w14:paraId="7A83F94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3FF7FF3" w14:textId="77777777" w:rsidR="004B34A7" w:rsidRPr="00D93501" w:rsidRDefault="004B34A7" w:rsidP="008063B5">
            <w:pPr>
              <w:pStyle w:val="movimento"/>
              <w:rPr>
                <w:color w:val="002060"/>
              </w:rPr>
            </w:pPr>
            <w:r w:rsidRPr="00D93501">
              <w:rPr>
                <w:color w:val="002060"/>
              </w:rPr>
              <w:t>UGOLINI MATTEO</w:t>
            </w:r>
          </w:p>
        </w:tc>
        <w:tc>
          <w:tcPr>
            <w:tcW w:w="2200" w:type="dxa"/>
            <w:tcMar>
              <w:top w:w="20" w:type="dxa"/>
              <w:left w:w="20" w:type="dxa"/>
              <w:bottom w:w="20" w:type="dxa"/>
              <w:right w:w="20" w:type="dxa"/>
            </w:tcMar>
            <w:vAlign w:val="center"/>
            <w:hideMark/>
          </w:tcPr>
          <w:p w14:paraId="6BDC4EB0" w14:textId="77777777" w:rsidR="004B34A7" w:rsidRPr="00D93501" w:rsidRDefault="004B34A7" w:rsidP="008063B5">
            <w:pPr>
              <w:pStyle w:val="movimento2"/>
              <w:rPr>
                <w:color w:val="002060"/>
              </w:rPr>
            </w:pPr>
            <w:r w:rsidRPr="00D93501">
              <w:rPr>
                <w:color w:val="002060"/>
              </w:rPr>
              <w:t xml:space="preserve">(BELPIANDILUNA) </w:t>
            </w:r>
          </w:p>
        </w:tc>
      </w:tr>
      <w:tr w:rsidR="004B34A7" w:rsidRPr="00D93501" w14:paraId="0481874F" w14:textId="77777777" w:rsidTr="004B34A7">
        <w:trPr>
          <w:divId w:val="527259509"/>
        </w:trPr>
        <w:tc>
          <w:tcPr>
            <w:tcW w:w="2200" w:type="dxa"/>
            <w:tcMar>
              <w:top w:w="20" w:type="dxa"/>
              <w:left w:w="20" w:type="dxa"/>
              <w:bottom w:w="20" w:type="dxa"/>
              <w:right w:w="20" w:type="dxa"/>
            </w:tcMar>
            <w:vAlign w:val="center"/>
            <w:hideMark/>
          </w:tcPr>
          <w:p w14:paraId="55B9D112" w14:textId="77777777" w:rsidR="004B34A7" w:rsidRPr="00D93501" w:rsidRDefault="004B34A7" w:rsidP="008063B5">
            <w:pPr>
              <w:pStyle w:val="movimento"/>
              <w:rPr>
                <w:color w:val="002060"/>
              </w:rPr>
            </w:pPr>
            <w:r w:rsidRPr="00D93501">
              <w:rPr>
                <w:color w:val="002060"/>
              </w:rPr>
              <w:t>POSSANZINI GIACOMO</w:t>
            </w:r>
          </w:p>
        </w:tc>
        <w:tc>
          <w:tcPr>
            <w:tcW w:w="2200" w:type="dxa"/>
            <w:tcMar>
              <w:top w:w="20" w:type="dxa"/>
              <w:left w:w="20" w:type="dxa"/>
              <w:bottom w:w="20" w:type="dxa"/>
              <w:right w:w="20" w:type="dxa"/>
            </w:tcMar>
            <w:vAlign w:val="center"/>
            <w:hideMark/>
          </w:tcPr>
          <w:p w14:paraId="54968D29" w14:textId="77777777" w:rsidR="004B34A7" w:rsidRPr="00D93501" w:rsidRDefault="004B34A7" w:rsidP="008063B5">
            <w:pPr>
              <w:pStyle w:val="movimento2"/>
              <w:rPr>
                <w:color w:val="002060"/>
              </w:rPr>
            </w:pPr>
            <w:r w:rsidRPr="00D93501">
              <w:rPr>
                <w:color w:val="002060"/>
              </w:rPr>
              <w:t xml:space="preserve">(CANDIA BARACCOLA ASPIO) </w:t>
            </w:r>
          </w:p>
        </w:tc>
        <w:tc>
          <w:tcPr>
            <w:tcW w:w="800" w:type="dxa"/>
            <w:tcMar>
              <w:top w:w="20" w:type="dxa"/>
              <w:left w:w="20" w:type="dxa"/>
              <w:bottom w:w="20" w:type="dxa"/>
              <w:right w:w="20" w:type="dxa"/>
            </w:tcMar>
            <w:vAlign w:val="center"/>
            <w:hideMark/>
          </w:tcPr>
          <w:p w14:paraId="2EB22DC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492AA2C" w14:textId="77777777" w:rsidR="004B34A7" w:rsidRPr="00D93501" w:rsidRDefault="004B34A7" w:rsidP="008063B5">
            <w:pPr>
              <w:pStyle w:val="movimento"/>
              <w:rPr>
                <w:color w:val="002060"/>
              </w:rPr>
            </w:pPr>
            <w:r w:rsidRPr="00D93501">
              <w:rPr>
                <w:color w:val="002060"/>
              </w:rPr>
              <w:t>CUCCULELLI CHRISTIAN</w:t>
            </w:r>
          </w:p>
        </w:tc>
        <w:tc>
          <w:tcPr>
            <w:tcW w:w="2200" w:type="dxa"/>
            <w:tcMar>
              <w:top w:w="20" w:type="dxa"/>
              <w:left w:w="20" w:type="dxa"/>
              <w:bottom w:w="20" w:type="dxa"/>
              <w:right w:w="20" w:type="dxa"/>
            </w:tcMar>
            <w:vAlign w:val="center"/>
            <w:hideMark/>
          </w:tcPr>
          <w:p w14:paraId="09971807" w14:textId="77777777" w:rsidR="004B34A7" w:rsidRPr="00D93501" w:rsidRDefault="004B34A7" w:rsidP="008063B5">
            <w:pPr>
              <w:pStyle w:val="movimento2"/>
              <w:rPr>
                <w:color w:val="002060"/>
              </w:rPr>
            </w:pPr>
            <w:r w:rsidRPr="00D93501">
              <w:rPr>
                <w:color w:val="002060"/>
              </w:rPr>
              <w:t xml:space="preserve">(GAGLIOLE F.C.) </w:t>
            </w:r>
          </w:p>
        </w:tc>
      </w:tr>
      <w:tr w:rsidR="004B34A7" w:rsidRPr="00D93501" w14:paraId="2AB0AA57" w14:textId="77777777" w:rsidTr="004B34A7">
        <w:trPr>
          <w:divId w:val="527259509"/>
        </w:trPr>
        <w:tc>
          <w:tcPr>
            <w:tcW w:w="2200" w:type="dxa"/>
            <w:tcMar>
              <w:top w:w="20" w:type="dxa"/>
              <w:left w:w="20" w:type="dxa"/>
              <w:bottom w:w="20" w:type="dxa"/>
              <w:right w:w="20" w:type="dxa"/>
            </w:tcMar>
            <w:vAlign w:val="center"/>
            <w:hideMark/>
          </w:tcPr>
          <w:p w14:paraId="78308F1A" w14:textId="77777777" w:rsidR="004B34A7" w:rsidRPr="00D93501" w:rsidRDefault="004B34A7" w:rsidP="008063B5">
            <w:pPr>
              <w:pStyle w:val="movimento"/>
              <w:rPr>
                <w:color w:val="002060"/>
              </w:rPr>
            </w:pPr>
            <w:r w:rsidRPr="00D93501">
              <w:rPr>
                <w:color w:val="002060"/>
              </w:rPr>
              <w:t>TANCINI FRANCESCO</w:t>
            </w:r>
          </w:p>
        </w:tc>
        <w:tc>
          <w:tcPr>
            <w:tcW w:w="2200" w:type="dxa"/>
            <w:tcMar>
              <w:top w:w="20" w:type="dxa"/>
              <w:left w:w="20" w:type="dxa"/>
              <w:bottom w:w="20" w:type="dxa"/>
              <w:right w:w="20" w:type="dxa"/>
            </w:tcMar>
            <w:vAlign w:val="center"/>
            <w:hideMark/>
          </w:tcPr>
          <w:p w14:paraId="79EEDB7E" w14:textId="77777777" w:rsidR="004B34A7" w:rsidRPr="00D93501" w:rsidRDefault="004B34A7" w:rsidP="008063B5">
            <w:pPr>
              <w:pStyle w:val="movimento2"/>
              <w:rPr>
                <w:color w:val="002060"/>
              </w:rPr>
            </w:pPr>
            <w:r w:rsidRPr="00D93501">
              <w:rPr>
                <w:color w:val="002060"/>
              </w:rPr>
              <w:t xml:space="preserve">(PIEVE D ICO CALCIO A 5) </w:t>
            </w:r>
          </w:p>
        </w:tc>
        <w:tc>
          <w:tcPr>
            <w:tcW w:w="800" w:type="dxa"/>
            <w:tcMar>
              <w:top w:w="20" w:type="dxa"/>
              <w:left w:w="20" w:type="dxa"/>
              <w:bottom w:w="20" w:type="dxa"/>
              <w:right w:w="20" w:type="dxa"/>
            </w:tcMar>
            <w:vAlign w:val="center"/>
            <w:hideMark/>
          </w:tcPr>
          <w:p w14:paraId="5B67652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89FCD01" w14:textId="77777777" w:rsidR="004B34A7" w:rsidRPr="00D93501" w:rsidRDefault="004B34A7" w:rsidP="008063B5">
            <w:pPr>
              <w:pStyle w:val="movimento"/>
              <w:rPr>
                <w:color w:val="002060"/>
              </w:rPr>
            </w:pPr>
            <w:r w:rsidRPr="00D93501">
              <w:rPr>
                <w:color w:val="002060"/>
              </w:rPr>
              <w:t>CARUCCI ALESSIO</w:t>
            </w:r>
          </w:p>
        </w:tc>
        <w:tc>
          <w:tcPr>
            <w:tcW w:w="2200" w:type="dxa"/>
            <w:tcMar>
              <w:top w:w="20" w:type="dxa"/>
              <w:left w:w="20" w:type="dxa"/>
              <w:bottom w:w="20" w:type="dxa"/>
              <w:right w:w="20" w:type="dxa"/>
            </w:tcMar>
            <w:vAlign w:val="center"/>
            <w:hideMark/>
          </w:tcPr>
          <w:p w14:paraId="15885850" w14:textId="77777777" w:rsidR="004B34A7" w:rsidRPr="00D93501" w:rsidRDefault="004B34A7" w:rsidP="008063B5">
            <w:pPr>
              <w:pStyle w:val="movimento2"/>
              <w:rPr>
                <w:color w:val="002060"/>
              </w:rPr>
            </w:pPr>
            <w:r w:rsidRPr="00D93501">
              <w:rPr>
                <w:color w:val="002060"/>
              </w:rPr>
              <w:t xml:space="preserve">(SAN GINESIO FUTSAL) </w:t>
            </w:r>
          </w:p>
        </w:tc>
      </w:tr>
      <w:tr w:rsidR="004B34A7" w:rsidRPr="00D93501" w14:paraId="71A7A194" w14:textId="77777777" w:rsidTr="004B34A7">
        <w:trPr>
          <w:divId w:val="527259509"/>
        </w:trPr>
        <w:tc>
          <w:tcPr>
            <w:tcW w:w="2200" w:type="dxa"/>
            <w:tcMar>
              <w:top w:w="20" w:type="dxa"/>
              <w:left w:w="20" w:type="dxa"/>
              <w:bottom w:w="20" w:type="dxa"/>
              <w:right w:w="20" w:type="dxa"/>
            </w:tcMar>
            <w:vAlign w:val="center"/>
            <w:hideMark/>
          </w:tcPr>
          <w:p w14:paraId="568384B3" w14:textId="77777777" w:rsidR="004B34A7" w:rsidRPr="00D93501" w:rsidRDefault="004B34A7" w:rsidP="008063B5">
            <w:pPr>
              <w:pStyle w:val="movimento"/>
              <w:rPr>
                <w:color w:val="002060"/>
              </w:rPr>
            </w:pPr>
            <w:r w:rsidRPr="00D93501">
              <w:rPr>
                <w:color w:val="002060"/>
              </w:rPr>
              <w:t>MUNAFO LUCAS NICOLAS</w:t>
            </w:r>
          </w:p>
        </w:tc>
        <w:tc>
          <w:tcPr>
            <w:tcW w:w="2200" w:type="dxa"/>
            <w:tcMar>
              <w:top w:w="20" w:type="dxa"/>
              <w:left w:w="20" w:type="dxa"/>
              <w:bottom w:w="20" w:type="dxa"/>
              <w:right w:w="20" w:type="dxa"/>
            </w:tcMar>
            <w:vAlign w:val="center"/>
            <w:hideMark/>
          </w:tcPr>
          <w:p w14:paraId="0E86B09B" w14:textId="77777777" w:rsidR="004B34A7" w:rsidRPr="00D93501" w:rsidRDefault="004B34A7" w:rsidP="008063B5">
            <w:pPr>
              <w:pStyle w:val="movimento2"/>
              <w:rPr>
                <w:color w:val="002060"/>
              </w:rPr>
            </w:pPr>
            <w:r w:rsidRPr="00D93501">
              <w:rPr>
                <w:color w:val="002060"/>
              </w:rPr>
              <w:t xml:space="preserve">(SAN GINESIO FUTSAL) </w:t>
            </w:r>
          </w:p>
        </w:tc>
        <w:tc>
          <w:tcPr>
            <w:tcW w:w="800" w:type="dxa"/>
            <w:tcMar>
              <w:top w:w="20" w:type="dxa"/>
              <w:left w:w="20" w:type="dxa"/>
              <w:bottom w:w="20" w:type="dxa"/>
              <w:right w:w="20" w:type="dxa"/>
            </w:tcMar>
            <w:vAlign w:val="center"/>
            <w:hideMark/>
          </w:tcPr>
          <w:p w14:paraId="6031DB2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3B19E37" w14:textId="77777777" w:rsidR="004B34A7" w:rsidRPr="00D93501" w:rsidRDefault="004B34A7" w:rsidP="008063B5">
            <w:pPr>
              <w:pStyle w:val="movimento"/>
              <w:rPr>
                <w:color w:val="002060"/>
              </w:rPr>
            </w:pPr>
            <w:r w:rsidRPr="00D93501">
              <w:rPr>
                <w:color w:val="002060"/>
              </w:rPr>
              <w:t>BATTISTELLI GIANMARCO</w:t>
            </w:r>
          </w:p>
        </w:tc>
        <w:tc>
          <w:tcPr>
            <w:tcW w:w="2200" w:type="dxa"/>
            <w:tcMar>
              <w:top w:w="20" w:type="dxa"/>
              <w:left w:w="20" w:type="dxa"/>
              <w:bottom w:w="20" w:type="dxa"/>
              <w:right w:w="20" w:type="dxa"/>
            </w:tcMar>
            <w:vAlign w:val="center"/>
            <w:hideMark/>
          </w:tcPr>
          <w:p w14:paraId="000F9A85"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34414F63" w14:textId="77777777" w:rsidTr="004B34A7">
        <w:trPr>
          <w:divId w:val="527259509"/>
        </w:trPr>
        <w:tc>
          <w:tcPr>
            <w:tcW w:w="2200" w:type="dxa"/>
            <w:tcMar>
              <w:top w:w="20" w:type="dxa"/>
              <w:left w:w="20" w:type="dxa"/>
              <w:bottom w:w="20" w:type="dxa"/>
              <w:right w:w="20" w:type="dxa"/>
            </w:tcMar>
            <w:vAlign w:val="center"/>
            <w:hideMark/>
          </w:tcPr>
          <w:p w14:paraId="46EE8CA0" w14:textId="77777777" w:rsidR="004B34A7" w:rsidRPr="00D93501" w:rsidRDefault="004B34A7" w:rsidP="008063B5">
            <w:pPr>
              <w:pStyle w:val="movimento"/>
              <w:rPr>
                <w:color w:val="002060"/>
              </w:rPr>
            </w:pPr>
            <w:r w:rsidRPr="00D93501">
              <w:rPr>
                <w:color w:val="002060"/>
              </w:rPr>
              <w:t>BONCI LUCA</w:t>
            </w:r>
          </w:p>
        </w:tc>
        <w:tc>
          <w:tcPr>
            <w:tcW w:w="2200" w:type="dxa"/>
            <w:tcMar>
              <w:top w:w="20" w:type="dxa"/>
              <w:left w:w="20" w:type="dxa"/>
              <w:bottom w:w="20" w:type="dxa"/>
              <w:right w:w="20" w:type="dxa"/>
            </w:tcMar>
            <w:vAlign w:val="center"/>
            <w:hideMark/>
          </w:tcPr>
          <w:p w14:paraId="48959FEE" w14:textId="77777777" w:rsidR="004B34A7" w:rsidRPr="00D93501" w:rsidRDefault="004B34A7" w:rsidP="008063B5">
            <w:pPr>
              <w:pStyle w:val="movimento2"/>
              <w:rPr>
                <w:color w:val="002060"/>
              </w:rPr>
            </w:pPr>
            <w:r w:rsidRPr="00D93501">
              <w:rPr>
                <w:color w:val="002060"/>
              </w:rPr>
              <w:t xml:space="preserve">(SMIRRA CITY) </w:t>
            </w:r>
          </w:p>
        </w:tc>
        <w:tc>
          <w:tcPr>
            <w:tcW w:w="800" w:type="dxa"/>
            <w:tcMar>
              <w:top w:w="20" w:type="dxa"/>
              <w:left w:w="20" w:type="dxa"/>
              <w:bottom w:w="20" w:type="dxa"/>
              <w:right w:w="20" w:type="dxa"/>
            </w:tcMar>
            <w:vAlign w:val="center"/>
            <w:hideMark/>
          </w:tcPr>
          <w:p w14:paraId="2F25441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3B18C35" w14:textId="77777777" w:rsidR="004B34A7" w:rsidRPr="00D93501" w:rsidRDefault="004B34A7" w:rsidP="008063B5">
            <w:pPr>
              <w:pStyle w:val="movimento"/>
              <w:rPr>
                <w:color w:val="002060"/>
              </w:rPr>
            </w:pPr>
            <w:r w:rsidRPr="00D93501">
              <w:rPr>
                <w:color w:val="002060"/>
              </w:rPr>
              <w:t>FRATTESI RICCARDO</w:t>
            </w:r>
          </w:p>
        </w:tc>
        <w:tc>
          <w:tcPr>
            <w:tcW w:w="2200" w:type="dxa"/>
            <w:tcMar>
              <w:top w:w="20" w:type="dxa"/>
              <w:left w:w="20" w:type="dxa"/>
              <w:bottom w:w="20" w:type="dxa"/>
              <w:right w:w="20" w:type="dxa"/>
            </w:tcMar>
            <w:vAlign w:val="center"/>
            <w:hideMark/>
          </w:tcPr>
          <w:p w14:paraId="0D5C9809"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7ECB84D4" w14:textId="77777777" w:rsidTr="004B34A7">
        <w:trPr>
          <w:divId w:val="527259509"/>
        </w:trPr>
        <w:tc>
          <w:tcPr>
            <w:tcW w:w="2200" w:type="dxa"/>
            <w:tcMar>
              <w:top w:w="20" w:type="dxa"/>
              <w:left w:w="20" w:type="dxa"/>
              <w:bottom w:w="20" w:type="dxa"/>
              <w:right w:w="20" w:type="dxa"/>
            </w:tcMar>
            <w:vAlign w:val="center"/>
            <w:hideMark/>
          </w:tcPr>
          <w:p w14:paraId="488F52B2" w14:textId="77777777" w:rsidR="004B34A7" w:rsidRPr="00D93501" w:rsidRDefault="004B34A7" w:rsidP="008063B5">
            <w:pPr>
              <w:pStyle w:val="movimento"/>
              <w:rPr>
                <w:color w:val="002060"/>
              </w:rPr>
            </w:pPr>
            <w:r w:rsidRPr="00D93501">
              <w:rPr>
                <w:color w:val="002060"/>
              </w:rPr>
              <w:t>PIGNOTTI MICHELE</w:t>
            </w:r>
          </w:p>
        </w:tc>
        <w:tc>
          <w:tcPr>
            <w:tcW w:w="2200" w:type="dxa"/>
            <w:tcMar>
              <w:top w:w="20" w:type="dxa"/>
              <w:left w:w="20" w:type="dxa"/>
              <w:bottom w:w="20" w:type="dxa"/>
              <w:right w:w="20" w:type="dxa"/>
            </w:tcMar>
            <w:vAlign w:val="center"/>
            <w:hideMark/>
          </w:tcPr>
          <w:p w14:paraId="3D644650" w14:textId="77777777" w:rsidR="004B34A7" w:rsidRPr="00D93501" w:rsidRDefault="004B34A7" w:rsidP="008063B5">
            <w:pPr>
              <w:pStyle w:val="movimento2"/>
              <w:rPr>
                <w:color w:val="002060"/>
              </w:rPr>
            </w:pPr>
            <w:r w:rsidRPr="00D93501">
              <w:rPr>
                <w:color w:val="002060"/>
              </w:rPr>
              <w:t xml:space="preserve">(SPORTING GROTTAMMARE) </w:t>
            </w:r>
          </w:p>
        </w:tc>
        <w:tc>
          <w:tcPr>
            <w:tcW w:w="800" w:type="dxa"/>
            <w:tcMar>
              <w:top w:w="20" w:type="dxa"/>
              <w:left w:w="20" w:type="dxa"/>
              <w:bottom w:w="20" w:type="dxa"/>
              <w:right w:w="20" w:type="dxa"/>
            </w:tcMar>
            <w:vAlign w:val="center"/>
            <w:hideMark/>
          </w:tcPr>
          <w:p w14:paraId="4AEA482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8DDBE08" w14:textId="77777777" w:rsidR="004B34A7" w:rsidRPr="00D93501" w:rsidRDefault="004B34A7" w:rsidP="008063B5">
            <w:pPr>
              <w:pStyle w:val="movimento"/>
              <w:rPr>
                <w:color w:val="002060"/>
              </w:rPr>
            </w:pPr>
            <w:r w:rsidRPr="00D93501">
              <w:rPr>
                <w:color w:val="002060"/>
              </w:rPr>
              <w:t>FORLUCCI ENRICO</w:t>
            </w:r>
          </w:p>
        </w:tc>
        <w:tc>
          <w:tcPr>
            <w:tcW w:w="2200" w:type="dxa"/>
            <w:tcMar>
              <w:top w:w="20" w:type="dxa"/>
              <w:left w:w="20" w:type="dxa"/>
              <w:bottom w:w="20" w:type="dxa"/>
              <w:right w:w="20" w:type="dxa"/>
            </w:tcMar>
            <w:vAlign w:val="center"/>
            <w:hideMark/>
          </w:tcPr>
          <w:p w14:paraId="0DCFFA8C" w14:textId="77777777" w:rsidR="004B34A7" w:rsidRPr="00D93501" w:rsidRDefault="004B34A7" w:rsidP="008063B5">
            <w:pPr>
              <w:pStyle w:val="movimento2"/>
              <w:rPr>
                <w:color w:val="002060"/>
              </w:rPr>
            </w:pPr>
            <w:r w:rsidRPr="00D93501">
              <w:rPr>
                <w:color w:val="002060"/>
              </w:rPr>
              <w:t xml:space="preserve">(URBANIA CALCIO) </w:t>
            </w:r>
          </w:p>
        </w:tc>
      </w:tr>
    </w:tbl>
    <w:p w14:paraId="60B3AD27" w14:textId="77777777" w:rsidR="004B34A7" w:rsidRDefault="004B34A7" w:rsidP="004B34A7">
      <w:pPr>
        <w:pStyle w:val="breakline"/>
        <w:divId w:val="527259509"/>
        <w:rPr>
          <w:color w:val="002060"/>
        </w:rPr>
      </w:pPr>
    </w:p>
    <w:p w14:paraId="68069FFC"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6134792F"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519FCD5" w14:textId="77777777" w:rsidR="004B34A7" w:rsidRDefault="004B34A7" w:rsidP="004B34A7">
      <w:pPr>
        <w:pStyle w:val="breakline"/>
        <w:divId w:val="527259509"/>
        <w:rPr>
          <w:color w:val="002060"/>
        </w:rPr>
      </w:pPr>
    </w:p>
    <w:p w14:paraId="41053B6A" w14:textId="77777777" w:rsidR="004B34A7" w:rsidRPr="00D93501" w:rsidRDefault="004B34A7" w:rsidP="004B34A7">
      <w:pPr>
        <w:pStyle w:val="titoloprinc0"/>
        <w:divId w:val="527259509"/>
        <w:rPr>
          <w:color w:val="002060"/>
        </w:rPr>
      </w:pPr>
      <w:r>
        <w:rPr>
          <w:color w:val="002060"/>
        </w:rPr>
        <w:t>PROGRAMMA GARE</w:t>
      </w:r>
    </w:p>
    <w:p w14:paraId="00C528A7" w14:textId="77777777" w:rsidR="004B34A7" w:rsidRDefault="004B34A7" w:rsidP="004B34A7">
      <w:pPr>
        <w:spacing w:after="120"/>
        <w:divId w:val="527259509"/>
        <w:rPr>
          <w:color w:val="002060"/>
        </w:rPr>
      </w:pPr>
    </w:p>
    <w:p w14:paraId="26B54BA9" w14:textId="77777777" w:rsidR="004B34A7" w:rsidRPr="00504627" w:rsidRDefault="004B34A7" w:rsidP="004B34A7">
      <w:pPr>
        <w:pStyle w:val="sottotitolocampionato10"/>
        <w:divId w:val="527259509"/>
        <w:rPr>
          <w:color w:val="002060"/>
        </w:rPr>
      </w:pPr>
      <w:r w:rsidRPr="0050462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160D396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466B1"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4608A"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8743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F8805"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21570"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398F"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14EA"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6777E464" w14:textId="77777777" w:rsidTr="004B34A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605A46" w14:textId="77777777" w:rsidR="004B34A7" w:rsidRPr="00504627" w:rsidRDefault="004B34A7" w:rsidP="008063B5">
            <w:pPr>
              <w:pStyle w:val="rowtabella0"/>
              <w:rPr>
                <w:color w:val="002060"/>
              </w:rPr>
            </w:pPr>
            <w:r w:rsidRPr="00504627">
              <w:rPr>
                <w:color w:val="002060"/>
              </w:rPr>
              <w:lastRenderedPageBreak/>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3DCD6" w14:textId="77777777" w:rsidR="004B34A7" w:rsidRPr="00504627" w:rsidRDefault="004B34A7" w:rsidP="008063B5">
            <w:pPr>
              <w:pStyle w:val="rowtabella0"/>
              <w:rPr>
                <w:color w:val="002060"/>
              </w:rPr>
            </w:pPr>
            <w:r w:rsidRPr="00504627">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BDA6E" w14:textId="77777777" w:rsidR="004B34A7" w:rsidRPr="00504627" w:rsidRDefault="004B34A7" w:rsidP="008063B5">
            <w:pPr>
              <w:pStyle w:val="rowtabella0"/>
              <w:jc w:val="center"/>
              <w:rPr>
                <w:color w:val="002060"/>
              </w:rPr>
            </w:pPr>
            <w:r w:rsidRPr="005046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77BE3" w14:textId="77777777" w:rsidR="004B34A7" w:rsidRPr="00504627" w:rsidRDefault="004B34A7" w:rsidP="008063B5">
            <w:pPr>
              <w:pStyle w:val="rowtabella0"/>
              <w:rPr>
                <w:color w:val="002060"/>
              </w:rPr>
            </w:pPr>
            <w:r w:rsidRPr="00504627">
              <w:rPr>
                <w:color w:val="002060"/>
              </w:rPr>
              <w:t>17/11/2021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889B5" w14:textId="77777777" w:rsidR="004B34A7" w:rsidRPr="00504627" w:rsidRDefault="004B34A7" w:rsidP="008063B5">
            <w:pPr>
              <w:pStyle w:val="rowtabella0"/>
              <w:rPr>
                <w:color w:val="002060"/>
              </w:rPr>
            </w:pPr>
            <w:r w:rsidRPr="00504627">
              <w:rPr>
                <w:color w:val="002060"/>
              </w:rPr>
              <w:t>5134 CENTRO SPORTIVO SCHIAVONI C.1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7C138"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C3A5D" w14:textId="77777777" w:rsidR="004B34A7" w:rsidRPr="00504627" w:rsidRDefault="004B34A7" w:rsidP="008063B5">
            <w:pPr>
              <w:pStyle w:val="rowtabella0"/>
              <w:rPr>
                <w:color w:val="002060"/>
              </w:rPr>
            </w:pPr>
            <w:r w:rsidRPr="00504627">
              <w:rPr>
                <w:color w:val="002060"/>
              </w:rPr>
              <w:t>VIA PASTORE 17</w:t>
            </w:r>
          </w:p>
        </w:tc>
      </w:tr>
    </w:tbl>
    <w:p w14:paraId="7D81ABAA" w14:textId="77777777" w:rsidR="004B34A7" w:rsidRPr="00504627" w:rsidRDefault="004B34A7" w:rsidP="004B34A7">
      <w:pPr>
        <w:pStyle w:val="breakline"/>
        <w:divId w:val="527259509"/>
        <w:rPr>
          <w:rFonts w:eastAsiaTheme="minorEastAsia"/>
          <w:color w:val="002060"/>
        </w:rPr>
      </w:pPr>
    </w:p>
    <w:p w14:paraId="72A382B4" w14:textId="77777777" w:rsidR="004B34A7" w:rsidRPr="00504627" w:rsidRDefault="004B34A7" w:rsidP="004B34A7">
      <w:pPr>
        <w:pStyle w:val="breakline"/>
        <w:divId w:val="527259509"/>
        <w:rPr>
          <w:color w:val="002060"/>
        </w:rPr>
      </w:pPr>
    </w:p>
    <w:p w14:paraId="05DA2D9A" w14:textId="77777777" w:rsidR="004B34A7" w:rsidRPr="00504627" w:rsidRDefault="004B34A7" w:rsidP="004B34A7">
      <w:pPr>
        <w:pStyle w:val="breakline"/>
        <w:divId w:val="527259509"/>
        <w:rPr>
          <w:color w:val="002060"/>
        </w:rPr>
      </w:pPr>
    </w:p>
    <w:p w14:paraId="1E142A50" w14:textId="77777777" w:rsidR="004B34A7" w:rsidRPr="00504627" w:rsidRDefault="004B34A7" w:rsidP="004B34A7">
      <w:pPr>
        <w:pStyle w:val="sottotitolocampionato10"/>
        <w:divId w:val="527259509"/>
        <w:rPr>
          <w:color w:val="002060"/>
        </w:rPr>
      </w:pPr>
      <w:r w:rsidRPr="00504627">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4B34A7" w:rsidRPr="00504627" w14:paraId="3D80C5A9"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0FD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4573C"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3987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D479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FC8A4"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1072E" w14:textId="77777777" w:rsidR="004B34A7" w:rsidRPr="00504627" w:rsidRDefault="004B34A7" w:rsidP="008063B5">
            <w:pPr>
              <w:pStyle w:val="headertabella0"/>
              <w:rPr>
                <w:color w:val="002060"/>
              </w:rPr>
            </w:pPr>
            <w:proofErr w:type="spellStart"/>
            <w:r w:rsidRPr="00504627">
              <w:rPr>
                <w:color w:val="002060"/>
              </w:rPr>
              <w:t>Localita'</w:t>
            </w:r>
            <w:proofErr w:type="spellEnd"/>
            <w:r w:rsidRPr="00504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D541E"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745958F"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BB82B" w14:textId="77777777" w:rsidR="004B34A7" w:rsidRPr="00504627" w:rsidRDefault="004B34A7" w:rsidP="008063B5">
            <w:pPr>
              <w:pStyle w:val="rowtabella0"/>
              <w:rPr>
                <w:color w:val="002060"/>
              </w:rPr>
            </w:pPr>
            <w:r w:rsidRPr="0050462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4FFF1" w14:textId="77777777" w:rsidR="004B34A7" w:rsidRPr="00504627" w:rsidRDefault="004B34A7" w:rsidP="008063B5">
            <w:pPr>
              <w:pStyle w:val="rowtabella0"/>
              <w:rPr>
                <w:color w:val="002060"/>
              </w:rPr>
            </w:pPr>
            <w:r w:rsidRPr="00504627">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BB4D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57259" w14:textId="77777777" w:rsidR="004B34A7" w:rsidRPr="00504627" w:rsidRDefault="004B34A7" w:rsidP="008063B5">
            <w:pPr>
              <w:pStyle w:val="rowtabella0"/>
              <w:rPr>
                <w:color w:val="002060"/>
              </w:rPr>
            </w:pPr>
            <w:r w:rsidRPr="00504627">
              <w:rPr>
                <w:color w:val="002060"/>
              </w:rPr>
              <w:t>16/11/2021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09CCB" w14:textId="77777777" w:rsidR="004B34A7" w:rsidRPr="00504627" w:rsidRDefault="004B34A7" w:rsidP="008063B5">
            <w:pPr>
              <w:pStyle w:val="rowtabella0"/>
              <w:rPr>
                <w:color w:val="002060"/>
              </w:rPr>
            </w:pPr>
            <w:r w:rsidRPr="00504627">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BF722"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48F97" w14:textId="77777777" w:rsidR="004B34A7" w:rsidRPr="00504627" w:rsidRDefault="004B34A7" w:rsidP="008063B5">
            <w:pPr>
              <w:pStyle w:val="rowtabella0"/>
              <w:rPr>
                <w:color w:val="002060"/>
              </w:rPr>
            </w:pPr>
            <w:r w:rsidRPr="00504627">
              <w:rPr>
                <w:color w:val="002060"/>
              </w:rPr>
              <w:t>LOCALITA' CANDIA</w:t>
            </w:r>
          </w:p>
        </w:tc>
      </w:tr>
      <w:tr w:rsidR="004B34A7" w:rsidRPr="00504627" w14:paraId="5247EA7A"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7529C" w14:textId="77777777" w:rsidR="004B34A7" w:rsidRPr="00504627" w:rsidRDefault="004B34A7" w:rsidP="008063B5">
            <w:pPr>
              <w:pStyle w:val="rowtabella0"/>
              <w:rPr>
                <w:color w:val="002060"/>
              </w:rPr>
            </w:pPr>
            <w:proofErr w:type="gramStart"/>
            <w:r w:rsidRPr="00504627">
              <w:rPr>
                <w:color w:val="002060"/>
              </w:rPr>
              <w:t>L ALTRO</w:t>
            </w:r>
            <w:proofErr w:type="gramEnd"/>
            <w:r w:rsidRPr="00504627">
              <w:rPr>
                <w:color w:val="002060"/>
              </w:rPr>
              <w:t xml:space="preserve">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90555" w14:textId="77777777" w:rsidR="004B34A7" w:rsidRPr="00504627" w:rsidRDefault="004B34A7" w:rsidP="008063B5">
            <w:pPr>
              <w:pStyle w:val="rowtabella0"/>
              <w:rPr>
                <w:color w:val="002060"/>
              </w:rPr>
            </w:pPr>
            <w:r w:rsidRPr="0050462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CE85D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15B87" w14:textId="77777777" w:rsidR="004B34A7" w:rsidRPr="00504627" w:rsidRDefault="004B34A7" w:rsidP="008063B5">
            <w:pPr>
              <w:pStyle w:val="rowtabella0"/>
              <w:rPr>
                <w:color w:val="002060"/>
              </w:rPr>
            </w:pPr>
            <w:r w:rsidRPr="00504627">
              <w:rPr>
                <w:color w:val="002060"/>
              </w:rPr>
              <w:t>17/11/2021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11C63" w14:textId="77777777" w:rsidR="004B34A7" w:rsidRPr="00504627" w:rsidRDefault="004B34A7" w:rsidP="008063B5">
            <w:pPr>
              <w:pStyle w:val="rowtabella0"/>
              <w:rPr>
                <w:color w:val="002060"/>
              </w:rPr>
            </w:pPr>
            <w:r w:rsidRPr="0050462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AF3B5" w14:textId="77777777" w:rsidR="004B34A7" w:rsidRPr="00504627" w:rsidRDefault="004B34A7" w:rsidP="008063B5">
            <w:pPr>
              <w:pStyle w:val="rowtabella0"/>
              <w:rPr>
                <w:color w:val="002060"/>
              </w:rPr>
            </w:pPr>
            <w:r w:rsidRPr="0050462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43667" w14:textId="77777777" w:rsidR="004B34A7" w:rsidRPr="00504627" w:rsidRDefault="004B34A7" w:rsidP="008063B5">
            <w:pPr>
              <w:pStyle w:val="rowtabella0"/>
              <w:rPr>
                <w:color w:val="002060"/>
              </w:rPr>
            </w:pPr>
            <w:r w:rsidRPr="00504627">
              <w:rPr>
                <w:color w:val="002060"/>
              </w:rPr>
              <w:t>VIA SALVO D'ACQUISTO</w:t>
            </w:r>
          </w:p>
        </w:tc>
      </w:tr>
      <w:tr w:rsidR="004B34A7" w:rsidRPr="00504627" w14:paraId="53EF7E3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B3B17" w14:textId="77777777" w:rsidR="004B34A7" w:rsidRPr="00504627" w:rsidRDefault="004B34A7" w:rsidP="008063B5">
            <w:pPr>
              <w:pStyle w:val="rowtabella0"/>
              <w:rPr>
                <w:color w:val="002060"/>
              </w:rPr>
            </w:pPr>
            <w:r w:rsidRPr="0050462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16A2FE" w14:textId="77777777" w:rsidR="004B34A7" w:rsidRPr="00504627" w:rsidRDefault="004B34A7" w:rsidP="008063B5">
            <w:pPr>
              <w:pStyle w:val="rowtabella0"/>
              <w:rPr>
                <w:color w:val="002060"/>
              </w:rPr>
            </w:pPr>
            <w:r w:rsidRPr="00504627">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7C89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7D673" w14:textId="77777777" w:rsidR="004B34A7" w:rsidRPr="00504627" w:rsidRDefault="004B34A7" w:rsidP="008063B5">
            <w:pPr>
              <w:pStyle w:val="rowtabella0"/>
              <w:rPr>
                <w:color w:val="002060"/>
              </w:rPr>
            </w:pPr>
            <w:r w:rsidRPr="00504627">
              <w:rPr>
                <w:color w:val="002060"/>
              </w:rPr>
              <w:t>17/11/2021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AC215" w14:textId="77777777" w:rsidR="004B34A7" w:rsidRPr="00504627" w:rsidRDefault="004B34A7" w:rsidP="008063B5">
            <w:pPr>
              <w:pStyle w:val="rowtabella0"/>
              <w:rPr>
                <w:color w:val="002060"/>
              </w:rPr>
            </w:pPr>
            <w:r w:rsidRPr="0050462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48456" w14:textId="77777777" w:rsidR="004B34A7" w:rsidRPr="00504627" w:rsidRDefault="004B34A7" w:rsidP="008063B5">
            <w:pPr>
              <w:pStyle w:val="rowtabella0"/>
              <w:rPr>
                <w:color w:val="002060"/>
              </w:rPr>
            </w:pPr>
            <w:r w:rsidRPr="0050462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58F84" w14:textId="77777777" w:rsidR="004B34A7" w:rsidRPr="00504627" w:rsidRDefault="004B34A7" w:rsidP="008063B5">
            <w:pPr>
              <w:pStyle w:val="rowtabella0"/>
              <w:rPr>
                <w:color w:val="002060"/>
              </w:rPr>
            </w:pPr>
            <w:r w:rsidRPr="00504627">
              <w:rPr>
                <w:color w:val="002060"/>
              </w:rPr>
              <w:t>VIA IV NOVEMBRE</w:t>
            </w:r>
          </w:p>
        </w:tc>
      </w:tr>
      <w:tr w:rsidR="004B34A7" w:rsidRPr="00504627" w14:paraId="1188968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AC859" w14:textId="77777777" w:rsidR="004B34A7" w:rsidRPr="00504627" w:rsidRDefault="004B34A7" w:rsidP="008063B5">
            <w:pPr>
              <w:pStyle w:val="rowtabella0"/>
              <w:rPr>
                <w:color w:val="002060"/>
              </w:rPr>
            </w:pPr>
            <w:r w:rsidRPr="0050462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4BE2B" w14:textId="77777777" w:rsidR="004B34A7" w:rsidRPr="00504627" w:rsidRDefault="004B34A7" w:rsidP="008063B5">
            <w:pPr>
              <w:pStyle w:val="rowtabella0"/>
              <w:rPr>
                <w:color w:val="002060"/>
              </w:rPr>
            </w:pPr>
            <w:proofErr w:type="gramStart"/>
            <w:r w:rsidRPr="00504627">
              <w:rPr>
                <w:color w:val="002060"/>
              </w:rPr>
              <w:t>L ALTRO</w:t>
            </w:r>
            <w:proofErr w:type="gramEnd"/>
            <w:r w:rsidRPr="00504627">
              <w:rPr>
                <w:color w:val="002060"/>
              </w:rPr>
              <w:t xml:space="preserve">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B06E88"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D3B6F" w14:textId="77777777" w:rsidR="004B34A7" w:rsidRPr="00504627" w:rsidRDefault="004B34A7" w:rsidP="008063B5">
            <w:pPr>
              <w:pStyle w:val="rowtabella0"/>
              <w:rPr>
                <w:color w:val="002060"/>
              </w:rPr>
            </w:pPr>
            <w:r w:rsidRPr="00504627">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DFE0C" w14:textId="77777777" w:rsidR="004B34A7" w:rsidRPr="00504627" w:rsidRDefault="004B34A7" w:rsidP="008063B5">
            <w:pPr>
              <w:pStyle w:val="rowtabella0"/>
              <w:rPr>
                <w:color w:val="002060"/>
              </w:rPr>
            </w:pPr>
            <w:r w:rsidRPr="0050462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7DB57" w14:textId="77777777" w:rsidR="004B34A7" w:rsidRPr="00504627" w:rsidRDefault="004B34A7" w:rsidP="008063B5">
            <w:pPr>
              <w:pStyle w:val="rowtabella0"/>
              <w:rPr>
                <w:color w:val="002060"/>
              </w:rPr>
            </w:pPr>
            <w:r w:rsidRPr="0050462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66F4C" w14:textId="77777777" w:rsidR="004B34A7" w:rsidRPr="00504627" w:rsidRDefault="004B34A7" w:rsidP="008063B5">
            <w:pPr>
              <w:pStyle w:val="rowtabella0"/>
              <w:rPr>
                <w:color w:val="002060"/>
              </w:rPr>
            </w:pPr>
            <w:r w:rsidRPr="00504627">
              <w:rPr>
                <w:color w:val="002060"/>
              </w:rPr>
              <w:t>VIA ROSSINI</w:t>
            </w:r>
          </w:p>
        </w:tc>
      </w:tr>
      <w:tr w:rsidR="004B34A7" w:rsidRPr="00504627" w14:paraId="092E5A7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0332F9" w14:textId="77777777" w:rsidR="004B34A7" w:rsidRPr="00504627" w:rsidRDefault="004B34A7" w:rsidP="008063B5">
            <w:pPr>
              <w:pStyle w:val="rowtabella0"/>
              <w:rPr>
                <w:color w:val="002060"/>
              </w:rPr>
            </w:pPr>
            <w:r w:rsidRPr="00504627">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75F4F" w14:textId="77777777" w:rsidR="004B34A7" w:rsidRPr="00504627" w:rsidRDefault="004B34A7" w:rsidP="008063B5">
            <w:pPr>
              <w:pStyle w:val="rowtabella0"/>
              <w:rPr>
                <w:color w:val="002060"/>
              </w:rPr>
            </w:pPr>
            <w:r w:rsidRPr="0050462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A04645"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B4A67A" w14:textId="77777777" w:rsidR="004B34A7" w:rsidRPr="00504627" w:rsidRDefault="004B34A7" w:rsidP="008063B5">
            <w:pPr>
              <w:pStyle w:val="rowtabella0"/>
              <w:rPr>
                <w:color w:val="002060"/>
              </w:rPr>
            </w:pPr>
            <w:r w:rsidRPr="00504627">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34EE5" w14:textId="77777777" w:rsidR="004B34A7" w:rsidRPr="00504627" w:rsidRDefault="004B34A7" w:rsidP="008063B5">
            <w:pPr>
              <w:pStyle w:val="rowtabella0"/>
              <w:rPr>
                <w:color w:val="002060"/>
              </w:rPr>
            </w:pPr>
            <w:r w:rsidRPr="0050462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65FFC" w14:textId="77777777" w:rsidR="004B34A7" w:rsidRPr="00504627" w:rsidRDefault="004B34A7" w:rsidP="008063B5">
            <w:pPr>
              <w:pStyle w:val="rowtabella0"/>
              <w:rPr>
                <w:color w:val="002060"/>
              </w:rPr>
            </w:pPr>
            <w:r w:rsidRPr="0050462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D3A9C" w14:textId="77777777" w:rsidR="004B34A7" w:rsidRPr="00504627" w:rsidRDefault="004B34A7" w:rsidP="008063B5">
            <w:pPr>
              <w:pStyle w:val="rowtabella0"/>
              <w:rPr>
                <w:color w:val="002060"/>
              </w:rPr>
            </w:pPr>
            <w:r w:rsidRPr="00504627">
              <w:rPr>
                <w:color w:val="002060"/>
              </w:rPr>
              <w:t>VIA FONTE ANTICA 6</w:t>
            </w:r>
          </w:p>
        </w:tc>
      </w:tr>
      <w:tr w:rsidR="004B34A7" w:rsidRPr="00504627" w14:paraId="7C030FF1"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0B735" w14:textId="77777777" w:rsidR="004B34A7" w:rsidRPr="00504627" w:rsidRDefault="004B34A7" w:rsidP="008063B5">
            <w:pPr>
              <w:pStyle w:val="rowtabella0"/>
              <w:rPr>
                <w:color w:val="002060"/>
              </w:rPr>
            </w:pPr>
            <w:r w:rsidRPr="00504627">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14664" w14:textId="77777777" w:rsidR="004B34A7" w:rsidRPr="00504627" w:rsidRDefault="004B34A7" w:rsidP="008063B5">
            <w:pPr>
              <w:pStyle w:val="rowtabella0"/>
              <w:rPr>
                <w:color w:val="002060"/>
              </w:rPr>
            </w:pPr>
            <w:r w:rsidRPr="00504627">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657E0"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5F56F" w14:textId="77777777" w:rsidR="004B34A7" w:rsidRPr="00504627" w:rsidRDefault="004B34A7" w:rsidP="008063B5">
            <w:pPr>
              <w:pStyle w:val="rowtabella0"/>
              <w:rPr>
                <w:color w:val="002060"/>
              </w:rPr>
            </w:pPr>
            <w:r w:rsidRPr="00504627">
              <w:rPr>
                <w:color w:val="002060"/>
              </w:rPr>
              <w:t>01/12/2021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5A9F" w14:textId="77777777" w:rsidR="004B34A7" w:rsidRPr="00504627" w:rsidRDefault="004B34A7" w:rsidP="008063B5">
            <w:pPr>
              <w:pStyle w:val="rowtabella0"/>
              <w:rPr>
                <w:color w:val="002060"/>
              </w:rPr>
            </w:pPr>
            <w:r w:rsidRPr="00504627">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2618D" w14:textId="77777777" w:rsidR="004B34A7" w:rsidRPr="00504627" w:rsidRDefault="004B34A7" w:rsidP="008063B5">
            <w:pPr>
              <w:pStyle w:val="rowtabella0"/>
              <w:rPr>
                <w:color w:val="002060"/>
              </w:rPr>
            </w:pPr>
            <w:r w:rsidRPr="00504627">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52542" w14:textId="77777777" w:rsidR="004B34A7" w:rsidRPr="00504627" w:rsidRDefault="004B34A7" w:rsidP="008063B5">
            <w:pPr>
              <w:pStyle w:val="rowtabella0"/>
              <w:rPr>
                <w:color w:val="002060"/>
              </w:rPr>
            </w:pPr>
            <w:r w:rsidRPr="00504627">
              <w:rPr>
                <w:color w:val="002060"/>
              </w:rPr>
              <w:t>VIA CAMPO SPORTIVO</w:t>
            </w:r>
          </w:p>
        </w:tc>
      </w:tr>
    </w:tbl>
    <w:p w14:paraId="1C878EE2" w14:textId="77777777" w:rsidR="004B34A7" w:rsidRPr="00504627" w:rsidRDefault="004B34A7" w:rsidP="004B34A7">
      <w:pPr>
        <w:pStyle w:val="breakline"/>
        <w:divId w:val="527259509"/>
        <w:rPr>
          <w:rFonts w:eastAsiaTheme="minorEastAsia"/>
          <w:color w:val="002060"/>
        </w:rPr>
      </w:pPr>
    </w:p>
    <w:p w14:paraId="30952E61" w14:textId="77777777" w:rsidR="004D064B" w:rsidRPr="00A070F8" w:rsidRDefault="004D064B" w:rsidP="004D064B">
      <w:pPr>
        <w:pStyle w:val="breakline"/>
        <w:divId w:val="527259509"/>
        <w:rPr>
          <w:color w:val="002060"/>
        </w:rPr>
      </w:pPr>
    </w:p>
    <w:p w14:paraId="2F384960" w14:textId="77777777" w:rsidR="004D064B" w:rsidRPr="00A070F8" w:rsidRDefault="004D064B" w:rsidP="004D064B">
      <w:pPr>
        <w:pStyle w:val="breakline"/>
        <w:divId w:val="527259509"/>
        <w:rPr>
          <w:color w:val="002060"/>
        </w:rPr>
      </w:pPr>
    </w:p>
    <w:p w14:paraId="0B85B324" w14:textId="77777777" w:rsidR="00557E74" w:rsidRPr="001A2523" w:rsidRDefault="00557E74" w:rsidP="00557E74">
      <w:pPr>
        <w:pStyle w:val="breakline"/>
        <w:divId w:val="527259509"/>
        <w:rPr>
          <w:color w:val="002060"/>
        </w:rPr>
      </w:pPr>
    </w:p>
    <w:p w14:paraId="563317C9"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TRIBUNALE FEDERALE TERRITORIALE</w:t>
      </w:r>
    </w:p>
    <w:p w14:paraId="6D2748C2" w14:textId="77777777" w:rsidR="0022795F" w:rsidRPr="0022795F" w:rsidRDefault="0022795F" w:rsidP="00A25B25">
      <w:pPr>
        <w:pStyle w:val="LndNormale1"/>
        <w:divId w:val="527259509"/>
        <w:rPr>
          <w:rFonts w:cs="Arial"/>
          <w:b/>
          <w:color w:val="002060"/>
          <w:szCs w:val="22"/>
        </w:rPr>
      </w:pPr>
    </w:p>
    <w:p w14:paraId="171F36F0" w14:textId="77777777"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 xml:space="preserve">Dispositivo </w:t>
      </w:r>
    </w:p>
    <w:p w14:paraId="238B48F7" w14:textId="77777777" w:rsidR="0022795F" w:rsidRPr="0022795F" w:rsidRDefault="0022795F" w:rsidP="0022795F">
      <w:pPr>
        <w:pStyle w:val="LndNormale1"/>
        <w:jc w:val="center"/>
        <w:divId w:val="527259509"/>
        <w:rPr>
          <w:rFonts w:cs="Arial"/>
          <w:b/>
          <w:color w:val="002060"/>
          <w:szCs w:val="22"/>
        </w:rPr>
      </w:pPr>
      <w:r w:rsidRPr="0022795F">
        <w:rPr>
          <w:rFonts w:cs="Arial"/>
          <w:b/>
          <w:color w:val="002060"/>
          <w:szCs w:val="22"/>
        </w:rPr>
        <w:t>Deferimento n. 2469/49 pfi 21-22 PM/vdb del 14 ottobre 2021</w:t>
      </w:r>
    </w:p>
    <w:p w14:paraId="317AF2EA" w14:textId="77777777" w:rsidR="0022795F" w:rsidRPr="0022795F" w:rsidRDefault="0022795F" w:rsidP="0022795F">
      <w:pPr>
        <w:pStyle w:val="Titolo"/>
        <w:jc w:val="both"/>
        <w:divId w:val="527259509"/>
        <w:rPr>
          <w:rFonts w:cs="Arial"/>
          <w:color w:val="002060"/>
          <w:szCs w:val="22"/>
        </w:rPr>
      </w:pPr>
    </w:p>
    <w:p w14:paraId="54C5C3E9" w14:textId="77777777" w:rsidR="0022795F" w:rsidRPr="0022795F" w:rsidRDefault="0022795F" w:rsidP="0022795F">
      <w:pPr>
        <w:pStyle w:val="Titolo"/>
        <w:jc w:val="both"/>
        <w:divId w:val="527259509"/>
        <w:rPr>
          <w:rFonts w:cs="Arial"/>
          <w:color w:val="002060"/>
          <w:szCs w:val="22"/>
        </w:rPr>
      </w:pPr>
    </w:p>
    <w:p w14:paraId="41F9B7BB" w14:textId="77777777" w:rsidR="0022795F" w:rsidRPr="0022795F" w:rsidRDefault="0022795F" w:rsidP="0022795F">
      <w:pPr>
        <w:pStyle w:val="Titolo"/>
        <w:spacing w:line="360" w:lineRule="auto"/>
        <w:jc w:val="both"/>
        <w:divId w:val="527259509"/>
        <w:rPr>
          <w:rFonts w:cs="Arial"/>
          <w:b w:val="0"/>
          <w:color w:val="002060"/>
          <w:szCs w:val="22"/>
        </w:rPr>
      </w:pPr>
      <w:r w:rsidRPr="0022795F">
        <w:rPr>
          <w:rFonts w:cs="Arial"/>
          <w:b w:val="0"/>
          <w:color w:val="002060"/>
          <w:szCs w:val="22"/>
        </w:rPr>
        <w:t>Il Tribunale federale territoriale presso il Comitato Regionale Marche, composto da</w:t>
      </w:r>
    </w:p>
    <w:p w14:paraId="240A64F7"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Piero </w:t>
      </w:r>
      <w:proofErr w:type="spellStart"/>
      <w:r w:rsidRPr="0022795F">
        <w:rPr>
          <w:rFonts w:cs="Arial"/>
          <w:b w:val="0"/>
          <w:color w:val="002060"/>
          <w:szCs w:val="22"/>
        </w:rPr>
        <w:t>Paciaroni</w:t>
      </w:r>
      <w:proofErr w:type="spellEnd"/>
      <w:r w:rsidRPr="0022795F">
        <w:rPr>
          <w:rFonts w:cs="Arial"/>
          <w:b w:val="0"/>
          <w:color w:val="002060"/>
          <w:szCs w:val="22"/>
        </w:rPr>
        <w:t xml:space="preserve"> - Presidente </w:t>
      </w:r>
    </w:p>
    <w:p w14:paraId="3DD01E03"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Giovanni Spanti - Vicepresidente</w:t>
      </w:r>
    </w:p>
    <w:p w14:paraId="741C4176"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Lorenzo Casagrande Albano – Componente Segretario f.f.</w:t>
      </w:r>
    </w:p>
    <w:p w14:paraId="7B084D0A"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Francesco Scaloni - Componente </w:t>
      </w:r>
    </w:p>
    <w:p w14:paraId="08807E89"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Dott.ssa Valentina Pupo – Componente</w:t>
      </w:r>
    </w:p>
    <w:p w14:paraId="4482F1A9" w14:textId="77777777" w:rsidR="0022795F" w:rsidRPr="0022795F" w:rsidRDefault="0022795F" w:rsidP="0022795F">
      <w:pPr>
        <w:pStyle w:val="Titolo"/>
        <w:jc w:val="both"/>
        <w:divId w:val="527259509"/>
        <w:rPr>
          <w:b w:val="0"/>
          <w:color w:val="002060"/>
        </w:rPr>
      </w:pPr>
    </w:p>
    <w:p w14:paraId="6E7DBA75" w14:textId="77777777" w:rsidR="0022795F" w:rsidRPr="0022795F" w:rsidRDefault="0022795F" w:rsidP="0022795F">
      <w:pPr>
        <w:pStyle w:val="Titolo"/>
        <w:jc w:val="both"/>
        <w:divId w:val="527259509"/>
        <w:rPr>
          <w:b w:val="0"/>
          <w:color w:val="002060"/>
        </w:rPr>
      </w:pPr>
    </w:p>
    <w:p w14:paraId="68670114" w14:textId="77777777" w:rsidR="0022795F" w:rsidRPr="0022795F" w:rsidRDefault="0022795F" w:rsidP="0022795F">
      <w:pPr>
        <w:pStyle w:val="Titolo"/>
        <w:spacing w:line="276" w:lineRule="auto"/>
        <w:jc w:val="both"/>
        <w:divId w:val="527259509"/>
        <w:rPr>
          <w:b w:val="0"/>
          <w:color w:val="002060"/>
        </w:rPr>
      </w:pPr>
      <w:r w:rsidRPr="0022795F">
        <w:rPr>
          <w:b w:val="0"/>
          <w:color w:val="002060"/>
        </w:rPr>
        <w:t xml:space="preserve">nella riunione dell’8 novembre 2021 </w:t>
      </w:r>
      <w:r w:rsidRPr="0022795F">
        <w:rPr>
          <w:rFonts w:cs="Arial"/>
          <w:b w:val="0"/>
          <w:color w:val="002060"/>
          <w:szCs w:val="22"/>
        </w:rPr>
        <w:t xml:space="preserve">a seguito del deferimento n. 2469/49 </w:t>
      </w:r>
      <w:proofErr w:type="spellStart"/>
      <w:r w:rsidRPr="0022795F">
        <w:rPr>
          <w:rFonts w:cs="Arial"/>
          <w:b w:val="0"/>
          <w:color w:val="002060"/>
          <w:szCs w:val="22"/>
        </w:rPr>
        <w:t>pfi</w:t>
      </w:r>
      <w:proofErr w:type="spellEnd"/>
      <w:r w:rsidRPr="0022795F">
        <w:rPr>
          <w:rFonts w:cs="Arial"/>
          <w:b w:val="0"/>
          <w:color w:val="002060"/>
          <w:szCs w:val="22"/>
        </w:rPr>
        <w:t xml:space="preserve"> 21-22 PM/</w:t>
      </w:r>
      <w:proofErr w:type="spellStart"/>
      <w:r w:rsidRPr="0022795F">
        <w:rPr>
          <w:rFonts w:cs="Arial"/>
          <w:b w:val="0"/>
          <w:color w:val="002060"/>
          <w:szCs w:val="22"/>
        </w:rPr>
        <w:t>vdb</w:t>
      </w:r>
      <w:proofErr w:type="spellEnd"/>
      <w:r w:rsidRPr="0022795F">
        <w:rPr>
          <w:rFonts w:cs="Arial"/>
          <w:b w:val="0"/>
          <w:color w:val="002060"/>
          <w:szCs w:val="22"/>
        </w:rPr>
        <w:t xml:space="preserve"> del 14 ottobre 2021 a carico del sig. GAETANO MARINELLI e della C.S.D VIRTUS TEAM SOC.COOP. </w:t>
      </w:r>
      <w:r w:rsidRPr="0022795F">
        <w:rPr>
          <w:b w:val="0"/>
          <w:color w:val="002060"/>
        </w:rPr>
        <w:t>ha pronunciato</w:t>
      </w:r>
      <w:r w:rsidRPr="0022795F">
        <w:rPr>
          <w:rFonts w:cs="Arial"/>
          <w:b w:val="0"/>
          <w:color w:val="002060"/>
          <w:szCs w:val="22"/>
        </w:rPr>
        <w:t xml:space="preserve"> la seguente</w:t>
      </w:r>
    </w:p>
    <w:p w14:paraId="52A14FBB" w14:textId="77777777" w:rsidR="0022795F" w:rsidRPr="0022795F" w:rsidRDefault="0022795F" w:rsidP="0022795F">
      <w:pPr>
        <w:pStyle w:val="LndNormale1"/>
        <w:spacing w:line="360" w:lineRule="auto"/>
        <w:divId w:val="527259509"/>
        <w:rPr>
          <w:rFonts w:cs="Arial"/>
          <w:color w:val="002060"/>
          <w:szCs w:val="22"/>
        </w:rPr>
      </w:pPr>
    </w:p>
    <w:p w14:paraId="72906DAD" w14:textId="7959D021" w:rsidR="0022795F" w:rsidRPr="0022795F" w:rsidRDefault="0022795F" w:rsidP="0022795F">
      <w:pPr>
        <w:pStyle w:val="LndNormale1"/>
        <w:tabs>
          <w:tab w:val="center" w:pos="4819"/>
          <w:tab w:val="right" w:pos="9638"/>
        </w:tabs>
        <w:spacing w:line="360" w:lineRule="auto"/>
        <w:jc w:val="left"/>
        <w:divId w:val="527259509"/>
        <w:rPr>
          <w:rFonts w:cs="Arial"/>
          <w:b/>
          <w:color w:val="002060"/>
          <w:szCs w:val="22"/>
        </w:rPr>
      </w:pPr>
      <w:r w:rsidRPr="0022795F">
        <w:rPr>
          <w:rFonts w:cs="Arial"/>
          <w:color w:val="002060"/>
          <w:szCs w:val="22"/>
        </w:rPr>
        <w:t xml:space="preserve">                                                                    </w:t>
      </w:r>
      <w:r w:rsidRPr="0022795F">
        <w:rPr>
          <w:rFonts w:cs="Arial"/>
          <w:b/>
          <w:color w:val="002060"/>
          <w:szCs w:val="22"/>
        </w:rPr>
        <w:t>ORDINANZA</w:t>
      </w:r>
    </w:p>
    <w:p w14:paraId="29CC877A" w14:textId="77777777" w:rsidR="0022795F" w:rsidRPr="0022795F" w:rsidRDefault="0022795F" w:rsidP="0022795F">
      <w:pPr>
        <w:pStyle w:val="LndNormale1"/>
        <w:spacing w:line="360" w:lineRule="auto"/>
        <w:jc w:val="center"/>
        <w:divId w:val="527259509"/>
        <w:rPr>
          <w:rFonts w:cs="Arial"/>
          <w:color w:val="002060"/>
          <w:szCs w:val="22"/>
        </w:rPr>
      </w:pPr>
    </w:p>
    <w:p w14:paraId="26761017"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Il Tribunale federale territoriale rinvia il procedimento all’udienza del 15 novembre 2021 per la decisione in camera di consiglio.</w:t>
      </w:r>
    </w:p>
    <w:p w14:paraId="0EE596BB" w14:textId="10F7468A"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 xml:space="preserve">Manda alla Segreteria del Comitato Regionale Marche per la comunicazione della presente ordinanza alle parti.  </w:t>
      </w:r>
    </w:p>
    <w:p w14:paraId="18D44101" w14:textId="77777777" w:rsidR="0022795F" w:rsidRPr="0022795F" w:rsidRDefault="0022795F" w:rsidP="0022795F">
      <w:pPr>
        <w:spacing w:line="360" w:lineRule="auto"/>
        <w:jc w:val="left"/>
        <w:divId w:val="527259509"/>
        <w:rPr>
          <w:rFonts w:ascii="Arial" w:hAnsi="Arial" w:cs="Arial"/>
          <w:color w:val="002060"/>
          <w:sz w:val="22"/>
          <w:szCs w:val="22"/>
        </w:rPr>
      </w:pPr>
    </w:p>
    <w:p w14:paraId="08E88553" w14:textId="4E079C65"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Così deciso in Ancona, nella sede della FIGC - LND - Comitato Regionale Marche, in data 8 novembre 2021. </w:t>
      </w:r>
    </w:p>
    <w:p w14:paraId="5B4F729B" w14:textId="77777777"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                                                   </w:t>
      </w:r>
      <w:r w:rsidRPr="0022795F">
        <w:rPr>
          <w:rFonts w:cs="Arial"/>
          <w:color w:val="002060"/>
          <w:szCs w:val="22"/>
        </w:rPr>
        <w:t xml:space="preserve">                                                                            </w:t>
      </w:r>
    </w:p>
    <w:p w14:paraId="11EC79A8"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 xml:space="preserve">                                                                                                                   Il Presidente e Relatore</w:t>
      </w:r>
    </w:p>
    <w:p w14:paraId="3803D13D"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 xml:space="preserve">                                                                                                                   F.to in originale                                                </w:t>
      </w:r>
    </w:p>
    <w:p w14:paraId="057ED546"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lastRenderedPageBreak/>
        <w:t xml:space="preserve">                                                                                                                   Piero </w:t>
      </w:r>
      <w:proofErr w:type="spellStart"/>
      <w:r w:rsidRPr="0022795F">
        <w:rPr>
          <w:rFonts w:ascii="Arial" w:hAnsi="Arial" w:cs="Arial"/>
          <w:color w:val="002060"/>
          <w:sz w:val="22"/>
          <w:szCs w:val="22"/>
        </w:rPr>
        <w:t>Paciaroni</w:t>
      </w:r>
      <w:proofErr w:type="spellEnd"/>
      <w:r w:rsidRPr="0022795F">
        <w:rPr>
          <w:rFonts w:ascii="Arial" w:hAnsi="Arial" w:cs="Arial"/>
          <w:color w:val="002060"/>
          <w:sz w:val="22"/>
          <w:szCs w:val="22"/>
        </w:rPr>
        <w:t xml:space="preserve">                                                                                                                                                                                            </w:t>
      </w:r>
    </w:p>
    <w:p w14:paraId="6DC8962D" w14:textId="77777777" w:rsidR="0022795F" w:rsidRPr="0022795F" w:rsidRDefault="0022795F" w:rsidP="0022795F">
      <w:pPr>
        <w:pStyle w:val="LndNormale1"/>
        <w:divId w:val="527259509"/>
        <w:rPr>
          <w:rFonts w:cs="Arial"/>
          <w:color w:val="002060"/>
          <w:szCs w:val="22"/>
        </w:rPr>
      </w:pPr>
      <w:r w:rsidRPr="0022795F">
        <w:rPr>
          <w:rFonts w:cs="Arial"/>
          <w:noProof w:val="0"/>
          <w:color w:val="002060"/>
          <w:szCs w:val="22"/>
        </w:rPr>
        <w:t xml:space="preserve"> </w:t>
      </w:r>
      <w:r w:rsidRPr="0022795F">
        <w:rPr>
          <w:rFonts w:cs="Arial"/>
          <w:color w:val="002060"/>
          <w:szCs w:val="22"/>
        </w:rPr>
        <w:t xml:space="preserve">    </w:t>
      </w:r>
    </w:p>
    <w:p w14:paraId="0DCCF7E0" w14:textId="64B34FC1"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                                                                                                                                                                                  </w:t>
      </w:r>
    </w:p>
    <w:p w14:paraId="0B4E1090" w14:textId="77777777" w:rsidR="0022795F" w:rsidRPr="0022795F" w:rsidRDefault="0022795F" w:rsidP="0022795F">
      <w:pPr>
        <w:pStyle w:val="LndNormale1"/>
        <w:divId w:val="527259509"/>
        <w:rPr>
          <w:rFonts w:cs="Arial"/>
          <w:b/>
          <w:color w:val="002060"/>
          <w:szCs w:val="22"/>
          <w:u w:val="single"/>
        </w:rPr>
      </w:pPr>
      <w:r w:rsidRPr="0022795F">
        <w:rPr>
          <w:rFonts w:cs="Arial"/>
          <w:b/>
          <w:color w:val="002060"/>
          <w:szCs w:val="22"/>
          <w:u w:val="single"/>
        </w:rPr>
        <w:t>Depositato in Ancona in data 8 novembre 2021</w:t>
      </w:r>
    </w:p>
    <w:p w14:paraId="4CDE2307" w14:textId="77777777" w:rsidR="0022795F" w:rsidRPr="0022795F" w:rsidRDefault="0022795F" w:rsidP="0022795F">
      <w:pPr>
        <w:pStyle w:val="LndNormale1"/>
        <w:divId w:val="527259509"/>
        <w:rPr>
          <w:rFonts w:cs="Arial"/>
          <w:b/>
          <w:color w:val="002060"/>
          <w:szCs w:val="22"/>
          <w:u w:val="single"/>
        </w:rPr>
      </w:pPr>
    </w:p>
    <w:p w14:paraId="00F29EA9"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Il Segretario f.f.                                                                                            </w:t>
      </w:r>
    </w:p>
    <w:p w14:paraId="76BD6812"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F.to in originale</w:t>
      </w:r>
    </w:p>
    <w:p w14:paraId="5B4E80F6"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Lorenzo Casagrande Albano</w:t>
      </w:r>
    </w:p>
    <w:p w14:paraId="60481615" w14:textId="74EDF102" w:rsidR="00EC4A5A" w:rsidRDefault="00EC4A5A" w:rsidP="007F76C2">
      <w:pPr>
        <w:pStyle w:val="Corpodeltesto21"/>
        <w:divId w:val="527259509"/>
        <w:rPr>
          <w:rFonts w:ascii="Arial" w:hAnsi="Arial" w:cs="Arial"/>
          <w:color w:val="002060"/>
          <w:sz w:val="22"/>
          <w:szCs w:val="22"/>
        </w:rPr>
      </w:pPr>
    </w:p>
    <w:p w14:paraId="6743D2CF" w14:textId="2FFB3D6C" w:rsidR="0022795F" w:rsidRDefault="0022795F" w:rsidP="007F76C2">
      <w:pPr>
        <w:pStyle w:val="Corpodeltesto21"/>
        <w:divId w:val="527259509"/>
        <w:rPr>
          <w:rFonts w:ascii="Arial" w:hAnsi="Arial" w:cs="Arial"/>
          <w:color w:val="002060"/>
          <w:sz w:val="22"/>
          <w:szCs w:val="22"/>
        </w:rPr>
      </w:pPr>
    </w:p>
    <w:p w14:paraId="6A9AA9FC"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F0FCDCF" w14:textId="77777777" w:rsidR="0022795F" w:rsidRDefault="0022795F" w:rsidP="0022795F">
      <w:pPr>
        <w:pStyle w:val="Titolo"/>
        <w:spacing w:line="360" w:lineRule="auto"/>
        <w:jc w:val="both"/>
        <w:divId w:val="527259509"/>
        <w:rPr>
          <w:rFonts w:cs="Arial"/>
          <w:b w:val="0"/>
          <w:color w:val="002060"/>
          <w:szCs w:val="22"/>
        </w:rPr>
      </w:pPr>
    </w:p>
    <w:p w14:paraId="7CF05462" w14:textId="1C1C26F9" w:rsidR="0022795F" w:rsidRPr="0022795F" w:rsidRDefault="0022795F" w:rsidP="0022795F">
      <w:pPr>
        <w:pStyle w:val="Titolo"/>
        <w:spacing w:line="360" w:lineRule="auto"/>
        <w:jc w:val="both"/>
        <w:divId w:val="527259509"/>
        <w:rPr>
          <w:rFonts w:cs="Arial"/>
          <w:b w:val="0"/>
          <w:color w:val="002060"/>
          <w:szCs w:val="22"/>
        </w:rPr>
      </w:pPr>
      <w:r w:rsidRPr="0022795F">
        <w:rPr>
          <w:rFonts w:cs="Arial"/>
          <w:b w:val="0"/>
          <w:color w:val="002060"/>
          <w:szCs w:val="22"/>
        </w:rPr>
        <w:t>La Corte sportiva d’appello territoriale presso il Comitato Regionale Marche, composta da</w:t>
      </w:r>
    </w:p>
    <w:p w14:paraId="2AE21C0E"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Piero </w:t>
      </w:r>
      <w:proofErr w:type="spellStart"/>
      <w:r w:rsidRPr="0022795F">
        <w:rPr>
          <w:rFonts w:cs="Arial"/>
          <w:b w:val="0"/>
          <w:color w:val="002060"/>
          <w:szCs w:val="22"/>
        </w:rPr>
        <w:t>Paciaroni</w:t>
      </w:r>
      <w:proofErr w:type="spellEnd"/>
      <w:r w:rsidRPr="0022795F">
        <w:rPr>
          <w:rFonts w:cs="Arial"/>
          <w:b w:val="0"/>
          <w:color w:val="002060"/>
          <w:szCs w:val="22"/>
        </w:rPr>
        <w:t xml:space="preserve"> - Presidente </w:t>
      </w:r>
    </w:p>
    <w:p w14:paraId="3F5B00A8"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Giovanni Spanti - Vicepresidente</w:t>
      </w:r>
    </w:p>
    <w:p w14:paraId="2134F005"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Lorenzo Casagrande Albano – Componente Segretario f.f.</w:t>
      </w:r>
    </w:p>
    <w:p w14:paraId="06E8B222"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Francesco Scaloni - Componente </w:t>
      </w:r>
    </w:p>
    <w:p w14:paraId="28066C50"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Dott.ssa Valentina Pupo – Componente</w:t>
      </w:r>
    </w:p>
    <w:p w14:paraId="1976081D"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 Cristian Urbinati – Rappresentante A.I.A.</w:t>
      </w:r>
    </w:p>
    <w:p w14:paraId="60220C36" w14:textId="77777777" w:rsidR="0022795F" w:rsidRPr="0022795F" w:rsidRDefault="0022795F" w:rsidP="0022795F">
      <w:pPr>
        <w:pStyle w:val="Titolo"/>
        <w:jc w:val="both"/>
        <w:divId w:val="527259509"/>
        <w:rPr>
          <w:b w:val="0"/>
          <w:color w:val="002060"/>
        </w:rPr>
      </w:pPr>
    </w:p>
    <w:p w14:paraId="153B5EFE" w14:textId="77777777" w:rsidR="0022795F" w:rsidRPr="0022795F" w:rsidRDefault="0022795F" w:rsidP="0022795F">
      <w:pPr>
        <w:pStyle w:val="Titolo"/>
        <w:spacing w:line="276" w:lineRule="auto"/>
        <w:jc w:val="both"/>
        <w:divId w:val="527259509"/>
        <w:rPr>
          <w:b w:val="0"/>
          <w:color w:val="002060"/>
        </w:rPr>
      </w:pPr>
      <w:r w:rsidRPr="0022795F">
        <w:rPr>
          <w:b w:val="0"/>
          <w:color w:val="002060"/>
        </w:rPr>
        <w:t>nella riunione dell’8 novembre 2021 ha pronunciato i seguenti dispositivi:</w:t>
      </w:r>
    </w:p>
    <w:p w14:paraId="4030D7C2" w14:textId="300D2F84" w:rsidR="0022795F" w:rsidRPr="0022795F" w:rsidRDefault="0022795F" w:rsidP="0022795F">
      <w:pPr>
        <w:pStyle w:val="LndNormale1"/>
        <w:divId w:val="527259509"/>
        <w:rPr>
          <w:rFonts w:cs="Arial"/>
          <w:bCs/>
          <w:color w:val="002060"/>
        </w:rPr>
      </w:pPr>
      <w:bookmarkStart w:id="10" w:name="_Hlk87025990"/>
    </w:p>
    <w:p w14:paraId="04E4ADAE" w14:textId="632EBB03" w:rsidR="0022795F" w:rsidRPr="0022795F" w:rsidRDefault="0022795F" w:rsidP="0022795F">
      <w:pPr>
        <w:pStyle w:val="LndNormale1"/>
        <w:divId w:val="527259509"/>
        <w:rPr>
          <w:rFonts w:cs="Arial"/>
          <w:bCs/>
          <w:color w:val="002060"/>
        </w:rPr>
      </w:pPr>
      <w:r w:rsidRPr="0022795F">
        <w:rPr>
          <w:rFonts w:cs="Arial"/>
          <w:bCs/>
          <w:color w:val="002060"/>
        </w:rPr>
        <w:t>…omissis…</w:t>
      </w:r>
    </w:p>
    <w:bookmarkEnd w:id="10"/>
    <w:p w14:paraId="2CD210E8" w14:textId="77777777" w:rsidR="0022795F" w:rsidRPr="0022795F" w:rsidRDefault="0022795F" w:rsidP="0022795F">
      <w:pPr>
        <w:pStyle w:val="LndNormale1"/>
        <w:jc w:val="center"/>
        <w:divId w:val="527259509"/>
        <w:rPr>
          <w:rFonts w:cs="Arial"/>
          <w:bCs/>
          <w:color w:val="002060"/>
        </w:rPr>
      </w:pPr>
    </w:p>
    <w:p w14:paraId="11DF6F8C" w14:textId="77777777"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Dispositivo n. 7/CSAT 2021/2022</w:t>
      </w:r>
    </w:p>
    <w:p w14:paraId="43C70A7A" w14:textId="77777777" w:rsidR="0022795F" w:rsidRPr="0022795F" w:rsidRDefault="0022795F" w:rsidP="0022795F">
      <w:pPr>
        <w:pStyle w:val="LndNormale1"/>
        <w:jc w:val="center"/>
        <w:divId w:val="527259509"/>
        <w:rPr>
          <w:rFonts w:cs="Arial"/>
          <w:b/>
          <w:color w:val="002060"/>
          <w:szCs w:val="22"/>
        </w:rPr>
      </w:pPr>
      <w:r w:rsidRPr="0022795F">
        <w:rPr>
          <w:rFonts w:cs="Arial"/>
          <w:b/>
          <w:color w:val="002060"/>
          <w:szCs w:val="22"/>
        </w:rPr>
        <w:t>Reclamo n. 7/CSAT 2021/2022</w:t>
      </w:r>
    </w:p>
    <w:p w14:paraId="45E9C223" w14:textId="77777777" w:rsidR="0022795F" w:rsidRPr="0022795F" w:rsidRDefault="0022795F" w:rsidP="0022795F">
      <w:pPr>
        <w:pStyle w:val="LndNormale1"/>
        <w:jc w:val="center"/>
        <w:divId w:val="527259509"/>
        <w:rPr>
          <w:rFonts w:cs="Arial"/>
          <w:b/>
          <w:color w:val="002060"/>
          <w:szCs w:val="22"/>
        </w:rPr>
      </w:pPr>
    </w:p>
    <w:p w14:paraId="33C98E0F" w14:textId="77777777" w:rsidR="0022795F" w:rsidRPr="0022795F" w:rsidRDefault="0022795F" w:rsidP="0022795F">
      <w:pPr>
        <w:pStyle w:val="LndNormale1"/>
        <w:jc w:val="center"/>
        <w:divId w:val="527259509"/>
        <w:rPr>
          <w:rFonts w:cs="Arial"/>
          <w:b/>
          <w:color w:val="002060"/>
          <w:szCs w:val="22"/>
        </w:rPr>
      </w:pPr>
    </w:p>
    <w:p w14:paraId="565BAB04" w14:textId="77777777" w:rsidR="0022795F" w:rsidRPr="0022795F" w:rsidRDefault="0022795F" w:rsidP="0022795F">
      <w:pPr>
        <w:pStyle w:val="Titolo"/>
        <w:spacing w:line="276" w:lineRule="auto"/>
        <w:jc w:val="both"/>
        <w:divId w:val="527259509"/>
        <w:rPr>
          <w:rFonts w:cs="Arial"/>
          <w:b w:val="0"/>
          <w:color w:val="002060"/>
          <w:szCs w:val="22"/>
        </w:rPr>
      </w:pPr>
      <w:r w:rsidRPr="0022795F">
        <w:rPr>
          <w:rFonts w:cs="Arial"/>
          <w:b w:val="0"/>
          <w:color w:val="002060"/>
          <w:szCs w:val="22"/>
        </w:rPr>
        <w:t xml:space="preserve">a seguito del reclamo n. 7/CSAT 2021/2022 promosso dalla A.P. AURORA TREIA in data 29 ottobre 2021 avverso la sanzione sportiva della squalifica fino all’ 8 dicembre 2021 applicata all’allenatore MASSIMO MARCHEGIANI dal Giudice sportivo territoriale presso il Comitato Regionale Marche con delibera pubblicata sul </w:t>
      </w:r>
      <w:proofErr w:type="spellStart"/>
      <w:r w:rsidRPr="0022795F">
        <w:rPr>
          <w:rFonts w:cs="Arial"/>
          <w:b w:val="0"/>
          <w:color w:val="002060"/>
          <w:szCs w:val="22"/>
        </w:rPr>
        <w:t>Com</w:t>
      </w:r>
      <w:proofErr w:type="spellEnd"/>
      <w:r w:rsidRPr="0022795F">
        <w:rPr>
          <w:rFonts w:cs="Arial"/>
          <w:b w:val="0"/>
          <w:color w:val="002060"/>
          <w:szCs w:val="22"/>
        </w:rPr>
        <w:t>. Uff. n. 26 del 17 novembre 2021</w:t>
      </w:r>
    </w:p>
    <w:p w14:paraId="15BCA2EE" w14:textId="77777777" w:rsidR="0022795F" w:rsidRPr="0022795F" w:rsidRDefault="0022795F" w:rsidP="0022795F">
      <w:pPr>
        <w:pStyle w:val="Titolo"/>
        <w:spacing w:line="276" w:lineRule="auto"/>
        <w:jc w:val="both"/>
        <w:divId w:val="527259509"/>
        <w:rPr>
          <w:rFonts w:cs="Arial"/>
          <w:b w:val="0"/>
          <w:color w:val="002060"/>
          <w:szCs w:val="22"/>
        </w:rPr>
      </w:pPr>
    </w:p>
    <w:p w14:paraId="00C33C36" w14:textId="1C57769D"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DISPOSITIVO</w:t>
      </w:r>
    </w:p>
    <w:p w14:paraId="5CE99C7C" w14:textId="77777777" w:rsidR="0022795F" w:rsidRPr="0022795F" w:rsidRDefault="0022795F" w:rsidP="0022795F">
      <w:pPr>
        <w:pStyle w:val="LndNormale1"/>
        <w:spacing w:line="360" w:lineRule="auto"/>
        <w:divId w:val="527259509"/>
        <w:rPr>
          <w:color w:val="002060"/>
        </w:rPr>
      </w:pPr>
    </w:p>
    <w:p w14:paraId="09253C15" w14:textId="626E149D" w:rsidR="0022795F" w:rsidRPr="0022795F" w:rsidRDefault="0022795F" w:rsidP="0022795F">
      <w:pPr>
        <w:pStyle w:val="LndNormale1"/>
        <w:spacing w:line="360" w:lineRule="auto"/>
        <w:jc w:val="center"/>
        <w:divId w:val="527259509"/>
        <w:rPr>
          <w:rFonts w:cs="Arial"/>
          <w:color w:val="002060"/>
          <w:szCs w:val="22"/>
        </w:rPr>
      </w:pPr>
      <w:r w:rsidRPr="0022795F">
        <w:rPr>
          <w:color w:val="002060"/>
        </w:rPr>
        <w:t>P.Q.M.</w:t>
      </w:r>
    </w:p>
    <w:p w14:paraId="747EBA4E" w14:textId="77777777" w:rsidR="0022795F" w:rsidRPr="0022795F" w:rsidRDefault="0022795F" w:rsidP="0022795F">
      <w:pPr>
        <w:pStyle w:val="Titolo"/>
        <w:spacing w:line="276" w:lineRule="auto"/>
        <w:jc w:val="both"/>
        <w:divId w:val="527259509"/>
        <w:rPr>
          <w:rFonts w:cs="Arial"/>
          <w:b w:val="0"/>
          <w:color w:val="002060"/>
          <w:szCs w:val="22"/>
        </w:rPr>
      </w:pPr>
    </w:p>
    <w:p w14:paraId="3CBE49E2"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la Corte sportiva d’appello territoriale, definitivamente pronunciando, accoglie il reclamo come sopra proposto dalla A.P. AURORA TREIA e riduce la squalifica all’allenatore Massimo Marchegiani al 17 novembre 2021.</w:t>
      </w:r>
    </w:p>
    <w:p w14:paraId="6B252D34"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Dispone restituirsi il relativo contributo e manda alla Segreteria del Comitato Regionale Marche per gli adempimenti conseguenti.</w:t>
      </w:r>
    </w:p>
    <w:p w14:paraId="0C441662" w14:textId="77777777" w:rsidR="0022795F" w:rsidRPr="0022795F" w:rsidRDefault="0022795F" w:rsidP="0022795F">
      <w:pPr>
        <w:spacing w:line="360" w:lineRule="auto"/>
        <w:jc w:val="left"/>
        <w:divId w:val="527259509"/>
        <w:rPr>
          <w:rFonts w:ascii="Arial" w:hAnsi="Arial" w:cs="Arial"/>
          <w:color w:val="002060"/>
          <w:sz w:val="22"/>
          <w:szCs w:val="22"/>
        </w:rPr>
      </w:pPr>
    </w:p>
    <w:p w14:paraId="2B1B760F" w14:textId="77777777"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Così deciso in Ancona, nella sede della FIGC - LND - Comitato Regionale Marche, in data 8 novembre 2021. </w:t>
      </w:r>
    </w:p>
    <w:p w14:paraId="578CE9BA"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Il Relatore                                                                                                    Il Presidente</w:t>
      </w:r>
    </w:p>
    <w:p w14:paraId="53EF5AF6"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F.to in originale                                                                                            F.to in originale</w:t>
      </w:r>
    </w:p>
    <w:p w14:paraId="208179C5"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lastRenderedPageBreak/>
        <w:t xml:space="preserve">Francesco Scaloni                                                                                       Piero </w:t>
      </w:r>
      <w:proofErr w:type="spellStart"/>
      <w:r w:rsidRPr="0022795F">
        <w:rPr>
          <w:rFonts w:ascii="Arial" w:hAnsi="Arial" w:cs="Arial"/>
          <w:color w:val="002060"/>
          <w:sz w:val="22"/>
          <w:szCs w:val="22"/>
        </w:rPr>
        <w:t>Paciaroni</w:t>
      </w:r>
      <w:proofErr w:type="spellEnd"/>
    </w:p>
    <w:p w14:paraId="22292B59" w14:textId="77777777" w:rsidR="0022795F" w:rsidRPr="0022795F" w:rsidRDefault="0022795F" w:rsidP="0022795F">
      <w:pPr>
        <w:divId w:val="527259509"/>
        <w:rPr>
          <w:rFonts w:ascii="Arial" w:hAnsi="Arial" w:cs="Arial"/>
          <w:color w:val="002060"/>
          <w:sz w:val="22"/>
          <w:szCs w:val="22"/>
        </w:rPr>
      </w:pPr>
    </w:p>
    <w:p w14:paraId="2070B253" w14:textId="77777777" w:rsidR="0022795F" w:rsidRPr="0022795F" w:rsidRDefault="0022795F" w:rsidP="0022795F">
      <w:pPr>
        <w:divId w:val="527259509"/>
        <w:rPr>
          <w:rFonts w:ascii="Arial" w:hAnsi="Arial" w:cs="Arial"/>
          <w:color w:val="002060"/>
          <w:sz w:val="22"/>
          <w:szCs w:val="22"/>
        </w:rPr>
      </w:pPr>
    </w:p>
    <w:p w14:paraId="1E75EE73" w14:textId="77777777" w:rsidR="0022795F" w:rsidRPr="0022795F" w:rsidRDefault="0022795F" w:rsidP="0022795F">
      <w:pPr>
        <w:pStyle w:val="LndNormale1"/>
        <w:divId w:val="527259509"/>
        <w:rPr>
          <w:rFonts w:cs="Arial"/>
          <w:b/>
          <w:color w:val="002060"/>
          <w:szCs w:val="22"/>
          <w:u w:val="single"/>
        </w:rPr>
      </w:pPr>
      <w:r w:rsidRPr="0022795F">
        <w:rPr>
          <w:rFonts w:cs="Arial"/>
          <w:b/>
          <w:color w:val="002060"/>
          <w:szCs w:val="22"/>
          <w:u w:val="single"/>
        </w:rPr>
        <w:t>Depositato in Ancona in data 8 novembre 2021</w:t>
      </w:r>
    </w:p>
    <w:p w14:paraId="2D497284" w14:textId="77777777" w:rsidR="0022795F" w:rsidRPr="0022795F" w:rsidRDefault="0022795F" w:rsidP="0022795F">
      <w:pPr>
        <w:pStyle w:val="LndNormale1"/>
        <w:jc w:val="center"/>
        <w:divId w:val="527259509"/>
        <w:rPr>
          <w:rFonts w:cs="Arial"/>
          <w:b/>
          <w:color w:val="002060"/>
          <w:u w:val="single"/>
        </w:rPr>
      </w:pPr>
    </w:p>
    <w:p w14:paraId="75BB0964"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Il Segretario f.f.                                                                                            </w:t>
      </w:r>
    </w:p>
    <w:p w14:paraId="2364408F"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F.to in originale</w:t>
      </w:r>
    </w:p>
    <w:p w14:paraId="580D71E8"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Lorenzo Casagrande Albano</w:t>
      </w:r>
    </w:p>
    <w:p w14:paraId="54701321" w14:textId="77777777" w:rsidR="0022795F" w:rsidRPr="0022795F" w:rsidRDefault="0022795F" w:rsidP="007F76C2">
      <w:pPr>
        <w:pStyle w:val="Corpodeltesto21"/>
        <w:divId w:val="527259509"/>
        <w:rPr>
          <w:rFonts w:ascii="Arial" w:hAnsi="Arial" w:cs="Arial"/>
          <w:color w:val="002060"/>
          <w:sz w:val="22"/>
          <w:szCs w:val="22"/>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7777777"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22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C546D9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10</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61E86" w14:textId="77777777" w:rsidR="00265FFB" w:rsidRDefault="00265FFB">
      <w:r>
        <w:separator/>
      </w:r>
    </w:p>
  </w:endnote>
  <w:endnote w:type="continuationSeparator" w:id="0">
    <w:p w14:paraId="38003F47" w14:textId="77777777" w:rsidR="00265FFB" w:rsidRDefault="0026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492C78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7D65" w14:textId="77777777" w:rsidR="00265FFB" w:rsidRDefault="00265FFB">
      <w:r>
        <w:separator/>
      </w:r>
    </w:p>
  </w:footnote>
  <w:footnote w:type="continuationSeparator" w:id="0">
    <w:p w14:paraId="38C7ED99" w14:textId="77777777" w:rsidR="00265FFB" w:rsidRDefault="0026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62</TotalTime>
  <Pages>25</Pages>
  <Words>7649</Words>
  <Characters>43600</Characters>
  <Application>Microsoft Office Word</Application>
  <DocSecurity>0</DocSecurity>
  <Lines>363</Lines>
  <Paragraphs>102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51147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20</cp:revision>
  <cp:lastPrinted>2021-10-27T14:01:00Z</cp:lastPrinted>
  <dcterms:created xsi:type="dcterms:W3CDTF">2021-11-08T10:36:00Z</dcterms:created>
  <dcterms:modified xsi:type="dcterms:W3CDTF">2021-11-10T14:45:00Z</dcterms:modified>
</cp:coreProperties>
</file>