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01B3C43D"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1B3E6B">
              <w:rPr>
                <w:rFonts w:ascii="Arial" w:hAnsi="Arial" w:cs="Arial"/>
                <w:color w:val="002060"/>
                <w:sz w:val="40"/>
                <w:szCs w:val="40"/>
              </w:rPr>
              <w:t>3</w:t>
            </w:r>
            <w:r w:rsidR="00E55BA1">
              <w:rPr>
                <w:rFonts w:ascii="Arial" w:hAnsi="Arial" w:cs="Arial"/>
                <w:color w:val="002060"/>
                <w:sz w:val="40"/>
                <w:szCs w:val="40"/>
              </w:rPr>
              <w:t>4</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1B3E6B">
              <w:rPr>
                <w:rFonts w:ascii="Arial" w:hAnsi="Arial" w:cs="Arial"/>
                <w:color w:val="002060"/>
                <w:sz w:val="40"/>
                <w:szCs w:val="40"/>
              </w:rPr>
              <w:t>1</w:t>
            </w:r>
            <w:r w:rsidR="0006091A">
              <w:rPr>
                <w:rFonts w:ascii="Arial" w:hAnsi="Arial" w:cs="Arial"/>
                <w:color w:val="002060"/>
                <w:sz w:val="40"/>
                <w:szCs w:val="40"/>
              </w:rPr>
              <w:t>7</w:t>
            </w:r>
            <w:r w:rsidR="00CF4C7D" w:rsidRPr="000039D0">
              <w:rPr>
                <w:rFonts w:ascii="Arial" w:hAnsi="Arial" w:cs="Arial"/>
                <w:color w:val="002060"/>
                <w:sz w:val="40"/>
                <w:szCs w:val="40"/>
              </w:rPr>
              <w:t>/</w:t>
            </w:r>
            <w:r w:rsidR="00A370D1">
              <w:rPr>
                <w:rFonts w:ascii="Arial" w:hAnsi="Arial" w:cs="Arial"/>
                <w:color w:val="002060"/>
                <w:sz w:val="40"/>
                <w:szCs w:val="40"/>
              </w:rPr>
              <w:t>1</w:t>
            </w:r>
            <w:r w:rsidR="00C950D0">
              <w:rPr>
                <w:rFonts w:ascii="Arial" w:hAnsi="Arial" w:cs="Arial"/>
                <w:color w:val="002060"/>
                <w:sz w:val="40"/>
                <w:szCs w:val="40"/>
              </w:rPr>
              <w:t>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0902834D"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EA6D8C">
          <w:rPr>
            <w:noProof/>
            <w:webHidden/>
            <w:color w:val="002060"/>
          </w:rPr>
          <w:t>1</w:t>
        </w:r>
        <w:r w:rsidR="00AC19D9" w:rsidRPr="002419EA">
          <w:rPr>
            <w:noProof/>
            <w:webHidden/>
            <w:color w:val="002060"/>
          </w:rPr>
          <w:fldChar w:fldCharType="end"/>
        </w:r>
      </w:hyperlink>
    </w:p>
    <w:p w14:paraId="112EDB38" w14:textId="38DCB2FA" w:rsidR="00AC19D9" w:rsidRPr="002419EA" w:rsidRDefault="00C87B9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EA6D8C">
          <w:rPr>
            <w:noProof/>
            <w:webHidden/>
            <w:color w:val="002060"/>
          </w:rPr>
          <w:t>1</w:t>
        </w:r>
        <w:r w:rsidR="00AC19D9" w:rsidRPr="002419EA">
          <w:rPr>
            <w:noProof/>
            <w:webHidden/>
            <w:color w:val="002060"/>
          </w:rPr>
          <w:fldChar w:fldCharType="end"/>
        </w:r>
      </w:hyperlink>
    </w:p>
    <w:p w14:paraId="4D9CAD43" w14:textId="346DDF7D" w:rsidR="00AC19D9" w:rsidRPr="002419EA" w:rsidRDefault="00C87B9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EA6D8C">
          <w:rPr>
            <w:noProof/>
            <w:webHidden/>
            <w:color w:val="002060"/>
          </w:rPr>
          <w:t>1</w:t>
        </w:r>
        <w:r w:rsidR="00AC19D9" w:rsidRPr="002419EA">
          <w:rPr>
            <w:noProof/>
            <w:webHidden/>
            <w:color w:val="002060"/>
          </w:rPr>
          <w:fldChar w:fldCharType="end"/>
        </w:r>
      </w:hyperlink>
    </w:p>
    <w:p w14:paraId="0EAFCCD8" w14:textId="640314D8" w:rsidR="00AC19D9" w:rsidRPr="002419EA" w:rsidRDefault="00C87B9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EA6D8C">
          <w:rPr>
            <w:noProof/>
            <w:webHidden/>
            <w:color w:val="002060"/>
          </w:rPr>
          <w:t>1</w:t>
        </w:r>
        <w:r w:rsidR="00AC19D9" w:rsidRPr="002419EA">
          <w:rPr>
            <w:noProof/>
            <w:webHidden/>
            <w:color w:val="002060"/>
          </w:rPr>
          <w:fldChar w:fldCharType="end"/>
        </w:r>
      </w:hyperlink>
    </w:p>
    <w:p w14:paraId="0952245B" w14:textId="140EC0E3" w:rsidR="00AC19D9" w:rsidRPr="002419EA" w:rsidRDefault="00C87B9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EA6D8C">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C44AF49" w14:textId="77777777" w:rsidR="00ED7867" w:rsidRPr="00ED7867" w:rsidRDefault="00ED7867"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FD6FF31" w14:textId="30BE2E14" w:rsidR="00031818" w:rsidRDefault="00031818" w:rsidP="009E02B2">
      <w:pPr>
        <w:autoSpaceDE w:val="0"/>
        <w:autoSpaceDN w:val="0"/>
        <w:adjustRightInd w:val="0"/>
        <w:jc w:val="left"/>
        <w:divId w:val="527259509"/>
        <w:rPr>
          <w:rFonts w:ascii="Arial" w:hAnsi="Arial" w:cs="Arial"/>
          <w:b/>
          <w:color w:val="002060"/>
          <w:sz w:val="22"/>
          <w:szCs w:val="22"/>
        </w:rPr>
      </w:pPr>
    </w:p>
    <w:p w14:paraId="0AFA860B" w14:textId="77777777" w:rsidR="0006091A" w:rsidRDefault="0006091A" w:rsidP="009E02B2">
      <w:pPr>
        <w:autoSpaceDE w:val="0"/>
        <w:autoSpaceDN w:val="0"/>
        <w:adjustRightInd w:val="0"/>
        <w:jc w:val="left"/>
        <w:divId w:val="527259509"/>
        <w:rPr>
          <w:rFonts w:ascii="Arial" w:hAnsi="Arial" w:cs="Arial"/>
          <w:b/>
          <w:color w:val="002060"/>
          <w:sz w:val="22"/>
          <w:szCs w:val="22"/>
        </w:rPr>
      </w:pPr>
    </w:p>
    <w:p w14:paraId="0313FC2E" w14:textId="6C00F7D0" w:rsidR="0006091A" w:rsidRDefault="0006091A" w:rsidP="0006091A">
      <w:pPr>
        <w:pStyle w:val="LndNormale1"/>
        <w:jc w:val="left"/>
        <w:divId w:val="527259509"/>
        <w:rPr>
          <w:b/>
          <w:color w:val="002060"/>
          <w:sz w:val="28"/>
          <w:szCs w:val="28"/>
        </w:rPr>
      </w:pPr>
      <w:r>
        <w:rPr>
          <w:b/>
          <w:color w:val="002060"/>
          <w:sz w:val="28"/>
          <w:szCs w:val="28"/>
        </w:rPr>
        <w:t>CONSIGLIO DIRETTIVO</w:t>
      </w:r>
    </w:p>
    <w:p w14:paraId="0AE0159B" w14:textId="51A9A51D" w:rsidR="0006091A" w:rsidRPr="0006091A" w:rsidRDefault="0006091A" w:rsidP="009E02B2">
      <w:pPr>
        <w:autoSpaceDE w:val="0"/>
        <w:autoSpaceDN w:val="0"/>
        <w:adjustRightInd w:val="0"/>
        <w:jc w:val="left"/>
        <w:divId w:val="527259509"/>
        <w:rPr>
          <w:rFonts w:ascii="Arial" w:hAnsi="Arial" w:cs="Arial"/>
          <w:b/>
          <w:color w:val="002060"/>
          <w:sz w:val="22"/>
          <w:szCs w:val="22"/>
        </w:rPr>
      </w:pPr>
    </w:p>
    <w:p w14:paraId="754E511B" w14:textId="77777777" w:rsidR="0006091A" w:rsidRPr="0006091A" w:rsidRDefault="0006091A" w:rsidP="0006091A">
      <w:pPr>
        <w:pStyle w:val="LndNormale1"/>
        <w:divId w:val="527259509"/>
        <w:rPr>
          <w:color w:val="002060"/>
          <w:u w:val="single"/>
        </w:rPr>
      </w:pPr>
      <w:r w:rsidRPr="0006091A">
        <w:rPr>
          <w:color w:val="002060"/>
          <w:u w:val="single"/>
        </w:rPr>
        <w:t>RIUNIONE DEL CONSIGLIO DIRETTIVO N. 6  DEL 08.11.2021</w:t>
      </w:r>
    </w:p>
    <w:p w14:paraId="588A6A06" w14:textId="77777777" w:rsidR="0006091A" w:rsidRPr="0006091A" w:rsidRDefault="0006091A" w:rsidP="0006091A">
      <w:pPr>
        <w:divId w:val="527259509"/>
        <w:rPr>
          <w:rFonts w:ascii="Arial" w:hAnsi="Arial" w:cs="Arial"/>
          <w:color w:val="002060"/>
          <w:sz w:val="22"/>
          <w:szCs w:val="22"/>
        </w:rPr>
      </w:pPr>
      <w:r w:rsidRPr="0006091A">
        <w:rPr>
          <w:rFonts w:ascii="Arial" w:hAnsi="Arial" w:cs="Arial"/>
          <w:color w:val="002060"/>
          <w:sz w:val="22"/>
          <w:szCs w:val="22"/>
          <w:u w:val="single"/>
        </w:rPr>
        <w:t>Sono presenti</w:t>
      </w:r>
      <w:r w:rsidRPr="0006091A">
        <w:rPr>
          <w:rFonts w:ascii="Arial" w:hAnsi="Arial" w:cs="Arial"/>
          <w:color w:val="002060"/>
          <w:sz w:val="22"/>
          <w:szCs w:val="22"/>
        </w:rPr>
        <w:t xml:space="preserve">: Panichi (Presidente), Arriva, </w:t>
      </w:r>
      <w:proofErr w:type="spellStart"/>
      <w:r w:rsidRPr="0006091A">
        <w:rPr>
          <w:rFonts w:ascii="Arial" w:hAnsi="Arial" w:cs="Arial"/>
          <w:color w:val="002060"/>
          <w:sz w:val="22"/>
          <w:szCs w:val="22"/>
        </w:rPr>
        <w:t>Bottacchiari</w:t>
      </w:r>
      <w:proofErr w:type="spellEnd"/>
      <w:r w:rsidRPr="0006091A">
        <w:rPr>
          <w:rFonts w:ascii="Arial" w:hAnsi="Arial" w:cs="Arial"/>
          <w:color w:val="002060"/>
          <w:sz w:val="22"/>
          <w:szCs w:val="22"/>
        </w:rPr>
        <w:t xml:space="preserve">, Capretti, Colò, Cotichella, Cremonesi, </w:t>
      </w:r>
      <w:proofErr w:type="spellStart"/>
      <w:r w:rsidRPr="0006091A">
        <w:rPr>
          <w:rFonts w:ascii="Arial" w:hAnsi="Arial" w:cs="Arial"/>
          <w:color w:val="002060"/>
          <w:sz w:val="22"/>
          <w:szCs w:val="22"/>
        </w:rPr>
        <w:t>Malascorta</w:t>
      </w:r>
      <w:proofErr w:type="spellEnd"/>
      <w:r w:rsidRPr="0006091A">
        <w:rPr>
          <w:rFonts w:ascii="Arial" w:hAnsi="Arial" w:cs="Arial"/>
          <w:color w:val="002060"/>
          <w:sz w:val="22"/>
          <w:szCs w:val="22"/>
        </w:rPr>
        <w:t>, Mughetti, Scarpini, Borroni (CF), Castellana (</w:t>
      </w:r>
      <w:proofErr w:type="spellStart"/>
      <w:r w:rsidRPr="0006091A">
        <w:rPr>
          <w:rFonts w:ascii="Arial" w:hAnsi="Arial" w:cs="Arial"/>
          <w:color w:val="002060"/>
          <w:sz w:val="22"/>
          <w:szCs w:val="22"/>
        </w:rPr>
        <w:t>Segr</w:t>
      </w:r>
      <w:proofErr w:type="spellEnd"/>
      <w:r w:rsidRPr="0006091A">
        <w:rPr>
          <w:rFonts w:ascii="Arial" w:hAnsi="Arial" w:cs="Arial"/>
          <w:color w:val="002060"/>
          <w:sz w:val="22"/>
          <w:szCs w:val="22"/>
        </w:rPr>
        <w:t>.), Marziali (SGS), Dottori (AIAC).</w:t>
      </w:r>
    </w:p>
    <w:p w14:paraId="74302026" w14:textId="77777777" w:rsidR="0006091A" w:rsidRPr="0006091A" w:rsidRDefault="0006091A"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6091A"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6C9C9CA1" w14:textId="77777777" w:rsidR="003F6327" w:rsidRPr="00480390" w:rsidRDefault="003F6327" w:rsidP="003F6327">
      <w:pPr>
        <w:pStyle w:val="breakline"/>
        <w:divId w:val="527259509"/>
        <w:rPr>
          <w:rFonts w:eastAsiaTheme="minorEastAsia"/>
          <w:color w:val="002060"/>
        </w:rPr>
      </w:pPr>
    </w:p>
    <w:p w14:paraId="4F31B8E9" w14:textId="77777777" w:rsidR="003F6327" w:rsidRPr="00480390" w:rsidRDefault="003F6327" w:rsidP="003F6327">
      <w:pPr>
        <w:pStyle w:val="breakline"/>
        <w:divId w:val="527259509"/>
        <w:rPr>
          <w:color w:val="002060"/>
        </w:rPr>
      </w:pPr>
    </w:p>
    <w:p w14:paraId="418F9631" w14:textId="77777777" w:rsidR="003F6327" w:rsidRPr="00480390" w:rsidRDefault="003F6327" w:rsidP="003F6327">
      <w:pPr>
        <w:pStyle w:val="titolocampionato0"/>
        <w:shd w:val="clear" w:color="auto" w:fill="CCCCCC"/>
        <w:spacing w:before="80" w:after="40"/>
        <w:divId w:val="527259509"/>
        <w:rPr>
          <w:color w:val="002060"/>
        </w:rPr>
      </w:pPr>
      <w:r w:rsidRPr="00480390">
        <w:rPr>
          <w:color w:val="002060"/>
        </w:rPr>
        <w:t>CALCIO A CINQUE SERIE C1</w:t>
      </w:r>
    </w:p>
    <w:p w14:paraId="3C819D95" w14:textId="77777777" w:rsidR="003F6327" w:rsidRPr="00480390" w:rsidRDefault="003F6327" w:rsidP="003F6327">
      <w:pPr>
        <w:pStyle w:val="breakline"/>
        <w:divId w:val="527259509"/>
        <w:rPr>
          <w:color w:val="002060"/>
        </w:rPr>
      </w:pPr>
    </w:p>
    <w:p w14:paraId="5387376B" w14:textId="77777777" w:rsidR="003F6327" w:rsidRPr="00480390" w:rsidRDefault="003F6327" w:rsidP="003F6327">
      <w:pPr>
        <w:pStyle w:val="titoloprinc0"/>
        <w:divId w:val="527259509"/>
        <w:rPr>
          <w:color w:val="002060"/>
        </w:rPr>
      </w:pPr>
      <w:r w:rsidRPr="00480390">
        <w:rPr>
          <w:color w:val="002060"/>
        </w:rPr>
        <w:t>RISULTATI</w:t>
      </w:r>
    </w:p>
    <w:p w14:paraId="0565D8FE" w14:textId="77777777" w:rsidR="003F6327" w:rsidRPr="00480390" w:rsidRDefault="003F6327" w:rsidP="003F6327">
      <w:pPr>
        <w:pStyle w:val="breakline"/>
        <w:divId w:val="527259509"/>
        <w:rPr>
          <w:color w:val="002060"/>
        </w:rPr>
      </w:pPr>
    </w:p>
    <w:p w14:paraId="2F4248F0" w14:textId="77777777" w:rsidR="003F6327" w:rsidRPr="00480390" w:rsidRDefault="003F6327" w:rsidP="003F6327">
      <w:pPr>
        <w:pStyle w:val="sottotitolocampionato10"/>
        <w:divId w:val="527259509"/>
        <w:rPr>
          <w:color w:val="002060"/>
        </w:rPr>
      </w:pPr>
      <w:r w:rsidRPr="00480390">
        <w:rPr>
          <w:color w:val="002060"/>
        </w:rPr>
        <w:t>RISULTATI UFFICIALI GARE DEL 12/11/2021</w:t>
      </w:r>
    </w:p>
    <w:p w14:paraId="1CF4EFAA" w14:textId="77777777" w:rsidR="003F6327" w:rsidRPr="00CB1DDB" w:rsidRDefault="003F6327" w:rsidP="00CB1DDB">
      <w:pPr>
        <w:pStyle w:val="sottotitolocampionato20"/>
        <w:spacing w:before="0" w:beforeAutospacing="0" w:after="0" w:afterAutospacing="0"/>
        <w:divId w:val="527259509"/>
        <w:rPr>
          <w:rFonts w:ascii="Arial" w:hAnsi="Arial" w:cs="Arial"/>
          <w:color w:val="002060"/>
          <w:sz w:val="20"/>
          <w:szCs w:val="20"/>
        </w:rPr>
      </w:pPr>
      <w:r w:rsidRPr="00CB1DDB">
        <w:rPr>
          <w:rFonts w:ascii="Arial" w:hAnsi="Arial" w:cs="Arial"/>
          <w:color w:val="002060"/>
          <w:sz w:val="20"/>
          <w:szCs w:val="20"/>
        </w:rPr>
        <w:t>Si trascrivono qui di seguito i risultati ufficiali delle gare disputate</w:t>
      </w:r>
    </w:p>
    <w:p w14:paraId="7B9B0361" w14:textId="77777777" w:rsidR="003F6327" w:rsidRPr="00480390" w:rsidRDefault="003F6327" w:rsidP="003F632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F6327" w:rsidRPr="00480390" w14:paraId="196FEABA" w14:textId="77777777" w:rsidTr="003F632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42056764"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D8A0A" w14:textId="77777777" w:rsidR="003F6327" w:rsidRPr="00480390" w:rsidRDefault="003F6327" w:rsidP="00303DC2">
                  <w:pPr>
                    <w:pStyle w:val="headertabella0"/>
                    <w:rPr>
                      <w:color w:val="002060"/>
                    </w:rPr>
                  </w:pPr>
                  <w:r w:rsidRPr="00480390">
                    <w:rPr>
                      <w:color w:val="002060"/>
                    </w:rPr>
                    <w:t>GIRONE A - 9 Giornata - A</w:t>
                  </w:r>
                </w:p>
              </w:tc>
            </w:tr>
            <w:tr w:rsidR="003F6327" w:rsidRPr="00480390" w14:paraId="5D4C1519"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5C4549" w14:textId="77777777" w:rsidR="003F6327" w:rsidRPr="00480390" w:rsidRDefault="003F6327" w:rsidP="00303DC2">
                  <w:pPr>
                    <w:pStyle w:val="rowtabella0"/>
                    <w:rPr>
                      <w:color w:val="002060"/>
                    </w:rPr>
                  </w:pPr>
                  <w:r w:rsidRPr="00480390">
                    <w:rPr>
                      <w:color w:val="002060"/>
                    </w:rPr>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DAF92E" w14:textId="77777777" w:rsidR="003F6327" w:rsidRPr="00480390" w:rsidRDefault="003F6327" w:rsidP="00303DC2">
                  <w:pPr>
                    <w:pStyle w:val="rowtabella0"/>
                    <w:rPr>
                      <w:color w:val="002060"/>
                    </w:rPr>
                  </w:pPr>
                  <w:r w:rsidRPr="00480390">
                    <w:rPr>
                      <w:color w:val="002060"/>
                    </w:rPr>
                    <w:t>- OLYMPIA FANO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96369F" w14:textId="77777777" w:rsidR="003F6327" w:rsidRPr="00480390" w:rsidRDefault="003F6327" w:rsidP="00303DC2">
                  <w:pPr>
                    <w:pStyle w:val="rowtabella0"/>
                    <w:jc w:val="center"/>
                    <w:rPr>
                      <w:color w:val="002060"/>
                    </w:rPr>
                  </w:pPr>
                  <w:r w:rsidRPr="00480390">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BA5497" w14:textId="77777777" w:rsidR="003F6327" w:rsidRPr="00480390" w:rsidRDefault="003F6327" w:rsidP="00303DC2">
                  <w:pPr>
                    <w:pStyle w:val="rowtabella0"/>
                    <w:jc w:val="center"/>
                    <w:rPr>
                      <w:color w:val="002060"/>
                    </w:rPr>
                  </w:pPr>
                  <w:r w:rsidRPr="00480390">
                    <w:rPr>
                      <w:color w:val="002060"/>
                    </w:rPr>
                    <w:t> </w:t>
                  </w:r>
                </w:p>
              </w:tc>
            </w:tr>
            <w:tr w:rsidR="003F6327" w:rsidRPr="00480390" w14:paraId="6A307CB0"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D23DAB" w14:textId="77777777" w:rsidR="003F6327" w:rsidRPr="00480390" w:rsidRDefault="003F6327" w:rsidP="00303DC2">
                  <w:pPr>
                    <w:pStyle w:val="rowtabella0"/>
                    <w:rPr>
                      <w:color w:val="002060"/>
                    </w:rPr>
                  </w:pPr>
                  <w:r w:rsidRPr="00480390">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949DF0" w14:textId="77777777" w:rsidR="003F6327" w:rsidRPr="00480390" w:rsidRDefault="003F6327" w:rsidP="00303DC2">
                  <w:pPr>
                    <w:pStyle w:val="rowtabella0"/>
                    <w:rPr>
                      <w:color w:val="002060"/>
                    </w:rPr>
                  </w:pPr>
                  <w:r w:rsidRPr="00480390">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7BF1B5" w14:textId="77777777" w:rsidR="003F6327" w:rsidRPr="00480390" w:rsidRDefault="003F6327" w:rsidP="00303DC2">
                  <w:pPr>
                    <w:pStyle w:val="rowtabella0"/>
                    <w:jc w:val="center"/>
                    <w:rPr>
                      <w:color w:val="002060"/>
                    </w:rPr>
                  </w:pPr>
                  <w:r w:rsidRPr="00480390">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F4676B" w14:textId="77777777" w:rsidR="003F6327" w:rsidRPr="00480390" w:rsidRDefault="003F6327" w:rsidP="00303DC2">
                  <w:pPr>
                    <w:pStyle w:val="rowtabella0"/>
                    <w:jc w:val="center"/>
                    <w:rPr>
                      <w:color w:val="002060"/>
                    </w:rPr>
                  </w:pPr>
                  <w:r w:rsidRPr="00480390">
                    <w:rPr>
                      <w:color w:val="002060"/>
                    </w:rPr>
                    <w:t> </w:t>
                  </w:r>
                </w:p>
              </w:tc>
            </w:tr>
            <w:tr w:rsidR="003F6327" w:rsidRPr="00480390" w14:paraId="0C93FB73"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2C5FDA" w14:textId="77777777" w:rsidR="003F6327" w:rsidRPr="00480390" w:rsidRDefault="003F6327" w:rsidP="00303DC2">
                  <w:pPr>
                    <w:pStyle w:val="rowtabella0"/>
                    <w:rPr>
                      <w:color w:val="002060"/>
                    </w:rPr>
                  </w:pPr>
                  <w:r w:rsidRPr="00480390">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6607F5" w14:textId="77777777" w:rsidR="003F6327" w:rsidRPr="00480390" w:rsidRDefault="003F6327" w:rsidP="00303DC2">
                  <w:pPr>
                    <w:pStyle w:val="rowtabella0"/>
                    <w:rPr>
                      <w:color w:val="002060"/>
                    </w:rPr>
                  </w:pPr>
                  <w:r w:rsidRPr="00480390">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4C3313" w14:textId="77777777" w:rsidR="003F6327" w:rsidRPr="00480390" w:rsidRDefault="003F6327" w:rsidP="00303DC2">
                  <w:pPr>
                    <w:pStyle w:val="rowtabella0"/>
                    <w:jc w:val="center"/>
                    <w:rPr>
                      <w:color w:val="002060"/>
                    </w:rPr>
                  </w:pPr>
                  <w:r w:rsidRPr="00480390">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501720" w14:textId="77777777" w:rsidR="003F6327" w:rsidRPr="00480390" w:rsidRDefault="003F6327" w:rsidP="00303DC2">
                  <w:pPr>
                    <w:pStyle w:val="rowtabella0"/>
                    <w:jc w:val="center"/>
                    <w:rPr>
                      <w:color w:val="002060"/>
                    </w:rPr>
                  </w:pPr>
                  <w:r w:rsidRPr="00480390">
                    <w:rPr>
                      <w:color w:val="002060"/>
                    </w:rPr>
                    <w:t> </w:t>
                  </w:r>
                </w:p>
              </w:tc>
            </w:tr>
            <w:tr w:rsidR="003F6327" w:rsidRPr="00480390" w14:paraId="47D64471"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220F92" w14:textId="77777777" w:rsidR="003F6327" w:rsidRPr="00480390" w:rsidRDefault="003F6327" w:rsidP="00303DC2">
                  <w:pPr>
                    <w:pStyle w:val="rowtabella0"/>
                    <w:rPr>
                      <w:color w:val="002060"/>
                    </w:rPr>
                  </w:pPr>
                  <w:r w:rsidRPr="00480390">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BC0EA2" w14:textId="77777777" w:rsidR="003F6327" w:rsidRPr="00480390" w:rsidRDefault="003F6327" w:rsidP="00303DC2">
                  <w:pPr>
                    <w:pStyle w:val="rowtabella0"/>
                    <w:rPr>
                      <w:color w:val="002060"/>
                    </w:rPr>
                  </w:pPr>
                  <w:r w:rsidRPr="00480390">
                    <w:rPr>
                      <w:color w:val="002060"/>
                    </w:rPr>
                    <w:t xml:space="preserve">- AUDAX 1970 </w:t>
                  </w:r>
                  <w:proofErr w:type="gramStart"/>
                  <w:r w:rsidRPr="00480390">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8A3857" w14:textId="77777777" w:rsidR="003F6327" w:rsidRPr="00480390" w:rsidRDefault="003F6327" w:rsidP="00303DC2">
                  <w:pPr>
                    <w:pStyle w:val="rowtabella0"/>
                    <w:jc w:val="center"/>
                    <w:rPr>
                      <w:color w:val="002060"/>
                    </w:rPr>
                  </w:pPr>
                  <w:r w:rsidRPr="00480390">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A03321" w14:textId="77777777" w:rsidR="003F6327" w:rsidRPr="00480390" w:rsidRDefault="003F6327" w:rsidP="00303DC2">
                  <w:pPr>
                    <w:pStyle w:val="rowtabella0"/>
                    <w:jc w:val="center"/>
                    <w:rPr>
                      <w:color w:val="002060"/>
                    </w:rPr>
                  </w:pPr>
                  <w:r w:rsidRPr="00480390">
                    <w:rPr>
                      <w:color w:val="002060"/>
                    </w:rPr>
                    <w:t> </w:t>
                  </w:r>
                </w:p>
              </w:tc>
            </w:tr>
            <w:tr w:rsidR="003F6327" w:rsidRPr="00480390" w14:paraId="1A729D89"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0C7986" w14:textId="77777777" w:rsidR="003F6327" w:rsidRPr="00480390" w:rsidRDefault="003F6327" w:rsidP="00303DC2">
                  <w:pPr>
                    <w:pStyle w:val="rowtabella0"/>
                    <w:rPr>
                      <w:color w:val="002060"/>
                    </w:rPr>
                  </w:pPr>
                  <w:r w:rsidRPr="00480390">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9EAE52" w14:textId="77777777" w:rsidR="003F6327" w:rsidRPr="00480390" w:rsidRDefault="003F6327" w:rsidP="00303DC2">
                  <w:pPr>
                    <w:pStyle w:val="rowtabella0"/>
                    <w:rPr>
                      <w:color w:val="002060"/>
                    </w:rPr>
                  </w:pPr>
                  <w:r w:rsidRPr="00480390">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9252CF" w14:textId="77777777" w:rsidR="003F6327" w:rsidRPr="00480390" w:rsidRDefault="003F6327" w:rsidP="00303DC2">
                  <w:pPr>
                    <w:pStyle w:val="rowtabella0"/>
                    <w:jc w:val="center"/>
                    <w:rPr>
                      <w:color w:val="002060"/>
                    </w:rPr>
                  </w:pPr>
                  <w:r w:rsidRPr="0048039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7FC9EF" w14:textId="77777777" w:rsidR="003F6327" w:rsidRPr="00480390" w:rsidRDefault="003F6327" w:rsidP="00303DC2">
                  <w:pPr>
                    <w:pStyle w:val="rowtabella0"/>
                    <w:jc w:val="center"/>
                    <w:rPr>
                      <w:color w:val="002060"/>
                    </w:rPr>
                  </w:pPr>
                  <w:r w:rsidRPr="00480390">
                    <w:rPr>
                      <w:color w:val="002060"/>
                    </w:rPr>
                    <w:t> </w:t>
                  </w:r>
                </w:p>
              </w:tc>
            </w:tr>
            <w:tr w:rsidR="003F6327" w:rsidRPr="00480390" w14:paraId="316A2E08"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123DBA" w14:textId="77777777" w:rsidR="003F6327" w:rsidRPr="00480390" w:rsidRDefault="003F6327" w:rsidP="00303DC2">
                  <w:pPr>
                    <w:pStyle w:val="rowtabella0"/>
                    <w:rPr>
                      <w:color w:val="002060"/>
                    </w:rPr>
                  </w:pPr>
                  <w:r w:rsidRPr="00480390">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D6E1CF" w14:textId="77777777" w:rsidR="003F6327" w:rsidRPr="00480390" w:rsidRDefault="003F6327" w:rsidP="00303DC2">
                  <w:pPr>
                    <w:pStyle w:val="rowtabella0"/>
                    <w:rPr>
                      <w:color w:val="002060"/>
                    </w:rPr>
                  </w:pPr>
                  <w:r w:rsidRPr="00480390">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A1A8DB" w14:textId="77777777" w:rsidR="003F6327" w:rsidRPr="00480390" w:rsidRDefault="003F6327" w:rsidP="00303DC2">
                  <w:pPr>
                    <w:pStyle w:val="rowtabella0"/>
                    <w:jc w:val="center"/>
                    <w:rPr>
                      <w:color w:val="002060"/>
                    </w:rPr>
                  </w:pPr>
                  <w:r w:rsidRPr="00480390">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D78730" w14:textId="77777777" w:rsidR="003F6327" w:rsidRPr="00480390" w:rsidRDefault="003F6327" w:rsidP="00303DC2">
                  <w:pPr>
                    <w:pStyle w:val="rowtabella0"/>
                    <w:jc w:val="center"/>
                    <w:rPr>
                      <w:color w:val="002060"/>
                    </w:rPr>
                  </w:pPr>
                  <w:r w:rsidRPr="00480390">
                    <w:rPr>
                      <w:color w:val="002060"/>
                    </w:rPr>
                    <w:t> </w:t>
                  </w:r>
                </w:p>
              </w:tc>
            </w:tr>
            <w:tr w:rsidR="003F6327" w:rsidRPr="00480390" w14:paraId="56D19213"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74AA78" w14:textId="77777777" w:rsidR="003F6327" w:rsidRPr="00480390" w:rsidRDefault="003F6327" w:rsidP="00303DC2">
                  <w:pPr>
                    <w:pStyle w:val="rowtabella0"/>
                    <w:rPr>
                      <w:color w:val="002060"/>
                    </w:rPr>
                  </w:pPr>
                  <w:r w:rsidRPr="00480390">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BC94F7" w14:textId="77777777" w:rsidR="003F6327" w:rsidRPr="00480390" w:rsidRDefault="003F6327" w:rsidP="00303DC2">
                  <w:pPr>
                    <w:pStyle w:val="rowtabella0"/>
                    <w:rPr>
                      <w:color w:val="002060"/>
                    </w:rPr>
                  </w:pPr>
                  <w:r w:rsidRPr="00480390">
                    <w:rPr>
                      <w:color w:val="002060"/>
                    </w:rPr>
                    <w:t>- JESI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AB7343" w14:textId="77777777" w:rsidR="003F6327" w:rsidRPr="00480390" w:rsidRDefault="003F6327" w:rsidP="00303DC2">
                  <w:pPr>
                    <w:pStyle w:val="rowtabella0"/>
                    <w:jc w:val="center"/>
                    <w:rPr>
                      <w:color w:val="002060"/>
                    </w:rPr>
                  </w:pPr>
                  <w:r w:rsidRPr="00480390">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71BFA2" w14:textId="77777777" w:rsidR="003F6327" w:rsidRPr="00480390" w:rsidRDefault="003F6327" w:rsidP="00303DC2">
                  <w:pPr>
                    <w:pStyle w:val="rowtabella0"/>
                    <w:jc w:val="center"/>
                    <w:rPr>
                      <w:color w:val="002060"/>
                    </w:rPr>
                  </w:pPr>
                  <w:r w:rsidRPr="00480390">
                    <w:rPr>
                      <w:color w:val="002060"/>
                    </w:rPr>
                    <w:t> </w:t>
                  </w:r>
                </w:p>
              </w:tc>
            </w:tr>
          </w:tbl>
          <w:p w14:paraId="40DDD638" w14:textId="77777777" w:rsidR="003F6327" w:rsidRPr="00480390" w:rsidRDefault="003F6327" w:rsidP="00303DC2">
            <w:pPr>
              <w:rPr>
                <w:color w:val="002060"/>
              </w:rPr>
            </w:pPr>
          </w:p>
        </w:tc>
      </w:tr>
    </w:tbl>
    <w:p w14:paraId="758CA6E0" w14:textId="77777777" w:rsidR="003F6327" w:rsidRPr="00480390" w:rsidRDefault="003F6327" w:rsidP="003F6327">
      <w:pPr>
        <w:pStyle w:val="breakline"/>
        <w:divId w:val="527259509"/>
        <w:rPr>
          <w:rFonts w:eastAsiaTheme="minorEastAsia"/>
          <w:color w:val="002060"/>
        </w:rPr>
      </w:pPr>
    </w:p>
    <w:p w14:paraId="2FEAE041" w14:textId="77777777" w:rsidR="003F6327" w:rsidRPr="00480390" w:rsidRDefault="003F6327" w:rsidP="003F6327">
      <w:pPr>
        <w:pStyle w:val="breakline"/>
        <w:divId w:val="527259509"/>
        <w:rPr>
          <w:color w:val="002060"/>
        </w:rPr>
      </w:pPr>
    </w:p>
    <w:p w14:paraId="60A9E146" w14:textId="77777777" w:rsidR="003F6327" w:rsidRPr="00480390" w:rsidRDefault="003F6327" w:rsidP="003F6327">
      <w:pPr>
        <w:pStyle w:val="titoloprinc0"/>
        <w:divId w:val="527259509"/>
        <w:rPr>
          <w:color w:val="002060"/>
        </w:rPr>
      </w:pPr>
      <w:r w:rsidRPr="00480390">
        <w:rPr>
          <w:color w:val="002060"/>
        </w:rPr>
        <w:t>GIUDICE SPORTIVO</w:t>
      </w:r>
    </w:p>
    <w:p w14:paraId="70341517" w14:textId="77777777" w:rsidR="003F6327" w:rsidRPr="00480390" w:rsidRDefault="003F6327" w:rsidP="003F6327">
      <w:pPr>
        <w:pStyle w:val="diffida"/>
        <w:divId w:val="527259509"/>
        <w:rPr>
          <w:color w:val="002060"/>
        </w:rPr>
      </w:pPr>
      <w:r w:rsidRPr="00480390">
        <w:rPr>
          <w:color w:val="002060"/>
        </w:rPr>
        <w:t>Il Giudice Sportivo Avv. Claudio Romagnoli, nella seduta del 17/11/2021, ha adottato le decisioni che di seguito integralmente si riportano:</w:t>
      </w:r>
    </w:p>
    <w:p w14:paraId="191A0B52" w14:textId="77777777" w:rsidR="003F6327" w:rsidRPr="00480390" w:rsidRDefault="003F6327" w:rsidP="003F6327">
      <w:pPr>
        <w:pStyle w:val="titolo10"/>
        <w:divId w:val="527259509"/>
        <w:rPr>
          <w:color w:val="002060"/>
        </w:rPr>
      </w:pPr>
      <w:r w:rsidRPr="00480390">
        <w:rPr>
          <w:color w:val="002060"/>
        </w:rPr>
        <w:t xml:space="preserve">GARE DEL 12/11/2021 </w:t>
      </w:r>
    </w:p>
    <w:p w14:paraId="1730F4ED" w14:textId="77777777" w:rsidR="003F6327" w:rsidRPr="00480390" w:rsidRDefault="003F6327" w:rsidP="003F6327">
      <w:pPr>
        <w:pStyle w:val="titolo7a"/>
        <w:divId w:val="527259509"/>
        <w:rPr>
          <w:color w:val="002060"/>
        </w:rPr>
      </w:pPr>
      <w:r w:rsidRPr="00480390">
        <w:rPr>
          <w:color w:val="002060"/>
        </w:rPr>
        <w:t xml:space="preserve">PROVVEDIMENTI DISCIPLINARI </w:t>
      </w:r>
    </w:p>
    <w:p w14:paraId="4C30DB0C" w14:textId="77777777" w:rsidR="003F6327" w:rsidRPr="00480390" w:rsidRDefault="003F6327" w:rsidP="003F6327">
      <w:pPr>
        <w:pStyle w:val="titolo7b0"/>
        <w:divId w:val="527259509"/>
        <w:rPr>
          <w:color w:val="002060"/>
        </w:rPr>
      </w:pPr>
      <w:r w:rsidRPr="00480390">
        <w:rPr>
          <w:color w:val="002060"/>
        </w:rPr>
        <w:t xml:space="preserve">In base alle risultanze degli atti ufficiali sono state deliberate le seguenti sanzioni disciplinari. </w:t>
      </w:r>
    </w:p>
    <w:p w14:paraId="095048FC" w14:textId="77777777" w:rsidR="003F6327" w:rsidRPr="00480390" w:rsidRDefault="003F6327" w:rsidP="003F6327">
      <w:pPr>
        <w:pStyle w:val="titolo30"/>
        <w:divId w:val="527259509"/>
        <w:rPr>
          <w:color w:val="002060"/>
        </w:rPr>
      </w:pPr>
      <w:r w:rsidRPr="00480390">
        <w:rPr>
          <w:color w:val="002060"/>
        </w:rPr>
        <w:t xml:space="preserve">SOCIETA' </w:t>
      </w:r>
    </w:p>
    <w:p w14:paraId="680C950E" w14:textId="77777777" w:rsidR="003F6327" w:rsidRPr="00480390" w:rsidRDefault="003F6327" w:rsidP="003F6327">
      <w:pPr>
        <w:pStyle w:val="titolo20"/>
        <w:divId w:val="527259509"/>
        <w:rPr>
          <w:color w:val="002060"/>
        </w:rPr>
      </w:pPr>
      <w:r w:rsidRPr="00480390">
        <w:rPr>
          <w:color w:val="002060"/>
        </w:rPr>
        <w:t xml:space="preserve">AMMENDA </w:t>
      </w:r>
    </w:p>
    <w:p w14:paraId="45BF2C0D" w14:textId="77777777" w:rsidR="003F6327" w:rsidRPr="00480390" w:rsidRDefault="003F6327" w:rsidP="003F6327">
      <w:pPr>
        <w:pStyle w:val="diffida"/>
        <w:spacing w:before="80" w:beforeAutospacing="0" w:after="40" w:afterAutospacing="0"/>
        <w:jc w:val="left"/>
        <w:divId w:val="527259509"/>
        <w:rPr>
          <w:color w:val="002060"/>
        </w:rPr>
      </w:pPr>
      <w:r w:rsidRPr="00480390">
        <w:rPr>
          <w:color w:val="002060"/>
        </w:rPr>
        <w:t xml:space="preserve">Euro 160,00 NUOVA JUVENTINA FFC </w:t>
      </w:r>
      <w:r w:rsidRPr="00480390">
        <w:rPr>
          <w:color w:val="002060"/>
        </w:rPr>
        <w:br/>
        <w:t xml:space="preserve">Per aver il proprio pubblico durante la gara rivolto frasi irriguardose e minacciose nei confronti degli arbitri. </w:t>
      </w:r>
    </w:p>
    <w:p w14:paraId="5209D320" w14:textId="77777777" w:rsidR="003F6327" w:rsidRPr="00480390" w:rsidRDefault="003F6327" w:rsidP="003F6327">
      <w:pPr>
        <w:pStyle w:val="titolo30"/>
        <w:divId w:val="527259509"/>
        <w:rPr>
          <w:color w:val="002060"/>
        </w:rPr>
      </w:pPr>
      <w:r w:rsidRPr="00480390">
        <w:rPr>
          <w:color w:val="002060"/>
        </w:rPr>
        <w:t xml:space="preserve">DIRIGENTI </w:t>
      </w:r>
    </w:p>
    <w:p w14:paraId="5DF55BBF" w14:textId="77777777" w:rsidR="003F6327" w:rsidRPr="00480390" w:rsidRDefault="003F6327" w:rsidP="003F6327">
      <w:pPr>
        <w:pStyle w:val="titolo20"/>
        <w:divId w:val="527259509"/>
        <w:rPr>
          <w:color w:val="002060"/>
        </w:rPr>
      </w:pPr>
      <w:r w:rsidRPr="00480390">
        <w:rPr>
          <w:color w:val="002060"/>
        </w:rPr>
        <w:t xml:space="preserve">INIBIZIONE A SVOLGERE OGNI ATTIVITA' FINO AL 1/12/2021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49444F60" w14:textId="77777777" w:rsidTr="003F6327">
        <w:trPr>
          <w:divId w:val="527259509"/>
        </w:trPr>
        <w:tc>
          <w:tcPr>
            <w:tcW w:w="2200" w:type="dxa"/>
            <w:tcMar>
              <w:top w:w="20" w:type="dxa"/>
              <w:left w:w="20" w:type="dxa"/>
              <w:bottom w:w="20" w:type="dxa"/>
              <w:right w:w="20" w:type="dxa"/>
            </w:tcMar>
            <w:vAlign w:val="center"/>
            <w:hideMark/>
          </w:tcPr>
          <w:p w14:paraId="28CDA886" w14:textId="77777777" w:rsidR="003F6327" w:rsidRPr="00480390" w:rsidRDefault="003F6327" w:rsidP="00303DC2">
            <w:pPr>
              <w:pStyle w:val="movimento"/>
              <w:rPr>
                <w:color w:val="002060"/>
              </w:rPr>
            </w:pPr>
            <w:r w:rsidRPr="00480390">
              <w:rPr>
                <w:color w:val="002060"/>
              </w:rPr>
              <w:lastRenderedPageBreak/>
              <w:t>BRASILI AUGUSTO</w:t>
            </w:r>
          </w:p>
        </w:tc>
        <w:tc>
          <w:tcPr>
            <w:tcW w:w="2200" w:type="dxa"/>
            <w:tcMar>
              <w:top w:w="20" w:type="dxa"/>
              <w:left w:w="20" w:type="dxa"/>
              <w:bottom w:w="20" w:type="dxa"/>
              <w:right w:w="20" w:type="dxa"/>
            </w:tcMar>
            <w:vAlign w:val="center"/>
            <w:hideMark/>
          </w:tcPr>
          <w:p w14:paraId="74C6D300" w14:textId="77777777" w:rsidR="003F6327" w:rsidRPr="00480390" w:rsidRDefault="003F6327" w:rsidP="00303DC2">
            <w:pPr>
              <w:pStyle w:val="movimento2"/>
              <w:rPr>
                <w:color w:val="002060"/>
              </w:rPr>
            </w:pPr>
            <w:r w:rsidRPr="00480390">
              <w:rPr>
                <w:color w:val="002060"/>
              </w:rPr>
              <w:t xml:space="preserve">(NUOVA JUVENTINA FFC) </w:t>
            </w:r>
          </w:p>
        </w:tc>
        <w:tc>
          <w:tcPr>
            <w:tcW w:w="800" w:type="dxa"/>
            <w:tcMar>
              <w:top w:w="20" w:type="dxa"/>
              <w:left w:w="20" w:type="dxa"/>
              <w:bottom w:w="20" w:type="dxa"/>
              <w:right w:w="20" w:type="dxa"/>
            </w:tcMar>
            <w:vAlign w:val="center"/>
            <w:hideMark/>
          </w:tcPr>
          <w:p w14:paraId="0A999B4B"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41E73C20"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EFA7416" w14:textId="77777777" w:rsidR="003F6327" w:rsidRPr="00480390" w:rsidRDefault="003F6327" w:rsidP="00303DC2">
            <w:pPr>
              <w:pStyle w:val="movimento2"/>
              <w:rPr>
                <w:color w:val="002060"/>
              </w:rPr>
            </w:pPr>
            <w:r w:rsidRPr="00480390">
              <w:rPr>
                <w:color w:val="002060"/>
              </w:rPr>
              <w:t> </w:t>
            </w:r>
          </w:p>
        </w:tc>
      </w:tr>
    </w:tbl>
    <w:p w14:paraId="5CA5F87B" w14:textId="77777777" w:rsidR="003F6327" w:rsidRPr="00480390" w:rsidRDefault="003F6327" w:rsidP="003F6327">
      <w:pPr>
        <w:pStyle w:val="diffida"/>
        <w:spacing w:before="80" w:beforeAutospacing="0" w:after="40" w:afterAutospacing="0"/>
        <w:jc w:val="left"/>
        <w:divId w:val="527259509"/>
        <w:rPr>
          <w:rFonts w:eastAsiaTheme="minorEastAsia"/>
          <w:color w:val="002060"/>
        </w:rPr>
      </w:pPr>
      <w:r w:rsidRPr="00480390">
        <w:rPr>
          <w:color w:val="002060"/>
        </w:rPr>
        <w:t xml:space="preserve">Espulso per doppia ammonizione. </w:t>
      </w:r>
    </w:p>
    <w:p w14:paraId="663A6205" w14:textId="77777777" w:rsidR="003F6327" w:rsidRPr="00480390" w:rsidRDefault="003F6327" w:rsidP="003F6327">
      <w:pPr>
        <w:pStyle w:val="titolo30"/>
        <w:divId w:val="527259509"/>
        <w:rPr>
          <w:color w:val="002060"/>
        </w:rPr>
      </w:pPr>
      <w:r w:rsidRPr="00480390">
        <w:rPr>
          <w:color w:val="002060"/>
        </w:rPr>
        <w:t xml:space="preserve">ALLENATORI </w:t>
      </w:r>
    </w:p>
    <w:p w14:paraId="68CF43C3" w14:textId="77777777" w:rsidR="003F6327" w:rsidRPr="00480390" w:rsidRDefault="003F6327" w:rsidP="003F6327">
      <w:pPr>
        <w:pStyle w:val="titolo20"/>
        <w:divId w:val="527259509"/>
        <w:rPr>
          <w:color w:val="002060"/>
        </w:rPr>
      </w:pPr>
      <w:r w:rsidRPr="00480390">
        <w:rPr>
          <w:color w:val="002060"/>
        </w:rPr>
        <w:t xml:space="preserve">SQUALIFICA FINO AL 1/12/2021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56C2B49A" w14:textId="77777777" w:rsidTr="003F6327">
        <w:trPr>
          <w:divId w:val="527259509"/>
        </w:trPr>
        <w:tc>
          <w:tcPr>
            <w:tcW w:w="2200" w:type="dxa"/>
            <w:tcMar>
              <w:top w:w="20" w:type="dxa"/>
              <w:left w:w="20" w:type="dxa"/>
              <w:bottom w:w="20" w:type="dxa"/>
              <w:right w:w="20" w:type="dxa"/>
            </w:tcMar>
            <w:vAlign w:val="center"/>
            <w:hideMark/>
          </w:tcPr>
          <w:p w14:paraId="726789E5" w14:textId="77777777" w:rsidR="003F6327" w:rsidRPr="00480390" w:rsidRDefault="003F6327" w:rsidP="00303DC2">
            <w:pPr>
              <w:pStyle w:val="movimento"/>
              <w:rPr>
                <w:color w:val="002060"/>
              </w:rPr>
            </w:pPr>
            <w:r w:rsidRPr="00480390">
              <w:rPr>
                <w:color w:val="002060"/>
              </w:rPr>
              <w:t>PETROLATI DIEGO</w:t>
            </w:r>
          </w:p>
        </w:tc>
        <w:tc>
          <w:tcPr>
            <w:tcW w:w="2200" w:type="dxa"/>
            <w:tcMar>
              <w:top w:w="20" w:type="dxa"/>
              <w:left w:w="20" w:type="dxa"/>
              <w:bottom w:w="20" w:type="dxa"/>
              <w:right w:w="20" w:type="dxa"/>
            </w:tcMar>
            <w:vAlign w:val="center"/>
            <w:hideMark/>
          </w:tcPr>
          <w:p w14:paraId="09221247" w14:textId="77777777" w:rsidR="003F6327" w:rsidRPr="00480390" w:rsidRDefault="003F6327" w:rsidP="00303DC2">
            <w:pPr>
              <w:pStyle w:val="movimento2"/>
              <w:rPr>
                <w:color w:val="002060"/>
              </w:rPr>
            </w:pPr>
            <w:r w:rsidRPr="00480390">
              <w:rPr>
                <w:color w:val="002060"/>
              </w:rPr>
              <w:t xml:space="preserve">(AUDAX 1970 </w:t>
            </w:r>
            <w:proofErr w:type="gramStart"/>
            <w:r w:rsidRPr="00480390">
              <w:rPr>
                <w:color w:val="002060"/>
              </w:rPr>
              <w:t>S.ANGELO</w:t>
            </w:r>
            <w:proofErr w:type="gramEnd"/>
            <w:r w:rsidRPr="00480390">
              <w:rPr>
                <w:color w:val="002060"/>
              </w:rPr>
              <w:t xml:space="preserve">) </w:t>
            </w:r>
          </w:p>
        </w:tc>
        <w:tc>
          <w:tcPr>
            <w:tcW w:w="800" w:type="dxa"/>
            <w:tcMar>
              <w:top w:w="20" w:type="dxa"/>
              <w:left w:w="20" w:type="dxa"/>
              <w:bottom w:w="20" w:type="dxa"/>
              <w:right w:w="20" w:type="dxa"/>
            </w:tcMar>
            <w:vAlign w:val="center"/>
            <w:hideMark/>
          </w:tcPr>
          <w:p w14:paraId="7B23D97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95AF331"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1305893" w14:textId="77777777" w:rsidR="003F6327" w:rsidRPr="00480390" w:rsidRDefault="003F6327" w:rsidP="00303DC2">
            <w:pPr>
              <w:pStyle w:val="movimento2"/>
              <w:rPr>
                <w:color w:val="002060"/>
              </w:rPr>
            </w:pPr>
            <w:r w:rsidRPr="00480390">
              <w:rPr>
                <w:color w:val="002060"/>
              </w:rPr>
              <w:t> </w:t>
            </w:r>
          </w:p>
        </w:tc>
      </w:tr>
    </w:tbl>
    <w:p w14:paraId="06975071" w14:textId="77777777" w:rsidR="003F6327" w:rsidRPr="00480390" w:rsidRDefault="003F6327" w:rsidP="003F6327">
      <w:pPr>
        <w:pStyle w:val="diffida"/>
        <w:spacing w:before="80" w:beforeAutospacing="0" w:after="40" w:afterAutospacing="0"/>
        <w:jc w:val="left"/>
        <w:divId w:val="527259509"/>
        <w:rPr>
          <w:rFonts w:eastAsiaTheme="minorEastAsia"/>
          <w:color w:val="002060"/>
        </w:rPr>
      </w:pPr>
      <w:r w:rsidRPr="00480390">
        <w:rPr>
          <w:color w:val="002060"/>
        </w:rPr>
        <w:t xml:space="preserve">Espulso per aver manifestato in maniera spropositata la propria disapprovazione nei confronti di un suo </w:t>
      </w:r>
      <w:proofErr w:type="gramStart"/>
      <w:r w:rsidRPr="00480390">
        <w:rPr>
          <w:color w:val="002060"/>
        </w:rPr>
        <w:t>calciatore ,</w:t>
      </w:r>
      <w:proofErr w:type="gramEnd"/>
      <w:r w:rsidRPr="00480390">
        <w:rPr>
          <w:color w:val="002060"/>
        </w:rPr>
        <w:t xml:space="preserve"> prendendo a calci il cesto dell'immondizia e rompendolo. </w:t>
      </w:r>
    </w:p>
    <w:p w14:paraId="75F5A004" w14:textId="77777777" w:rsidR="003F6327" w:rsidRPr="00480390" w:rsidRDefault="003F6327" w:rsidP="003F6327">
      <w:pPr>
        <w:pStyle w:val="titolo20"/>
        <w:divId w:val="527259509"/>
        <w:rPr>
          <w:color w:val="002060"/>
        </w:rPr>
      </w:pPr>
      <w:r w:rsidRPr="0048039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6EE9E8D9" w14:textId="77777777" w:rsidTr="003F6327">
        <w:trPr>
          <w:divId w:val="527259509"/>
        </w:trPr>
        <w:tc>
          <w:tcPr>
            <w:tcW w:w="2200" w:type="dxa"/>
            <w:tcMar>
              <w:top w:w="20" w:type="dxa"/>
              <w:left w:w="20" w:type="dxa"/>
              <w:bottom w:w="20" w:type="dxa"/>
              <w:right w:w="20" w:type="dxa"/>
            </w:tcMar>
            <w:vAlign w:val="center"/>
            <w:hideMark/>
          </w:tcPr>
          <w:p w14:paraId="6B08B6A8" w14:textId="77777777" w:rsidR="003F6327" w:rsidRPr="00480390" w:rsidRDefault="003F6327" w:rsidP="00303DC2">
            <w:pPr>
              <w:pStyle w:val="movimento"/>
              <w:rPr>
                <w:color w:val="002060"/>
              </w:rPr>
            </w:pPr>
            <w:r w:rsidRPr="00480390">
              <w:rPr>
                <w:color w:val="002060"/>
              </w:rPr>
              <w:t>VERRUCCI JORIS</w:t>
            </w:r>
          </w:p>
        </w:tc>
        <w:tc>
          <w:tcPr>
            <w:tcW w:w="2200" w:type="dxa"/>
            <w:tcMar>
              <w:top w:w="20" w:type="dxa"/>
              <w:left w:w="20" w:type="dxa"/>
              <w:bottom w:w="20" w:type="dxa"/>
              <w:right w:w="20" w:type="dxa"/>
            </w:tcMar>
            <w:vAlign w:val="center"/>
            <w:hideMark/>
          </w:tcPr>
          <w:p w14:paraId="485438F3" w14:textId="77777777" w:rsidR="003F6327" w:rsidRPr="00480390" w:rsidRDefault="003F6327" w:rsidP="00303DC2">
            <w:pPr>
              <w:pStyle w:val="movimento2"/>
              <w:rPr>
                <w:color w:val="002060"/>
              </w:rPr>
            </w:pPr>
            <w:r w:rsidRPr="00480390">
              <w:rPr>
                <w:color w:val="002060"/>
              </w:rPr>
              <w:t xml:space="preserve">(NUOVA JUVENTINA FFC) </w:t>
            </w:r>
          </w:p>
        </w:tc>
        <w:tc>
          <w:tcPr>
            <w:tcW w:w="800" w:type="dxa"/>
            <w:tcMar>
              <w:top w:w="20" w:type="dxa"/>
              <w:left w:w="20" w:type="dxa"/>
              <w:bottom w:w="20" w:type="dxa"/>
              <w:right w:w="20" w:type="dxa"/>
            </w:tcMar>
            <w:vAlign w:val="center"/>
            <w:hideMark/>
          </w:tcPr>
          <w:p w14:paraId="6219AE1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E38DD8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6978C30" w14:textId="77777777" w:rsidR="003F6327" w:rsidRPr="00480390" w:rsidRDefault="003F6327" w:rsidP="00303DC2">
            <w:pPr>
              <w:pStyle w:val="movimento2"/>
              <w:rPr>
                <w:color w:val="002060"/>
              </w:rPr>
            </w:pPr>
            <w:r w:rsidRPr="00480390">
              <w:rPr>
                <w:color w:val="002060"/>
              </w:rPr>
              <w:t> </w:t>
            </w:r>
          </w:p>
        </w:tc>
      </w:tr>
    </w:tbl>
    <w:p w14:paraId="1E96BDC0" w14:textId="77777777" w:rsidR="003F6327" w:rsidRPr="00480390" w:rsidRDefault="003F6327" w:rsidP="003F6327">
      <w:pPr>
        <w:pStyle w:val="titolo30"/>
        <w:divId w:val="527259509"/>
        <w:rPr>
          <w:rFonts w:eastAsiaTheme="minorEastAsia"/>
          <w:color w:val="002060"/>
        </w:rPr>
      </w:pPr>
      <w:r w:rsidRPr="00480390">
        <w:rPr>
          <w:color w:val="002060"/>
        </w:rPr>
        <w:t xml:space="preserve">CALCIATORI ESPULSI </w:t>
      </w:r>
    </w:p>
    <w:p w14:paraId="17FA3E67" w14:textId="77777777" w:rsidR="003F6327" w:rsidRPr="00480390" w:rsidRDefault="003F6327" w:rsidP="003F6327">
      <w:pPr>
        <w:pStyle w:val="titolo20"/>
        <w:divId w:val="527259509"/>
        <w:rPr>
          <w:color w:val="002060"/>
        </w:rPr>
      </w:pPr>
      <w:r w:rsidRPr="0048039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774153F2" w14:textId="77777777" w:rsidTr="003F6327">
        <w:trPr>
          <w:divId w:val="527259509"/>
        </w:trPr>
        <w:tc>
          <w:tcPr>
            <w:tcW w:w="2200" w:type="dxa"/>
            <w:tcMar>
              <w:top w:w="20" w:type="dxa"/>
              <w:left w:w="20" w:type="dxa"/>
              <w:bottom w:w="20" w:type="dxa"/>
              <w:right w:w="20" w:type="dxa"/>
            </w:tcMar>
            <w:vAlign w:val="center"/>
            <w:hideMark/>
          </w:tcPr>
          <w:p w14:paraId="7638AC1D" w14:textId="77777777" w:rsidR="003F6327" w:rsidRPr="00480390" w:rsidRDefault="003F6327" w:rsidP="00303DC2">
            <w:pPr>
              <w:pStyle w:val="movimento"/>
              <w:rPr>
                <w:color w:val="002060"/>
              </w:rPr>
            </w:pPr>
            <w:r w:rsidRPr="00480390">
              <w:rPr>
                <w:color w:val="002060"/>
              </w:rPr>
              <w:t>CASSANO ALESSIO</w:t>
            </w:r>
          </w:p>
        </w:tc>
        <w:tc>
          <w:tcPr>
            <w:tcW w:w="2200" w:type="dxa"/>
            <w:tcMar>
              <w:top w:w="20" w:type="dxa"/>
              <w:left w:w="20" w:type="dxa"/>
              <w:bottom w:w="20" w:type="dxa"/>
              <w:right w:w="20" w:type="dxa"/>
            </w:tcMar>
            <w:vAlign w:val="center"/>
            <w:hideMark/>
          </w:tcPr>
          <w:p w14:paraId="772FC54D" w14:textId="77777777" w:rsidR="003F6327" w:rsidRPr="00480390" w:rsidRDefault="003F6327" w:rsidP="00303DC2">
            <w:pPr>
              <w:pStyle w:val="movimento2"/>
              <w:rPr>
                <w:color w:val="002060"/>
              </w:rPr>
            </w:pPr>
            <w:r w:rsidRPr="00480390">
              <w:rPr>
                <w:color w:val="002060"/>
              </w:rPr>
              <w:t xml:space="preserve">(CASTELBELLINO CALCIO A 5) </w:t>
            </w:r>
          </w:p>
        </w:tc>
        <w:tc>
          <w:tcPr>
            <w:tcW w:w="800" w:type="dxa"/>
            <w:tcMar>
              <w:top w:w="20" w:type="dxa"/>
              <w:left w:w="20" w:type="dxa"/>
              <w:bottom w:w="20" w:type="dxa"/>
              <w:right w:w="20" w:type="dxa"/>
            </w:tcMar>
            <w:vAlign w:val="center"/>
            <w:hideMark/>
          </w:tcPr>
          <w:p w14:paraId="7EB1030B"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7CEC8BC"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2F7CB5D" w14:textId="77777777" w:rsidR="003F6327" w:rsidRPr="00480390" w:rsidRDefault="003F6327" w:rsidP="00303DC2">
            <w:pPr>
              <w:pStyle w:val="movimento2"/>
              <w:rPr>
                <w:color w:val="002060"/>
              </w:rPr>
            </w:pPr>
            <w:r w:rsidRPr="00480390">
              <w:rPr>
                <w:color w:val="002060"/>
              </w:rPr>
              <w:t> </w:t>
            </w:r>
          </w:p>
        </w:tc>
      </w:tr>
    </w:tbl>
    <w:p w14:paraId="203E6EB8" w14:textId="77777777" w:rsidR="003F6327" w:rsidRPr="00480390" w:rsidRDefault="003F6327" w:rsidP="003F6327">
      <w:pPr>
        <w:pStyle w:val="titolo30"/>
        <w:divId w:val="527259509"/>
        <w:rPr>
          <w:rFonts w:eastAsiaTheme="minorEastAsia"/>
          <w:color w:val="002060"/>
        </w:rPr>
      </w:pPr>
      <w:r w:rsidRPr="00480390">
        <w:rPr>
          <w:color w:val="002060"/>
        </w:rPr>
        <w:t xml:space="preserve">CALCIATORI NON ESPULSI </w:t>
      </w:r>
    </w:p>
    <w:p w14:paraId="162A405E" w14:textId="77777777" w:rsidR="003F6327" w:rsidRPr="00480390" w:rsidRDefault="003F6327" w:rsidP="003F6327">
      <w:pPr>
        <w:pStyle w:val="titolo20"/>
        <w:divId w:val="527259509"/>
        <w:rPr>
          <w:color w:val="002060"/>
        </w:rPr>
      </w:pPr>
      <w:r w:rsidRPr="0048039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4F3C64CC" w14:textId="77777777" w:rsidTr="003F6327">
        <w:trPr>
          <w:divId w:val="527259509"/>
        </w:trPr>
        <w:tc>
          <w:tcPr>
            <w:tcW w:w="2200" w:type="dxa"/>
            <w:tcMar>
              <w:top w:w="20" w:type="dxa"/>
              <w:left w:w="20" w:type="dxa"/>
              <w:bottom w:w="20" w:type="dxa"/>
              <w:right w:w="20" w:type="dxa"/>
            </w:tcMar>
            <w:vAlign w:val="center"/>
            <w:hideMark/>
          </w:tcPr>
          <w:p w14:paraId="6DF4207A" w14:textId="77777777" w:rsidR="003F6327" w:rsidRPr="00480390" w:rsidRDefault="003F6327" w:rsidP="00303DC2">
            <w:pPr>
              <w:pStyle w:val="movimento"/>
              <w:rPr>
                <w:color w:val="002060"/>
              </w:rPr>
            </w:pPr>
            <w:r w:rsidRPr="00480390">
              <w:rPr>
                <w:color w:val="002060"/>
              </w:rPr>
              <w:t>DE CARLONIS NICOLO</w:t>
            </w:r>
          </w:p>
        </w:tc>
        <w:tc>
          <w:tcPr>
            <w:tcW w:w="2200" w:type="dxa"/>
            <w:tcMar>
              <w:top w:w="20" w:type="dxa"/>
              <w:left w:w="20" w:type="dxa"/>
              <w:bottom w:w="20" w:type="dxa"/>
              <w:right w:w="20" w:type="dxa"/>
            </w:tcMar>
            <w:vAlign w:val="center"/>
            <w:hideMark/>
          </w:tcPr>
          <w:p w14:paraId="498EC95A" w14:textId="77777777" w:rsidR="003F6327" w:rsidRPr="00480390" w:rsidRDefault="003F6327" w:rsidP="00303DC2">
            <w:pPr>
              <w:pStyle w:val="movimento2"/>
              <w:rPr>
                <w:color w:val="002060"/>
              </w:rPr>
            </w:pPr>
            <w:r w:rsidRPr="00480390">
              <w:rPr>
                <w:color w:val="002060"/>
              </w:rPr>
              <w:t xml:space="preserve">(REAL SAN GIORGIO) </w:t>
            </w:r>
          </w:p>
        </w:tc>
        <w:tc>
          <w:tcPr>
            <w:tcW w:w="800" w:type="dxa"/>
            <w:tcMar>
              <w:top w:w="20" w:type="dxa"/>
              <w:left w:w="20" w:type="dxa"/>
              <w:bottom w:w="20" w:type="dxa"/>
              <w:right w:w="20" w:type="dxa"/>
            </w:tcMar>
            <w:vAlign w:val="center"/>
            <w:hideMark/>
          </w:tcPr>
          <w:p w14:paraId="05CF643B"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044D972"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C568BC1" w14:textId="77777777" w:rsidR="003F6327" w:rsidRPr="00480390" w:rsidRDefault="003F6327" w:rsidP="00303DC2">
            <w:pPr>
              <w:pStyle w:val="movimento2"/>
              <w:rPr>
                <w:color w:val="002060"/>
              </w:rPr>
            </w:pPr>
            <w:r w:rsidRPr="00480390">
              <w:rPr>
                <w:color w:val="002060"/>
              </w:rPr>
              <w:t> </w:t>
            </w:r>
          </w:p>
        </w:tc>
      </w:tr>
    </w:tbl>
    <w:p w14:paraId="5AF3CDBC" w14:textId="77777777" w:rsidR="003F6327" w:rsidRPr="00480390" w:rsidRDefault="003F6327" w:rsidP="003F6327">
      <w:pPr>
        <w:pStyle w:val="titolo20"/>
        <w:divId w:val="527259509"/>
        <w:rPr>
          <w:rFonts w:eastAsiaTheme="minorEastAsia"/>
          <w:color w:val="002060"/>
        </w:rPr>
      </w:pPr>
      <w:r w:rsidRPr="0048039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6DBF6A79" w14:textId="77777777" w:rsidTr="003F6327">
        <w:trPr>
          <w:divId w:val="527259509"/>
        </w:trPr>
        <w:tc>
          <w:tcPr>
            <w:tcW w:w="2200" w:type="dxa"/>
            <w:tcMar>
              <w:top w:w="20" w:type="dxa"/>
              <w:left w:w="20" w:type="dxa"/>
              <w:bottom w:w="20" w:type="dxa"/>
              <w:right w:w="20" w:type="dxa"/>
            </w:tcMar>
            <w:vAlign w:val="center"/>
            <w:hideMark/>
          </w:tcPr>
          <w:p w14:paraId="56288727" w14:textId="77777777" w:rsidR="003F6327" w:rsidRPr="00480390" w:rsidRDefault="003F6327" w:rsidP="00303DC2">
            <w:pPr>
              <w:pStyle w:val="movimento"/>
              <w:rPr>
                <w:color w:val="002060"/>
              </w:rPr>
            </w:pPr>
            <w:r w:rsidRPr="00480390">
              <w:rPr>
                <w:color w:val="002060"/>
              </w:rPr>
              <w:t>FRANCAVILLA MATTEO</w:t>
            </w:r>
          </w:p>
        </w:tc>
        <w:tc>
          <w:tcPr>
            <w:tcW w:w="2200" w:type="dxa"/>
            <w:tcMar>
              <w:top w:w="20" w:type="dxa"/>
              <w:left w:w="20" w:type="dxa"/>
              <w:bottom w:w="20" w:type="dxa"/>
              <w:right w:w="20" w:type="dxa"/>
            </w:tcMar>
            <w:vAlign w:val="center"/>
            <w:hideMark/>
          </w:tcPr>
          <w:p w14:paraId="6BD5C58C" w14:textId="77777777" w:rsidR="003F6327" w:rsidRPr="00480390" w:rsidRDefault="003F6327" w:rsidP="00303DC2">
            <w:pPr>
              <w:pStyle w:val="movimento2"/>
              <w:rPr>
                <w:color w:val="002060"/>
              </w:rPr>
            </w:pPr>
            <w:r w:rsidRPr="00480390">
              <w:rPr>
                <w:color w:val="002060"/>
              </w:rPr>
              <w:t xml:space="preserve">(C.U.S. MACERATA CALCIO A5) </w:t>
            </w:r>
          </w:p>
        </w:tc>
        <w:tc>
          <w:tcPr>
            <w:tcW w:w="800" w:type="dxa"/>
            <w:tcMar>
              <w:top w:w="20" w:type="dxa"/>
              <w:left w:w="20" w:type="dxa"/>
              <w:bottom w:w="20" w:type="dxa"/>
              <w:right w:w="20" w:type="dxa"/>
            </w:tcMar>
            <w:vAlign w:val="center"/>
            <w:hideMark/>
          </w:tcPr>
          <w:p w14:paraId="030878A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70994FA" w14:textId="77777777" w:rsidR="003F6327" w:rsidRPr="00480390" w:rsidRDefault="003F6327" w:rsidP="00303DC2">
            <w:pPr>
              <w:pStyle w:val="movimento"/>
              <w:rPr>
                <w:color w:val="002060"/>
              </w:rPr>
            </w:pPr>
            <w:r w:rsidRPr="00480390">
              <w:rPr>
                <w:color w:val="002060"/>
              </w:rPr>
              <w:t>QORRI EUGJEN</w:t>
            </w:r>
          </w:p>
        </w:tc>
        <w:tc>
          <w:tcPr>
            <w:tcW w:w="2200" w:type="dxa"/>
            <w:tcMar>
              <w:top w:w="20" w:type="dxa"/>
              <w:left w:w="20" w:type="dxa"/>
              <w:bottom w:w="20" w:type="dxa"/>
              <w:right w:w="20" w:type="dxa"/>
            </w:tcMar>
            <w:vAlign w:val="center"/>
            <w:hideMark/>
          </w:tcPr>
          <w:p w14:paraId="45A533C2" w14:textId="77777777" w:rsidR="003F6327" w:rsidRPr="00480390" w:rsidRDefault="003F6327" w:rsidP="00303DC2">
            <w:pPr>
              <w:pStyle w:val="movimento2"/>
              <w:rPr>
                <w:color w:val="002060"/>
              </w:rPr>
            </w:pPr>
            <w:r w:rsidRPr="00480390">
              <w:rPr>
                <w:color w:val="002060"/>
              </w:rPr>
              <w:t xml:space="preserve">(DINAMIS 1990) </w:t>
            </w:r>
          </w:p>
        </w:tc>
      </w:tr>
      <w:tr w:rsidR="003F6327" w:rsidRPr="00480390" w14:paraId="2ABB88EE" w14:textId="77777777" w:rsidTr="003F6327">
        <w:trPr>
          <w:divId w:val="527259509"/>
        </w:trPr>
        <w:tc>
          <w:tcPr>
            <w:tcW w:w="2200" w:type="dxa"/>
            <w:tcMar>
              <w:top w:w="20" w:type="dxa"/>
              <w:left w:w="20" w:type="dxa"/>
              <w:bottom w:w="20" w:type="dxa"/>
              <w:right w:w="20" w:type="dxa"/>
            </w:tcMar>
            <w:vAlign w:val="center"/>
            <w:hideMark/>
          </w:tcPr>
          <w:p w14:paraId="63648B5B" w14:textId="77777777" w:rsidR="003F6327" w:rsidRPr="00480390" w:rsidRDefault="003F6327" w:rsidP="00303DC2">
            <w:pPr>
              <w:pStyle w:val="movimento"/>
              <w:rPr>
                <w:color w:val="002060"/>
              </w:rPr>
            </w:pPr>
            <w:r w:rsidRPr="00480390">
              <w:rPr>
                <w:color w:val="002060"/>
              </w:rPr>
              <w:t>DI MAGGIO ENRICO</w:t>
            </w:r>
          </w:p>
        </w:tc>
        <w:tc>
          <w:tcPr>
            <w:tcW w:w="2200" w:type="dxa"/>
            <w:tcMar>
              <w:top w:w="20" w:type="dxa"/>
              <w:left w:w="20" w:type="dxa"/>
              <w:bottom w:w="20" w:type="dxa"/>
              <w:right w:w="20" w:type="dxa"/>
            </w:tcMar>
            <w:vAlign w:val="center"/>
            <w:hideMark/>
          </w:tcPr>
          <w:p w14:paraId="23431560" w14:textId="77777777" w:rsidR="003F6327" w:rsidRPr="00480390" w:rsidRDefault="003F6327" w:rsidP="00303DC2">
            <w:pPr>
              <w:pStyle w:val="movimento2"/>
              <w:rPr>
                <w:color w:val="002060"/>
              </w:rPr>
            </w:pPr>
            <w:r w:rsidRPr="00480390">
              <w:rPr>
                <w:color w:val="002060"/>
              </w:rPr>
              <w:t xml:space="preserve">(OLYMPIA FANO C5) </w:t>
            </w:r>
          </w:p>
        </w:tc>
        <w:tc>
          <w:tcPr>
            <w:tcW w:w="800" w:type="dxa"/>
            <w:tcMar>
              <w:top w:w="20" w:type="dxa"/>
              <w:left w:w="20" w:type="dxa"/>
              <w:bottom w:w="20" w:type="dxa"/>
              <w:right w:w="20" w:type="dxa"/>
            </w:tcMar>
            <w:vAlign w:val="center"/>
            <w:hideMark/>
          </w:tcPr>
          <w:p w14:paraId="5F97CC41"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D83C549" w14:textId="77777777" w:rsidR="003F6327" w:rsidRPr="00480390" w:rsidRDefault="003F6327" w:rsidP="00303DC2">
            <w:pPr>
              <w:pStyle w:val="movimento"/>
              <w:rPr>
                <w:color w:val="002060"/>
              </w:rPr>
            </w:pPr>
            <w:r w:rsidRPr="00480390">
              <w:rPr>
                <w:color w:val="002060"/>
              </w:rPr>
              <w:t>BORDONI RICCARDO</w:t>
            </w:r>
          </w:p>
        </w:tc>
        <w:tc>
          <w:tcPr>
            <w:tcW w:w="2200" w:type="dxa"/>
            <w:tcMar>
              <w:top w:w="20" w:type="dxa"/>
              <w:left w:w="20" w:type="dxa"/>
              <w:bottom w:w="20" w:type="dxa"/>
              <w:right w:w="20" w:type="dxa"/>
            </w:tcMar>
            <w:vAlign w:val="center"/>
            <w:hideMark/>
          </w:tcPr>
          <w:p w14:paraId="23345C09" w14:textId="77777777" w:rsidR="003F6327" w:rsidRPr="00480390" w:rsidRDefault="003F6327" w:rsidP="00303DC2">
            <w:pPr>
              <w:pStyle w:val="movimento2"/>
              <w:rPr>
                <w:color w:val="002060"/>
              </w:rPr>
            </w:pPr>
            <w:r w:rsidRPr="00480390">
              <w:rPr>
                <w:color w:val="002060"/>
              </w:rPr>
              <w:t xml:space="preserve">(REAL SAN GIORGIO) </w:t>
            </w:r>
          </w:p>
        </w:tc>
      </w:tr>
    </w:tbl>
    <w:p w14:paraId="7780ED1F" w14:textId="77777777" w:rsidR="003F6327" w:rsidRPr="00480390" w:rsidRDefault="003F6327" w:rsidP="003F6327">
      <w:pPr>
        <w:pStyle w:val="titolo20"/>
        <w:divId w:val="527259509"/>
        <w:rPr>
          <w:rFonts w:eastAsiaTheme="minorEastAsia"/>
          <w:color w:val="002060"/>
        </w:rPr>
      </w:pPr>
      <w:r w:rsidRPr="0048039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07EEC4D6" w14:textId="77777777" w:rsidTr="003F6327">
        <w:trPr>
          <w:divId w:val="527259509"/>
        </w:trPr>
        <w:tc>
          <w:tcPr>
            <w:tcW w:w="2200" w:type="dxa"/>
            <w:tcMar>
              <w:top w:w="20" w:type="dxa"/>
              <w:left w:w="20" w:type="dxa"/>
              <w:bottom w:w="20" w:type="dxa"/>
              <w:right w:w="20" w:type="dxa"/>
            </w:tcMar>
            <w:vAlign w:val="center"/>
            <w:hideMark/>
          </w:tcPr>
          <w:p w14:paraId="2815B639" w14:textId="77777777" w:rsidR="003F6327" w:rsidRPr="00480390" w:rsidRDefault="003F6327" w:rsidP="00303DC2">
            <w:pPr>
              <w:pStyle w:val="movimento"/>
              <w:rPr>
                <w:color w:val="002060"/>
              </w:rPr>
            </w:pPr>
            <w:r w:rsidRPr="00480390">
              <w:rPr>
                <w:color w:val="002060"/>
              </w:rPr>
              <w:t>PETROLATI MARCO</w:t>
            </w:r>
          </w:p>
        </w:tc>
        <w:tc>
          <w:tcPr>
            <w:tcW w:w="2200" w:type="dxa"/>
            <w:tcMar>
              <w:top w:w="20" w:type="dxa"/>
              <w:left w:w="20" w:type="dxa"/>
              <w:bottom w:w="20" w:type="dxa"/>
              <w:right w:w="20" w:type="dxa"/>
            </w:tcMar>
            <w:vAlign w:val="center"/>
            <w:hideMark/>
          </w:tcPr>
          <w:p w14:paraId="63FC7B34" w14:textId="77777777" w:rsidR="003F6327" w:rsidRPr="00480390" w:rsidRDefault="003F6327" w:rsidP="00303DC2">
            <w:pPr>
              <w:pStyle w:val="movimento2"/>
              <w:rPr>
                <w:color w:val="002060"/>
              </w:rPr>
            </w:pPr>
            <w:r w:rsidRPr="00480390">
              <w:rPr>
                <w:color w:val="002060"/>
              </w:rPr>
              <w:t xml:space="preserve">(AUDAX 1970 </w:t>
            </w:r>
            <w:proofErr w:type="gramStart"/>
            <w:r w:rsidRPr="00480390">
              <w:rPr>
                <w:color w:val="002060"/>
              </w:rPr>
              <w:t>S.ANGELO</w:t>
            </w:r>
            <w:proofErr w:type="gramEnd"/>
            <w:r w:rsidRPr="00480390">
              <w:rPr>
                <w:color w:val="002060"/>
              </w:rPr>
              <w:t xml:space="preserve">) </w:t>
            </w:r>
          </w:p>
        </w:tc>
        <w:tc>
          <w:tcPr>
            <w:tcW w:w="800" w:type="dxa"/>
            <w:tcMar>
              <w:top w:w="20" w:type="dxa"/>
              <w:left w:w="20" w:type="dxa"/>
              <w:bottom w:w="20" w:type="dxa"/>
              <w:right w:w="20" w:type="dxa"/>
            </w:tcMar>
            <w:vAlign w:val="center"/>
            <w:hideMark/>
          </w:tcPr>
          <w:p w14:paraId="680F5334"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EF7DF83" w14:textId="77777777" w:rsidR="003F6327" w:rsidRPr="00480390" w:rsidRDefault="003F6327" w:rsidP="00303DC2">
            <w:pPr>
              <w:pStyle w:val="movimento"/>
              <w:rPr>
                <w:color w:val="002060"/>
              </w:rPr>
            </w:pPr>
            <w:r w:rsidRPr="00480390">
              <w:rPr>
                <w:color w:val="002060"/>
              </w:rPr>
              <w:t>RIPA LUCA</w:t>
            </w:r>
          </w:p>
        </w:tc>
        <w:tc>
          <w:tcPr>
            <w:tcW w:w="2200" w:type="dxa"/>
            <w:tcMar>
              <w:top w:w="20" w:type="dxa"/>
              <w:left w:w="20" w:type="dxa"/>
              <w:bottom w:w="20" w:type="dxa"/>
              <w:right w:w="20" w:type="dxa"/>
            </w:tcMar>
            <w:vAlign w:val="center"/>
            <w:hideMark/>
          </w:tcPr>
          <w:p w14:paraId="76467476" w14:textId="77777777" w:rsidR="003F6327" w:rsidRPr="00480390" w:rsidRDefault="003F6327" w:rsidP="00303DC2">
            <w:pPr>
              <w:pStyle w:val="movimento2"/>
              <w:rPr>
                <w:color w:val="002060"/>
              </w:rPr>
            </w:pPr>
            <w:r w:rsidRPr="00480390">
              <w:rPr>
                <w:color w:val="002060"/>
              </w:rPr>
              <w:t xml:space="preserve">(FUTSAL MONTURANO) </w:t>
            </w:r>
          </w:p>
        </w:tc>
      </w:tr>
      <w:tr w:rsidR="003F6327" w:rsidRPr="00480390" w14:paraId="6CFDEA90" w14:textId="77777777" w:rsidTr="003F6327">
        <w:trPr>
          <w:divId w:val="527259509"/>
        </w:trPr>
        <w:tc>
          <w:tcPr>
            <w:tcW w:w="2200" w:type="dxa"/>
            <w:tcMar>
              <w:top w:w="20" w:type="dxa"/>
              <w:left w:w="20" w:type="dxa"/>
              <w:bottom w:w="20" w:type="dxa"/>
              <w:right w:w="20" w:type="dxa"/>
            </w:tcMar>
            <w:vAlign w:val="center"/>
            <w:hideMark/>
          </w:tcPr>
          <w:p w14:paraId="6E0203DB" w14:textId="77777777" w:rsidR="003F6327" w:rsidRPr="00480390" w:rsidRDefault="003F6327" w:rsidP="00303DC2">
            <w:pPr>
              <w:pStyle w:val="movimento"/>
              <w:rPr>
                <w:color w:val="002060"/>
              </w:rPr>
            </w:pPr>
            <w:r w:rsidRPr="00480390">
              <w:rPr>
                <w:color w:val="002060"/>
              </w:rPr>
              <w:t>TITTARELLI ANDREA</w:t>
            </w:r>
          </w:p>
        </w:tc>
        <w:tc>
          <w:tcPr>
            <w:tcW w:w="2200" w:type="dxa"/>
            <w:tcMar>
              <w:top w:w="20" w:type="dxa"/>
              <w:left w:w="20" w:type="dxa"/>
              <w:bottom w:w="20" w:type="dxa"/>
              <w:right w:w="20" w:type="dxa"/>
            </w:tcMar>
            <w:vAlign w:val="center"/>
            <w:hideMark/>
          </w:tcPr>
          <w:p w14:paraId="5E5AD8A6" w14:textId="77777777" w:rsidR="003F6327" w:rsidRPr="00480390" w:rsidRDefault="003F6327" w:rsidP="00303DC2">
            <w:pPr>
              <w:pStyle w:val="movimento2"/>
              <w:rPr>
                <w:color w:val="002060"/>
              </w:rPr>
            </w:pPr>
            <w:r w:rsidRPr="00480390">
              <w:rPr>
                <w:color w:val="002060"/>
              </w:rPr>
              <w:t xml:space="preserve">(JESI CALCIO A 5) </w:t>
            </w:r>
          </w:p>
        </w:tc>
        <w:tc>
          <w:tcPr>
            <w:tcW w:w="800" w:type="dxa"/>
            <w:tcMar>
              <w:top w:w="20" w:type="dxa"/>
              <w:left w:w="20" w:type="dxa"/>
              <w:bottom w:w="20" w:type="dxa"/>
              <w:right w:w="20" w:type="dxa"/>
            </w:tcMar>
            <w:vAlign w:val="center"/>
            <w:hideMark/>
          </w:tcPr>
          <w:p w14:paraId="5E364E51"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467567C" w14:textId="77777777" w:rsidR="003F6327" w:rsidRPr="00480390" w:rsidRDefault="003F6327" w:rsidP="00303DC2">
            <w:pPr>
              <w:pStyle w:val="movimento"/>
              <w:rPr>
                <w:color w:val="002060"/>
              </w:rPr>
            </w:pPr>
            <w:r w:rsidRPr="00480390">
              <w:rPr>
                <w:color w:val="002060"/>
              </w:rPr>
              <w:t>FABBRONI MARCO</w:t>
            </w:r>
          </w:p>
        </w:tc>
        <w:tc>
          <w:tcPr>
            <w:tcW w:w="2200" w:type="dxa"/>
            <w:tcMar>
              <w:top w:w="20" w:type="dxa"/>
              <w:left w:w="20" w:type="dxa"/>
              <w:bottom w:w="20" w:type="dxa"/>
              <w:right w:w="20" w:type="dxa"/>
            </w:tcMar>
            <w:vAlign w:val="center"/>
            <w:hideMark/>
          </w:tcPr>
          <w:p w14:paraId="6B6DC3D0" w14:textId="77777777" w:rsidR="003F6327" w:rsidRPr="00480390" w:rsidRDefault="003F6327" w:rsidP="00303DC2">
            <w:pPr>
              <w:pStyle w:val="movimento2"/>
              <w:rPr>
                <w:color w:val="002060"/>
              </w:rPr>
            </w:pPr>
            <w:r w:rsidRPr="00480390">
              <w:rPr>
                <w:color w:val="002060"/>
              </w:rPr>
              <w:t xml:space="preserve">(OLYMPIA FANO C5) </w:t>
            </w:r>
          </w:p>
        </w:tc>
      </w:tr>
      <w:tr w:rsidR="003F6327" w:rsidRPr="00480390" w14:paraId="0E26F2DE" w14:textId="77777777" w:rsidTr="003F6327">
        <w:trPr>
          <w:divId w:val="527259509"/>
        </w:trPr>
        <w:tc>
          <w:tcPr>
            <w:tcW w:w="2200" w:type="dxa"/>
            <w:tcMar>
              <w:top w:w="20" w:type="dxa"/>
              <w:left w:w="20" w:type="dxa"/>
              <w:bottom w:w="20" w:type="dxa"/>
              <w:right w:w="20" w:type="dxa"/>
            </w:tcMar>
            <w:vAlign w:val="center"/>
            <w:hideMark/>
          </w:tcPr>
          <w:p w14:paraId="641C74A5" w14:textId="77777777" w:rsidR="003F6327" w:rsidRPr="00480390" w:rsidRDefault="003F6327" w:rsidP="00303DC2">
            <w:pPr>
              <w:pStyle w:val="movimento"/>
              <w:rPr>
                <w:color w:val="002060"/>
              </w:rPr>
            </w:pPr>
            <w:r w:rsidRPr="00480390">
              <w:rPr>
                <w:color w:val="002060"/>
              </w:rPr>
              <w:t>BRACCI GIACOMO</w:t>
            </w:r>
          </w:p>
        </w:tc>
        <w:tc>
          <w:tcPr>
            <w:tcW w:w="2200" w:type="dxa"/>
            <w:tcMar>
              <w:top w:w="20" w:type="dxa"/>
              <w:left w:w="20" w:type="dxa"/>
              <w:bottom w:w="20" w:type="dxa"/>
              <w:right w:w="20" w:type="dxa"/>
            </w:tcMar>
            <w:vAlign w:val="center"/>
            <w:hideMark/>
          </w:tcPr>
          <w:p w14:paraId="32B3D228" w14:textId="77777777" w:rsidR="003F6327" w:rsidRPr="00480390" w:rsidRDefault="003F6327" w:rsidP="00303DC2">
            <w:pPr>
              <w:pStyle w:val="movimento2"/>
              <w:rPr>
                <w:color w:val="002060"/>
              </w:rPr>
            </w:pPr>
            <w:r w:rsidRPr="00480390">
              <w:rPr>
                <w:color w:val="002060"/>
              </w:rPr>
              <w:t xml:space="preserve">(PIANACCIO) </w:t>
            </w:r>
          </w:p>
        </w:tc>
        <w:tc>
          <w:tcPr>
            <w:tcW w:w="800" w:type="dxa"/>
            <w:tcMar>
              <w:top w:w="20" w:type="dxa"/>
              <w:left w:w="20" w:type="dxa"/>
              <w:bottom w:w="20" w:type="dxa"/>
              <w:right w:w="20" w:type="dxa"/>
            </w:tcMar>
            <w:vAlign w:val="center"/>
            <w:hideMark/>
          </w:tcPr>
          <w:p w14:paraId="379217CE"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AA81A6A" w14:textId="77777777" w:rsidR="003F6327" w:rsidRPr="00480390" w:rsidRDefault="003F6327" w:rsidP="00303DC2">
            <w:pPr>
              <w:pStyle w:val="movimento"/>
              <w:rPr>
                <w:color w:val="002060"/>
              </w:rPr>
            </w:pPr>
            <w:r w:rsidRPr="00480390">
              <w:rPr>
                <w:color w:val="002060"/>
              </w:rPr>
              <w:t>CAMPOFREDANO GUIDO</w:t>
            </w:r>
          </w:p>
        </w:tc>
        <w:tc>
          <w:tcPr>
            <w:tcW w:w="2200" w:type="dxa"/>
            <w:tcMar>
              <w:top w:w="20" w:type="dxa"/>
              <w:left w:w="20" w:type="dxa"/>
              <w:bottom w:w="20" w:type="dxa"/>
              <w:right w:w="20" w:type="dxa"/>
            </w:tcMar>
            <w:vAlign w:val="center"/>
            <w:hideMark/>
          </w:tcPr>
          <w:p w14:paraId="1E0A59E2" w14:textId="77777777" w:rsidR="003F6327" w:rsidRPr="00480390" w:rsidRDefault="003F6327" w:rsidP="00303DC2">
            <w:pPr>
              <w:pStyle w:val="movimento2"/>
              <w:rPr>
                <w:color w:val="002060"/>
              </w:rPr>
            </w:pPr>
            <w:r w:rsidRPr="00480390">
              <w:rPr>
                <w:color w:val="002060"/>
              </w:rPr>
              <w:t xml:space="preserve">(PIETRALACROCE 73) </w:t>
            </w:r>
          </w:p>
        </w:tc>
      </w:tr>
      <w:tr w:rsidR="003F6327" w:rsidRPr="00480390" w14:paraId="3D26E608" w14:textId="77777777" w:rsidTr="003F6327">
        <w:trPr>
          <w:divId w:val="527259509"/>
        </w:trPr>
        <w:tc>
          <w:tcPr>
            <w:tcW w:w="2200" w:type="dxa"/>
            <w:tcMar>
              <w:top w:w="20" w:type="dxa"/>
              <w:left w:w="20" w:type="dxa"/>
              <w:bottom w:w="20" w:type="dxa"/>
              <w:right w:w="20" w:type="dxa"/>
            </w:tcMar>
            <w:vAlign w:val="center"/>
            <w:hideMark/>
          </w:tcPr>
          <w:p w14:paraId="073FF83B" w14:textId="77777777" w:rsidR="003F6327" w:rsidRPr="00480390" w:rsidRDefault="003F6327" w:rsidP="00303DC2">
            <w:pPr>
              <w:pStyle w:val="movimento"/>
              <w:rPr>
                <w:color w:val="002060"/>
              </w:rPr>
            </w:pPr>
            <w:r w:rsidRPr="00480390">
              <w:rPr>
                <w:color w:val="002060"/>
              </w:rPr>
              <w:t>PINTO TOMMASO</w:t>
            </w:r>
          </w:p>
        </w:tc>
        <w:tc>
          <w:tcPr>
            <w:tcW w:w="2200" w:type="dxa"/>
            <w:tcMar>
              <w:top w:w="20" w:type="dxa"/>
              <w:left w:w="20" w:type="dxa"/>
              <w:bottom w:w="20" w:type="dxa"/>
              <w:right w:w="20" w:type="dxa"/>
            </w:tcMar>
            <w:vAlign w:val="center"/>
            <w:hideMark/>
          </w:tcPr>
          <w:p w14:paraId="3C22B125" w14:textId="77777777" w:rsidR="003F6327" w:rsidRPr="00480390" w:rsidRDefault="003F6327" w:rsidP="00303DC2">
            <w:pPr>
              <w:pStyle w:val="movimento2"/>
              <w:rPr>
                <w:color w:val="002060"/>
              </w:rPr>
            </w:pPr>
            <w:r w:rsidRPr="00480390">
              <w:rPr>
                <w:color w:val="002060"/>
              </w:rPr>
              <w:t xml:space="preserve">(PIETRALACROCE 73) </w:t>
            </w:r>
          </w:p>
        </w:tc>
        <w:tc>
          <w:tcPr>
            <w:tcW w:w="800" w:type="dxa"/>
            <w:tcMar>
              <w:top w:w="20" w:type="dxa"/>
              <w:left w:w="20" w:type="dxa"/>
              <w:bottom w:w="20" w:type="dxa"/>
              <w:right w:w="20" w:type="dxa"/>
            </w:tcMar>
            <w:vAlign w:val="center"/>
            <w:hideMark/>
          </w:tcPr>
          <w:p w14:paraId="19F2BDBF"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066120B"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6CEF8AD" w14:textId="77777777" w:rsidR="003F6327" w:rsidRPr="00480390" w:rsidRDefault="003F6327" w:rsidP="00303DC2">
            <w:pPr>
              <w:pStyle w:val="movimento2"/>
              <w:rPr>
                <w:color w:val="002060"/>
              </w:rPr>
            </w:pPr>
            <w:r w:rsidRPr="00480390">
              <w:rPr>
                <w:color w:val="002060"/>
              </w:rPr>
              <w:t> </w:t>
            </w:r>
          </w:p>
        </w:tc>
      </w:tr>
    </w:tbl>
    <w:p w14:paraId="18538AF0" w14:textId="77777777" w:rsidR="003F6327" w:rsidRPr="00480390" w:rsidRDefault="003F6327" w:rsidP="003F6327">
      <w:pPr>
        <w:pStyle w:val="titolo20"/>
        <w:divId w:val="527259509"/>
        <w:rPr>
          <w:rFonts w:eastAsiaTheme="minorEastAsia"/>
          <w:color w:val="002060"/>
        </w:rPr>
      </w:pPr>
      <w:r w:rsidRPr="0048039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0F1F5E34" w14:textId="77777777" w:rsidTr="003F6327">
        <w:trPr>
          <w:divId w:val="527259509"/>
        </w:trPr>
        <w:tc>
          <w:tcPr>
            <w:tcW w:w="2200" w:type="dxa"/>
            <w:tcMar>
              <w:top w:w="20" w:type="dxa"/>
              <w:left w:w="20" w:type="dxa"/>
              <w:bottom w:w="20" w:type="dxa"/>
              <w:right w:w="20" w:type="dxa"/>
            </w:tcMar>
            <w:vAlign w:val="center"/>
            <w:hideMark/>
          </w:tcPr>
          <w:p w14:paraId="5805DE58" w14:textId="77777777" w:rsidR="003F6327" w:rsidRPr="00480390" w:rsidRDefault="003F6327" w:rsidP="00303DC2">
            <w:pPr>
              <w:pStyle w:val="movimento"/>
              <w:rPr>
                <w:color w:val="002060"/>
              </w:rPr>
            </w:pPr>
            <w:r w:rsidRPr="00480390">
              <w:rPr>
                <w:color w:val="002060"/>
              </w:rPr>
              <w:t>BIKAI LUCIEN</w:t>
            </w:r>
          </w:p>
        </w:tc>
        <w:tc>
          <w:tcPr>
            <w:tcW w:w="2200" w:type="dxa"/>
            <w:tcMar>
              <w:top w:w="20" w:type="dxa"/>
              <w:left w:w="20" w:type="dxa"/>
              <w:bottom w:w="20" w:type="dxa"/>
              <w:right w:w="20" w:type="dxa"/>
            </w:tcMar>
            <w:vAlign w:val="center"/>
            <w:hideMark/>
          </w:tcPr>
          <w:p w14:paraId="742FC8E8" w14:textId="77777777" w:rsidR="003F6327" w:rsidRPr="00480390" w:rsidRDefault="003F6327" w:rsidP="00303DC2">
            <w:pPr>
              <w:pStyle w:val="movimento2"/>
              <w:rPr>
                <w:color w:val="002060"/>
              </w:rPr>
            </w:pPr>
            <w:r w:rsidRPr="00480390">
              <w:rPr>
                <w:color w:val="002060"/>
              </w:rPr>
              <w:t xml:space="preserve">(AUDAX 1970 </w:t>
            </w:r>
            <w:proofErr w:type="gramStart"/>
            <w:r w:rsidRPr="00480390">
              <w:rPr>
                <w:color w:val="002060"/>
              </w:rPr>
              <w:t>S.ANGELO</w:t>
            </w:r>
            <w:proofErr w:type="gramEnd"/>
            <w:r w:rsidRPr="00480390">
              <w:rPr>
                <w:color w:val="002060"/>
              </w:rPr>
              <w:t xml:space="preserve">) </w:t>
            </w:r>
          </w:p>
        </w:tc>
        <w:tc>
          <w:tcPr>
            <w:tcW w:w="800" w:type="dxa"/>
            <w:tcMar>
              <w:top w:w="20" w:type="dxa"/>
              <w:left w:w="20" w:type="dxa"/>
              <w:bottom w:w="20" w:type="dxa"/>
              <w:right w:w="20" w:type="dxa"/>
            </w:tcMar>
            <w:vAlign w:val="center"/>
            <w:hideMark/>
          </w:tcPr>
          <w:p w14:paraId="683B5E8B"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48A6FAD9" w14:textId="77777777" w:rsidR="003F6327" w:rsidRPr="00480390" w:rsidRDefault="003F6327" w:rsidP="00303DC2">
            <w:pPr>
              <w:pStyle w:val="movimento"/>
              <w:rPr>
                <w:color w:val="002060"/>
              </w:rPr>
            </w:pPr>
            <w:r w:rsidRPr="00480390">
              <w:rPr>
                <w:color w:val="002060"/>
              </w:rPr>
              <w:t>FRATTANI SIMONE</w:t>
            </w:r>
          </w:p>
        </w:tc>
        <w:tc>
          <w:tcPr>
            <w:tcW w:w="2200" w:type="dxa"/>
            <w:tcMar>
              <w:top w:w="20" w:type="dxa"/>
              <w:left w:w="20" w:type="dxa"/>
              <w:bottom w:w="20" w:type="dxa"/>
              <w:right w:w="20" w:type="dxa"/>
            </w:tcMar>
            <w:vAlign w:val="center"/>
            <w:hideMark/>
          </w:tcPr>
          <w:p w14:paraId="48F23671" w14:textId="77777777" w:rsidR="003F6327" w:rsidRPr="00480390" w:rsidRDefault="003F6327" w:rsidP="00303DC2">
            <w:pPr>
              <w:pStyle w:val="movimento2"/>
              <w:rPr>
                <w:color w:val="002060"/>
              </w:rPr>
            </w:pPr>
            <w:r w:rsidRPr="00480390">
              <w:rPr>
                <w:color w:val="002060"/>
              </w:rPr>
              <w:t xml:space="preserve">(C.U.S. MACERATA CALCIO A5) </w:t>
            </w:r>
          </w:p>
        </w:tc>
      </w:tr>
      <w:tr w:rsidR="003F6327" w:rsidRPr="00480390" w14:paraId="088A4299" w14:textId="77777777" w:rsidTr="003F6327">
        <w:trPr>
          <w:divId w:val="527259509"/>
        </w:trPr>
        <w:tc>
          <w:tcPr>
            <w:tcW w:w="2200" w:type="dxa"/>
            <w:tcMar>
              <w:top w:w="20" w:type="dxa"/>
              <w:left w:w="20" w:type="dxa"/>
              <w:bottom w:w="20" w:type="dxa"/>
              <w:right w:w="20" w:type="dxa"/>
            </w:tcMar>
            <w:vAlign w:val="center"/>
            <w:hideMark/>
          </w:tcPr>
          <w:p w14:paraId="416D9981" w14:textId="77777777" w:rsidR="003F6327" w:rsidRPr="00480390" w:rsidRDefault="003F6327" w:rsidP="00303DC2">
            <w:pPr>
              <w:pStyle w:val="movimento"/>
              <w:rPr>
                <w:color w:val="002060"/>
              </w:rPr>
            </w:pPr>
            <w:r w:rsidRPr="00480390">
              <w:rPr>
                <w:color w:val="002060"/>
              </w:rPr>
              <w:t>D ORSANEO MARCO</w:t>
            </w:r>
          </w:p>
        </w:tc>
        <w:tc>
          <w:tcPr>
            <w:tcW w:w="2200" w:type="dxa"/>
            <w:tcMar>
              <w:top w:w="20" w:type="dxa"/>
              <w:left w:w="20" w:type="dxa"/>
              <w:bottom w:w="20" w:type="dxa"/>
              <w:right w:w="20" w:type="dxa"/>
            </w:tcMar>
            <w:vAlign w:val="center"/>
            <w:hideMark/>
          </w:tcPr>
          <w:p w14:paraId="24A6AE93" w14:textId="77777777" w:rsidR="003F6327" w:rsidRPr="00480390" w:rsidRDefault="003F6327" w:rsidP="00303DC2">
            <w:pPr>
              <w:pStyle w:val="movimento2"/>
              <w:rPr>
                <w:color w:val="002060"/>
              </w:rPr>
            </w:pPr>
            <w:r w:rsidRPr="00480390">
              <w:rPr>
                <w:color w:val="002060"/>
              </w:rPr>
              <w:t xml:space="preserve">(CASTELBELLINO CALCIO A 5) </w:t>
            </w:r>
          </w:p>
        </w:tc>
        <w:tc>
          <w:tcPr>
            <w:tcW w:w="800" w:type="dxa"/>
            <w:tcMar>
              <w:top w:w="20" w:type="dxa"/>
              <w:left w:w="20" w:type="dxa"/>
              <w:bottom w:w="20" w:type="dxa"/>
              <w:right w:w="20" w:type="dxa"/>
            </w:tcMar>
            <w:vAlign w:val="center"/>
            <w:hideMark/>
          </w:tcPr>
          <w:p w14:paraId="2984068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48FB7409" w14:textId="77777777" w:rsidR="003F6327" w:rsidRPr="00480390" w:rsidRDefault="003F6327" w:rsidP="00303DC2">
            <w:pPr>
              <w:pStyle w:val="movimento"/>
              <w:rPr>
                <w:color w:val="002060"/>
              </w:rPr>
            </w:pPr>
            <w:r w:rsidRPr="00480390">
              <w:rPr>
                <w:color w:val="002060"/>
              </w:rPr>
              <w:t>GRAZIANO LUIGI</w:t>
            </w:r>
          </w:p>
        </w:tc>
        <w:tc>
          <w:tcPr>
            <w:tcW w:w="2200" w:type="dxa"/>
            <w:tcMar>
              <w:top w:w="20" w:type="dxa"/>
              <w:left w:w="20" w:type="dxa"/>
              <w:bottom w:w="20" w:type="dxa"/>
              <w:right w:w="20" w:type="dxa"/>
            </w:tcMar>
            <w:vAlign w:val="center"/>
            <w:hideMark/>
          </w:tcPr>
          <w:p w14:paraId="719F54EF" w14:textId="77777777" w:rsidR="003F6327" w:rsidRPr="00480390" w:rsidRDefault="003F6327" w:rsidP="00303DC2">
            <w:pPr>
              <w:pStyle w:val="movimento2"/>
              <w:rPr>
                <w:color w:val="002060"/>
              </w:rPr>
            </w:pPr>
            <w:r w:rsidRPr="00480390">
              <w:rPr>
                <w:color w:val="002060"/>
              </w:rPr>
              <w:t xml:space="preserve">(CERRETO D ESI C5 A.S.D.) </w:t>
            </w:r>
          </w:p>
        </w:tc>
      </w:tr>
      <w:tr w:rsidR="003F6327" w:rsidRPr="00480390" w14:paraId="2983A2D7" w14:textId="77777777" w:rsidTr="003F6327">
        <w:trPr>
          <w:divId w:val="527259509"/>
        </w:trPr>
        <w:tc>
          <w:tcPr>
            <w:tcW w:w="2200" w:type="dxa"/>
            <w:tcMar>
              <w:top w:w="20" w:type="dxa"/>
              <w:left w:w="20" w:type="dxa"/>
              <w:bottom w:w="20" w:type="dxa"/>
              <w:right w:w="20" w:type="dxa"/>
            </w:tcMar>
            <w:vAlign w:val="center"/>
            <w:hideMark/>
          </w:tcPr>
          <w:p w14:paraId="3B299F1B" w14:textId="77777777" w:rsidR="003F6327" w:rsidRPr="00480390" w:rsidRDefault="003F6327" w:rsidP="00303DC2">
            <w:pPr>
              <w:pStyle w:val="movimento"/>
              <w:rPr>
                <w:color w:val="002060"/>
              </w:rPr>
            </w:pPr>
            <w:r w:rsidRPr="00480390">
              <w:rPr>
                <w:color w:val="002060"/>
              </w:rPr>
              <w:t>STAZI GIANMARCO</w:t>
            </w:r>
          </w:p>
        </w:tc>
        <w:tc>
          <w:tcPr>
            <w:tcW w:w="2200" w:type="dxa"/>
            <w:tcMar>
              <w:top w:w="20" w:type="dxa"/>
              <w:left w:w="20" w:type="dxa"/>
              <w:bottom w:w="20" w:type="dxa"/>
              <w:right w:w="20" w:type="dxa"/>
            </w:tcMar>
            <w:vAlign w:val="center"/>
            <w:hideMark/>
          </w:tcPr>
          <w:p w14:paraId="46C99923" w14:textId="77777777" w:rsidR="003F6327" w:rsidRPr="00480390" w:rsidRDefault="003F6327" w:rsidP="00303DC2">
            <w:pPr>
              <w:pStyle w:val="movimento2"/>
              <w:rPr>
                <w:color w:val="002060"/>
              </w:rPr>
            </w:pPr>
            <w:r w:rsidRPr="00480390">
              <w:rPr>
                <w:color w:val="002060"/>
              </w:rPr>
              <w:t xml:space="preserve">(CERRETO D ESI C5 A.S.D.) </w:t>
            </w:r>
          </w:p>
        </w:tc>
        <w:tc>
          <w:tcPr>
            <w:tcW w:w="800" w:type="dxa"/>
            <w:tcMar>
              <w:top w:w="20" w:type="dxa"/>
              <w:left w:w="20" w:type="dxa"/>
              <w:bottom w:w="20" w:type="dxa"/>
              <w:right w:w="20" w:type="dxa"/>
            </w:tcMar>
            <w:vAlign w:val="center"/>
            <w:hideMark/>
          </w:tcPr>
          <w:p w14:paraId="3F04B4BF"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296E5D8" w14:textId="77777777" w:rsidR="003F6327" w:rsidRPr="00480390" w:rsidRDefault="003F6327" w:rsidP="00303DC2">
            <w:pPr>
              <w:pStyle w:val="movimento"/>
              <w:rPr>
                <w:color w:val="002060"/>
              </w:rPr>
            </w:pPr>
            <w:r w:rsidRPr="00480390">
              <w:rPr>
                <w:color w:val="002060"/>
              </w:rPr>
              <w:t>RAHALI AIMEN</w:t>
            </w:r>
          </w:p>
        </w:tc>
        <w:tc>
          <w:tcPr>
            <w:tcW w:w="2200" w:type="dxa"/>
            <w:tcMar>
              <w:top w:w="20" w:type="dxa"/>
              <w:left w:w="20" w:type="dxa"/>
              <w:bottom w:w="20" w:type="dxa"/>
              <w:right w:w="20" w:type="dxa"/>
            </w:tcMar>
            <w:vAlign w:val="center"/>
            <w:hideMark/>
          </w:tcPr>
          <w:p w14:paraId="61FC5CDE" w14:textId="77777777" w:rsidR="003F6327" w:rsidRPr="00480390" w:rsidRDefault="003F6327" w:rsidP="00303DC2">
            <w:pPr>
              <w:pStyle w:val="movimento2"/>
              <w:rPr>
                <w:color w:val="002060"/>
              </w:rPr>
            </w:pPr>
            <w:r w:rsidRPr="00480390">
              <w:rPr>
                <w:color w:val="002060"/>
              </w:rPr>
              <w:t xml:space="preserve">(DINAMIS 1990) </w:t>
            </w:r>
          </w:p>
        </w:tc>
      </w:tr>
      <w:tr w:rsidR="003F6327" w:rsidRPr="00480390" w14:paraId="6A7A10A6" w14:textId="77777777" w:rsidTr="003F6327">
        <w:trPr>
          <w:divId w:val="527259509"/>
        </w:trPr>
        <w:tc>
          <w:tcPr>
            <w:tcW w:w="2200" w:type="dxa"/>
            <w:tcMar>
              <w:top w:w="20" w:type="dxa"/>
              <w:left w:w="20" w:type="dxa"/>
              <w:bottom w:w="20" w:type="dxa"/>
              <w:right w:w="20" w:type="dxa"/>
            </w:tcMar>
            <w:vAlign w:val="center"/>
            <w:hideMark/>
          </w:tcPr>
          <w:p w14:paraId="3A0AE50D" w14:textId="77777777" w:rsidR="003F6327" w:rsidRPr="00480390" w:rsidRDefault="003F6327" w:rsidP="00303DC2">
            <w:pPr>
              <w:pStyle w:val="movimento"/>
              <w:rPr>
                <w:color w:val="002060"/>
              </w:rPr>
            </w:pPr>
            <w:r w:rsidRPr="00480390">
              <w:rPr>
                <w:color w:val="002060"/>
              </w:rPr>
              <w:t>CARANCINI RICCARDO</w:t>
            </w:r>
          </w:p>
        </w:tc>
        <w:tc>
          <w:tcPr>
            <w:tcW w:w="2200" w:type="dxa"/>
            <w:tcMar>
              <w:top w:w="20" w:type="dxa"/>
              <w:left w:w="20" w:type="dxa"/>
              <w:bottom w:w="20" w:type="dxa"/>
              <w:right w:w="20" w:type="dxa"/>
            </w:tcMar>
            <w:vAlign w:val="center"/>
            <w:hideMark/>
          </w:tcPr>
          <w:p w14:paraId="4F02007C" w14:textId="77777777" w:rsidR="003F6327" w:rsidRPr="00480390" w:rsidRDefault="003F6327" w:rsidP="00303DC2">
            <w:pPr>
              <w:pStyle w:val="movimento2"/>
              <w:rPr>
                <w:color w:val="002060"/>
              </w:rPr>
            </w:pPr>
            <w:r w:rsidRPr="00480390">
              <w:rPr>
                <w:color w:val="002060"/>
              </w:rPr>
              <w:t xml:space="preserve">(GROTTACCIA 2005) </w:t>
            </w:r>
          </w:p>
        </w:tc>
        <w:tc>
          <w:tcPr>
            <w:tcW w:w="800" w:type="dxa"/>
            <w:tcMar>
              <w:top w:w="20" w:type="dxa"/>
              <w:left w:w="20" w:type="dxa"/>
              <w:bottom w:w="20" w:type="dxa"/>
              <w:right w:w="20" w:type="dxa"/>
            </w:tcMar>
            <w:vAlign w:val="center"/>
            <w:hideMark/>
          </w:tcPr>
          <w:p w14:paraId="1AD969F1"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1C214AD" w14:textId="77777777" w:rsidR="003F6327" w:rsidRPr="00480390" w:rsidRDefault="003F6327" w:rsidP="00303DC2">
            <w:pPr>
              <w:pStyle w:val="movimento"/>
              <w:rPr>
                <w:color w:val="002060"/>
              </w:rPr>
            </w:pPr>
            <w:r w:rsidRPr="00480390">
              <w:rPr>
                <w:color w:val="002060"/>
              </w:rPr>
              <w:t>BARTOLUCCI DIEGO</w:t>
            </w:r>
          </w:p>
        </w:tc>
        <w:tc>
          <w:tcPr>
            <w:tcW w:w="2200" w:type="dxa"/>
            <w:tcMar>
              <w:top w:w="20" w:type="dxa"/>
              <w:left w:w="20" w:type="dxa"/>
              <w:bottom w:w="20" w:type="dxa"/>
              <w:right w:w="20" w:type="dxa"/>
            </w:tcMar>
            <w:vAlign w:val="center"/>
            <w:hideMark/>
          </w:tcPr>
          <w:p w14:paraId="2D9FE752" w14:textId="77777777" w:rsidR="003F6327" w:rsidRPr="00480390" w:rsidRDefault="003F6327" w:rsidP="00303DC2">
            <w:pPr>
              <w:pStyle w:val="movimento2"/>
              <w:rPr>
                <w:color w:val="002060"/>
              </w:rPr>
            </w:pPr>
            <w:r w:rsidRPr="00480390">
              <w:rPr>
                <w:color w:val="002060"/>
              </w:rPr>
              <w:t xml:space="preserve">(JESI CALCIO A 5) </w:t>
            </w:r>
          </w:p>
        </w:tc>
      </w:tr>
      <w:tr w:rsidR="003F6327" w:rsidRPr="00480390" w14:paraId="1E768A24" w14:textId="77777777" w:rsidTr="003F6327">
        <w:trPr>
          <w:divId w:val="527259509"/>
        </w:trPr>
        <w:tc>
          <w:tcPr>
            <w:tcW w:w="2200" w:type="dxa"/>
            <w:tcMar>
              <w:top w:w="20" w:type="dxa"/>
              <w:left w:w="20" w:type="dxa"/>
              <w:bottom w:w="20" w:type="dxa"/>
              <w:right w:w="20" w:type="dxa"/>
            </w:tcMar>
            <w:vAlign w:val="center"/>
            <w:hideMark/>
          </w:tcPr>
          <w:p w14:paraId="67DDA4AB" w14:textId="77777777" w:rsidR="003F6327" w:rsidRPr="00480390" w:rsidRDefault="003F6327" w:rsidP="00303DC2">
            <w:pPr>
              <w:pStyle w:val="movimento"/>
              <w:rPr>
                <w:color w:val="002060"/>
              </w:rPr>
            </w:pPr>
            <w:r w:rsidRPr="00480390">
              <w:rPr>
                <w:color w:val="002060"/>
              </w:rPr>
              <w:t>GABBANELLI MARCO</w:t>
            </w:r>
          </w:p>
        </w:tc>
        <w:tc>
          <w:tcPr>
            <w:tcW w:w="2200" w:type="dxa"/>
            <w:tcMar>
              <w:top w:w="20" w:type="dxa"/>
              <w:left w:w="20" w:type="dxa"/>
              <w:bottom w:w="20" w:type="dxa"/>
              <w:right w:w="20" w:type="dxa"/>
            </w:tcMar>
            <w:vAlign w:val="center"/>
            <w:hideMark/>
          </w:tcPr>
          <w:p w14:paraId="3D031155" w14:textId="77777777" w:rsidR="003F6327" w:rsidRPr="00480390" w:rsidRDefault="003F6327" w:rsidP="00303DC2">
            <w:pPr>
              <w:pStyle w:val="movimento2"/>
              <w:rPr>
                <w:color w:val="002060"/>
              </w:rPr>
            </w:pPr>
            <w:r w:rsidRPr="00480390">
              <w:rPr>
                <w:color w:val="002060"/>
              </w:rPr>
              <w:t xml:space="preserve">(MONTELUPONE CALCIO A 5) </w:t>
            </w:r>
          </w:p>
        </w:tc>
        <w:tc>
          <w:tcPr>
            <w:tcW w:w="800" w:type="dxa"/>
            <w:tcMar>
              <w:top w:w="20" w:type="dxa"/>
              <w:left w:w="20" w:type="dxa"/>
              <w:bottom w:w="20" w:type="dxa"/>
              <w:right w:w="20" w:type="dxa"/>
            </w:tcMar>
            <w:vAlign w:val="center"/>
            <w:hideMark/>
          </w:tcPr>
          <w:p w14:paraId="39BCC238"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973BE1B" w14:textId="77777777" w:rsidR="003F6327" w:rsidRPr="00480390" w:rsidRDefault="003F6327" w:rsidP="00303DC2">
            <w:pPr>
              <w:pStyle w:val="movimento"/>
              <w:rPr>
                <w:color w:val="002060"/>
              </w:rPr>
            </w:pPr>
            <w:r w:rsidRPr="00480390">
              <w:rPr>
                <w:color w:val="002060"/>
              </w:rPr>
              <w:t>DE SOUSA ANDRE VITOR</w:t>
            </w:r>
          </w:p>
        </w:tc>
        <w:tc>
          <w:tcPr>
            <w:tcW w:w="2200" w:type="dxa"/>
            <w:tcMar>
              <w:top w:w="20" w:type="dxa"/>
              <w:left w:w="20" w:type="dxa"/>
              <w:bottom w:w="20" w:type="dxa"/>
              <w:right w:w="20" w:type="dxa"/>
            </w:tcMar>
            <w:vAlign w:val="center"/>
            <w:hideMark/>
          </w:tcPr>
          <w:p w14:paraId="0850CA88" w14:textId="77777777" w:rsidR="003F6327" w:rsidRPr="00480390" w:rsidRDefault="003F6327" w:rsidP="00303DC2">
            <w:pPr>
              <w:pStyle w:val="movimento2"/>
              <w:rPr>
                <w:color w:val="002060"/>
              </w:rPr>
            </w:pPr>
            <w:r w:rsidRPr="00480390">
              <w:rPr>
                <w:color w:val="002060"/>
              </w:rPr>
              <w:t xml:space="preserve">(NUOVA JUVENTINA FFC) </w:t>
            </w:r>
          </w:p>
        </w:tc>
      </w:tr>
      <w:tr w:rsidR="003F6327" w:rsidRPr="00480390" w14:paraId="513B2C03" w14:textId="77777777" w:rsidTr="003F6327">
        <w:trPr>
          <w:divId w:val="527259509"/>
        </w:trPr>
        <w:tc>
          <w:tcPr>
            <w:tcW w:w="2200" w:type="dxa"/>
            <w:tcMar>
              <w:top w:w="20" w:type="dxa"/>
              <w:left w:w="20" w:type="dxa"/>
              <w:bottom w:w="20" w:type="dxa"/>
              <w:right w:w="20" w:type="dxa"/>
            </w:tcMar>
            <w:vAlign w:val="center"/>
            <w:hideMark/>
          </w:tcPr>
          <w:p w14:paraId="449E4C89" w14:textId="77777777" w:rsidR="003F6327" w:rsidRPr="00480390" w:rsidRDefault="003F6327" w:rsidP="00303DC2">
            <w:pPr>
              <w:pStyle w:val="movimento"/>
              <w:rPr>
                <w:color w:val="002060"/>
              </w:rPr>
            </w:pPr>
            <w:r w:rsidRPr="00480390">
              <w:rPr>
                <w:color w:val="002060"/>
              </w:rPr>
              <w:t>MARZETTI ELISIO</w:t>
            </w:r>
          </w:p>
        </w:tc>
        <w:tc>
          <w:tcPr>
            <w:tcW w:w="2200" w:type="dxa"/>
            <w:tcMar>
              <w:top w:w="20" w:type="dxa"/>
              <w:left w:w="20" w:type="dxa"/>
              <w:bottom w:w="20" w:type="dxa"/>
              <w:right w:w="20" w:type="dxa"/>
            </w:tcMar>
            <w:vAlign w:val="center"/>
            <w:hideMark/>
          </w:tcPr>
          <w:p w14:paraId="07EB0C39" w14:textId="77777777" w:rsidR="003F6327" w:rsidRPr="00480390" w:rsidRDefault="003F6327" w:rsidP="00303DC2">
            <w:pPr>
              <w:pStyle w:val="movimento2"/>
              <w:rPr>
                <w:color w:val="002060"/>
              </w:rPr>
            </w:pPr>
            <w:r w:rsidRPr="00480390">
              <w:rPr>
                <w:color w:val="002060"/>
              </w:rPr>
              <w:t xml:space="preserve">(NUOVA JUVENTINA FFC) </w:t>
            </w:r>
          </w:p>
        </w:tc>
        <w:tc>
          <w:tcPr>
            <w:tcW w:w="800" w:type="dxa"/>
            <w:tcMar>
              <w:top w:w="20" w:type="dxa"/>
              <w:left w:w="20" w:type="dxa"/>
              <w:bottom w:w="20" w:type="dxa"/>
              <w:right w:w="20" w:type="dxa"/>
            </w:tcMar>
            <w:vAlign w:val="center"/>
            <w:hideMark/>
          </w:tcPr>
          <w:p w14:paraId="5F40A220"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4D98810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E9B272F" w14:textId="77777777" w:rsidR="003F6327" w:rsidRPr="00480390" w:rsidRDefault="003F6327" w:rsidP="00303DC2">
            <w:pPr>
              <w:pStyle w:val="movimento2"/>
              <w:rPr>
                <w:color w:val="002060"/>
              </w:rPr>
            </w:pPr>
            <w:r w:rsidRPr="00480390">
              <w:rPr>
                <w:color w:val="002060"/>
              </w:rPr>
              <w:t> </w:t>
            </w:r>
          </w:p>
        </w:tc>
      </w:tr>
    </w:tbl>
    <w:p w14:paraId="66144555" w14:textId="77777777" w:rsidR="003F6327" w:rsidRPr="00480390" w:rsidRDefault="003F6327" w:rsidP="003F6327">
      <w:pPr>
        <w:pStyle w:val="titolo20"/>
        <w:divId w:val="527259509"/>
        <w:rPr>
          <w:rFonts w:eastAsiaTheme="minorEastAsia"/>
          <w:color w:val="002060"/>
        </w:rPr>
      </w:pPr>
      <w:r w:rsidRPr="0048039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16D18014" w14:textId="77777777" w:rsidTr="003F6327">
        <w:trPr>
          <w:divId w:val="527259509"/>
        </w:trPr>
        <w:tc>
          <w:tcPr>
            <w:tcW w:w="2200" w:type="dxa"/>
            <w:tcMar>
              <w:top w:w="20" w:type="dxa"/>
              <w:left w:w="20" w:type="dxa"/>
              <w:bottom w:w="20" w:type="dxa"/>
              <w:right w:w="20" w:type="dxa"/>
            </w:tcMar>
            <w:vAlign w:val="center"/>
            <w:hideMark/>
          </w:tcPr>
          <w:p w14:paraId="32B4AA57" w14:textId="77777777" w:rsidR="003F6327" w:rsidRPr="00480390" w:rsidRDefault="003F6327" w:rsidP="00303DC2">
            <w:pPr>
              <w:pStyle w:val="movimento"/>
              <w:rPr>
                <w:color w:val="002060"/>
              </w:rPr>
            </w:pPr>
            <w:r w:rsidRPr="00480390">
              <w:rPr>
                <w:color w:val="002060"/>
              </w:rPr>
              <w:t>MASSI FEDERICO</w:t>
            </w:r>
          </w:p>
        </w:tc>
        <w:tc>
          <w:tcPr>
            <w:tcW w:w="2200" w:type="dxa"/>
            <w:tcMar>
              <w:top w:w="20" w:type="dxa"/>
              <w:left w:w="20" w:type="dxa"/>
              <w:bottom w:w="20" w:type="dxa"/>
              <w:right w:w="20" w:type="dxa"/>
            </w:tcMar>
            <w:vAlign w:val="center"/>
            <w:hideMark/>
          </w:tcPr>
          <w:p w14:paraId="57F7AAFD" w14:textId="77777777" w:rsidR="003F6327" w:rsidRPr="00480390" w:rsidRDefault="003F6327" w:rsidP="00303DC2">
            <w:pPr>
              <w:pStyle w:val="movimento2"/>
              <w:rPr>
                <w:color w:val="002060"/>
              </w:rPr>
            </w:pPr>
            <w:r w:rsidRPr="00480390">
              <w:rPr>
                <w:color w:val="002060"/>
              </w:rPr>
              <w:t xml:space="preserve">(AUDAX 1970 </w:t>
            </w:r>
            <w:proofErr w:type="gramStart"/>
            <w:r w:rsidRPr="00480390">
              <w:rPr>
                <w:color w:val="002060"/>
              </w:rPr>
              <w:t>S.ANGELO</w:t>
            </w:r>
            <w:proofErr w:type="gramEnd"/>
            <w:r w:rsidRPr="00480390">
              <w:rPr>
                <w:color w:val="002060"/>
              </w:rPr>
              <w:t xml:space="preserve">) </w:t>
            </w:r>
          </w:p>
        </w:tc>
        <w:tc>
          <w:tcPr>
            <w:tcW w:w="800" w:type="dxa"/>
            <w:tcMar>
              <w:top w:w="20" w:type="dxa"/>
              <w:left w:w="20" w:type="dxa"/>
              <w:bottom w:w="20" w:type="dxa"/>
              <w:right w:w="20" w:type="dxa"/>
            </w:tcMar>
            <w:vAlign w:val="center"/>
            <w:hideMark/>
          </w:tcPr>
          <w:p w14:paraId="53678E84"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46D3394A" w14:textId="77777777" w:rsidR="003F6327" w:rsidRPr="00480390" w:rsidRDefault="003F6327" w:rsidP="00303DC2">
            <w:pPr>
              <w:pStyle w:val="movimento"/>
              <w:rPr>
                <w:color w:val="002060"/>
              </w:rPr>
            </w:pPr>
            <w:r w:rsidRPr="00480390">
              <w:rPr>
                <w:color w:val="002060"/>
              </w:rPr>
              <w:t>ZAMPETTI DERRIK</w:t>
            </w:r>
          </w:p>
        </w:tc>
        <w:tc>
          <w:tcPr>
            <w:tcW w:w="2200" w:type="dxa"/>
            <w:tcMar>
              <w:top w:w="20" w:type="dxa"/>
              <w:left w:w="20" w:type="dxa"/>
              <w:bottom w:w="20" w:type="dxa"/>
              <w:right w:w="20" w:type="dxa"/>
            </w:tcMar>
            <w:vAlign w:val="center"/>
            <w:hideMark/>
          </w:tcPr>
          <w:p w14:paraId="3049B5D5" w14:textId="77777777" w:rsidR="003F6327" w:rsidRPr="00480390" w:rsidRDefault="003F6327" w:rsidP="00303DC2">
            <w:pPr>
              <w:pStyle w:val="movimento2"/>
              <w:rPr>
                <w:color w:val="002060"/>
              </w:rPr>
            </w:pPr>
            <w:r w:rsidRPr="00480390">
              <w:rPr>
                <w:color w:val="002060"/>
              </w:rPr>
              <w:t xml:space="preserve">(FUTSAL MONTURANO) </w:t>
            </w:r>
          </w:p>
        </w:tc>
      </w:tr>
      <w:tr w:rsidR="003F6327" w:rsidRPr="00480390" w14:paraId="15156741" w14:textId="77777777" w:rsidTr="003F6327">
        <w:trPr>
          <w:divId w:val="527259509"/>
        </w:trPr>
        <w:tc>
          <w:tcPr>
            <w:tcW w:w="2200" w:type="dxa"/>
            <w:tcMar>
              <w:top w:w="20" w:type="dxa"/>
              <w:left w:w="20" w:type="dxa"/>
              <w:bottom w:w="20" w:type="dxa"/>
              <w:right w:w="20" w:type="dxa"/>
            </w:tcMar>
            <w:vAlign w:val="center"/>
            <w:hideMark/>
          </w:tcPr>
          <w:p w14:paraId="7E2B2E9E" w14:textId="77777777" w:rsidR="003F6327" w:rsidRPr="00480390" w:rsidRDefault="003F6327" w:rsidP="00303DC2">
            <w:pPr>
              <w:pStyle w:val="movimento"/>
              <w:rPr>
                <w:color w:val="002060"/>
              </w:rPr>
            </w:pPr>
            <w:r w:rsidRPr="00480390">
              <w:rPr>
                <w:color w:val="002060"/>
              </w:rPr>
              <w:t>FUFI DIEGO</w:t>
            </w:r>
          </w:p>
        </w:tc>
        <w:tc>
          <w:tcPr>
            <w:tcW w:w="2200" w:type="dxa"/>
            <w:tcMar>
              <w:top w:w="20" w:type="dxa"/>
              <w:left w:w="20" w:type="dxa"/>
              <w:bottom w:w="20" w:type="dxa"/>
              <w:right w:w="20" w:type="dxa"/>
            </w:tcMar>
            <w:vAlign w:val="center"/>
            <w:hideMark/>
          </w:tcPr>
          <w:p w14:paraId="59A85BCF" w14:textId="77777777" w:rsidR="003F6327" w:rsidRPr="00480390" w:rsidRDefault="003F6327" w:rsidP="00303DC2">
            <w:pPr>
              <w:pStyle w:val="movimento2"/>
              <w:rPr>
                <w:color w:val="002060"/>
              </w:rPr>
            </w:pPr>
            <w:r w:rsidRPr="00480390">
              <w:rPr>
                <w:color w:val="002060"/>
              </w:rPr>
              <w:t xml:space="preserve">(GROTTACCIA 2005) </w:t>
            </w:r>
          </w:p>
        </w:tc>
        <w:tc>
          <w:tcPr>
            <w:tcW w:w="800" w:type="dxa"/>
            <w:tcMar>
              <w:top w:w="20" w:type="dxa"/>
              <w:left w:w="20" w:type="dxa"/>
              <w:bottom w:w="20" w:type="dxa"/>
              <w:right w:w="20" w:type="dxa"/>
            </w:tcMar>
            <w:vAlign w:val="center"/>
            <w:hideMark/>
          </w:tcPr>
          <w:p w14:paraId="2AD6EA25"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1E14E08" w14:textId="77777777" w:rsidR="003F6327" w:rsidRPr="00480390" w:rsidRDefault="003F6327" w:rsidP="00303DC2">
            <w:pPr>
              <w:pStyle w:val="movimento"/>
              <w:rPr>
                <w:color w:val="002060"/>
              </w:rPr>
            </w:pPr>
            <w:r w:rsidRPr="00480390">
              <w:rPr>
                <w:color w:val="002060"/>
              </w:rPr>
              <w:t>CONCETTI AMEDEO</w:t>
            </w:r>
          </w:p>
        </w:tc>
        <w:tc>
          <w:tcPr>
            <w:tcW w:w="2200" w:type="dxa"/>
            <w:tcMar>
              <w:top w:w="20" w:type="dxa"/>
              <w:left w:w="20" w:type="dxa"/>
              <w:bottom w:w="20" w:type="dxa"/>
              <w:right w:w="20" w:type="dxa"/>
            </w:tcMar>
            <w:vAlign w:val="center"/>
            <w:hideMark/>
          </w:tcPr>
          <w:p w14:paraId="0B7B526A" w14:textId="77777777" w:rsidR="003F6327" w:rsidRPr="00480390" w:rsidRDefault="003F6327" w:rsidP="00303DC2">
            <w:pPr>
              <w:pStyle w:val="movimento2"/>
              <w:rPr>
                <w:color w:val="002060"/>
              </w:rPr>
            </w:pPr>
            <w:r w:rsidRPr="00480390">
              <w:rPr>
                <w:color w:val="002060"/>
              </w:rPr>
              <w:t xml:space="preserve">(MONTELUPONE CALCIO A 5) </w:t>
            </w:r>
          </w:p>
        </w:tc>
      </w:tr>
      <w:tr w:rsidR="003F6327" w:rsidRPr="00480390" w14:paraId="5E8E0122" w14:textId="77777777" w:rsidTr="003F6327">
        <w:trPr>
          <w:divId w:val="527259509"/>
        </w:trPr>
        <w:tc>
          <w:tcPr>
            <w:tcW w:w="2200" w:type="dxa"/>
            <w:tcMar>
              <w:top w:w="20" w:type="dxa"/>
              <w:left w:w="20" w:type="dxa"/>
              <w:bottom w:w="20" w:type="dxa"/>
              <w:right w:w="20" w:type="dxa"/>
            </w:tcMar>
            <w:vAlign w:val="center"/>
            <w:hideMark/>
          </w:tcPr>
          <w:p w14:paraId="7126EBAC" w14:textId="77777777" w:rsidR="003F6327" w:rsidRPr="00480390" w:rsidRDefault="003F6327" w:rsidP="00303DC2">
            <w:pPr>
              <w:pStyle w:val="movimento"/>
              <w:rPr>
                <w:color w:val="002060"/>
              </w:rPr>
            </w:pPr>
            <w:r w:rsidRPr="00480390">
              <w:rPr>
                <w:color w:val="002060"/>
              </w:rPr>
              <w:t>FABBRONI MATTEO</w:t>
            </w:r>
          </w:p>
        </w:tc>
        <w:tc>
          <w:tcPr>
            <w:tcW w:w="2200" w:type="dxa"/>
            <w:tcMar>
              <w:top w:w="20" w:type="dxa"/>
              <w:left w:w="20" w:type="dxa"/>
              <w:bottom w:w="20" w:type="dxa"/>
              <w:right w:w="20" w:type="dxa"/>
            </w:tcMar>
            <w:vAlign w:val="center"/>
            <w:hideMark/>
          </w:tcPr>
          <w:p w14:paraId="7D2C1520" w14:textId="77777777" w:rsidR="003F6327" w:rsidRPr="00480390" w:rsidRDefault="003F6327" w:rsidP="00303DC2">
            <w:pPr>
              <w:pStyle w:val="movimento2"/>
              <w:rPr>
                <w:color w:val="002060"/>
              </w:rPr>
            </w:pPr>
            <w:r w:rsidRPr="00480390">
              <w:rPr>
                <w:color w:val="002060"/>
              </w:rPr>
              <w:t xml:space="preserve">(OLYMPIA FANO C5) </w:t>
            </w:r>
          </w:p>
        </w:tc>
        <w:tc>
          <w:tcPr>
            <w:tcW w:w="800" w:type="dxa"/>
            <w:tcMar>
              <w:top w:w="20" w:type="dxa"/>
              <w:left w:w="20" w:type="dxa"/>
              <w:bottom w:w="20" w:type="dxa"/>
              <w:right w:w="20" w:type="dxa"/>
            </w:tcMar>
            <w:vAlign w:val="center"/>
            <w:hideMark/>
          </w:tcPr>
          <w:p w14:paraId="1F335F58"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0DD6A0B" w14:textId="77777777" w:rsidR="003F6327" w:rsidRPr="00480390" w:rsidRDefault="003F6327" w:rsidP="00303DC2">
            <w:pPr>
              <w:pStyle w:val="movimento"/>
              <w:rPr>
                <w:color w:val="002060"/>
              </w:rPr>
            </w:pPr>
            <w:r w:rsidRPr="00480390">
              <w:rPr>
                <w:color w:val="002060"/>
              </w:rPr>
              <w:t>FREZZOTTI MARCO</w:t>
            </w:r>
          </w:p>
        </w:tc>
        <w:tc>
          <w:tcPr>
            <w:tcW w:w="2200" w:type="dxa"/>
            <w:tcMar>
              <w:top w:w="20" w:type="dxa"/>
              <w:left w:w="20" w:type="dxa"/>
              <w:bottom w:w="20" w:type="dxa"/>
              <w:right w:w="20" w:type="dxa"/>
            </w:tcMar>
            <w:vAlign w:val="center"/>
            <w:hideMark/>
          </w:tcPr>
          <w:p w14:paraId="1939EEE2" w14:textId="77777777" w:rsidR="003F6327" w:rsidRPr="00480390" w:rsidRDefault="003F6327" w:rsidP="00303DC2">
            <w:pPr>
              <w:pStyle w:val="movimento2"/>
              <w:rPr>
                <w:color w:val="002060"/>
              </w:rPr>
            </w:pPr>
            <w:r w:rsidRPr="00480390">
              <w:rPr>
                <w:color w:val="002060"/>
              </w:rPr>
              <w:t xml:space="preserve">(PIETRALACROCE 73) </w:t>
            </w:r>
          </w:p>
        </w:tc>
      </w:tr>
      <w:tr w:rsidR="003F6327" w:rsidRPr="00480390" w14:paraId="31524C33" w14:textId="77777777" w:rsidTr="003F6327">
        <w:trPr>
          <w:divId w:val="527259509"/>
        </w:trPr>
        <w:tc>
          <w:tcPr>
            <w:tcW w:w="2200" w:type="dxa"/>
            <w:tcMar>
              <w:top w:w="20" w:type="dxa"/>
              <w:left w:w="20" w:type="dxa"/>
              <w:bottom w:w="20" w:type="dxa"/>
              <w:right w:w="20" w:type="dxa"/>
            </w:tcMar>
            <w:vAlign w:val="center"/>
            <w:hideMark/>
          </w:tcPr>
          <w:p w14:paraId="08CE5590" w14:textId="77777777" w:rsidR="003F6327" w:rsidRPr="00480390" w:rsidRDefault="003F6327" w:rsidP="00303DC2">
            <w:pPr>
              <w:pStyle w:val="movimento"/>
              <w:rPr>
                <w:color w:val="002060"/>
              </w:rPr>
            </w:pPr>
            <w:r w:rsidRPr="00480390">
              <w:rPr>
                <w:color w:val="002060"/>
              </w:rPr>
              <w:t>TELLONI EDOARDO</w:t>
            </w:r>
          </w:p>
        </w:tc>
        <w:tc>
          <w:tcPr>
            <w:tcW w:w="2200" w:type="dxa"/>
            <w:tcMar>
              <w:top w:w="20" w:type="dxa"/>
              <w:left w:w="20" w:type="dxa"/>
              <w:bottom w:w="20" w:type="dxa"/>
              <w:right w:w="20" w:type="dxa"/>
            </w:tcMar>
            <w:vAlign w:val="center"/>
            <w:hideMark/>
          </w:tcPr>
          <w:p w14:paraId="6EB5317A" w14:textId="77777777" w:rsidR="003F6327" w:rsidRPr="00480390" w:rsidRDefault="003F6327" w:rsidP="00303DC2">
            <w:pPr>
              <w:pStyle w:val="movimento2"/>
              <w:rPr>
                <w:color w:val="002060"/>
              </w:rPr>
            </w:pPr>
            <w:r w:rsidRPr="00480390">
              <w:rPr>
                <w:color w:val="002060"/>
              </w:rPr>
              <w:t xml:space="preserve">(REAL SAN GIORGIO) </w:t>
            </w:r>
          </w:p>
        </w:tc>
        <w:tc>
          <w:tcPr>
            <w:tcW w:w="800" w:type="dxa"/>
            <w:tcMar>
              <w:top w:w="20" w:type="dxa"/>
              <w:left w:w="20" w:type="dxa"/>
              <w:bottom w:w="20" w:type="dxa"/>
              <w:right w:w="20" w:type="dxa"/>
            </w:tcMar>
            <w:vAlign w:val="center"/>
            <w:hideMark/>
          </w:tcPr>
          <w:p w14:paraId="3838100E"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9CCB0F1"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CACEECF" w14:textId="77777777" w:rsidR="003F6327" w:rsidRPr="00480390" w:rsidRDefault="003F6327" w:rsidP="00303DC2">
            <w:pPr>
              <w:pStyle w:val="movimento2"/>
              <w:rPr>
                <w:color w:val="002060"/>
              </w:rPr>
            </w:pPr>
            <w:r w:rsidRPr="00480390">
              <w:rPr>
                <w:color w:val="002060"/>
              </w:rPr>
              <w:t> </w:t>
            </w:r>
          </w:p>
        </w:tc>
      </w:tr>
    </w:tbl>
    <w:p w14:paraId="3D420191" w14:textId="77777777" w:rsidR="003F6327" w:rsidRDefault="003F6327" w:rsidP="003F6327">
      <w:pPr>
        <w:pStyle w:val="breakline"/>
        <w:divId w:val="527259509"/>
        <w:rPr>
          <w:color w:val="002060"/>
        </w:rPr>
      </w:pPr>
    </w:p>
    <w:p w14:paraId="2842E4A1" w14:textId="77777777" w:rsidR="003F6327" w:rsidRPr="00A070F8" w:rsidRDefault="003F6327" w:rsidP="003F632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2949BCDF" w14:textId="77777777" w:rsidR="003F6327" w:rsidRPr="00A070F8" w:rsidRDefault="003F6327" w:rsidP="003F632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0CDF7C53" w14:textId="77777777" w:rsidR="003F6327" w:rsidRPr="00480390" w:rsidRDefault="003F6327" w:rsidP="003F6327">
      <w:pPr>
        <w:pStyle w:val="breakline"/>
        <w:divId w:val="527259509"/>
        <w:rPr>
          <w:rFonts w:eastAsiaTheme="minorEastAsia"/>
          <w:color w:val="002060"/>
        </w:rPr>
      </w:pPr>
    </w:p>
    <w:p w14:paraId="74B1304D" w14:textId="77777777" w:rsidR="003F6327" w:rsidRPr="00480390" w:rsidRDefault="003F6327" w:rsidP="003F6327">
      <w:pPr>
        <w:pStyle w:val="titoloprinc0"/>
        <w:divId w:val="527259509"/>
        <w:rPr>
          <w:color w:val="002060"/>
        </w:rPr>
      </w:pPr>
      <w:r w:rsidRPr="00480390">
        <w:rPr>
          <w:color w:val="002060"/>
        </w:rPr>
        <w:t>CLASSIFICA</w:t>
      </w:r>
    </w:p>
    <w:p w14:paraId="4C96E3FF" w14:textId="77777777" w:rsidR="003F6327" w:rsidRPr="00480390" w:rsidRDefault="003F6327" w:rsidP="003F6327">
      <w:pPr>
        <w:pStyle w:val="breakline"/>
        <w:divId w:val="527259509"/>
        <w:rPr>
          <w:color w:val="002060"/>
        </w:rPr>
      </w:pPr>
    </w:p>
    <w:p w14:paraId="53B58860" w14:textId="77777777" w:rsidR="003F6327" w:rsidRPr="00480390" w:rsidRDefault="003F6327" w:rsidP="003F6327">
      <w:pPr>
        <w:pStyle w:val="breakline"/>
        <w:divId w:val="527259509"/>
        <w:rPr>
          <w:color w:val="002060"/>
        </w:rPr>
      </w:pPr>
    </w:p>
    <w:p w14:paraId="763DA370" w14:textId="77777777" w:rsidR="003F6327" w:rsidRPr="00480390" w:rsidRDefault="003F6327" w:rsidP="003F6327">
      <w:pPr>
        <w:pStyle w:val="sottotitolocampionato10"/>
        <w:divId w:val="527259509"/>
        <w:rPr>
          <w:color w:val="002060"/>
        </w:rPr>
      </w:pPr>
      <w:r w:rsidRPr="0048039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34C9AD0A"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3F45A"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1F37D"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6F798"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585B9"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7B54B"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2C2BC"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55A85"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E9150"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95A3E"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7CE7F" w14:textId="77777777" w:rsidR="003F6327" w:rsidRPr="00480390" w:rsidRDefault="003F6327" w:rsidP="00303DC2">
            <w:pPr>
              <w:pStyle w:val="headertabella0"/>
              <w:rPr>
                <w:color w:val="002060"/>
              </w:rPr>
            </w:pPr>
            <w:r w:rsidRPr="00480390">
              <w:rPr>
                <w:color w:val="002060"/>
              </w:rPr>
              <w:t>PE</w:t>
            </w:r>
          </w:p>
        </w:tc>
      </w:tr>
      <w:tr w:rsidR="003F6327" w:rsidRPr="00480390" w14:paraId="20759251"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001660" w14:textId="77777777" w:rsidR="003F6327" w:rsidRPr="00480390" w:rsidRDefault="003F6327" w:rsidP="00303DC2">
            <w:pPr>
              <w:pStyle w:val="rowtabella0"/>
              <w:rPr>
                <w:color w:val="002060"/>
              </w:rPr>
            </w:pPr>
            <w:r w:rsidRPr="00480390">
              <w:rPr>
                <w:color w:val="002060"/>
              </w:rPr>
              <w:lastRenderedPageBreak/>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72E20" w14:textId="77777777" w:rsidR="003F6327" w:rsidRPr="00480390" w:rsidRDefault="003F6327" w:rsidP="00303DC2">
            <w:pPr>
              <w:pStyle w:val="rowtabella0"/>
              <w:jc w:val="center"/>
              <w:rPr>
                <w:color w:val="002060"/>
              </w:rPr>
            </w:pPr>
            <w:r w:rsidRPr="004803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165E0"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E4414"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676EE"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D3CC3"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0D670" w14:textId="77777777" w:rsidR="003F6327" w:rsidRPr="00480390" w:rsidRDefault="003F6327" w:rsidP="00303DC2">
            <w:pPr>
              <w:pStyle w:val="rowtabella0"/>
              <w:jc w:val="center"/>
              <w:rPr>
                <w:color w:val="002060"/>
              </w:rPr>
            </w:pPr>
            <w:r w:rsidRPr="0048039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F591C" w14:textId="77777777" w:rsidR="003F6327" w:rsidRPr="00480390" w:rsidRDefault="003F6327" w:rsidP="00303DC2">
            <w:pPr>
              <w:pStyle w:val="rowtabella0"/>
              <w:jc w:val="center"/>
              <w:rPr>
                <w:color w:val="002060"/>
              </w:rPr>
            </w:pPr>
            <w:r w:rsidRPr="004803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A5984" w14:textId="77777777" w:rsidR="003F6327" w:rsidRPr="00480390" w:rsidRDefault="003F6327" w:rsidP="00303DC2">
            <w:pPr>
              <w:pStyle w:val="rowtabella0"/>
              <w:jc w:val="center"/>
              <w:rPr>
                <w:color w:val="002060"/>
              </w:rPr>
            </w:pPr>
            <w:r w:rsidRPr="004803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90EB2" w14:textId="77777777" w:rsidR="003F6327" w:rsidRPr="00480390" w:rsidRDefault="003F6327" w:rsidP="00303DC2">
            <w:pPr>
              <w:pStyle w:val="rowtabella0"/>
              <w:jc w:val="center"/>
              <w:rPr>
                <w:color w:val="002060"/>
              </w:rPr>
            </w:pPr>
            <w:r w:rsidRPr="00480390">
              <w:rPr>
                <w:color w:val="002060"/>
              </w:rPr>
              <w:t>0</w:t>
            </w:r>
          </w:p>
        </w:tc>
      </w:tr>
      <w:tr w:rsidR="003F6327" w:rsidRPr="00480390" w14:paraId="79ED9936"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7AE41F" w14:textId="77777777" w:rsidR="003F6327" w:rsidRPr="00480390" w:rsidRDefault="003F6327" w:rsidP="00303DC2">
            <w:pPr>
              <w:pStyle w:val="rowtabella0"/>
              <w:rPr>
                <w:color w:val="002060"/>
              </w:rPr>
            </w:pPr>
            <w:r w:rsidRPr="0048039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E6A07" w14:textId="77777777" w:rsidR="003F6327" w:rsidRPr="00480390" w:rsidRDefault="003F6327" w:rsidP="00303DC2">
            <w:pPr>
              <w:pStyle w:val="rowtabella0"/>
              <w:jc w:val="center"/>
              <w:rPr>
                <w:color w:val="002060"/>
              </w:rPr>
            </w:pPr>
            <w:r w:rsidRPr="004803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6768C"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E90D4"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70927"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70BD7"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DF585" w14:textId="77777777" w:rsidR="003F6327" w:rsidRPr="00480390" w:rsidRDefault="003F6327" w:rsidP="00303DC2">
            <w:pPr>
              <w:pStyle w:val="rowtabella0"/>
              <w:jc w:val="center"/>
              <w:rPr>
                <w:color w:val="002060"/>
              </w:rPr>
            </w:pPr>
            <w:r w:rsidRPr="0048039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0D4EC" w14:textId="77777777" w:rsidR="003F6327" w:rsidRPr="00480390" w:rsidRDefault="003F6327" w:rsidP="00303DC2">
            <w:pPr>
              <w:pStyle w:val="rowtabella0"/>
              <w:jc w:val="center"/>
              <w:rPr>
                <w:color w:val="002060"/>
              </w:rPr>
            </w:pPr>
            <w:r w:rsidRPr="0048039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520E7" w14:textId="77777777" w:rsidR="003F6327" w:rsidRPr="00480390" w:rsidRDefault="003F6327" w:rsidP="00303DC2">
            <w:pPr>
              <w:pStyle w:val="rowtabella0"/>
              <w:jc w:val="center"/>
              <w:rPr>
                <w:color w:val="002060"/>
              </w:rPr>
            </w:pPr>
            <w:r w:rsidRPr="004803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BF61E" w14:textId="77777777" w:rsidR="003F6327" w:rsidRPr="00480390" w:rsidRDefault="003F6327" w:rsidP="00303DC2">
            <w:pPr>
              <w:pStyle w:val="rowtabella0"/>
              <w:jc w:val="center"/>
              <w:rPr>
                <w:color w:val="002060"/>
              </w:rPr>
            </w:pPr>
            <w:r w:rsidRPr="00480390">
              <w:rPr>
                <w:color w:val="002060"/>
              </w:rPr>
              <w:t>0</w:t>
            </w:r>
          </w:p>
        </w:tc>
      </w:tr>
      <w:tr w:rsidR="003F6327" w:rsidRPr="00480390" w14:paraId="5862CCAA"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1BB54A" w14:textId="77777777" w:rsidR="003F6327" w:rsidRPr="00480390" w:rsidRDefault="003F6327" w:rsidP="00303DC2">
            <w:pPr>
              <w:pStyle w:val="rowtabella0"/>
              <w:rPr>
                <w:color w:val="002060"/>
              </w:rPr>
            </w:pPr>
            <w:r w:rsidRPr="0048039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69758"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90567"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1129E"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3F4D8"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4B3D8"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45A35" w14:textId="77777777" w:rsidR="003F6327" w:rsidRPr="00480390" w:rsidRDefault="003F6327" w:rsidP="00303DC2">
            <w:pPr>
              <w:pStyle w:val="rowtabella0"/>
              <w:jc w:val="center"/>
              <w:rPr>
                <w:color w:val="002060"/>
              </w:rPr>
            </w:pPr>
            <w:r w:rsidRPr="0048039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57CF2" w14:textId="77777777" w:rsidR="003F6327" w:rsidRPr="00480390" w:rsidRDefault="003F6327" w:rsidP="00303DC2">
            <w:pPr>
              <w:pStyle w:val="rowtabella0"/>
              <w:jc w:val="center"/>
              <w:rPr>
                <w:color w:val="002060"/>
              </w:rPr>
            </w:pPr>
            <w:r w:rsidRPr="004803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713A7" w14:textId="77777777" w:rsidR="003F6327" w:rsidRPr="00480390" w:rsidRDefault="003F6327" w:rsidP="00303DC2">
            <w:pPr>
              <w:pStyle w:val="rowtabella0"/>
              <w:jc w:val="center"/>
              <w:rPr>
                <w:color w:val="002060"/>
              </w:rPr>
            </w:pPr>
            <w:r w:rsidRPr="004803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9A8F0" w14:textId="77777777" w:rsidR="003F6327" w:rsidRPr="00480390" w:rsidRDefault="003F6327" w:rsidP="00303DC2">
            <w:pPr>
              <w:pStyle w:val="rowtabella0"/>
              <w:jc w:val="center"/>
              <w:rPr>
                <w:color w:val="002060"/>
              </w:rPr>
            </w:pPr>
            <w:r w:rsidRPr="00480390">
              <w:rPr>
                <w:color w:val="002060"/>
              </w:rPr>
              <w:t>0</w:t>
            </w:r>
          </w:p>
        </w:tc>
      </w:tr>
      <w:tr w:rsidR="003F6327" w:rsidRPr="00480390" w14:paraId="445E9D03"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52688D" w14:textId="77777777" w:rsidR="003F6327" w:rsidRPr="00480390" w:rsidRDefault="003F6327" w:rsidP="00303DC2">
            <w:pPr>
              <w:pStyle w:val="rowtabella0"/>
              <w:rPr>
                <w:color w:val="002060"/>
              </w:rPr>
            </w:pPr>
            <w:r w:rsidRPr="00480390">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1DE69" w14:textId="77777777" w:rsidR="003F6327" w:rsidRPr="00480390" w:rsidRDefault="003F6327" w:rsidP="00303DC2">
            <w:pPr>
              <w:pStyle w:val="rowtabella0"/>
              <w:jc w:val="center"/>
              <w:rPr>
                <w:color w:val="002060"/>
              </w:rPr>
            </w:pPr>
            <w:r w:rsidRPr="004803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E3F47"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E7E88"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8E4EC"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31072"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AAFAB" w14:textId="77777777" w:rsidR="003F6327" w:rsidRPr="00480390" w:rsidRDefault="003F6327" w:rsidP="00303DC2">
            <w:pPr>
              <w:pStyle w:val="rowtabella0"/>
              <w:jc w:val="center"/>
              <w:rPr>
                <w:color w:val="002060"/>
              </w:rPr>
            </w:pPr>
            <w:r w:rsidRPr="0048039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20D30"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0AAA7"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F95B3" w14:textId="77777777" w:rsidR="003F6327" w:rsidRPr="00480390" w:rsidRDefault="003F6327" w:rsidP="00303DC2">
            <w:pPr>
              <w:pStyle w:val="rowtabella0"/>
              <w:jc w:val="center"/>
              <w:rPr>
                <w:color w:val="002060"/>
              </w:rPr>
            </w:pPr>
            <w:r w:rsidRPr="00480390">
              <w:rPr>
                <w:color w:val="002060"/>
              </w:rPr>
              <w:t>0</w:t>
            </w:r>
          </w:p>
        </w:tc>
      </w:tr>
      <w:tr w:rsidR="003F6327" w:rsidRPr="00480390" w14:paraId="2A02F961"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BA63A3" w14:textId="77777777" w:rsidR="003F6327" w:rsidRPr="00480390" w:rsidRDefault="003F6327" w:rsidP="00303DC2">
            <w:pPr>
              <w:pStyle w:val="rowtabella0"/>
              <w:rPr>
                <w:color w:val="002060"/>
              </w:rPr>
            </w:pPr>
            <w:r w:rsidRPr="00480390">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D6578"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A6CCE"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D0E3A"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7966C"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26E6C"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30020" w14:textId="77777777" w:rsidR="003F6327" w:rsidRPr="00480390" w:rsidRDefault="003F6327" w:rsidP="00303DC2">
            <w:pPr>
              <w:pStyle w:val="rowtabella0"/>
              <w:jc w:val="center"/>
              <w:rPr>
                <w:color w:val="002060"/>
              </w:rPr>
            </w:pPr>
            <w:r w:rsidRPr="004803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88BC4"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6A443"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871CF" w14:textId="77777777" w:rsidR="003F6327" w:rsidRPr="00480390" w:rsidRDefault="003F6327" w:rsidP="00303DC2">
            <w:pPr>
              <w:pStyle w:val="rowtabella0"/>
              <w:jc w:val="center"/>
              <w:rPr>
                <w:color w:val="002060"/>
              </w:rPr>
            </w:pPr>
            <w:r w:rsidRPr="00480390">
              <w:rPr>
                <w:color w:val="002060"/>
              </w:rPr>
              <w:t>0</w:t>
            </w:r>
          </w:p>
        </w:tc>
      </w:tr>
      <w:tr w:rsidR="003F6327" w:rsidRPr="00480390" w14:paraId="5DCD731D"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25B649" w14:textId="77777777" w:rsidR="003F6327" w:rsidRPr="00480390" w:rsidRDefault="003F6327" w:rsidP="00303DC2">
            <w:pPr>
              <w:pStyle w:val="rowtabella0"/>
              <w:rPr>
                <w:color w:val="002060"/>
              </w:rPr>
            </w:pPr>
            <w:r w:rsidRPr="00480390">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EE343" w14:textId="77777777" w:rsidR="003F6327" w:rsidRPr="00480390" w:rsidRDefault="003F6327" w:rsidP="00303DC2">
            <w:pPr>
              <w:pStyle w:val="rowtabella0"/>
              <w:jc w:val="center"/>
              <w:rPr>
                <w:color w:val="002060"/>
              </w:rPr>
            </w:pPr>
            <w:r w:rsidRPr="004803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16BE3"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4C8B2"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4175A"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0A480"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37CF3" w14:textId="77777777" w:rsidR="003F6327" w:rsidRPr="00480390" w:rsidRDefault="003F6327" w:rsidP="00303DC2">
            <w:pPr>
              <w:pStyle w:val="rowtabella0"/>
              <w:jc w:val="center"/>
              <w:rPr>
                <w:color w:val="002060"/>
              </w:rPr>
            </w:pPr>
            <w:r w:rsidRPr="0048039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D1D78" w14:textId="77777777" w:rsidR="003F6327" w:rsidRPr="00480390" w:rsidRDefault="003F6327" w:rsidP="00303DC2">
            <w:pPr>
              <w:pStyle w:val="rowtabella0"/>
              <w:jc w:val="center"/>
              <w:rPr>
                <w:color w:val="002060"/>
              </w:rPr>
            </w:pPr>
            <w:r w:rsidRPr="0048039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037FE"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0FC57" w14:textId="77777777" w:rsidR="003F6327" w:rsidRPr="00480390" w:rsidRDefault="003F6327" w:rsidP="00303DC2">
            <w:pPr>
              <w:pStyle w:val="rowtabella0"/>
              <w:jc w:val="center"/>
              <w:rPr>
                <w:color w:val="002060"/>
              </w:rPr>
            </w:pPr>
            <w:r w:rsidRPr="00480390">
              <w:rPr>
                <w:color w:val="002060"/>
              </w:rPr>
              <w:t>0</w:t>
            </w:r>
          </w:p>
        </w:tc>
      </w:tr>
      <w:tr w:rsidR="003F6327" w:rsidRPr="00480390" w14:paraId="6E8D5847"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C613C0" w14:textId="77777777" w:rsidR="003F6327" w:rsidRPr="00480390" w:rsidRDefault="003F6327" w:rsidP="00303DC2">
            <w:pPr>
              <w:pStyle w:val="rowtabella0"/>
              <w:rPr>
                <w:color w:val="002060"/>
              </w:rPr>
            </w:pPr>
            <w:r w:rsidRPr="0048039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07C07"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2D2C2"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C61D9"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2A7F6"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25206"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178DC" w14:textId="77777777" w:rsidR="003F6327" w:rsidRPr="00480390" w:rsidRDefault="003F6327" w:rsidP="00303DC2">
            <w:pPr>
              <w:pStyle w:val="rowtabella0"/>
              <w:jc w:val="center"/>
              <w:rPr>
                <w:color w:val="002060"/>
              </w:rPr>
            </w:pPr>
            <w:r w:rsidRPr="0048039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6711A" w14:textId="77777777" w:rsidR="003F6327" w:rsidRPr="00480390" w:rsidRDefault="003F6327" w:rsidP="00303DC2">
            <w:pPr>
              <w:pStyle w:val="rowtabella0"/>
              <w:jc w:val="center"/>
              <w:rPr>
                <w:color w:val="002060"/>
              </w:rPr>
            </w:pPr>
            <w:r w:rsidRPr="0048039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DE2D7"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41745" w14:textId="77777777" w:rsidR="003F6327" w:rsidRPr="00480390" w:rsidRDefault="003F6327" w:rsidP="00303DC2">
            <w:pPr>
              <w:pStyle w:val="rowtabella0"/>
              <w:jc w:val="center"/>
              <w:rPr>
                <w:color w:val="002060"/>
              </w:rPr>
            </w:pPr>
            <w:r w:rsidRPr="00480390">
              <w:rPr>
                <w:color w:val="002060"/>
              </w:rPr>
              <w:t>0</w:t>
            </w:r>
          </w:p>
        </w:tc>
      </w:tr>
      <w:tr w:rsidR="003F6327" w:rsidRPr="00480390" w14:paraId="7BB1DEA6"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808E0F" w14:textId="77777777" w:rsidR="003F6327" w:rsidRPr="00480390" w:rsidRDefault="003F6327" w:rsidP="00303DC2">
            <w:pPr>
              <w:pStyle w:val="rowtabella0"/>
              <w:rPr>
                <w:color w:val="002060"/>
              </w:rPr>
            </w:pPr>
            <w:r w:rsidRPr="00480390">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6AF70"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53B4B"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0A3C2"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71873"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1DED9"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F1A52" w14:textId="77777777" w:rsidR="003F6327" w:rsidRPr="00480390" w:rsidRDefault="003F6327" w:rsidP="00303DC2">
            <w:pPr>
              <w:pStyle w:val="rowtabella0"/>
              <w:jc w:val="center"/>
              <w:rPr>
                <w:color w:val="002060"/>
              </w:rPr>
            </w:pPr>
            <w:r w:rsidRPr="0048039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1C6C9" w14:textId="77777777" w:rsidR="003F6327" w:rsidRPr="00480390" w:rsidRDefault="003F6327" w:rsidP="00303DC2">
            <w:pPr>
              <w:pStyle w:val="rowtabella0"/>
              <w:jc w:val="center"/>
              <w:rPr>
                <w:color w:val="002060"/>
              </w:rPr>
            </w:pPr>
            <w:r w:rsidRPr="0048039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3BE66"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C1D6F" w14:textId="77777777" w:rsidR="003F6327" w:rsidRPr="00480390" w:rsidRDefault="003F6327" w:rsidP="00303DC2">
            <w:pPr>
              <w:pStyle w:val="rowtabella0"/>
              <w:jc w:val="center"/>
              <w:rPr>
                <w:color w:val="002060"/>
              </w:rPr>
            </w:pPr>
            <w:r w:rsidRPr="00480390">
              <w:rPr>
                <w:color w:val="002060"/>
              </w:rPr>
              <w:t>0</w:t>
            </w:r>
          </w:p>
        </w:tc>
      </w:tr>
      <w:tr w:rsidR="003F6327" w:rsidRPr="00480390" w14:paraId="54B46B8B"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B77067" w14:textId="77777777" w:rsidR="003F6327" w:rsidRPr="00480390" w:rsidRDefault="003F6327" w:rsidP="00303DC2">
            <w:pPr>
              <w:pStyle w:val="rowtabella0"/>
              <w:rPr>
                <w:color w:val="002060"/>
              </w:rPr>
            </w:pPr>
            <w:r w:rsidRPr="00480390">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0010D"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51D45"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0E032"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5A904"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1E9E6"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70886" w14:textId="77777777" w:rsidR="003F6327" w:rsidRPr="00480390" w:rsidRDefault="003F6327" w:rsidP="00303DC2">
            <w:pPr>
              <w:pStyle w:val="rowtabella0"/>
              <w:jc w:val="center"/>
              <w:rPr>
                <w:color w:val="002060"/>
              </w:rPr>
            </w:pPr>
            <w:r w:rsidRPr="0048039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EF324" w14:textId="77777777" w:rsidR="003F6327" w:rsidRPr="00480390" w:rsidRDefault="003F6327" w:rsidP="00303DC2">
            <w:pPr>
              <w:pStyle w:val="rowtabella0"/>
              <w:jc w:val="center"/>
              <w:rPr>
                <w:color w:val="002060"/>
              </w:rPr>
            </w:pPr>
            <w:r w:rsidRPr="0048039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28CA9"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B0E67" w14:textId="77777777" w:rsidR="003F6327" w:rsidRPr="00480390" w:rsidRDefault="003F6327" w:rsidP="00303DC2">
            <w:pPr>
              <w:pStyle w:val="rowtabella0"/>
              <w:jc w:val="center"/>
              <w:rPr>
                <w:color w:val="002060"/>
              </w:rPr>
            </w:pPr>
            <w:r w:rsidRPr="00480390">
              <w:rPr>
                <w:color w:val="002060"/>
              </w:rPr>
              <w:t>0</w:t>
            </w:r>
          </w:p>
        </w:tc>
      </w:tr>
      <w:tr w:rsidR="003F6327" w:rsidRPr="00480390" w14:paraId="6BF49F6E"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8EA371" w14:textId="77777777" w:rsidR="003F6327" w:rsidRPr="00480390" w:rsidRDefault="003F6327" w:rsidP="00303DC2">
            <w:pPr>
              <w:pStyle w:val="rowtabella0"/>
              <w:rPr>
                <w:color w:val="002060"/>
              </w:rPr>
            </w:pPr>
            <w:r w:rsidRPr="00480390">
              <w:rPr>
                <w:color w:val="002060"/>
              </w:rPr>
              <w:t xml:space="preserve">G.S. AUDAX 1970 </w:t>
            </w:r>
            <w:proofErr w:type="gramStart"/>
            <w:r w:rsidRPr="00480390">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0E7C4" w14:textId="77777777" w:rsidR="003F6327" w:rsidRPr="00480390" w:rsidRDefault="003F6327" w:rsidP="00303DC2">
            <w:pPr>
              <w:pStyle w:val="rowtabella0"/>
              <w:jc w:val="center"/>
              <w:rPr>
                <w:color w:val="002060"/>
              </w:rPr>
            </w:pPr>
            <w:r w:rsidRPr="004803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80925"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39A19"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B90C5"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D8751"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D1FA4" w14:textId="77777777" w:rsidR="003F6327" w:rsidRPr="00480390" w:rsidRDefault="003F6327" w:rsidP="00303DC2">
            <w:pPr>
              <w:pStyle w:val="rowtabella0"/>
              <w:jc w:val="center"/>
              <w:rPr>
                <w:color w:val="002060"/>
              </w:rPr>
            </w:pPr>
            <w:r w:rsidRPr="0048039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3C21A" w14:textId="77777777" w:rsidR="003F6327" w:rsidRPr="00480390" w:rsidRDefault="003F6327" w:rsidP="00303DC2">
            <w:pPr>
              <w:pStyle w:val="rowtabella0"/>
              <w:jc w:val="center"/>
              <w:rPr>
                <w:color w:val="002060"/>
              </w:rPr>
            </w:pPr>
            <w:r w:rsidRPr="0048039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A2C19"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A8DF3" w14:textId="77777777" w:rsidR="003F6327" w:rsidRPr="00480390" w:rsidRDefault="003F6327" w:rsidP="00303DC2">
            <w:pPr>
              <w:pStyle w:val="rowtabella0"/>
              <w:jc w:val="center"/>
              <w:rPr>
                <w:color w:val="002060"/>
              </w:rPr>
            </w:pPr>
            <w:r w:rsidRPr="00480390">
              <w:rPr>
                <w:color w:val="002060"/>
              </w:rPr>
              <w:t>0</w:t>
            </w:r>
          </w:p>
        </w:tc>
      </w:tr>
      <w:tr w:rsidR="003F6327" w:rsidRPr="00480390" w14:paraId="6A65E94A"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953E6B" w14:textId="77777777" w:rsidR="003F6327" w:rsidRPr="00480390" w:rsidRDefault="003F6327" w:rsidP="00303DC2">
            <w:pPr>
              <w:pStyle w:val="rowtabella0"/>
              <w:rPr>
                <w:color w:val="002060"/>
              </w:rPr>
            </w:pPr>
            <w:r w:rsidRPr="00480390">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8414C" w14:textId="77777777" w:rsidR="003F6327" w:rsidRPr="00480390" w:rsidRDefault="003F6327" w:rsidP="00303DC2">
            <w:pPr>
              <w:pStyle w:val="rowtabella0"/>
              <w:jc w:val="center"/>
              <w:rPr>
                <w:color w:val="002060"/>
              </w:rPr>
            </w:pPr>
            <w:r w:rsidRPr="004803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DE3D0"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98F48"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AAC81"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88157"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6D474" w14:textId="77777777" w:rsidR="003F6327" w:rsidRPr="00480390" w:rsidRDefault="003F6327" w:rsidP="00303DC2">
            <w:pPr>
              <w:pStyle w:val="rowtabella0"/>
              <w:jc w:val="center"/>
              <w:rPr>
                <w:color w:val="002060"/>
              </w:rPr>
            </w:pPr>
            <w:r w:rsidRPr="004803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1248E" w14:textId="77777777" w:rsidR="003F6327" w:rsidRPr="00480390" w:rsidRDefault="003F6327" w:rsidP="00303DC2">
            <w:pPr>
              <w:pStyle w:val="rowtabella0"/>
              <w:jc w:val="center"/>
              <w:rPr>
                <w:color w:val="002060"/>
              </w:rPr>
            </w:pPr>
            <w:r w:rsidRPr="0048039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44131"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5B3F7" w14:textId="77777777" w:rsidR="003F6327" w:rsidRPr="00480390" w:rsidRDefault="003F6327" w:rsidP="00303DC2">
            <w:pPr>
              <w:pStyle w:val="rowtabella0"/>
              <w:jc w:val="center"/>
              <w:rPr>
                <w:color w:val="002060"/>
              </w:rPr>
            </w:pPr>
            <w:r w:rsidRPr="00480390">
              <w:rPr>
                <w:color w:val="002060"/>
              </w:rPr>
              <w:t>0</w:t>
            </w:r>
          </w:p>
        </w:tc>
      </w:tr>
      <w:tr w:rsidR="003F6327" w:rsidRPr="00480390" w14:paraId="05F03551"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B39E90" w14:textId="77777777" w:rsidR="003F6327" w:rsidRPr="00480390" w:rsidRDefault="003F6327" w:rsidP="00303DC2">
            <w:pPr>
              <w:pStyle w:val="rowtabella0"/>
              <w:rPr>
                <w:color w:val="002060"/>
              </w:rPr>
            </w:pPr>
            <w:r w:rsidRPr="00480390">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6DC9F"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A7F3B"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FA824"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23F46"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2443C"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0898A" w14:textId="77777777" w:rsidR="003F6327" w:rsidRPr="00480390" w:rsidRDefault="003F6327" w:rsidP="00303DC2">
            <w:pPr>
              <w:pStyle w:val="rowtabella0"/>
              <w:jc w:val="center"/>
              <w:rPr>
                <w:color w:val="002060"/>
              </w:rPr>
            </w:pPr>
            <w:r w:rsidRPr="0048039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94181" w14:textId="77777777" w:rsidR="003F6327" w:rsidRPr="00480390" w:rsidRDefault="003F6327" w:rsidP="00303DC2">
            <w:pPr>
              <w:pStyle w:val="rowtabella0"/>
              <w:jc w:val="center"/>
              <w:rPr>
                <w:color w:val="002060"/>
              </w:rPr>
            </w:pPr>
            <w:r w:rsidRPr="0048039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2F1EB" w14:textId="77777777" w:rsidR="003F6327" w:rsidRPr="00480390" w:rsidRDefault="003F6327" w:rsidP="00303DC2">
            <w:pPr>
              <w:pStyle w:val="rowtabella0"/>
              <w:jc w:val="center"/>
              <w:rPr>
                <w:color w:val="002060"/>
              </w:rPr>
            </w:pPr>
            <w:r w:rsidRPr="004803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7882E" w14:textId="77777777" w:rsidR="003F6327" w:rsidRPr="00480390" w:rsidRDefault="003F6327" w:rsidP="00303DC2">
            <w:pPr>
              <w:pStyle w:val="rowtabella0"/>
              <w:jc w:val="center"/>
              <w:rPr>
                <w:color w:val="002060"/>
              </w:rPr>
            </w:pPr>
            <w:r w:rsidRPr="00480390">
              <w:rPr>
                <w:color w:val="002060"/>
              </w:rPr>
              <w:t>0</w:t>
            </w:r>
          </w:p>
        </w:tc>
      </w:tr>
      <w:tr w:rsidR="003F6327" w:rsidRPr="00480390" w14:paraId="7C968F78"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3A076A" w14:textId="77777777" w:rsidR="003F6327" w:rsidRPr="00480390" w:rsidRDefault="003F6327" w:rsidP="00303DC2">
            <w:pPr>
              <w:pStyle w:val="rowtabella0"/>
              <w:rPr>
                <w:color w:val="002060"/>
              </w:rPr>
            </w:pPr>
            <w:r w:rsidRPr="0048039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B670B"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CDC72"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1FE40"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3820A"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09A99"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78558" w14:textId="77777777" w:rsidR="003F6327" w:rsidRPr="00480390" w:rsidRDefault="003F6327" w:rsidP="00303DC2">
            <w:pPr>
              <w:pStyle w:val="rowtabella0"/>
              <w:jc w:val="center"/>
              <w:rPr>
                <w:color w:val="002060"/>
              </w:rPr>
            </w:pPr>
            <w:r w:rsidRPr="0048039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36FCB" w14:textId="77777777" w:rsidR="003F6327" w:rsidRPr="00480390" w:rsidRDefault="003F6327" w:rsidP="00303DC2">
            <w:pPr>
              <w:pStyle w:val="rowtabella0"/>
              <w:jc w:val="center"/>
              <w:rPr>
                <w:color w:val="002060"/>
              </w:rPr>
            </w:pPr>
            <w:r w:rsidRPr="0048039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47045" w14:textId="77777777" w:rsidR="003F6327" w:rsidRPr="00480390" w:rsidRDefault="003F6327" w:rsidP="00303DC2">
            <w:pPr>
              <w:pStyle w:val="rowtabella0"/>
              <w:jc w:val="center"/>
              <w:rPr>
                <w:color w:val="002060"/>
              </w:rPr>
            </w:pPr>
            <w:r w:rsidRPr="004803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409BE" w14:textId="77777777" w:rsidR="003F6327" w:rsidRPr="00480390" w:rsidRDefault="003F6327" w:rsidP="00303DC2">
            <w:pPr>
              <w:pStyle w:val="rowtabella0"/>
              <w:jc w:val="center"/>
              <w:rPr>
                <w:color w:val="002060"/>
              </w:rPr>
            </w:pPr>
            <w:r w:rsidRPr="00480390">
              <w:rPr>
                <w:color w:val="002060"/>
              </w:rPr>
              <w:t>0</w:t>
            </w:r>
          </w:p>
        </w:tc>
      </w:tr>
      <w:tr w:rsidR="003F6327" w:rsidRPr="00480390" w14:paraId="04BAC3E8"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0AD971" w14:textId="77777777" w:rsidR="003F6327" w:rsidRPr="00480390" w:rsidRDefault="003F6327" w:rsidP="00303DC2">
            <w:pPr>
              <w:pStyle w:val="rowtabella0"/>
              <w:rPr>
                <w:color w:val="002060"/>
              </w:rPr>
            </w:pPr>
            <w:r w:rsidRPr="00480390">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49ECA"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C83F4"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ECF95"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E337C"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A15C4"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1F039" w14:textId="77777777" w:rsidR="003F6327" w:rsidRPr="00480390" w:rsidRDefault="003F6327" w:rsidP="00303DC2">
            <w:pPr>
              <w:pStyle w:val="rowtabella0"/>
              <w:jc w:val="center"/>
              <w:rPr>
                <w:color w:val="002060"/>
              </w:rPr>
            </w:pPr>
            <w:r w:rsidRPr="004803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98363" w14:textId="77777777" w:rsidR="003F6327" w:rsidRPr="00480390" w:rsidRDefault="003F6327" w:rsidP="00303DC2">
            <w:pPr>
              <w:pStyle w:val="rowtabella0"/>
              <w:jc w:val="center"/>
              <w:rPr>
                <w:color w:val="002060"/>
              </w:rPr>
            </w:pPr>
            <w:r w:rsidRPr="0048039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24E25"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CD1D5" w14:textId="77777777" w:rsidR="003F6327" w:rsidRPr="00480390" w:rsidRDefault="003F6327" w:rsidP="00303DC2">
            <w:pPr>
              <w:pStyle w:val="rowtabella0"/>
              <w:jc w:val="center"/>
              <w:rPr>
                <w:color w:val="002060"/>
              </w:rPr>
            </w:pPr>
            <w:r w:rsidRPr="00480390">
              <w:rPr>
                <w:color w:val="002060"/>
              </w:rPr>
              <w:t>0</w:t>
            </w:r>
          </w:p>
        </w:tc>
      </w:tr>
    </w:tbl>
    <w:p w14:paraId="0BFA4180" w14:textId="77777777" w:rsidR="003F6327" w:rsidRDefault="003F6327" w:rsidP="003F6327">
      <w:pPr>
        <w:pStyle w:val="breakline"/>
        <w:divId w:val="527259509"/>
        <w:rPr>
          <w:color w:val="002060"/>
        </w:rPr>
      </w:pPr>
    </w:p>
    <w:p w14:paraId="1AAF710B" w14:textId="77777777" w:rsidR="003F6327" w:rsidRPr="00480390" w:rsidRDefault="003F6327" w:rsidP="003F6327">
      <w:pPr>
        <w:pStyle w:val="titoloprinc0"/>
        <w:divId w:val="527259509"/>
        <w:rPr>
          <w:color w:val="002060"/>
        </w:rPr>
      </w:pPr>
      <w:r w:rsidRPr="00480390">
        <w:rPr>
          <w:color w:val="002060"/>
        </w:rPr>
        <w:t>PROGRAMMA GARE</w:t>
      </w:r>
    </w:p>
    <w:p w14:paraId="5790668C" w14:textId="77777777" w:rsidR="003F6327" w:rsidRDefault="003F6327" w:rsidP="003F6327">
      <w:pPr>
        <w:pStyle w:val="breakline"/>
        <w:divId w:val="527259509"/>
        <w:rPr>
          <w:color w:val="002060"/>
        </w:rPr>
      </w:pPr>
    </w:p>
    <w:p w14:paraId="59BAE180" w14:textId="77777777" w:rsidR="003F6327" w:rsidRPr="00C11E06" w:rsidRDefault="003F6327" w:rsidP="003F6327">
      <w:pPr>
        <w:pStyle w:val="sottotitolocampionato10"/>
        <w:divId w:val="527259509"/>
        <w:rPr>
          <w:color w:val="002060"/>
        </w:rPr>
      </w:pPr>
      <w:r w:rsidRPr="00C11E06">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3F6327" w:rsidRPr="00C11E06" w14:paraId="05EF5C45"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9C0C4"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5142C"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37DEE"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2D1CE"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78F9C"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D259C"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889E7"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4491B12A"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B369BB" w14:textId="77777777" w:rsidR="003F6327" w:rsidRPr="00C11E06" w:rsidRDefault="003F6327" w:rsidP="00303DC2">
            <w:pPr>
              <w:pStyle w:val="rowtabella0"/>
              <w:rPr>
                <w:color w:val="002060"/>
              </w:rPr>
            </w:pPr>
            <w:r w:rsidRPr="00C11E06">
              <w:rPr>
                <w:color w:val="002060"/>
              </w:rPr>
              <w:t xml:space="preserve">AUDAX 1970 </w:t>
            </w:r>
            <w:proofErr w:type="gramStart"/>
            <w:r w:rsidRPr="00C11E06">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EBFA48" w14:textId="77777777" w:rsidR="003F6327" w:rsidRPr="00C11E06" w:rsidRDefault="003F6327" w:rsidP="00303DC2">
            <w:pPr>
              <w:pStyle w:val="rowtabella0"/>
              <w:rPr>
                <w:color w:val="002060"/>
              </w:rPr>
            </w:pPr>
            <w:r w:rsidRPr="00C11E06">
              <w:rPr>
                <w:color w:val="002060"/>
              </w:rPr>
              <w:t>REAL SAN 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D83B4" w14:textId="77777777" w:rsidR="003F6327" w:rsidRPr="00C11E06" w:rsidRDefault="003F6327" w:rsidP="00303DC2">
            <w:pPr>
              <w:pStyle w:val="rowtabella0"/>
              <w:jc w:val="center"/>
              <w:rPr>
                <w:color w:val="002060"/>
              </w:rPr>
            </w:pPr>
            <w:r w:rsidRPr="00C11E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E291A5" w14:textId="77777777" w:rsidR="003F6327" w:rsidRPr="00C11E06" w:rsidRDefault="003F6327" w:rsidP="00303DC2">
            <w:pPr>
              <w:pStyle w:val="rowtabella0"/>
              <w:rPr>
                <w:color w:val="002060"/>
              </w:rPr>
            </w:pPr>
            <w:r w:rsidRPr="00C11E06">
              <w:rPr>
                <w:color w:val="002060"/>
              </w:rPr>
              <w:t>19/11/2021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FA2729" w14:textId="77777777" w:rsidR="003F6327" w:rsidRPr="00C11E06" w:rsidRDefault="003F6327" w:rsidP="00303DC2">
            <w:pPr>
              <w:pStyle w:val="rowtabella0"/>
              <w:rPr>
                <w:color w:val="002060"/>
              </w:rPr>
            </w:pPr>
            <w:r w:rsidRPr="00C11E06">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BCF68F" w14:textId="77777777" w:rsidR="003F6327" w:rsidRPr="00C11E06" w:rsidRDefault="003F6327" w:rsidP="00303DC2">
            <w:pPr>
              <w:pStyle w:val="rowtabella0"/>
              <w:rPr>
                <w:color w:val="002060"/>
              </w:rPr>
            </w:pPr>
            <w:r w:rsidRPr="00C11E0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4B9B4D" w14:textId="77777777" w:rsidR="003F6327" w:rsidRPr="00C11E06" w:rsidRDefault="003F6327" w:rsidP="00303DC2">
            <w:pPr>
              <w:pStyle w:val="rowtabella0"/>
              <w:rPr>
                <w:color w:val="002060"/>
              </w:rPr>
            </w:pPr>
            <w:r w:rsidRPr="00C11E06">
              <w:rPr>
                <w:color w:val="002060"/>
              </w:rPr>
              <w:t>VIA CAPANNA SNC</w:t>
            </w:r>
          </w:p>
        </w:tc>
      </w:tr>
      <w:tr w:rsidR="003F6327" w:rsidRPr="00C11E06" w14:paraId="3EE2D98E"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466A15" w14:textId="77777777" w:rsidR="003F6327" w:rsidRPr="00C11E06" w:rsidRDefault="003F6327" w:rsidP="00303DC2">
            <w:pPr>
              <w:pStyle w:val="rowtabella0"/>
              <w:rPr>
                <w:color w:val="002060"/>
              </w:rPr>
            </w:pPr>
            <w:r w:rsidRPr="00C11E06">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606898" w14:textId="77777777" w:rsidR="003F6327" w:rsidRPr="00C11E06" w:rsidRDefault="003F6327" w:rsidP="00303DC2">
            <w:pPr>
              <w:pStyle w:val="rowtabella0"/>
              <w:rPr>
                <w:color w:val="002060"/>
              </w:rPr>
            </w:pPr>
            <w:r w:rsidRPr="00C11E06">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995533"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667864" w14:textId="77777777" w:rsidR="003F6327" w:rsidRPr="00C11E06" w:rsidRDefault="003F6327" w:rsidP="00303DC2">
            <w:pPr>
              <w:pStyle w:val="rowtabella0"/>
              <w:rPr>
                <w:color w:val="002060"/>
              </w:rPr>
            </w:pPr>
            <w:r w:rsidRPr="00C11E06">
              <w:rPr>
                <w:color w:val="002060"/>
              </w:rPr>
              <w:t>19/11/2021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257F9F" w14:textId="77777777" w:rsidR="003F6327" w:rsidRPr="00C11E06" w:rsidRDefault="003F6327" w:rsidP="00303DC2">
            <w:pPr>
              <w:pStyle w:val="rowtabella0"/>
              <w:rPr>
                <w:color w:val="002060"/>
              </w:rPr>
            </w:pPr>
            <w:r w:rsidRPr="00C11E06">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9DFB29" w14:textId="77777777" w:rsidR="003F6327" w:rsidRPr="00C11E06" w:rsidRDefault="003F6327" w:rsidP="00303DC2">
            <w:pPr>
              <w:pStyle w:val="rowtabella0"/>
              <w:rPr>
                <w:color w:val="002060"/>
              </w:rPr>
            </w:pPr>
            <w:r w:rsidRPr="00C11E0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B92C3C" w14:textId="77777777" w:rsidR="003F6327" w:rsidRPr="00C11E06" w:rsidRDefault="003F6327" w:rsidP="00303DC2">
            <w:pPr>
              <w:pStyle w:val="rowtabella0"/>
              <w:rPr>
                <w:color w:val="002060"/>
              </w:rPr>
            </w:pPr>
            <w:r w:rsidRPr="00C11E06">
              <w:rPr>
                <w:color w:val="002060"/>
              </w:rPr>
              <w:t>VIA FRATELLI CERVI</w:t>
            </w:r>
          </w:p>
        </w:tc>
      </w:tr>
      <w:tr w:rsidR="003F6327" w:rsidRPr="00C11E06" w14:paraId="3299500A"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C0FBAC" w14:textId="77777777" w:rsidR="003F6327" w:rsidRPr="00C11E06" w:rsidRDefault="003F6327" w:rsidP="00303DC2">
            <w:pPr>
              <w:pStyle w:val="rowtabella0"/>
              <w:rPr>
                <w:color w:val="002060"/>
              </w:rPr>
            </w:pPr>
            <w:r w:rsidRPr="00C11E06">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83BC37" w14:textId="77777777" w:rsidR="003F6327" w:rsidRPr="00C11E06" w:rsidRDefault="003F6327" w:rsidP="00303DC2">
            <w:pPr>
              <w:pStyle w:val="rowtabella0"/>
              <w:rPr>
                <w:color w:val="002060"/>
              </w:rPr>
            </w:pPr>
            <w:r w:rsidRPr="00C11E06">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D875CD"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2C21EC" w14:textId="77777777" w:rsidR="003F6327" w:rsidRPr="00C11E06" w:rsidRDefault="003F6327" w:rsidP="00303DC2">
            <w:pPr>
              <w:pStyle w:val="rowtabella0"/>
              <w:rPr>
                <w:color w:val="002060"/>
              </w:rPr>
            </w:pPr>
            <w:r w:rsidRPr="00C11E06">
              <w:rPr>
                <w:color w:val="002060"/>
              </w:rPr>
              <w:t>19/11/2021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1E3C84" w14:textId="77777777" w:rsidR="003F6327" w:rsidRPr="00C11E06" w:rsidRDefault="003F6327" w:rsidP="00303DC2">
            <w:pPr>
              <w:pStyle w:val="rowtabella0"/>
              <w:rPr>
                <w:color w:val="002060"/>
              </w:rPr>
            </w:pPr>
            <w:r w:rsidRPr="00C11E06">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046F5D" w14:textId="77777777" w:rsidR="003F6327" w:rsidRPr="00C11E06" w:rsidRDefault="003F6327" w:rsidP="00303DC2">
            <w:pPr>
              <w:pStyle w:val="rowtabella0"/>
              <w:rPr>
                <w:color w:val="002060"/>
              </w:rPr>
            </w:pPr>
            <w:r w:rsidRPr="00C11E06">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3133B4" w14:textId="77777777" w:rsidR="003F6327" w:rsidRPr="00C11E06" w:rsidRDefault="003F6327" w:rsidP="00303DC2">
            <w:pPr>
              <w:pStyle w:val="rowtabella0"/>
              <w:rPr>
                <w:color w:val="002060"/>
              </w:rPr>
            </w:pPr>
            <w:r w:rsidRPr="00C11E06">
              <w:rPr>
                <w:color w:val="002060"/>
              </w:rPr>
              <w:t>VIA DELLO STADIO</w:t>
            </w:r>
          </w:p>
        </w:tc>
      </w:tr>
      <w:tr w:rsidR="003F6327" w:rsidRPr="00C11E06" w14:paraId="36C73707"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A06CB2" w14:textId="77777777" w:rsidR="003F6327" w:rsidRPr="00C11E06" w:rsidRDefault="003F6327" w:rsidP="00303DC2">
            <w:pPr>
              <w:pStyle w:val="rowtabella0"/>
              <w:rPr>
                <w:color w:val="002060"/>
              </w:rPr>
            </w:pPr>
            <w:r w:rsidRPr="00C11E06">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76B312" w14:textId="77777777" w:rsidR="003F6327" w:rsidRPr="00C11E06" w:rsidRDefault="003F6327" w:rsidP="00303DC2">
            <w:pPr>
              <w:pStyle w:val="rowtabella0"/>
              <w:rPr>
                <w:color w:val="002060"/>
              </w:rPr>
            </w:pPr>
            <w:r w:rsidRPr="00C11E06">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C07B2E"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424BB0" w14:textId="77777777" w:rsidR="003F6327" w:rsidRPr="00C11E06" w:rsidRDefault="003F6327" w:rsidP="00303DC2">
            <w:pPr>
              <w:pStyle w:val="rowtabella0"/>
              <w:rPr>
                <w:color w:val="002060"/>
              </w:rPr>
            </w:pPr>
            <w:r w:rsidRPr="00C11E06">
              <w:rPr>
                <w:color w:val="002060"/>
              </w:rPr>
              <w:t>19/11/2021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5E465A" w14:textId="77777777" w:rsidR="003F6327" w:rsidRPr="00C11E06" w:rsidRDefault="003F6327" w:rsidP="00303DC2">
            <w:pPr>
              <w:pStyle w:val="rowtabella0"/>
              <w:rPr>
                <w:color w:val="002060"/>
              </w:rPr>
            </w:pPr>
            <w:r w:rsidRPr="00C11E06">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BDB300" w14:textId="77777777" w:rsidR="003F6327" w:rsidRPr="00C11E06" w:rsidRDefault="003F6327" w:rsidP="00303DC2">
            <w:pPr>
              <w:pStyle w:val="rowtabella0"/>
              <w:rPr>
                <w:color w:val="002060"/>
              </w:rPr>
            </w:pPr>
            <w:r w:rsidRPr="00C11E06">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88EBB5" w14:textId="77777777" w:rsidR="003F6327" w:rsidRPr="00C11E06" w:rsidRDefault="003F6327" w:rsidP="00303DC2">
            <w:pPr>
              <w:pStyle w:val="rowtabella0"/>
              <w:rPr>
                <w:color w:val="002060"/>
              </w:rPr>
            </w:pPr>
            <w:r w:rsidRPr="00C11E06">
              <w:rPr>
                <w:color w:val="002060"/>
              </w:rPr>
              <w:t>VIA CERQUATTI</w:t>
            </w:r>
          </w:p>
        </w:tc>
      </w:tr>
      <w:tr w:rsidR="003F6327" w:rsidRPr="00C11E06" w14:paraId="266F9698"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96CAD5" w14:textId="77777777" w:rsidR="003F6327" w:rsidRPr="00C11E06" w:rsidRDefault="003F6327" w:rsidP="00303DC2">
            <w:pPr>
              <w:pStyle w:val="rowtabella0"/>
              <w:rPr>
                <w:color w:val="002060"/>
              </w:rPr>
            </w:pPr>
            <w:r w:rsidRPr="00C11E06">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F00534" w14:textId="77777777" w:rsidR="003F6327" w:rsidRPr="00C11E06" w:rsidRDefault="003F6327" w:rsidP="00303DC2">
            <w:pPr>
              <w:pStyle w:val="rowtabella0"/>
              <w:rPr>
                <w:color w:val="002060"/>
              </w:rPr>
            </w:pPr>
            <w:r w:rsidRPr="00C11E06">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045BBC"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3FE57C" w14:textId="77777777" w:rsidR="003F6327" w:rsidRPr="00C11E06" w:rsidRDefault="003F6327" w:rsidP="00303DC2">
            <w:pPr>
              <w:pStyle w:val="rowtabella0"/>
              <w:rPr>
                <w:color w:val="002060"/>
              </w:rPr>
            </w:pPr>
            <w:r w:rsidRPr="00C11E06">
              <w:rPr>
                <w:color w:val="002060"/>
              </w:rPr>
              <w:t>19/11/2021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5383A4" w14:textId="77777777" w:rsidR="003F6327" w:rsidRPr="00C11E06" w:rsidRDefault="003F6327" w:rsidP="00303DC2">
            <w:pPr>
              <w:pStyle w:val="rowtabella0"/>
              <w:rPr>
                <w:color w:val="002060"/>
              </w:rPr>
            </w:pPr>
            <w:r w:rsidRPr="00C11E06">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EDE9E5" w14:textId="77777777" w:rsidR="003F6327" w:rsidRPr="00C11E06" w:rsidRDefault="003F6327" w:rsidP="00303DC2">
            <w:pPr>
              <w:pStyle w:val="rowtabella0"/>
              <w:rPr>
                <w:color w:val="002060"/>
              </w:rPr>
            </w:pPr>
            <w:r w:rsidRPr="00C11E0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32BC54" w14:textId="77777777" w:rsidR="003F6327" w:rsidRPr="00C11E06" w:rsidRDefault="003F6327" w:rsidP="00303DC2">
            <w:pPr>
              <w:pStyle w:val="rowtabella0"/>
              <w:rPr>
                <w:color w:val="002060"/>
              </w:rPr>
            </w:pPr>
            <w:r w:rsidRPr="00C11E06">
              <w:rPr>
                <w:color w:val="002060"/>
              </w:rPr>
              <w:t>VIA DEI TESSITORI</w:t>
            </w:r>
          </w:p>
        </w:tc>
      </w:tr>
      <w:tr w:rsidR="003F6327" w:rsidRPr="00C11E06" w14:paraId="6AFB978C"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F101EA" w14:textId="77777777" w:rsidR="003F6327" w:rsidRPr="00C11E06" w:rsidRDefault="003F6327" w:rsidP="00303DC2">
            <w:pPr>
              <w:pStyle w:val="rowtabella0"/>
              <w:rPr>
                <w:color w:val="002060"/>
              </w:rPr>
            </w:pPr>
            <w:r w:rsidRPr="00C11E06">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E3266E" w14:textId="77777777" w:rsidR="003F6327" w:rsidRPr="00C11E06" w:rsidRDefault="003F6327" w:rsidP="00303DC2">
            <w:pPr>
              <w:pStyle w:val="rowtabella0"/>
              <w:rPr>
                <w:color w:val="002060"/>
              </w:rPr>
            </w:pPr>
            <w:r w:rsidRPr="00C11E06">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461B2E"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8DB005" w14:textId="77777777" w:rsidR="003F6327" w:rsidRPr="00C11E06" w:rsidRDefault="003F6327" w:rsidP="00303DC2">
            <w:pPr>
              <w:pStyle w:val="rowtabella0"/>
              <w:rPr>
                <w:color w:val="002060"/>
              </w:rPr>
            </w:pPr>
            <w:r w:rsidRPr="00C11E06">
              <w:rPr>
                <w:color w:val="002060"/>
              </w:rPr>
              <w:t>19/11/2021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A67068" w14:textId="77777777" w:rsidR="003F6327" w:rsidRPr="00C11E06" w:rsidRDefault="003F6327" w:rsidP="00303DC2">
            <w:pPr>
              <w:pStyle w:val="rowtabella0"/>
              <w:rPr>
                <w:color w:val="002060"/>
              </w:rPr>
            </w:pPr>
            <w:r w:rsidRPr="00C11E06">
              <w:rPr>
                <w:color w:val="002060"/>
              </w:rPr>
              <w:t xml:space="preserve">5454 </w:t>
            </w:r>
            <w:proofErr w:type="gramStart"/>
            <w:r w:rsidRPr="00C11E06">
              <w:rPr>
                <w:color w:val="002060"/>
              </w:rPr>
              <w:t>C.COPERTO</w:t>
            </w:r>
            <w:proofErr w:type="gramEnd"/>
            <w:r w:rsidRPr="00C11E06">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330F49" w14:textId="77777777" w:rsidR="003F6327" w:rsidRPr="00C11E06" w:rsidRDefault="003F6327" w:rsidP="00303DC2">
            <w:pPr>
              <w:pStyle w:val="rowtabella0"/>
              <w:rPr>
                <w:color w:val="002060"/>
              </w:rPr>
            </w:pPr>
            <w:r w:rsidRPr="00C11E06">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DE44A0" w14:textId="77777777" w:rsidR="003F6327" w:rsidRPr="00C11E06" w:rsidRDefault="003F6327" w:rsidP="00303DC2">
            <w:pPr>
              <w:pStyle w:val="rowtabella0"/>
              <w:rPr>
                <w:color w:val="002060"/>
              </w:rPr>
            </w:pPr>
            <w:r w:rsidRPr="00C11E06">
              <w:rPr>
                <w:color w:val="002060"/>
              </w:rPr>
              <w:t>VIA VILLA TOMBARI</w:t>
            </w:r>
          </w:p>
        </w:tc>
      </w:tr>
      <w:tr w:rsidR="003F6327" w:rsidRPr="00C11E06" w14:paraId="3071D1CB"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F1C594" w14:textId="77777777" w:rsidR="003F6327" w:rsidRPr="00C11E06" w:rsidRDefault="003F6327" w:rsidP="00303DC2">
            <w:pPr>
              <w:pStyle w:val="rowtabella0"/>
              <w:rPr>
                <w:color w:val="002060"/>
              </w:rPr>
            </w:pPr>
            <w:r w:rsidRPr="00C11E06">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359202" w14:textId="77777777" w:rsidR="003F6327" w:rsidRPr="00C11E06" w:rsidRDefault="003F6327" w:rsidP="00303DC2">
            <w:pPr>
              <w:pStyle w:val="rowtabella0"/>
              <w:rPr>
                <w:color w:val="002060"/>
              </w:rPr>
            </w:pPr>
            <w:r w:rsidRPr="00C11E06">
              <w:rPr>
                <w:color w:val="002060"/>
              </w:rPr>
              <w:t>FUTSAL MONTURANO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2F4F5D"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046732" w14:textId="77777777" w:rsidR="003F6327" w:rsidRPr="00C11E06" w:rsidRDefault="003F6327" w:rsidP="00303DC2">
            <w:pPr>
              <w:pStyle w:val="rowtabella0"/>
              <w:rPr>
                <w:color w:val="002060"/>
              </w:rPr>
            </w:pPr>
            <w:r w:rsidRPr="00C11E06">
              <w:rPr>
                <w:color w:val="002060"/>
              </w:rPr>
              <w:t>20/11/2021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F7BCC9" w14:textId="77777777" w:rsidR="003F6327" w:rsidRPr="00C11E06" w:rsidRDefault="003F6327" w:rsidP="00303DC2">
            <w:pPr>
              <w:pStyle w:val="rowtabella0"/>
              <w:rPr>
                <w:color w:val="002060"/>
              </w:rPr>
            </w:pPr>
            <w:r w:rsidRPr="00C11E06">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1239C5" w14:textId="77777777" w:rsidR="003F6327" w:rsidRPr="00C11E06" w:rsidRDefault="003F6327" w:rsidP="00303DC2">
            <w:pPr>
              <w:pStyle w:val="rowtabella0"/>
              <w:rPr>
                <w:color w:val="002060"/>
              </w:rPr>
            </w:pPr>
            <w:r w:rsidRPr="00C11E06">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3F10BD" w14:textId="77777777" w:rsidR="003F6327" w:rsidRPr="00C11E06" w:rsidRDefault="003F6327" w:rsidP="00303DC2">
            <w:pPr>
              <w:pStyle w:val="rowtabella0"/>
              <w:rPr>
                <w:color w:val="002060"/>
              </w:rPr>
            </w:pPr>
            <w:r w:rsidRPr="00C11E06">
              <w:rPr>
                <w:color w:val="002060"/>
              </w:rPr>
              <w:t>VIA VERDI</w:t>
            </w:r>
          </w:p>
        </w:tc>
      </w:tr>
    </w:tbl>
    <w:p w14:paraId="198A15E4" w14:textId="77777777" w:rsidR="003F6327" w:rsidRPr="00480390" w:rsidRDefault="003F6327" w:rsidP="003F6327">
      <w:pPr>
        <w:pStyle w:val="breakline"/>
        <w:divId w:val="527259509"/>
        <w:rPr>
          <w:rFonts w:eastAsiaTheme="minorEastAsia"/>
          <w:color w:val="002060"/>
        </w:rPr>
      </w:pPr>
    </w:p>
    <w:p w14:paraId="617687B2" w14:textId="77777777" w:rsidR="003F6327" w:rsidRPr="00480390" w:rsidRDefault="003F6327" w:rsidP="003F6327">
      <w:pPr>
        <w:pStyle w:val="breakline"/>
        <w:divId w:val="527259509"/>
        <w:rPr>
          <w:color w:val="002060"/>
        </w:rPr>
      </w:pPr>
    </w:p>
    <w:p w14:paraId="1B409687" w14:textId="77777777" w:rsidR="003F6327" w:rsidRPr="00480390" w:rsidRDefault="003F6327" w:rsidP="003F6327">
      <w:pPr>
        <w:pStyle w:val="titolocampionato0"/>
        <w:shd w:val="clear" w:color="auto" w:fill="CCCCCC"/>
        <w:spacing w:before="80" w:after="40"/>
        <w:divId w:val="527259509"/>
        <w:rPr>
          <w:color w:val="002060"/>
        </w:rPr>
      </w:pPr>
      <w:r w:rsidRPr="00480390">
        <w:rPr>
          <w:color w:val="002060"/>
        </w:rPr>
        <w:t>CALCIO A CINQUE SERIE C2</w:t>
      </w:r>
    </w:p>
    <w:p w14:paraId="17DB6AE0" w14:textId="77777777" w:rsidR="003F6327" w:rsidRPr="00480390" w:rsidRDefault="003F6327" w:rsidP="003F6327">
      <w:pPr>
        <w:pStyle w:val="breakline"/>
        <w:divId w:val="527259509"/>
        <w:rPr>
          <w:color w:val="002060"/>
        </w:rPr>
      </w:pPr>
    </w:p>
    <w:p w14:paraId="579FBED5" w14:textId="77777777" w:rsidR="003F6327" w:rsidRPr="00480390" w:rsidRDefault="003F6327" w:rsidP="003F6327">
      <w:pPr>
        <w:pStyle w:val="titoloprinc0"/>
        <w:divId w:val="527259509"/>
        <w:rPr>
          <w:color w:val="002060"/>
        </w:rPr>
      </w:pPr>
      <w:r w:rsidRPr="00480390">
        <w:rPr>
          <w:color w:val="002060"/>
        </w:rPr>
        <w:t>RISULTATI</w:t>
      </w:r>
    </w:p>
    <w:p w14:paraId="2668D8B5" w14:textId="77777777" w:rsidR="003F6327" w:rsidRPr="00480390" w:rsidRDefault="003F6327" w:rsidP="003F6327">
      <w:pPr>
        <w:pStyle w:val="breakline"/>
        <w:divId w:val="527259509"/>
        <w:rPr>
          <w:color w:val="002060"/>
        </w:rPr>
      </w:pPr>
    </w:p>
    <w:p w14:paraId="1F4E5DBD" w14:textId="77777777" w:rsidR="003F6327" w:rsidRPr="00480390" w:rsidRDefault="003F6327" w:rsidP="003F6327">
      <w:pPr>
        <w:pStyle w:val="sottotitolocampionato10"/>
        <w:divId w:val="527259509"/>
        <w:rPr>
          <w:color w:val="002060"/>
        </w:rPr>
      </w:pPr>
      <w:r w:rsidRPr="00480390">
        <w:rPr>
          <w:color w:val="002060"/>
        </w:rPr>
        <w:t>RISULTATI UFFICIALI GARE DEL 12/11/2021</w:t>
      </w:r>
    </w:p>
    <w:p w14:paraId="1E1492CD" w14:textId="77777777" w:rsidR="00CB1DDB" w:rsidRPr="00CB1DDB" w:rsidRDefault="00CB1DDB" w:rsidP="00CB1DDB">
      <w:pPr>
        <w:pStyle w:val="sottotitolocampionato20"/>
        <w:spacing w:before="0" w:beforeAutospacing="0" w:after="0" w:afterAutospacing="0"/>
        <w:divId w:val="527259509"/>
        <w:rPr>
          <w:rFonts w:ascii="Arial" w:hAnsi="Arial" w:cs="Arial"/>
          <w:color w:val="002060"/>
          <w:sz w:val="20"/>
          <w:szCs w:val="20"/>
        </w:rPr>
      </w:pPr>
      <w:r w:rsidRPr="00CB1DDB">
        <w:rPr>
          <w:rFonts w:ascii="Arial" w:hAnsi="Arial" w:cs="Arial"/>
          <w:color w:val="002060"/>
          <w:sz w:val="20"/>
          <w:szCs w:val="20"/>
        </w:rPr>
        <w:t>Si trascrivono qui di seguito i risultati ufficiali delle gare disputate</w:t>
      </w:r>
    </w:p>
    <w:p w14:paraId="65CD5831" w14:textId="77777777" w:rsidR="003F6327" w:rsidRPr="00480390" w:rsidRDefault="003F6327" w:rsidP="003F632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F6327" w:rsidRPr="00480390" w14:paraId="07C118F8" w14:textId="77777777" w:rsidTr="003F632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21944303"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D2DD7" w14:textId="77777777" w:rsidR="003F6327" w:rsidRPr="00480390" w:rsidRDefault="003F6327" w:rsidP="00303DC2">
                  <w:pPr>
                    <w:pStyle w:val="headertabella0"/>
                    <w:rPr>
                      <w:color w:val="002060"/>
                    </w:rPr>
                  </w:pPr>
                  <w:r w:rsidRPr="00480390">
                    <w:rPr>
                      <w:color w:val="002060"/>
                    </w:rPr>
                    <w:t>GIRONE A - 7 Giornata - A</w:t>
                  </w:r>
                </w:p>
              </w:tc>
            </w:tr>
            <w:tr w:rsidR="003F6327" w:rsidRPr="00480390" w14:paraId="57DF61E9"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DB7C84" w14:textId="77777777" w:rsidR="003F6327" w:rsidRPr="00480390" w:rsidRDefault="003F6327" w:rsidP="00303DC2">
                  <w:pPr>
                    <w:pStyle w:val="rowtabella0"/>
                    <w:rPr>
                      <w:color w:val="002060"/>
                    </w:rPr>
                  </w:pPr>
                  <w:r w:rsidRPr="00480390">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4B729" w14:textId="77777777" w:rsidR="003F6327" w:rsidRPr="00480390" w:rsidRDefault="003F6327" w:rsidP="00303DC2">
                  <w:pPr>
                    <w:pStyle w:val="rowtabella0"/>
                    <w:rPr>
                      <w:color w:val="002060"/>
                    </w:rPr>
                  </w:pPr>
                  <w:r w:rsidRPr="00480390">
                    <w:rPr>
                      <w:color w:val="002060"/>
                    </w:rPr>
                    <w:t>- FUTSAL MONTEMARCIANO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336641" w14:textId="77777777" w:rsidR="003F6327" w:rsidRPr="00480390" w:rsidRDefault="003F6327" w:rsidP="00303DC2">
                  <w:pPr>
                    <w:pStyle w:val="rowtabella0"/>
                    <w:jc w:val="center"/>
                    <w:rPr>
                      <w:color w:val="002060"/>
                    </w:rPr>
                  </w:pPr>
                  <w:r w:rsidRPr="00480390">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E69497" w14:textId="77777777" w:rsidR="003F6327" w:rsidRPr="00480390" w:rsidRDefault="003F6327" w:rsidP="00303DC2">
                  <w:pPr>
                    <w:pStyle w:val="rowtabella0"/>
                    <w:jc w:val="center"/>
                    <w:rPr>
                      <w:color w:val="002060"/>
                    </w:rPr>
                  </w:pPr>
                  <w:r w:rsidRPr="00480390">
                    <w:rPr>
                      <w:color w:val="002060"/>
                    </w:rPr>
                    <w:t> </w:t>
                  </w:r>
                </w:p>
              </w:tc>
            </w:tr>
            <w:tr w:rsidR="003F6327" w:rsidRPr="00480390" w14:paraId="6A6F6556"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BC07A1" w14:textId="77777777" w:rsidR="003F6327" w:rsidRPr="00480390" w:rsidRDefault="003F6327" w:rsidP="00303DC2">
                  <w:pPr>
                    <w:pStyle w:val="rowtabella0"/>
                    <w:rPr>
                      <w:color w:val="002060"/>
                    </w:rPr>
                  </w:pPr>
                  <w:r w:rsidRPr="00480390">
                    <w:rPr>
                      <w:color w:val="002060"/>
                    </w:rPr>
                    <w:t>(1) 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7D791D" w14:textId="77777777" w:rsidR="003F6327" w:rsidRPr="00480390" w:rsidRDefault="003F6327" w:rsidP="00303DC2">
                  <w:pPr>
                    <w:pStyle w:val="rowtabella0"/>
                    <w:rPr>
                      <w:color w:val="002060"/>
                    </w:rPr>
                  </w:pPr>
                  <w:r w:rsidRPr="00480390">
                    <w:rPr>
                      <w:color w:val="002060"/>
                    </w:rPr>
                    <w:t xml:space="preserve">- </w:t>
                  </w:r>
                  <w:proofErr w:type="gramStart"/>
                  <w:r w:rsidRPr="00480390">
                    <w:rPr>
                      <w:color w:val="002060"/>
                    </w:rPr>
                    <w:t>CITTA</w:t>
                  </w:r>
                  <w:proofErr w:type="gramEnd"/>
                  <w:r w:rsidRPr="00480390">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9C2E44" w14:textId="77777777" w:rsidR="003F6327" w:rsidRPr="00480390" w:rsidRDefault="003F6327" w:rsidP="00303DC2">
                  <w:pPr>
                    <w:pStyle w:val="rowtabella0"/>
                    <w:jc w:val="center"/>
                    <w:rPr>
                      <w:color w:val="002060"/>
                    </w:rPr>
                  </w:pPr>
                  <w:r w:rsidRPr="00480390">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A7D3A6" w14:textId="77777777" w:rsidR="003F6327" w:rsidRPr="00480390" w:rsidRDefault="003F6327" w:rsidP="00303DC2">
                  <w:pPr>
                    <w:pStyle w:val="rowtabella0"/>
                    <w:jc w:val="center"/>
                    <w:rPr>
                      <w:color w:val="002060"/>
                    </w:rPr>
                  </w:pPr>
                  <w:r w:rsidRPr="00480390">
                    <w:rPr>
                      <w:color w:val="002060"/>
                    </w:rPr>
                    <w:t> </w:t>
                  </w:r>
                </w:p>
              </w:tc>
            </w:tr>
            <w:tr w:rsidR="003F6327" w:rsidRPr="00480390" w14:paraId="7454B317"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8F92DF" w14:textId="77777777" w:rsidR="003F6327" w:rsidRPr="00480390" w:rsidRDefault="003F6327" w:rsidP="00303DC2">
                  <w:pPr>
                    <w:pStyle w:val="rowtabella0"/>
                    <w:rPr>
                      <w:color w:val="002060"/>
                    </w:rPr>
                  </w:pPr>
                  <w:r w:rsidRPr="00480390">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024DCD" w14:textId="77777777" w:rsidR="003F6327" w:rsidRPr="00480390" w:rsidRDefault="003F6327" w:rsidP="00303DC2">
                  <w:pPr>
                    <w:pStyle w:val="rowtabella0"/>
                    <w:rPr>
                      <w:color w:val="002060"/>
                    </w:rPr>
                  </w:pPr>
                  <w:r w:rsidRPr="00480390">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6F94AD" w14:textId="77777777" w:rsidR="003F6327" w:rsidRPr="00480390" w:rsidRDefault="003F6327" w:rsidP="00303DC2">
                  <w:pPr>
                    <w:pStyle w:val="rowtabella0"/>
                    <w:jc w:val="center"/>
                    <w:rPr>
                      <w:color w:val="002060"/>
                    </w:rPr>
                  </w:pPr>
                  <w:r w:rsidRPr="00480390">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A79D91" w14:textId="77777777" w:rsidR="003F6327" w:rsidRPr="00480390" w:rsidRDefault="003F6327" w:rsidP="00303DC2">
                  <w:pPr>
                    <w:pStyle w:val="rowtabella0"/>
                    <w:jc w:val="center"/>
                    <w:rPr>
                      <w:color w:val="002060"/>
                    </w:rPr>
                  </w:pPr>
                  <w:r w:rsidRPr="00480390">
                    <w:rPr>
                      <w:color w:val="002060"/>
                    </w:rPr>
                    <w:t> </w:t>
                  </w:r>
                </w:p>
              </w:tc>
            </w:tr>
            <w:tr w:rsidR="003F6327" w:rsidRPr="00480390" w14:paraId="32558EBA"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677D74" w14:textId="77777777" w:rsidR="003F6327" w:rsidRPr="00480390" w:rsidRDefault="003F6327" w:rsidP="00303DC2">
                  <w:pPr>
                    <w:pStyle w:val="rowtabella0"/>
                    <w:rPr>
                      <w:color w:val="002060"/>
                    </w:rPr>
                  </w:pPr>
                  <w:r w:rsidRPr="00480390">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44ADF8" w14:textId="77777777" w:rsidR="003F6327" w:rsidRPr="00480390" w:rsidRDefault="003F6327" w:rsidP="00303DC2">
                  <w:pPr>
                    <w:pStyle w:val="rowtabella0"/>
                    <w:rPr>
                      <w:color w:val="002060"/>
                    </w:rPr>
                  </w:pPr>
                  <w:r w:rsidRPr="00480390">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D2F369" w14:textId="77777777" w:rsidR="003F6327" w:rsidRPr="00480390" w:rsidRDefault="003F6327" w:rsidP="00303DC2">
                  <w:pPr>
                    <w:pStyle w:val="rowtabella0"/>
                    <w:jc w:val="center"/>
                    <w:rPr>
                      <w:color w:val="002060"/>
                    </w:rPr>
                  </w:pPr>
                  <w:r w:rsidRPr="00480390">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D0E7B2" w14:textId="77777777" w:rsidR="003F6327" w:rsidRPr="00480390" w:rsidRDefault="003F6327" w:rsidP="00303DC2">
                  <w:pPr>
                    <w:pStyle w:val="rowtabella0"/>
                    <w:jc w:val="center"/>
                    <w:rPr>
                      <w:color w:val="002060"/>
                    </w:rPr>
                  </w:pPr>
                  <w:r w:rsidRPr="00480390">
                    <w:rPr>
                      <w:color w:val="002060"/>
                    </w:rPr>
                    <w:t> </w:t>
                  </w:r>
                </w:p>
              </w:tc>
            </w:tr>
            <w:tr w:rsidR="003F6327" w:rsidRPr="00480390" w14:paraId="6848B2F1"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51411A" w14:textId="77777777" w:rsidR="003F6327" w:rsidRPr="00480390" w:rsidRDefault="003F6327" w:rsidP="00303DC2">
                  <w:pPr>
                    <w:pStyle w:val="rowtabella0"/>
                    <w:rPr>
                      <w:color w:val="002060"/>
                    </w:rPr>
                  </w:pPr>
                  <w:r w:rsidRPr="00480390">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3B3985" w14:textId="77777777" w:rsidR="003F6327" w:rsidRPr="00480390" w:rsidRDefault="003F6327" w:rsidP="00303DC2">
                  <w:pPr>
                    <w:pStyle w:val="rowtabella0"/>
                    <w:rPr>
                      <w:color w:val="002060"/>
                    </w:rPr>
                  </w:pPr>
                  <w:r w:rsidRPr="00480390">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1A6A33" w14:textId="77777777" w:rsidR="003F6327" w:rsidRPr="00480390" w:rsidRDefault="003F6327" w:rsidP="00303DC2">
                  <w:pPr>
                    <w:pStyle w:val="rowtabella0"/>
                    <w:jc w:val="center"/>
                    <w:rPr>
                      <w:color w:val="002060"/>
                    </w:rPr>
                  </w:pPr>
                  <w:r w:rsidRPr="00480390">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68F9EC" w14:textId="77777777" w:rsidR="003F6327" w:rsidRPr="00480390" w:rsidRDefault="003F6327" w:rsidP="00303DC2">
                  <w:pPr>
                    <w:pStyle w:val="rowtabella0"/>
                    <w:jc w:val="center"/>
                    <w:rPr>
                      <w:color w:val="002060"/>
                    </w:rPr>
                  </w:pPr>
                  <w:r w:rsidRPr="00480390">
                    <w:rPr>
                      <w:color w:val="002060"/>
                    </w:rPr>
                    <w:t> </w:t>
                  </w:r>
                </w:p>
              </w:tc>
            </w:tr>
            <w:tr w:rsidR="003F6327" w:rsidRPr="00480390" w14:paraId="1C5ABC00" w14:textId="77777777" w:rsidTr="00303DC2">
              <w:tc>
                <w:tcPr>
                  <w:tcW w:w="4700" w:type="dxa"/>
                  <w:gridSpan w:val="4"/>
                  <w:tcBorders>
                    <w:top w:val="nil"/>
                    <w:left w:val="nil"/>
                    <w:bottom w:val="nil"/>
                    <w:right w:val="nil"/>
                  </w:tcBorders>
                  <w:tcMar>
                    <w:top w:w="20" w:type="dxa"/>
                    <w:left w:w="20" w:type="dxa"/>
                    <w:bottom w:w="20" w:type="dxa"/>
                    <w:right w:w="20" w:type="dxa"/>
                  </w:tcMar>
                  <w:vAlign w:val="center"/>
                  <w:hideMark/>
                </w:tcPr>
                <w:p w14:paraId="4805AA15" w14:textId="77777777" w:rsidR="003F6327" w:rsidRPr="00480390" w:rsidRDefault="003F6327" w:rsidP="00303DC2">
                  <w:pPr>
                    <w:pStyle w:val="rowtabella0"/>
                    <w:rPr>
                      <w:color w:val="002060"/>
                    </w:rPr>
                  </w:pPr>
                  <w:r w:rsidRPr="00480390">
                    <w:rPr>
                      <w:color w:val="002060"/>
                    </w:rPr>
                    <w:t>(1) - disputata il 13/11/2021</w:t>
                  </w:r>
                </w:p>
              </w:tc>
            </w:tr>
          </w:tbl>
          <w:p w14:paraId="5FEB13B4" w14:textId="77777777" w:rsidR="003F6327" w:rsidRPr="00480390" w:rsidRDefault="003F6327" w:rsidP="00303DC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703DE424"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FDA13" w14:textId="77777777" w:rsidR="003F6327" w:rsidRPr="00480390" w:rsidRDefault="003F6327" w:rsidP="00303DC2">
                  <w:pPr>
                    <w:pStyle w:val="headertabella0"/>
                    <w:rPr>
                      <w:color w:val="002060"/>
                    </w:rPr>
                  </w:pPr>
                  <w:r w:rsidRPr="00480390">
                    <w:rPr>
                      <w:color w:val="002060"/>
                    </w:rPr>
                    <w:t>GIRONE B - 7 Giornata - A</w:t>
                  </w:r>
                </w:p>
              </w:tc>
            </w:tr>
            <w:tr w:rsidR="003F6327" w:rsidRPr="00480390" w14:paraId="352ECA0F"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661FBC" w14:textId="77777777" w:rsidR="003F6327" w:rsidRPr="00480390" w:rsidRDefault="003F6327" w:rsidP="00303DC2">
                  <w:pPr>
                    <w:pStyle w:val="rowtabella0"/>
                    <w:rPr>
                      <w:color w:val="002060"/>
                    </w:rPr>
                  </w:pPr>
                  <w:r w:rsidRPr="00480390">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DC1D15" w14:textId="77777777" w:rsidR="003F6327" w:rsidRPr="00480390" w:rsidRDefault="003F6327" w:rsidP="00303DC2">
                  <w:pPr>
                    <w:pStyle w:val="rowtabella0"/>
                    <w:rPr>
                      <w:color w:val="002060"/>
                    </w:rPr>
                  </w:pPr>
                  <w:r w:rsidRPr="00480390">
                    <w:rPr>
                      <w:color w:val="002060"/>
                    </w:rPr>
                    <w:t>- FUTSAL SANGIUSTESE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54616E" w14:textId="77777777" w:rsidR="003F6327" w:rsidRPr="00480390" w:rsidRDefault="003F6327" w:rsidP="00303DC2">
                  <w:pPr>
                    <w:pStyle w:val="rowtabella0"/>
                    <w:jc w:val="center"/>
                    <w:rPr>
                      <w:color w:val="002060"/>
                    </w:rPr>
                  </w:pPr>
                  <w:r w:rsidRPr="00480390">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2A98A6" w14:textId="77777777" w:rsidR="003F6327" w:rsidRPr="00480390" w:rsidRDefault="003F6327" w:rsidP="00303DC2">
                  <w:pPr>
                    <w:pStyle w:val="rowtabella0"/>
                    <w:jc w:val="center"/>
                    <w:rPr>
                      <w:color w:val="002060"/>
                    </w:rPr>
                  </w:pPr>
                  <w:r w:rsidRPr="00480390">
                    <w:rPr>
                      <w:color w:val="002060"/>
                    </w:rPr>
                    <w:t> </w:t>
                  </w:r>
                </w:p>
              </w:tc>
            </w:tr>
            <w:tr w:rsidR="003F6327" w:rsidRPr="00480390" w14:paraId="40157A50"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0A6C4D" w14:textId="77777777" w:rsidR="003F6327" w:rsidRPr="00480390" w:rsidRDefault="003F6327" w:rsidP="00303DC2">
                  <w:pPr>
                    <w:pStyle w:val="rowtabella0"/>
                    <w:rPr>
                      <w:color w:val="002060"/>
                    </w:rPr>
                  </w:pPr>
                  <w:r w:rsidRPr="00480390">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E9B16C" w14:textId="77777777" w:rsidR="003F6327" w:rsidRPr="00480390" w:rsidRDefault="003F6327" w:rsidP="00303DC2">
                  <w:pPr>
                    <w:pStyle w:val="rowtabella0"/>
                    <w:rPr>
                      <w:color w:val="002060"/>
                    </w:rPr>
                  </w:pPr>
                  <w:r w:rsidRPr="00480390">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4841D7" w14:textId="77777777" w:rsidR="003F6327" w:rsidRPr="00480390" w:rsidRDefault="003F6327" w:rsidP="00303DC2">
                  <w:pPr>
                    <w:pStyle w:val="rowtabella0"/>
                    <w:jc w:val="center"/>
                    <w:rPr>
                      <w:color w:val="002060"/>
                    </w:rPr>
                  </w:pPr>
                  <w:r w:rsidRPr="00480390">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12CB7E" w14:textId="77777777" w:rsidR="003F6327" w:rsidRPr="00480390" w:rsidRDefault="003F6327" w:rsidP="00303DC2">
                  <w:pPr>
                    <w:pStyle w:val="rowtabella0"/>
                    <w:jc w:val="center"/>
                    <w:rPr>
                      <w:color w:val="002060"/>
                    </w:rPr>
                  </w:pPr>
                  <w:r w:rsidRPr="00480390">
                    <w:rPr>
                      <w:color w:val="002060"/>
                    </w:rPr>
                    <w:t> </w:t>
                  </w:r>
                </w:p>
              </w:tc>
            </w:tr>
            <w:tr w:rsidR="003F6327" w:rsidRPr="00480390" w14:paraId="0966B8BB"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022B3A" w14:textId="77777777" w:rsidR="003F6327" w:rsidRPr="00480390" w:rsidRDefault="003F6327" w:rsidP="00303DC2">
                  <w:pPr>
                    <w:pStyle w:val="rowtabella0"/>
                    <w:rPr>
                      <w:color w:val="002060"/>
                    </w:rPr>
                  </w:pPr>
                  <w:r w:rsidRPr="00480390">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411394" w14:textId="77777777" w:rsidR="003F6327" w:rsidRPr="00480390" w:rsidRDefault="003F6327" w:rsidP="00303DC2">
                  <w:pPr>
                    <w:pStyle w:val="rowtabella0"/>
                    <w:rPr>
                      <w:color w:val="002060"/>
                    </w:rPr>
                  </w:pPr>
                  <w:r w:rsidRPr="00480390">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9907DB" w14:textId="77777777" w:rsidR="003F6327" w:rsidRPr="00480390" w:rsidRDefault="003F6327" w:rsidP="00303DC2">
                  <w:pPr>
                    <w:pStyle w:val="rowtabella0"/>
                    <w:jc w:val="center"/>
                    <w:rPr>
                      <w:color w:val="002060"/>
                    </w:rPr>
                  </w:pPr>
                  <w:r w:rsidRPr="00480390">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CF3666" w14:textId="77777777" w:rsidR="003F6327" w:rsidRPr="00480390" w:rsidRDefault="003F6327" w:rsidP="00303DC2">
                  <w:pPr>
                    <w:pStyle w:val="rowtabella0"/>
                    <w:jc w:val="center"/>
                    <w:rPr>
                      <w:color w:val="002060"/>
                    </w:rPr>
                  </w:pPr>
                  <w:r w:rsidRPr="00480390">
                    <w:rPr>
                      <w:color w:val="002060"/>
                    </w:rPr>
                    <w:t> </w:t>
                  </w:r>
                </w:p>
              </w:tc>
            </w:tr>
            <w:tr w:rsidR="003F6327" w:rsidRPr="00480390" w14:paraId="74403834"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C990F6" w14:textId="77777777" w:rsidR="003F6327" w:rsidRPr="00480390" w:rsidRDefault="003F6327" w:rsidP="00303DC2">
                  <w:pPr>
                    <w:pStyle w:val="rowtabella0"/>
                    <w:rPr>
                      <w:color w:val="002060"/>
                    </w:rPr>
                  </w:pPr>
                  <w:r w:rsidRPr="00480390">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CAFB99" w14:textId="77777777" w:rsidR="003F6327" w:rsidRPr="00480390" w:rsidRDefault="003F6327" w:rsidP="00303DC2">
                  <w:pPr>
                    <w:pStyle w:val="rowtabella0"/>
                    <w:rPr>
                      <w:color w:val="002060"/>
                    </w:rPr>
                  </w:pPr>
                  <w:r w:rsidRPr="00480390">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22C1F9" w14:textId="77777777" w:rsidR="003F6327" w:rsidRPr="00480390" w:rsidRDefault="003F6327" w:rsidP="00303DC2">
                  <w:pPr>
                    <w:pStyle w:val="rowtabella0"/>
                    <w:jc w:val="center"/>
                    <w:rPr>
                      <w:color w:val="002060"/>
                    </w:rPr>
                  </w:pPr>
                  <w:r w:rsidRPr="00480390">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78396F" w14:textId="77777777" w:rsidR="003F6327" w:rsidRPr="00480390" w:rsidRDefault="003F6327" w:rsidP="00303DC2">
                  <w:pPr>
                    <w:pStyle w:val="rowtabella0"/>
                    <w:jc w:val="center"/>
                    <w:rPr>
                      <w:color w:val="002060"/>
                    </w:rPr>
                  </w:pPr>
                  <w:r w:rsidRPr="00480390">
                    <w:rPr>
                      <w:color w:val="002060"/>
                    </w:rPr>
                    <w:t> </w:t>
                  </w:r>
                </w:p>
              </w:tc>
            </w:tr>
            <w:tr w:rsidR="003F6327" w:rsidRPr="00480390" w14:paraId="4B02A1E9"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B91DC5" w14:textId="77777777" w:rsidR="003F6327" w:rsidRPr="00480390" w:rsidRDefault="003F6327" w:rsidP="00303DC2">
                  <w:pPr>
                    <w:pStyle w:val="rowtabella0"/>
                    <w:rPr>
                      <w:color w:val="002060"/>
                    </w:rPr>
                  </w:pPr>
                  <w:r w:rsidRPr="00480390">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B80A92" w14:textId="77777777" w:rsidR="003F6327" w:rsidRPr="00480390" w:rsidRDefault="003F6327" w:rsidP="00303DC2">
                  <w:pPr>
                    <w:pStyle w:val="rowtabella0"/>
                    <w:rPr>
                      <w:color w:val="002060"/>
                    </w:rPr>
                  </w:pPr>
                  <w:r w:rsidRPr="00480390">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7A747A" w14:textId="77777777" w:rsidR="003F6327" w:rsidRPr="00480390" w:rsidRDefault="003F6327" w:rsidP="00303DC2">
                  <w:pPr>
                    <w:pStyle w:val="rowtabella0"/>
                    <w:jc w:val="center"/>
                    <w:rPr>
                      <w:color w:val="002060"/>
                    </w:rPr>
                  </w:pPr>
                  <w:r w:rsidRPr="00480390">
                    <w:rPr>
                      <w:color w:val="002060"/>
                    </w:rPr>
                    <w:t>7 - 8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D36CD2" w14:textId="77777777" w:rsidR="003F6327" w:rsidRPr="00480390" w:rsidRDefault="003F6327" w:rsidP="00303DC2">
                  <w:pPr>
                    <w:pStyle w:val="rowtabella0"/>
                    <w:jc w:val="center"/>
                    <w:rPr>
                      <w:color w:val="002060"/>
                    </w:rPr>
                  </w:pPr>
                  <w:r w:rsidRPr="00480390">
                    <w:rPr>
                      <w:color w:val="002060"/>
                    </w:rPr>
                    <w:t> </w:t>
                  </w:r>
                </w:p>
              </w:tc>
            </w:tr>
            <w:tr w:rsidR="003F6327" w:rsidRPr="00480390" w14:paraId="5A9D9C39"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0A3798" w14:textId="77777777" w:rsidR="003F6327" w:rsidRPr="00480390" w:rsidRDefault="003F6327" w:rsidP="00303DC2">
                  <w:pPr>
                    <w:pStyle w:val="rowtabella0"/>
                    <w:rPr>
                      <w:color w:val="002060"/>
                    </w:rPr>
                  </w:pPr>
                  <w:r w:rsidRPr="00480390">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394CB" w14:textId="77777777" w:rsidR="003F6327" w:rsidRPr="00480390" w:rsidRDefault="003F6327" w:rsidP="00303DC2">
                  <w:pPr>
                    <w:pStyle w:val="rowtabella0"/>
                    <w:rPr>
                      <w:color w:val="002060"/>
                    </w:rPr>
                  </w:pPr>
                  <w:r w:rsidRPr="00480390">
                    <w:rPr>
                      <w:color w:val="002060"/>
                    </w:rPr>
                    <w:t>- POLISPORTIVA VICTORIA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6FE9AA" w14:textId="77777777" w:rsidR="003F6327" w:rsidRPr="00480390" w:rsidRDefault="003F6327" w:rsidP="00303DC2">
                  <w:pPr>
                    <w:pStyle w:val="rowtabella0"/>
                    <w:jc w:val="center"/>
                    <w:rPr>
                      <w:color w:val="002060"/>
                    </w:rPr>
                  </w:pPr>
                  <w:r w:rsidRPr="00480390">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640842" w14:textId="77777777" w:rsidR="003F6327" w:rsidRPr="00480390" w:rsidRDefault="003F6327" w:rsidP="00303DC2">
                  <w:pPr>
                    <w:pStyle w:val="rowtabella0"/>
                    <w:jc w:val="center"/>
                    <w:rPr>
                      <w:color w:val="002060"/>
                    </w:rPr>
                  </w:pPr>
                  <w:r w:rsidRPr="00480390">
                    <w:rPr>
                      <w:color w:val="002060"/>
                    </w:rPr>
                    <w:t> </w:t>
                  </w:r>
                </w:p>
              </w:tc>
            </w:tr>
          </w:tbl>
          <w:p w14:paraId="6B7F2526" w14:textId="77777777" w:rsidR="003F6327" w:rsidRPr="00480390" w:rsidRDefault="003F6327" w:rsidP="00303DC2">
            <w:pPr>
              <w:rPr>
                <w:color w:val="002060"/>
              </w:rPr>
            </w:pPr>
          </w:p>
        </w:tc>
      </w:tr>
    </w:tbl>
    <w:p w14:paraId="15E7A6CE" w14:textId="77777777" w:rsidR="003F6327" w:rsidRPr="00480390" w:rsidRDefault="003F6327" w:rsidP="003F632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F6327" w:rsidRPr="00480390" w14:paraId="32199ED1" w14:textId="77777777" w:rsidTr="003F632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0746E95D"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6F5F7" w14:textId="77777777" w:rsidR="003F6327" w:rsidRPr="00480390" w:rsidRDefault="003F6327" w:rsidP="00303DC2">
                  <w:pPr>
                    <w:pStyle w:val="headertabella0"/>
                    <w:rPr>
                      <w:color w:val="002060"/>
                    </w:rPr>
                  </w:pPr>
                  <w:r w:rsidRPr="00480390">
                    <w:rPr>
                      <w:color w:val="002060"/>
                    </w:rPr>
                    <w:t>GIRONE C - 7 Giornata - A</w:t>
                  </w:r>
                </w:p>
              </w:tc>
            </w:tr>
            <w:tr w:rsidR="003F6327" w:rsidRPr="00480390" w14:paraId="3ECDB411"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73462A" w14:textId="77777777" w:rsidR="003F6327" w:rsidRPr="00480390" w:rsidRDefault="003F6327" w:rsidP="00303DC2">
                  <w:pPr>
                    <w:pStyle w:val="rowtabella0"/>
                    <w:rPr>
                      <w:color w:val="002060"/>
                    </w:rPr>
                  </w:pPr>
                  <w:r w:rsidRPr="00480390">
                    <w:rPr>
                      <w:color w:val="002060"/>
                    </w:rPr>
                    <w:t>CAPODARCO CASABIANCA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5787A2" w14:textId="77777777" w:rsidR="003F6327" w:rsidRPr="00480390" w:rsidRDefault="003F6327" w:rsidP="00303DC2">
                  <w:pPr>
                    <w:pStyle w:val="rowtabella0"/>
                    <w:rPr>
                      <w:color w:val="002060"/>
                    </w:rPr>
                  </w:pPr>
                  <w:r w:rsidRPr="00480390">
                    <w:rPr>
                      <w:color w:val="002060"/>
                    </w:rPr>
                    <w:t>- FUTSAL CASELLE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FB2B8A" w14:textId="77777777" w:rsidR="003F6327" w:rsidRPr="00480390" w:rsidRDefault="003F6327" w:rsidP="00303DC2">
                  <w:pPr>
                    <w:pStyle w:val="rowtabella0"/>
                    <w:jc w:val="center"/>
                    <w:rPr>
                      <w:color w:val="002060"/>
                    </w:rPr>
                  </w:pPr>
                  <w:r w:rsidRPr="00480390">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C2373C" w14:textId="77777777" w:rsidR="003F6327" w:rsidRPr="00480390" w:rsidRDefault="003F6327" w:rsidP="00303DC2">
                  <w:pPr>
                    <w:pStyle w:val="rowtabella0"/>
                    <w:jc w:val="center"/>
                    <w:rPr>
                      <w:color w:val="002060"/>
                    </w:rPr>
                  </w:pPr>
                  <w:r w:rsidRPr="00480390">
                    <w:rPr>
                      <w:color w:val="002060"/>
                    </w:rPr>
                    <w:t> </w:t>
                  </w:r>
                </w:p>
              </w:tc>
            </w:tr>
            <w:tr w:rsidR="003F6327" w:rsidRPr="00480390" w14:paraId="41AD71F8"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81BDA6" w14:textId="77777777" w:rsidR="003F6327" w:rsidRPr="00480390" w:rsidRDefault="003F6327" w:rsidP="00303DC2">
                  <w:pPr>
                    <w:pStyle w:val="rowtabella0"/>
                    <w:rPr>
                      <w:color w:val="002060"/>
                    </w:rPr>
                  </w:pPr>
                  <w:r w:rsidRPr="00480390">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558277" w14:textId="77777777" w:rsidR="003F6327" w:rsidRPr="00480390" w:rsidRDefault="003F6327" w:rsidP="00303DC2">
                  <w:pPr>
                    <w:pStyle w:val="rowtabella0"/>
                    <w:rPr>
                      <w:color w:val="002060"/>
                    </w:rPr>
                  </w:pPr>
                  <w:r w:rsidRPr="00480390">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7ADE21" w14:textId="77777777" w:rsidR="003F6327" w:rsidRPr="00480390" w:rsidRDefault="003F6327" w:rsidP="00303DC2">
                  <w:pPr>
                    <w:pStyle w:val="rowtabella0"/>
                    <w:jc w:val="center"/>
                    <w:rPr>
                      <w:color w:val="002060"/>
                    </w:rPr>
                  </w:pPr>
                  <w:r w:rsidRPr="00480390">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A87C18" w14:textId="77777777" w:rsidR="003F6327" w:rsidRPr="00480390" w:rsidRDefault="003F6327" w:rsidP="00303DC2">
                  <w:pPr>
                    <w:pStyle w:val="rowtabella0"/>
                    <w:jc w:val="center"/>
                    <w:rPr>
                      <w:color w:val="002060"/>
                    </w:rPr>
                  </w:pPr>
                  <w:r w:rsidRPr="00480390">
                    <w:rPr>
                      <w:color w:val="002060"/>
                    </w:rPr>
                    <w:t> </w:t>
                  </w:r>
                </w:p>
              </w:tc>
            </w:tr>
            <w:tr w:rsidR="003F6327" w:rsidRPr="00480390" w14:paraId="65013B1C"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FA1B59" w14:textId="77777777" w:rsidR="003F6327" w:rsidRPr="00480390" w:rsidRDefault="003F6327" w:rsidP="00303DC2">
                  <w:pPr>
                    <w:pStyle w:val="rowtabella0"/>
                    <w:rPr>
                      <w:color w:val="002060"/>
                    </w:rPr>
                  </w:pPr>
                  <w:r w:rsidRPr="00480390">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F80085" w14:textId="77777777" w:rsidR="003F6327" w:rsidRPr="00480390" w:rsidRDefault="003F6327" w:rsidP="00303DC2">
                  <w:pPr>
                    <w:pStyle w:val="rowtabella0"/>
                    <w:rPr>
                      <w:color w:val="002060"/>
                    </w:rPr>
                  </w:pPr>
                  <w:r w:rsidRPr="00480390">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38CA55" w14:textId="77777777" w:rsidR="003F6327" w:rsidRPr="00480390" w:rsidRDefault="003F6327" w:rsidP="00303DC2">
                  <w:pPr>
                    <w:pStyle w:val="rowtabella0"/>
                    <w:jc w:val="center"/>
                    <w:rPr>
                      <w:color w:val="002060"/>
                    </w:rPr>
                  </w:pPr>
                  <w:r w:rsidRPr="0048039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B6D474" w14:textId="77777777" w:rsidR="003F6327" w:rsidRPr="00480390" w:rsidRDefault="003F6327" w:rsidP="00303DC2">
                  <w:pPr>
                    <w:pStyle w:val="rowtabella0"/>
                    <w:jc w:val="center"/>
                    <w:rPr>
                      <w:color w:val="002060"/>
                    </w:rPr>
                  </w:pPr>
                  <w:r w:rsidRPr="00480390">
                    <w:rPr>
                      <w:color w:val="002060"/>
                    </w:rPr>
                    <w:t> </w:t>
                  </w:r>
                </w:p>
              </w:tc>
            </w:tr>
            <w:tr w:rsidR="003F6327" w:rsidRPr="00480390" w14:paraId="014C37A2"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459143" w14:textId="77777777" w:rsidR="003F6327" w:rsidRPr="00480390" w:rsidRDefault="003F6327" w:rsidP="00303DC2">
                  <w:pPr>
                    <w:pStyle w:val="rowtabella0"/>
                    <w:rPr>
                      <w:color w:val="002060"/>
                    </w:rPr>
                  </w:pPr>
                  <w:r w:rsidRPr="00480390">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E2AD5A" w14:textId="77777777" w:rsidR="003F6327" w:rsidRPr="00480390" w:rsidRDefault="003F6327" w:rsidP="00303DC2">
                  <w:pPr>
                    <w:pStyle w:val="rowtabella0"/>
                    <w:rPr>
                      <w:color w:val="002060"/>
                    </w:rPr>
                  </w:pPr>
                  <w:r w:rsidRPr="00480390">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2132D5" w14:textId="77777777" w:rsidR="003F6327" w:rsidRPr="00480390" w:rsidRDefault="003F6327" w:rsidP="00303DC2">
                  <w:pPr>
                    <w:pStyle w:val="rowtabella0"/>
                    <w:jc w:val="center"/>
                    <w:rPr>
                      <w:color w:val="002060"/>
                    </w:rPr>
                  </w:pPr>
                  <w:r w:rsidRPr="00480390">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A7E6C0" w14:textId="77777777" w:rsidR="003F6327" w:rsidRPr="00480390" w:rsidRDefault="003F6327" w:rsidP="00303DC2">
                  <w:pPr>
                    <w:pStyle w:val="rowtabella0"/>
                    <w:jc w:val="center"/>
                    <w:rPr>
                      <w:color w:val="002060"/>
                    </w:rPr>
                  </w:pPr>
                  <w:r w:rsidRPr="00480390">
                    <w:rPr>
                      <w:color w:val="002060"/>
                    </w:rPr>
                    <w:t> </w:t>
                  </w:r>
                </w:p>
              </w:tc>
            </w:tr>
            <w:tr w:rsidR="003F6327" w:rsidRPr="00480390" w14:paraId="239B5C89"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FEFA32" w14:textId="77777777" w:rsidR="003F6327" w:rsidRPr="00480390" w:rsidRDefault="003F6327" w:rsidP="00303DC2">
                  <w:pPr>
                    <w:pStyle w:val="rowtabella0"/>
                    <w:rPr>
                      <w:color w:val="002060"/>
                    </w:rPr>
                  </w:pPr>
                  <w:proofErr w:type="gramStart"/>
                  <w:r w:rsidRPr="00480390">
                    <w:rPr>
                      <w:color w:val="002060"/>
                    </w:rPr>
                    <w:t>U.MANDOLESI</w:t>
                  </w:r>
                  <w:proofErr w:type="gramEnd"/>
                  <w:r w:rsidRPr="00480390">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D140C8" w14:textId="77777777" w:rsidR="003F6327" w:rsidRPr="00480390" w:rsidRDefault="003F6327" w:rsidP="00303DC2">
                  <w:pPr>
                    <w:pStyle w:val="rowtabella0"/>
                    <w:rPr>
                      <w:color w:val="002060"/>
                    </w:rPr>
                  </w:pPr>
                  <w:r w:rsidRPr="00480390">
                    <w:rPr>
                      <w:color w:val="002060"/>
                    </w:rPr>
                    <w:t>- SANGIORGIO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AF1E2F" w14:textId="77777777" w:rsidR="003F6327" w:rsidRPr="00480390" w:rsidRDefault="003F6327" w:rsidP="00303DC2">
                  <w:pPr>
                    <w:pStyle w:val="rowtabella0"/>
                    <w:jc w:val="center"/>
                    <w:rPr>
                      <w:color w:val="002060"/>
                    </w:rPr>
                  </w:pPr>
                  <w:r w:rsidRPr="00480390">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25CFA1" w14:textId="77777777" w:rsidR="003F6327" w:rsidRPr="00480390" w:rsidRDefault="003F6327" w:rsidP="00303DC2">
                  <w:pPr>
                    <w:pStyle w:val="rowtabella0"/>
                    <w:jc w:val="center"/>
                    <w:rPr>
                      <w:color w:val="002060"/>
                    </w:rPr>
                  </w:pPr>
                  <w:r w:rsidRPr="00480390">
                    <w:rPr>
                      <w:color w:val="002060"/>
                    </w:rPr>
                    <w:t> </w:t>
                  </w:r>
                </w:p>
              </w:tc>
            </w:tr>
          </w:tbl>
          <w:p w14:paraId="1A39AFCA" w14:textId="77777777" w:rsidR="003F6327" w:rsidRPr="00480390" w:rsidRDefault="003F6327" w:rsidP="00303DC2">
            <w:pPr>
              <w:rPr>
                <w:color w:val="002060"/>
              </w:rPr>
            </w:pPr>
          </w:p>
        </w:tc>
      </w:tr>
    </w:tbl>
    <w:p w14:paraId="1BEE87E0" w14:textId="77777777" w:rsidR="003F6327" w:rsidRPr="00480390" w:rsidRDefault="003F6327" w:rsidP="003F6327">
      <w:pPr>
        <w:pStyle w:val="breakline"/>
        <w:divId w:val="527259509"/>
        <w:rPr>
          <w:rFonts w:eastAsiaTheme="minorEastAsia"/>
          <w:color w:val="002060"/>
        </w:rPr>
      </w:pPr>
    </w:p>
    <w:p w14:paraId="28DF6EF3" w14:textId="77777777" w:rsidR="003F6327" w:rsidRPr="00480390" w:rsidRDefault="003F6327" w:rsidP="003F6327">
      <w:pPr>
        <w:pStyle w:val="breakline"/>
        <w:divId w:val="527259509"/>
        <w:rPr>
          <w:color w:val="002060"/>
        </w:rPr>
      </w:pPr>
    </w:p>
    <w:p w14:paraId="1EB01A33" w14:textId="77777777" w:rsidR="003F6327" w:rsidRPr="00480390" w:rsidRDefault="003F6327" w:rsidP="003F6327">
      <w:pPr>
        <w:pStyle w:val="titoloprinc0"/>
        <w:divId w:val="527259509"/>
        <w:rPr>
          <w:color w:val="002060"/>
        </w:rPr>
      </w:pPr>
      <w:r w:rsidRPr="00480390">
        <w:rPr>
          <w:color w:val="002060"/>
        </w:rPr>
        <w:t>GIUDICE SPORTIVO</w:t>
      </w:r>
    </w:p>
    <w:p w14:paraId="64E9D9A9" w14:textId="77777777" w:rsidR="003F6327" w:rsidRPr="00480390" w:rsidRDefault="003F6327" w:rsidP="003F6327">
      <w:pPr>
        <w:pStyle w:val="diffida"/>
        <w:divId w:val="527259509"/>
        <w:rPr>
          <w:color w:val="002060"/>
        </w:rPr>
      </w:pPr>
      <w:r w:rsidRPr="00480390">
        <w:rPr>
          <w:color w:val="002060"/>
        </w:rPr>
        <w:t>Il Giudice Sportivo Avv. Claudio Romagnoli, nella seduta del 17/11/2021, ha adottato le decisioni che di seguito integralmente si riportano:</w:t>
      </w:r>
    </w:p>
    <w:p w14:paraId="7A501F01" w14:textId="77777777" w:rsidR="003F6327" w:rsidRPr="00480390" w:rsidRDefault="003F6327" w:rsidP="003F6327">
      <w:pPr>
        <w:pStyle w:val="titolo10"/>
        <w:divId w:val="527259509"/>
        <w:rPr>
          <w:color w:val="002060"/>
        </w:rPr>
      </w:pPr>
      <w:r w:rsidRPr="00480390">
        <w:rPr>
          <w:color w:val="002060"/>
        </w:rPr>
        <w:t xml:space="preserve">GARE DEL 12/11/2021 </w:t>
      </w:r>
    </w:p>
    <w:p w14:paraId="6EC257CE" w14:textId="77777777" w:rsidR="003F6327" w:rsidRPr="00480390" w:rsidRDefault="003F6327" w:rsidP="003F6327">
      <w:pPr>
        <w:pStyle w:val="titolo7a"/>
        <w:divId w:val="527259509"/>
        <w:rPr>
          <w:color w:val="002060"/>
        </w:rPr>
      </w:pPr>
      <w:r w:rsidRPr="00480390">
        <w:rPr>
          <w:color w:val="002060"/>
        </w:rPr>
        <w:lastRenderedPageBreak/>
        <w:t xml:space="preserve">PROVVEDIMENTI DISCIPLINARI </w:t>
      </w:r>
    </w:p>
    <w:p w14:paraId="30AF7026" w14:textId="77777777" w:rsidR="003F6327" w:rsidRPr="00480390" w:rsidRDefault="003F6327" w:rsidP="003F6327">
      <w:pPr>
        <w:pStyle w:val="titolo7b0"/>
        <w:divId w:val="527259509"/>
        <w:rPr>
          <w:color w:val="002060"/>
        </w:rPr>
      </w:pPr>
      <w:r w:rsidRPr="00480390">
        <w:rPr>
          <w:color w:val="002060"/>
        </w:rPr>
        <w:t xml:space="preserve">In base alle risultanze degli atti ufficiali sono state deliberate le seguenti sanzioni disciplinari. </w:t>
      </w:r>
    </w:p>
    <w:p w14:paraId="556E3473" w14:textId="77777777" w:rsidR="003F6327" w:rsidRPr="00480390" w:rsidRDefault="003F6327" w:rsidP="003F6327">
      <w:pPr>
        <w:pStyle w:val="titolo30"/>
        <w:divId w:val="527259509"/>
        <w:rPr>
          <w:color w:val="002060"/>
        </w:rPr>
      </w:pPr>
      <w:r w:rsidRPr="00480390">
        <w:rPr>
          <w:color w:val="002060"/>
        </w:rPr>
        <w:t xml:space="preserve">ALLENATORI </w:t>
      </w:r>
    </w:p>
    <w:p w14:paraId="7FDF0706" w14:textId="77777777" w:rsidR="003F6327" w:rsidRPr="00480390" w:rsidRDefault="003F6327" w:rsidP="003F6327">
      <w:pPr>
        <w:pStyle w:val="titolo20"/>
        <w:divId w:val="527259509"/>
        <w:rPr>
          <w:color w:val="002060"/>
        </w:rPr>
      </w:pPr>
      <w:r w:rsidRPr="0048039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00A5DB91" w14:textId="77777777" w:rsidTr="003F6327">
        <w:trPr>
          <w:divId w:val="527259509"/>
        </w:trPr>
        <w:tc>
          <w:tcPr>
            <w:tcW w:w="2200" w:type="dxa"/>
            <w:tcMar>
              <w:top w:w="20" w:type="dxa"/>
              <w:left w:w="20" w:type="dxa"/>
              <w:bottom w:w="20" w:type="dxa"/>
              <w:right w:w="20" w:type="dxa"/>
            </w:tcMar>
            <w:vAlign w:val="center"/>
            <w:hideMark/>
          </w:tcPr>
          <w:p w14:paraId="2A1D7CEC" w14:textId="77777777" w:rsidR="003F6327" w:rsidRPr="00480390" w:rsidRDefault="003F6327" w:rsidP="00303DC2">
            <w:pPr>
              <w:pStyle w:val="movimento"/>
              <w:rPr>
                <w:color w:val="002060"/>
              </w:rPr>
            </w:pPr>
            <w:r w:rsidRPr="00480390">
              <w:rPr>
                <w:color w:val="002060"/>
              </w:rPr>
              <w:t>CAMPIFIORITI LEONARDO</w:t>
            </w:r>
          </w:p>
        </w:tc>
        <w:tc>
          <w:tcPr>
            <w:tcW w:w="2200" w:type="dxa"/>
            <w:tcMar>
              <w:top w:w="20" w:type="dxa"/>
              <w:left w:w="20" w:type="dxa"/>
              <w:bottom w:w="20" w:type="dxa"/>
              <w:right w:w="20" w:type="dxa"/>
            </w:tcMar>
            <w:vAlign w:val="center"/>
            <w:hideMark/>
          </w:tcPr>
          <w:p w14:paraId="484E3A6F" w14:textId="77777777" w:rsidR="003F6327" w:rsidRPr="00480390" w:rsidRDefault="003F6327" w:rsidP="00303DC2">
            <w:pPr>
              <w:pStyle w:val="movimento2"/>
              <w:rPr>
                <w:color w:val="002060"/>
              </w:rPr>
            </w:pPr>
            <w:r w:rsidRPr="00480390">
              <w:rPr>
                <w:color w:val="002060"/>
              </w:rPr>
              <w:t xml:space="preserve">(SANGIORGIO) </w:t>
            </w:r>
          </w:p>
        </w:tc>
        <w:tc>
          <w:tcPr>
            <w:tcW w:w="800" w:type="dxa"/>
            <w:tcMar>
              <w:top w:w="20" w:type="dxa"/>
              <w:left w:w="20" w:type="dxa"/>
              <w:bottom w:w="20" w:type="dxa"/>
              <w:right w:w="20" w:type="dxa"/>
            </w:tcMar>
            <w:vAlign w:val="center"/>
            <w:hideMark/>
          </w:tcPr>
          <w:p w14:paraId="7C247FD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F49ABA2"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84A2CCE" w14:textId="77777777" w:rsidR="003F6327" w:rsidRPr="00480390" w:rsidRDefault="003F6327" w:rsidP="00303DC2">
            <w:pPr>
              <w:pStyle w:val="movimento2"/>
              <w:rPr>
                <w:color w:val="002060"/>
              </w:rPr>
            </w:pPr>
            <w:r w:rsidRPr="00480390">
              <w:rPr>
                <w:color w:val="002060"/>
              </w:rPr>
              <w:t> </w:t>
            </w:r>
          </w:p>
        </w:tc>
      </w:tr>
    </w:tbl>
    <w:p w14:paraId="75E4FF65" w14:textId="77777777" w:rsidR="003F6327" w:rsidRPr="00480390" w:rsidRDefault="003F6327" w:rsidP="003F6327">
      <w:pPr>
        <w:pStyle w:val="titolo30"/>
        <w:divId w:val="527259509"/>
        <w:rPr>
          <w:rFonts w:eastAsiaTheme="minorEastAsia"/>
          <w:color w:val="002060"/>
        </w:rPr>
      </w:pPr>
      <w:r w:rsidRPr="00480390">
        <w:rPr>
          <w:color w:val="002060"/>
        </w:rPr>
        <w:t xml:space="preserve">CALCIATORI ESPULSI </w:t>
      </w:r>
    </w:p>
    <w:p w14:paraId="6D26CEF5" w14:textId="77777777" w:rsidR="003F6327" w:rsidRPr="00480390" w:rsidRDefault="003F6327" w:rsidP="003F6327">
      <w:pPr>
        <w:pStyle w:val="titolo20"/>
        <w:divId w:val="527259509"/>
        <w:rPr>
          <w:color w:val="002060"/>
        </w:rPr>
      </w:pPr>
      <w:r w:rsidRPr="0048039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62563521" w14:textId="77777777" w:rsidTr="003F6327">
        <w:trPr>
          <w:divId w:val="527259509"/>
        </w:trPr>
        <w:tc>
          <w:tcPr>
            <w:tcW w:w="2200" w:type="dxa"/>
            <w:tcMar>
              <w:top w:w="20" w:type="dxa"/>
              <w:left w:w="20" w:type="dxa"/>
              <w:bottom w:w="20" w:type="dxa"/>
              <w:right w:w="20" w:type="dxa"/>
            </w:tcMar>
            <w:vAlign w:val="center"/>
            <w:hideMark/>
          </w:tcPr>
          <w:p w14:paraId="04DE8FC2" w14:textId="77777777" w:rsidR="003F6327" w:rsidRPr="00480390" w:rsidRDefault="003F6327" w:rsidP="00303DC2">
            <w:pPr>
              <w:pStyle w:val="movimento"/>
              <w:rPr>
                <w:color w:val="002060"/>
              </w:rPr>
            </w:pPr>
            <w:r w:rsidRPr="00480390">
              <w:rPr>
                <w:color w:val="002060"/>
              </w:rPr>
              <w:t>GABBANELLI GIACOMO</w:t>
            </w:r>
          </w:p>
        </w:tc>
        <w:tc>
          <w:tcPr>
            <w:tcW w:w="2200" w:type="dxa"/>
            <w:tcMar>
              <w:top w:w="20" w:type="dxa"/>
              <w:left w:w="20" w:type="dxa"/>
              <w:bottom w:w="20" w:type="dxa"/>
              <w:right w:w="20" w:type="dxa"/>
            </w:tcMar>
            <w:vAlign w:val="center"/>
            <w:hideMark/>
          </w:tcPr>
          <w:p w14:paraId="693DB79A" w14:textId="77777777" w:rsidR="003F6327" w:rsidRPr="00480390" w:rsidRDefault="003F6327" w:rsidP="00303DC2">
            <w:pPr>
              <w:pStyle w:val="movimento2"/>
              <w:rPr>
                <w:color w:val="002060"/>
              </w:rPr>
            </w:pPr>
            <w:r w:rsidRPr="00480390">
              <w:rPr>
                <w:color w:val="002060"/>
              </w:rPr>
              <w:t xml:space="preserve">(NUOVA OTTRANO 98) </w:t>
            </w:r>
          </w:p>
        </w:tc>
        <w:tc>
          <w:tcPr>
            <w:tcW w:w="800" w:type="dxa"/>
            <w:tcMar>
              <w:top w:w="20" w:type="dxa"/>
              <w:left w:w="20" w:type="dxa"/>
              <w:bottom w:w="20" w:type="dxa"/>
              <w:right w:w="20" w:type="dxa"/>
            </w:tcMar>
            <w:vAlign w:val="center"/>
            <w:hideMark/>
          </w:tcPr>
          <w:p w14:paraId="7FB97CA3"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9EF766C" w14:textId="77777777" w:rsidR="003F6327" w:rsidRPr="00480390" w:rsidRDefault="003F6327" w:rsidP="00303DC2">
            <w:pPr>
              <w:pStyle w:val="movimento"/>
              <w:rPr>
                <w:color w:val="002060"/>
              </w:rPr>
            </w:pPr>
            <w:r w:rsidRPr="00480390">
              <w:rPr>
                <w:color w:val="002060"/>
              </w:rPr>
              <w:t>PICCIONI NICOLO</w:t>
            </w:r>
          </w:p>
        </w:tc>
        <w:tc>
          <w:tcPr>
            <w:tcW w:w="2200" w:type="dxa"/>
            <w:tcMar>
              <w:top w:w="20" w:type="dxa"/>
              <w:left w:w="20" w:type="dxa"/>
              <w:bottom w:w="20" w:type="dxa"/>
              <w:right w:w="20" w:type="dxa"/>
            </w:tcMar>
            <w:vAlign w:val="center"/>
            <w:hideMark/>
          </w:tcPr>
          <w:p w14:paraId="429ED4CB" w14:textId="77777777" w:rsidR="003F6327" w:rsidRPr="00480390" w:rsidRDefault="003F6327" w:rsidP="00303DC2">
            <w:pPr>
              <w:pStyle w:val="movimento2"/>
              <w:rPr>
                <w:color w:val="002060"/>
              </w:rPr>
            </w:pPr>
            <w:r w:rsidRPr="00480390">
              <w:rPr>
                <w:color w:val="002060"/>
              </w:rPr>
              <w:t xml:space="preserve">(REAL ANCARIA) </w:t>
            </w:r>
          </w:p>
        </w:tc>
      </w:tr>
    </w:tbl>
    <w:p w14:paraId="20411479" w14:textId="77777777" w:rsidR="003F6327" w:rsidRPr="00480390" w:rsidRDefault="003F6327" w:rsidP="003F6327">
      <w:pPr>
        <w:pStyle w:val="titolo30"/>
        <w:divId w:val="527259509"/>
        <w:rPr>
          <w:rFonts w:eastAsiaTheme="minorEastAsia"/>
          <w:color w:val="002060"/>
        </w:rPr>
      </w:pPr>
      <w:r w:rsidRPr="00480390">
        <w:rPr>
          <w:color w:val="002060"/>
        </w:rPr>
        <w:t xml:space="preserve">CALCIATORI NON ESPULSI </w:t>
      </w:r>
    </w:p>
    <w:p w14:paraId="7BBB257E" w14:textId="77777777" w:rsidR="003F6327" w:rsidRPr="00480390" w:rsidRDefault="003F6327" w:rsidP="003F6327">
      <w:pPr>
        <w:pStyle w:val="titolo20"/>
        <w:divId w:val="527259509"/>
        <w:rPr>
          <w:color w:val="002060"/>
        </w:rPr>
      </w:pPr>
      <w:r w:rsidRPr="0048039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5F1B6452" w14:textId="77777777" w:rsidTr="003F6327">
        <w:trPr>
          <w:divId w:val="527259509"/>
        </w:trPr>
        <w:tc>
          <w:tcPr>
            <w:tcW w:w="2200" w:type="dxa"/>
            <w:tcMar>
              <w:top w:w="20" w:type="dxa"/>
              <w:left w:w="20" w:type="dxa"/>
              <w:bottom w:w="20" w:type="dxa"/>
              <w:right w:w="20" w:type="dxa"/>
            </w:tcMar>
            <w:vAlign w:val="center"/>
            <w:hideMark/>
          </w:tcPr>
          <w:p w14:paraId="559A542C" w14:textId="77777777" w:rsidR="003F6327" w:rsidRPr="00480390" w:rsidRDefault="003F6327" w:rsidP="00303DC2">
            <w:pPr>
              <w:pStyle w:val="movimento"/>
              <w:rPr>
                <w:color w:val="002060"/>
              </w:rPr>
            </w:pPr>
            <w:r w:rsidRPr="00480390">
              <w:rPr>
                <w:color w:val="002060"/>
              </w:rPr>
              <w:t>TAMBURI MATTEO</w:t>
            </w:r>
          </w:p>
        </w:tc>
        <w:tc>
          <w:tcPr>
            <w:tcW w:w="2200" w:type="dxa"/>
            <w:tcMar>
              <w:top w:w="20" w:type="dxa"/>
              <w:left w:w="20" w:type="dxa"/>
              <w:bottom w:w="20" w:type="dxa"/>
              <w:right w:w="20" w:type="dxa"/>
            </w:tcMar>
            <w:vAlign w:val="center"/>
            <w:hideMark/>
          </w:tcPr>
          <w:p w14:paraId="1C9C1080" w14:textId="77777777" w:rsidR="003F6327" w:rsidRPr="00480390" w:rsidRDefault="003F6327" w:rsidP="00303DC2">
            <w:pPr>
              <w:pStyle w:val="movimento2"/>
              <w:rPr>
                <w:color w:val="002060"/>
              </w:rPr>
            </w:pPr>
            <w:r w:rsidRPr="00480390">
              <w:rPr>
                <w:color w:val="002060"/>
              </w:rPr>
              <w:t xml:space="preserve">(TRE TORRI A.S.D.) </w:t>
            </w:r>
          </w:p>
        </w:tc>
        <w:tc>
          <w:tcPr>
            <w:tcW w:w="800" w:type="dxa"/>
            <w:tcMar>
              <w:top w:w="20" w:type="dxa"/>
              <w:left w:w="20" w:type="dxa"/>
              <w:bottom w:w="20" w:type="dxa"/>
              <w:right w:w="20" w:type="dxa"/>
            </w:tcMar>
            <w:vAlign w:val="center"/>
            <w:hideMark/>
          </w:tcPr>
          <w:p w14:paraId="2A31C34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21D979E"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44E68E8" w14:textId="77777777" w:rsidR="003F6327" w:rsidRPr="00480390" w:rsidRDefault="003F6327" w:rsidP="00303DC2">
            <w:pPr>
              <w:pStyle w:val="movimento2"/>
              <w:rPr>
                <w:color w:val="002060"/>
              </w:rPr>
            </w:pPr>
            <w:r w:rsidRPr="00480390">
              <w:rPr>
                <w:color w:val="002060"/>
              </w:rPr>
              <w:t> </w:t>
            </w:r>
          </w:p>
        </w:tc>
      </w:tr>
    </w:tbl>
    <w:p w14:paraId="38E4880A" w14:textId="77777777" w:rsidR="003F6327" w:rsidRPr="00480390" w:rsidRDefault="003F6327" w:rsidP="003F6327">
      <w:pPr>
        <w:pStyle w:val="titolo20"/>
        <w:divId w:val="527259509"/>
        <w:rPr>
          <w:rFonts w:eastAsiaTheme="minorEastAsia"/>
          <w:color w:val="002060"/>
        </w:rPr>
      </w:pPr>
      <w:r w:rsidRPr="0048039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18BAE8CC" w14:textId="77777777" w:rsidTr="003F6327">
        <w:trPr>
          <w:divId w:val="527259509"/>
        </w:trPr>
        <w:tc>
          <w:tcPr>
            <w:tcW w:w="2200" w:type="dxa"/>
            <w:tcMar>
              <w:top w:w="20" w:type="dxa"/>
              <w:left w:w="20" w:type="dxa"/>
              <w:bottom w:w="20" w:type="dxa"/>
              <w:right w:w="20" w:type="dxa"/>
            </w:tcMar>
            <w:vAlign w:val="center"/>
            <w:hideMark/>
          </w:tcPr>
          <w:p w14:paraId="3243B0D7" w14:textId="77777777" w:rsidR="003F6327" w:rsidRPr="00480390" w:rsidRDefault="003F6327" w:rsidP="00303DC2">
            <w:pPr>
              <w:pStyle w:val="movimento"/>
              <w:rPr>
                <w:color w:val="002060"/>
              </w:rPr>
            </w:pPr>
            <w:r w:rsidRPr="00480390">
              <w:rPr>
                <w:color w:val="002060"/>
              </w:rPr>
              <w:t>MEDEI LEONARDO</w:t>
            </w:r>
          </w:p>
        </w:tc>
        <w:tc>
          <w:tcPr>
            <w:tcW w:w="2200" w:type="dxa"/>
            <w:tcMar>
              <w:top w:w="20" w:type="dxa"/>
              <w:left w:w="20" w:type="dxa"/>
              <w:bottom w:w="20" w:type="dxa"/>
              <w:right w:w="20" w:type="dxa"/>
            </w:tcMar>
            <w:vAlign w:val="center"/>
            <w:hideMark/>
          </w:tcPr>
          <w:p w14:paraId="69E3ED56" w14:textId="77777777" w:rsidR="003F6327" w:rsidRPr="00480390" w:rsidRDefault="003F6327" w:rsidP="00303DC2">
            <w:pPr>
              <w:pStyle w:val="movimento2"/>
              <w:rPr>
                <w:color w:val="002060"/>
              </w:rPr>
            </w:pPr>
            <w:r w:rsidRPr="00480390">
              <w:rPr>
                <w:color w:val="002060"/>
              </w:rPr>
              <w:t xml:space="preserve">(AURORA TREIA) </w:t>
            </w:r>
          </w:p>
        </w:tc>
        <w:tc>
          <w:tcPr>
            <w:tcW w:w="800" w:type="dxa"/>
            <w:tcMar>
              <w:top w:w="20" w:type="dxa"/>
              <w:left w:w="20" w:type="dxa"/>
              <w:bottom w:w="20" w:type="dxa"/>
              <w:right w:w="20" w:type="dxa"/>
            </w:tcMar>
            <w:vAlign w:val="center"/>
            <w:hideMark/>
          </w:tcPr>
          <w:p w14:paraId="6814F626"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733FDF4" w14:textId="77777777" w:rsidR="003F6327" w:rsidRPr="00480390" w:rsidRDefault="003F6327" w:rsidP="00303DC2">
            <w:pPr>
              <w:pStyle w:val="movimento"/>
              <w:rPr>
                <w:color w:val="002060"/>
              </w:rPr>
            </w:pPr>
            <w:r w:rsidRPr="00480390">
              <w:rPr>
                <w:color w:val="002060"/>
              </w:rPr>
              <w:t>NUNZI MATTEO</w:t>
            </w:r>
          </w:p>
        </w:tc>
        <w:tc>
          <w:tcPr>
            <w:tcW w:w="2200" w:type="dxa"/>
            <w:tcMar>
              <w:top w:w="20" w:type="dxa"/>
              <w:left w:w="20" w:type="dxa"/>
              <w:bottom w:w="20" w:type="dxa"/>
              <w:right w:w="20" w:type="dxa"/>
            </w:tcMar>
            <w:vAlign w:val="center"/>
            <w:hideMark/>
          </w:tcPr>
          <w:p w14:paraId="70A22D90" w14:textId="77777777" w:rsidR="003F6327" w:rsidRPr="00480390" w:rsidRDefault="003F6327" w:rsidP="00303DC2">
            <w:pPr>
              <w:pStyle w:val="movimento2"/>
              <w:rPr>
                <w:color w:val="002060"/>
              </w:rPr>
            </w:pPr>
            <w:r w:rsidRPr="00480390">
              <w:rPr>
                <w:color w:val="002060"/>
              </w:rPr>
              <w:t xml:space="preserve">(BORGOROSSO TOLENTINO) </w:t>
            </w:r>
          </w:p>
        </w:tc>
      </w:tr>
      <w:tr w:rsidR="003F6327" w:rsidRPr="00480390" w14:paraId="42883068" w14:textId="77777777" w:rsidTr="003F6327">
        <w:trPr>
          <w:divId w:val="527259509"/>
        </w:trPr>
        <w:tc>
          <w:tcPr>
            <w:tcW w:w="2200" w:type="dxa"/>
            <w:tcMar>
              <w:top w:w="20" w:type="dxa"/>
              <w:left w:w="20" w:type="dxa"/>
              <w:bottom w:w="20" w:type="dxa"/>
              <w:right w:w="20" w:type="dxa"/>
            </w:tcMar>
            <w:vAlign w:val="center"/>
            <w:hideMark/>
          </w:tcPr>
          <w:p w14:paraId="55819AC6" w14:textId="77777777" w:rsidR="003F6327" w:rsidRPr="00480390" w:rsidRDefault="003F6327" w:rsidP="00303DC2">
            <w:pPr>
              <w:pStyle w:val="movimento"/>
              <w:rPr>
                <w:color w:val="002060"/>
              </w:rPr>
            </w:pPr>
            <w:r w:rsidRPr="00480390">
              <w:rPr>
                <w:color w:val="002060"/>
              </w:rPr>
              <w:t>GATTARI MATTEO</w:t>
            </w:r>
          </w:p>
        </w:tc>
        <w:tc>
          <w:tcPr>
            <w:tcW w:w="2200" w:type="dxa"/>
            <w:tcMar>
              <w:top w:w="20" w:type="dxa"/>
              <w:left w:w="20" w:type="dxa"/>
              <w:bottom w:w="20" w:type="dxa"/>
              <w:right w:w="20" w:type="dxa"/>
            </w:tcMar>
            <w:vAlign w:val="center"/>
            <w:hideMark/>
          </w:tcPr>
          <w:p w14:paraId="681B6E67" w14:textId="77777777" w:rsidR="003F6327" w:rsidRPr="00480390" w:rsidRDefault="003F6327" w:rsidP="00303DC2">
            <w:pPr>
              <w:pStyle w:val="movimento2"/>
              <w:rPr>
                <w:color w:val="002060"/>
              </w:rPr>
            </w:pPr>
            <w:r w:rsidRPr="00480390">
              <w:rPr>
                <w:color w:val="002060"/>
              </w:rPr>
              <w:t xml:space="preserve">(INVICTA FUTSAL MACERATA) </w:t>
            </w:r>
          </w:p>
        </w:tc>
        <w:tc>
          <w:tcPr>
            <w:tcW w:w="800" w:type="dxa"/>
            <w:tcMar>
              <w:top w:w="20" w:type="dxa"/>
              <w:left w:w="20" w:type="dxa"/>
              <w:bottom w:w="20" w:type="dxa"/>
              <w:right w:w="20" w:type="dxa"/>
            </w:tcMar>
            <w:vAlign w:val="center"/>
            <w:hideMark/>
          </w:tcPr>
          <w:p w14:paraId="7F674267"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76B5338"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B64511B" w14:textId="77777777" w:rsidR="003F6327" w:rsidRPr="00480390" w:rsidRDefault="003F6327" w:rsidP="00303DC2">
            <w:pPr>
              <w:pStyle w:val="movimento2"/>
              <w:rPr>
                <w:color w:val="002060"/>
              </w:rPr>
            </w:pPr>
            <w:r w:rsidRPr="00480390">
              <w:rPr>
                <w:color w:val="002060"/>
              </w:rPr>
              <w:t> </w:t>
            </w:r>
          </w:p>
        </w:tc>
      </w:tr>
    </w:tbl>
    <w:p w14:paraId="7DB5D713" w14:textId="77777777" w:rsidR="003F6327" w:rsidRPr="00480390" w:rsidRDefault="003F6327" w:rsidP="003F6327">
      <w:pPr>
        <w:pStyle w:val="titolo20"/>
        <w:divId w:val="527259509"/>
        <w:rPr>
          <w:rFonts w:eastAsiaTheme="minorEastAsia"/>
          <w:color w:val="002060"/>
        </w:rPr>
      </w:pPr>
      <w:r w:rsidRPr="0048039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4AA47D2A" w14:textId="77777777" w:rsidTr="003F6327">
        <w:trPr>
          <w:divId w:val="527259509"/>
        </w:trPr>
        <w:tc>
          <w:tcPr>
            <w:tcW w:w="2200" w:type="dxa"/>
            <w:tcMar>
              <w:top w:w="20" w:type="dxa"/>
              <w:left w:w="20" w:type="dxa"/>
              <w:bottom w:w="20" w:type="dxa"/>
              <w:right w:w="20" w:type="dxa"/>
            </w:tcMar>
            <w:vAlign w:val="center"/>
            <w:hideMark/>
          </w:tcPr>
          <w:p w14:paraId="4408F72D" w14:textId="77777777" w:rsidR="003F6327" w:rsidRPr="00480390" w:rsidRDefault="003F6327" w:rsidP="00303DC2">
            <w:pPr>
              <w:pStyle w:val="movimento"/>
              <w:rPr>
                <w:color w:val="002060"/>
              </w:rPr>
            </w:pPr>
            <w:r w:rsidRPr="00480390">
              <w:rPr>
                <w:color w:val="002060"/>
              </w:rPr>
              <w:t>MULINARI MATTEO</w:t>
            </w:r>
          </w:p>
        </w:tc>
        <w:tc>
          <w:tcPr>
            <w:tcW w:w="2200" w:type="dxa"/>
            <w:tcMar>
              <w:top w:w="20" w:type="dxa"/>
              <w:left w:w="20" w:type="dxa"/>
              <w:bottom w:w="20" w:type="dxa"/>
              <w:right w:w="20" w:type="dxa"/>
            </w:tcMar>
            <w:vAlign w:val="center"/>
            <w:hideMark/>
          </w:tcPr>
          <w:p w14:paraId="26FF5C2E" w14:textId="77777777" w:rsidR="003F6327" w:rsidRPr="00480390" w:rsidRDefault="003F6327" w:rsidP="00303DC2">
            <w:pPr>
              <w:pStyle w:val="movimento2"/>
              <w:rPr>
                <w:color w:val="002060"/>
              </w:rPr>
            </w:pPr>
            <w:r w:rsidRPr="00480390">
              <w:rPr>
                <w:color w:val="002060"/>
              </w:rPr>
              <w:t xml:space="preserve">(ACLI MANTOVANI CALCIO A 5) </w:t>
            </w:r>
          </w:p>
        </w:tc>
        <w:tc>
          <w:tcPr>
            <w:tcW w:w="800" w:type="dxa"/>
            <w:tcMar>
              <w:top w:w="20" w:type="dxa"/>
              <w:left w:w="20" w:type="dxa"/>
              <w:bottom w:w="20" w:type="dxa"/>
              <w:right w:w="20" w:type="dxa"/>
            </w:tcMar>
            <w:vAlign w:val="center"/>
            <w:hideMark/>
          </w:tcPr>
          <w:p w14:paraId="2D801A97"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688F071" w14:textId="77777777" w:rsidR="003F6327" w:rsidRPr="00480390" w:rsidRDefault="003F6327" w:rsidP="00303DC2">
            <w:pPr>
              <w:pStyle w:val="movimento"/>
              <w:rPr>
                <w:color w:val="002060"/>
              </w:rPr>
            </w:pPr>
            <w:r w:rsidRPr="00480390">
              <w:rPr>
                <w:color w:val="002060"/>
              </w:rPr>
              <w:t>CANCRINI GIANLUCA</w:t>
            </w:r>
          </w:p>
        </w:tc>
        <w:tc>
          <w:tcPr>
            <w:tcW w:w="2200" w:type="dxa"/>
            <w:tcMar>
              <w:top w:w="20" w:type="dxa"/>
              <w:left w:w="20" w:type="dxa"/>
              <w:bottom w:w="20" w:type="dxa"/>
              <w:right w:w="20" w:type="dxa"/>
            </w:tcMar>
            <w:vAlign w:val="center"/>
            <w:hideMark/>
          </w:tcPr>
          <w:p w14:paraId="6E7CF3DE" w14:textId="77777777" w:rsidR="003F6327" w:rsidRPr="00480390" w:rsidRDefault="003F6327" w:rsidP="00303DC2">
            <w:pPr>
              <w:pStyle w:val="movimento2"/>
              <w:rPr>
                <w:color w:val="002060"/>
              </w:rPr>
            </w:pPr>
            <w:r w:rsidRPr="00480390">
              <w:rPr>
                <w:color w:val="002060"/>
              </w:rPr>
              <w:t xml:space="preserve">(CSI STELLA A.S.D.) </w:t>
            </w:r>
          </w:p>
        </w:tc>
      </w:tr>
      <w:tr w:rsidR="003F6327" w:rsidRPr="00480390" w14:paraId="144AF52C" w14:textId="77777777" w:rsidTr="003F6327">
        <w:trPr>
          <w:divId w:val="527259509"/>
        </w:trPr>
        <w:tc>
          <w:tcPr>
            <w:tcW w:w="2200" w:type="dxa"/>
            <w:tcMar>
              <w:top w:w="20" w:type="dxa"/>
              <w:left w:w="20" w:type="dxa"/>
              <w:bottom w:w="20" w:type="dxa"/>
              <w:right w:w="20" w:type="dxa"/>
            </w:tcMar>
            <w:vAlign w:val="center"/>
            <w:hideMark/>
          </w:tcPr>
          <w:p w14:paraId="2362954B" w14:textId="77777777" w:rsidR="003F6327" w:rsidRPr="00480390" w:rsidRDefault="003F6327" w:rsidP="00303DC2">
            <w:pPr>
              <w:pStyle w:val="movimento"/>
              <w:rPr>
                <w:color w:val="002060"/>
              </w:rPr>
            </w:pPr>
            <w:r w:rsidRPr="00480390">
              <w:rPr>
                <w:color w:val="002060"/>
              </w:rPr>
              <w:t>ZIZZAMIA MARIO</w:t>
            </w:r>
          </w:p>
        </w:tc>
        <w:tc>
          <w:tcPr>
            <w:tcW w:w="2200" w:type="dxa"/>
            <w:tcMar>
              <w:top w:w="20" w:type="dxa"/>
              <w:left w:w="20" w:type="dxa"/>
              <w:bottom w:w="20" w:type="dxa"/>
              <w:right w:w="20" w:type="dxa"/>
            </w:tcMar>
            <w:vAlign w:val="center"/>
            <w:hideMark/>
          </w:tcPr>
          <w:p w14:paraId="18061A57" w14:textId="77777777" w:rsidR="003F6327" w:rsidRPr="00480390" w:rsidRDefault="003F6327" w:rsidP="00303DC2">
            <w:pPr>
              <w:pStyle w:val="movimento2"/>
              <w:rPr>
                <w:color w:val="002060"/>
              </w:rPr>
            </w:pPr>
            <w:r w:rsidRPr="00480390">
              <w:rPr>
                <w:color w:val="002060"/>
              </w:rPr>
              <w:t xml:space="preserve">(FUTSAL MONTEMARCIANO C5) </w:t>
            </w:r>
          </w:p>
        </w:tc>
        <w:tc>
          <w:tcPr>
            <w:tcW w:w="800" w:type="dxa"/>
            <w:tcMar>
              <w:top w:w="20" w:type="dxa"/>
              <w:left w:w="20" w:type="dxa"/>
              <w:bottom w:w="20" w:type="dxa"/>
              <w:right w:w="20" w:type="dxa"/>
            </w:tcMar>
            <w:vAlign w:val="center"/>
            <w:hideMark/>
          </w:tcPr>
          <w:p w14:paraId="3D2D4902"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D569D8F" w14:textId="77777777" w:rsidR="003F6327" w:rsidRPr="00480390" w:rsidRDefault="003F6327" w:rsidP="00303DC2">
            <w:pPr>
              <w:pStyle w:val="movimento"/>
              <w:rPr>
                <w:color w:val="002060"/>
              </w:rPr>
            </w:pPr>
            <w:r w:rsidRPr="00480390">
              <w:rPr>
                <w:color w:val="002060"/>
              </w:rPr>
              <w:t>JIMENEZ DIEGO</w:t>
            </w:r>
          </w:p>
        </w:tc>
        <w:tc>
          <w:tcPr>
            <w:tcW w:w="2200" w:type="dxa"/>
            <w:tcMar>
              <w:top w:w="20" w:type="dxa"/>
              <w:left w:w="20" w:type="dxa"/>
              <w:bottom w:w="20" w:type="dxa"/>
              <w:right w:w="20" w:type="dxa"/>
            </w:tcMar>
            <w:vAlign w:val="center"/>
            <w:hideMark/>
          </w:tcPr>
          <w:p w14:paraId="4EE72388" w14:textId="77777777" w:rsidR="003F6327" w:rsidRPr="00480390" w:rsidRDefault="003F6327" w:rsidP="00303DC2">
            <w:pPr>
              <w:pStyle w:val="movimento2"/>
              <w:rPr>
                <w:color w:val="002060"/>
              </w:rPr>
            </w:pPr>
            <w:r w:rsidRPr="00480390">
              <w:rPr>
                <w:color w:val="002060"/>
              </w:rPr>
              <w:t xml:space="preserve">(NUOVA OTTRANO 98) </w:t>
            </w:r>
          </w:p>
        </w:tc>
      </w:tr>
      <w:tr w:rsidR="003F6327" w:rsidRPr="00480390" w14:paraId="5ADC266C" w14:textId="77777777" w:rsidTr="003F6327">
        <w:trPr>
          <w:divId w:val="527259509"/>
        </w:trPr>
        <w:tc>
          <w:tcPr>
            <w:tcW w:w="2200" w:type="dxa"/>
            <w:tcMar>
              <w:top w:w="20" w:type="dxa"/>
              <w:left w:w="20" w:type="dxa"/>
              <w:bottom w:w="20" w:type="dxa"/>
              <w:right w:w="20" w:type="dxa"/>
            </w:tcMar>
            <w:vAlign w:val="center"/>
            <w:hideMark/>
          </w:tcPr>
          <w:p w14:paraId="1AAC4784" w14:textId="77777777" w:rsidR="003F6327" w:rsidRPr="00480390" w:rsidRDefault="003F6327" w:rsidP="00303DC2">
            <w:pPr>
              <w:pStyle w:val="movimento"/>
              <w:rPr>
                <w:color w:val="002060"/>
              </w:rPr>
            </w:pPr>
            <w:r w:rsidRPr="00480390">
              <w:rPr>
                <w:color w:val="002060"/>
              </w:rPr>
              <w:t>BULDORINI ANTIMO</w:t>
            </w:r>
          </w:p>
        </w:tc>
        <w:tc>
          <w:tcPr>
            <w:tcW w:w="2200" w:type="dxa"/>
            <w:tcMar>
              <w:top w:w="20" w:type="dxa"/>
              <w:left w:w="20" w:type="dxa"/>
              <w:bottom w:w="20" w:type="dxa"/>
              <w:right w:w="20" w:type="dxa"/>
            </w:tcMar>
            <w:vAlign w:val="center"/>
            <w:hideMark/>
          </w:tcPr>
          <w:p w14:paraId="5E406513" w14:textId="77777777" w:rsidR="003F6327" w:rsidRPr="00480390" w:rsidRDefault="003F6327" w:rsidP="00303DC2">
            <w:pPr>
              <w:pStyle w:val="movimento2"/>
              <w:rPr>
                <w:color w:val="002060"/>
              </w:rPr>
            </w:pPr>
            <w:r w:rsidRPr="00480390">
              <w:rPr>
                <w:color w:val="002060"/>
              </w:rPr>
              <w:t xml:space="preserve">(POLISPORTIVA VICTORIA) </w:t>
            </w:r>
          </w:p>
        </w:tc>
        <w:tc>
          <w:tcPr>
            <w:tcW w:w="800" w:type="dxa"/>
            <w:tcMar>
              <w:top w:w="20" w:type="dxa"/>
              <w:left w:w="20" w:type="dxa"/>
              <w:bottom w:w="20" w:type="dxa"/>
              <w:right w:w="20" w:type="dxa"/>
            </w:tcMar>
            <w:vAlign w:val="center"/>
            <w:hideMark/>
          </w:tcPr>
          <w:p w14:paraId="677266BD"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ADC3C86"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E0AAEAE" w14:textId="77777777" w:rsidR="003F6327" w:rsidRPr="00480390" w:rsidRDefault="003F6327" w:rsidP="00303DC2">
            <w:pPr>
              <w:pStyle w:val="movimento2"/>
              <w:rPr>
                <w:color w:val="002060"/>
              </w:rPr>
            </w:pPr>
            <w:r w:rsidRPr="00480390">
              <w:rPr>
                <w:color w:val="002060"/>
              </w:rPr>
              <w:t> </w:t>
            </w:r>
          </w:p>
        </w:tc>
      </w:tr>
    </w:tbl>
    <w:p w14:paraId="4ABAD593" w14:textId="77777777" w:rsidR="003F6327" w:rsidRPr="00480390" w:rsidRDefault="003F6327" w:rsidP="003F6327">
      <w:pPr>
        <w:pStyle w:val="titolo20"/>
        <w:divId w:val="527259509"/>
        <w:rPr>
          <w:rFonts w:eastAsiaTheme="minorEastAsia"/>
          <w:color w:val="002060"/>
        </w:rPr>
      </w:pPr>
      <w:r w:rsidRPr="0048039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0D5DC64B" w14:textId="77777777" w:rsidTr="003F6327">
        <w:trPr>
          <w:divId w:val="527259509"/>
        </w:trPr>
        <w:tc>
          <w:tcPr>
            <w:tcW w:w="2200" w:type="dxa"/>
            <w:tcMar>
              <w:top w:w="20" w:type="dxa"/>
              <w:left w:w="20" w:type="dxa"/>
              <w:bottom w:w="20" w:type="dxa"/>
              <w:right w:w="20" w:type="dxa"/>
            </w:tcMar>
            <w:vAlign w:val="center"/>
            <w:hideMark/>
          </w:tcPr>
          <w:p w14:paraId="7CA04828" w14:textId="77777777" w:rsidR="003F6327" w:rsidRPr="00480390" w:rsidRDefault="003F6327" w:rsidP="00303DC2">
            <w:pPr>
              <w:pStyle w:val="movimento"/>
              <w:rPr>
                <w:color w:val="002060"/>
              </w:rPr>
            </w:pPr>
            <w:r w:rsidRPr="00480390">
              <w:rPr>
                <w:color w:val="002060"/>
              </w:rPr>
              <w:t>PERGOLINI FRANCESCO</w:t>
            </w:r>
          </w:p>
        </w:tc>
        <w:tc>
          <w:tcPr>
            <w:tcW w:w="2200" w:type="dxa"/>
            <w:tcMar>
              <w:top w:w="20" w:type="dxa"/>
              <w:left w:w="20" w:type="dxa"/>
              <w:bottom w:w="20" w:type="dxa"/>
              <w:right w:w="20" w:type="dxa"/>
            </w:tcMar>
            <w:vAlign w:val="center"/>
            <w:hideMark/>
          </w:tcPr>
          <w:p w14:paraId="2BFD2BFB" w14:textId="77777777" w:rsidR="003F6327" w:rsidRPr="00480390" w:rsidRDefault="003F6327" w:rsidP="00303DC2">
            <w:pPr>
              <w:pStyle w:val="movimento2"/>
              <w:rPr>
                <w:color w:val="002060"/>
              </w:rPr>
            </w:pPr>
            <w:r w:rsidRPr="00480390">
              <w:rPr>
                <w:color w:val="002060"/>
              </w:rPr>
              <w:t xml:space="preserve">(ACLI MANTOVANI CALCIO A 5) </w:t>
            </w:r>
          </w:p>
        </w:tc>
        <w:tc>
          <w:tcPr>
            <w:tcW w:w="800" w:type="dxa"/>
            <w:tcMar>
              <w:top w:w="20" w:type="dxa"/>
              <w:left w:w="20" w:type="dxa"/>
              <w:bottom w:w="20" w:type="dxa"/>
              <w:right w:w="20" w:type="dxa"/>
            </w:tcMar>
            <w:vAlign w:val="center"/>
            <w:hideMark/>
          </w:tcPr>
          <w:p w14:paraId="2A8D02FE"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EB896B2" w14:textId="77777777" w:rsidR="003F6327" w:rsidRPr="00480390" w:rsidRDefault="003F6327" w:rsidP="00303DC2">
            <w:pPr>
              <w:pStyle w:val="movimento"/>
              <w:rPr>
                <w:color w:val="002060"/>
              </w:rPr>
            </w:pPr>
            <w:r w:rsidRPr="00480390">
              <w:rPr>
                <w:color w:val="002060"/>
              </w:rPr>
              <w:t>CAMPANA MATTEO</w:t>
            </w:r>
          </w:p>
        </w:tc>
        <w:tc>
          <w:tcPr>
            <w:tcW w:w="2200" w:type="dxa"/>
            <w:tcMar>
              <w:top w:w="20" w:type="dxa"/>
              <w:left w:w="20" w:type="dxa"/>
              <w:bottom w:w="20" w:type="dxa"/>
              <w:right w:w="20" w:type="dxa"/>
            </w:tcMar>
            <w:vAlign w:val="center"/>
            <w:hideMark/>
          </w:tcPr>
          <w:p w14:paraId="0A7A355C" w14:textId="77777777" w:rsidR="003F6327" w:rsidRPr="00480390" w:rsidRDefault="003F6327" w:rsidP="00303DC2">
            <w:pPr>
              <w:pStyle w:val="movimento2"/>
              <w:rPr>
                <w:color w:val="002060"/>
              </w:rPr>
            </w:pPr>
            <w:r w:rsidRPr="00480390">
              <w:rPr>
                <w:color w:val="002060"/>
              </w:rPr>
              <w:t xml:space="preserve">(AVENALE) </w:t>
            </w:r>
          </w:p>
        </w:tc>
      </w:tr>
      <w:tr w:rsidR="003F6327" w:rsidRPr="00480390" w14:paraId="6DD78501" w14:textId="77777777" w:rsidTr="003F6327">
        <w:trPr>
          <w:divId w:val="527259509"/>
        </w:trPr>
        <w:tc>
          <w:tcPr>
            <w:tcW w:w="2200" w:type="dxa"/>
            <w:tcMar>
              <w:top w:w="20" w:type="dxa"/>
              <w:left w:w="20" w:type="dxa"/>
              <w:bottom w:w="20" w:type="dxa"/>
              <w:right w:w="20" w:type="dxa"/>
            </w:tcMar>
            <w:vAlign w:val="center"/>
            <w:hideMark/>
          </w:tcPr>
          <w:p w14:paraId="618CE3BE" w14:textId="77777777" w:rsidR="003F6327" w:rsidRPr="00480390" w:rsidRDefault="003F6327" w:rsidP="00303DC2">
            <w:pPr>
              <w:pStyle w:val="movimento"/>
              <w:rPr>
                <w:color w:val="002060"/>
              </w:rPr>
            </w:pPr>
            <w:r w:rsidRPr="00480390">
              <w:rPr>
                <w:color w:val="002060"/>
              </w:rPr>
              <w:t>BIONDI MIRKO</w:t>
            </w:r>
          </w:p>
        </w:tc>
        <w:tc>
          <w:tcPr>
            <w:tcW w:w="2200" w:type="dxa"/>
            <w:tcMar>
              <w:top w:w="20" w:type="dxa"/>
              <w:left w:w="20" w:type="dxa"/>
              <w:bottom w:w="20" w:type="dxa"/>
              <w:right w:w="20" w:type="dxa"/>
            </w:tcMar>
            <w:vAlign w:val="center"/>
            <w:hideMark/>
          </w:tcPr>
          <w:p w14:paraId="7509C836" w14:textId="77777777" w:rsidR="003F6327" w:rsidRPr="00480390" w:rsidRDefault="003F6327" w:rsidP="00303DC2">
            <w:pPr>
              <w:pStyle w:val="movimento2"/>
              <w:rPr>
                <w:color w:val="002060"/>
              </w:rPr>
            </w:pPr>
            <w:r w:rsidRPr="00480390">
              <w:rPr>
                <w:color w:val="002060"/>
              </w:rPr>
              <w:t xml:space="preserve">(AVIS ARCEVIA 1964) </w:t>
            </w:r>
          </w:p>
        </w:tc>
        <w:tc>
          <w:tcPr>
            <w:tcW w:w="800" w:type="dxa"/>
            <w:tcMar>
              <w:top w:w="20" w:type="dxa"/>
              <w:left w:w="20" w:type="dxa"/>
              <w:bottom w:w="20" w:type="dxa"/>
              <w:right w:w="20" w:type="dxa"/>
            </w:tcMar>
            <w:vAlign w:val="center"/>
            <w:hideMark/>
          </w:tcPr>
          <w:p w14:paraId="1352B7CE"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7621ACC" w14:textId="77777777" w:rsidR="003F6327" w:rsidRPr="00480390" w:rsidRDefault="003F6327" w:rsidP="00303DC2">
            <w:pPr>
              <w:pStyle w:val="movimento"/>
              <w:rPr>
                <w:color w:val="002060"/>
              </w:rPr>
            </w:pPr>
            <w:r w:rsidRPr="00480390">
              <w:rPr>
                <w:color w:val="002060"/>
              </w:rPr>
              <w:t>GIAMBARTOLOMEI FILIPPO</w:t>
            </w:r>
          </w:p>
        </w:tc>
        <w:tc>
          <w:tcPr>
            <w:tcW w:w="2200" w:type="dxa"/>
            <w:tcMar>
              <w:top w:w="20" w:type="dxa"/>
              <w:left w:w="20" w:type="dxa"/>
              <w:bottom w:w="20" w:type="dxa"/>
              <w:right w:w="20" w:type="dxa"/>
            </w:tcMar>
            <w:vAlign w:val="center"/>
            <w:hideMark/>
          </w:tcPr>
          <w:p w14:paraId="39AAF075" w14:textId="77777777" w:rsidR="003F6327" w:rsidRPr="00480390" w:rsidRDefault="003F6327" w:rsidP="00303DC2">
            <w:pPr>
              <w:pStyle w:val="movimento2"/>
              <w:rPr>
                <w:color w:val="002060"/>
              </w:rPr>
            </w:pPr>
            <w:r w:rsidRPr="00480390">
              <w:rPr>
                <w:color w:val="002060"/>
              </w:rPr>
              <w:t xml:space="preserve">(CIARNIN) </w:t>
            </w:r>
          </w:p>
        </w:tc>
      </w:tr>
      <w:tr w:rsidR="003F6327" w:rsidRPr="00480390" w14:paraId="62AE533A" w14:textId="77777777" w:rsidTr="003F6327">
        <w:trPr>
          <w:divId w:val="527259509"/>
        </w:trPr>
        <w:tc>
          <w:tcPr>
            <w:tcW w:w="2200" w:type="dxa"/>
            <w:tcMar>
              <w:top w:w="20" w:type="dxa"/>
              <w:left w:w="20" w:type="dxa"/>
              <w:bottom w:w="20" w:type="dxa"/>
              <w:right w:w="20" w:type="dxa"/>
            </w:tcMar>
            <w:vAlign w:val="center"/>
            <w:hideMark/>
          </w:tcPr>
          <w:p w14:paraId="001662AA" w14:textId="77777777" w:rsidR="003F6327" w:rsidRPr="00480390" w:rsidRDefault="003F6327" w:rsidP="00303DC2">
            <w:pPr>
              <w:pStyle w:val="movimento"/>
              <w:rPr>
                <w:color w:val="002060"/>
              </w:rPr>
            </w:pPr>
            <w:r w:rsidRPr="00480390">
              <w:rPr>
                <w:color w:val="002060"/>
              </w:rPr>
              <w:t>POLI DOMENICO</w:t>
            </w:r>
          </w:p>
        </w:tc>
        <w:tc>
          <w:tcPr>
            <w:tcW w:w="2200" w:type="dxa"/>
            <w:tcMar>
              <w:top w:w="20" w:type="dxa"/>
              <w:left w:w="20" w:type="dxa"/>
              <w:bottom w:w="20" w:type="dxa"/>
              <w:right w:w="20" w:type="dxa"/>
            </w:tcMar>
            <w:vAlign w:val="center"/>
            <w:hideMark/>
          </w:tcPr>
          <w:p w14:paraId="75D3CB6D" w14:textId="77777777" w:rsidR="003F6327" w:rsidRPr="00480390" w:rsidRDefault="003F6327" w:rsidP="00303DC2">
            <w:pPr>
              <w:pStyle w:val="movimento2"/>
              <w:rPr>
                <w:color w:val="002060"/>
              </w:rPr>
            </w:pPr>
            <w:r w:rsidRPr="00480390">
              <w:rPr>
                <w:color w:val="002060"/>
              </w:rPr>
              <w:t xml:space="preserve">(CSI STELLA A.S.D.) </w:t>
            </w:r>
          </w:p>
        </w:tc>
        <w:tc>
          <w:tcPr>
            <w:tcW w:w="800" w:type="dxa"/>
            <w:tcMar>
              <w:top w:w="20" w:type="dxa"/>
              <w:left w:w="20" w:type="dxa"/>
              <w:bottom w:w="20" w:type="dxa"/>
              <w:right w:w="20" w:type="dxa"/>
            </w:tcMar>
            <w:vAlign w:val="center"/>
            <w:hideMark/>
          </w:tcPr>
          <w:p w14:paraId="5930133A"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45E7EA6" w14:textId="77777777" w:rsidR="003F6327" w:rsidRPr="00480390" w:rsidRDefault="003F6327" w:rsidP="00303DC2">
            <w:pPr>
              <w:pStyle w:val="movimento"/>
              <w:rPr>
                <w:color w:val="002060"/>
              </w:rPr>
            </w:pPr>
            <w:r w:rsidRPr="00480390">
              <w:rPr>
                <w:color w:val="002060"/>
              </w:rPr>
              <w:t>STRACCIALINI STEFANO</w:t>
            </w:r>
          </w:p>
        </w:tc>
        <w:tc>
          <w:tcPr>
            <w:tcW w:w="2200" w:type="dxa"/>
            <w:tcMar>
              <w:top w:w="20" w:type="dxa"/>
              <w:left w:w="20" w:type="dxa"/>
              <w:bottom w:w="20" w:type="dxa"/>
              <w:right w:w="20" w:type="dxa"/>
            </w:tcMar>
            <w:vAlign w:val="center"/>
            <w:hideMark/>
          </w:tcPr>
          <w:p w14:paraId="582D7354" w14:textId="77777777" w:rsidR="003F6327" w:rsidRPr="00480390" w:rsidRDefault="003F6327" w:rsidP="00303DC2">
            <w:pPr>
              <w:pStyle w:val="movimento2"/>
              <w:rPr>
                <w:color w:val="002060"/>
              </w:rPr>
            </w:pPr>
            <w:r w:rsidRPr="00480390">
              <w:rPr>
                <w:color w:val="002060"/>
              </w:rPr>
              <w:t xml:space="preserve">(FUTSAL PRANDONE) </w:t>
            </w:r>
          </w:p>
        </w:tc>
      </w:tr>
      <w:tr w:rsidR="003F6327" w:rsidRPr="00480390" w14:paraId="7C3E9996" w14:textId="77777777" w:rsidTr="003F6327">
        <w:trPr>
          <w:divId w:val="527259509"/>
        </w:trPr>
        <w:tc>
          <w:tcPr>
            <w:tcW w:w="2200" w:type="dxa"/>
            <w:tcMar>
              <w:top w:w="20" w:type="dxa"/>
              <w:left w:w="20" w:type="dxa"/>
              <w:bottom w:w="20" w:type="dxa"/>
              <w:right w:w="20" w:type="dxa"/>
            </w:tcMar>
            <w:vAlign w:val="center"/>
            <w:hideMark/>
          </w:tcPr>
          <w:p w14:paraId="54BBBF9F" w14:textId="77777777" w:rsidR="003F6327" w:rsidRPr="00480390" w:rsidRDefault="003F6327" w:rsidP="00303DC2">
            <w:pPr>
              <w:pStyle w:val="movimento"/>
              <w:rPr>
                <w:color w:val="002060"/>
              </w:rPr>
            </w:pPr>
            <w:r w:rsidRPr="00480390">
              <w:rPr>
                <w:color w:val="002060"/>
              </w:rPr>
              <w:t>FLAMINI LUDOVICO</w:t>
            </w:r>
          </w:p>
        </w:tc>
        <w:tc>
          <w:tcPr>
            <w:tcW w:w="2200" w:type="dxa"/>
            <w:tcMar>
              <w:top w:w="20" w:type="dxa"/>
              <w:left w:w="20" w:type="dxa"/>
              <w:bottom w:w="20" w:type="dxa"/>
              <w:right w:w="20" w:type="dxa"/>
            </w:tcMar>
            <w:vAlign w:val="center"/>
            <w:hideMark/>
          </w:tcPr>
          <w:p w14:paraId="41B311A6" w14:textId="77777777" w:rsidR="003F6327" w:rsidRPr="00480390" w:rsidRDefault="003F6327" w:rsidP="00303DC2">
            <w:pPr>
              <w:pStyle w:val="movimento2"/>
              <w:rPr>
                <w:color w:val="002060"/>
              </w:rPr>
            </w:pPr>
            <w:r w:rsidRPr="00480390">
              <w:rPr>
                <w:color w:val="002060"/>
              </w:rPr>
              <w:t xml:space="preserve">(FUTSAL SAMBUCHETO) </w:t>
            </w:r>
          </w:p>
        </w:tc>
        <w:tc>
          <w:tcPr>
            <w:tcW w:w="800" w:type="dxa"/>
            <w:tcMar>
              <w:top w:w="20" w:type="dxa"/>
              <w:left w:w="20" w:type="dxa"/>
              <w:bottom w:w="20" w:type="dxa"/>
              <w:right w:w="20" w:type="dxa"/>
            </w:tcMar>
            <w:vAlign w:val="center"/>
            <w:hideMark/>
          </w:tcPr>
          <w:p w14:paraId="0DB8F3CF"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B6E1243" w14:textId="77777777" w:rsidR="003F6327" w:rsidRPr="00480390" w:rsidRDefault="003F6327" w:rsidP="00303DC2">
            <w:pPr>
              <w:pStyle w:val="movimento"/>
              <w:rPr>
                <w:color w:val="002060"/>
              </w:rPr>
            </w:pPr>
            <w:r w:rsidRPr="00480390">
              <w:rPr>
                <w:color w:val="002060"/>
              </w:rPr>
              <w:t>AMADIO LEONARDO</w:t>
            </w:r>
          </w:p>
        </w:tc>
        <w:tc>
          <w:tcPr>
            <w:tcW w:w="2200" w:type="dxa"/>
            <w:tcMar>
              <w:top w:w="20" w:type="dxa"/>
              <w:left w:w="20" w:type="dxa"/>
              <w:bottom w:w="20" w:type="dxa"/>
              <w:right w:w="20" w:type="dxa"/>
            </w:tcMar>
            <w:vAlign w:val="center"/>
            <w:hideMark/>
          </w:tcPr>
          <w:p w14:paraId="18BF4173" w14:textId="77777777" w:rsidR="003F6327" w:rsidRPr="00480390" w:rsidRDefault="003F6327" w:rsidP="00303DC2">
            <w:pPr>
              <w:pStyle w:val="movimento2"/>
              <w:rPr>
                <w:color w:val="002060"/>
              </w:rPr>
            </w:pPr>
            <w:r w:rsidRPr="00480390">
              <w:rPr>
                <w:color w:val="002060"/>
              </w:rPr>
              <w:t xml:space="preserve">(FUTSAL SANGIUSTESE A.R.L.) </w:t>
            </w:r>
          </w:p>
        </w:tc>
      </w:tr>
      <w:tr w:rsidR="003F6327" w:rsidRPr="00480390" w14:paraId="5E162616" w14:textId="77777777" w:rsidTr="003F6327">
        <w:trPr>
          <w:divId w:val="527259509"/>
        </w:trPr>
        <w:tc>
          <w:tcPr>
            <w:tcW w:w="2200" w:type="dxa"/>
            <w:tcMar>
              <w:top w:w="20" w:type="dxa"/>
              <w:left w:w="20" w:type="dxa"/>
              <w:bottom w:w="20" w:type="dxa"/>
              <w:right w:w="20" w:type="dxa"/>
            </w:tcMar>
            <w:vAlign w:val="center"/>
            <w:hideMark/>
          </w:tcPr>
          <w:p w14:paraId="08971445" w14:textId="77777777" w:rsidR="003F6327" w:rsidRPr="00480390" w:rsidRDefault="003F6327" w:rsidP="00303DC2">
            <w:pPr>
              <w:pStyle w:val="movimento"/>
              <w:rPr>
                <w:color w:val="002060"/>
              </w:rPr>
            </w:pPr>
            <w:r w:rsidRPr="00480390">
              <w:rPr>
                <w:color w:val="002060"/>
              </w:rPr>
              <w:t>CASSARO GIACOMO</w:t>
            </w:r>
          </w:p>
        </w:tc>
        <w:tc>
          <w:tcPr>
            <w:tcW w:w="2200" w:type="dxa"/>
            <w:tcMar>
              <w:top w:w="20" w:type="dxa"/>
              <w:left w:w="20" w:type="dxa"/>
              <w:bottom w:w="20" w:type="dxa"/>
              <w:right w:w="20" w:type="dxa"/>
            </w:tcMar>
            <w:vAlign w:val="center"/>
            <w:hideMark/>
          </w:tcPr>
          <w:p w14:paraId="26F14973" w14:textId="77777777" w:rsidR="003F6327" w:rsidRPr="00480390" w:rsidRDefault="003F6327" w:rsidP="00303DC2">
            <w:pPr>
              <w:pStyle w:val="movimento2"/>
              <w:rPr>
                <w:color w:val="002060"/>
              </w:rPr>
            </w:pPr>
            <w:r w:rsidRPr="00480390">
              <w:rPr>
                <w:color w:val="002060"/>
              </w:rPr>
              <w:t xml:space="preserve">(INVICTA FUTSAL MACERATA) </w:t>
            </w:r>
          </w:p>
        </w:tc>
        <w:tc>
          <w:tcPr>
            <w:tcW w:w="800" w:type="dxa"/>
            <w:tcMar>
              <w:top w:w="20" w:type="dxa"/>
              <w:left w:w="20" w:type="dxa"/>
              <w:bottom w:w="20" w:type="dxa"/>
              <w:right w:w="20" w:type="dxa"/>
            </w:tcMar>
            <w:vAlign w:val="center"/>
            <w:hideMark/>
          </w:tcPr>
          <w:p w14:paraId="119B84F7"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648B673" w14:textId="77777777" w:rsidR="003F6327" w:rsidRPr="00480390" w:rsidRDefault="003F6327" w:rsidP="00303DC2">
            <w:pPr>
              <w:pStyle w:val="movimento"/>
              <w:rPr>
                <w:color w:val="002060"/>
              </w:rPr>
            </w:pPr>
            <w:r w:rsidRPr="00480390">
              <w:rPr>
                <w:color w:val="002060"/>
              </w:rPr>
              <w:t>KACILI ABAS</w:t>
            </w:r>
          </w:p>
        </w:tc>
        <w:tc>
          <w:tcPr>
            <w:tcW w:w="2200" w:type="dxa"/>
            <w:tcMar>
              <w:top w:w="20" w:type="dxa"/>
              <w:left w:w="20" w:type="dxa"/>
              <w:bottom w:w="20" w:type="dxa"/>
              <w:right w:w="20" w:type="dxa"/>
            </w:tcMar>
            <w:vAlign w:val="center"/>
            <w:hideMark/>
          </w:tcPr>
          <w:p w14:paraId="7E8C0E86" w14:textId="77777777" w:rsidR="003F6327" w:rsidRPr="00480390" w:rsidRDefault="003F6327" w:rsidP="00303DC2">
            <w:pPr>
              <w:pStyle w:val="movimento2"/>
              <w:rPr>
                <w:color w:val="002060"/>
              </w:rPr>
            </w:pPr>
            <w:r w:rsidRPr="00480390">
              <w:rPr>
                <w:color w:val="002060"/>
              </w:rPr>
              <w:t xml:space="preserve">(REAL EAGLES VIRTUS PAGLIA) </w:t>
            </w:r>
          </w:p>
        </w:tc>
      </w:tr>
      <w:tr w:rsidR="003F6327" w:rsidRPr="00480390" w14:paraId="41751156" w14:textId="77777777" w:rsidTr="003F6327">
        <w:trPr>
          <w:divId w:val="527259509"/>
        </w:trPr>
        <w:tc>
          <w:tcPr>
            <w:tcW w:w="2200" w:type="dxa"/>
            <w:tcMar>
              <w:top w:w="20" w:type="dxa"/>
              <w:left w:w="20" w:type="dxa"/>
              <w:bottom w:w="20" w:type="dxa"/>
              <w:right w:w="20" w:type="dxa"/>
            </w:tcMar>
            <w:vAlign w:val="center"/>
            <w:hideMark/>
          </w:tcPr>
          <w:p w14:paraId="12BFFA21" w14:textId="77777777" w:rsidR="003F6327" w:rsidRPr="00480390" w:rsidRDefault="003F6327" w:rsidP="00303DC2">
            <w:pPr>
              <w:pStyle w:val="movimento"/>
              <w:rPr>
                <w:color w:val="002060"/>
              </w:rPr>
            </w:pPr>
            <w:r w:rsidRPr="00480390">
              <w:rPr>
                <w:color w:val="002060"/>
              </w:rPr>
              <w:t>DE ANGELIS MATTEO</w:t>
            </w:r>
          </w:p>
        </w:tc>
        <w:tc>
          <w:tcPr>
            <w:tcW w:w="2200" w:type="dxa"/>
            <w:tcMar>
              <w:top w:w="20" w:type="dxa"/>
              <w:left w:w="20" w:type="dxa"/>
              <w:bottom w:w="20" w:type="dxa"/>
              <w:right w:w="20" w:type="dxa"/>
            </w:tcMar>
            <w:vAlign w:val="center"/>
            <w:hideMark/>
          </w:tcPr>
          <w:p w14:paraId="69EB792F" w14:textId="77777777" w:rsidR="003F6327" w:rsidRPr="00480390" w:rsidRDefault="003F6327" w:rsidP="00303DC2">
            <w:pPr>
              <w:pStyle w:val="movimento2"/>
              <w:rPr>
                <w:color w:val="002060"/>
              </w:rPr>
            </w:pPr>
            <w:r w:rsidRPr="00480390">
              <w:rPr>
                <w:color w:val="002060"/>
              </w:rPr>
              <w:t>(</w:t>
            </w:r>
            <w:proofErr w:type="gramStart"/>
            <w:r w:rsidRPr="00480390">
              <w:rPr>
                <w:color w:val="002060"/>
              </w:rPr>
              <w:t>U.MANDOLESI</w:t>
            </w:r>
            <w:proofErr w:type="gramEnd"/>
            <w:r w:rsidRPr="00480390">
              <w:rPr>
                <w:color w:val="002060"/>
              </w:rPr>
              <w:t xml:space="preserve"> CALCIO) </w:t>
            </w:r>
          </w:p>
        </w:tc>
        <w:tc>
          <w:tcPr>
            <w:tcW w:w="800" w:type="dxa"/>
            <w:tcMar>
              <w:top w:w="20" w:type="dxa"/>
              <w:left w:w="20" w:type="dxa"/>
              <w:bottom w:w="20" w:type="dxa"/>
              <w:right w:w="20" w:type="dxa"/>
            </w:tcMar>
            <w:vAlign w:val="center"/>
            <w:hideMark/>
          </w:tcPr>
          <w:p w14:paraId="0994FEEE"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404B7CB" w14:textId="77777777" w:rsidR="003F6327" w:rsidRPr="00480390" w:rsidRDefault="003F6327" w:rsidP="00303DC2">
            <w:pPr>
              <w:pStyle w:val="movimento"/>
              <w:rPr>
                <w:color w:val="002060"/>
              </w:rPr>
            </w:pPr>
            <w:r w:rsidRPr="00480390">
              <w:rPr>
                <w:color w:val="002060"/>
              </w:rPr>
              <w:t>MARCACCIO MARCO</w:t>
            </w:r>
          </w:p>
        </w:tc>
        <w:tc>
          <w:tcPr>
            <w:tcW w:w="2200" w:type="dxa"/>
            <w:tcMar>
              <w:top w:w="20" w:type="dxa"/>
              <w:left w:w="20" w:type="dxa"/>
              <w:bottom w:w="20" w:type="dxa"/>
              <w:right w:w="20" w:type="dxa"/>
            </w:tcMar>
            <w:vAlign w:val="center"/>
            <w:hideMark/>
          </w:tcPr>
          <w:p w14:paraId="340BBD97" w14:textId="77777777" w:rsidR="003F6327" w:rsidRPr="00480390" w:rsidRDefault="003F6327" w:rsidP="00303DC2">
            <w:pPr>
              <w:pStyle w:val="movimento2"/>
              <w:rPr>
                <w:color w:val="002060"/>
              </w:rPr>
            </w:pPr>
            <w:r w:rsidRPr="00480390">
              <w:rPr>
                <w:color w:val="002060"/>
              </w:rPr>
              <w:t>(</w:t>
            </w:r>
            <w:proofErr w:type="gramStart"/>
            <w:r w:rsidRPr="00480390">
              <w:rPr>
                <w:color w:val="002060"/>
              </w:rPr>
              <w:t>U.MANDOLESI</w:t>
            </w:r>
            <w:proofErr w:type="gramEnd"/>
            <w:r w:rsidRPr="00480390">
              <w:rPr>
                <w:color w:val="002060"/>
              </w:rPr>
              <w:t xml:space="preserve"> CALCIO) </w:t>
            </w:r>
          </w:p>
        </w:tc>
      </w:tr>
      <w:tr w:rsidR="003F6327" w:rsidRPr="00480390" w14:paraId="55E23EC9" w14:textId="77777777" w:rsidTr="003F6327">
        <w:trPr>
          <w:divId w:val="527259509"/>
        </w:trPr>
        <w:tc>
          <w:tcPr>
            <w:tcW w:w="2200" w:type="dxa"/>
            <w:tcMar>
              <w:top w:w="20" w:type="dxa"/>
              <w:left w:w="20" w:type="dxa"/>
              <w:bottom w:w="20" w:type="dxa"/>
              <w:right w:w="20" w:type="dxa"/>
            </w:tcMar>
            <w:vAlign w:val="center"/>
            <w:hideMark/>
          </w:tcPr>
          <w:p w14:paraId="4326F505" w14:textId="77777777" w:rsidR="003F6327" w:rsidRPr="00480390" w:rsidRDefault="003F6327" w:rsidP="00303DC2">
            <w:pPr>
              <w:pStyle w:val="movimento"/>
              <w:rPr>
                <w:color w:val="002060"/>
              </w:rPr>
            </w:pPr>
            <w:r w:rsidRPr="00480390">
              <w:rPr>
                <w:color w:val="002060"/>
              </w:rPr>
              <w:t>SAVINI MARCO</w:t>
            </w:r>
          </w:p>
        </w:tc>
        <w:tc>
          <w:tcPr>
            <w:tcW w:w="2200" w:type="dxa"/>
            <w:tcMar>
              <w:top w:w="20" w:type="dxa"/>
              <w:left w:w="20" w:type="dxa"/>
              <w:bottom w:w="20" w:type="dxa"/>
              <w:right w:w="20" w:type="dxa"/>
            </w:tcMar>
            <w:vAlign w:val="center"/>
            <w:hideMark/>
          </w:tcPr>
          <w:p w14:paraId="4892A66B" w14:textId="77777777" w:rsidR="003F6327" w:rsidRPr="00480390" w:rsidRDefault="003F6327" w:rsidP="00303DC2">
            <w:pPr>
              <w:pStyle w:val="movimento2"/>
              <w:rPr>
                <w:color w:val="002060"/>
              </w:rPr>
            </w:pPr>
            <w:r w:rsidRPr="00480390">
              <w:rPr>
                <w:color w:val="002060"/>
              </w:rPr>
              <w:t>(</w:t>
            </w:r>
            <w:proofErr w:type="gramStart"/>
            <w:r w:rsidRPr="00480390">
              <w:rPr>
                <w:color w:val="002060"/>
              </w:rPr>
              <w:t>U.MANDOLESI</w:t>
            </w:r>
            <w:proofErr w:type="gramEnd"/>
            <w:r w:rsidRPr="00480390">
              <w:rPr>
                <w:color w:val="002060"/>
              </w:rPr>
              <w:t xml:space="preserve"> CALCIO) </w:t>
            </w:r>
          </w:p>
        </w:tc>
        <w:tc>
          <w:tcPr>
            <w:tcW w:w="800" w:type="dxa"/>
            <w:tcMar>
              <w:top w:w="20" w:type="dxa"/>
              <w:left w:w="20" w:type="dxa"/>
              <w:bottom w:w="20" w:type="dxa"/>
              <w:right w:w="20" w:type="dxa"/>
            </w:tcMar>
            <w:vAlign w:val="center"/>
            <w:hideMark/>
          </w:tcPr>
          <w:p w14:paraId="3D073C66"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9A4F39D"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822B0B8" w14:textId="77777777" w:rsidR="003F6327" w:rsidRPr="00480390" w:rsidRDefault="003F6327" w:rsidP="00303DC2">
            <w:pPr>
              <w:pStyle w:val="movimento2"/>
              <w:rPr>
                <w:color w:val="002060"/>
              </w:rPr>
            </w:pPr>
            <w:r w:rsidRPr="00480390">
              <w:rPr>
                <w:color w:val="002060"/>
              </w:rPr>
              <w:t> </w:t>
            </w:r>
          </w:p>
        </w:tc>
      </w:tr>
    </w:tbl>
    <w:p w14:paraId="638F8AD8" w14:textId="77777777" w:rsidR="003F6327" w:rsidRPr="00480390" w:rsidRDefault="003F6327" w:rsidP="003F6327">
      <w:pPr>
        <w:pStyle w:val="titolo20"/>
        <w:divId w:val="527259509"/>
        <w:rPr>
          <w:rFonts w:eastAsiaTheme="minorEastAsia"/>
          <w:color w:val="002060"/>
        </w:rPr>
      </w:pPr>
      <w:r w:rsidRPr="0048039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212D4472" w14:textId="77777777" w:rsidTr="003F6327">
        <w:trPr>
          <w:divId w:val="527259509"/>
        </w:trPr>
        <w:tc>
          <w:tcPr>
            <w:tcW w:w="2200" w:type="dxa"/>
            <w:tcMar>
              <w:top w:w="20" w:type="dxa"/>
              <w:left w:w="20" w:type="dxa"/>
              <w:bottom w:w="20" w:type="dxa"/>
              <w:right w:w="20" w:type="dxa"/>
            </w:tcMar>
            <w:vAlign w:val="center"/>
            <w:hideMark/>
          </w:tcPr>
          <w:p w14:paraId="14CE7AE8" w14:textId="77777777" w:rsidR="003F6327" w:rsidRPr="00480390" w:rsidRDefault="003F6327" w:rsidP="00303DC2">
            <w:pPr>
              <w:pStyle w:val="movimento"/>
              <w:rPr>
                <w:color w:val="002060"/>
              </w:rPr>
            </w:pPr>
            <w:r w:rsidRPr="00480390">
              <w:rPr>
                <w:color w:val="002060"/>
              </w:rPr>
              <w:t>CORVINI GIANLUCA</w:t>
            </w:r>
          </w:p>
        </w:tc>
        <w:tc>
          <w:tcPr>
            <w:tcW w:w="2200" w:type="dxa"/>
            <w:tcMar>
              <w:top w:w="20" w:type="dxa"/>
              <w:left w:w="20" w:type="dxa"/>
              <w:bottom w:w="20" w:type="dxa"/>
              <w:right w:w="20" w:type="dxa"/>
            </w:tcMar>
            <w:vAlign w:val="center"/>
            <w:hideMark/>
          </w:tcPr>
          <w:p w14:paraId="504DC21D" w14:textId="77777777" w:rsidR="003F6327" w:rsidRPr="00480390" w:rsidRDefault="003F6327" w:rsidP="00303DC2">
            <w:pPr>
              <w:pStyle w:val="movimento2"/>
              <w:rPr>
                <w:color w:val="002060"/>
              </w:rPr>
            </w:pPr>
            <w:r w:rsidRPr="00480390">
              <w:rPr>
                <w:color w:val="002060"/>
              </w:rPr>
              <w:t xml:space="preserve">(BORGOROSSO TOLENTINO) </w:t>
            </w:r>
          </w:p>
        </w:tc>
        <w:tc>
          <w:tcPr>
            <w:tcW w:w="800" w:type="dxa"/>
            <w:tcMar>
              <w:top w:w="20" w:type="dxa"/>
              <w:left w:w="20" w:type="dxa"/>
              <w:bottom w:w="20" w:type="dxa"/>
              <w:right w:w="20" w:type="dxa"/>
            </w:tcMar>
            <w:vAlign w:val="center"/>
            <w:hideMark/>
          </w:tcPr>
          <w:p w14:paraId="521CB657"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28BFF59" w14:textId="77777777" w:rsidR="003F6327" w:rsidRPr="00480390" w:rsidRDefault="003F6327" w:rsidP="00303DC2">
            <w:pPr>
              <w:pStyle w:val="movimento"/>
              <w:rPr>
                <w:color w:val="002060"/>
              </w:rPr>
            </w:pPr>
            <w:r w:rsidRPr="00480390">
              <w:rPr>
                <w:color w:val="002060"/>
              </w:rPr>
              <w:t>VERDINI TOMMASO</w:t>
            </w:r>
          </w:p>
        </w:tc>
        <w:tc>
          <w:tcPr>
            <w:tcW w:w="2200" w:type="dxa"/>
            <w:tcMar>
              <w:top w:w="20" w:type="dxa"/>
              <w:left w:w="20" w:type="dxa"/>
              <w:bottom w:w="20" w:type="dxa"/>
              <w:right w:w="20" w:type="dxa"/>
            </w:tcMar>
            <w:vAlign w:val="center"/>
            <w:hideMark/>
          </w:tcPr>
          <w:p w14:paraId="3FCFC7B5" w14:textId="77777777" w:rsidR="003F6327" w:rsidRPr="00480390" w:rsidRDefault="003F6327" w:rsidP="00303DC2">
            <w:pPr>
              <w:pStyle w:val="movimento2"/>
              <w:rPr>
                <w:color w:val="002060"/>
              </w:rPr>
            </w:pPr>
            <w:r w:rsidRPr="00480390">
              <w:rPr>
                <w:color w:val="002060"/>
              </w:rPr>
              <w:t xml:space="preserve">(BORGOROSSO TOLENTINO) </w:t>
            </w:r>
          </w:p>
        </w:tc>
      </w:tr>
      <w:tr w:rsidR="003F6327" w:rsidRPr="00480390" w14:paraId="7DCB9AB9" w14:textId="77777777" w:rsidTr="003F6327">
        <w:trPr>
          <w:divId w:val="527259509"/>
        </w:trPr>
        <w:tc>
          <w:tcPr>
            <w:tcW w:w="2200" w:type="dxa"/>
            <w:tcMar>
              <w:top w:w="20" w:type="dxa"/>
              <w:left w:w="20" w:type="dxa"/>
              <w:bottom w:w="20" w:type="dxa"/>
              <w:right w:w="20" w:type="dxa"/>
            </w:tcMar>
            <w:vAlign w:val="center"/>
            <w:hideMark/>
          </w:tcPr>
          <w:p w14:paraId="60A78D26" w14:textId="77777777" w:rsidR="003F6327" w:rsidRPr="00480390" w:rsidRDefault="003F6327" w:rsidP="00303DC2">
            <w:pPr>
              <w:pStyle w:val="movimento"/>
              <w:rPr>
                <w:color w:val="002060"/>
              </w:rPr>
            </w:pPr>
            <w:r w:rsidRPr="00480390">
              <w:rPr>
                <w:color w:val="002060"/>
              </w:rPr>
              <w:t>LATINI NICOLA</w:t>
            </w:r>
          </w:p>
        </w:tc>
        <w:tc>
          <w:tcPr>
            <w:tcW w:w="2200" w:type="dxa"/>
            <w:tcMar>
              <w:top w:w="20" w:type="dxa"/>
              <w:left w:w="20" w:type="dxa"/>
              <w:bottom w:w="20" w:type="dxa"/>
              <w:right w:w="20" w:type="dxa"/>
            </w:tcMar>
            <w:vAlign w:val="center"/>
            <w:hideMark/>
          </w:tcPr>
          <w:p w14:paraId="16DECC70" w14:textId="77777777" w:rsidR="003F6327" w:rsidRPr="00480390" w:rsidRDefault="003F6327" w:rsidP="00303DC2">
            <w:pPr>
              <w:pStyle w:val="movimento2"/>
              <w:rPr>
                <w:color w:val="002060"/>
              </w:rPr>
            </w:pPr>
            <w:r w:rsidRPr="00480390">
              <w:rPr>
                <w:color w:val="002060"/>
              </w:rPr>
              <w:t xml:space="preserve">(CIARNIN) </w:t>
            </w:r>
          </w:p>
        </w:tc>
        <w:tc>
          <w:tcPr>
            <w:tcW w:w="800" w:type="dxa"/>
            <w:tcMar>
              <w:top w:w="20" w:type="dxa"/>
              <w:left w:w="20" w:type="dxa"/>
              <w:bottom w:w="20" w:type="dxa"/>
              <w:right w:w="20" w:type="dxa"/>
            </w:tcMar>
            <w:vAlign w:val="center"/>
            <w:hideMark/>
          </w:tcPr>
          <w:p w14:paraId="7C55B22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EA0C80D" w14:textId="77777777" w:rsidR="003F6327" w:rsidRPr="00480390" w:rsidRDefault="003F6327" w:rsidP="00303DC2">
            <w:pPr>
              <w:pStyle w:val="movimento"/>
              <w:rPr>
                <w:color w:val="002060"/>
              </w:rPr>
            </w:pPr>
            <w:r w:rsidRPr="00480390">
              <w:rPr>
                <w:color w:val="002060"/>
              </w:rPr>
              <w:t>TESTA GINO</w:t>
            </w:r>
          </w:p>
        </w:tc>
        <w:tc>
          <w:tcPr>
            <w:tcW w:w="2200" w:type="dxa"/>
            <w:tcMar>
              <w:top w:w="20" w:type="dxa"/>
              <w:left w:w="20" w:type="dxa"/>
              <w:bottom w:w="20" w:type="dxa"/>
              <w:right w:w="20" w:type="dxa"/>
            </w:tcMar>
            <w:vAlign w:val="center"/>
            <w:hideMark/>
          </w:tcPr>
          <w:p w14:paraId="79278FFB" w14:textId="77777777" w:rsidR="003F6327" w:rsidRPr="00480390" w:rsidRDefault="003F6327" w:rsidP="00303DC2">
            <w:pPr>
              <w:pStyle w:val="movimento2"/>
              <w:rPr>
                <w:color w:val="002060"/>
              </w:rPr>
            </w:pPr>
            <w:r w:rsidRPr="00480390">
              <w:rPr>
                <w:color w:val="002060"/>
              </w:rPr>
              <w:t xml:space="preserve">(FUTSAL CASELLE) </w:t>
            </w:r>
          </w:p>
        </w:tc>
      </w:tr>
      <w:tr w:rsidR="003F6327" w:rsidRPr="00480390" w14:paraId="69AA4180" w14:textId="77777777" w:rsidTr="003F6327">
        <w:trPr>
          <w:divId w:val="527259509"/>
        </w:trPr>
        <w:tc>
          <w:tcPr>
            <w:tcW w:w="2200" w:type="dxa"/>
            <w:tcMar>
              <w:top w:w="20" w:type="dxa"/>
              <w:left w:w="20" w:type="dxa"/>
              <w:bottom w:w="20" w:type="dxa"/>
              <w:right w:w="20" w:type="dxa"/>
            </w:tcMar>
            <w:vAlign w:val="center"/>
            <w:hideMark/>
          </w:tcPr>
          <w:p w14:paraId="06FBA5DE" w14:textId="77777777" w:rsidR="003F6327" w:rsidRPr="00480390" w:rsidRDefault="003F6327" w:rsidP="00303DC2">
            <w:pPr>
              <w:pStyle w:val="movimento"/>
              <w:rPr>
                <w:color w:val="002060"/>
              </w:rPr>
            </w:pPr>
            <w:r w:rsidRPr="00480390">
              <w:rPr>
                <w:color w:val="002060"/>
              </w:rPr>
              <w:t>BATOCCO RICCARDO</w:t>
            </w:r>
          </w:p>
        </w:tc>
        <w:tc>
          <w:tcPr>
            <w:tcW w:w="2200" w:type="dxa"/>
            <w:tcMar>
              <w:top w:w="20" w:type="dxa"/>
              <w:left w:w="20" w:type="dxa"/>
              <w:bottom w:w="20" w:type="dxa"/>
              <w:right w:w="20" w:type="dxa"/>
            </w:tcMar>
            <w:vAlign w:val="center"/>
            <w:hideMark/>
          </w:tcPr>
          <w:p w14:paraId="7F16F675" w14:textId="77777777" w:rsidR="003F6327" w:rsidRPr="00480390" w:rsidRDefault="003F6327" w:rsidP="00303DC2">
            <w:pPr>
              <w:pStyle w:val="movimento2"/>
              <w:rPr>
                <w:color w:val="002060"/>
              </w:rPr>
            </w:pPr>
            <w:r w:rsidRPr="00480390">
              <w:rPr>
                <w:color w:val="002060"/>
              </w:rPr>
              <w:t xml:space="preserve">(INVICTA FUTSAL MACERATA) </w:t>
            </w:r>
          </w:p>
        </w:tc>
        <w:tc>
          <w:tcPr>
            <w:tcW w:w="800" w:type="dxa"/>
            <w:tcMar>
              <w:top w:w="20" w:type="dxa"/>
              <w:left w:w="20" w:type="dxa"/>
              <w:bottom w:w="20" w:type="dxa"/>
              <w:right w:w="20" w:type="dxa"/>
            </w:tcMar>
            <w:vAlign w:val="center"/>
            <w:hideMark/>
          </w:tcPr>
          <w:p w14:paraId="2EF9EB47"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44C3D789" w14:textId="77777777" w:rsidR="003F6327" w:rsidRPr="00480390" w:rsidRDefault="003F6327" w:rsidP="00303DC2">
            <w:pPr>
              <w:pStyle w:val="movimento"/>
              <w:rPr>
                <w:color w:val="002060"/>
              </w:rPr>
            </w:pPr>
            <w:r w:rsidRPr="00480390">
              <w:rPr>
                <w:color w:val="002060"/>
              </w:rPr>
              <w:t>GATTARI MARCO</w:t>
            </w:r>
          </w:p>
        </w:tc>
        <w:tc>
          <w:tcPr>
            <w:tcW w:w="2200" w:type="dxa"/>
            <w:tcMar>
              <w:top w:w="20" w:type="dxa"/>
              <w:left w:w="20" w:type="dxa"/>
              <w:bottom w:w="20" w:type="dxa"/>
              <w:right w:w="20" w:type="dxa"/>
            </w:tcMar>
            <w:vAlign w:val="center"/>
            <w:hideMark/>
          </w:tcPr>
          <w:p w14:paraId="28308D52" w14:textId="77777777" w:rsidR="003F6327" w:rsidRPr="00480390" w:rsidRDefault="003F6327" w:rsidP="00303DC2">
            <w:pPr>
              <w:pStyle w:val="movimento2"/>
              <w:rPr>
                <w:color w:val="002060"/>
              </w:rPr>
            </w:pPr>
            <w:r w:rsidRPr="00480390">
              <w:rPr>
                <w:color w:val="002060"/>
              </w:rPr>
              <w:t xml:space="preserve">(INVICTA FUTSAL MACERATA) </w:t>
            </w:r>
          </w:p>
        </w:tc>
      </w:tr>
      <w:tr w:rsidR="003F6327" w:rsidRPr="00480390" w14:paraId="49062C0E" w14:textId="77777777" w:rsidTr="003F6327">
        <w:trPr>
          <w:divId w:val="527259509"/>
        </w:trPr>
        <w:tc>
          <w:tcPr>
            <w:tcW w:w="2200" w:type="dxa"/>
            <w:tcMar>
              <w:top w:w="20" w:type="dxa"/>
              <w:left w:w="20" w:type="dxa"/>
              <w:bottom w:w="20" w:type="dxa"/>
              <w:right w:w="20" w:type="dxa"/>
            </w:tcMar>
            <w:vAlign w:val="center"/>
            <w:hideMark/>
          </w:tcPr>
          <w:p w14:paraId="439FCCFA" w14:textId="77777777" w:rsidR="003F6327" w:rsidRPr="00480390" w:rsidRDefault="003F6327" w:rsidP="00303DC2">
            <w:pPr>
              <w:pStyle w:val="movimento"/>
              <w:rPr>
                <w:color w:val="002060"/>
              </w:rPr>
            </w:pPr>
            <w:r w:rsidRPr="00480390">
              <w:rPr>
                <w:color w:val="002060"/>
              </w:rPr>
              <w:t>GIANFELICI MANUEL</w:t>
            </w:r>
          </w:p>
        </w:tc>
        <w:tc>
          <w:tcPr>
            <w:tcW w:w="2200" w:type="dxa"/>
            <w:tcMar>
              <w:top w:w="20" w:type="dxa"/>
              <w:left w:w="20" w:type="dxa"/>
              <w:bottom w:w="20" w:type="dxa"/>
              <w:right w:w="20" w:type="dxa"/>
            </w:tcMar>
            <w:vAlign w:val="center"/>
            <w:hideMark/>
          </w:tcPr>
          <w:p w14:paraId="648767DD" w14:textId="77777777" w:rsidR="003F6327" w:rsidRPr="00480390" w:rsidRDefault="003F6327" w:rsidP="00303DC2">
            <w:pPr>
              <w:pStyle w:val="movimento2"/>
              <w:rPr>
                <w:color w:val="002060"/>
              </w:rPr>
            </w:pPr>
            <w:r w:rsidRPr="00480390">
              <w:rPr>
                <w:color w:val="002060"/>
              </w:rPr>
              <w:t xml:space="preserve">(POLISPORTIVA VICTORIA) </w:t>
            </w:r>
          </w:p>
        </w:tc>
        <w:tc>
          <w:tcPr>
            <w:tcW w:w="800" w:type="dxa"/>
            <w:tcMar>
              <w:top w:w="20" w:type="dxa"/>
              <w:left w:w="20" w:type="dxa"/>
              <w:bottom w:w="20" w:type="dxa"/>
              <w:right w:w="20" w:type="dxa"/>
            </w:tcMar>
            <w:vAlign w:val="center"/>
            <w:hideMark/>
          </w:tcPr>
          <w:p w14:paraId="39A86958"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CDE2991" w14:textId="77777777" w:rsidR="003F6327" w:rsidRPr="00480390" w:rsidRDefault="003F6327" w:rsidP="00303DC2">
            <w:pPr>
              <w:pStyle w:val="movimento"/>
              <w:rPr>
                <w:color w:val="002060"/>
              </w:rPr>
            </w:pPr>
            <w:r w:rsidRPr="00480390">
              <w:rPr>
                <w:color w:val="002060"/>
              </w:rPr>
              <w:t>FIRMANI GUGLIELMO</w:t>
            </w:r>
          </w:p>
        </w:tc>
        <w:tc>
          <w:tcPr>
            <w:tcW w:w="2200" w:type="dxa"/>
            <w:tcMar>
              <w:top w:w="20" w:type="dxa"/>
              <w:left w:w="20" w:type="dxa"/>
              <w:bottom w:w="20" w:type="dxa"/>
              <w:right w:w="20" w:type="dxa"/>
            </w:tcMar>
            <w:vAlign w:val="center"/>
            <w:hideMark/>
          </w:tcPr>
          <w:p w14:paraId="41ED55ED" w14:textId="77777777" w:rsidR="003F6327" w:rsidRPr="00480390" w:rsidRDefault="003F6327" w:rsidP="00303DC2">
            <w:pPr>
              <w:pStyle w:val="movimento2"/>
              <w:rPr>
                <w:color w:val="002060"/>
              </w:rPr>
            </w:pPr>
            <w:r w:rsidRPr="00480390">
              <w:rPr>
                <w:color w:val="002060"/>
              </w:rPr>
              <w:t xml:space="preserve">(REAL ANCARIA) </w:t>
            </w:r>
          </w:p>
        </w:tc>
      </w:tr>
      <w:tr w:rsidR="003F6327" w:rsidRPr="00480390" w14:paraId="2AD506C3" w14:textId="77777777" w:rsidTr="003F6327">
        <w:trPr>
          <w:divId w:val="527259509"/>
        </w:trPr>
        <w:tc>
          <w:tcPr>
            <w:tcW w:w="2200" w:type="dxa"/>
            <w:tcMar>
              <w:top w:w="20" w:type="dxa"/>
              <w:left w:w="20" w:type="dxa"/>
              <w:bottom w:w="20" w:type="dxa"/>
              <w:right w:w="20" w:type="dxa"/>
            </w:tcMar>
            <w:vAlign w:val="center"/>
            <w:hideMark/>
          </w:tcPr>
          <w:p w14:paraId="0CD4EF74" w14:textId="77777777" w:rsidR="003F6327" w:rsidRPr="00480390" w:rsidRDefault="003F6327" w:rsidP="00303DC2">
            <w:pPr>
              <w:pStyle w:val="movimento"/>
              <w:rPr>
                <w:color w:val="002060"/>
              </w:rPr>
            </w:pPr>
            <w:r w:rsidRPr="00480390">
              <w:rPr>
                <w:color w:val="002060"/>
              </w:rPr>
              <w:t>GUERCIONI SIMONE</w:t>
            </w:r>
          </w:p>
        </w:tc>
        <w:tc>
          <w:tcPr>
            <w:tcW w:w="2200" w:type="dxa"/>
            <w:tcMar>
              <w:top w:w="20" w:type="dxa"/>
              <w:left w:w="20" w:type="dxa"/>
              <w:bottom w:w="20" w:type="dxa"/>
              <w:right w:w="20" w:type="dxa"/>
            </w:tcMar>
            <w:vAlign w:val="center"/>
            <w:hideMark/>
          </w:tcPr>
          <w:p w14:paraId="5FF2EADD" w14:textId="77777777" w:rsidR="003F6327" w:rsidRPr="00480390" w:rsidRDefault="003F6327" w:rsidP="00303DC2">
            <w:pPr>
              <w:pStyle w:val="movimento2"/>
              <w:rPr>
                <w:color w:val="002060"/>
              </w:rPr>
            </w:pPr>
            <w:r w:rsidRPr="00480390">
              <w:rPr>
                <w:color w:val="002060"/>
              </w:rPr>
              <w:t xml:space="preserve">(REAL EAGLES VIRTUS PAGLIA) </w:t>
            </w:r>
          </w:p>
        </w:tc>
        <w:tc>
          <w:tcPr>
            <w:tcW w:w="800" w:type="dxa"/>
            <w:tcMar>
              <w:top w:w="20" w:type="dxa"/>
              <w:left w:w="20" w:type="dxa"/>
              <w:bottom w:w="20" w:type="dxa"/>
              <w:right w:w="20" w:type="dxa"/>
            </w:tcMar>
            <w:vAlign w:val="center"/>
            <w:hideMark/>
          </w:tcPr>
          <w:p w14:paraId="05290332"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16C3FA7" w14:textId="77777777" w:rsidR="003F6327" w:rsidRPr="00480390" w:rsidRDefault="003F6327" w:rsidP="00303DC2">
            <w:pPr>
              <w:pStyle w:val="movimento"/>
              <w:rPr>
                <w:color w:val="002060"/>
              </w:rPr>
            </w:pPr>
            <w:r w:rsidRPr="00480390">
              <w:rPr>
                <w:color w:val="002060"/>
              </w:rPr>
              <w:t>LATINI DIEGO</w:t>
            </w:r>
          </w:p>
        </w:tc>
        <w:tc>
          <w:tcPr>
            <w:tcW w:w="2200" w:type="dxa"/>
            <w:tcMar>
              <w:top w:w="20" w:type="dxa"/>
              <w:left w:w="20" w:type="dxa"/>
              <w:bottom w:w="20" w:type="dxa"/>
              <w:right w:w="20" w:type="dxa"/>
            </w:tcMar>
            <w:vAlign w:val="center"/>
            <w:hideMark/>
          </w:tcPr>
          <w:p w14:paraId="00D29CC6" w14:textId="77777777" w:rsidR="003F6327" w:rsidRPr="00480390" w:rsidRDefault="003F6327" w:rsidP="00303DC2">
            <w:pPr>
              <w:pStyle w:val="movimento2"/>
              <w:rPr>
                <w:color w:val="002060"/>
              </w:rPr>
            </w:pPr>
            <w:r w:rsidRPr="00480390">
              <w:rPr>
                <w:color w:val="002060"/>
              </w:rPr>
              <w:t xml:space="preserve">(TRE TORRI A.S.D.) </w:t>
            </w:r>
          </w:p>
        </w:tc>
      </w:tr>
    </w:tbl>
    <w:p w14:paraId="49712E79" w14:textId="77777777" w:rsidR="003F6327" w:rsidRPr="00480390" w:rsidRDefault="003F6327" w:rsidP="003F6327">
      <w:pPr>
        <w:pStyle w:val="titolo10"/>
        <w:divId w:val="527259509"/>
        <w:rPr>
          <w:rFonts w:eastAsiaTheme="minorEastAsia"/>
          <w:color w:val="002060"/>
        </w:rPr>
      </w:pPr>
      <w:r w:rsidRPr="00480390">
        <w:rPr>
          <w:color w:val="002060"/>
        </w:rPr>
        <w:t xml:space="preserve">GARE DEL 13/11/2021 </w:t>
      </w:r>
    </w:p>
    <w:p w14:paraId="1610AFD0" w14:textId="77777777" w:rsidR="003F6327" w:rsidRPr="00480390" w:rsidRDefault="003F6327" w:rsidP="003F6327">
      <w:pPr>
        <w:pStyle w:val="titolo7a"/>
        <w:divId w:val="527259509"/>
        <w:rPr>
          <w:color w:val="002060"/>
        </w:rPr>
      </w:pPr>
      <w:r w:rsidRPr="00480390">
        <w:rPr>
          <w:color w:val="002060"/>
        </w:rPr>
        <w:t xml:space="preserve">PROVVEDIMENTI DISCIPLINARI </w:t>
      </w:r>
    </w:p>
    <w:p w14:paraId="19358440" w14:textId="77777777" w:rsidR="003F6327" w:rsidRPr="00480390" w:rsidRDefault="003F6327" w:rsidP="003F6327">
      <w:pPr>
        <w:pStyle w:val="titolo7b0"/>
        <w:divId w:val="527259509"/>
        <w:rPr>
          <w:color w:val="002060"/>
        </w:rPr>
      </w:pPr>
      <w:r w:rsidRPr="00480390">
        <w:rPr>
          <w:color w:val="002060"/>
        </w:rPr>
        <w:t xml:space="preserve">In base alle risultanze degli atti ufficiali sono state deliberate le seguenti sanzioni disciplinari. </w:t>
      </w:r>
    </w:p>
    <w:p w14:paraId="351F3BE1" w14:textId="77777777" w:rsidR="003F6327" w:rsidRPr="00480390" w:rsidRDefault="003F6327" w:rsidP="003F6327">
      <w:pPr>
        <w:pStyle w:val="titolo30"/>
        <w:divId w:val="527259509"/>
        <w:rPr>
          <w:color w:val="002060"/>
        </w:rPr>
      </w:pPr>
      <w:r w:rsidRPr="00480390">
        <w:rPr>
          <w:color w:val="002060"/>
        </w:rPr>
        <w:t xml:space="preserve">DIRIGENTI </w:t>
      </w:r>
    </w:p>
    <w:p w14:paraId="0A48FC29" w14:textId="77777777" w:rsidR="003F6327" w:rsidRPr="00480390" w:rsidRDefault="003F6327" w:rsidP="003F6327">
      <w:pPr>
        <w:pStyle w:val="titolo20"/>
        <w:divId w:val="527259509"/>
        <w:rPr>
          <w:color w:val="002060"/>
        </w:rPr>
      </w:pPr>
      <w:r w:rsidRPr="0048039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5C880D96" w14:textId="77777777" w:rsidTr="003F6327">
        <w:trPr>
          <w:divId w:val="527259509"/>
        </w:trPr>
        <w:tc>
          <w:tcPr>
            <w:tcW w:w="2200" w:type="dxa"/>
            <w:tcMar>
              <w:top w:w="20" w:type="dxa"/>
              <w:left w:w="20" w:type="dxa"/>
              <w:bottom w:w="20" w:type="dxa"/>
              <w:right w:w="20" w:type="dxa"/>
            </w:tcMar>
            <w:vAlign w:val="center"/>
            <w:hideMark/>
          </w:tcPr>
          <w:p w14:paraId="2CFE6712" w14:textId="77777777" w:rsidR="003F6327" w:rsidRPr="00480390" w:rsidRDefault="003F6327" w:rsidP="00303DC2">
            <w:pPr>
              <w:pStyle w:val="movimento"/>
              <w:rPr>
                <w:color w:val="002060"/>
              </w:rPr>
            </w:pPr>
            <w:r w:rsidRPr="00480390">
              <w:rPr>
                <w:color w:val="002060"/>
              </w:rPr>
              <w:t>BIANCHINI MATTEO</w:t>
            </w:r>
          </w:p>
        </w:tc>
        <w:tc>
          <w:tcPr>
            <w:tcW w:w="2200" w:type="dxa"/>
            <w:tcMar>
              <w:top w:w="20" w:type="dxa"/>
              <w:left w:w="20" w:type="dxa"/>
              <w:bottom w:w="20" w:type="dxa"/>
              <w:right w:w="20" w:type="dxa"/>
            </w:tcMar>
            <w:vAlign w:val="center"/>
            <w:hideMark/>
          </w:tcPr>
          <w:p w14:paraId="36C4DD87" w14:textId="77777777" w:rsidR="003F6327" w:rsidRPr="00480390" w:rsidRDefault="003F6327" w:rsidP="00303DC2">
            <w:pPr>
              <w:pStyle w:val="movimento2"/>
              <w:rPr>
                <w:color w:val="002060"/>
              </w:rPr>
            </w:pPr>
            <w:r w:rsidRPr="00480390">
              <w:rPr>
                <w:color w:val="002060"/>
              </w:rPr>
              <w:t xml:space="preserve">(ACLI VILLA MUSONE) </w:t>
            </w:r>
          </w:p>
        </w:tc>
        <w:tc>
          <w:tcPr>
            <w:tcW w:w="800" w:type="dxa"/>
            <w:tcMar>
              <w:top w:w="20" w:type="dxa"/>
              <w:left w:w="20" w:type="dxa"/>
              <w:bottom w:w="20" w:type="dxa"/>
              <w:right w:w="20" w:type="dxa"/>
            </w:tcMar>
            <w:vAlign w:val="center"/>
            <w:hideMark/>
          </w:tcPr>
          <w:p w14:paraId="39736287"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A97B0C2"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4864C28A" w14:textId="77777777" w:rsidR="003F6327" w:rsidRPr="00480390" w:rsidRDefault="003F6327" w:rsidP="00303DC2">
            <w:pPr>
              <w:pStyle w:val="movimento2"/>
              <w:rPr>
                <w:color w:val="002060"/>
              </w:rPr>
            </w:pPr>
            <w:r w:rsidRPr="00480390">
              <w:rPr>
                <w:color w:val="002060"/>
              </w:rPr>
              <w:t> </w:t>
            </w:r>
          </w:p>
        </w:tc>
      </w:tr>
    </w:tbl>
    <w:p w14:paraId="6A7E0B15" w14:textId="77777777" w:rsidR="003F6327" w:rsidRPr="00480390" w:rsidRDefault="003F6327" w:rsidP="003F6327">
      <w:pPr>
        <w:pStyle w:val="titolo30"/>
        <w:divId w:val="527259509"/>
        <w:rPr>
          <w:rFonts w:eastAsiaTheme="minorEastAsia"/>
          <w:color w:val="002060"/>
        </w:rPr>
      </w:pPr>
      <w:r w:rsidRPr="00480390">
        <w:rPr>
          <w:color w:val="002060"/>
        </w:rPr>
        <w:t xml:space="preserve">ALLENATORI </w:t>
      </w:r>
    </w:p>
    <w:p w14:paraId="007C0B6F" w14:textId="77777777" w:rsidR="003F6327" w:rsidRPr="00480390" w:rsidRDefault="003F6327" w:rsidP="003F6327">
      <w:pPr>
        <w:pStyle w:val="titolo20"/>
        <w:divId w:val="527259509"/>
        <w:rPr>
          <w:color w:val="002060"/>
        </w:rPr>
      </w:pPr>
      <w:r w:rsidRPr="00480390">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57B9F2A5" w14:textId="77777777" w:rsidTr="003F6327">
        <w:trPr>
          <w:divId w:val="527259509"/>
        </w:trPr>
        <w:tc>
          <w:tcPr>
            <w:tcW w:w="2200" w:type="dxa"/>
            <w:tcMar>
              <w:top w:w="20" w:type="dxa"/>
              <w:left w:w="20" w:type="dxa"/>
              <w:bottom w:w="20" w:type="dxa"/>
              <w:right w:w="20" w:type="dxa"/>
            </w:tcMar>
            <w:vAlign w:val="center"/>
            <w:hideMark/>
          </w:tcPr>
          <w:p w14:paraId="31CF5CE5" w14:textId="77777777" w:rsidR="003F6327" w:rsidRPr="00480390" w:rsidRDefault="003F6327" w:rsidP="00303DC2">
            <w:pPr>
              <w:pStyle w:val="movimento"/>
              <w:rPr>
                <w:color w:val="002060"/>
              </w:rPr>
            </w:pPr>
            <w:r w:rsidRPr="00480390">
              <w:rPr>
                <w:color w:val="002060"/>
              </w:rPr>
              <w:t>TESEI ALESSANDRO</w:t>
            </w:r>
          </w:p>
        </w:tc>
        <w:tc>
          <w:tcPr>
            <w:tcW w:w="2200" w:type="dxa"/>
            <w:tcMar>
              <w:top w:w="20" w:type="dxa"/>
              <w:left w:w="20" w:type="dxa"/>
              <w:bottom w:w="20" w:type="dxa"/>
              <w:right w:w="20" w:type="dxa"/>
            </w:tcMar>
            <w:vAlign w:val="center"/>
            <w:hideMark/>
          </w:tcPr>
          <w:p w14:paraId="7B2B802D" w14:textId="77777777" w:rsidR="003F6327" w:rsidRPr="00480390" w:rsidRDefault="003F6327" w:rsidP="00303DC2">
            <w:pPr>
              <w:pStyle w:val="movimento2"/>
              <w:rPr>
                <w:color w:val="002060"/>
              </w:rPr>
            </w:pPr>
            <w:r w:rsidRPr="00480390">
              <w:rPr>
                <w:color w:val="002060"/>
              </w:rPr>
              <w:t xml:space="preserve">(ACLI VILLA MUSONE) </w:t>
            </w:r>
          </w:p>
        </w:tc>
        <w:tc>
          <w:tcPr>
            <w:tcW w:w="800" w:type="dxa"/>
            <w:tcMar>
              <w:top w:w="20" w:type="dxa"/>
              <w:left w:w="20" w:type="dxa"/>
              <w:bottom w:w="20" w:type="dxa"/>
              <w:right w:w="20" w:type="dxa"/>
            </w:tcMar>
            <w:vAlign w:val="center"/>
            <w:hideMark/>
          </w:tcPr>
          <w:p w14:paraId="4EE13286"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05C1DC4"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8EEAEEF" w14:textId="77777777" w:rsidR="003F6327" w:rsidRPr="00480390" w:rsidRDefault="003F6327" w:rsidP="00303DC2">
            <w:pPr>
              <w:pStyle w:val="movimento2"/>
              <w:rPr>
                <w:color w:val="002060"/>
              </w:rPr>
            </w:pPr>
            <w:r w:rsidRPr="00480390">
              <w:rPr>
                <w:color w:val="002060"/>
              </w:rPr>
              <w:t> </w:t>
            </w:r>
          </w:p>
        </w:tc>
      </w:tr>
    </w:tbl>
    <w:p w14:paraId="139E8C65" w14:textId="77777777" w:rsidR="003F6327" w:rsidRPr="00480390" w:rsidRDefault="003F6327" w:rsidP="003F6327">
      <w:pPr>
        <w:pStyle w:val="titolo30"/>
        <w:divId w:val="527259509"/>
        <w:rPr>
          <w:rFonts w:eastAsiaTheme="minorEastAsia"/>
          <w:color w:val="002060"/>
        </w:rPr>
      </w:pPr>
      <w:r w:rsidRPr="00480390">
        <w:rPr>
          <w:color w:val="002060"/>
        </w:rPr>
        <w:t xml:space="preserve">CALCIATORI ESPULSI </w:t>
      </w:r>
    </w:p>
    <w:p w14:paraId="447CBA1C" w14:textId="77777777" w:rsidR="003F6327" w:rsidRPr="00480390" w:rsidRDefault="003F6327" w:rsidP="003F6327">
      <w:pPr>
        <w:pStyle w:val="titolo20"/>
        <w:divId w:val="527259509"/>
        <w:rPr>
          <w:color w:val="002060"/>
        </w:rPr>
      </w:pPr>
      <w:r w:rsidRPr="00480390">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7AFE3F04" w14:textId="77777777" w:rsidTr="003F6327">
        <w:trPr>
          <w:divId w:val="527259509"/>
        </w:trPr>
        <w:tc>
          <w:tcPr>
            <w:tcW w:w="2200" w:type="dxa"/>
            <w:tcMar>
              <w:top w:w="20" w:type="dxa"/>
              <w:left w:w="20" w:type="dxa"/>
              <w:bottom w:w="20" w:type="dxa"/>
              <w:right w:w="20" w:type="dxa"/>
            </w:tcMar>
            <w:vAlign w:val="center"/>
            <w:hideMark/>
          </w:tcPr>
          <w:p w14:paraId="7FFC9F95" w14:textId="77777777" w:rsidR="003F6327" w:rsidRPr="00480390" w:rsidRDefault="003F6327" w:rsidP="00303DC2">
            <w:pPr>
              <w:pStyle w:val="movimento"/>
              <w:rPr>
                <w:color w:val="002060"/>
              </w:rPr>
            </w:pPr>
            <w:r w:rsidRPr="00480390">
              <w:rPr>
                <w:color w:val="002060"/>
              </w:rPr>
              <w:t>MENOTTI FILIPPO</w:t>
            </w:r>
          </w:p>
        </w:tc>
        <w:tc>
          <w:tcPr>
            <w:tcW w:w="2200" w:type="dxa"/>
            <w:tcMar>
              <w:top w:w="20" w:type="dxa"/>
              <w:left w:w="20" w:type="dxa"/>
              <w:bottom w:w="20" w:type="dxa"/>
              <w:right w:w="20" w:type="dxa"/>
            </w:tcMar>
            <w:vAlign w:val="center"/>
            <w:hideMark/>
          </w:tcPr>
          <w:p w14:paraId="1983080C" w14:textId="77777777" w:rsidR="003F6327" w:rsidRPr="00480390" w:rsidRDefault="003F6327" w:rsidP="00303DC2">
            <w:pPr>
              <w:pStyle w:val="movimento2"/>
              <w:rPr>
                <w:color w:val="002060"/>
              </w:rPr>
            </w:pPr>
            <w:r w:rsidRPr="00480390">
              <w:rPr>
                <w:color w:val="002060"/>
              </w:rPr>
              <w:t>(</w:t>
            </w:r>
            <w:proofErr w:type="gramStart"/>
            <w:r w:rsidRPr="00480390">
              <w:rPr>
                <w:color w:val="002060"/>
              </w:rPr>
              <w:t>CITTA</w:t>
            </w:r>
            <w:proofErr w:type="gramEnd"/>
            <w:r w:rsidRPr="00480390">
              <w:rPr>
                <w:color w:val="002060"/>
              </w:rPr>
              <w:t xml:space="preserve"> DI OSTRA) </w:t>
            </w:r>
          </w:p>
        </w:tc>
        <w:tc>
          <w:tcPr>
            <w:tcW w:w="800" w:type="dxa"/>
            <w:tcMar>
              <w:top w:w="20" w:type="dxa"/>
              <w:left w:w="20" w:type="dxa"/>
              <w:bottom w:w="20" w:type="dxa"/>
              <w:right w:w="20" w:type="dxa"/>
            </w:tcMar>
            <w:vAlign w:val="center"/>
            <w:hideMark/>
          </w:tcPr>
          <w:p w14:paraId="52D88402"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74D1DC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447C98C9" w14:textId="77777777" w:rsidR="003F6327" w:rsidRPr="00480390" w:rsidRDefault="003F6327" w:rsidP="00303DC2">
            <w:pPr>
              <w:pStyle w:val="movimento2"/>
              <w:rPr>
                <w:color w:val="002060"/>
              </w:rPr>
            </w:pPr>
            <w:r w:rsidRPr="00480390">
              <w:rPr>
                <w:color w:val="002060"/>
              </w:rPr>
              <w:t> </w:t>
            </w:r>
          </w:p>
        </w:tc>
      </w:tr>
    </w:tbl>
    <w:p w14:paraId="06C48128" w14:textId="77777777" w:rsidR="003F6327" w:rsidRPr="00480390" w:rsidRDefault="003F6327" w:rsidP="003F6327">
      <w:pPr>
        <w:pStyle w:val="diffida"/>
        <w:spacing w:before="80" w:beforeAutospacing="0" w:after="40" w:afterAutospacing="0"/>
        <w:divId w:val="527259509"/>
        <w:rPr>
          <w:rFonts w:eastAsiaTheme="minorEastAsia"/>
          <w:color w:val="002060"/>
        </w:rPr>
      </w:pPr>
      <w:r w:rsidRPr="00480390">
        <w:rPr>
          <w:color w:val="002060"/>
        </w:rPr>
        <w:t>Per aver colpito al volto con un pugno un giocatore della squadr</w:t>
      </w:r>
      <w:r>
        <w:rPr>
          <w:color w:val="002060"/>
        </w:rPr>
        <w:t>a</w:t>
      </w:r>
      <w:r w:rsidRPr="00480390">
        <w:rPr>
          <w:color w:val="002060"/>
        </w:rPr>
        <w:t xml:space="preserve"> avversaria. </w:t>
      </w:r>
    </w:p>
    <w:p w14:paraId="3B9B8305" w14:textId="77777777" w:rsidR="003F6327" w:rsidRPr="00480390" w:rsidRDefault="003F6327" w:rsidP="003F6327">
      <w:pPr>
        <w:pStyle w:val="titolo30"/>
        <w:divId w:val="527259509"/>
        <w:rPr>
          <w:color w:val="002060"/>
        </w:rPr>
      </w:pPr>
      <w:r w:rsidRPr="00480390">
        <w:rPr>
          <w:color w:val="002060"/>
        </w:rPr>
        <w:t xml:space="preserve">CALCIATORI NON ESPULSI </w:t>
      </w:r>
    </w:p>
    <w:p w14:paraId="57FE2617" w14:textId="77777777" w:rsidR="003F6327" w:rsidRPr="00480390" w:rsidRDefault="003F6327" w:rsidP="003F6327">
      <w:pPr>
        <w:pStyle w:val="titolo20"/>
        <w:divId w:val="527259509"/>
        <w:rPr>
          <w:color w:val="002060"/>
        </w:rPr>
      </w:pPr>
      <w:r w:rsidRPr="0048039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164EDCC4" w14:textId="77777777" w:rsidTr="003F6327">
        <w:trPr>
          <w:divId w:val="527259509"/>
        </w:trPr>
        <w:tc>
          <w:tcPr>
            <w:tcW w:w="2200" w:type="dxa"/>
            <w:tcMar>
              <w:top w:w="20" w:type="dxa"/>
              <w:left w:w="20" w:type="dxa"/>
              <w:bottom w:w="20" w:type="dxa"/>
              <w:right w:w="20" w:type="dxa"/>
            </w:tcMar>
            <w:vAlign w:val="center"/>
            <w:hideMark/>
          </w:tcPr>
          <w:p w14:paraId="4C0820F0" w14:textId="77777777" w:rsidR="003F6327" w:rsidRPr="00480390" w:rsidRDefault="003F6327" w:rsidP="00303DC2">
            <w:pPr>
              <w:pStyle w:val="movimento"/>
              <w:rPr>
                <w:color w:val="002060"/>
              </w:rPr>
            </w:pPr>
            <w:r w:rsidRPr="00480390">
              <w:rPr>
                <w:color w:val="002060"/>
              </w:rPr>
              <w:t>MARCHETTI MORENO</w:t>
            </w:r>
          </w:p>
        </w:tc>
        <w:tc>
          <w:tcPr>
            <w:tcW w:w="2200" w:type="dxa"/>
            <w:tcMar>
              <w:top w:w="20" w:type="dxa"/>
              <w:left w:w="20" w:type="dxa"/>
              <w:bottom w:w="20" w:type="dxa"/>
              <w:right w:w="20" w:type="dxa"/>
            </w:tcMar>
            <w:vAlign w:val="center"/>
            <w:hideMark/>
          </w:tcPr>
          <w:p w14:paraId="6EE47632" w14:textId="77777777" w:rsidR="003F6327" w:rsidRPr="00480390" w:rsidRDefault="003F6327" w:rsidP="00303DC2">
            <w:pPr>
              <w:pStyle w:val="movimento2"/>
              <w:rPr>
                <w:color w:val="002060"/>
              </w:rPr>
            </w:pPr>
            <w:r w:rsidRPr="00480390">
              <w:rPr>
                <w:color w:val="002060"/>
              </w:rPr>
              <w:t xml:space="preserve">(ACLI VILLA MUSONE) </w:t>
            </w:r>
          </w:p>
        </w:tc>
        <w:tc>
          <w:tcPr>
            <w:tcW w:w="800" w:type="dxa"/>
            <w:tcMar>
              <w:top w:w="20" w:type="dxa"/>
              <w:left w:w="20" w:type="dxa"/>
              <w:bottom w:w="20" w:type="dxa"/>
              <w:right w:w="20" w:type="dxa"/>
            </w:tcMar>
            <w:vAlign w:val="center"/>
            <w:hideMark/>
          </w:tcPr>
          <w:p w14:paraId="4D97424A"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ED700E7"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94A6699" w14:textId="77777777" w:rsidR="003F6327" w:rsidRPr="00480390" w:rsidRDefault="003F6327" w:rsidP="00303DC2">
            <w:pPr>
              <w:pStyle w:val="movimento2"/>
              <w:rPr>
                <w:color w:val="002060"/>
              </w:rPr>
            </w:pPr>
            <w:r w:rsidRPr="00480390">
              <w:rPr>
                <w:color w:val="002060"/>
              </w:rPr>
              <w:t> </w:t>
            </w:r>
          </w:p>
        </w:tc>
      </w:tr>
    </w:tbl>
    <w:p w14:paraId="6A78153B" w14:textId="77777777" w:rsidR="003F6327" w:rsidRPr="00480390" w:rsidRDefault="003F6327" w:rsidP="003F6327">
      <w:pPr>
        <w:pStyle w:val="titolo20"/>
        <w:divId w:val="527259509"/>
        <w:rPr>
          <w:rFonts w:eastAsiaTheme="minorEastAsia"/>
          <w:color w:val="002060"/>
        </w:rPr>
      </w:pPr>
      <w:r w:rsidRPr="0048039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404435BB" w14:textId="77777777" w:rsidTr="003F6327">
        <w:trPr>
          <w:divId w:val="527259509"/>
        </w:trPr>
        <w:tc>
          <w:tcPr>
            <w:tcW w:w="2200" w:type="dxa"/>
            <w:tcMar>
              <w:top w:w="20" w:type="dxa"/>
              <w:left w:w="20" w:type="dxa"/>
              <w:bottom w:w="20" w:type="dxa"/>
              <w:right w:w="20" w:type="dxa"/>
            </w:tcMar>
            <w:vAlign w:val="center"/>
            <w:hideMark/>
          </w:tcPr>
          <w:p w14:paraId="1BD363F5" w14:textId="77777777" w:rsidR="003F6327" w:rsidRPr="00480390" w:rsidRDefault="003F6327" w:rsidP="00303DC2">
            <w:pPr>
              <w:pStyle w:val="movimento"/>
              <w:rPr>
                <w:color w:val="002060"/>
              </w:rPr>
            </w:pPr>
            <w:r w:rsidRPr="00480390">
              <w:rPr>
                <w:color w:val="002060"/>
              </w:rPr>
              <w:t>BUSILACCHI FILIPPO</w:t>
            </w:r>
          </w:p>
        </w:tc>
        <w:tc>
          <w:tcPr>
            <w:tcW w:w="2200" w:type="dxa"/>
            <w:tcMar>
              <w:top w:w="20" w:type="dxa"/>
              <w:left w:w="20" w:type="dxa"/>
              <w:bottom w:w="20" w:type="dxa"/>
              <w:right w:w="20" w:type="dxa"/>
            </w:tcMar>
            <w:vAlign w:val="center"/>
            <w:hideMark/>
          </w:tcPr>
          <w:p w14:paraId="17AE7A95" w14:textId="77777777" w:rsidR="003F6327" w:rsidRPr="00480390" w:rsidRDefault="003F6327" w:rsidP="00303DC2">
            <w:pPr>
              <w:pStyle w:val="movimento2"/>
              <w:rPr>
                <w:color w:val="002060"/>
              </w:rPr>
            </w:pPr>
            <w:r w:rsidRPr="00480390">
              <w:rPr>
                <w:color w:val="002060"/>
              </w:rPr>
              <w:t xml:space="preserve">(VERBENA C5 ANCONA) </w:t>
            </w:r>
          </w:p>
        </w:tc>
        <w:tc>
          <w:tcPr>
            <w:tcW w:w="800" w:type="dxa"/>
            <w:tcMar>
              <w:top w:w="20" w:type="dxa"/>
              <w:left w:w="20" w:type="dxa"/>
              <w:bottom w:w="20" w:type="dxa"/>
              <w:right w:w="20" w:type="dxa"/>
            </w:tcMar>
            <w:vAlign w:val="center"/>
            <w:hideMark/>
          </w:tcPr>
          <w:p w14:paraId="1BA1720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BA076D3"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5FB2EED" w14:textId="77777777" w:rsidR="003F6327" w:rsidRPr="00480390" w:rsidRDefault="003F6327" w:rsidP="00303DC2">
            <w:pPr>
              <w:pStyle w:val="movimento2"/>
              <w:rPr>
                <w:color w:val="002060"/>
              </w:rPr>
            </w:pPr>
            <w:r w:rsidRPr="00480390">
              <w:rPr>
                <w:color w:val="002060"/>
              </w:rPr>
              <w:t> </w:t>
            </w:r>
          </w:p>
        </w:tc>
      </w:tr>
    </w:tbl>
    <w:p w14:paraId="13CE15B0" w14:textId="77777777" w:rsidR="003F6327" w:rsidRPr="00480390" w:rsidRDefault="003F6327" w:rsidP="003F6327">
      <w:pPr>
        <w:pStyle w:val="titolo20"/>
        <w:divId w:val="527259509"/>
        <w:rPr>
          <w:rFonts w:eastAsiaTheme="minorEastAsia"/>
          <w:color w:val="002060"/>
        </w:rPr>
      </w:pPr>
      <w:r w:rsidRPr="0048039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3C7404DF" w14:textId="77777777" w:rsidTr="003F6327">
        <w:trPr>
          <w:divId w:val="527259509"/>
        </w:trPr>
        <w:tc>
          <w:tcPr>
            <w:tcW w:w="2200" w:type="dxa"/>
            <w:tcMar>
              <w:top w:w="20" w:type="dxa"/>
              <w:left w:w="20" w:type="dxa"/>
              <w:bottom w:w="20" w:type="dxa"/>
              <w:right w:w="20" w:type="dxa"/>
            </w:tcMar>
            <w:vAlign w:val="center"/>
            <w:hideMark/>
          </w:tcPr>
          <w:p w14:paraId="6422B0BD" w14:textId="77777777" w:rsidR="003F6327" w:rsidRPr="00480390" w:rsidRDefault="003F6327" w:rsidP="00303DC2">
            <w:pPr>
              <w:pStyle w:val="movimento"/>
              <w:rPr>
                <w:color w:val="002060"/>
              </w:rPr>
            </w:pPr>
            <w:r w:rsidRPr="00480390">
              <w:rPr>
                <w:color w:val="002060"/>
              </w:rPr>
              <w:t>PIERPAOLI MATTEO</w:t>
            </w:r>
          </w:p>
        </w:tc>
        <w:tc>
          <w:tcPr>
            <w:tcW w:w="2200" w:type="dxa"/>
            <w:tcMar>
              <w:top w:w="20" w:type="dxa"/>
              <w:left w:w="20" w:type="dxa"/>
              <w:bottom w:w="20" w:type="dxa"/>
              <w:right w:w="20" w:type="dxa"/>
            </w:tcMar>
            <w:vAlign w:val="center"/>
            <w:hideMark/>
          </w:tcPr>
          <w:p w14:paraId="21E33E85" w14:textId="77777777" w:rsidR="003F6327" w:rsidRPr="00480390" w:rsidRDefault="003F6327" w:rsidP="00303DC2">
            <w:pPr>
              <w:pStyle w:val="movimento2"/>
              <w:rPr>
                <w:color w:val="002060"/>
              </w:rPr>
            </w:pPr>
            <w:r w:rsidRPr="00480390">
              <w:rPr>
                <w:color w:val="002060"/>
              </w:rPr>
              <w:t xml:space="preserve">(CHIARAVALLE FUTSAL) </w:t>
            </w:r>
          </w:p>
        </w:tc>
        <w:tc>
          <w:tcPr>
            <w:tcW w:w="800" w:type="dxa"/>
            <w:tcMar>
              <w:top w:w="20" w:type="dxa"/>
              <w:left w:w="20" w:type="dxa"/>
              <w:bottom w:w="20" w:type="dxa"/>
              <w:right w:w="20" w:type="dxa"/>
            </w:tcMar>
            <w:vAlign w:val="center"/>
            <w:hideMark/>
          </w:tcPr>
          <w:p w14:paraId="25E23176"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19037BB" w14:textId="77777777" w:rsidR="003F6327" w:rsidRPr="00480390" w:rsidRDefault="003F6327" w:rsidP="00303DC2">
            <w:pPr>
              <w:pStyle w:val="movimento"/>
              <w:rPr>
                <w:color w:val="002060"/>
              </w:rPr>
            </w:pPr>
            <w:r w:rsidRPr="00480390">
              <w:rPr>
                <w:color w:val="002060"/>
              </w:rPr>
              <w:t>PACENTI GIACOMO</w:t>
            </w:r>
          </w:p>
        </w:tc>
        <w:tc>
          <w:tcPr>
            <w:tcW w:w="2200" w:type="dxa"/>
            <w:tcMar>
              <w:top w:w="20" w:type="dxa"/>
              <w:left w:w="20" w:type="dxa"/>
              <w:bottom w:w="20" w:type="dxa"/>
              <w:right w:w="20" w:type="dxa"/>
            </w:tcMar>
            <w:vAlign w:val="center"/>
            <w:hideMark/>
          </w:tcPr>
          <w:p w14:paraId="44B70628" w14:textId="77777777" w:rsidR="003F6327" w:rsidRPr="00480390" w:rsidRDefault="003F6327" w:rsidP="00303DC2">
            <w:pPr>
              <w:pStyle w:val="movimento2"/>
              <w:rPr>
                <w:color w:val="002060"/>
              </w:rPr>
            </w:pPr>
            <w:r w:rsidRPr="00480390">
              <w:rPr>
                <w:color w:val="002060"/>
              </w:rPr>
              <w:t>(</w:t>
            </w:r>
            <w:proofErr w:type="gramStart"/>
            <w:r w:rsidRPr="00480390">
              <w:rPr>
                <w:color w:val="002060"/>
              </w:rPr>
              <w:t>CITTA</w:t>
            </w:r>
            <w:proofErr w:type="gramEnd"/>
            <w:r w:rsidRPr="00480390">
              <w:rPr>
                <w:color w:val="002060"/>
              </w:rPr>
              <w:t xml:space="preserve"> DI OSTRA) </w:t>
            </w:r>
          </w:p>
        </w:tc>
      </w:tr>
    </w:tbl>
    <w:p w14:paraId="49EBBEC5" w14:textId="77777777" w:rsidR="003F6327" w:rsidRPr="00480390" w:rsidRDefault="003F6327" w:rsidP="003F6327">
      <w:pPr>
        <w:pStyle w:val="titolo20"/>
        <w:divId w:val="527259509"/>
        <w:rPr>
          <w:rFonts w:eastAsiaTheme="minorEastAsia"/>
          <w:color w:val="002060"/>
        </w:rPr>
      </w:pPr>
      <w:r w:rsidRPr="0048039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26B281BD" w14:textId="77777777" w:rsidTr="003F6327">
        <w:trPr>
          <w:divId w:val="527259509"/>
        </w:trPr>
        <w:tc>
          <w:tcPr>
            <w:tcW w:w="2200" w:type="dxa"/>
            <w:tcMar>
              <w:top w:w="20" w:type="dxa"/>
              <w:left w:w="20" w:type="dxa"/>
              <w:bottom w:w="20" w:type="dxa"/>
              <w:right w:w="20" w:type="dxa"/>
            </w:tcMar>
            <w:vAlign w:val="center"/>
            <w:hideMark/>
          </w:tcPr>
          <w:p w14:paraId="74026AA6" w14:textId="77777777" w:rsidR="003F6327" w:rsidRPr="00480390" w:rsidRDefault="003F6327" w:rsidP="00303DC2">
            <w:pPr>
              <w:pStyle w:val="movimento"/>
              <w:rPr>
                <w:color w:val="002060"/>
              </w:rPr>
            </w:pPr>
            <w:r w:rsidRPr="00480390">
              <w:rPr>
                <w:color w:val="002060"/>
              </w:rPr>
              <w:t>PIERI NICOLAS</w:t>
            </w:r>
          </w:p>
        </w:tc>
        <w:tc>
          <w:tcPr>
            <w:tcW w:w="2200" w:type="dxa"/>
            <w:tcMar>
              <w:top w:w="20" w:type="dxa"/>
              <w:left w:w="20" w:type="dxa"/>
              <w:bottom w:w="20" w:type="dxa"/>
              <w:right w:w="20" w:type="dxa"/>
            </w:tcMar>
            <w:vAlign w:val="center"/>
            <w:hideMark/>
          </w:tcPr>
          <w:p w14:paraId="1BC24F67" w14:textId="77777777" w:rsidR="003F6327" w:rsidRPr="00480390" w:rsidRDefault="003F6327" w:rsidP="00303DC2">
            <w:pPr>
              <w:pStyle w:val="movimento2"/>
              <w:rPr>
                <w:color w:val="002060"/>
              </w:rPr>
            </w:pPr>
            <w:r w:rsidRPr="00480390">
              <w:rPr>
                <w:color w:val="002060"/>
              </w:rPr>
              <w:t xml:space="preserve">(ALMA JUVENTUS FANO) </w:t>
            </w:r>
          </w:p>
        </w:tc>
        <w:tc>
          <w:tcPr>
            <w:tcW w:w="800" w:type="dxa"/>
            <w:tcMar>
              <w:top w:w="20" w:type="dxa"/>
              <w:left w:w="20" w:type="dxa"/>
              <w:bottom w:w="20" w:type="dxa"/>
              <w:right w:w="20" w:type="dxa"/>
            </w:tcMar>
            <w:vAlign w:val="center"/>
            <w:hideMark/>
          </w:tcPr>
          <w:p w14:paraId="086CE7E1"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50864D3" w14:textId="77777777" w:rsidR="003F6327" w:rsidRPr="00480390" w:rsidRDefault="003F6327" w:rsidP="00303DC2">
            <w:pPr>
              <w:pStyle w:val="movimento"/>
              <w:rPr>
                <w:color w:val="002060"/>
              </w:rPr>
            </w:pPr>
            <w:r w:rsidRPr="00480390">
              <w:rPr>
                <w:color w:val="002060"/>
              </w:rPr>
              <w:t>PISTELLI FRANCESCO</w:t>
            </w:r>
          </w:p>
        </w:tc>
        <w:tc>
          <w:tcPr>
            <w:tcW w:w="2200" w:type="dxa"/>
            <w:tcMar>
              <w:top w:w="20" w:type="dxa"/>
              <w:left w:w="20" w:type="dxa"/>
              <w:bottom w:w="20" w:type="dxa"/>
              <w:right w:w="20" w:type="dxa"/>
            </w:tcMar>
            <w:vAlign w:val="center"/>
            <w:hideMark/>
          </w:tcPr>
          <w:p w14:paraId="3E10D46F" w14:textId="77777777" w:rsidR="003F6327" w:rsidRPr="00480390" w:rsidRDefault="003F6327" w:rsidP="00303DC2">
            <w:pPr>
              <w:pStyle w:val="movimento2"/>
              <w:rPr>
                <w:color w:val="002060"/>
              </w:rPr>
            </w:pPr>
            <w:r w:rsidRPr="00480390">
              <w:rPr>
                <w:color w:val="002060"/>
              </w:rPr>
              <w:t xml:space="preserve">(CHIARAVALLE FUTSAL) </w:t>
            </w:r>
          </w:p>
        </w:tc>
      </w:tr>
    </w:tbl>
    <w:p w14:paraId="2927FA37" w14:textId="77777777" w:rsidR="003F6327" w:rsidRPr="00480390" w:rsidRDefault="003F6327" w:rsidP="003F6327">
      <w:pPr>
        <w:pStyle w:val="titolo20"/>
        <w:divId w:val="527259509"/>
        <w:rPr>
          <w:rFonts w:eastAsiaTheme="minorEastAsia"/>
          <w:color w:val="002060"/>
        </w:rPr>
      </w:pPr>
      <w:r w:rsidRPr="0048039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04FD9055" w14:textId="77777777" w:rsidTr="003F6327">
        <w:trPr>
          <w:divId w:val="527259509"/>
        </w:trPr>
        <w:tc>
          <w:tcPr>
            <w:tcW w:w="2200" w:type="dxa"/>
            <w:tcMar>
              <w:top w:w="20" w:type="dxa"/>
              <w:left w:w="20" w:type="dxa"/>
              <w:bottom w:w="20" w:type="dxa"/>
              <w:right w:w="20" w:type="dxa"/>
            </w:tcMar>
            <w:vAlign w:val="center"/>
            <w:hideMark/>
          </w:tcPr>
          <w:p w14:paraId="7DB6DF8D" w14:textId="77777777" w:rsidR="003F6327" w:rsidRPr="00480390" w:rsidRDefault="003F6327" w:rsidP="00303DC2">
            <w:pPr>
              <w:pStyle w:val="movimento"/>
              <w:rPr>
                <w:color w:val="002060"/>
              </w:rPr>
            </w:pPr>
            <w:r w:rsidRPr="00480390">
              <w:rPr>
                <w:color w:val="002060"/>
              </w:rPr>
              <w:t>BALDASSARRI ANDREA</w:t>
            </w:r>
          </w:p>
        </w:tc>
        <w:tc>
          <w:tcPr>
            <w:tcW w:w="2200" w:type="dxa"/>
            <w:tcMar>
              <w:top w:w="20" w:type="dxa"/>
              <w:left w:w="20" w:type="dxa"/>
              <w:bottom w:w="20" w:type="dxa"/>
              <w:right w:w="20" w:type="dxa"/>
            </w:tcMar>
            <w:vAlign w:val="center"/>
            <w:hideMark/>
          </w:tcPr>
          <w:p w14:paraId="6BAB20AD" w14:textId="77777777" w:rsidR="003F6327" w:rsidRPr="00480390" w:rsidRDefault="003F6327" w:rsidP="00303DC2">
            <w:pPr>
              <w:pStyle w:val="movimento2"/>
              <w:rPr>
                <w:color w:val="002060"/>
              </w:rPr>
            </w:pPr>
            <w:r w:rsidRPr="00480390">
              <w:rPr>
                <w:color w:val="002060"/>
              </w:rPr>
              <w:t xml:space="preserve">(ACLI VILLA MUSONE) </w:t>
            </w:r>
          </w:p>
        </w:tc>
        <w:tc>
          <w:tcPr>
            <w:tcW w:w="800" w:type="dxa"/>
            <w:tcMar>
              <w:top w:w="20" w:type="dxa"/>
              <w:left w:w="20" w:type="dxa"/>
              <w:bottom w:w="20" w:type="dxa"/>
              <w:right w:w="20" w:type="dxa"/>
            </w:tcMar>
            <w:vAlign w:val="center"/>
            <w:hideMark/>
          </w:tcPr>
          <w:p w14:paraId="1F1181D0"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DADD0DD" w14:textId="77777777" w:rsidR="003F6327" w:rsidRPr="00480390" w:rsidRDefault="003F6327" w:rsidP="00303DC2">
            <w:pPr>
              <w:pStyle w:val="movimento"/>
              <w:rPr>
                <w:color w:val="002060"/>
              </w:rPr>
            </w:pPr>
            <w:r w:rsidRPr="00480390">
              <w:rPr>
                <w:color w:val="002060"/>
              </w:rPr>
              <w:t>IACOPONI FRANCESCO</w:t>
            </w:r>
          </w:p>
        </w:tc>
        <w:tc>
          <w:tcPr>
            <w:tcW w:w="2200" w:type="dxa"/>
            <w:tcMar>
              <w:top w:w="20" w:type="dxa"/>
              <w:left w:w="20" w:type="dxa"/>
              <w:bottom w:w="20" w:type="dxa"/>
              <w:right w:w="20" w:type="dxa"/>
            </w:tcMar>
            <w:vAlign w:val="center"/>
            <w:hideMark/>
          </w:tcPr>
          <w:p w14:paraId="1032B95B" w14:textId="77777777" w:rsidR="003F6327" w:rsidRPr="00480390" w:rsidRDefault="003F6327" w:rsidP="00303DC2">
            <w:pPr>
              <w:pStyle w:val="movimento2"/>
              <w:rPr>
                <w:color w:val="002060"/>
              </w:rPr>
            </w:pPr>
            <w:r w:rsidRPr="00480390">
              <w:rPr>
                <w:color w:val="002060"/>
              </w:rPr>
              <w:t xml:space="preserve">(ACLI VILLA MUSONE) </w:t>
            </w:r>
          </w:p>
        </w:tc>
      </w:tr>
      <w:tr w:rsidR="003F6327" w:rsidRPr="00480390" w14:paraId="195202AA" w14:textId="77777777" w:rsidTr="003F6327">
        <w:trPr>
          <w:divId w:val="527259509"/>
        </w:trPr>
        <w:tc>
          <w:tcPr>
            <w:tcW w:w="2200" w:type="dxa"/>
            <w:tcMar>
              <w:top w:w="20" w:type="dxa"/>
              <w:left w:w="20" w:type="dxa"/>
              <w:bottom w:w="20" w:type="dxa"/>
              <w:right w:w="20" w:type="dxa"/>
            </w:tcMar>
            <w:vAlign w:val="center"/>
            <w:hideMark/>
          </w:tcPr>
          <w:p w14:paraId="0E96D02B" w14:textId="77777777" w:rsidR="003F6327" w:rsidRPr="00480390" w:rsidRDefault="003F6327" w:rsidP="00303DC2">
            <w:pPr>
              <w:pStyle w:val="movimento"/>
              <w:rPr>
                <w:color w:val="002060"/>
              </w:rPr>
            </w:pPr>
            <w:r w:rsidRPr="00480390">
              <w:rPr>
                <w:color w:val="002060"/>
              </w:rPr>
              <w:t>BARTOLACCI GABRIELE</w:t>
            </w:r>
          </w:p>
        </w:tc>
        <w:tc>
          <w:tcPr>
            <w:tcW w:w="2200" w:type="dxa"/>
            <w:tcMar>
              <w:top w:w="20" w:type="dxa"/>
              <w:left w:w="20" w:type="dxa"/>
              <w:bottom w:w="20" w:type="dxa"/>
              <w:right w:w="20" w:type="dxa"/>
            </w:tcMar>
            <w:vAlign w:val="center"/>
            <w:hideMark/>
          </w:tcPr>
          <w:p w14:paraId="4ABCB971" w14:textId="77777777" w:rsidR="003F6327" w:rsidRPr="00480390" w:rsidRDefault="003F6327" w:rsidP="00303DC2">
            <w:pPr>
              <w:pStyle w:val="movimento2"/>
              <w:rPr>
                <w:color w:val="002060"/>
              </w:rPr>
            </w:pPr>
            <w:r w:rsidRPr="00480390">
              <w:rPr>
                <w:color w:val="002060"/>
              </w:rPr>
              <w:t xml:space="preserve">(AMICI DEL CENTROSOCIO SP.) </w:t>
            </w:r>
          </w:p>
        </w:tc>
        <w:tc>
          <w:tcPr>
            <w:tcW w:w="800" w:type="dxa"/>
            <w:tcMar>
              <w:top w:w="20" w:type="dxa"/>
              <w:left w:w="20" w:type="dxa"/>
              <w:bottom w:w="20" w:type="dxa"/>
              <w:right w:w="20" w:type="dxa"/>
            </w:tcMar>
            <w:vAlign w:val="center"/>
            <w:hideMark/>
          </w:tcPr>
          <w:p w14:paraId="45230A41"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C4D3029" w14:textId="77777777" w:rsidR="003F6327" w:rsidRPr="00480390" w:rsidRDefault="003F6327" w:rsidP="00303DC2">
            <w:pPr>
              <w:pStyle w:val="movimento"/>
              <w:rPr>
                <w:color w:val="002060"/>
              </w:rPr>
            </w:pPr>
            <w:r w:rsidRPr="00480390">
              <w:rPr>
                <w:color w:val="002060"/>
              </w:rPr>
              <w:t>DEL GRECO ALESSIO</w:t>
            </w:r>
          </w:p>
        </w:tc>
        <w:tc>
          <w:tcPr>
            <w:tcW w:w="2200" w:type="dxa"/>
            <w:tcMar>
              <w:top w:w="20" w:type="dxa"/>
              <w:left w:w="20" w:type="dxa"/>
              <w:bottom w:w="20" w:type="dxa"/>
              <w:right w:w="20" w:type="dxa"/>
            </w:tcMar>
            <w:vAlign w:val="center"/>
            <w:hideMark/>
          </w:tcPr>
          <w:p w14:paraId="683D78D9" w14:textId="77777777" w:rsidR="003F6327" w:rsidRPr="00480390" w:rsidRDefault="003F6327" w:rsidP="00303DC2">
            <w:pPr>
              <w:pStyle w:val="movimento2"/>
              <w:rPr>
                <w:color w:val="002060"/>
              </w:rPr>
            </w:pPr>
            <w:r w:rsidRPr="00480390">
              <w:rPr>
                <w:color w:val="002060"/>
              </w:rPr>
              <w:t xml:space="preserve">(CHIARAVALLE FUTSAL) </w:t>
            </w:r>
          </w:p>
        </w:tc>
      </w:tr>
      <w:tr w:rsidR="003F6327" w:rsidRPr="00480390" w14:paraId="64E047F5" w14:textId="77777777" w:rsidTr="003F6327">
        <w:trPr>
          <w:divId w:val="527259509"/>
        </w:trPr>
        <w:tc>
          <w:tcPr>
            <w:tcW w:w="2200" w:type="dxa"/>
            <w:tcMar>
              <w:top w:w="20" w:type="dxa"/>
              <w:left w:w="20" w:type="dxa"/>
              <w:bottom w:w="20" w:type="dxa"/>
              <w:right w:w="20" w:type="dxa"/>
            </w:tcMar>
            <w:vAlign w:val="center"/>
            <w:hideMark/>
          </w:tcPr>
          <w:p w14:paraId="7A3CE176" w14:textId="77777777" w:rsidR="003F6327" w:rsidRPr="00480390" w:rsidRDefault="003F6327" w:rsidP="00303DC2">
            <w:pPr>
              <w:pStyle w:val="movimento"/>
              <w:rPr>
                <w:color w:val="002060"/>
              </w:rPr>
            </w:pPr>
            <w:r w:rsidRPr="00480390">
              <w:rPr>
                <w:color w:val="002060"/>
              </w:rPr>
              <w:t>CONTI GABRIELE</w:t>
            </w:r>
          </w:p>
        </w:tc>
        <w:tc>
          <w:tcPr>
            <w:tcW w:w="2200" w:type="dxa"/>
            <w:tcMar>
              <w:top w:w="20" w:type="dxa"/>
              <w:left w:w="20" w:type="dxa"/>
              <w:bottom w:w="20" w:type="dxa"/>
              <w:right w:w="20" w:type="dxa"/>
            </w:tcMar>
            <w:vAlign w:val="center"/>
            <w:hideMark/>
          </w:tcPr>
          <w:p w14:paraId="0CA2646E" w14:textId="77777777" w:rsidR="003F6327" w:rsidRPr="00480390" w:rsidRDefault="003F6327" w:rsidP="00303DC2">
            <w:pPr>
              <w:pStyle w:val="movimento2"/>
              <w:rPr>
                <w:color w:val="002060"/>
              </w:rPr>
            </w:pPr>
            <w:r w:rsidRPr="00480390">
              <w:rPr>
                <w:color w:val="002060"/>
              </w:rPr>
              <w:t>(</w:t>
            </w:r>
            <w:proofErr w:type="gramStart"/>
            <w:r w:rsidRPr="00480390">
              <w:rPr>
                <w:color w:val="002060"/>
              </w:rPr>
              <w:t>CITTA</w:t>
            </w:r>
            <w:proofErr w:type="gramEnd"/>
            <w:r w:rsidRPr="00480390">
              <w:rPr>
                <w:color w:val="002060"/>
              </w:rPr>
              <w:t xml:space="preserve"> DI OSTRA) </w:t>
            </w:r>
          </w:p>
        </w:tc>
        <w:tc>
          <w:tcPr>
            <w:tcW w:w="800" w:type="dxa"/>
            <w:tcMar>
              <w:top w:w="20" w:type="dxa"/>
              <w:left w:w="20" w:type="dxa"/>
              <w:bottom w:w="20" w:type="dxa"/>
              <w:right w:w="20" w:type="dxa"/>
            </w:tcMar>
            <w:vAlign w:val="center"/>
            <w:hideMark/>
          </w:tcPr>
          <w:p w14:paraId="4CF38D7A"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6876008"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27BDD2A" w14:textId="77777777" w:rsidR="003F6327" w:rsidRPr="00480390" w:rsidRDefault="003F6327" w:rsidP="00303DC2">
            <w:pPr>
              <w:pStyle w:val="movimento2"/>
              <w:rPr>
                <w:color w:val="002060"/>
              </w:rPr>
            </w:pPr>
            <w:r w:rsidRPr="00480390">
              <w:rPr>
                <w:color w:val="002060"/>
              </w:rPr>
              <w:t> </w:t>
            </w:r>
          </w:p>
        </w:tc>
      </w:tr>
    </w:tbl>
    <w:p w14:paraId="0B356896" w14:textId="77777777" w:rsidR="003F6327" w:rsidRDefault="003F6327" w:rsidP="003F6327">
      <w:pPr>
        <w:pStyle w:val="breakline"/>
        <w:divId w:val="527259509"/>
        <w:rPr>
          <w:color w:val="002060"/>
        </w:rPr>
      </w:pPr>
    </w:p>
    <w:p w14:paraId="1AFA0029" w14:textId="77777777" w:rsidR="003F6327" w:rsidRPr="00A070F8" w:rsidRDefault="003F6327" w:rsidP="003F632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03E4EB2E" w14:textId="77777777" w:rsidR="003F6327" w:rsidRPr="00A070F8" w:rsidRDefault="003F6327" w:rsidP="003F632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001F05BA" w14:textId="77777777" w:rsidR="003F6327" w:rsidRPr="00480390" w:rsidRDefault="003F6327" w:rsidP="003F6327">
      <w:pPr>
        <w:pStyle w:val="breakline"/>
        <w:divId w:val="527259509"/>
        <w:rPr>
          <w:rFonts w:eastAsiaTheme="minorEastAsia"/>
          <w:color w:val="002060"/>
        </w:rPr>
      </w:pPr>
    </w:p>
    <w:p w14:paraId="412B6505" w14:textId="77777777" w:rsidR="003F6327" w:rsidRPr="00480390" w:rsidRDefault="003F6327" w:rsidP="003F6327">
      <w:pPr>
        <w:pStyle w:val="titoloprinc0"/>
        <w:divId w:val="527259509"/>
        <w:rPr>
          <w:color w:val="002060"/>
        </w:rPr>
      </w:pPr>
      <w:r w:rsidRPr="00480390">
        <w:rPr>
          <w:color w:val="002060"/>
        </w:rPr>
        <w:t>CLASSIFICA</w:t>
      </w:r>
    </w:p>
    <w:p w14:paraId="38CF505A" w14:textId="77777777" w:rsidR="003F6327" w:rsidRPr="00480390" w:rsidRDefault="003F6327" w:rsidP="003F6327">
      <w:pPr>
        <w:pStyle w:val="breakline"/>
        <w:divId w:val="527259509"/>
        <w:rPr>
          <w:color w:val="002060"/>
        </w:rPr>
      </w:pPr>
    </w:p>
    <w:p w14:paraId="044A6544" w14:textId="77777777" w:rsidR="003F6327" w:rsidRPr="00480390" w:rsidRDefault="003F6327" w:rsidP="003F6327">
      <w:pPr>
        <w:pStyle w:val="breakline"/>
        <w:divId w:val="527259509"/>
        <w:rPr>
          <w:color w:val="002060"/>
        </w:rPr>
      </w:pPr>
    </w:p>
    <w:p w14:paraId="351B89A4" w14:textId="77777777" w:rsidR="003F6327" w:rsidRPr="00480390" w:rsidRDefault="003F6327" w:rsidP="003F6327">
      <w:pPr>
        <w:pStyle w:val="sottotitolocampionato10"/>
        <w:divId w:val="527259509"/>
        <w:rPr>
          <w:color w:val="002060"/>
        </w:rPr>
      </w:pPr>
      <w:r w:rsidRPr="0048039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484667F0"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C2B4C"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5F0D4"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4D65A"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FEC4D"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902E4"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0B227"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F6D65"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46C65"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F3B13"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A46AD" w14:textId="77777777" w:rsidR="003F6327" w:rsidRPr="00480390" w:rsidRDefault="003F6327" w:rsidP="00303DC2">
            <w:pPr>
              <w:pStyle w:val="headertabella0"/>
              <w:rPr>
                <w:color w:val="002060"/>
              </w:rPr>
            </w:pPr>
            <w:r w:rsidRPr="00480390">
              <w:rPr>
                <w:color w:val="002060"/>
              </w:rPr>
              <w:t>PE</w:t>
            </w:r>
          </w:p>
        </w:tc>
      </w:tr>
      <w:tr w:rsidR="003F6327" w:rsidRPr="00480390" w14:paraId="5144971A"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0E3D3A" w14:textId="77777777" w:rsidR="003F6327" w:rsidRPr="00480390" w:rsidRDefault="003F6327" w:rsidP="00303DC2">
            <w:pPr>
              <w:pStyle w:val="rowtabella0"/>
              <w:rPr>
                <w:color w:val="002060"/>
              </w:rPr>
            </w:pPr>
            <w:r w:rsidRPr="00480390">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FA825" w14:textId="77777777" w:rsidR="003F6327" w:rsidRPr="00480390" w:rsidRDefault="003F6327" w:rsidP="00303DC2">
            <w:pPr>
              <w:pStyle w:val="rowtabella0"/>
              <w:jc w:val="center"/>
              <w:rPr>
                <w:color w:val="002060"/>
              </w:rPr>
            </w:pPr>
            <w:r w:rsidRPr="004803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277A0"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3E2FC"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79751"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4D9FE"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B9768" w14:textId="77777777" w:rsidR="003F6327" w:rsidRPr="00480390" w:rsidRDefault="003F6327" w:rsidP="00303DC2">
            <w:pPr>
              <w:pStyle w:val="rowtabella0"/>
              <w:jc w:val="center"/>
              <w:rPr>
                <w:color w:val="002060"/>
              </w:rPr>
            </w:pPr>
            <w:r w:rsidRPr="0048039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C11C0"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1C999"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FAAB5" w14:textId="77777777" w:rsidR="003F6327" w:rsidRPr="00480390" w:rsidRDefault="003F6327" w:rsidP="00303DC2">
            <w:pPr>
              <w:pStyle w:val="rowtabella0"/>
              <w:jc w:val="center"/>
              <w:rPr>
                <w:color w:val="002060"/>
              </w:rPr>
            </w:pPr>
            <w:r w:rsidRPr="00480390">
              <w:rPr>
                <w:color w:val="002060"/>
              </w:rPr>
              <w:t>0</w:t>
            </w:r>
          </w:p>
        </w:tc>
      </w:tr>
      <w:tr w:rsidR="003F6327" w:rsidRPr="00480390" w14:paraId="700EF58C"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65A6DF" w14:textId="77777777" w:rsidR="003F6327" w:rsidRPr="00480390" w:rsidRDefault="003F6327" w:rsidP="00303DC2">
            <w:pPr>
              <w:pStyle w:val="rowtabella0"/>
              <w:rPr>
                <w:color w:val="002060"/>
              </w:rPr>
            </w:pPr>
            <w:r w:rsidRPr="00480390">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F9E78"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F12D3"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1E918"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7F949"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34EDE"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5837A"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19737" w14:textId="77777777" w:rsidR="003F6327" w:rsidRPr="00480390" w:rsidRDefault="003F6327" w:rsidP="00303DC2">
            <w:pPr>
              <w:pStyle w:val="rowtabella0"/>
              <w:jc w:val="center"/>
              <w:rPr>
                <w:color w:val="002060"/>
              </w:rPr>
            </w:pPr>
            <w:r w:rsidRPr="004803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30626" w14:textId="77777777" w:rsidR="003F6327" w:rsidRPr="00480390" w:rsidRDefault="003F6327" w:rsidP="00303DC2">
            <w:pPr>
              <w:pStyle w:val="rowtabella0"/>
              <w:jc w:val="center"/>
              <w:rPr>
                <w:color w:val="002060"/>
              </w:rPr>
            </w:pPr>
            <w:r w:rsidRPr="004803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FD298" w14:textId="77777777" w:rsidR="003F6327" w:rsidRPr="00480390" w:rsidRDefault="003F6327" w:rsidP="00303DC2">
            <w:pPr>
              <w:pStyle w:val="rowtabella0"/>
              <w:jc w:val="center"/>
              <w:rPr>
                <w:color w:val="002060"/>
              </w:rPr>
            </w:pPr>
            <w:r w:rsidRPr="00480390">
              <w:rPr>
                <w:color w:val="002060"/>
              </w:rPr>
              <w:t>0</w:t>
            </w:r>
          </w:p>
        </w:tc>
      </w:tr>
      <w:tr w:rsidR="003F6327" w:rsidRPr="00480390" w14:paraId="63A537E5"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EEDE18" w14:textId="77777777" w:rsidR="003F6327" w:rsidRPr="00480390" w:rsidRDefault="003F6327" w:rsidP="00303DC2">
            <w:pPr>
              <w:pStyle w:val="rowtabella0"/>
              <w:rPr>
                <w:color w:val="002060"/>
              </w:rPr>
            </w:pPr>
            <w:r w:rsidRPr="0048039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AF74A"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DB10A"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DC0B1"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6545D"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F5C9B"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0AAEE" w14:textId="77777777" w:rsidR="003F6327" w:rsidRPr="00480390" w:rsidRDefault="003F6327" w:rsidP="00303DC2">
            <w:pPr>
              <w:pStyle w:val="rowtabella0"/>
              <w:jc w:val="center"/>
              <w:rPr>
                <w:color w:val="002060"/>
              </w:rPr>
            </w:pPr>
            <w:r w:rsidRPr="004803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A59C9"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32804"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323E7" w14:textId="77777777" w:rsidR="003F6327" w:rsidRPr="00480390" w:rsidRDefault="003F6327" w:rsidP="00303DC2">
            <w:pPr>
              <w:pStyle w:val="rowtabella0"/>
              <w:jc w:val="center"/>
              <w:rPr>
                <w:color w:val="002060"/>
              </w:rPr>
            </w:pPr>
            <w:r w:rsidRPr="00480390">
              <w:rPr>
                <w:color w:val="002060"/>
              </w:rPr>
              <w:t>0</w:t>
            </w:r>
          </w:p>
        </w:tc>
      </w:tr>
      <w:tr w:rsidR="003F6327" w:rsidRPr="00480390" w14:paraId="59446260"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5E4A5F" w14:textId="77777777" w:rsidR="003F6327" w:rsidRPr="00480390" w:rsidRDefault="003F6327" w:rsidP="00303DC2">
            <w:pPr>
              <w:pStyle w:val="rowtabella0"/>
              <w:rPr>
                <w:color w:val="002060"/>
              </w:rPr>
            </w:pPr>
            <w:r w:rsidRPr="00480390">
              <w:rPr>
                <w:color w:val="002060"/>
              </w:rPr>
              <w:t xml:space="preserve">A.S.D. </w:t>
            </w:r>
            <w:proofErr w:type="gramStart"/>
            <w:r w:rsidRPr="00480390">
              <w:rPr>
                <w:color w:val="002060"/>
              </w:rPr>
              <w:t>CITTA</w:t>
            </w:r>
            <w:proofErr w:type="gramEnd"/>
            <w:r w:rsidRPr="00480390">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7F3DB"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2EE21"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62C1A"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6993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FCC0A"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360F1" w14:textId="77777777" w:rsidR="003F6327" w:rsidRPr="00480390" w:rsidRDefault="003F6327" w:rsidP="00303DC2">
            <w:pPr>
              <w:pStyle w:val="rowtabella0"/>
              <w:jc w:val="center"/>
              <w:rPr>
                <w:color w:val="002060"/>
              </w:rPr>
            </w:pPr>
            <w:r w:rsidRPr="004803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AD810" w14:textId="77777777" w:rsidR="003F6327" w:rsidRPr="00480390" w:rsidRDefault="003F6327" w:rsidP="00303DC2">
            <w:pPr>
              <w:pStyle w:val="rowtabella0"/>
              <w:jc w:val="center"/>
              <w:rPr>
                <w:color w:val="002060"/>
              </w:rPr>
            </w:pPr>
            <w:r w:rsidRPr="0048039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FC7D7"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23768" w14:textId="77777777" w:rsidR="003F6327" w:rsidRPr="00480390" w:rsidRDefault="003F6327" w:rsidP="00303DC2">
            <w:pPr>
              <w:pStyle w:val="rowtabella0"/>
              <w:jc w:val="center"/>
              <w:rPr>
                <w:color w:val="002060"/>
              </w:rPr>
            </w:pPr>
            <w:r w:rsidRPr="00480390">
              <w:rPr>
                <w:color w:val="002060"/>
              </w:rPr>
              <w:t>0</w:t>
            </w:r>
          </w:p>
        </w:tc>
      </w:tr>
      <w:tr w:rsidR="003F6327" w:rsidRPr="00480390" w14:paraId="440C6896"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7EF5A9" w14:textId="77777777" w:rsidR="003F6327" w:rsidRPr="00480390" w:rsidRDefault="003F6327" w:rsidP="00303DC2">
            <w:pPr>
              <w:pStyle w:val="rowtabella0"/>
              <w:rPr>
                <w:color w:val="002060"/>
              </w:rPr>
            </w:pPr>
            <w:r w:rsidRPr="00480390">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326BE"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21266"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8C8EB"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0AE91"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5F0A8"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E19CC" w14:textId="77777777" w:rsidR="003F6327" w:rsidRPr="00480390" w:rsidRDefault="003F6327" w:rsidP="00303DC2">
            <w:pPr>
              <w:pStyle w:val="rowtabella0"/>
              <w:jc w:val="center"/>
              <w:rPr>
                <w:color w:val="002060"/>
              </w:rPr>
            </w:pPr>
            <w:r w:rsidRPr="004803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08CDD"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8C762"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5F748" w14:textId="77777777" w:rsidR="003F6327" w:rsidRPr="00480390" w:rsidRDefault="003F6327" w:rsidP="00303DC2">
            <w:pPr>
              <w:pStyle w:val="rowtabella0"/>
              <w:jc w:val="center"/>
              <w:rPr>
                <w:color w:val="002060"/>
              </w:rPr>
            </w:pPr>
            <w:r w:rsidRPr="00480390">
              <w:rPr>
                <w:color w:val="002060"/>
              </w:rPr>
              <w:t>0</w:t>
            </w:r>
          </w:p>
        </w:tc>
      </w:tr>
      <w:tr w:rsidR="003F6327" w:rsidRPr="00480390" w14:paraId="1A655B64"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151DC2" w14:textId="77777777" w:rsidR="003F6327" w:rsidRPr="00480390" w:rsidRDefault="003F6327" w:rsidP="00303DC2">
            <w:pPr>
              <w:pStyle w:val="rowtabella0"/>
              <w:rPr>
                <w:color w:val="002060"/>
              </w:rPr>
            </w:pPr>
            <w:r w:rsidRPr="00480390">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35817"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76889"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2251D"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69F1A"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292EA"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B1F8F" w14:textId="77777777" w:rsidR="003F6327" w:rsidRPr="00480390" w:rsidRDefault="003F6327" w:rsidP="00303DC2">
            <w:pPr>
              <w:pStyle w:val="rowtabella0"/>
              <w:jc w:val="center"/>
              <w:rPr>
                <w:color w:val="002060"/>
              </w:rPr>
            </w:pPr>
            <w:r w:rsidRPr="004803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670DD" w14:textId="77777777" w:rsidR="003F6327" w:rsidRPr="00480390" w:rsidRDefault="003F6327" w:rsidP="00303DC2">
            <w:pPr>
              <w:pStyle w:val="rowtabella0"/>
              <w:jc w:val="center"/>
              <w:rPr>
                <w:color w:val="002060"/>
              </w:rPr>
            </w:pPr>
            <w:r w:rsidRPr="004803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4A5CD"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9894E" w14:textId="77777777" w:rsidR="003F6327" w:rsidRPr="00480390" w:rsidRDefault="003F6327" w:rsidP="00303DC2">
            <w:pPr>
              <w:pStyle w:val="rowtabella0"/>
              <w:jc w:val="center"/>
              <w:rPr>
                <w:color w:val="002060"/>
              </w:rPr>
            </w:pPr>
            <w:r w:rsidRPr="00480390">
              <w:rPr>
                <w:color w:val="002060"/>
              </w:rPr>
              <w:t>0</w:t>
            </w:r>
          </w:p>
        </w:tc>
      </w:tr>
      <w:tr w:rsidR="003F6327" w:rsidRPr="00480390" w14:paraId="15E02315"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6FCDF1" w14:textId="77777777" w:rsidR="003F6327" w:rsidRPr="00480390" w:rsidRDefault="003F6327" w:rsidP="00303DC2">
            <w:pPr>
              <w:pStyle w:val="rowtabella0"/>
              <w:rPr>
                <w:color w:val="002060"/>
              </w:rPr>
            </w:pPr>
            <w:r w:rsidRPr="0048039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C5C63"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10087"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E2E95"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DE791"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96C8E"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67D58"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37941"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F75BF"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516FF" w14:textId="77777777" w:rsidR="003F6327" w:rsidRPr="00480390" w:rsidRDefault="003F6327" w:rsidP="00303DC2">
            <w:pPr>
              <w:pStyle w:val="rowtabella0"/>
              <w:jc w:val="center"/>
              <w:rPr>
                <w:color w:val="002060"/>
              </w:rPr>
            </w:pPr>
            <w:r w:rsidRPr="00480390">
              <w:rPr>
                <w:color w:val="002060"/>
              </w:rPr>
              <w:t>0</w:t>
            </w:r>
          </w:p>
        </w:tc>
      </w:tr>
      <w:tr w:rsidR="003F6327" w:rsidRPr="00480390" w14:paraId="06462540"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AEAC94" w14:textId="77777777" w:rsidR="003F6327" w:rsidRPr="00480390" w:rsidRDefault="003F6327" w:rsidP="00303DC2">
            <w:pPr>
              <w:pStyle w:val="rowtabella0"/>
              <w:rPr>
                <w:color w:val="002060"/>
              </w:rPr>
            </w:pPr>
            <w:r w:rsidRPr="00480390">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F7C57"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1CF86"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3312E"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281F5"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08272"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94594" w14:textId="77777777" w:rsidR="003F6327" w:rsidRPr="00480390" w:rsidRDefault="003F6327" w:rsidP="00303DC2">
            <w:pPr>
              <w:pStyle w:val="rowtabella0"/>
              <w:jc w:val="center"/>
              <w:rPr>
                <w:color w:val="002060"/>
              </w:rPr>
            </w:pPr>
            <w:r w:rsidRPr="004803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F0366"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24894"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73E84" w14:textId="77777777" w:rsidR="003F6327" w:rsidRPr="00480390" w:rsidRDefault="003F6327" w:rsidP="00303DC2">
            <w:pPr>
              <w:pStyle w:val="rowtabella0"/>
              <w:jc w:val="center"/>
              <w:rPr>
                <w:color w:val="002060"/>
              </w:rPr>
            </w:pPr>
            <w:r w:rsidRPr="00480390">
              <w:rPr>
                <w:color w:val="002060"/>
              </w:rPr>
              <w:t>0</w:t>
            </w:r>
          </w:p>
        </w:tc>
      </w:tr>
      <w:tr w:rsidR="003F6327" w:rsidRPr="00480390" w14:paraId="601511CB"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0FACD1" w14:textId="77777777" w:rsidR="003F6327" w:rsidRPr="00480390" w:rsidRDefault="003F6327" w:rsidP="00303DC2">
            <w:pPr>
              <w:pStyle w:val="rowtabella0"/>
              <w:rPr>
                <w:color w:val="002060"/>
              </w:rPr>
            </w:pPr>
            <w:r w:rsidRPr="00480390">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599FB"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0F3AC"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0DDE1"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CFD1F"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755D1"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41EAB"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98DF7" w14:textId="77777777" w:rsidR="003F6327" w:rsidRPr="00480390" w:rsidRDefault="003F6327" w:rsidP="00303DC2">
            <w:pPr>
              <w:pStyle w:val="rowtabella0"/>
              <w:jc w:val="center"/>
              <w:rPr>
                <w:color w:val="002060"/>
              </w:rPr>
            </w:pPr>
            <w:r w:rsidRPr="0048039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822B5"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85BC3" w14:textId="77777777" w:rsidR="003F6327" w:rsidRPr="00480390" w:rsidRDefault="003F6327" w:rsidP="00303DC2">
            <w:pPr>
              <w:pStyle w:val="rowtabella0"/>
              <w:jc w:val="center"/>
              <w:rPr>
                <w:color w:val="002060"/>
              </w:rPr>
            </w:pPr>
            <w:r w:rsidRPr="00480390">
              <w:rPr>
                <w:color w:val="002060"/>
              </w:rPr>
              <w:t>0</w:t>
            </w:r>
          </w:p>
        </w:tc>
      </w:tr>
      <w:tr w:rsidR="003F6327" w:rsidRPr="00480390" w14:paraId="142711A0"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587D4D" w14:textId="77777777" w:rsidR="003F6327" w:rsidRPr="00480390" w:rsidRDefault="003F6327" w:rsidP="00303DC2">
            <w:pPr>
              <w:pStyle w:val="rowtabella0"/>
              <w:rPr>
                <w:color w:val="002060"/>
              </w:rPr>
            </w:pPr>
            <w:r w:rsidRPr="0048039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BC3AC"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E6903"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F7586"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C82EC"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791A4"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B2ECC"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F2971" w14:textId="77777777" w:rsidR="003F6327" w:rsidRPr="00480390" w:rsidRDefault="003F6327" w:rsidP="00303DC2">
            <w:pPr>
              <w:pStyle w:val="rowtabella0"/>
              <w:jc w:val="center"/>
              <w:rPr>
                <w:color w:val="002060"/>
              </w:rPr>
            </w:pPr>
            <w:r w:rsidRPr="004803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5AC04"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4F8BC" w14:textId="77777777" w:rsidR="003F6327" w:rsidRPr="00480390" w:rsidRDefault="003F6327" w:rsidP="00303DC2">
            <w:pPr>
              <w:pStyle w:val="rowtabella0"/>
              <w:jc w:val="center"/>
              <w:rPr>
                <w:color w:val="002060"/>
              </w:rPr>
            </w:pPr>
            <w:r w:rsidRPr="00480390">
              <w:rPr>
                <w:color w:val="002060"/>
              </w:rPr>
              <w:t>0</w:t>
            </w:r>
          </w:p>
        </w:tc>
      </w:tr>
      <w:tr w:rsidR="003F6327" w:rsidRPr="00480390" w14:paraId="304BAB4C"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DBEBFC" w14:textId="77777777" w:rsidR="003F6327" w:rsidRPr="00480390" w:rsidRDefault="003F6327" w:rsidP="00303DC2">
            <w:pPr>
              <w:pStyle w:val="rowtabella0"/>
              <w:rPr>
                <w:color w:val="002060"/>
              </w:rPr>
            </w:pPr>
            <w:r w:rsidRPr="00480390">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8F99D"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CD86D"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77FA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8EA08"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70FDF"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8A51E"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35832" w14:textId="77777777" w:rsidR="003F6327" w:rsidRPr="00480390" w:rsidRDefault="003F6327" w:rsidP="00303DC2">
            <w:pPr>
              <w:pStyle w:val="rowtabella0"/>
              <w:jc w:val="center"/>
              <w:rPr>
                <w:color w:val="002060"/>
              </w:rPr>
            </w:pPr>
            <w:r w:rsidRPr="0048039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B7060"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2D03E" w14:textId="77777777" w:rsidR="003F6327" w:rsidRPr="00480390" w:rsidRDefault="003F6327" w:rsidP="00303DC2">
            <w:pPr>
              <w:pStyle w:val="rowtabella0"/>
              <w:jc w:val="center"/>
              <w:rPr>
                <w:color w:val="002060"/>
              </w:rPr>
            </w:pPr>
            <w:r w:rsidRPr="00480390">
              <w:rPr>
                <w:color w:val="002060"/>
              </w:rPr>
              <w:t>0</w:t>
            </w:r>
          </w:p>
        </w:tc>
      </w:tr>
    </w:tbl>
    <w:p w14:paraId="61F7551B" w14:textId="77777777" w:rsidR="003F6327" w:rsidRPr="00480390" w:rsidRDefault="003F6327" w:rsidP="003F6327">
      <w:pPr>
        <w:pStyle w:val="breakline"/>
        <w:divId w:val="527259509"/>
        <w:rPr>
          <w:rFonts w:eastAsiaTheme="minorEastAsia"/>
          <w:color w:val="002060"/>
        </w:rPr>
      </w:pPr>
    </w:p>
    <w:p w14:paraId="6888C61F" w14:textId="77777777" w:rsidR="003F6327" w:rsidRPr="00480390" w:rsidRDefault="003F6327" w:rsidP="003F6327">
      <w:pPr>
        <w:pStyle w:val="breakline"/>
        <w:divId w:val="527259509"/>
        <w:rPr>
          <w:color w:val="002060"/>
        </w:rPr>
      </w:pPr>
    </w:p>
    <w:p w14:paraId="622580E1" w14:textId="77777777" w:rsidR="003F6327" w:rsidRPr="00480390" w:rsidRDefault="003F6327" w:rsidP="003F6327">
      <w:pPr>
        <w:pStyle w:val="sottotitolocampionato10"/>
        <w:divId w:val="527259509"/>
        <w:rPr>
          <w:color w:val="002060"/>
        </w:rPr>
      </w:pPr>
      <w:r w:rsidRPr="0048039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1BC2819C"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E2DF9"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69B6D"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562A4"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5F057"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20D61"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7F88F"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77A3E"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94C66"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4E7E2"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08245" w14:textId="77777777" w:rsidR="003F6327" w:rsidRPr="00480390" w:rsidRDefault="003F6327" w:rsidP="00303DC2">
            <w:pPr>
              <w:pStyle w:val="headertabella0"/>
              <w:rPr>
                <w:color w:val="002060"/>
              </w:rPr>
            </w:pPr>
            <w:r w:rsidRPr="00480390">
              <w:rPr>
                <w:color w:val="002060"/>
              </w:rPr>
              <w:t>PE</w:t>
            </w:r>
          </w:p>
        </w:tc>
      </w:tr>
      <w:tr w:rsidR="003F6327" w:rsidRPr="00480390" w14:paraId="1972FD5C"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F310EC" w14:textId="77777777" w:rsidR="003F6327" w:rsidRPr="00480390" w:rsidRDefault="003F6327" w:rsidP="00303DC2">
            <w:pPr>
              <w:pStyle w:val="rowtabella0"/>
              <w:rPr>
                <w:color w:val="002060"/>
              </w:rPr>
            </w:pPr>
            <w:r w:rsidRPr="00480390">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CD9A4"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6535B"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87763"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90D0C"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65767"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406A7" w14:textId="77777777" w:rsidR="003F6327" w:rsidRPr="00480390" w:rsidRDefault="003F6327" w:rsidP="00303DC2">
            <w:pPr>
              <w:pStyle w:val="rowtabella0"/>
              <w:jc w:val="center"/>
              <w:rPr>
                <w:color w:val="002060"/>
              </w:rPr>
            </w:pPr>
            <w:r w:rsidRPr="0048039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FEE71"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B1A41" w14:textId="77777777" w:rsidR="003F6327" w:rsidRPr="00480390" w:rsidRDefault="003F6327" w:rsidP="00303DC2">
            <w:pPr>
              <w:pStyle w:val="rowtabella0"/>
              <w:jc w:val="center"/>
              <w:rPr>
                <w:color w:val="002060"/>
              </w:rPr>
            </w:pPr>
            <w:r w:rsidRPr="004803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AE1BE" w14:textId="77777777" w:rsidR="003F6327" w:rsidRPr="00480390" w:rsidRDefault="003F6327" w:rsidP="00303DC2">
            <w:pPr>
              <w:pStyle w:val="rowtabella0"/>
              <w:jc w:val="center"/>
              <w:rPr>
                <w:color w:val="002060"/>
              </w:rPr>
            </w:pPr>
            <w:r w:rsidRPr="00480390">
              <w:rPr>
                <w:color w:val="002060"/>
              </w:rPr>
              <w:t>0</w:t>
            </w:r>
          </w:p>
        </w:tc>
      </w:tr>
      <w:tr w:rsidR="003F6327" w:rsidRPr="00480390" w14:paraId="71780EBC"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E62E6" w14:textId="77777777" w:rsidR="003F6327" w:rsidRPr="00480390" w:rsidRDefault="003F6327" w:rsidP="00303DC2">
            <w:pPr>
              <w:pStyle w:val="rowtabella0"/>
              <w:rPr>
                <w:color w:val="002060"/>
              </w:rPr>
            </w:pPr>
            <w:r w:rsidRPr="00480390">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4FF67"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6D0FB"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C20B8"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036A4"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D1EE6"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737EB" w14:textId="77777777" w:rsidR="003F6327" w:rsidRPr="00480390" w:rsidRDefault="003F6327" w:rsidP="00303DC2">
            <w:pPr>
              <w:pStyle w:val="rowtabella0"/>
              <w:jc w:val="center"/>
              <w:rPr>
                <w:color w:val="002060"/>
              </w:rPr>
            </w:pPr>
            <w:r w:rsidRPr="0048039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90E75" w14:textId="77777777" w:rsidR="003F6327" w:rsidRPr="00480390" w:rsidRDefault="003F6327" w:rsidP="00303DC2">
            <w:pPr>
              <w:pStyle w:val="rowtabella0"/>
              <w:jc w:val="center"/>
              <w:rPr>
                <w:color w:val="002060"/>
              </w:rPr>
            </w:pPr>
            <w:r w:rsidRPr="0048039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C8169" w14:textId="77777777" w:rsidR="003F6327" w:rsidRPr="00480390" w:rsidRDefault="003F6327" w:rsidP="00303DC2">
            <w:pPr>
              <w:pStyle w:val="rowtabella0"/>
              <w:jc w:val="center"/>
              <w:rPr>
                <w:color w:val="002060"/>
              </w:rPr>
            </w:pPr>
            <w:r w:rsidRPr="004803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D69FE" w14:textId="77777777" w:rsidR="003F6327" w:rsidRPr="00480390" w:rsidRDefault="003F6327" w:rsidP="00303DC2">
            <w:pPr>
              <w:pStyle w:val="rowtabella0"/>
              <w:jc w:val="center"/>
              <w:rPr>
                <w:color w:val="002060"/>
              </w:rPr>
            </w:pPr>
            <w:r w:rsidRPr="00480390">
              <w:rPr>
                <w:color w:val="002060"/>
              </w:rPr>
              <w:t>0</w:t>
            </w:r>
          </w:p>
        </w:tc>
      </w:tr>
      <w:tr w:rsidR="003F6327" w:rsidRPr="00480390" w14:paraId="31B44F6F"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DA3DDB" w14:textId="77777777" w:rsidR="003F6327" w:rsidRPr="00480390" w:rsidRDefault="003F6327" w:rsidP="00303DC2">
            <w:pPr>
              <w:pStyle w:val="rowtabella0"/>
              <w:rPr>
                <w:color w:val="002060"/>
              </w:rPr>
            </w:pPr>
            <w:r w:rsidRPr="00480390">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3C244"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07E07"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F856C"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E4086"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E28AC"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B4014"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600D4" w14:textId="77777777" w:rsidR="003F6327" w:rsidRPr="00480390" w:rsidRDefault="003F6327" w:rsidP="00303DC2">
            <w:pPr>
              <w:pStyle w:val="rowtabella0"/>
              <w:jc w:val="center"/>
              <w:rPr>
                <w:color w:val="002060"/>
              </w:rPr>
            </w:pPr>
            <w:r w:rsidRPr="004803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A9C61"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E2D7F" w14:textId="77777777" w:rsidR="003F6327" w:rsidRPr="00480390" w:rsidRDefault="003F6327" w:rsidP="00303DC2">
            <w:pPr>
              <w:pStyle w:val="rowtabella0"/>
              <w:jc w:val="center"/>
              <w:rPr>
                <w:color w:val="002060"/>
              </w:rPr>
            </w:pPr>
            <w:r w:rsidRPr="00480390">
              <w:rPr>
                <w:color w:val="002060"/>
              </w:rPr>
              <w:t>0</w:t>
            </w:r>
          </w:p>
        </w:tc>
      </w:tr>
      <w:tr w:rsidR="003F6327" w:rsidRPr="00480390" w14:paraId="18378B01"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58172F" w14:textId="77777777" w:rsidR="003F6327" w:rsidRPr="00480390" w:rsidRDefault="003F6327" w:rsidP="00303DC2">
            <w:pPr>
              <w:pStyle w:val="rowtabella0"/>
              <w:rPr>
                <w:color w:val="002060"/>
              </w:rPr>
            </w:pPr>
            <w:r w:rsidRPr="00480390">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E5950" w14:textId="77777777" w:rsidR="003F6327" w:rsidRPr="00480390" w:rsidRDefault="003F6327" w:rsidP="00303DC2">
            <w:pPr>
              <w:pStyle w:val="rowtabella0"/>
              <w:jc w:val="center"/>
              <w:rPr>
                <w:color w:val="002060"/>
              </w:rPr>
            </w:pPr>
            <w:r w:rsidRPr="004803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539FC"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E7648"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C53D7"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934FA"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21472" w14:textId="77777777" w:rsidR="003F6327" w:rsidRPr="00480390" w:rsidRDefault="003F6327" w:rsidP="00303DC2">
            <w:pPr>
              <w:pStyle w:val="rowtabella0"/>
              <w:jc w:val="center"/>
              <w:rPr>
                <w:color w:val="002060"/>
              </w:rPr>
            </w:pPr>
            <w:r w:rsidRPr="0048039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700AE"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1CD95"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893B7" w14:textId="77777777" w:rsidR="003F6327" w:rsidRPr="00480390" w:rsidRDefault="003F6327" w:rsidP="00303DC2">
            <w:pPr>
              <w:pStyle w:val="rowtabella0"/>
              <w:jc w:val="center"/>
              <w:rPr>
                <w:color w:val="002060"/>
              </w:rPr>
            </w:pPr>
            <w:r w:rsidRPr="00480390">
              <w:rPr>
                <w:color w:val="002060"/>
              </w:rPr>
              <w:t>0</w:t>
            </w:r>
          </w:p>
        </w:tc>
      </w:tr>
      <w:tr w:rsidR="003F6327" w:rsidRPr="00480390" w14:paraId="31C310D8"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DC6FB2" w14:textId="77777777" w:rsidR="003F6327" w:rsidRPr="00480390" w:rsidRDefault="003F6327" w:rsidP="00303DC2">
            <w:pPr>
              <w:pStyle w:val="rowtabella0"/>
              <w:rPr>
                <w:color w:val="002060"/>
              </w:rPr>
            </w:pPr>
            <w:r w:rsidRPr="00480390">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5D157" w14:textId="77777777" w:rsidR="003F6327" w:rsidRPr="00480390" w:rsidRDefault="003F6327" w:rsidP="00303DC2">
            <w:pPr>
              <w:pStyle w:val="rowtabella0"/>
              <w:jc w:val="center"/>
              <w:rPr>
                <w:color w:val="002060"/>
              </w:rPr>
            </w:pPr>
            <w:r w:rsidRPr="004803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CA9A2"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47A14"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C1D05"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214CB"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490A1" w14:textId="77777777" w:rsidR="003F6327" w:rsidRPr="00480390" w:rsidRDefault="003F6327" w:rsidP="00303DC2">
            <w:pPr>
              <w:pStyle w:val="rowtabella0"/>
              <w:jc w:val="center"/>
              <w:rPr>
                <w:color w:val="002060"/>
              </w:rPr>
            </w:pPr>
            <w:r w:rsidRPr="004803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D4502"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D335F"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88E97" w14:textId="77777777" w:rsidR="003F6327" w:rsidRPr="00480390" w:rsidRDefault="003F6327" w:rsidP="00303DC2">
            <w:pPr>
              <w:pStyle w:val="rowtabella0"/>
              <w:jc w:val="center"/>
              <w:rPr>
                <w:color w:val="002060"/>
              </w:rPr>
            </w:pPr>
            <w:r w:rsidRPr="00480390">
              <w:rPr>
                <w:color w:val="002060"/>
              </w:rPr>
              <w:t>0</w:t>
            </w:r>
          </w:p>
        </w:tc>
      </w:tr>
      <w:tr w:rsidR="003F6327" w:rsidRPr="00480390" w14:paraId="3CFDA051"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6A0E14" w14:textId="77777777" w:rsidR="003F6327" w:rsidRPr="00480390" w:rsidRDefault="003F6327" w:rsidP="00303DC2">
            <w:pPr>
              <w:pStyle w:val="rowtabella0"/>
              <w:rPr>
                <w:color w:val="002060"/>
              </w:rPr>
            </w:pPr>
            <w:r w:rsidRPr="00480390">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AE66A" w14:textId="77777777" w:rsidR="003F6327" w:rsidRPr="00480390" w:rsidRDefault="003F6327" w:rsidP="00303DC2">
            <w:pPr>
              <w:pStyle w:val="rowtabella0"/>
              <w:jc w:val="center"/>
              <w:rPr>
                <w:color w:val="002060"/>
              </w:rPr>
            </w:pPr>
            <w:r w:rsidRPr="004803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63F7B"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E3CC1"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DA79B"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3C9F1"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6D3DB" w14:textId="77777777" w:rsidR="003F6327" w:rsidRPr="00480390" w:rsidRDefault="003F6327" w:rsidP="00303DC2">
            <w:pPr>
              <w:pStyle w:val="rowtabella0"/>
              <w:jc w:val="center"/>
              <w:rPr>
                <w:color w:val="002060"/>
              </w:rPr>
            </w:pPr>
            <w:r w:rsidRPr="004803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A3FF7" w14:textId="77777777" w:rsidR="003F6327" w:rsidRPr="00480390" w:rsidRDefault="003F6327" w:rsidP="00303DC2">
            <w:pPr>
              <w:pStyle w:val="rowtabella0"/>
              <w:jc w:val="center"/>
              <w:rPr>
                <w:color w:val="002060"/>
              </w:rPr>
            </w:pPr>
            <w:r w:rsidRPr="0048039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4D232"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AC44" w14:textId="77777777" w:rsidR="003F6327" w:rsidRPr="00480390" w:rsidRDefault="003F6327" w:rsidP="00303DC2">
            <w:pPr>
              <w:pStyle w:val="rowtabella0"/>
              <w:jc w:val="center"/>
              <w:rPr>
                <w:color w:val="002060"/>
              </w:rPr>
            </w:pPr>
            <w:r w:rsidRPr="00480390">
              <w:rPr>
                <w:color w:val="002060"/>
              </w:rPr>
              <w:t>0</w:t>
            </w:r>
          </w:p>
        </w:tc>
      </w:tr>
      <w:tr w:rsidR="003F6327" w:rsidRPr="00480390" w14:paraId="32D87867"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FC27AD" w14:textId="77777777" w:rsidR="003F6327" w:rsidRPr="00480390" w:rsidRDefault="003F6327" w:rsidP="00303DC2">
            <w:pPr>
              <w:pStyle w:val="rowtabella0"/>
              <w:rPr>
                <w:color w:val="002060"/>
              </w:rPr>
            </w:pPr>
            <w:r w:rsidRPr="00480390">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B1966" w14:textId="77777777" w:rsidR="003F6327" w:rsidRPr="00480390" w:rsidRDefault="003F6327" w:rsidP="00303DC2">
            <w:pPr>
              <w:pStyle w:val="rowtabella0"/>
              <w:jc w:val="center"/>
              <w:rPr>
                <w:color w:val="002060"/>
              </w:rPr>
            </w:pPr>
            <w:r w:rsidRPr="004803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A3A10"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27A1C"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37F95"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230E6"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AC31D" w14:textId="77777777" w:rsidR="003F6327" w:rsidRPr="00480390" w:rsidRDefault="003F6327" w:rsidP="00303DC2">
            <w:pPr>
              <w:pStyle w:val="rowtabella0"/>
              <w:jc w:val="center"/>
              <w:rPr>
                <w:color w:val="002060"/>
              </w:rPr>
            </w:pPr>
            <w:r w:rsidRPr="004803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C2E63" w14:textId="77777777" w:rsidR="003F6327" w:rsidRPr="00480390" w:rsidRDefault="003F6327" w:rsidP="00303DC2">
            <w:pPr>
              <w:pStyle w:val="rowtabella0"/>
              <w:jc w:val="center"/>
              <w:rPr>
                <w:color w:val="002060"/>
              </w:rPr>
            </w:pPr>
            <w:r w:rsidRPr="0048039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C79BC"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6FF2F" w14:textId="77777777" w:rsidR="003F6327" w:rsidRPr="00480390" w:rsidRDefault="003F6327" w:rsidP="00303DC2">
            <w:pPr>
              <w:pStyle w:val="rowtabella0"/>
              <w:jc w:val="center"/>
              <w:rPr>
                <w:color w:val="002060"/>
              </w:rPr>
            </w:pPr>
            <w:r w:rsidRPr="00480390">
              <w:rPr>
                <w:color w:val="002060"/>
              </w:rPr>
              <w:t>0</w:t>
            </w:r>
          </w:p>
        </w:tc>
      </w:tr>
      <w:tr w:rsidR="003F6327" w:rsidRPr="00480390" w14:paraId="52F9626B"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8FE873" w14:textId="77777777" w:rsidR="003F6327" w:rsidRPr="00480390" w:rsidRDefault="003F6327" w:rsidP="00303DC2">
            <w:pPr>
              <w:pStyle w:val="rowtabella0"/>
              <w:rPr>
                <w:color w:val="002060"/>
              </w:rPr>
            </w:pPr>
            <w:r w:rsidRPr="00480390">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5663B"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FD932"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C456E"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066E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77805"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406B9"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2B5D0" w14:textId="77777777" w:rsidR="003F6327" w:rsidRPr="00480390" w:rsidRDefault="003F6327" w:rsidP="00303DC2">
            <w:pPr>
              <w:pStyle w:val="rowtabella0"/>
              <w:jc w:val="center"/>
              <w:rPr>
                <w:color w:val="002060"/>
              </w:rPr>
            </w:pPr>
            <w:r w:rsidRPr="004803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58E6E" w14:textId="77777777" w:rsidR="003F6327" w:rsidRPr="00480390" w:rsidRDefault="003F6327" w:rsidP="00303DC2">
            <w:pPr>
              <w:pStyle w:val="rowtabella0"/>
              <w:jc w:val="center"/>
              <w:rPr>
                <w:color w:val="002060"/>
              </w:rPr>
            </w:pPr>
            <w:r w:rsidRPr="004803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5EFB3" w14:textId="77777777" w:rsidR="003F6327" w:rsidRPr="00480390" w:rsidRDefault="003F6327" w:rsidP="00303DC2">
            <w:pPr>
              <w:pStyle w:val="rowtabella0"/>
              <w:jc w:val="center"/>
              <w:rPr>
                <w:color w:val="002060"/>
              </w:rPr>
            </w:pPr>
            <w:r w:rsidRPr="00480390">
              <w:rPr>
                <w:color w:val="002060"/>
              </w:rPr>
              <w:t>0</w:t>
            </w:r>
          </w:p>
        </w:tc>
      </w:tr>
      <w:tr w:rsidR="003F6327" w:rsidRPr="00480390" w14:paraId="3D78E012"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418C26" w14:textId="77777777" w:rsidR="003F6327" w:rsidRPr="00480390" w:rsidRDefault="003F6327" w:rsidP="00303DC2">
            <w:pPr>
              <w:pStyle w:val="rowtabella0"/>
              <w:rPr>
                <w:color w:val="002060"/>
              </w:rPr>
            </w:pPr>
            <w:r w:rsidRPr="00480390">
              <w:rPr>
                <w:color w:val="002060"/>
              </w:rPr>
              <w:lastRenderedPageBreak/>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A6027"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7838C"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E615D"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9D58B"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22E81"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EF231"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E07C9" w14:textId="77777777" w:rsidR="003F6327" w:rsidRPr="00480390" w:rsidRDefault="003F6327" w:rsidP="00303DC2">
            <w:pPr>
              <w:pStyle w:val="rowtabella0"/>
              <w:jc w:val="center"/>
              <w:rPr>
                <w:color w:val="002060"/>
              </w:rPr>
            </w:pPr>
            <w:r w:rsidRPr="004803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D7686"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8B79D" w14:textId="77777777" w:rsidR="003F6327" w:rsidRPr="00480390" w:rsidRDefault="003F6327" w:rsidP="00303DC2">
            <w:pPr>
              <w:pStyle w:val="rowtabella0"/>
              <w:jc w:val="center"/>
              <w:rPr>
                <w:color w:val="002060"/>
              </w:rPr>
            </w:pPr>
            <w:r w:rsidRPr="00480390">
              <w:rPr>
                <w:color w:val="002060"/>
              </w:rPr>
              <w:t>0</w:t>
            </w:r>
          </w:p>
        </w:tc>
      </w:tr>
      <w:tr w:rsidR="003F6327" w:rsidRPr="00480390" w14:paraId="2D074E41"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38EACE" w14:textId="77777777" w:rsidR="003F6327" w:rsidRPr="00480390" w:rsidRDefault="003F6327" w:rsidP="00303DC2">
            <w:pPr>
              <w:pStyle w:val="rowtabella0"/>
              <w:rPr>
                <w:color w:val="002060"/>
              </w:rPr>
            </w:pPr>
            <w:r w:rsidRPr="00480390">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4B9A0"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21254"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60D3C"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6A624"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089C6"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22A79" w14:textId="77777777" w:rsidR="003F6327" w:rsidRPr="00480390" w:rsidRDefault="003F6327" w:rsidP="00303DC2">
            <w:pPr>
              <w:pStyle w:val="rowtabella0"/>
              <w:jc w:val="center"/>
              <w:rPr>
                <w:color w:val="002060"/>
              </w:rPr>
            </w:pPr>
            <w:r w:rsidRPr="004803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450FA" w14:textId="77777777" w:rsidR="003F6327" w:rsidRPr="00480390" w:rsidRDefault="003F6327" w:rsidP="00303DC2">
            <w:pPr>
              <w:pStyle w:val="rowtabella0"/>
              <w:jc w:val="center"/>
              <w:rPr>
                <w:color w:val="002060"/>
              </w:rPr>
            </w:pPr>
            <w:r w:rsidRPr="0048039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36BC1" w14:textId="77777777" w:rsidR="003F6327" w:rsidRPr="00480390" w:rsidRDefault="003F6327" w:rsidP="00303DC2">
            <w:pPr>
              <w:pStyle w:val="rowtabella0"/>
              <w:jc w:val="center"/>
              <w:rPr>
                <w:color w:val="002060"/>
              </w:rPr>
            </w:pPr>
            <w:r w:rsidRPr="004803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97201" w14:textId="77777777" w:rsidR="003F6327" w:rsidRPr="00480390" w:rsidRDefault="003F6327" w:rsidP="00303DC2">
            <w:pPr>
              <w:pStyle w:val="rowtabella0"/>
              <w:jc w:val="center"/>
              <w:rPr>
                <w:color w:val="002060"/>
              </w:rPr>
            </w:pPr>
            <w:r w:rsidRPr="00480390">
              <w:rPr>
                <w:color w:val="002060"/>
              </w:rPr>
              <w:t>0</w:t>
            </w:r>
          </w:p>
        </w:tc>
      </w:tr>
      <w:tr w:rsidR="003F6327" w:rsidRPr="00480390" w14:paraId="2185506F"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51EECE" w14:textId="77777777" w:rsidR="003F6327" w:rsidRPr="00480390" w:rsidRDefault="003F6327" w:rsidP="00303DC2">
            <w:pPr>
              <w:pStyle w:val="rowtabella0"/>
              <w:rPr>
                <w:color w:val="002060"/>
              </w:rPr>
            </w:pPr>
            <w:r w:rsidRPr="00480390">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30A7C"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612FC"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32283"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FFB0A"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EADC9"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DDB39"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0066E" w14:textId="77777777" w:rsidR="003F6327" w:rsidRPr="00480390" w:rsidRDefault="003F6327" w:rsidP="00303DC2">
            <w:pPr>
              <w:pStyle w:val="rowtabella0"/>
              <w:jc w:val="center"/>
              <w:rPr>
                <w:color w:val="002060"/>
              </w:rPr>
            </w:pPr>
            <w:r w:rsidRPr="0048039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372F1"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D5E3F" w14:textId="77777777" w:rsidR="003F6327" w:rsidRPr="00480390" w:rsidRDefault="003F6327" w:rsidP="00303DC2">
            <w:pPr>
              <w:pStyle w:val="rowtabella0"/>
              <w:jc w:val="center"/>
              <w:rPr>
                <w:color w:val="002060"/>
              </w:rPr>
            </w:pPr>
            <w:r w:rsidRPr="00480390">
              <w:rPr>
                <w:color w:val="002060"/>
              </w:rPr>
              <w:t>0</w:t>
            </w:r>
          </w:p>
        </w:tc>
      </w:tr>
      <w:tr w:rsidR="003F6327" w:rsidRPr="00480390" w14:paraId="0CF8DA72"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6B78FD" w14:textId="77777777" w:rsidR="003F6327" w:rsidRPr="00480390" w:rsidRDefault="003F6327" w:rsidP="00303DC2">
            <w:pPr>
              <w:pStyle w:val="rowtabella0"/>
              <w:rPr>
                <w:color w:val="002060"/>
              </w:rPr>
            </w:pPr>
            <w:r w:rsidRPr="0048039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D310A"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F3023"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690F3"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372C6"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6EE1E"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9ED15" w14:textId="77777777" w:rsidR="003F6327" w:rsidRPr="00480390" w:rsidRDefault="003F6327" w:rsidP="00303DC2">
            <w:pPr>
              <w:pStyle w:val="rowtabella0"/>
              <w:jc w:val="center"/>
              <w:rPr>
                <w:color w:val="002060"/>
              </w:rPr>
            </w:pPr>
            <w:r w:rsidRPr="004803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925F4" w14:textId="77777777" w:rsidR="003F6327" w:rsidRPr="00480390" w:rsidRDefault="003F6327" w:rsidP="00303DC2">
            <w:pPr>
              <w:pStyle w:val="rowtabella0"/>
              <w:jc w:val="center"/>
              <w:rPr>
                <w:color w:val="002060"/>
              </w:rPr>
            </w:pPr>
            <w:r w:rsidRPr="004803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1EDFD"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3CF69" w14:textId="77777777" w:rsidR="003F6327" w:rsidRPr="00480390" w:rsidRDefault="003F6327" w:rsidP="00303DC2">
            <w:pPr>
              <w:pStyle w:val="rowtabella0"/>
              <w:jc w:val="center"/>
              <w:rPr>
                <w:color w:val="002060"/>
              </w:rPr>
            </w:pPr>
            <w:r w:rsidRPr="00480390">
              <w:rPr>
                <w:color w:val="002060"/>
              </w:rPr>
              <w:t>0</w:t>
            </w:r>
          </w:p>
        </w:tc>
      </w:tr>
    </w:tbl>
    <w:p w14:paraId="41E0FF16" w14:textId="77777777" w:rsidR="003F6327" w:rsidRPr="00480390" w:rsidRDefault="003F6327" w:rsidP="003F6327">
      <w:pPr>
        <w:pStyle w:val="breakline"/>
        <w:divId w:val="527259509"/>
        <w:rPr>
          <w:rFonts w:eastAsiaTheme="minorEastAsia"/>
          <w:color w:val="002060"/>
        </w:rPr>
      </w:pPr>
    </w:p>
    <w:p w14:paraId="6FA6C741" w14:textId="77777777" w:rsidR="003F6327" w:rsidRPr="00480390" w:rsidRDefault="003F6327" w:rsidP="003F6327">
      <w:pPr>
        <w:pStyle w:val="breakline"/>
        <w:divId w:val="527259509"/>
        <w:rPr>
          <w:color w:val="002060"/>
        </w:rPr>
      </w:pPr>
    </w:p>
    <w:p w14:paraId="6C3707C4" w14:textId="77777777" w:rsidR="003F6327" w:rsidRPr="00480390" w:rsidRDefault="003F6327" w:rsidP="003F6327">
      <w:pPr>
        <w:pStyle w:val="sottotitolocampionato10"/>
        <w:divId w:val="527259509"/>
        <w:rPr>
          <w:color w:val="002060"/>
        </w:rPr>
      </w:pPr>
      <w:r w:rsidRPr="0048039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66CCBF98"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1CD7C"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4DB73"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3969B"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58B41"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C1961"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64CC5"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BF3B0"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083C6"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C1ECB"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61FBF" w14:textId="77777777" w:rsidR="003F6327" w:rsidRPr="00480390" w:rsidRDefault="003F6327" w:rsidP="00303DC2">
            <w:pPr>
              <w:pStyle w:val="headertabella0"/>
              <w:rPr>
                <w:color w:val="002060"/>
              </w:rPr>
            </w:pPr>
            <w:r w:rsidRPr="00480390">
              <w:rPr>
                <w:color w:val="002060"/>
              </w:rPr>
              <w:t>PE</w:t>
            </w:r>
          </w:p>
        </w:tc>
      </w:tr>
      <w:tr w:rsidR="003F6327" w:rsidRPr="00480390" w14:paraId="108D4104"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DF28EC" w14:textId="77777777" w:rsidR="003F6327" w:rsidRPr="00480390" w:rsidRDefault="003F6327" w:rsidP="00303DC2">
            <w:pPr>
              <w:pStyle w:val="rowtabella0"/>
              <w:rPr>
                <w:color w:val="002060"/>
              </w:rPr>
            </w:pPr>
            <w:r w:rsidRPr="00480390">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1C57F" w14:textId="77777777" w:rsidR="003F6327" w:rsidRPr="00480390" w:rsidRDefault="003F6327" w:rsidP="00303DC2">
            <w:pPr>
              <w:pStyle w:val="rowtabella0"/>
              <w:jc w:val="center"/>
              <w:rPr>
                <w:color w:val="002060"/>
              </w:rPr>
            </w:pPr>
            <w:r w:rsidRPr="004803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251DC"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B2BA8"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6917D"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850DC"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2E9B5" w14:textId="77777777" w:rsidR="003F6327" w:rsidRPr="00480390" w:rsidRDefault="003F6327" w:rsidP="00303DC2">
            <w:pPr>
              <w:pStyle w:val="rowtabella0"/>
              <w:jc w:val="center"/>
              <w:rPr>
                <w:color w:val="002060"/>
              </w:rPr>
            </w:pPr>
            <w:r w:rsidRPr="0048039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C79CE"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99E63" w14:textId="77777777" w:rsidR="003F6327" w:rsidRPr="00480390" w:rsidRDefault="003F6327" w:rsidP="00303DC2">
            <w:pPr>
              <w:pStyle w:val="rowtabella0"/>
              <w:jc w:val="center"/>
              <w:rPr>
                <w:color w:val="002060"/>
              </w:rPr>
            </w:pPr>
            <w:r w:rsidRPr="004803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E31E6" w14:textId="77777777" w:rsidR="003F6327" w:rsidRPr="00480390" w:rsidRDefault="003F6327" w:rsidP="00303DC2">
            <w:pPr>
              <w:pStyle w:val="rowtabella0"/>
              <w:jc w:val="center"/>
              <w:rPr>
                <w:color w:val="002060"/>
              </w:rPr>
            </w:pPr>
            <w:r w:rsidRPr="00480390">
              <w:rPr>
                <w:color w:val="002060"/>
              </w:rPr>
              <w:t>0</w:t>
            </w:r>
          </w:p>
        </w:tc>
      </w:tr>
      <w:tr w:rsidR="003F6327" w:rsidRPr="00480390" w14:paraId="2A87E07B"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03DEB1" w14:textId="77777777" w:rsidR="003F6327" w:rsidRPr="00480390" w:rsidRDefault="003F6327" w:rsidP="00303DC2">
            <w:pPr>
              <w:pStyle w:val="rowtabella0"/>
              <w:rPr>
                <w:color w:val="002060"/>
              </w:rPr>
            </w:pPr>
            <w:r w:rsidRPr="00480390">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2F488" w14:textId="77777777" w:rsidR="003F6327" w:rsidRPr="00480390" w:rsidRDefault="003F6327" w:rsidP="00303DC2">
            <w:pPr>
              <w:pStyle w:val="rowtabella0"/>
              <w:jc w:val="center"/>
              <w:rPr>
                <w:color w:val="002060"/>
              </w:rPr>
            </w:pPr>
            <w:r w:rsidRPr="004803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BE325"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5BED5"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6DAA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F1A60"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3A953"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37D76"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10D6D"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D0EA7" w14:textId="77777777" w:rsidR="003F6327" w:rsidRPr="00480390" w:rsidRDefault="003F6327" w:rsidP="00303DC2">
            <w:pPr>
              <w:pStyle w:val="rowtabella0"/>
              <w:jc w:val="center"/>
              <w:rPr>
                <w:color w:val="002060"/>
              </w:rPr>
            </w:pPr>
            <w:r w:rsidRPr="00480390">
              <w:rPr>
                <w:color w:val="002060"/>
              </w:rPr>
              <w:t>0</w:t>
            </w:r>
          </w:p>
        </w:tc>
      </w:tr>
      <w:tr w:rsidR="003F6327" w:rsidRPr="00480390" w14:paraId="69009847"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BB90EC" w14:textId="77777777" w:rsidR="003F6327" w:rsidRPr="00480390" w:rsidRDefault="003F6327" w:rsidP="00303DC2">
            <w:pPr>
              <w:pStyle w:val="rowtabella0"/>
              <w:rPr>
                <w:color w:val="002060"/>
              </w:rPr>
            </w:pPr>
            <w:r w:rsidRPr="00480390">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37716"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C8086"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B867F"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38C9A"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5E14F"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18D29" w14:textId="77777777" w:rsidR="003F6327" w:rsidRPr="00480390" w:rsidRDefault="003F6327" w:rsidP="00303DC2">
            <w:pPr>
              <w:pStyle w:val="rowtabella0"/>
              <w:jc w:val="center"/>
              <w:rPr>
                <w:color w:val="002060"/>
              </w:rPr>
            </w:pPr>
            <w:r w:rsidRPr="004803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1224D"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DDDF4"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8CEC2" w14:textId="77777777" w:rsidR="003F6327" w:rsidRPr="00480390" w:rsidRDefault="003F6327" w:rsidP="00303DC2">
            <w:pPr>
              <w:pStyle w:val="rowtabella0"/>
              <w:jc w:val="center"/>
              <w:rPr>
                <w:color w:val="002060"/>
              </w:rPr>
            </w:pPr>
            <w:r w:rsidRPr="00480390">
              <w:rPr>
                <w:color w:val="002060"/>
              </w:rPr>
              <w:t>0</w:t>
            </w:r>
          </w:p>
        </w:tc>
      </w:tr>
      <w:tr w:rsidR="003F6327" w:rsidRPr="00480390" w14:paraId="0FA46913"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DED7A6" w14:textId="77777777" w:rsidR="003F6327" w:rsidRPr="00480390" w:rsidRDefault="003F6327" w:rsidP="00303DC2">
            <w:pPr>
              <w:pStyle w:val="rowtabella0"/>
              <w:rPr>
                <w:color w:val="002060"/>
              </w:rPr>
            </w:pPr>
            <w:r w:rsidRPr="00480390">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3DECF"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78D6E"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993D2"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8B77B"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3BB81"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D2B30" w14:textId="77777777" w:rsidR="003F6327" w:rsidRPr="00480390" w:rsidRDefault="003F6327" w:rsidP="00303DC2">
            <w:pPr>
              <w:pStyle w:val="rowtabella0"/>
              <w:jc w:val="center"/>
              <w:rPr>
                <w:color w:val="002060"/>
              </w:rPr>
            </w:pPr>
            <w:r w:rsidRPr="004803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EBCC9"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D3785"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7D49E" w14:textId="77777777" w:rsidR="003F6327" w:rsidRPr="00480390" w:rsidRDefault="003F6327" w:rsidP="00303DC2">
            <w:pPr>
              <w:pStyle w:val="rowtabella0"/>
              <w:jc w:val="center"/>
              <w:rPr>
                <w:color w:val="002060"/>
              </w:rPr>
            </w:pPr>
            <w:r w:rsidRPr="00480390">
              <w:rPr>
                <w:color w:val="002060"/>
              </w:rPr>
              <w:t>0</w:t>
            </w:r>
          </w:p>
        </w:tc>
      </w:tr>
      <w:tr w:rsidR="003F6327" w:rsidRPr="00480390" w14:paraId="5EB8A8A6"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5FAFCE" w14:textId="77777777" w:rsidR="003F6327" w:rsidRPr="00480390" w:rsidRDefault="003F6327" w:rsidP="00303DC2">
            <w:pPr>
              <w:pStyle w:val="rowtabella0"/>
              <w:rPr>
                <w:color w:val="002060"/>
              </w:rPr>
            </w:pPr>
            <w:r w:rsidRPr="00480390">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84AA0"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3BF54"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FE63E"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07B3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3CAA5"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1D15E"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9CA2F" w14:textId="77777777" w:rsidR="003F6327" w:rsidRPr="00480390" w:rsidRDefault="003F6327" w:rsidP="00303DC2">
            <w:pPr>
              <w:pStyle w:val="rowtabella0"/>
              <w:jc w:val="center"/>
              <w:rPr>
                <w:color w:val="002060"/>
              </w:rPr>
            </w:pPr>
            <w:r w:rsidRPr="004803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E280B"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305F7" w14:textId="77777777" w:rsidR="003F6327" w:rsidRPr="00480390" w:rsidRDefault="003F6327" w:rsidP="00303DC2">
            <w:pPr>
              <w:pStyle w:val="rowtabella0"/>
              <w:jc w:val="center"/>
              <w:rPr>
                <w:color w:val="002060"/>
              </w:rPr>
            </w:pPr>
            <w:r w:rsidRPr="00480390">
              <w:rPr>
                <w:color w:val="002060"/>
              </w:rPr>
              <w:t>0</w:t>
            </w:r>
          </w:p>
        </w:tc>
      </w:tr>
      <w:tr w:rsidR="003F6327" w:rsidRPr="00480390" w14:paraId="6998D5A2"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2AD2ED" w14:textId="77777777" w:rsidR="003F6327" w:rsidRPr="00480390" w:rsidRDefault="003F6327" w:rsidP="00303DC2">
            <w:pPr>
              <w:pStyle w:val="rowtabella0"/>
              <w:rPr>
                <w:color w:val="002060"/>
              </w:rPr>
            </w:pPr>
            <w:r w:rsidRPr="00480390">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ABA26"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3F496"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ADB7D"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2F85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E08B6"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0F646" w14:textId="77777777" w:rsidR="003F6327" w:rsidRPr="00480390" w:rsidRDefault="003F6327" w:rsidP="00303DC2">
            <w:pPr>
              <w:pStyle w:val="rowtabella0"/>
              <w:jc w:val="center"/>
              <w:rPr>
                <w:color w:val="002060"/>
              </w:rPr>
            </w:pPr>
            <w:r w:rsidRPr="004803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4B232"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50F0B"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EDB87" w14:textId="77777777" w:rsidR="003F6327" w:rsidRPr="00480390" w:rsidRDefault="003F6327" w:rsidP="00303DC2">
            <w:pPr>
              <w:pStyle w:val="rowtabella0"/>
              <w:jc w:val="center"/>
              <w:rPr>
                <w:color w:val="002060"/>
              </w:rPr>
            </w:pPr>
            <w:r w:rsidRPr="00480390">
              <w:rPr>
                <w:color w:val="002060"/>
              </w:rPr>
              <w:t>0</w:t>
            </w:r>
          </w:p>
        </w:tc>
      </w:tr>
      <w:tr w:rsidR="003F6327" w:rsidRPr="00480390" w14:paraId="11814C90"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4890FA" w14:textId="77777777" w:rsidR="003F6327" w:rsidRPr="00480390" w:rsidRDefault="003F6327" w:rsidP="00303DC2">
            <w:pPr>
              <w:pStyle w:val="rowtabella0"/>
              <w:rPr>
                <w:color w:val="002060"/>
              </w:rPr>
            </w:pPr>
            <w:r w:rsidRPr="00480390">
              <w:rPr>
                <w:color w:val="002060"/>
              </w:rPr>
              <w:t xml:space="preserve">POL.D. </w:t>
            </w:r>
            <w:proofErr w:type="gramStart"/>
            <w:r w:rsidRPr="00480390">
              <w:rPr>
                <w:color w:val="002060"/>
              </w:rPr>
              <w:t>U.MANDOLESI</w:t>
            </w:r>
            <w:proofErr w:type="gramEnd"/>
            <w:r w:rsidRPr="00480390">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E9A98"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D6F8B"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CF56D"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0067A"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552C8"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5A20A"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63C3C" w14:textId="77777777" w:rsidR="003F6327" w:rsidRPr="00480390" w:rsidRDefault="003F6327" w:rsidP="00303DC2">
            <w:pPr>
              <w:pStyle w:val="rowtabella0"/>
              <w:jc w:val="center"/>
              <w:rPr>
                <w:color w:val="002060"/>
              </w:rPr>
            </w:pPr>
            <w:r w:rsidRPr="004803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1CB80"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8B129" w14:textId="77777777" w:rsidR="003F6327" w:rsidRPr="00480390" w:rsidRDefault="003F6327" w:rsidP="00303DC2">
            <w:pPr>
              <w:pStyle w:val="rowtabella0"/>
              <w:jc w:val="center"/>
              <w:rPr>
                <w:color w:val="002060"/>
              </w:rPr>
            </w:pPr>
            <w:r w:rsidRPr="00480390">
              <w:rPr>
                <w:color w:val="002060"/>
              </w:rPr>
              <w:t>0</w:t>
            </w:r>
          </w:p>
        </w:tc>
      </w:tr>
      <w:tr w:rsidR="003F6327" w:rsidRPr="00480390" w14:paraId="645AE4EF"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62DB8C" w14:textId="77777777" w:rsidR="003F6327" w:rsidRPr="00480390" w:rsidRDefault="003F6327" w:rsidP="00303DC2">
            <w:pPr>
              <w:pStyle w:val="rowtabella0"/>
              <w:rPr>
                <w:color w:val="002060"/>
              </w:rPr>
            </w:pPr>
            <w:r w:rsidRPr="00480390">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D5C47"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A0881"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50851"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CE1E4"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2D932"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3262F"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CBCCE" w14:textId="77777777" w:rsidR="003F6327" w:rsidRPr="00480390" w:rsidRDefault="003F6327" w:rsidP="00303DC2">
            <w:pPr>
              <w:pStyle w:val="rowtabella0"/>
              <w:jc w:val="center"/>
              <w:rPr>
                <w:color w:val="002060"/>
              </w:rPr>
            </w:pPr>
            <w:r w:rsidRPr="004803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3FB9C"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8622B" w14:textId="77777777" w:rsidR="003F6327" w:rsidRPr="00480390" w:rsidRDefault="003F6327" w:rsidP="00303DC2">
            <w:pPr>
              <w:pStyle w:val="rowtabella0"/>
              <w:jc w:val="center"/>
              <w:rPr>
                <w:color w:val="002060"/>
              </w:rPr>
            </w:pPr>
            <w:r w:rsidRPr="00480390">
              <w:rPr>
                <w:color w:val="002060"/>
              </w:rPr>
              <w:t>0</w:t>
            </w:r>
          </w:p>
        </w:tc>
      </w:tr>
      <w:tr w:rsidR="003F6327" w:rsidRPr="00480390" w14:paraId="66528075"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0D9273" w14:textId="77777777" w:rsidR="003F6327" w:rsidRPr="00480390" w:rsidRDefault="003F6327" w:rsidP="00303DC2">
            <w:pPr>
              <w:pStyle w:val="rowtabella0"/>
              <w:rPr>
                <w:color w:val="002060"/>
              </w:rPr>
            </w:pPr>
            <w:r w:rsidRPr="00480390">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7EF4A"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3B57C"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63A73"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D36E6"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00FC4"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98F92"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5A4D1" w14:textId="77777777" w:rsidR="003F6327" w:rsidRPr="00480390" w:rsidRDefault="003F6327" w:rsidP="00303DC2">
            <w:pPr>
              <w:pStyle w:val="rowtabella0"/>
              <w:jc w:val="center"/>
              <w:rPr>
                <w:color w:val="002060"/>
              </w:rPr>
            </w:pPr>
            <w:r w:rsidRPr="004803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0920F"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022C3" w14:textId="77777777" w:rsidR="003F6327" w:rsidRPr="00480390" w:rsidRDefault="003F6327" w:rsidP="00303DC2">
            <w:pPr>
              <w:pStyle w:val="rowtabella0"/>
              <w:jc w:val="center"/>
              <w:rPr>
                <w:color w:val="002060"/>
              </w:rPr>
            </w:pPr>
            <w:r w:rsidRPr="00480390">
              <w:rPr>
                <w:color w:val="002060"/>
              </w:rPr>
              <w:t>0</w:t>
            </w:r>
          </w:p>
        </w:tc>
      </w:tr>
      <w:tr w:rsidR="003F6327" w:rsidRPr="00480390" w14:paraId="6A246E55"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16FEBF" w14:textId="77777777" w:rsidR="003F6327" w:rsidRPr="00480390" w:rsidRDefault="003F6327" w:rsidP="00303DC2">
            <w:pPr>
              <w:pStyle w:val="rowtabella0"/>
              <w:rPr>
                <w:color w:val="002060"/>
              </w:rPr>
            </w:pPr>
            <w:r w:rsidRPr="0048039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78AA0"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E0087"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7242A"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35964"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92E04"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71D61"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EE87B" w14:textId="77777777" w:rsidR="003F6327" w:rsidRPr="00480390" w:rsidRDefault="003F6327" w:rsidP="00303DC2">
            <w:pPr>
              <w:pStyle w:val="rowtabella0"/>
              <w:jc w:val="center"/>
              <w:rPr>
                <w:color w:val="002060"/>
              </w:rPr>
            </w:pPr>
            <w:r w:rsidRPr="004803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99324"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ED1D3" w14:textId="77777777" w:rsidR="003F6327" w:rsidRPr="00480390" w:rsidRDefault="003F6327" w:rsidP="00303DC2">
            <w:pPr>
              <w:pStyle w:val="rowtabella0"/>
              <w:jc w:val="center"/>
              <w:rPr>
                <w:color w:val="002060"/>
              </w:rPr>
            </w:pPr>
            <w:r w:rsidRPr="00480390">
              <w:rPr>
                <w:color w:val="002060"/>
              </w:rPr>
              <w:t>0</w:t>
            </w:r>
          </w:p>
        </w:tc>
      </w:tr>
      <w:tr w:rsidR="003F6327" w:rsidRPr="00480390" w14:paraId="560C045B"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A99530" w14:textId="77777777" w:rsidR="003F6327" w:rsidRPr="00480390" w:rsidRDefault="003F6327" w:rsidP="00303DC2">
            <w:pPr>
              <w:pStyle w:val="rowtabella0"/>
              <w:rPr>
                <w:color w:val="002060"/>
              </w:rPr>
            </w:pPr>
            <w:r w:rsidRPr="00480390">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D11E8"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49EFC"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4221B"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D49B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0C3A5"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E818F" w14:textId="77777777" w:rsidR="003F6327" w:rsidRPr="00480390" w:rsidRDefault="003F6327" w:rsidP="00303DC2">
            <w:pPr>
              <w:pStyle w:val="rowtabella0"/>
              <w:jc w:val="center"/>
              <w:rPr>
                <w:color w:val="002060"/>
              </w:rPr>
            </w:pPr>
            <w:r w:rsidRPr="004803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D2517" w14:textId="77777777" w:rsidR="003F6327" w:rsidRPr="00480390" w:rsidRDefault="003F6327" w:rsidP="00303DC2">
            <w:pPr>
              <w:pStyle w:val="rowtabella0"/>
              <w:jc w:val="center"/>
              <w:rPr>
                <w:color w:val="002060"/>
              </w:rPr>
            </w:pPr>
            <w:r w:rsidRPr="004803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4AA8A"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F390B" w14:textId="77777777" w:rsidR="003F6327" w:rsidRPr="00480390" w:rsidRDefault="003F6327" w:rsidP="00303DC2">
            <w:pPr>
              <w:pStyle w:val="rowtabella0"/>
              <w:jc w:val="center"/>
              <w:rPr>
                <w:color w:val="002060"/>
              </w:rPr>
            </w:pPr>
            <w:r w:rsidRPr="00480390">
              <w:rPr>
                <w:color w:val="002060"/>
              </w:rPr>
              <w:t>0</w:t>
            </w:r>
          </w:p>
        </w:tc>
      </w:tr>
    </w:tbl>
    <w:p w14:paraId="260FFB17" w14:textId="77777777" w:rsidR="003F6327" w:rsidRDefault="003F6327" w:rsidP="003F6327">
      <w:pPr>
        <w:pStyle w:val="breakline"/>
        <w:divId w:val="527259509"/>
        <w:rPr>
          <w:color w:val="002060"/>
        </w:rPr>
      </w:pPr>
    </w:p>
    <w:p w14:paraId="4E2067A3" w14:textId="77777777" w:rsidR="003F6327" w:rsidRPr="00480390" w:rsidRDefault="003F6327" w:rsidP="003F6327">
      <w:pPr>
        <w:pStyle w:val="titoloprinc0"/>
        <w:divId w:val="527259509"/>
        <w:rPr>
          <w:color w:val="002060"/>
        </w:rPr>
      </w:pPr>
      <w:r w:rsidRPr="00480390">
        <w:rPr>
          <w:color w:val="002060"/>
        </w:rPr>
        <w:t>PROGRAMMA GARE</w:t>
      </w:r>
    </w:p>
    <w:p w14:paraId="4C34C097" w14:textId="77777777" w:rsidR="003F6327" w:rsidRDefault="003F6327" w:rsidP="003F6327">
      <w:pPr>
        <w:pStyle w:val="breakline"/>
        <w:divId w:val="527259509"/>
        <w:rPr>
          <w:color w:val="002060"/>
        </w:rPr>
      </w:pPr>
    </w:p>
    <w:p w14:paraId="1ECD3BAC" w14:textId="77777777" w:rsidR="003F6327" w:rsidRPr="00C11E06" w:rsidRDefault="003F6327" w:rsidP="003F6327">
      <w:pPr>
        <w:pStyle w:val="sottotitolocampionato10"/>
        <w:divId w:val="527259509"/>
        <w:rPr>
          <w:color w:val="002060"/>
        </w:rPr>
      </w:pPr>
      <w:r w:rsidRPr="00C11E06">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4"/>
        <w:gridCol w:w="385"/>
        <w:gridCol w:w="898"/>
        <w:gridCol w:w="1175"/>
        <w:gridCol w:w="1563"/>
        <w:gridCol w:w="1552"/>
      </w:tblGrid>
      <w:tr w:rsidR="003F6327" w:rsidRPr="00C11E06" w14:paraId="293C89BE"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6EEA8"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E6D35"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083B7"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9C7D2"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36993"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625A4"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EB402"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217361D7"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7D0FC6" w14:textId="77777777" w:rsidR="003F6327" w:rsidRPr="00C11E06" w:rsidRDefault="003F6327" w:rsidP="00303DC2">
            <w:pPr>
              <w:pStyle w:val="rowtabella0"/>
              <w:rPr>
                <w:color w:val="002060"/>
              </w:rPr>
            </w:pPr>
            <w:r w:rsidRPr="00C11E06">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D2D8EC" w14:textId="77777777" w:rsidR="003F6327" w:rsidRPr="00C11E06" w:rsidRDefault="003F6327" w:rsidP="00303DC2">
            <w:pPr>
              <w:pStyle w:val="rowtabella0"/>
              <w:rPr>
                <w:color w:val="002060"/>
              </w:rPr>
            </w:pPr>
            <w:r w:rsidRPr="00C11E06">
              <w:rPr>
                <w:color w:val="002060"/>
              </w:rPr>
              <w:t>ALMA JUVENTUS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D8C634" w14:textId="77777777" w:rsidR="003F6327" w:rsidRPr="00C11E06" w:rsidRDefault="003F6327" w:rsidP="00303DC2">
            <w:pPr>
              <w:pStyle w:val="rowtabella0"/>
              <w:jc w:val="center"/>
              <w:rPr>
                <w:color w:val="002060"/>
              </w:rPr>
            </w:pPr>
            <w:r w:rsidRPr="00C11E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388505" w14:textId="77777777" w:rsidR="003F6327" w:rsidRPr="00C11E06" w:rsidRDefault="003F6327" w:rsidP="00303DC2">
            <w:pPr>
              <w:pStyle w:val="rowtabella0"/>
              <w:rPr>
                <w:color w:val="002060"/>
              </w:rPr>
            </w:pPr>
            <w:r w:rsidRPr="00C11E06">
              <w:rPr>
                <w:color w:val="002060"/>
              </w:rPr>
              <w:t>19/11/2021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53D945" w14:textId="77777777" w:rsidR="003F6327" w:rsidRPr="00C11E06" w:rsidRDefault="003F6327" w:rsidP="00303DC2">
            <w:pPr>
              <w:pStyle w:val="rowtabella0"/>
              <w:rPr>
                <w:color w:val="002060"/>
              </w:rPr>
            </w:pPr>
            <w:r w:rsidRPr="00C11E06">
              <w:rPr>
                <w:color w:val="002060"/>
              </w:rPr>
              <w:t>5011 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C31EB5" w14:textId="77777777" w:rsidR="003F6327" w:rsidRPr="00C11E06" w:rsidRDefault="003F6327" w:rsidP="00303DC2">
            <w:pPr>
              <w:pStyle w:val="rowtabella0"/>
              <w:rPr>
                <w:color w:val="002060"/>
              </w:rPr>
            </w:pPr>
            <w:r w:rsidRPr="00C11E06">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7DDC26" w14:textId="77777777" w:rsidR="003F6327" w:rsidRPr="00C11E06" w:rsidRDefault="003F6327" w:rsidP="00303DC2">
            <w:pPr>
              <w:pStyle w:val="rowtabella0"/>
              <w:rPr>
                <w:color w:val="002060"/>
              </w:rPr>
            </w:pPr>
            <w:r w:rsidRPr="00C11E06">
              <w:rPr>
                <w:color w:val="002060"/>
              </w:rPr>
              <w:t>FRAZIONE COPPO VIA FORMA</w:t>
            </w:r>
          </w:p>
        </w:tc>
      </w:tr>
      <w:tr w:rsidR="003F6327" w:rsidRPr="00C11E06" w14:paraId="4D00DB8B"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7D4C3F" w14:textId="77777777" w:rsidR="003F6327" w:rsidRPr="00C11E06" w:rsidRDefault="003F6327" w:rsidP="00303DC2">
            <w:pPr>
              <w:pStyle w:val="rowtabella0"/>
              <w:rPr>
                <w:color w:val="002060"/>
              </w:rPr>
            </w:pPr>
            <w:r w:rsidRPr="00C11E06">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E2F03D" w14:textId="77777777" w:rsidR="003F6327" w:rsidRPr="00C11E06" w:rsidRDefault="003F6327" w:rsidP="00303DC2">
            <w:pPr>
              <w:pStyle w:val="rowtabella0"/>
              <w:rPr>
                <w:color w:val="002060"/>
              </w:rPr>
            </w:pPr>
            <w:r w:rsidRPr="00C11E06">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274ED1"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078F1B" w14:textId="77777777" w:rsidR="003F6327" w:rsidRPr="00C11E06" w:rsidRDefault="003F6327" w:rsidP="00303DC2">
            <w:pPr>
              <w:pStyle w:val="rowtabella0"/>
              <w:rPr>
                <w:color w:val="002060"/>
              </w:rPr>
            </w:pPr>
            <w:r w:rsidRPr="00C11E06">
              <w:rPr>
                <w:color w:val="002060"/>
              </w:rPr>
              <w:t>19/11/2021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09B6DC" w14:textId="77777777" w:rsidR="003F6327" w:rsidRPr="00C11E06" w:rsidRDefault="003F6327" w:rsidP="00303DC2">
            <w:pPr>
              <w:pStyle w:val="rowtabella0"/>
              <w:rPr>
                <w:color w:val="002060"/>
              </w:rPr>
            </w:pPr>
            <w:r w:rsidRPr="00C11E06">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B8C44D" w14:textId="77777777" w:rsidR="003F6327" w:rsidRPr="00C11E06" w:rsidRDefault="003F6327" w:rsidP="00303DC2">
            <w:pPr>
              <w:pStyle w:val="rowtabella0"/>
              <w:rPr>
                <w:color w:val="002060"/>
              </w:rPr>
            </w:pPr>
            <w:r w:rsidRPr="00C11E06">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4FA886" w14:textId="77777777" w:rsidR="003F6327" w:rsidRPr="00C11E06" w:rsidRDefault="003F6327" w:rsidP="00303DC2">
            <w:pPr>
              <w:pStyle w:val="rowtabella0"/>
              <w:rPr>
                <w:color w:val="002060"/>
              </w:rPr>
            </w:pPr>
            <w:r w:rsidRPr="00C11E06">
              <w:rPr>
                <w:color w:val="002060"/>
              </w:rPr>
              <w:t>VIA RISORGIMENTO 16</w:t>
            </w:r>
          </w:p>
        </w:tc>
      </w:tr>
      <w:tr w:rsidR="003F6327" w:rsidRPr="00C11E06" w14:paraId="383FDEDA"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F34C8C" w14:textId="77777777" w:rsidR="003F6327" w:rsidRPr="00C11E06" w:rsidRDefault="003F6327" w:rsidP="00303DC2">
            <w:pPr>
              <w:pStyle w:val="rowtabella0"/>
              <w:rPr>
                <w:color w:val="002060"/>
              </w:rPr>
            </w:pPr>
            <w:r w:rsidRPr="00C11E06">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CC63A8" w14:textId="77777777" w:rsidR="003F6327" w:rsidRPr="00C11E06" w:rsidRDefault="003F6327" w:rsidP="00303DC2">
            <w:pPr>
              <w:pStyle w:val="rowtabella0"/>
              <w:rPr>
                <w:color w:val="002060"/>
              </w:rPr>
            </w:pPr>
            <w:r w:rsidRPr="00C11E06">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182B33"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3E3772" w14:textId="77777777" w:rsidR="003F6327" w:rsidRPr="00C11E06" w:rsidRDefault="003F6327" w:rsidP="00303DC2">
            <w:pPr>
              <w:pStyle w:val="rowtabella0"/>
              <w:rPr>
                <w:color w:val="002060"/>
              </w:rPr>
            </w:pPr>
            <w:r w:rsidRPr="00C11E06">
              <w:rPr>
                <w:color w:val="002060"/>
              </w:rPr>
              <w:t>19/11/2021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E1C3D0" w14:textId="77777777" w:rsidR="003F6327" w:rsidRPr="00C11E06" w:rsidRDefault="003F6327" w:rsidP="00303DC2">
            <w:pPr>
              <w:pStyle w:val="rowtabella0"/>
              <w:rPr>
                <w:color w:val="002060"/>
              </w:rPr>
            </w:pPr>
            <w:r w:rsidRPr="00C11E06">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21F3A0" w14:textId="77777777" w:rsidR="003F6327" w:rsidRPr="00C11E06" w:rsidRDefault="003F6327" w:rsidP="00303DC2">
            <w:pPr>
              <w:pStyle w:val="rowtabella0"/>
              <w:rPr>
                <w:color w:val="002060"/>
              </w:rPr>
            </w:pPr>
            <w:r w:rsidRPr="00C11E06">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8C44FF" w14:textId="77777777" w:rsidR="003F6327" w:rsidRPr="00C11E06" w:rsidRDefault="003F6327" w:rsidP="00303DC2">
            <w:pPr>
              <w:pStyle w:val="rowtabella0"/>
              <w:rPr>
                <w:color w:val="002060"/>
              </w:rPr>
            </w:pPr>
            <w:r w:rsidRPr="00C11E06">
              <w:rPr>
                <w:color w:val="002060"/>
              </w:rPr>
              <w:t>VIA ANTONIO ROSMINI 22/B</w:t>
            </w:r>
          </w:p>
        </w:tc>
      </w:tr>
      <w:tr w:rsidR="003F6327" w:rsidRPr="00C11E06" w14:paraId="7B21EAE8"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55208C" w14:textId="77777777" w:rsidR="003F6327" w:rsidRPr="00C11E06" w:rsidRDefault="003F6327" w:rsidP="00303DC2">
            <w:pPr>
              <w:pStyle w:val="rowtabella0"/>
              <w:rPr>
                <w:color w:val="002060"/>
              </w:rPr>
            </w:pPr>
            <w:proofErr w:type="gramStart"/>
            <w:r w:rsidRPr="00C11E06">
              <w:rPr>
                <w:color w:val="002060"/>
              </w:rPr>
              <w:t>CITTA</w:t>
            </w:r>
            <w:proofErr w:type="gramEnd"/>
            <w:r w:rsidRPr="00C11E06">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CE5C0C" w14:textId="77777777" w:rsidR="003F6327" w:rsidRPr="00C11E06" w:rsidRDefault="003F6327" w:rsidP="00303DC2">
            <w:pPr>
              <w:pStyle w:val="rowtabella0"/>
              <w:rPr>
                <w:color w:val="002060"/>
              </w:rPr>
            </w:pPr>
            <w:r w:rsidRPr="00C11E06">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AE133F"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253E64" w14:textId="77777777" w:rsidR="003F6327" w:rsidRPr="00C11E06" w:rsidRDefault="003F6327" w:rsidP="00303DC2">
            <w:pPr>
              <w:pStyle w:val="rowtabella0"/>
              <w:rPr>
                <w:color w:val="002060"/>
              </w:rPr>
            </w:pPr>
            <w:r w:rsidRPr="00C11E06">
              <w:rPr>
                <w:color w:val="002060"/>
              </w:rPr>
              <w:t>19/11/2021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D74862" w14:textId="77777777" w:rsidR="003F6327" w:rsidRPr="00C11E06" w:rsidRDefault="003F6327" w:rsidP="00303DC2">
            <w:pPr>
              <w:pStyle w:val="rowtabella0"/>
              <w:rPr>
                <w:color w:val="002060"/>
              </w:rPr>
            </w:pPr>
            <w:r w:rsidRPr="00C11E06">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00D16F" w14:textId="77777777" w:rsidR="003F6327" w:rsidRPr="00C11E06" w:rsidRDefault="003F6327" w:rsidP="00303DC2">
            <w:pPr>
              <w:pStyle w:val="rowtabella0"/>
              <w:rPr>
                <w:color w:val="002060"/>
              </w:rPr>
            </w:pPr>
            <w:r w:rsidRPr="00C11E06">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6F7681" w14:textId="77777777" w:rsidR="003F6327" w:rsidRPr="00C11E06" w:rsidRDefault="003F6327" w:rsidP="00303DC2">
            <w:pPr>
              <w:pStyle w:val="rowtabella0"/>
              <w:rPr>
                <w:color w:val="002060"/>
              </w:rPr>
            </w:pPr>
            <w:r w:rsidRPr="00C11E06">
              <w:rPr>
                <w:color w:val="002060"/>
              </w:rPr>
              <w:t>VIA MATTEOTTI</w:t>
            </w:r>
          </w:p>
        </w:tc>
      </w:tr>
      <w:tr w:rsidR="003F6327" w:rsidRPr="00C11E06" w14:paraId="50BF450E"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3DC163" w14:textId="77777777" w:rsidR="003F6327" w:rsidRPr="00C11E06" w:rsidRDefault="003F6327" w:rsidP="00303DC2">
            <w:pPr>
              <w:pStyle w:val="rowtabella0"/>
              <w:rPr>
                <w:color w:val="002060"/>
              </w:rPr>
            </w:pPr>
            <w:r w:rsidRPr="00C11E06">
              <w:rPr>
                <w:color w:val="002060"/>
              </w:rPr>
              <w:t>FUTSAL MONTEMARCIANO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30DD96" w14:textId="77777777" w:rsidR="003F6327" w:rsidRPr="00C11E06" w:rsidRDefault="003F6327" w:rsidP="00303DC2">
            <w:pPr>
              <w:pStyle w:val="rowtabella0"/>
              <w:rPr>
                <w:color w:val="002060"/>
              </w:rPr>
            </w:pPr>
            <w:r w:rsidRPr="00C11E06">
              <w:rPr>
                <w:color w:val="002060"/>
              </w:rPr>
              <w:t>VERBENA C5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B1AF89"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A8181F" w14:textId="77777777" w:rsidR="003F6327" w:rsidRPr="00C11E06" w:rsidRDefault="003F6327" w:rsidP="00303DC2">
            <w:pPr>
              <w:pStyle w:val="rowtabella0"/>
              <w:rPr>
                <w:color w:val="002060"/>
              </w:rPr>
            </w:pPr>
            <w:r w:rsidRPr="00C11E06">
              <w:rPr>
                <w:color w:val="002060"/>
              </w:rPr>
              <w:t>19/11/2021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B2591F" w14:textId="77777777" w:rsidR="003F6327" w:rsidRPr="00C11E06" w:rsidRDefault="003F6327" w:rsidP="00303DC2">
            <w:pPr>
              <w:pStyle w:val="rowtabella0"/>
              <w:rPr>
                <w:color w:val="002060"/>
              </w:rPr>
            </w:pPr>
            <w:r w:rsidRPr="00C11E06">
              <w:rPr>
                <w:color w:val="002060"/>
              </w:rPr>
              <w:t>5041 PALLONE GEODETICO LOC.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11B77B" w14:textId="77777777" w:rsidR="003F6327" w:rsidRPr="00C11E06" w:rsidRDefault="003F6327" w:rsidP="00303DC2">
            <w:pPr>
              <w:pStyle w:val="rowtabella0"/>
              <w:rPr>
                <w:color w:val="002060"/>
              </w:rPr>
            </w:pPr>
            <w:r w:rsidRPr="00C11E06">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B8AC86" w14:textId="77777777" w:rsidR="003F6327" w:rsidRPr="00C11E06" w:rsidRDefault="003F6327" w:rsidP="00303DC2">
            <w:pPr>
              <w:pStyle w:val="rowtabella0"/>
              <w:rPr>
                <w:color w:val="002060"/>
              </w:rPr>
            </w:pPr>
            <w:r w:rsidRPr="00C11E06">
              <w:rPr>
                <w:color w:val="002060"/>
              </w:rPr>
              <w:t>VIA GRAZIA DELEDDA</w:t>
            </w:r>
          </w:p>
        </w:tc>
      </w:tr>
    </w:tbl>
    <w:p w14:paraId="54C902A6" w14:textId="77777777" w:rsidR="003F6327" w:rsidRPr="00C11E06" w:rsidRDefault="003F6327" w:rsidP="003F6327">
      <w:pPr>
        <w:pStyle w:val="breakline"/>
        <w:divId w:val="527259509"/>
        <w:rPr>
          <w:rFonts w:eastAsiaTheme="minorEastAsia"/>
          <w:color w:val="002060"/>
        </w:rPr>
      </w:pPr>
    </w:p>
    <w:p w14:paraId="3E778EF8" w14:textId="77777777" w:rsidR="003F6327" w:rsidRPr="00C11E06" w:rsidRDefault="003F6327" w:rsidP="003F6327">
      <w:pPr>
        <w:pStyle w:val="breakline"/>
        <w:divId w:val="527259509"/>
        <w:rPr>
          <w:color w:val="002060"/>
        </w:rPr>
      </w:pPr>
    </w:p>
    <w:p w14:paraId="0BB492D1" w14:textId="77777777" w:rsidR="003F6327" w:rsidRPr="00C11E06" w:rsidRDefault="003F6327" w:rsidP="003F6327">
      <w:pPr>
        <w:pStyle w:val="breakline"/>
        <w:divId w:val="527259509"/>
        <w:rPr>
          <w:color w:val="002060"/>
        </w:rPr>
      </w:pPr>
    </w:p>
    <w:p w14:paraId="297123C9" w14:textId="77777777" w:rsidR="003F6327" w:rsidRPr="00C11E06" w:rsidRDefault="003F6327" w:rsidP="003F6327">
      <w:pPr>
        <w:pStyle w:val="sottotitolocampionato10"/>
        <w:divId w:val="527259509"/>
        <w:rPr>
          <w:color w:val="002060"/>
        </w:rPr>
      </w:pPr>
      <w:r w:rsidRPr="00C11E06">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99"/>
        <w:gridCol w:w="1546"/>
        <w:gridCol w:w="1546"/>
      </w:tblGrid>
      <w:tr w:rsidR="003F6327" w:rsidRPr="00C11E06" w14:paraId="16DD3334"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690E9"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23202"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537D8"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C0706"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65BCE"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CC1E7"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7B37B"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70BD881E"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020A3D" w14:textId="77777777" w:rsidR="003F6327" w:rsidRPr="00C11E06" w:rsidRDefault="003F6327" w:rsidP="00303DC2">
            <w:pPr>
              <w:pStyle w:val="rowtabella0"/>
              <w:rPr>
                <w:color w:val="002060"/>
              </w:rPr>
            </w:pPr>
            <w:r w:rsidRPr="00C11E06">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4F906A" w14:textId="77777777" w:rsidR="003F6327" w:rsidRPr="00C11E06" w:rsidRDefault="003F6327" w:rsidP="00303DC2">
            <w:pPr>
              <w:pStyle w:val="rowtabella0"/>
              <w:rPr>
                <w:color w:val="002060"/>
              </w:rPr>
            </w:pPr>
            <w:r w:rsidRPr="00C11E06">
              <w:rPr>
                <w:color w:val="002060"/>
              </w:rPr>
              <w:t>NUOVA OTTRANO 98</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640C93" w14:textId="77777777" w:rsidR="003F6327" w:rsidRPr="00C11E06" w:rsidRDefault="003F6327" w:rsidP="00303DC2">
            <w:pPr>
              <w:pStyle w:val="rowtabella0"/>
              <w:jc w:val="center"/>
              <w:rPr>
                <w:color w:val="002060"/>
              </w:rPr>
            </w:pPr>
            <w:r w:rsidRPr="00C11E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43239D" w14:textId="77777777" w:rsidR="003F6327" w:rsidRPr="00C11E06" w:rsidRDefault="003F6327" w:rsidP="00303DC2">
            <w:pPr>
              <w:pStyle w:val="rowtabella0"/>
              <w:rPr>
                <w:color w:val="002060"/>
              </w:rPr>
            </w:pPr>
            <w:r w:rsidRPr="00C11E06">
              <w:rPr>
                <w:color w:val="002060"/>
              </w:rPr>
              <w:t>19/11/2021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BA316D" w14:textId="77777777" w:rsidR="003F6327" w:rsidRPr="00C11E06" w:rsidRDefault="003F6327" w:rsidP="00303DC2">
            <w:pPr>
              <w:pStyle w:val="rowtabella0"/>
              <w:rPr>
                <w:color w:val="002060"/>
              </w:rPr>
            </w:pPr>
            <w:r w:rsidRPr="00C11E06">
              <w:rPr>
                <w:color w:val="002060"/>
              </w:rPr>
              <w:t xml:space="preserve">5220 PALESTRA POLIVALENTE </w:t>
            </w:r>
            <w:proofErr w:type="gramStart"/>
            <w:r w:rsidRPr="00C11E06">
              <w:rPr>
                <w:color w:val="002060"/>
              </w:rPr>
              <w:t>P.TREIA</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06F1F3" w14:textId="77777777" w:rsidR="003F6327" w:rsidRPr="00C11E06" w:rsidRDefault="003F6327" w:rsidP="00303DC2">
            <w:pPr>
              <w:pStyle w:val="rowtabella0"/>
              <w:rPr>
                <w:color w:val="002060"/>
              </w:rPr>
            </w:pPr>
            <w:r w:rsidRPr="00C11E06">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7CB876" w14:textId="77777777" w:rsidR="003F6327" w:rsidRPr="00C11E06" w:rsidRDefault="003F6327" w:rsidP="00303DC2">
            <w:pPr>
              <w:pStyle w:val="rowtabella0"/>
              <w:rPr>
                <w:color w:val="002060"/>
              </w:rPr>
            </w:pPr>
            <w:r w:rsidRPr="00C11E06">
              <w:rPr>
                <w:color w:val="002060"/>
              </w:rPr>
              <w:t>VIA NICOLO' V</w:t>
            </w:r>
          </w:p>
        </w:tc>
      </w:tr>
      <w:tr w:rsidR="003F6327" w:rsidRPr="00C11E06" w14:paraId="481876DB"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1BCD67" w14:textId="77777777" w:rsidR="003F6327" w:rsidRPr="00C11E06" w:rsidRDefault="003F6327" w:rsidP="00303DC2">
            <w:pPr>
              <w:pStyle w:val="rowtabella0"/>
              <w:rPr>
                <w:color w:val="002060"/>
              </w:rPr>
            </w:pPr>
            <w:r w:rsidRPr="00C11E06">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A3AE79" w14:textId="77777777" w:rsidR="003F6327" w:rsidRPr="00C11E06" w:rsidRDefault="003F6327" w:rsidP="00303DC2">
            <w:pPr>
              <w:pStyle w:val="rowtabella0"/>
              <w:rPr>
                <w:color w:val="002060"/>
              </w:rPr>
            </w:pPr>
            <w:r w:rsidRPr="00C11E06">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6951CA"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7399B5" w14:textId="77777777" w:rsidR="003F6327" w:rsidRPr="00C11E06" w:rsidRDefault="003F6327" w:rsidP="00303DC2">
            <w:pPr>
              <w:pStyle w:val="rowtabella0"/>
              <w:rPr>
                <w:color w:val="002060"/>
              </w:rPr>
            </w:pPr>
            <w:r w:rsidRPr="00C11E06">
              <w:rPr>
                <w:color w:val="002060"/>
              </w:rPr>
              <w:t>19/11/2021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DCA12D" w14:textId="77777777" w:rsidR="003F6327" w:rsidRPr="00C11E06" w:rsidRDefault="003F6327" w:rsidP="00303DC2">
            <w:pPr>
              <w:pStyle w:val="rowtabella0"/>
              <w:rPr>
                <w:color w:val="002060"/>
              </w:rPr>
            </w:pPr>
            <w:r w:rsidRPr="00C11E06">
              <w:rPr>
                <w:color w:val="002060"/>
              </w:rPr>
              <w:t>5280 TENSOSTRUTTURA S.</w:t>
            </w:r>
            <w:proofErr w:type="gramStart"/>
            <w:r w:rsidRPr="00C11E06">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200ED1" w14:textId="77777777" w:rsidR="003F6327" w:rsidRPr="00C11E06" w:rsidRDefault="003F6327" w:rsidP="00303DC2">
            <w:pPr>
              <w:pStyle w:val="rowtabella0"/>
              <w:rPr>
                <w:color w:val="002060"/>
              </w:rPr>
            </w:pPr>
            <w:r w:rsidRPr="00C11E06">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E54F1B" w14:textId="77777777" w:rsidR="003F6327" w:rsidRPr="00C11E06" w:rsidRDefault="003F6327" w:rsidP="00303DC2">
            <w:pPr>
              <w:pStyle w:val="rowtabella0"/>
              <w:rPr>
                <w:color w:val="002060"/>
              </w:rPr>
            </w:pPr>
            <w:r w:rsidRPr="00C11E06">
              <w:rPr>
                <w:color w:val="002060"/>
              </w:rPr>
              <w:t>VIA LORENZO LOTTO</w:t>
            </w:r>
          </w:p>
        </w:tc>
      </w:tr>
      <w:tr w:rsidR="003F6327" w:rsidRPr="00C11E06" w14:paraId="5DC95B2F"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94844D" w14:textId="77777777" w:rsidR="003F6327" w:rsidRPr="00C11E06" w:rsidRDefault="003F6327" w:rsidP="00303DC2">
            <w:pPr>
              <w:pStyle w:val="rowtabella0"/>
              <w:rPr>
                <w:color w:val="002060"/>
              </w:rPr>
            </w:pPr>
            <w:r w:rsidRPr="00C11E06">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A46885" w14:textId="77777777" w:rsidR="003F6327" w:rsidRPr="00C11E06" w:rsidRDefault="003F6327" w:rsidP="00303DC2">
            <w:pPr>
              <w:pStyle w:val="rowtabella0"/>
              <w:rPr>
                <w:color w:val="002060"/>
              </w:rPr>
            </w:pPr>
            <w:r w:rsidRPr="00C11E06">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4A9B8B"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3E0C9F" w14:textId="77777777" w:rsidR="003F6327" w:rsidRPr="00C11E06" w:rsidRDefault="003F6327" w:rsidP="00303DC2">
            <w:pPr>
              <w:pStyle w:val="rowtabella0"/>
              <w:rPr>
                <w:color w:val="002060"/>
              </w:rPr>
            </w:pPr>
            <w:r w:rsidRPr="00C11E06">
              <w:rPr>
                <w:color w:val="002060"/>
              </w:rPr>
              <w:t>19/11/2021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770388" w14:textId="77777777" w:rsidR="003F6327" w:rsidRPr="00C11E06" w:rsidRDefault="003F6327" w:rsidP="00303DC2">
            <w:pPr>
              <w:pStyle w:val="rowtabella0"/>
              <w:rPr>
                <w:color w:val="002060"/>
              </w:rPr>
            </w:pPr>
            <w:r w:rsidRPr="00C11E06">
              <w:rPr>
                <w:color w:val="002060"/>
              </w:rPr>
              <w:t xml:space="preserve">5286 PALESTRA </w:t>
            </w:r>
            <w:proofErr w:type="gramStart"/>
            <w:r w:rsidRPr="00C11E06">
              <w:rPr>
                <w:color w:val="002060"/>
              </w:rPr>
              <w:t>C.SPORTIVO</w:t>
            </w:r>
            <w:proofErr w:type="gramEnd"/>
            <w:r w:rsidRPr="00C11E06">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CF5517" w14:textId="77777777" w:rsidR="003F6327" w:rsidRPr="00C11E06" w:rsidRDefault="003F6327" w:rsidP="00303DC2">
            <w:pPr>
              <w:pStyle w:val="rowtabella0"/>
              <w:rPr>
                <w:color w:val="002060"/>
              </w:rPr>
            </w:pPr>
            <w:r w:rsidRPr="00C11E0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0047A6" w14:textId="77777777" w:rsidR="003F6327" w:rsidRPr="00C11E06" w:rsidRDefault="003F6327" w:rsidP="00303DC2">
            <w:pPr>
              <w:pStyle w:val="rowtabella0"/>
              <w:rPr>
                <w:color w:val="002060"/>
              </w:rPr>
            </w:pPr>
            <w:r w:rsidRPr="00C11E06">
              <w:rPr>
                <w:color w:val="002060"/>
              </w:rPr>
              <w:t>VIA ALFIERI SNC</w:t>
            </w:r>
          </w:p>
        </w:tc>
      </w:tr>
      <w:tr w:rsidR="003F6327" w:rsidRPr="00C11E06" w14:paraId="4851DDD7"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BBF68A" w14:textId="77777777" w:rsidR="003F6327" w:rsidRPr="00C11E06" w:rsidRDefault="003F6327" w:rsidP="00303DC2">
            <w:pPr>
              <w:pStyle w:val="rowtabella0"/>
              <w:rPr>
                <w:color w:val="002060"/>
              </w:rPr>
            </w:pPr>
            <w:r w:rsidRPr="00C11E06">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EDC528" w14:textId="77777777" w:rsidR="003F6327" w:rsidRPr="00C11E06" w:rsidRDefault="003F6327" w:rsidP="00303DC2">
            <w:pPr>
              <w:pStyle w:val="rowtabella0"/>
              <w:rPr>
                <w:color w:val="002060"/>
              </w:rPr>
            </w:pPr>
            <w:r w:rsidRPr="00C11E06">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B14BC6"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B4C644" w14:textId="77777777" w:rsidR="003F6327" w:rsidRPr="00C11E06" w:rsidRDefault="003F6327" w:rsidP="00303DC2">
            <w:pPr>
              <w:pStyle w:val="rowtabella0"/>
              <w:rPr>
                <w:color w:val="002060"/>
              </w:rPr>
            </w:pPr>
            <w:r w:rsidRPr="00C11E06">
              <w:rPr>
                <w:color w:val="002060"/>
              </w:rPr>
              <w:t>19/11/2021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2708A7" w14:textId="77777777" w:rsidR="003F6327" w:rsidRPr="00C11E06" w:rsidRDefault="003F6327" w:rsidP="00303DC2">
            <w:pPr>
              <w:pStyle w:val="rowtabella0"/>
              <w:rPr>
                <w:color w:val="002060"/>
              </w:rPr>
            </w:pPr>
            <w:r w:rsidRPr="00C11E06">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83C282" w14:textId="77777777" w:rsidR="003F6327" w:rsidRPr="00C11E06" w:rsidRDefault="003F6327" w:rsidP="00303DC2">
            <w:pPr>
              <w:pStyle w:val="rowtabella0"/>
              <w:rPr>
                <w:color w:val="002060"/>
              </w:rPr>
            </w:pPr>
            <w:r w:rsidRPr="00C11E06">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C9FF40" w14:textId="77777777" w:rsidR="003F6327" w:rsidRPr="00C11E06" w:rsidRDefault="003F6327" w:rsidP="00303DC2">
            <w:pPr>
              <w:pStyle w:val="rowtabella0"/>
              <w:rPr>
                <w:color w:val="002060"/>
              </w:rPr>
            </w:pPr>
            <w:r w:rsidRPr="00C11E06">
              <w:rPr>
                <w:color w:val="002060"/>
              </w:rPr>
              <w:t xml:space="preserve">VIA </w:t>
            </w:r>
            <w:proofErr w:type="gramStart"/>
            <w:r w:rsidRPr="00C11E06">
              <w:rPr>
                <w:color w:val="002060"/>
              </w:rPr>
              <w:t>B.BUOZZI</w:t>
            </w:r>
            <w:proofErr w:type="gramEnd"/>
          </w:p>
        </w:tc>
      </w:tr>
      <w:tr w:rsidR="003F6327" w:rsidRPr="00C11E06" w14:paraId="08E1E944"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B865AA" w14:textId="77777777" w:rsidR="003F6327" w:rsidRPr="00C11E06" w:rsidRDefault="003F6327" w:rsidP="00303DC2">
            <w:pPr>
              <w:pStyle w:val="rowtabella0"/>
              <w:rPr>
                <w:color w:val="002060"/>
              </w:rPr>
            </w:pPr>
            <w:r w:rsidRPr="00C11E06">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20D518" w14:textId="77777777" w:rsidR="003F6327" w:rsidRPr="00C11E06" w:rsidRDefault="003F6327" w:rsidP="00303DC2">
            <w:pPr>
              <w:pStyle w:val="rowtabella0"/>
              <w:rPr>
                <w:color w:val="002060"/>
              </w:rPr>
            </w:pPr>
            <w:r w:rsidRPr="00C11E06">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9BC53F"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EADF53" w14:textId="77777777" w:rsidR="003F6327" w:rsidRPr="00C11E06" w:rsidRDefault="003F6327" w:rsidP="00303DC2">
            <w:pPr>
              <w:pStyle w:val="rowtabella0"/>
              <w:rPr>
                <w:color w:val="002060"/>
              </w:rPr>
            </w:pPr>
            <w:r w:rsidRPr="00C11E06">
              <w:rPr>
                <w:color w:val="002060"/>
              </w:rPr>
              <w:t>19/11/2021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863A09" w14:textId="77777777" w:rsidR="003F6327" w:rsidRPr="00C11E06" w:rsidRDefault="003F6327" w:rsidP="00303DC2">
            <w:pPr>
              <w:pStyle w:val="rowtabella0"/>
              <w:rPr>
                <w:color w:val="002060"/>
              </w:rPr>
            </w:pPr>
            <w:r w:rsidRPr="00C11E06">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6D3EAB" w14:textId="77777777" w:rsidR="003F6327" w:rsidRPr="00C11E06" w:rsidRDefault="003F6327" w:rsidP="00303DC2">
            <w:pPr>
              <w:pStyle w:val="rowtabella0"/>
              <w:rPr>
                <w:color w:val="002060"/>
              </w:rPr>
            </w:pPr>
            <w:r w:rsidRPr="00C11E06">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09DFF8" w14:textId="77777777" w:rsidR="003F6327" w:rsidRPr="00C11E06" w:rsidRDefault="003F6327" w:rsidP="00303DC2">
            <w:pPr>
              <w:pStyle w:val="rowtabella0"/>
              <w:rPr>
                <w:color w:val="002060"/>
              </w:rPr>
            </w:pPr>
            <w:r w:rsidRPr="00C11E06">
              <w:rPr>
                <w:color w:val="002060"/>
              </w:rPr>
              <w:t>VIALE MAZZINI</w:t>
            </w:r>
          </w:p>
        </w:tc>
      </w:tr>
      <w:tr w:rsidR="003F6327" w:rsidRPr="00C11E06" w14:paraId="647130A9"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BE83B5" w14:textId="77777777" w:rsidR="003F6327" w:rsidRPr="00C11E06" w:rsidRDefault="003F6327" w:rsidP="00303DC2">
            <w:pPr>
              <w:pStyle w:val="rowtabella0"/>
              <w:rPr>
                <w:color w:val="002060"/>
              </w:rPr>
            </w:pPr>
            <w:r w:rsidRPr="00C11E06">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FA4D2" w14:textId="77777777" w:rsidR="003F6327" w:rsidRPr="00C11E06" w:rsidRDefault="003F6327" w:rsidP="00303DC2">
            <w:pPr>
              <w:pStyle w:val="rowtabella0"/>
              <w:rPr>
                <w:color w:val="002060"/>
              </w:rPr>
            </w:pPr>
            <w:r w:rsidRPr="00C11E06">
              <w:rPr>
                <w:color w:val="002060"/>
              </w:rPr>
              <w:t>FUTSAL SAMBUCHETO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F305F8"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38FAB2" w14:textId="77777777" w:rsidR="003F6327" w:rsidRPr="00C11E06" w:rsidRDefault="003F6327" w:rsidP="00303DC2">
            <w:pPr>
              <w:pStyle w:val="rowtabella0"/>
              <w:rPr>
                <w:color w:val="002060"/>
              </w:rPr>
            </w:pPr>
            <w:r w:rsidRPr="00C11E06">
              <w:rPr>
                <w:color w:val="002060"/>
              </w:rPr>
              <w:t>20/11/2021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F66550" w14:textId="77777777" w:rsidR="003F6327" w:rsidRPr="00C11E06" w:rsidRDefault="003F6327" w:rsidP="00303DC2">
            <w:pPr>
              <w:pStyle w:val="rowtabella0"/>
              <w:rPr>
                <w:color w:val="002060"/>
              </w:rPr>
            </w:pPr>
            <w:r w:rsidRPr="00C11E06">
              <w:rPr>
                <w:color w:val="002060"/>
              </w:rPr>
              <w:t>5250 IMP.C5 "MICHELE ZITTI"</w:t>
            </w:r>
            <w:proofErr w:type="gramStart"/>
            <w:r w:rsidRPr="00C11E06">
              <w:rPr>
                <w:color w:val="002060"/>
              </w:rPr>
              <w:t>V.STRADA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99A86B" w14:textId="77777777" w:rsidR="003F6327" w:rsidRPr="00C11E06" w:rsidRDefault="003F6327" w:rsidP="00303DC2">
            <w:pPr>
              <w:pStyle w:val="rowtabella0"/>
              <w:rPr>
                <w:color w:val="002060"/>
              </w:rPr>
            </w:pPr>
            <w:r w:rsidRPr="00C11E06">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DF0289" w14:textId="77777777" w:rsidR="003F6327" w:rsidRPr="00C11E06" w:rsidRDefault="003F6327" w:rsidP="00303DC2">
            <w:pPr>
              <w:pStyle w:val="rowtabella0"/>
              <w:rPr>
                <w:color w:val="002060"/>
              </w:rPr>
            </w:pPr>
            <w:r w:rsidRPr="00C11E06">
              <w:rPr>
                <w:color w:val="002060"/>
              </w:rPr>
              <w:t xml:space="preserve">LARGO NELLO FABRIZI - </w:t>
            </w:r>
            <w:proofErr w:type="gramStart"/>
            <w:r w:rsidRPr="00C11E06">
              <w:rPr>
                <w:color w:val="002060"/>
              </w:rPr>
              <w:t>V.STRADA</w:t>
            </w:r>
            <w:proofErr w:type="gramEnd"/>
          </w:p>
        </w:tc>
      </w:tr>
    </w:tbl>
    <w:p w14:paraId="6564BD00" w14:textId="77777777" w:rsidR="003F6327" w:rsidRPr="00C11E06" w:rsidRDefault="003F6327" w:rsidP="003F6327">
      <w:pPr>
        <w:pStyle w:val="breakline"/>
        <w:divId w:val="527259509"/>
        <w:rPr>
          <w:rFonts w:eastAsiaTheme="minorEastAsia"/>
          <w:color w:val="002060"/>
        </w:rPr>
      </w:pPr>
    </w:p>
    <w:p w14:paraId="64B3A1A2" w14:textId="77777777" w:rsidR="003F6327" w:rsidRPr="00C11E06" w:rsidRDefault="003F6327" w:rsidP="003F6327">
      <w:pPr>
        <w:pStyle w:val="breakline"/>
        <w:divId w:val="527259509"/>
        <w:rPr>
          <w:color w:val="002060"/>
        </w:rPr>
      </w:pPr>
    </w:p>
    <w:p w14:paraId="5A4CAEA0" w14:textId="77777777" w:rsidR="003F6327" w:rsidRPr="00C11E06" w:rsidRDefault="003F6327" w:rsidP="003F6327">
      <w:pPr>
        <w:pStyle w:val="breakline"/>
        <w:divId w:val="527259509"/>
        <w:rPr>
          <w:color w:val="002060"/>
        </w:rPr>
      </w:pPr>
    </w:p>
    <w:p w14:paraId="4AD403BF" w14:textId="77777777" w:rsidR="003F6327" w:rsidRPr="00C11E06" w:rsidRDefault="003F6327" w:rsidP="003F6327">
      <w:pPr>
        <w:pStyle w:val="sottotitolocampionato10"/>
        <w:divId w:val="527259509"/>
        <w:rPr>
          <w:color w:val="002060"/>
        </w:rPr>
      </w:pPr>
      <w:r w:rsidRPr="00C11E06">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7"/>
        <w:gridCol w:w="385"/>
        <w:gridCol w:w="898"/>
        <w:gridCol w:w="1176"/>
        <w:gridCol w:w="1566"/>
        <w:gridCol w:w="1545"/>
      </w:tblGrid>
      <w:tr w:rsidR="003F6327" w:rsidRPr="00C11E06" w14:paraId="5F8DEF8B"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08523"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065E2"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16499"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CFEB9"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4E170"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9648C"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3270D"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2170E99F"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2B8ED2" w14:textId="77777777" w:rsidR="003F6327" w:rsidRPr="00C11E06" w:rsidRDefault="003F6327" w:rsidP="00303DC2">
            <w:pPr>
              <w:pStyle w:val="rowtabella0"/>
              <w:rPr>
                <w:color w:val="002060"/>
              </w:rPr>
            </w:pPr>
            <w:r w:rsidRPr="00C11E06">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12FAA3" w14:textId="77777777" w:rsidR="003F6327" w:rsidRPr="00C11E06" w:rsidRDefault="003F6327" w:rsidP="00303DC2">
            <w:pPr>
              <w:pStyle w:val="rowtabella0"/>
              <w:rPr>
                <w:color w:val="002060"/>
              </w:rPr>
            </w:pPr>
            <w:r w:rsidRPr="00C11E06">
              <w:rPr>
                <w:color w:val="002060"/>
              </w:rPr>
              <w:t>REAL ANCARIA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260BB8" w14:textId="77777777" w:rsidR="003F6327" w:rsidRPr="00C11E06" w:rsidRDefault="003F6327" w:rsidP="00303DC2">
            <w:pPr>
              <w:pStyle w:val="rowtabella0"/>
              <w:jc w:val="center"/>
              <w:rPr>
                <w:color w:val="002060"/>
              </w:rPr>
            </w:pPr>
            <w:r w:rsidRPr="00C11E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9C56C7" w14:textId="77777777" w:rsidR="003F6327" w:rsidRPr="00C11E06" w:rsidRDefault="003F6327" w:rsidP="00303DC2">
            <w:pPr>
              <w:pStyle w:val="rowtabella0"/>
              <w:rPr>
                <w:color w:val="002060"/>
              </w:rPr>
            </w:pPr>
            <w:r w:rsidRPr="00C11E06">
              <w:rPr>
                <w:color w:val="002060"/>
              </w:rPr>
              <w:t>19/11/2021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B9EE54" w14:textId="77777777" w:rsidR="003F6327" w:rsidRPr="00C11E06" w:rsidRDefault="003F6327" w:rsidP="00303DC2">
            <w:pPr>
              <w:pStyle w:val="rowtabella0"/>
              <w:rPr>
                <w:color w:val="002060"/>
              </w:rPr>
            </w:pPr>
            <w:r w:rsidRPr="00C11E06">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F8E4C8" w14:textId="77777777" w:rsidR="003F6327" w:rsidRPr="00C11E06" w:rsidRDefault="003F6327" w:rsidP="00303DC2">
            <w:pPr>
              <w:pStyle w:val="rowtabella0"/>
              <w:rPr>
                <w:color w:val="002060"/>
              </w:rPr>
            </w:pPr>
            <w:r w:rsidRPr="00C11E06">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DA571" w14:textId="77777777" w:rsidR="003F6327" w:rsidRPr="00C11E06" w:rsidRDefault="003F6327" w:rsidP="00303DC2">
            <w:pPr>
              <w:pStyle w:val="rowtabella0"/>
              <w:rPr>
                <w:color w:val="002060"/>
              </w:rPr>
            </w:pPr>
            <w:r w:rsidRPr="00C11E06">
              <w:rPr>
                <w:color w:val="002060"/>
              </w:rPr>
              <w:t>VIA CORRADI</w:t>
            </w:r>
          </w:p>
        </w:tc>
      </w:tr>
      <w:tr w:rsidR="003F6327" w:rsidRPr="00C11E06" w14:paraId="6E3999C5"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BF3F20" w14:textId="77777777" w:rsidR="003F6327" w:rsidRPr="00C11E06" w:rsidRDefault="003F6327" w:rsidP="00303DC2">
            <w:pPr>
              <w:pStyle w:val="rowtabella0"/>
              <w:rPr>
                <w:color w:val="002060"/>
              </w:rPr>
            </w:pPr>
            <w:r w:rsidRPr="00C11E06">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E5513E" w14:textId="77777777" w:rsidR="003F6327" w:rsidRPr="00C11E06" w:rsidRDefault="003F6327" w:rsidP="00303DC2">
            <w:pPr>
              <w:pStyle w:val="rowtabella0"/>
              <w:rPr>
                <w:color w:val="002060"/>
              </w:rPr>
            </w:pPr>
            <w:proofErr w:type="gramStart"/>
            <w:r w:rsidRPr="00C11E06">
              <w:rPr>
                <w:color w:val="002060"/>
              </w:rPr>
              <w:t>U.MANDOLESI</w:t>
            </w:r>
            <w:proofErr w:type="gramEnd"/>
            <w:r w:rsidRPr="00C11E06">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6A8E38"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DEB3E3" w14:textId="77777777" w:rsidR="003F6327" w:rsidRPr="00C11E06" w:rsidRDefault="003F6327" w:rsidP="00303DC2">
            <w:pPr>
              <w:pStyle w:val="rowtabella0"/>
              <w:rPr>
                <w:color w:val="002060"/>
              </w:rPr>
            </w:pPr>
            <w:r w:rsidRPr="00C11E06">
              <w:rPr>
                <w:color w:val="002060"/>
              </w:rPr>
              <w:t>19/11/2021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A7F87B" w14:textId="77777777" w:rsidR="003F6327" w:rsidRPr="00C11E06" w:rsidRDefault="003F6327" w:rsidP="00303DC2">
            <w:pPr>
              <w:pStyle w:val="rowtabella0"/>
              <w:rPr>
                <w:color w:val="002060"/>
              </w:rPr>
            </w:pPr>
            <w:r w:rsidRPr="00C11E06">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F491E7" w14:textId="77777777" w:rsidR="003F6327" w:rsidRPr="00C11E06" w:rsidRDefault="003F6327" w:rsidP="00303DC2">
            <w:pPr>
              <w:pStyle w:val="rowtabella0"/>
              <w:rPr>
                <w:color w:val="002060"/>
              </w:rPr>
            </w:pPr>
            <w:r w:rsidRPr="00C11E06">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8E1147" w14:textId="77777777" w:rsidR="003F6327" w:rsidRPr="00C11E06" w:rsidRDefault="003F6327" w:rsidP="00303DC2">
            <w:pPr>
              <w:pStyle w:val="rowtabella0"/>
              <w:rPr>
                <w:color w:val="002060"/>
              </w:rPr>
            </w:pPr>
            <w:r w:rsidRPr="00C11E06">
              <w:rPr>
                <w:color w:val="002060"/>
              </w:rPr>
              <w:t>PIAZZA S. D'ACQUISTO</w:t>
            </w:r>
          </w:p>
        </w:tc>
      </w:tr>
      <w:tr w:rsidR="003F6327" w:rsidRPr="00C11E06" w14:paraId="62A47AF9"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CD179F" w14:textId="77777777" w:rsidR="003F6327" w:rsidRPr="00C11E06" w:rsidRDefault="003F6327" w:rsidP="00303DC2">
            <w:pPr>
              <w:pStyle w:val="rowtabella0"/>
              <w:rPr>
                <w:color w:val="002060"/>
              </w:rPr>
            </w:pPr>
            <w:r w:rsidRPr="00C11E06">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100EC0" w14:textId="77777777" w:rsidR="003F6327" w:rsidRPr="00C11E06" w:rsidRDefault="003F6327" w:rsidP="00303DC2">
            <w:pPr>
              <w:pStyle w:val="rowtabella0"/>
              <w:rPr>
                <w:color w:val="002060"/>
              </w:rPr>
            </w:pPr>
            <w:r w:rsidRPr="00C11E06">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128303"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38EAD3" w14:textId="77777777" w:rsidR="003F6327" w:rsidRPr="00C11E06" w:rsidRDefault="003F6327" w:rsidP="00303DC2">
            <w:pPr>
              <w:pStyle w:val="rowtabella0"/>
              <w:rPr>
                <w:color w:val="002060"/>
              </w:rPr>
            </w:pPr>
            <w:r w:rsidRPr="00C11E06">
              <w:rPr>
                <w:color w:val="002060"/>
              </w:rPr>
              <w:t>19/11/2021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9572B3" w14:textId="77777777" w:rsidR="003F6327" w:rsidRPr="00C11E06" w:rsidRDefault="003F6327" w:rsidP="00303DC2">
            <w:pPr>
              <w:pStyle w:val="rowtabella0"/>
              <w:rPr>
                <w:color w:val="002060"/>
              </w:rPr>
            </w:pPr>
            <w:r w:rsidRPr="00C11E06">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5E12E5" w14:textId="77777777" w:rsidR="003F6327" w:rsidRPr="00C11E06" w:rsidRDefault="003F6327" w:rsidP="00303DC2">
            <w:pPr>
              <w:pStyle w:val="rowtabella0"/>
              <w:rPr>
                <w:color w:val="002060"/>
              </w:rPr>
            </w:pPr>
            <w:r w:rsidRPr="00C11E06">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07BB2D" w14:textId="77777777" w:rsidR="003F6327" w:rsidRPr="00C11E06" w:rsidRDefault="003F6327" w:rsidP="00303DC2">
            <w:pPr>
              <w:pStyle w:val="rowtabella0"/>
              <w:rPr>
                <w:color w:val="002060"/>
              </w:rPr>
            </w:pPr>
            <w:r w:rsidRPr="00C11E06">
              <w:rPr>
                <w:color w:val="002060"/>
              </w:rPr>
              <w:t>VIA COLLE GIOIOSO</w:t>
            </w:r>
          </w:p>
        </w:tc>
      </w:tr>
      <w:tr w:rsidR="003F6327" w:rsidRPr="00C11E06" w14:paraId="1623B84F"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0E8330" w14:textId="77777777" w:rsidR="003F6327" w:rsidRPr="00C11E06" w:rsidRDefault="003F6327" w:rsidP="00303DC2">
            <w:pPr>
              <w:pStyle w:val="rowtabella0"/>
              <w:rPr>
                <w:color w:val="002060"/>
              </w:rPr>
            </w:pPr>
            <w:r w:rsidRPr="00C11E06">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CBB562" w14:textId="77777777" w:rsidR="003F6327" w:rsidRPr="00C11E06" w:rsidRDefault="003F6327" w:rsidP="00303DC2">
            <w:pPr>
              <w:pStyle w:val="rowtabella0"/>
              <w:rPr>
                <w:color w:val="002060"/>
              </w:rPr>
            </w:pPr>
            <w:r w:rsidRPr="00C11E06">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FA4E7C"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A1DBBE" w14:textId="77777777" w:rsidR="003F6327" w:rsidRPr="00C11E06" w:rsidRDefault="003F6327" w:rsidP="00303DC2">
            <w:pPr>
              <w:pStyle w:val="rowtabella0"/>
              <w:rPr>
                <w:color w:val="002060"/>
              </w:rPr>
            </w:pPr>
            <w:r w:rsidRPr="00C11E06">
              <w:rPr>
                <w:color w:val="002060"/>
              </w:rPr>
              <w:t>19/11/2021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77C2B0" w14:textId="77777777" w:rsidR="003F6327" w:rsidRPr="00C11E06" w:rsidRDefault="003F6327" w:rsidP="00303DC2">
            <w:pPr>
              <w:pStyle w:val="rowtabella0"/>
              <w:rPr>
                <w:color w:val="002060"/>
              </w:rPr>
            </w:pPr>
            <w:r w:rsidRPr="00C11E06">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74E2C2" w14:textId="77777777" w:rsidR="003F6327" w:rsidRPr="00C11E06" w:rsidRDefault="003F6327" w:rsidP="00303DC2">
            <w:pPr>
              <w:pStyle w:val="rowtabella0"/>
              <w:rPr>
                <w:color w:val="002060"/>
              </w:rPr>
            </w:pPr>
            <w:r w:rsidRPr="00C11E06">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2BFA07" w14:textId="77777777" w:rsidR="003F6327" w:rsidRPr="00C11E06" w:rsidRDefault="003F6327" w:rsidP="00303DC2">
            <w:pPr>
              <w:pStyle w:val="rowtabella0"/>
              <w:rPr>
                <w:color w:val="002060"/>
              </w:rPr>
            </w:pPr>
            <w:r w:rsidRPr="00C11E06">
              <w:rPr>
                <w:color w:val="002060"/>
              </w:rPr>
              <w:t>VIA NENNI</w:t>
            </w:r>
          </w:p>
        </w:tc>
      </w:tr>
      <w:tr w:rsidR="003F6327" w:rsidRPr="00C11E06" w14:paraId="4C0FEE26"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627966" w14:textId="77777777" w:rsidR="003F6327" w:rsidRPr="00C11E06" w:rsidRDefault="003F6327" w:rsidP="00303DC2">
            <w:pPr>
              <w:pStyle w:val="rowtabella0"/>
              <w:rPr>
                <w:color w:val="002060"/>
              </w:rPr>
            </w:pPr>
            <w:r w:rsidRPr="00C11E06">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D841EE" w14:textId="77777777" w:rsidR="003F6327" w:rsidRPr="00C11E06" w:rsidRDefault="003F6327" w:rsidP="00303DC2">
            <w:pPr>
              <w:pStyle w:val="rowtabella0"/>
              <w:rPr>
                <w:color w:val="002060"/>
              </w:rPr>
            </w:pPr>
            <w:r w:rsidRPr="00C11E06">
              <w:rPr>
                <w:color w:val="002060"/>
              </w:rPr>
              <w:t>FUTSAL CAMPIGLIONE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661550"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4C6D55" w14:textId="77777777" w:rsidR="003F6327" w:rsidRPr="00C11E06" w:rsidRDefault="003F6327" w:rsidP="00303DC2">
            <w:pPr>
              <w:pStyle w:val="rowtabella0"/>
              <w:rPr>
                <w:color w:val="002060"/>
              </w:rPr>
            </w:pPr>
            <w:r w:rsidRPr="00C11E06">
              <w:rPr>
                <w:color w:val="002060"/>
              </w:rPr>
              <w:t>19/11/2021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B5CD4" w14:textId="77777777" w:rsidR="003F6327" w:rsidRPr="00C11E06" w:rsidRDefault="003F6327" w:rsidP="00303DC2">
            <w:pPr>
              <w:pStyle w:val="rowtabella0"/>
              <w:rPr>
                <w:color w:val="002060"/>
              </w:rPr>
            </w:pPr>
            <w:r w:rsidRPr="00C11E06">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F4E9BD" w14:textId="77777777" w:rsidR="003F6327" w:rsidRPr="00C11E06" w:rsidRDefault="003F6327" w:rsidP="00303DC2">
            <w:pPr>
              <w:pStyle w:val="rowtabella0"/>
              <w:rPr>
                <w:color w:val="002060"/>
              </w:rPr>
            </w:pPr>
            <w:r w:rsidRPr="00C11E0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B7BE64" w14:textId="77777777" w:rsidR="003F6327" w:rsidRPr="00C11E06" w:rsidRDefault="003F6327" w:rsidP="00303DC2">
            <w:pPr>
              <w:pStyle w:val="rowtabella0"/>
              <w:rPr>
                <w:color w:val="002060"/>
              </w:rPr>
            </w:pPr>
            <w:r w:rsidRPr="00C11E06">
              <w:rPr>
                <w:color w:val="002060"/>
              </w:rPr>
              <w:t xml:space="preserve">VIA </w:t>
            </w:r>
            <w:proofErr w:type="gramStart"/>
            <w:r w:rsidRPr="00C11E06">
              <w:rPr>
                <w:color w:val="002060"/>
              </w:rPr>
              <w:t>S.VITTORIA</w:t>
            </w:r>
            <w:proofErr w:type="gramEnd"/>
            <w:r w:rsidRPr="00C11E06">
              <w:rPr>
                <w:color w:val="002060"/>
              </w:rPr>
              <w:t>, 5</w:t>
            </w:r>
          </w:p>
        </w:tc>
      </w:tr>
    </w:tbl>
    <w:p w14:paraId="1A301042" w14:textId="77777777" w:rsidR="003F6327" w:rsidRPr="00480390" w:rsidRDefault="003F6327" w:rsidP="003F6327">
      <w:pPr>
        <w:pStyle w:val="breakline"/>
        <w:divId w:val="527259509"/>
        <w:rPr>
          <w:rFonts w:eastAsiaTheme="minorEastAsia"/>
          <w:color w:val="002060"/>
        </w:rPr>
      </w:pPr>
    </w:p>
    <w:p w14:paraId="40EC6F65" w14:textId="77777777" w:rsidR="003F6327" w:rsidRPr="00480390" w:rsidRDefault="003F6327" w:rsidP="003F6327">
      <w:pPr>
        <w:pStyle w:val="breakline"/>
        <w:divId w:val="527259509"/>
        <w:rPr>
          <w:color w:val="002060"/>
        </w:rPr>
      </w:pPr>
    </w:p>
    <w:p w14:paraId="497A511B" w14:textId="77777777" w:rsidR="003F6327" w:rsidRPr="00480390" w:rsidRDefault="003F6327" w:rsidP="003F6327">
      <w:pPr>
        <w:pStyle w:val="titolocampionato0"/>
        <w:shd w:val="clear" w:color="auto" w:fill="CCCCCC"/>
        <w:spacing w:before="80" w:after="40"/>
        <w:divId w:val="527259509"/>
        <w:rPr>
          <w:color w:val="002060"/>
        </w:rPr>
      </w:pPr>
      <w:r w:rsidRPr="00480390">
        <w:rPr>
          <w:color w:val="002060"/>
        </w:rPr>
        <w:t>REGIONALE CALCIO A 5 FEMMINILE</w:t>
      </w:r>
    </w:p>
    <w:p w14:paraId="7486435C" w14:textId="77777777" w:rsidR="003F6327" w:rsidRPr="00480390" w:rsidRDefault="003F6327" w:rsidP="003F6327">
      <w:pPr>
        <w:pStyle w:val="titoloprinc0"/>
        <w:divId w:val="527259509"/>
        <w:rPr>
          <w:color w:val="002060"/>
        </w:rPr>
      </w:pPr>
      <w:r w:rsidRPr="00480390">
        <w:rPr>
          <w:color w:val="002060"/>
        </w:rPr>
        <w:t>VARIAZIONI AL PROGRAMMA GARE</w:t>
      </w:r>
    </w:p>
    <w:p w14:paraId="5DD3165C" w14:textId="77777777" w:rsidR="003F6327" w:rsidRPr="00480390" w:rsidRDefault="003F6327" w:rsidP="003F6327">
      <w:pPr>
        <w:pStyle w:val="breakline"/>
        <w:divId w:val="527259509"/>
        <w:rPr>
          <w:color w:val="002060"/>
        </w:rPr>
      </w:pPr>
    </w:p>
    <w:p w14:paraId="060D9DAB" w14:textId="77777777" w:rsidR="003F6327" w:rsidRPr="00480390" w:rsidRDefault="003F6327" w:rsidP="003F6327">
      <w:pPr>
        <w:pStyle w:val="breakline"/>
        <w:divId w:val="527259509"/>
        <w:rPr>
          <w:color w:val="002060"/>
        </w:rPr>
      </w:pPr>
    </w:p>
    <w:p w14:paraId="53665F38" w14:textId="77777777" w:rsidR="003F6327" w:rsidRPr="00480390" w:rsidRDefault="003F6327" w:rsidP="003F6327">
      <w:pPr>
        <w:pStyle w:val="sottotitolocampionato10"/>
        <w:divId w:val="527259509"/>
        <w:rPr>
          <w:color w:val="002060"/>
        </w:rPr>
      </w:pPr>
      <w:r w:rsidRPr="0048039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3F6327" w:rsidRPr="00480390" w14:paraId="13745806" w14:textId="77777777" w:rsidTr="003F6327">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FC6BB" w14:textId="77777777" w:rsidR="003F6327" w:rsidRPr="00480390" w:rsidRDefault="003F6327" w:rsidP="00303DC2">
            <w:pPr>
              <w:pStyle w:val="headertabella0"/>
              <w:rPr>
                <w:color w:val="002060"/>
              </w:rPr>
            </w:pPr>
            <w:r w:rsidRPr="0048039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7B02E" w14:textId="77777777" w:rsidR="003F6327" w:rsidRPr="00480390" w:rsidRDefault="003F6327" w:rsidP="00303DC2">
            <w:pPr>
              <w:pStyle w:val="headertabella0"/>
              <w:rPr>
                <w:color w:val="002060"/>
              </w:rPr>
            </w:pPr>
            <w:r w:rsidRPr="00480390">
              <w:rPr>
                <w:color w:val="002060"/>
              </w:rPr>
              <w:t xml:space="preserve">N° </w:t>
            </w:r>
            <w:proofErr w:type="spellStart"/>
            <w:r w:rsidRPr="00480390">
              <w:rPr>
                <w:color w:val="002060"/>
              </w:rPr>
              <w:t>Gior</w:t>
            </w:r>
            <w:proofErr w:type="spellEnd"/>
            <w:r w:rsidRPr="0048039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E89AF" w14:textId="77777777" w:rsidR="003F6327" w:rsidRPr="00480390" w:rsidRDefault="003F6327" w:rsidP="00303DC2">
            <w:pPr>
              <w:pStyle w:val="headertabella0"/>
              <w:rPr>
                <w:color w:val="002060"/>
              </w:rPr>
            </w:pPr>
            <w:r w:rsidRPr="0048039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4E887" w14:textId="77777777" w:rsidR="003F6327" w:rsidRPr="00480390" w:rsidRDefault="003F6327" w:rsidP="00303DC2">
            <w:pPr>
              <w:pStyle w:val="headertabella0"/>
              <w:rPr>
                <w:color w:val="002060"/>
              </w:rPr>
            </w:pPr>
            <w:r w:rsidRPr="0048039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9305F" w14:textId="77777777" w:rsidR="003F6327" w:rsidRPr="00480390" w:rsidRDefault="003F6327" w:rsidP="00303DC2">
            <w:pPr>
              <w:pStyle w:val="headertabella0"/>
              <w:rPr>
                <w:color w:val="002060"/>
              </w:rPr>
            </w:pPr>
            <w:r w:rsidRPr="00480390">
              <w:rPr>
                <w:color w:val="002060"/>
              </w:rPr>
              <w:t xml:space="preserve">Data </w:t>
            </w:r>
            <w:proofErr w:type="spellStart"/>
            <w:r w:rsidRPr="00480390">
              <w:rPr>
                <w:color w:val="002060"/>
              </w:rPr>
              <w:t>Orig</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1A898"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Var</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DA144"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Orig</w:t>
            </w:r>
            <w:proofErr w:type="spellEnd"/>
            <w:r w:rsidRPr="00480390">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08392" w14:textId="77777777" w:rsidR="003F6327" w:rsidRPr="00480390" w:rsidRDefault="003F6327" w:rsidP="00303DC2">
            <w:pPr>
              <w:pStyle w:val="headertabella0"/>
              <w:rPr>
                <w:color w:val="002060"/>
              </w:rPr>
            </w:pPr>
            <w:r w:rsidRPr="00480390">
              <w:rPr>
                <w:color w:val="002060"/>
              </w:rPr>
              <w:t>Impianto</w:t>
            </w:r>
          </w:p>
        </w:tc>
      </w:tr>
      <w:tr w:rsidR="003F6327" w:rsidRPr="00480390" w14:paraId="3C6F26AE" w14:textId="77777777" w:rsidTr="003F6327">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1ABCD" w14:textId="77777777" w:rsidR="003F6327" w:rsidRPr="009D3B07" w:rsidRDefault="003F6327" w:rsidP="00303DC2">
            <w:pPr>
              <w:pStyle w:val="rowtabella0"/>
              <w:rPr>
                <w:color w:val="002060"/>
                <w:highlight w:val="yellow"/>
              </w:rPr>
            </w:pPr>
            <w:r w:rsidRPr="009D3B07">
              <w:rPr>
                <w:color w:val="002060"/>
                <w:highlight w:val="yellow"/>
              </w:rPr>
              <w:t>19/11/2021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8DE91" w14:textId="77777777" w:rsidR="003F6327" w:rsidRPr="009D3B07" w:rsidRDefault="003F6327" w:rsidP="00303DC2">
            <w:pPr>
              <w:pStyle w:val="rowtabella0"/>
              <w:jc w:val="center"/>
              <w:rPr>
                <w:color w:val="002060"/>
                <w:highlight w:val="yellow"/>
              </w:rPr>
            </w:pPr>
            <w:r w:rsidRPr="009D3B07">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F4DB3" w14:textId="77777777" w:rsidR="003F6327" w:rsidRPr="009D3B07" w:rsidRDefault="003F6327" w:rsidP="00303DC2">
            <w:pPr>
              <w:pStyle w:val="rowtabella0"/>
              <w:rPr>
                <w:color w:val="002060"/>
                <w:highlight w:val="yellow"/>
              </w:rPr>
            </w:pPr>
            <w:proofErr w:type="gramStart"/>
            <w:r w:rsidRPr="009D3B07">
              <w:rPr>
                <w:color w:val="002060"/>
                <w:highlight w:val="yellow"/>
              </w:rPr>
              <w:t>U.MANDOLESI</w:t>
            </w:r>
            <w:proofErr w:type="gramEnd"/>
            <w:r w:rsidRPr="009D3B07">
              <w:rPr>
                <w:color w:val="002060"/>
                <w:highlight w:val="yellow"/>
              </w:rPr>
              <w:t xml:space="preserv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48A85" w14:textId="77777777" w:rsidR="003F6327" w:rsidRPr="009D3B07" w:rsidRDefault="003F6327" w:rsidP="00303DC2">
            <w:pPr>
              <w:pStyle w:val="rowtabella0"/>
              <w:rPr>
                <w:color w:val="002060"/>
                <w:highlight w:val="yellow"/>
              </w:rPr>
            </w:pPr>
            <w:r w:rsidRPr="009D3B07">
              <w:rPr>
                <w:color w:val="002060"/>
                <w:highlight w:val="yellow"/>
              </w:rPr>
              <w:t>RIPABERARDA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2D686" w14:textId="77777777" w:rsidR="003F6327" w:rsidRPr="00480390" w:rsidRDefault="003F6327" w:rsidP="00303DC2">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CB416" w14:textId="77777777" w:rsidR="003F6327" w:rsidRPr="00480390" w:rsidRDefault="003F6327" w:rsidP="00303DC2">
            <w:pPr>
              <w:pStyle w:val="rowtabella0"/>
              <w:jc w:val="center"/>
              <w:rPr>
                <w:color w:val="002060"/>
              </w:rPr>
            </w:pPr>
            <w:r w:rsidRPr="009D3B07">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58EED" w14:textId="77777777" w:rsidR="003F6327" w:rsidRPr="00480390" w:rsidRDefault="003F6327" w:rsidP="00303DC2">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8F942" w14:textId="77777777" w:rsidR="003F6327" w:rsidRPr="00480390" w:rsidRDefault="003F6327" w:rsidP="00303DC2">
            <w:pPr>
              <w:pStyle w:val="rowtabella0"/>
              <w:rPr>
                <w:color w:val="002060"/>
              </w:rPr>
            </w:pPr>
            <w:r w:rsidRPr="009D3B07">
              <w:rPr>
                <w:color w:val="002060"/>
                <w:highlight w:val="yellow"/>
              </w:rPr>
              <w:t>PALASPORT LOC.RIPABERARDA CASTIGNANO VIA DON GIUSEPPE MARUCCI</w:t>
            </w:r>
          </w:p>
        </w:tc>
      </w:tr>
      <w:tr w:rsidR="003F6327" w:rsidRPr="00480390" w14:paraId="60DD8F06" w14:textId="77777777" w:rsidTr="003F6327">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BA28D" w14:textId="77777777" w:rsidR="003F6327" w:rsidRPr="009D3B07" w:rsidRDefault="003F6327" w:rsidP="00303DC2">
            <w:pPr>
              <w:pStyle w:val="rowtabella0"/>
              <w:rPr>
                <w:color w:val="002060"/>
                <w:highlight w:val="yellow"/>
              </w:rPr>
            </w:pPr>
            <w:r w:rsidRPr="009D3B07">
              <w:rPr>
                <w:color w:val="002060"/>
                <w:highlight w:val="yellow"/>
              </w:rPr>
              <w:t>04/03/2022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7BDB0" w14:textId="77777777" w:rsidR="003F6327" w:rsidRPr="009D3B07" w:rsidRDefault="003F6327" w:rsidP="00303DC2">
            <w:pPr>
              <w:pStyle w:val="rowtabella0"/>
              <w:jc w:val="center"/>
              <w:rPr>
                <w:color w:val="002060"/>
                <w:highlight w:val="yellow"/>
              </w:rPr>
            </w:pPr>
            <w:r w:rsidRPr="009D3B07">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4C0D5" w14:textId="77777777" w:rsidR="003F6327" w:rsidRPr="009D3B07" w:rsidRDefault="003F6327" w:rsidP="00303DC2">
            <w:pPr>
              <w:pStyle w:val="rowtabella0"/>
              <w:rPr>
                <w:color w:val="002060"/>
                <w:highlight w:val="yellow"/>
              </w:rPr>
            </w:pPr>
            <w:r w:rsidRPr="009D3B07">
              <w:rPr>
                <w:color w:val="002060"/>
                <w:highlight w:val="yellow"/>
              </w:rPr>
              <w:t>RIPABERARDA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6988C" w14:textId="77777777" w:rsidR="003F6327" w:rsidRPr="009D3B07" w:rsidRDefault="003F6327" w:rsidP="00303DC2">
            <w:pPr>
              <w:pStyle w:val="rowtabella0"/>
              <w:rPr>
                <w:color w:val="002060"/>
                <w:highlight w:val="yellow"/>
              </w:rPr>
            </w:pPr>
            <w:proofErr w:type="gramStart"/>
            <w:r w:rsidRPr="009D3B07">
              <w:rPr>
                <w:color w:val="002060"/>
                <w:highlight w:val="yellow"/>
              </w:rPr>
              <w:t>U.MANDOLESI</w:t>
            </w:r>
            <w:proofErr w:type="gramEnd"/>
            <w:r w:rsidRPr="009D3B07">
              <w:rPr>
                <w:color w:val="002060"/>
                <w:highlight w:val="yellow"/>
              </w:rPr>
              <w:t xml:space="preserve">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725B9" w14:textId="77777777" w:rsidR="003F6327" w:rsidRPr="00480390" w:rsidRDefault="003F6327" w:rsidP="00303DC2">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F1580" w14:textId="77777777" w:rsidR="003F6327" w:rsidRPr="009D3B07" w:rsidRDefault="003F6327" w:rsidP="00303DC2">
            <w:pPr>
              <w:pStyle w:val="rowtabella0"/>
              <w:jc w:val="center"/>
              <w:rPr>
                <w:color w:val="002060"/>
                <w:highlight w:val="yellow"/>
              </w:rPr>
            </w:pPr>
            <w:r w:rsidRPr="009D3B07">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8D3E5" w14:textId="77777777" w:rsidR="003F6327" w:rsidRPr="00480390" w:rsidRDefault="003F6327" w:rsidP="00303DC2">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5F6E5" w14:textId="77777777" w:rsidR="003F6327" w:rsidRPr="00480390" w:rsidRDefault="003F6327" w:rsidP="00303DC2">
            <w:pPr>
              <w:pStyle w:val="rowtabella0"/>
              <w:rPr>
                <w:color w:val="002060"/>
              </w:rPr>
            </w:pPr>
            <w:r w:rsidRPr="009D3B07">
              <w:rPr>
                <w:color w:val="002060"/>
                <w:highlight w:val="yellow"/>
              </w:rPr>
              <w:t>CAMPO C/5 "MANDOLESI"- COPERTO PORTO SAN GIORGIO VIA DELLE REGIONI, 8</w:t>
            </w:r>
          </w:p>
        </w:tc>
      </w:tr>
    </w:tbl>
    <w:p w14:paraId="2EC4BF3C" w14:textId="77777777" w:rsidR="003F6327" w:rsidRPr="00480390" w:rsidRDefault="003F6327" w:rsidP="003F6327">
      <w:pPr>
        <w:pStyle w:val="breakline"/>
        <w:divId w:val="527259509"/>
        <w:rPr>
          <w:rFonts w:eastAsiaTheme="minorEastAsia"/>
          <w:color w:val="002060"/>
        </w:rPr>
      </w:pPr>
    </w:p>
    <w:p w14:paraId="4CE92368" w14:textId="77777777" w:rsidR="003F6327" w:rsidRPr="00480390" w:rsidRDefault="003F6327" w:rsidP="003F6327">
      <w:pPr>
        <w:pStyle w:val="breakline"/>
        <w:divId w:val="527259509"/>
        <w:rPr>
          <w:color w:val="002060"/>
        </w:rPr>
      </w:pPr>
    </w:p>
    <w:p w14:paraId="270038FB" w14:textId="77777777" w:rsidR="003F6327" w:rsidRPr="00480390" w:rsidRDefault="003F6327" w:rsidP="003F6327">
      <w:pPr>
        <w:pStyle w:val="titoloprinc0"/>
        <w:divId w:val="527259509"/>
        <w:rPr>
          <w:color w:val="002060"/>
        </w:rPr>
      </w:pPr>
      <w:r w:rsidRPr="00480390">
        <w:rPr>
          <w:color w:val="002060"/>
        </w:rPr>
        <w:t>RISULTATI</w:t>
      </w:r>
    </w:p>
    <w:p w14:paraId="4E96B3C0" w14:textId="77777777" w:rsidR="003F6327" w:rsidRPr="00480390" w:rsidRDefault="003F6327" w:rsidP="003F6327">
      <w:pPr>
        <w:pStyle w:val="breakline"/>
        <w:divId w:val="527259509"/>
        <w:rPr>
          <w:color w:val="002060"/>
        </w:rPr>
      </w:pPr>
    </w:p>
    <w:p w14:paraId="067A99EE" w14:textId="77777777" w:rsidR="003F6327" w:rsidRPr="00480390" w:rsidRDefault="003F6327" w:rsidP="003F6327">
      <w:pPr>
        <w:pStyle w:val="sottotitolocampionato10"/>
        <w:divId w:val="527259509"/>
        <w:rPr>
          <w:color w:val="002060"/>
        </w:rPr>
      </w:pPr>
      <w:r w:rsidRPr="00480390">
        <w:rPr>
          <w:color w:val="002060"/>
        </w:rPr>
        <w:t>RISULTATI UFFICIALI GARE DEL 12/11/2021</w:t>
      </w:r>
    </w:p>
    <w:p w14:paraId="1650938C" w14:textId="77777777" w:rsidR="00CB1DDB" w:rsidRPr="00CB1DDB" w:rsidRDefault="00CB1DDB" w:rsidP="00CB1DDB">
      <w:pPr>
        <w:pStyle w:val="sottotitolocampionato20"/>
        <w:spacing w:before="0" w:beforeAutospacing="0" w:after="0" w:afterAutospacing="0"/>
        <w:divId w:val="527259509"/>
        <w:rPr>
          <w:rFonts w:ascii="Arial" w:hAnsi="Arial" w:cs="Arial"/>
          <w:color w:val="002060"/>
          <w:sz w:val="20"/>
          <w:szCs w:val="20"/>
        </w:rPr>
      </w:pPr>
      <w:r w:rsidRPr="00CB1DDB">
        <w:rPr>
          <w:rFonts w:ascii="Arial" w:hAnsi="Arial" w:cs="Arial"/>
          <w:color w:val="002060"/>
          <w:sz w:val="20"/>
          <w:szCs w:val="20"/>
        </w:rPr>
        <w:t>Si trascrivono qui di seguito i risultati ufficiali delle gare disputate</w:t>
      </w:r>
    </w:p>
    <w:p w14:paraId="6A4BECE8" w14:textId="77777777" w:rsidR="003F6327" w:rsidRPr="00480390" w:rsidRDefault="003F6327" w:rsidP="003F632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F6327" w:rsidRPr="00480390" w14:paraId="1083FAD5" w14:textId="77777777" w:rsidTr="003F632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29AEE39E"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C8247" w14:textId="77777777" w:rsidR="003F6327" w:rsidRPr="00480390" w:rsidRDefault="003F6327" w:rsidP="00303DC2">
                  <w:pPr>
                    <w:pStyle w:val="headertabella0"/>
                    <w:rPr>
                      <w:color w:val="002060"/>
                    </w:rPr>
                  </w:pPr>
                  <w:r w:rsidRPr="00480390">
                    <w:rPr>
                      <w:color w:val="002060"/>
                    </w:rPr>
                    <w:t>GIRONE A - 5 Giornata - A</w:t>
                  </w:r>
                </w:p>
              </w:tc>
            </w:tr>
            <w:tr w:rsidR="003F6327" w:rsidRPr="00480390" w14:paraId="44D006CD"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5EE7C3" w14:textId="77777777" w:rsidR="003F6327" w:rsidRPr="00480390" w:rsidRDefault="003F6327" w:rsidP="00303DC2">
                  <w:pPr>
                    <w:pStyle w:val="rowtabella0"/>
                    <w:rPr>
                      <w:color w:val="002060"/>
                    </w:rPr>
                  </w:pPr>
                  <w:r w:rsidRPr="00480390">
                    <w:rPr>
                      <w:color w:val="002060"/>
                    </w:rPr>
                    <w:t>CSKA CORRIDONIA C5F</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EDE2A2" w14:textId="77777777" w:rsidR="003F6327" w:rsidRPr="00480390" w:rsidRDefault="003F6327" w:rsidP="00303DC2">
                  <w:pPr>
                    <w:pStyle w:val="rowtabella0"/>
                    <w:rPr>
                      <w:color w:val="002060"/>
                    </w:rPr>
                  </w:pPr>
                  <w:r w:rsidRPr="00480390">
                    <w:rPr>
                      <w:color w:val="002060"/>
                    </w:rPr>
                    <w:t xml:space="preserve">- </w:t>
                  </w:r>
                  <w:proofErr w:type="gramStart"/>
                  <w:r w:rsidRPr="00480390">
                    <w:rPr>
                      <w:color w:val="002060"/>
                    </w:rPr>
                    <w:t>U.MANDOLESI</w:t>
                  </w:r>
                  <w:proofErr w:type="gramEnd"/>
                  <w:r w:rsidRPr="00480390">
                    <w:rPr>
                      <w:color w:val="002060"/>
                    </w:rP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1C1C93" w14:textId="77777777" w:rsidR="003F6327" w:rsidRPr="00480390" w:rsidRDefault="003F6327" w:rsidP="00303DC2">
                  <w:pPr>
                    <w:pStyle w:val="rowtabella0"/>
                    <w:jc w:val="center"/>
                    <w:rPr>
                      <w:color w:val="002060"/>
                    </w:rPr>
                  </w:pPr>
                  <w:r w:rsidRPr="00480390">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80DDF7" w14:textId="77777777" w:rsidR="003F6327" w:rsidRPr="00480390" w:rsidRDefault="003F6327" w:rsidP="00303DC2">
                  <w:pPr>
                    <w:pStyle w:val="rowtabella0"/>
                    <w:jc w:val="center"/>
                    <w:rPr>
                      <w:color w:val="002060"/>
                    </w:rPr>
                  </w:pPr>
                  <w:r w:rsidRPr="00480390">
                    <w:rPr>
                      <w:color w:val="002060"/>
                    </w:rPr>
                    <w:t> </w:t>
                  </w:r>
                </w:p>
              </w:tc>
            </w:tr>
            <w:tr w:rsidR="003F6327" w:rsidRPr="00480390" w14:paraId="3C867BBB"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A1B78B" w14:textId="77777777" w:rsidR="003F6327" w:rsidRPr="00480390" w:rsidRDefault="003F6327" w:rsidP="00303DC2">
                  <w:pPr>
                    <w:pStyle w:val="rowtabella0"/>
                    <w:rPr>
                      <w:color w:val="002060"/>
                    </w:rPr>
                  </w:pPr>
                  <w:r w:rsidRPr="00480390">
                    <w:rPr>
                      <w:color w:val="002060"/>
                    </w:rPr>
                    <w:t>(1) FANO CALCIO FEMMINILE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0B3DDF" w14:textId="77777777" w:rsidR="003F6327" w:rsidRPr="00480390" w:rsidRDefault="003F6327" w:rsidP="00303DC2">
                  <w:pPr>
                    <w:pStyle w:val="rowtabella0"/>
                    <w:rPr>
                      <w:color w:val="002060"/>
                    </w:rPr>
                  </w:pPr>
                  <w:r w:rsidRPr="00480390">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51368D" w14:textId="77777777" w:rsidR="003F6327" w:rsidRPr="00480390" w:rsidRDefault="003F6327" w:rsidP="00303DC2">
                  <w:pPr>
                    <w:pStyle w:val="rowtabella0"/>
                    <w:jc w:val="center"/>
                    <w:rPr>
                      <w:color w:val="002060"/>
                    </w:rPr>
                  </w:pPr>
                  <w:r w:rsidRPr="00480390">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A6B54F" w14:textId="77777777" w:rsidR="003F6327" w:rsidRPr="00480390" w:rsidRDefault="003F6327" w:rsidP="00303DC2">
                  <w:pPr>
                    <w:pStyle w:val="rowtabella0"/>
                    <w:jc w:val="center"/>
                    <w:rPr>
                      <w:color w:val="002060"/>
                    </w:rPr>
                  </w:pPr>
                  <w:r w:rsidRPr="00480390">
                    <w:rPr>
                      <w:color w:val="002060"/>
                    </w:rPr>
                    <w:t> </w:t>
                  </w:r>
                </w:p>
              </w:tc>
            </w:tr>
            <w:tr w:rsidR="003F6327" w:rsidRPr="00480390" w14:paraId="4D53F50A"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457B38" w14:textId="77777777" w:rsidR="003F6327" w:rsidRPr="00480390" w:rsidRDefault="003F6327" w:rsidP="00303DC2">
                  <w:pPr>
                    <w:pStyle w:val="rowtabella0"/>
                    <w:rPr>
                      <w:color w:val="002060"/>
                    </w:rPr>
                  </w:pPr>
                  <w:r w:rsidRPr="00480390">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94D55C" w14:textId="77777777" w:rsidR="003F6327" w:rsidRPr="00480390" w:rsidRDefault="003F6327" w:rsidP="00303DC2">
                  <w:pPr>
                    <w:pStyle w:val="rowtabella0"/>
                    <w:rPr>
                      <w:color w:val="002060"/>
                    </w:rPr>
                  </w:pPr>
                  <w:r w:rsidRPr="00480390">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C9DEDF" w14:textId="77777777" w:rsidR="003F6327" w:rsidRPr="00480390" w:rsidRDefault="003F6327" w:rsidP="00303DC2">
                  <w:pPr>
                    <w:pStyle w:val="rowtabella0"/>
                    <w:jc w:val="center"/>
                    <w:rPr>
                      <w:color w:val="002060"/>
                    </w:rPr>
                  </w:pPr>
                  <w:r w:rsidRPr="00480390">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77F08C" w14:textId="77777777" w:rsidR="003F6327" w:rsidRPr="00480390" w:rsidRDefault="003F6327" w:rsidP="00303DC2">
                  <w:pPr>
                    <w:pStyle w:val="rowtabella0"/>
                    <w:jc w:val="center"/>
                    <w:rPr>
                      <w:color w:val="002060"/>
                    </w:rPr>
                  </w:pPr>
                  <w:r w:rsidRPr="00480390">
                    <w:rPr>
                      <w:color w:val="002060"/>
                    </w:rPr>
                    <w:t> </w:t>
                  </w:r>
                </w:p>
              </w:tc>
            </w:tr>
            <w:tr w:rsidR="003F6327" w:rsidRPr="00480390" w14:paraId="30C52346"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EC53BB" w14:textId="77777777" w:rsidR="003F6327" w:rsidRPr="00480390" w:rsidRDefault="003F6327" w:rsidP="00303DC2">
                  <w:pPr>
                    <w:pStyle w:val="rowtabella0"/>
                    <w:rPr>
                      <w:color w:val="002060"/>
                    </w:rPr>
                  </w:pPr>
                  <w:r w:rsidRPr="00480390">
                    <w:rPr>
                      <w:color w:val="002060"/>
                    </w:rPr>
                    <w:t>LA FENICE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54F146" w14:textId="77777777" w:rsidR="003F6327" w:rsidRPr="00480390" w:rsidRDefault="003F6327" w:rsidP="00303DC2">
                  <w:pPr>
                    <w:pStyle w:val="rowtabella0"/>
                    <w:rPr>
                      <w:color w:val="002060"/>
                    </w:rPr>
                  </w:pPr>
                  <w:r w:rsidRPr="00480390">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B8B0B9" w14:textId="77777777" w:rsidR="003F6327" w:rsidRPr="00480390" w:rsidRDefault="003F6327" w:rsidP="00303DC2">
                  <w:pPr>
                    <w:pStyle w:val="rowtabella0"/>
                    <w:jc w:val="center"/>
                    <w:rPr>
                      <w:color w:val="002060"/>
                    </w:rPr>
                  </w:pPr>
                  <w:r w:rsidRPr="00480390">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6055B7" w14:textId="77777777" w:rsidR="003F6327" w:rsidRPr="00480390" w:rsidRDefault="003F6327" w:rsidP="00303DC2">
                  <w:pPr>
                    <w:pStyle w:val="rowtabella0"/>
                    <w:jc w:val="center"/>
                    <w:rPr>
                      <w:color w:val="002060"/>
                    </w:rPr>
                  </w:pPr>
                  <w:r w:rsidRPr="00480390">
                    <w:rPr>
                      <w:color w:val="002060"/>
                    </w:rPr>
                    <w:t> </w:t>
                  </w:r>
                </w:p>
              </w:tc>
            </w:tr>
            <w:tr w:rsidR="003F6327" w:rsidRPr="00480390" w14:paraId="12EB76F9"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E70D73" w14:textId="77777777" w:rsidR="003F6327" w:rsidRPr="00480390" w:rsidRDefault="003F6327" w:rsidP="00303DC2">
                  <w:pPr>
                    <w:pStyle w:val="rowtabella0"/>
                    <w:rPr>
                      <w:color w:val="002060"/>
                    </w:rPr>
                  </w:pPr>
                  <w:r w:rsidRPr="00480390">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FBA029" w14:textId="77777777" w:rsidR="003F6327" w:rsidRPr="00480390" w:rsidRDefault="003F6327" w:rsidP="00303DC2">
                  <w:pPr>
                    <w:pStyle w:val="rowtabella0"/>
                    <w:rPr>
                      <w:color w:val="002060"/>
                    </w:rPr>
                  </w:pPr>
                  <w:r w:rsidRPr="00480390">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3C2540" w14:textId="77777777" w:rsidR="003F6327" w:rsidRPr="00480390" w:rsidRDefault="003F6327" w:rsidP="00303DC2">
                  <w:pPr>
                    <w:pStyle w:val="rowtabella0"/>
                    <w:jc w:val="center"/>
                    <w:rPr>
                      <w:color w:val="002060"/>
                    </w:rPr>
                  </w:pPr>
                  <w:r w:rsidRPr="00480390">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6DF8B8" w14:textId="77777777" w:rsidR="003F6327" w:rsidRPr="00480390" w:rsidRDefault="003F6327" w:rsidP="00303DC2">
                  <w:pPr>
                    <w:pStyle w:val="rowtabella0"/>
                    <w:jc w:val="center"/>
                    <w:rPr>
                      <w:color w:val="002060"/>
                    </w:rPr>
                  </w:pPr>
                  <w:r w:rsidRPr="00480390">
                    <w:rPr>
                      <w:color w:val="002060"/>
                    </w:rPr>
                    <w:t> </w:t>
                  </w:r>
                </w:p>
              </w:tc>
            </w:tr>
            <w:tr w:rsidR="003F6327" w:rsidRPr="00480390" w14:paraId="103B4EEC"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3FF6E9" w14:textId="77777777" w:rsidR="003F6327" w:rsidRPr="00480390" w:rsidRDefault="003F6327" w:rsidP="00303DC2">
                  <w:pPr>
                    <w:pStyle w:val="rowtabella0"/>
                    <w:rPr>
                      <w:color w:val="002060"/>
                    </w:rPr>
                  </w:pPr>
                  <w:r w:rsidRPr="00480390">
                    <w:rPr>
                      <w:color w:val="002060"/>
                    </w:rPr>
                    <w:t>(2) VALDICHIENTI PONTE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03B49" w14:textId="77777777" w:rsidR="003F6327" w:rsidRPr="00480390" w:rsidRDefault="003F6327" w:rsidP="00303DC2">
                  <w:pPr>
                    <w:pStyle w:val="rowtabella0"/>
                    <w:rPr>
                      <w:color w:val="002060"/>
                    </w:rPr>
                  </w:pPr>
                  <w:r w:rsidRPr="00480390">
                    <w:rPr>
                      <w:color w:val="002060"/>
                    </w:rPr>
                    <w:t>- SANTA MARIA APPARENTE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1F360F" w14:textId="77777777" w:rsidR="003F6327" w:rsidRPr="00480390" w:rsidRDefault="003F6327" w:rsidP="00303DC2">
                  <w:pPr>
                    <w:pStyle w:val="rowtabella0"/>
                    <w:jc w:val="center"/>
                    <w:rPr>
                      <w:color w:val="002060"/>
                    </w:rPr>
                  </w:pPr>
                  <w:r w:rsidRPr="00480390">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69D5C8" w14:textId="77777777" w:rsidR="003F6327" w:rsidRPr="00480390" w:rsidRDefault="003F6327" w:rsidP="00303DC2">
                  <w:pPr>
                    <w:pStyle w:val="rowtabella0"/>
                    <w:jc w:val="center"/>
                    <w:rPr>
                      <w:color w:val="002060"/>
                    </w:rPr>
                  </w:pPr>
                  <w:r w:rsidRPr="00480390">
                    <w:rPr>
                      <w:color w:val="002060"/>
                    </w:rPr>
                    <w:t> </w:t>
                  </w:r>
                </w:p>
              </w:tc>
            </w:tr>
            <w:tr w:rsidR="003F6327" w:rsidRPr="00480390" w14:paraId="58C40271" w14:textId="77777777" w:rsidTr="00303DC2">
              <w:tc>
                <w:tcPr>
                  <w:tcW w:w="4700" w:type="dxa"/>
                  <w:gridSpan w:val="4"/>
                  <w:tcBorders>
                    <w:top w:val="nil"/>
                    <w:left w:val="nil"/>
                    <w:bottom w:val="nil"/>
                    <w:right w:val="nil"/>
                  </w:tcBorders>
                  <w:tcMar>
                    <w:top w:w="20" w:type="dxa"/>
                    <w:left w:w="20" w:type="dxa"/>
                    <w:bottom w:w="20" w:type="dxa"/>
                    <w:right w:w="20" w:type="dxa"/>
                  </w:tcMar>
                  <w:vAlign w:val="center"/>
                  <w:hideMark/>
                </w:tcPr>
                <w:p w14:paraId="4E4F718D" w14:textId="77777777" w:rsidR="003F6327" w:rsidRPr="00480390" w:rsidRDefault="003F6327" w:rsidP="00303DC2">
                  <w:pPr>
                    <w:pStyle w:val="rowtabella0"/>
                    <w:rPr>
                      <w:color w:val="002060"/>
                    </w:rPr>
                  </w:pPr>
                  <w:r w:rsidRPr="00480390">
                    <w:rPr>
                      <w:color w:val="002060"/>
                    </w:rPr>
                    <w:t>(1) - disputata il 13/11/2021</w:t>
                  </w:r>
                </w:p>
              </w:tc>
            </w:tr>
            <w:tr w:rsidR="003F6327" w:rsidRPr="00480390" w14:paraId="4701ABA3" w14:textId="77777777" w:rsidTr="00303DC2">
              <w:tc>
                <w:tcPr>
                  <w:tcW w:w="4700" w:type="dxa"/>
                  <w:gridSpan w:val="4"/>
                  <w:tcBorders>
                    <w:top w:val="nil"/>
                    <w:left w:val="nil"/>
                    <w:bottom w:val="nil"/>
                    <w:right w:val="nil"/>
                  </w:tcBorders>
                  <w:tcMar>
                    <w:top w:w="20" w:type="dxa"/>
                    <w:left w:w="20" w:type="dxa"/>
                    <w:bottom w:w="20" w:type="dxa"/>
                    <w:right w:w="20" w:type="dxa"/>
                  </w:tcMar>
                  <w:vAlign w:val="center"/>
                  <w:hideMark/>
                </w:tcPr>
                <w:p w14:paraId="729E892E" w14:textId="77777777" w:rsidR="003F6327" w:rsidRPr="00480390" w:rsidRDefault="003F6327" w:rsidP="00303DC2">
                  <w:pPr>
                    <w:pStyle w:val="rowtabella0"/>
                    <w:rPr>
                      <w:color w:val="002060"/>
                    </w:rPr>
                  </w:pPr>
                  <w:r w:rsidRPr="00480390">
                    <w:rPr>
                      <w:color w:val="002060"/>
                    </w:rPr>
                    <w:t>(2) - disputata il 14/11/2021</w:t>
                  </w:r>
                </w:p>
              </w:tc>
            </w:tr>
          </w:tbl>
          <w:p w14:paraId="262264DB" w14:textId="77777777" w:rsidR="003F6327" w:rsidRPr="00480390" w:rsidRDefault="003F6327" w:rsidP="00303DC2">
            <w:pPr>
              <w:rPr>
                <w:color w:val="002060"/>
              </w:rPr>
            </w:pPr>
          </w:p>
        </w:tc>
      </w:tr>
    </w:tbl>
    <w:p w14:paraId="323A659E" w14:textId="77777777" w:rsidR="003F6327" w:rsidRPr="00480390" w:rsidRDefault="003F6327" w:rsidP="003F6327">
      <w:pPr>
        <w:pStyle w:val="breakline"/>
        <w:divId w:val="527259509"/>
        <w:rPr>
          <w:rFonts w:eastAsiaTheme="minorEastAsia"/>
          <w:color w:val="002060"/>
        </w:rPr>
      </w:pPr>
    </w:p>
    <w:p w14:paraId="055926A2" w14:textId="77777777" w:rsidR="003F6327" w:rsidRPr="00480390" w:rsidRDefault="003F6327" w:rsidP="003F6327">
      <w:pPr>
        <w:pStyle w:val="breakline"/>
        <w:divId w:val="527259509"/>
        <w:rPr>
          <w:color w:val="002060"/>
        </w:rPr>
      </w:pPr>
    </w:p>
    <w:p w14:paraId="482BCC39" w14:textId="77777777" w:rsidR="003F6327" w:rsidRPr="00480390" w:rsidRDefault="003F6327" w:rsidP="003F6327">
      <w:pPr>
        <w:pStyle w:val="titoloprinc0"/>
        <w:divId w:val="527259509"/>
        <w:rPr>
          <w:color w:val="002060"/>
        </w:rPr>
      </w:pPr>
      <w:r w:rsidRPr="00480390">
        <w:rPr>
          <w:color w:val="002060"/>
        </w:rPr>
        <w:t>GIUDICE SPORTIVO</w:t>
      </w:r>
    </w:p>
    <w:p w14:paraId="53468976" w14:textId="77777777" w:rsidR="003F6327" w:rsidRPr="00480390" w:rsidRDefault="003F6327" w:rsidP="003F6327">
      <w:pPr>
        <w:pStyle w:val="diffida"/>
        <w:divId w:val="527259509"/>
        <w:rPr>
          <w:color w:val="002060"/>
        </w:rPr>
      </w:pPr>
      <w:r w:rsidRPr="00480390">
        <w:rPr>
          <w:color w:val="002060"/>
        </w:rPr>
        <w:t>Il Giudice Sportivo Avv. Claudio Romagnoli, nella seduta del 17/11/2021, ha adottato le decisioni che di seguito integralmente si riportano:</w:t>
      </w:r>
    </w:p>
    <w:p w14:paraId="54145D24" w14:textId="77777777" w:rsidR="003F6327" w:rsidRPr="00480390" w:rsidRDefault="003F6327" w:rsidP="003F6327">
      <w:pPr>
        <w:pStyle w:val="titolo10"/>
        <w:divId w:val="527259509"/>
        <w:rPr>
          <w:color w:val="002060"/>
        </w:rPr>
      </w:pPr>
      <w:r w:rsidRPr="00480390">
        <w:rPr>
          <w:color w:val="002060"/>
        </w:rPr>
        <w:t xml:space="preserve">GARE DEL 12/11/2021 </w:t>
      </w:r>
    </w:p>
    <w:p w14:paraId="2C460FC9" w14:textId="77777777" w:rsidR="003F6327" w:rsidRPr="00480390" w:rsidRDefault="003F6327" w:rsidP="003F6327">
      <w:pPr>
        <w:pStyle w:val="titolo7a"/>
        <w:divId w:val="527259509"/>
        <w:rPr>
          <w:color w:val="002060"/>
        </w:rPr>
      </w:pPr>
      <w:r w:rsidRPr="00480390">
        <w:rPr>
          <w:color w:val="002060"/>
        </w:rPr>
        <w:t xml:space="preserve">PROVVEDIMENTI DISCIPLINARI </w:t>
      </w:r>
    </w:p>
    <w:p w14:paraId="16D86677" w14:textId="77777777" w:rsidR="003F6327" w:rsidRPr="00480390" w:rsidRDefault="003F6327" w:rsidP="003F6327">
      <w:pPr>
        <w:pStyle w:val="titolo7b0"/>
        <w:divId w:val="527259509"/>
        <w:rPr>
          <w:color w:val="002060"/>
        </w:rPr>
      </w:pPr>
      <w:r w:rsidRPr="00480390">
        <w:rPr>
          <w:color w:val="002060"/>
        </w:rPr>
        <w:t xml:space="preserve">In base alle risultanze degli atti ufficiali sono state deliberate le seguenti sanzioni disciplinari. </w:t>
      </w:r>
    </w:p>
    <w:p w14:paraId="06DFB1E9" w14:textId="77777777" w:rsidR="003F6327" w:rsidRPr="00480390" w:rsidRDefault="003F6327" w:rsidP="003F6327">
      <w:pPr>
        <w:pStyle w:val="titolo30"/>
        <w:divId w:val="527259509"/>
        <w:rPr>
          <w:color w:val="002060"/>
        </w:rPr>
      </w:pPr>
      <w:r w:rsidRPr="00480390">
        <w:rPr>
          <w:color w:val="002060"/>
        </w:rPr>
        <w:t xml:space="preserve">CALCIATORI NON ESPULSI </w:t>
      </w:r>
    </w:p>
    <w:p w14:paraId="4EB8E07B" w14:textId="77777777" w:rsidR="003F6327" w:rsidRPr="00480390" w:rsidRDefault="003F6327" w:rsidP="003F6327">
      <w:pPr>
        <w:pStyle w:val="titolo20"/>
        <w:divId w:val="527259509"/>
        <w:rPr>
          <w:color w:val="002060"/>
        </w:rPr>
      </w:pPr>
      <w:r w:rsidRPr="0048039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30839857" w14:textId="77777777" w:rsidTr="003F6327">
        <w:trPr>
          <w:divId w:val="527259509"/>
        </w:trPr>
        <w:tc>
          <w:tcPr>
            <w:tcW w:w="2200" w:type="dxa"/>
            <w:tcMar>
              <w:top w:w="20" w:type="dxa"/>
              <w:left w:w="20" w:type="dxa"/>
              <w:bottom w:w="20" w:type="dxa"/>
              <w:right w:w="20" w:type="dxa"/>
            </w:tcMar>
            <w:vAlign w:val="center"/>
            <w:hideMark/>
          </w:tcPr>
          <w:p w14:paraId="2588A84D" w14:textId="77777777" w:rsidR="003F6327" w:rsidRPr="00480390" w:rsidRDefault="003F6327" w:rsidP="00303DC2">
            <w:pPr>
              <w:pStyle w:val="movimento"/>
              <w:rPr>
                <w:color w:val="002060"/>
              </w:rPr>
            </w:pPr>
            <w:r w:rsidRPr="00480390">
              <w:rPr>
                <w:color w:val="002060"/>
              </w:rPr>
              <w:t>FATICA MARIA MADDALENA</w:t>
            </w:r>
          </w:p>
        </w:tc>
        <w:tc>
          <w:tcPr>
            <w:tcW w:w="2200" w:type="dxa"/>
            <w:tcMar>
              <w:top w:w="20" w:type="dxa"/>
              <w:left w:w="20" w:type="dxa"/>
              <w:bottom w:w="20" w:type="dxa"/>
              <w:right w:w="20" w:type="dxa"/>
            </w:tcMar>
            <w:vAlign w:val="center"/>
            <w:hideMark/>
          </w:tcPr>
          <w:p w14:paraId="06AD4EBE" w14:textId="77777777" w:rsidR="003F6327" w:rsidRPr="00480390" w:rsidRDefault="003F6327" w:rsidP="00303DC2">
            <w:pPr>
              <w:pStyle w:val="movimento2"/>
              <w:rPr>
                <w:color w:val="002060"/>
              </w:rPr>
            </w:pPr>
            <w:r w:rsidRPr="00480390">
              <w:rPr>
                <w:color w:val="002060"/>
              </w:rPr>
              <w:t xml:space="preserve">(PIANDIROSE) </w:t>
            </w:r>
          </w:p>
        </w:tc>
        <w:tc>
          <w:tcPr>
            <w:tcW w:w="800" w:type="dxa"/>
            <w:tcMar>
              <w:top w:w="20" w:type="dxa"/>
              <w:left w:w="20" w:type="dxa"/>
              <w:bottom w:w="20" w:type="dxa"/>
              <w:right w:w="20" w:type="dxa"/>
            </w:tcMar>
            <w:vAlign w:val="center"/>
            <w:hideMark/>
          </w:tcPr>
          <w:p w14:paraId="41B28E6A"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A0E459B"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09147FE" w14:textId="77777777" w:rsidR="003F6327" w:rsidRPr="00480390" w:rsidRDefault="003F6327" w:rsidP="00303DC2">
            <w:pPr>
              <w:pStyle w:val="movimento2"/>
              <w:rPr>
                <w:color w:val="002060"/>
              </w:rPr>
            </w:pPr>
            <w:r w:rsidRPr="00480390">
              <w:rPr>
                <w:color w:val="002060"/>
              </w:rPr>
              <w:t> </w:t>
            </w:r>
          </w:p>
        </w:tc>
      </w:tr>
    </w:tbl>
    <w:p w14:paraId="43781CDE" w14:textId="77777777" w:rsidR="003F6327" w:rsidRDefault="003F6327" w:rsidP="003F6327">
      <w:pPr>
        <w:pStyle w:val="breakline"/>
        <w:divId w:val="527259509"/>
        <w:rPr>
          <w:color w:val="002060"/>
        </w:rPr>
      </w:pPr>
    </w:p>
    <w:p w14:paraId="71F853A0" w14:textId="77777777" w:rsidR="003F6327" w:rsidRPr="00A070F8" w:rsidRDefault="003F6327" w:rsidP="003F632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5EAD1F4D" w14:textId="77777777" w:rsidR="003F6327" w:rsidRPr="00A070F8" w:rsidRDefault="003F6327" w:rsidP="003F632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3296C8AE" w14:textId="77777777" w:rsidR="003F6327" w:rsidRPr="00480390" w:rsidRDefault="003F6327" w:rsidP="003F6327">
      <w:pPr>
        <w:pStyle w:val="breakline"/>
        <w:divId w:val="527259509"/>
        <w:rPr>
          <w:rFonts w:eastAsiaTheme="minorEastAsia"/>
          <w:color w:val="002060"/>
        </w:rPr>
      </w:pPr>
    </w:p>
    <w:p w14:paraId="5D9D90C7" w14:textId="77777777" w:rsidR="003F6327" w:rsidRPr="00480390" w:rsidRDefault="003F6327" w:rsidP="003F6327">
      <w:pPr>
        <w:pStyle w:val="titoloprinc0"/>
        <w:divId w:val="527259509"/>
        <w:rPr>
          <w:color w:val="002060"/>
        </w:rPr>
      </w:pPr>
      <w:r w:rsidRPr="00480390">
        <w:rPr>
          <w:color w:val="002060"/>
        </w:rPr>
        <w:t>CLASSIFICA</w:t>
      </w:r>
    </w:p>
    <w:p w14:paraId="00C80CC5" w14:textId="77777777" w:rsidR="003F6327" w:rsidRPr="00480390" w:rsidRDefault="003F6327" w:rsidP="003F6327">
      <w:pPr>
        <w:pStyle w:val="breakline"/>
        <w:divId w:val="527259509"/>
        <w:rPr>
          <w:color w:val="002060"/>
        </w:rPr>
      </w:pPr>
    </w:p>
    <w:p w14:paraId="159E9951" w14:textId="77777777" w:rsidR="003F6327" w:rsidRPr="00480390" w:rsidRDefault="003F6327" w:rsidP="003F6327">
      <w:pPr>
        <w:pStyle w:val="breakline"/>
        <w:divId w:val="527259509"/>
        <w:rPr>
          <w:color w:val="002060"/>
        </w:rPr>
      </w:pPr>
    </w:p>
    <w:p w14:paraId="006C714D" w14:textId="77777777" w:rsidR="003F6327" w:rsidRPr="00480390" w:rsidRDefault="003F6327" w:rsidP="003F6327">
      <w:pPr>
        <w:pStyle w:val="sottotitolocampionato10"/>
        <w:divId w:val="527259509"/>
        <w:rPr>
          <w:color w:val="002060"/>
        </w:rPr>
      </w:pPr>
      <w:r w:rsidRPr="0048039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2056A7FE"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350C7"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ED486"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BE76E"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A3D21"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7F07B"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18231"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C4DAC"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C77FB"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3B060"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224B3" w14:textId="77777777" w:rsidR="003F6327" w:rsidRPr="00480390" w:rsidRDefault="003F6327" w:rsidP="00303DC2">
            <w:pPr>
              <w:pStyle w:val="headertabella0"/>
              <w:rPr>
                <w:color w:val="002060"/>
              </w:rPr>
            </w:pPr>
            <w:r w:rsidRPr="00480390">
              <w:rPr>
                <w:color w:val="002060"/>
              </w:rPr>
              <w:t>PE</w:t>
            </w:r>
          </w:p>
        </w:tc>
      </w:tr>
      <w:tr w:rsidR="003F6327" w:rsidRPr="00480390" w14:paraId="3D9141FF"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778142" w14:textId="77777777" w:rsidR="003F6327" w:rsidRPr="00480390" w:rsidRDefault="003F6327" w:rsidP="00303DC2">
            <w:pPr>
              <w:pStyle w:val="rowtabella0"/>
              <w:rPr>
                <w:color w:val="002060"/>
              </w:rPr>
            </w:pPr>
            <w:r w:rsidRPr="00480390">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68D7A"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E6C9E"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9C76F"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4C598"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D0AA5"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E3F25"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95B29"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B2350"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691B9" w14:textId="77777777" w:rsidR="003F6327" w:rsidRPr="00480390" w:rsidRDefault="003F6327" w:rsidP="00303DC2">
            <w:pPr>
              <w:pStyle w:val="rowtabella0"/>
              <w:jc w:val="center"/>
              <w:rPr>
                <w:color w:val="002060"/>
              </w:rPr>
            </w:pPr>
            <w:r w:rsidRPr="00480390">
              <w:rPr>
                <w:color w:val="002060"/>
              </w:rPr>
              <w:t>0</w:t>
            </w:r>
          </w:p>
        </w:tc>
      </w:tr>
      <w:tr w:rsidR="003F6327" w:rsidRPr="00480390" w14:paraId="5EB2D2B4"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9D9AAC" w14:textId="77777777" w:rsidR="003F6327" w:rsidRPr="00480390" w:rsidRDefault="003F6327" w:rsidP="00303DC2">
            <w:pPr>
              <w:pStyle w:val="rowtabella0"/>
              <w:rPr>
                <w:color w:val="002060"/>
              </w:rPr>
            </w:pPr>
            <w:r w:rsidRPr="00480390">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37375"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1011C"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44C17"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7DBAE"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38D70"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5B277"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C6295"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EE8CA"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54E20" w14:textId="77777777" w:rsidR="003F6327" w:rsidRPr="00480390" w:rsidRDefault="003F6327" w:rsidP="00303DC2">
            <w:pPr>
              <w:pStyle w:val="rowtabella0"/>
              <w:jc w:val="center"/>
              <w:rPr>
                <w:color w:val="002060"/>
              </w:rPr>
            </w:pPr>
            <w:r w:rsidRPr="00480390">
              <w:rPr>
                <w:color w:val="002060"/>
              </w:rPr>
              <w:t>0</w:t>
            </w:r>
          </w:p>
        </w:tc>
      </w:tr>
      <w:tr w:rsidR="003F6327" w:rsidRPr="00480390" w14:paraId="3434C3F5"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4A1C42" w14:textId="77777777" w:rsidR="003F6327" w:rsidRPr="00480390" w:rsidRDefault="003F6327" w:rsidP="00303DC2">
            <w:pPr>
              <w:pStyle w:val="rowtabella0"/>
              <w:rPr>
                <w:color w:val="002060"/>
              </w:rPr>
            </w:pPr>
            <w:r w:rsidRPr="0048039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AD3C9"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BAE9E"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6D31E"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DF912"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8F2D8"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91100" w14:textId="77777777" w:rsidR="003F6327" w:rsidRPr="00480390" w:rsidRDefault="003F6327" w:rsidP="00303DC2">
            <w:pPr>
              <w:pStyle w:val="rowtabella0"/>
              <w:jc w:val="center"/>
              <w:rPr>
                <w:color w:val="002060"/>
              </w:rPr>
            </w:pPr>
            <w:r w:rsidRPr="004803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E0040"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C4328"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9404E" w14:textId="77777777" w:rsidR="003F6327" w:rsidRPr="00480390" w:rsidRDefault="003F6327" w:rsidP="00303DC2">
            <w:pPr>
              <w:pStyle w:val="rowtabella0"/>
              <w:jc w:val="center"/>
              <w:rPr>
                <w:color w:val="002060"/>
              </w:rPr>
            </w:pPr>
            <w:r w:rsidRPr="00480390">
              <w:rPr>
                <w:color w:val="002060"/>
              </w:rPr>
              <w:t>0</w:t>
            </w:r>
          </w:p>
        </w:tc>
      </w:tr>
      <w:tr w:rsidR="003F6327" w:rsidRPr="00480390" w14:paraId="0EEE7586"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4E5CC0" w14:textId="77777777" w:rsidR="003F6327" w:rsidRPr="00480390" w:rsidRDefault="003F6327" w:rsidP="00303DC2">
            <w:pPr>
              <w:pStyle w:val="rowtabella0"/>
              <w:rPr>
                <w:color w:val="002060"/>
              </w:rPr>
            </w:pPr>
            <w:r w:rsidRPr="00480390">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92E48"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155A6"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FA4CF"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27B6E"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609D2"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3957A"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A6182"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B7931"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512C8" w14:textId="77777777" w:rsidR="003F6327" w:rsidRPr="00480390" w:rsidRDefault="003F6327" w:rsidP="00303DC2">
            <w:pPr>
              <w:pStyle w:val="rowtabella0"/>
              <w:jc w:val="center"/>
              <w:rPr>
                <w:color w:val="002060"/>
              </w:rPr>
            </w:pPr>
            <w:r w:rsidRPr="00480390">
              <w:rPr>
                <w:color w:val="002060"/>
              </w:rPr>
              <w:t>0</w:t>
            </w:r>
          </w:p>
        </w:tc>
      </w:tr>
      <w:tr w:rsidR="003F6327" w:rsidRPr="00480390" w14:paraId="1EC22C79"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1F5A9C" w14:textId="77777777" w:rsidR="003F6327" w:rsidRPr="00480390" w:rsidRDefault="003F6327" w:rsidP="00303DC2">
            <w:pPr>
              <w:pStyle w:val="rowtabella0"/>
              <w:rPr>
                <w:color w:val="002060"/>
              </w:rPr>
            </w:pPr>
            <w:r w:rsidRPr="00480390">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41711"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5E5E1"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0C880"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88F39"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B4471"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D6883"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F2BAE"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B6DA1"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994E6" w14:textId="77777777" w:rsidR="003F6327" w:rsidRPr="00480390" w:rsidRDefault="003F6327" w:rsidP="00303DC2">
            <w:pPr>
              <w:pStyle w:val="rowtabella0"/>
              <w:jc w:val="center"/>
              <w:rPr>
                <w:color w:val="002060"/>
              </w:rPr>
            </w:pPr>
            <w:r w:rsidRPr="00480390">
              <w:rPr>
                <w:color w:val="002060"/>
              </w:rPr>
              <w:t>0</w:t>
            </w:r>
          </w:p>
        </w:tc>
      </w:tr>
      <w:tr w:rsidR="003F6327" w:rsidRPr="00480390" w14:paraId="7EDB708C"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30ED89" w14:textId="77777777" w:rsidR="003F6327" w:rsidRPr="00480390" w:rsidRDefault="003F6327" w:rsidP="00303DC2">
            <w:pPr>
              <w:pStyle w:val="rowtabella0"/>
              <w:rPr>
                <w:color w:val="002060"/>
              </w:rPr>
            </w:pPr>
            <w:r w:rsidRPr="0048039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5507F"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E0D06"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686CF"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E6EB2"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95EAF"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22601"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8EAAE"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FC17F"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EE607" w14:textId="77777777" w:rsidR="003F6327" w:rsidRPr="00480390" w:rsidRDefault="003F6327" w:rsidP="00303DC2">
            <w:pPr>
              <w:pStyle w:val="rowtabella0"/>
              <w:jc w:val="center"/>
              <w:rPr>
                <w:color w:val="002060"/>
              </w:rPr>
            </w:pPr>
            <w:r w:rsidRPr="00480390">
              <w:rPr>
                <w:color w:val="002060"/>
              </w:rPr>
              <w:t>0</w:t>
            </w:r>
          </w:p>
        </w:tc>
      </w:tr>
      <w:tr w:rsidR="003F6327" w:rsidRPr="00480390" w14:paraId="791CB144"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79AFDB" w14:textId="77777777" w:rsidR="003F6327" w:rsidRPr="00480390" w:rsidRDefault="003F6327" w:rsidP="00303DC2">
            <w:pPr>
              <w:pStyle w:val="rowtabella0"/>
              <w:rPr>
                <w:color w:val="002060"/>
              </w:rPr>
            </w:pPr>
            <w:r w:rsidRPr="00480390">
              <w:rPr>
                <w:color w:val="002060"/>
              </w:rPr>
              <w:lastRenderedPageBreak/>
              <w:t xml:space="preserve">POL.D. </w:t>
            </w:r>
            <w:proofErr w:type="gramStart"/>
            <w:r w:rsidRPr="00480390">
              <w:rPr>
                <w:color w:val="002060"/>
              </w:rPr>
              <w:t>U.MANDOLESI</w:t>
            </w:r>
            <w:proofErr w:type="gramEnd"/>
            <w:r w:rsidRPr="00480390">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C4E49"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40550"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C89C8"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E8E94"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0A433"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80999"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520F4"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DF978"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85FB7" w14:textId="77777777" w:rsidR="003F6327" w:rsidRPr="00480390" w:rsidRDefault="003F6327" w:rsidP="00303DC2">
            <w:pPr>
              <w:pStyle w:val="rowtabella0"/>
              <w:jc w:val="center"/>
              <w:rPr>
                <w:color w:val="002060"/>
              </w:rPr>
            </w:pPr>
            <w:r w:rsidRPr="00480390">
              <w:rPr>
                <w:color w:val="002060"/>
              </w:rPr>
              <w:t>0</w:t>
            </w:r>
          </w:p>
        </w:tc>
      </w:tr>
      <w:tr w:rsidR="003F6327" w:rsidRPr="00480390" w14:paraId="300C77D6"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C969F9" w14:textId="77777777" w:rsidR="003F6327" w:rsidRPr="00480390" w:rsidRDefault="003F6327" w:rsidP="00303DC2">
            <w:pPr>
              <w:pStyle w:val="rowtabella0"/>
              <w:rPr>
                <w:color w:val="002060"/>
              </w:rPr>
            </w:pPr>
            <w:r w:rsidRPr="00480390">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3616E"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D88FC"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D0516"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8F928"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B370C"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B6DBA"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D2C0C" w14:textId="77777777" w:rsidR="003F6327" w:rsidRPr="00480390" w:rsidRDefault="003F6327" w:rsidP="00303DC2">
            <w:pPr>
              <w:pStyle w:val="rowtabella0"/>
              <w:jc w:val="center"/>
              <w:rPr>
                <w:color w:val="002060"/>
              </w:rPr>
            </w:pPr>
            <w:r w:rsidRPr="004803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F9A09"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4FE4B" w14:textId="77777777" w:rsidR="003F6327" w:rsidRPr="00480390" w:rsidRDefault="003F6327" w:rsidP="00303DC2">
            <w:pPr>
              <w:pStyle w:val="rowtabella0"/>
              <w:jc w:val="center"/>
              <w:rPr>
                <w:color w:val="002060"/>
              </w:rPr>
            </w:pPr>
            <w:r w:rsidRPr="00480390">
              <w:rPr>
                <w:color w:val="002060"/>
              </w:rPr>
              <w:t>0</w:t>
            </w:r>
          </w:p>
        </w:tc>
      </w:tr>
      <w:tr w:rsidR="003F6327" w:rsidRPr="00480390" w14:paraId="17EF8000"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5E187E" w14:textId="77777777" w:rsidR="003F6327" w:rsidRPr="00480390" w:rsidRDefault="003F6327" w:rsidP="00303DC2">
            <w:pPr>
              <w:pStyle w:val="rowtabella0"/>
              <w:rPr>
                <w:color w:val="002060"/>
              </w:rPr>
            </w:pPr>
            <w:r w:rsidRPr="00480390">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E8C1D"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2156B"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C7E64"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997F9"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7F688"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9BFC2"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E552A"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5DE03"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2E3F1" w14:textId="77777777" w:rsidR="003F6327" w:rsidRPr="00480390" w:rsidRDefault="003F6327" w:rsidP="00303DC2">
            <w:pPr>
              <w:pStyle w:val="rowtabella0"/>
              <w:jc w:val="center"/>
              <w:rPr>
                <w:color w:val="002060"/>
              </w:rPr>
            </w:pPr>
            <w:r w:rsidRPr="00480390">
              <w:rPr>
                <w:color w:val="002060"/>
              </w:rPr>
              <w:t>0</w:t>
            </w:r>
          </w:p>
        </w:tc>
      </w:tr>
      <w:tr w:rsidR="003F6327" w:rsidRPr="00480390" w14:paraId="2CF8F71B"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0E459B" w14:textId="77777777" w:rsidR="003F6327" w:rsidRPr="00480390" w:rsidRDefault="003F6327" w:rsidP="00303DC2">
            <w:pPr>
              <w:pStyle w:val="rowtabella0"/>
              <w:rPr>
                <w:color w:val="002060"/>
              </w:rPr>
            </w:pPr>
            <w:r w:rsidRPr="00480390">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141B1"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22335"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D5E20"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0E278"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CDE5A"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AE47B" w14:textId="77777777" w:rsidR="003F6327" w:rsidRPr="00480390" w:rsidRDefault="003F6327" w:rsidP="00303DC2">
            <w:pPr>
              <w:pStyle w:val="rowtabella0"/>
              <w:jc w:val="center"/>
              <w:rPr>
                <w:color w:val="002060"/>
              </w:rPr>
            </w:pPr>
            <w:r w:rsidRPr="004803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C2EF5"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240ED"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1885D" w14:textId="77777777" w:rsidR="003F6327" w:rsidRPr="00480390" w:rsidRDefault="003F6327" w:rsidP="00303DC2">
            <w:pPr>
              <w:pStyle w:val="rowtabella0"/>
              <w:jc w:val="center"/>
              <w:rPr>
                <w:color w:val="002060"/>
              </w:rPr>
            </w:pPr>
            <w:r w:rsidRPr="00480390">
              <w:rPr>
                <w:color w:val="002060"/>
              </w:rPr>
              <w:t>0</w:t>
            </w:r>
          </w:p>
        </w:tc>
      </w:tr>
      <w:tr w:rsidR="003F6327" w:rsidRPr="00480390" w14:paraId="171FEA02"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2C9DCD" w14:textId="77777777" w:rsidR="003F6327" w:rsidRPr="00480390" w:rsidRDefault="003F6327" w:rsidP="00303DC2">
            <w:pPr>
              <w:pStyle w:val="rowtabella0"/>
              <w:rPr>
                <w:color w:val="002060"/>
              </w:rPr>
            </w:pPr>
            <w:r w:rsidRPr="00480390">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EA264"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8C17A"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3356C"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52A6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7A348"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FC51E"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9E012" w14:textId="77777777" w:rsidR="003F6327" w:rsidRPr="00480390" w:rsidRDefault="003F6327" w:rsidP="00303DC2">
            <w:pPr>
              <w:pStyle w:val="rowtabella0"/>
              <w:jc w:val="center"/>
              <w:rPr>
                <w:color w:val="002060"/>
              </w:rPr>
            </w:pPr>
            <w:r w:rsidRPr="0048039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5FA04"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53F72" w14:textId="77777777" w:rsidR="003F6327" w:rsidRPr="00480390" w:rsidRDefault="003F6327" w:rsidP="00303DC2">
            <w:pPr>
              <w:pStyle w:val="rowtabella0"/>
              <w:jc w:val="center"/>
              <w:rPr>
                <w:color w:val="002060"/>
              </w:rPr>
            </w:pPr>
            <w:r w:rsidRPr="00480390">
              <w:rPr>
                <w:color w:val="002060"/>
              </w:rPr>
              <w:t>0</w:t>
            </w:r>
          </w:p>
        </w:tc>
      </w:tr>
      <w:tr w:rsidR="003F6327" w:rsidRPr="00480390" w14:paraId="4C1CCB44"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61104A" w14:textId="77777777" w:rsidR="003F6327" w:rsidRPr="00480390" w:rsidRDefault="003F6327" w:rsidP="00303DC2">
            <w:pPr>
              <w:pStyle w:val="rowtabella0"/>
              <w:rPr>
                <w:color w:val="002060"/>
              </w:rPr>
            </w:pPr>
            <w:r w:rsidRPr="0048039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ABE4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16F26"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1CCBD"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83086"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A518F"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79C5D"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66536"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5C91E"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17184" w14:textId="77777777" w:rsidR="003F6327" w:rsidRPr="00480390" w:rsidRDefault="003F6327" w:rsidP="00303DC2">
            <w:pPr>
              <w:pStyle w:val="rowtabella0"/>
              <w:jc w:val="center"/>
              <w:rPr>
                <w:color w:val="002060"/>
              </w:rPr>
            </w:pPr>
            <w:r w:rsidRPr="00480390">
              <w:rPr>
                <w:color w:val="002060"/>
              </w:rPr>
              <w:t>0</w:t>
            </w:r>
          </w:p>
        </w:tc>
      </w:tr>
      <w:tr w:rsidR="003F6327" w:rsidRPr="00480390" w14:paraId="2A82B224"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AEC247" w14:textId="77777777" w:rsidR="003F6327" w:rsidRPr="00480390" w:rsidRDefault="003F6327" w:rsidP="00303DC2">
            <w:pPr>
              <w:pStyle w:val="rowtabella0"/>
              <w:rPr>
                <w:color w:val="002060"/>
              </w:rPr>
            </w:pPr>
            <w:r w:rsidRPr="00480390">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FD7B6"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34A9E"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25FA5"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C2B63"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944EA"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59794"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4E90C" w14:textId="77777777" w:rsidR="003F6327" w:rsidRPr="00480390" w:rsidRDefault="003F6327" w:rsidP="00303DC2">
            <w:pPr>
              <w:pStyle w:val="rowtabella0"/>
              <w:jc w:val="center"/>
              <w:rPr>
                <w:color w:val="002060"/>
              </w:rPr>
            </w:pPr>
            <w:r w:rsidRPr="0048039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D5ADB" w14:textId="77777777" w:rsidR="003F6327" w:rsidRPr="00480390" w:rsidRDefault="003F6327" w:rsidP="00303DC2">
            <w:pPr>
              <w:pStyle w:val="rowtabella0"/>
              <w:jc w:val="center"/>
              <w:rPr>
                <w:color w:val="002060"/>
              </w:rPr>
            </w:pPr>
            <w:r w:rsidRPr="0048039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37A2B" w14:textId="77777777" w:rsidR="003F6327" w:rsidRPr="00480390" w:rsidRDefault="003F6327" w:rsidP="00303DC2">
            <w:pPr>
              <w:pStyle w:val="rowtabella0"/>
              <w:jc w:val="center"/>
              <w:rPr>
                <w:color w:val="002060"/>
              </w:rPr>
            </w:pPr>
            <w:r w:rsidRPr="00480390">
              <w:rPr>
                <w:color w:val="002060"/>
              </w:rPr>
              <w:t>0</w:t>
            </w:r>
          </w:p>
        </w:tc>
      </w:tr>
    </w:tbl>
    <w:p w14:paraId="72F8E5EB" w14:textId="77777777" w:rsidR="003F6327" w:rsidRDefault="003F6327" w:rsidP="003F6327">
      <w:pPr>
        <w:pStyle w:val="breakline"/>
        <w:divId w:val="527259509"/>
        <w:rPr>
          <w:color w:val="002060"/>
        </w:rPr>
      </w:pPr>
    </w:p>
    <w:p w14:paraId="51995637" w14:textId="77777777" w:rsidR="003F6327" w:rsidRPr="00480390" w:rsidRDefault="003F6327" w:rsidP="003F6327">
      <w:pPr>
        <w:pStyle w:val="titoloprinc0"/>
        <w:divId w:val="527259509"/>
        <w:rPr>
          <w:color w:val="002060"/>
        </w:rPr>
      </w:pPr>
      <w:r w:rsidRPr="00480390">
        <w:rPr>
          <w:color w:val="002060"/>
        </w:rPr>
        <w:t>PROGRAMMA GARE</w:t>
      </w:r>
    </w:p>
    <w:p w14:paraId="028D60EA" w14:textId="77777777" w:rsidR="003F6327" w:rsidRDefault="003F6327" w:rsidP="003F6327">
      <w:pPr>
        <w:pStyle w:val="breakline"/>
        <w:divId w:val="527259509"/>
        <w:rPr>
          <w:color w:val="002060"/>
        </w:rPr>
      </w:pPr>
    </w:p>
    <w:p w14:paraId="04CB97D3" w14:textId="77777777" w:rsidR="003F6327" w:rsidRPr="00C11E06" w:rsidRDefault="003F6327" w:rsidP="003F6327">
      <w:pPr>
        <w:pStyle w:val="sottotitolocampionato10"/>
        <w:divId w:val="527259509"/>
        <w:rPr>
          <w:color w:val="002060"/>
        </w:rPr>
      </w:pPr>
      <w:r w:rsidRPr="00C11E06">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2"/>
        <w:gridCol w:w="385"/>
        <w:gridCol w:w="898"/>
        <w:gridCol w:w="1199"/>
        <w:gridCol w:w="1551"/>
        <w:gridCol w:w="1546"/>
      </w:tblGrid>
      <w:tr w:rsidR="003F6327" w:rsidRPr="00C11E06" w14:paraId="598B2E05"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C3095"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06DB4"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D7C14"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DD9CB"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90203"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EE895"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D7E82"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29153CF8"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716C21" w14:textId="77777777" w:rsidR="003F6327" w:rsidRPr="00C11E06" w:rsidRDefault="003F6327" w:rsidP="00303DC2">
            <w:pPr>
              <w:pStyle w:val="rowtabella0"/>
              <w:rPr>
                <w:color w:val="002060"/>
              </w:rPr>
            </w:pPr>
            <w:r w:rsidRPr="00C11E06">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4E008F" w14:textId="77777777" w:rsidR="003F6327" w:rsidRPr="00C11E06" w:rsidRDefault="003F6327" w:rsidP="00303DC2">
            <w:pPr>
              <w:pStyle w:val="rowtabella0"/>
              <w:rPr>
                <w:color w:val="002060"/>
              </w:rPr>
            </w:pPr>
            <w:r w:rsidRPr="00C11E06">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784E3C" w14:textId="77777777" w:rsidR="003F6327" w:rsidRPr="00C11E06" w:rsidRDefault="003F6327" w:rsidP="00303DC2">
            <w:pPr>
              <w:pStyle w:val="rowtabella0"/>
              <w:jc w:val="center"/>
              <w:rPr>
                <w:color w:val="002060"/>
              </w:rPr>
            </w:pPr>
            <w:r w:rsidRPr="00C11E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5E16EF" w14:textId="77777777" w:rsidR="003F6327" w:rsidRPr="00C11E06" w:rsidRDefault="003F6327" w:rsidP="00303DC2">
            <w:pPr>
              <w:pStyle w:val="rowtabella0"/>
              <w:rPr>
                <w:color w:val="002060"/>
              </w:rPr>
            </w:pPr>
            <w:r w:rsidRPr="00C11E06">
              <w:rPr>
                <w:color w:val="002060"/>
              </w:rPr>
              <w:t>19/11/2021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29F13" w14:textId="77777777" w:rsidR="003F6327" w:rsidRPr="00C11E06" w:rsidRDefault="003F6327" w:rsidP="00303DC2">
            <w:pPr>
              <w:pStyle w:val="rowtabella0"/>
              <w:rPr>
                <w:color w:val="002060"/>
              </w:rPr>
            </w:pPr>
            <w:r w:rsidRPr="00C11E06">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BD63FC" w14:textId="77777777" w:rsidR="003F6327" w:rsidRPr="00C11E06" w:rsidRDefault="003F6327" w:rsidP="00303DC2">
            <w:pPr>
              <w:pStyle w:val="rowtabella0"/>
              <w:rPr>
                <w:color w:val="002060"/>
              </w:rPr>
            </w:pPr>
            <w:r w:rsidRPr="00C11E0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B18A59" w14:textId="77777777" w:rsidR="003F6327" w:rsidRPr="00C11E06" w:rsidRDefault="003F6327" w:rsidP="00303DC2">
            <w:pPr>
              <w:pStyle w:val="rowtabella0"/>
              <w:rPr>
                <w:color w:val="002060"/>
              </w:rPr>
            </w:pPr>
            <w:r w:rsidRPr="00C11E06">
              <w:rPr>
                <w:color w:val="002060"/>
              </w:rPr>
              <w:t>VIA MADRE TERESA DI CALCUTTA</w:t>
            </w:r>
          </w:p>
        </w:tc>
      </w:tr>
      <w:tr w:rsidR="003F6327" w:rsidRPr="00C11E06" w14:paraId="38628950"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D0B842" w14:textId="77777777" w:rsidR="003F6327" w:rsidRPr="00C11E06" w:rsidRDefault="003F6327" w:rsidP="00303DC2">
            <w:pPr>
              <w:pStyle w:val="rowtabella0"/>
              <w:rPr>
                <w:color w:val="002060"/>
              </w:rPr>
            </w:pPr>
            <w:r w:rsidRPr="00C11E06">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397E5E" w14:textId="77777777" w:rsidR="003F6327" w:rsidRPr="00C11E06" w:rsidRDefault="003F6327" w:rsidP="00303DC2">
            <w:pPr>
              <w:pStyle w:val="rowtabella0"/>
              <w:rPr>
                <w:color w:val="002060"/>
              </w:rPr>
            </w:pPr>
            <w:r w:rsidRPr="00C11E06">
              <w:rPr>
                <w:color w:val="002060"/>
              </w:rPr>
              <w:t>LA FENICE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B18D13"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7E0331" w14:textId="77777777" w:rsidR="003F6327" w:rsidRPr="00C11E06" w:rsidRDefault="003F6327" w:rsidP="00303DC2">
            <w:pPr>
              <w:pStyle w:val="rowtabella0"/>
              <w:rPr>
                <w:color w:val="002060"/>
              </w:rPr>
            </w:pPr>
            <w:r w:rsidRPr="00C11E06">
              <w:rPr>
                <w:color w:val="002060"/>
              </w:rPr>
              <w:t>19/11/2021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4D6138" w14:textId="77777777" w:rsidR="003F6327" w:rsidRPr="00C11E06" w:rsidRDefault="003F6327" w:rsidP="00303DC2">
            <w:pPr>
              <w:pStyle w:val="rowtabella0"/>
              <w:rPr>
                <w:color w:val="002060"/>
              </w:rPr>
            </w:pPr>
            <w:r w:rsidRPr="00C11E06">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9762D5" w14:textId="77777777" w:rsidR="003F6327" w:rsidRPr="00C11E06" w:rsidRDefault="003F6327" w:rsidP="00303DC2">
            <w:pPr>
              <w:pStyle w:val="rowtabella0"/>
              <w:rPr>
                <w:color w:val="002060"/>
              </w:rPr>
            </w:pPr>
            <w:r w:rsidRPr="00C11E06">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B755C6" w14:textId="77777777" w:rsidR="003F6327" w:rsidRPr="00C11E06" w:rsidRDefault="003F6327" w:rsidP="00303DC2">
            <w:pPr>
              <w:pStyle w:val="rowtabella0"/>
              <w:rPr>
                <w:color w:val="002060"/>
              </w:rPr>
            </w:pPr>
            <w:r w:rsidRPr="00C11E06">
              <w:rPr>
                <w:color w:val="002060"/>
              </w:rPr>
              <w:t>VIA DELLA REPUBBLICA</w:t>
            </w:r>
          </w:p>
        </w:tc>
      </w:tr>
      <w:tr w:rsidR="003F6327" w:rsidRPr="00C11E06" w14:paraId="5F6A6F1E"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3A899F" w14:textId="77777777" w:rsidR="003F6327" w:rsidRPr="00C11E06" w:rsidRDefault="003F6327" w:rsidP="00303DC2">
            <w:pPr>
              <w:pStyle w:val="rowtabella0"/>
              <w:rPr>
                <w:color w:val="002060"/>
              </w:rPr>
            </w:pPr>
            <w:r w:rsidRPr="00C11E06">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BE5E25" w14:textId="77777777" w:rsidR="003F6327" w:rsidRPr="00C11E06" w:rsidRDefault="003F6327" w:rsidP="00303DC2">
            <w:pPr>
              <w:pStyle w:val="rowtabella0"/>
              <w:rPr>
                <w:color w:val="002060"/>
              </w:rPr>
            </w:pPr>
            <w:r w:rsidRPr="00C11E06">
              <w:rPr>
                <w:color w:val="002060"/>
              </w:rPr>
              <w:t>VALDICHIENTI PONTE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2E92ED"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C74DA3" w14:textId="77777777" w:rsidR="003F6327" w:rsidRPr="00C11E06" w:rsidRDefault="003F6327" w:rsidP="00303DC2">
            <w:pPr>
              <w:pStyle w:val="rowtabella0"/>
              <w:rPr>
                <w:color w:val="002060"/>
              </w:rPr>
            </w:pPr>
            <w:r w:rsidRPr="00C11E06">
              <w:rPr>
                <w:color w:val="002060"/>
              </w:rPr>
              <w:t>19/11/2021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FA4141" w14:textId="77777777" w:rsidR="003F6327" w:rsidRPr="00C11E06" w:rsidRDefault="003F6327" w:rsidP="00303DC2">
            <w:pPr>
              <w:pStyle w:val="rowtabella0"/>
              <w:rPr>
                <w:color w:val="002060"/>
              </w:rPr>
            </w:pPr>
            <w:r w:rsidRPr="00C11E06">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A628B1" w14:textId="77777777" w:rsidR="003F6327" w:rsidRPr="00C11E06" w:rsidRDefault="003F6327" w:rsidP="00303DC2">
            <w:pPr>
              <w:pStyle w:val="rowtabella0"/>
              <w:rPr>
                <w:color w:val="002060"/>
              </w:rPr>
            </w:pPr>
            <w:r w:rsidRPr="00C11E06">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73CC1D" w14:textId="77777777" w:rsidR="003F6327" w:rsidRPr="00C11E06" w:rsidRDefault="003F6327" w:rsidP="00303DC2">
            <w:pPr>
              <w:pStyle w:val="rowtabella0"/>
              <w:rPr>
                <w:color w:val="002060"/>
              </w:rPr>
            </w:pPr>
            <w:r w:rsidRPr="00C11E06">
              <w:rPr>
                <w:color w:val="002060"/>
              </w:rPr>
              <w:t>VIA ROMA, SNC</w:t>
            </w:r>
          </w:p>
        </w:tc>
      </w:tr>
      <w:tr w:rsidR="003F6327" w:rsidRPr="00C11E06" w14:paraId="17FB62D7"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35B209" w14:textId="77777777" w:rsidR="003F6327" w:rsidRPr="00C11E06" w:rsidRDefault="003F6327" w:rsidP="00303DC2">
            <w:pPr>
              <w:pStyle w:val="rowtabella0"/>
              <w:rPr>
                <w:color w:val="002060"/>
              </w:rPr>
            </w:pPr>
            <w:proofErr w:type="gramStart"/>
            <w:r w:rsidRPr="00C11E06">
              <w:rPr>
                <w:color w:val="002060"/>
              </w:rPr>
              <w:t>U.MANDOLESI</w:t>
            </w:r>
            <w:proofErr w:type="gramEnd"/>
            <w:r w:rsidRPr="00C11E06">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FBB878" w14:textId="77777777" w:rsidR="003F6327" w:rsidRPr="00C11E06" w:rsidRDefault="003F6327" w:rsidP="00303DC2">
            <w:pPr>
              <w:pStyle w:val="rowtabella0"/>
              <w:rPr>
                <w:color w:val="002060"/>
              </w:rPr>
            </w:pPr>
            <w:r w:rsidRPr="00C11E06">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E0AC15"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368F54" w14:textId="77777777" w:rsidR="003F6327" w:rsidRPr="00C11E06" w:rsidRDefault="003F6327" w:rsidP="00303DC2">
            <w:pPr>
              <w:pStyle w:val="rowtabella0"/>
              <w:rPr>
                <w:color w:val="002060"/>
              </w:rPr>
            </w:pPr>
            <w:r w:rsidRPr="00C11E06">
              <w:rPr>
                <w:color w:val="002060"/>
              </w:rPr>
              <w:t>19/11/2021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253A00" w14:textId="77777777" w:rsidR="003F6327" w:rsidRPr="00C11E06" w:rsidRDefault="003F6327" w:rsidP="00303DC2">
            <w:pPr>
              <w:pStyle w:val="rowtabella0"/>
              <w:rPr>
                <w:color w:val="002060"/>
              </w:rPr>
            </w:pPr>
            <w:r w:rsidRPr="00C11E06">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2EB31F" w14:textId="77777777" w:rsidR="003F6327" w:rsidRPr="00C11E06" w:rsidRDefault="003F6327" w:rsidP="00303DC2">
            <w:pPr>
              <w:pStyle w:val="rowtabella0"/>
              <w:rPr>
                <w:color w:val="002060"/>
              </w:rPr>
            </w:pPr>
            <w:r w:rsidRPr="00C11E06">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9A6AAE" w14:textId="77777777" w:rsidR="003F6327" w:rsidRPr="00C11E06" w:rsidRDefault="003F6327" w:rsidP="00303DC2">
            <w:pPr>
              <w:pStyle w:val="rowtabella0"/>
              <w:rPr>
                <w:color w:val="002060"/>
              </w:rPr>
            </w:pPr>
            <w:r w:rsidRPr="00C11E06">
              <w:rPr>
                <w:color w:val="002060"/>
              </w:rPr>
              <w:t>VIA DON GIUSEPPE MARUCCI</w:t>
            </w:r>
          </w:p>
        </w:tc>
      </w:tr>
      <w:tr w:rsidR="003F6327" w:rsidRPr="00C11E06" w14:paraId="543D42A1"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0B8C7A" w14:textId="77777777" w:rsidR="003F6327" w:rsidRPr="00C11E06" w:rsidRDefault="003F6327" w:rsidP="00303DC2">
            <w:pPr>
              <w:pStyle w:val="rowtabella0"/>
              <w:rPr>
                <w:color w:val="002060"/>
              </w:rPr>
            </w:pPr>
            <w:r w:rsidRPr="00C11E06">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18EAE7" w14:textId="77777777" w:rsidR="003F6327" w:rsidRPr="00C11E06" w:rsidRDefault="003F6327" w:rsidP="00303DC2">
            <w:pPr>
              <w:pStyle w:val="rowtabella0"/>
              <w:rPr>
                <w:color w:val="002060"/>
              </w:rPr>
            </w:pPr>
            <w:r w:rsidRPr="00C11E06">
              <w:rPr>
                <w:color w:val="002060"/>
              </w:rPr>
              <w:t>FANO CALCIO FEMMINILE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F87DCE"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FF122A" w14:textId="77777777" w:rsidR="003F6327" w:rsidRPr="00C11E06" w:rsidRDefault="003F6327" w:rsidP="00303DC2">
            <w:pPr>
              <w:pStyle w:val="rowtabella0"/>
              <w:rPr>
                <w:color w:val="002060"/>
              </w:rPr>
            </w:pPr>
            <w:r w:rsidRPr="00C11E06">
              <w:rPr>
                <w:color w:val="002060"/>
              </w:rPr>
              <w:t>21/11/2021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68B64A" w14:textId="77777777" w:rsidR="003F6327" w:rsidRPr="00C11E06" w:rsidRDefault="003F6327" w:rsidP="00303DC2">
            <w:pPr>
              <w:pStyle w:val="rowtabella0"/>
              <w:rPr>
                <w:color w:val="002060"/>
              </w:rPr>
            </w:pPr>
            <w:r w:rsidRPr="00C11E06">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261756" w14:textId="77777777" w:rsidR="003F6327" w:rsidRPr="00C11E06" w:rsidRDefault="003F6327" w:rsidP="00303DC2">
            <w:pPr>
              <w:pStyle w:val="rowtabella0"/>
              <w:rPr>
                <w:color w:val="002060"/>
              </w:rPr>
            </w:pPr>
            <w:r w:rsidRPr="00C11E06">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5A3202" w14:textId="77777777" w:rsidR="003F6327" w:rsidRPr="00C11E06" w:rsidRDefault="003F6327" w:rsidP="00303DC2">
            <w:pPr>
              <w:pStyle w:val="rowtabella0"/>
              <w:rPr>
                <w:color w:val="002060"/>
              </w:rPr>
            </w:pPr>
            <w:r w:rsidRPr="00C11E06">
              <w:rPr>
                <w:color w:val="002060"/>
              </w:rPr>
              <w:t>STR.DEL BURELLO LOC.VAL NEVOLA</w:t>
            </w:r>
          </w:p>
        </w:tc>
      </w:tr>
      <w:tr w:rsidR="003F6327" w:rsidRPr="00C11E06" w14:paraId="027ED139"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31F467" w14:textId="77777777" w:rsidR="003F6327" w:rsidRPr="00C11E06" w:rsidRDefault="003F6327" w:rsidP="00303DC2">
            <w:pPr>
              <w:pStyle w:val="rowtabella0"/>
              <w:rPr>
                <w:color w:val="002060"/>
              </w:rPr>
            </w:pPr>
            <w:r w:rsidRPr="00C11E06">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9EC10" w14:textId="77777777" w:rsidR="003F6327" w:rsidRPr="00C11E06" w:rsidRDefault="003F6327" w:rsidP="00303DC2">
            <w:pPr>
              <w:pStyle w:val="rowtabella0"/>
              <w:rPr>
                <w:color w:val="002060"/>
              </w:rPr>
            </w:pPr>
            <w:r w:rsidRPr="00C11E06">
              <w:rPr>
                <w:color w:val="002060"/>
              </w:rPr>
              <w:t>CSKA CORRIDONIA C5F</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61D0B8"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0F172" w14:textId="77777777" w:rsidR="003F6327" w:rsidRPr="00C11E06" w:rsidRDefault="003F6327" w:rsidP="00303DC2">
            <w:pPr>
              <w:pStyle w:val="rowtabella0"/>
              <w:rPr>
                <w:color w:val="002060"/>
              </w:rPr>
            </w:pPr>
            <w:r w:rsidRPr="00C11E06">
              <w:rPr>
                <w:color w:val="002060"/>
              </w:rPr>
              <w:t>21/11/2021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8B6AA5" w14:textId="77777777" w:rsidR="003F6327" w:rsidRPr="00C11E06" w:rsidRDefault="003F6327" w:rsidP="00303DC2">
            <w:pPr>
              <w:pStyle w:val="rowtabella0"/>
              <w:rPr>
                <w:color w:val="002060"/>
              </w:rPr>
            </w:pPr>
            <w:r w:rsidRPr="00C11E06">
              <w:rPr>
                <w:color w:val="002060"/>
              </w:rPr>
              <w:t>5280 TENSOSTRUTTURA S.</w:t>
            </w:r>
            <w:proofErr w:type="gramStart"/>
            <w:r w:rsidRPr="00C11E06">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8719AE" w14:textId="77777777" w:rsidR="003F6327" w:rsidRPr="00C11E06" w:rsidRDefault="003F6327" w:rsidP="00303DC2">
            <w:pPr>
              <w:pStyle w:val="rowtabella0"/>
              <w:rPr>
                <w:color w:val="002060"/>
              </w:rPr>
            </w:pPr>
            <w:r w:rsidRPr="00C11E06">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0E49B" w14:textId="77777777" w:rsidR="003F6327" w:rsidRPr="00C11E06" w:rsidRDefault="003F6327" w:rsidP="00303DC2">
            <w:pPr>
              <w:pStyle w:val="rowtabella0"/>
              <w:rPr>
                <w:color w:val="002060"/>
              </w:rPr>
            </w:pPr>
            <w:r w:rsidRPr="00C11E06">
              <w:rPr>
                <w:color w:val="002060"/>
              </w:rPr>
              <w:t>VIA LORENZO LOTTO</w:t>
            </w:r>
          </w:p>
        </w:tc>
      </w:tr>
    </w:tbl>
    <w:p w14:paraId="562D330D" w14:textId="77777777" w:rsidR="003F6327" w:rsidRPr="00480390" w:rsidRDefault="003F6327" w:rsidP="003F6327">
      <w:pPr>
        <w:pStyle w:val="breakline"/>
        <w:divId w:val="527259509"/>
        <w:rPr>
          <w:color w:val="002060"/>
        </w:rPr>
      </w:pPr>
    </w:p>
    <w:p w14:paraId="1F0C4E2C" w14:textId="77777777" w:rsidR="003F6327" w:rsidRPr="00480390" w:rsidRDefault="003F6327" w:rsidP="003F6327">
      <w:pPr>
        <w:pStyle w:val="titolocampionato0"/>
        <w:shd w:val="clear" w:color="auto" w:fill="CCCCCC"/>
        <w:spacing w:before="80" w:after="40"/>
        <w:divId w:val="527259509"/>
        <w:rPr>
          <w:color w:val="002060"/>
        </w:rPr>
      </w:pPr>
      <w:r w:rsidRPr="00480390">
        <w:rPr>
          <w:color w:val="002060"/>
        </w:rPr>
        <w:t>UNDER 21 CALCIO A 5 REGIONALE</w:t>
      </w:r>
    </w:p>
    <w:p w14:paraId="361FAD4D" w14:textId="77777777" w:rsidR="003F6327" w:rsidRPr="00D93501" w:rsidRDefault="003F6327" w:rsidP="003F6327">
      <w:pPr>
        <w:pStyle w:val="TITOLOPRINC"/>
        <w:divId w:val="527259509"/>
        <w:rPr>
          <w:color w:val="002060"/>
        </w:rPr>
      </w:pPr>
      <w:r w:rsidRPr="00D93501">
        <w:rPr>
          <w:color w:val="002060"/>
        </w:rPr>
        <w:t>ANAGRAFICA/INDIRIZZARIO/VARIAZIONI CALENDARIO</w:t>
      </w:r>
    </w:p>
    <w:p w14:paraId="7848291A" w14:textId="77777777" w:rsidR="003F6327" w:rsidRPr="00D93501" w:rsidRDefault="003F6327" w:rsidP="003F6327">
      <w:pPr>
        <w:pStyle w:val="Corpodeltesto21"/>
        <w:divId w:val="527259509"/>
        <w:rPr>
          <w:rFonts w:ascii="Arial" w:hAnsi="Arial" w:cs="Arial"/>
          <w:b/>
          <w:color w:val="002060"/>
          <w:sz w:val="22"/>
          <w:szCs w:val="22"/>
          <w:u w:val="single"/>
        </w:rPr>
      </w:pPr>
      <w:r w:rsidRPr="00D93501">
        <w:rPr>
          <w:rFonts w:ascii="Arial" w:hAnsi="Arial" w:cs="Arial"/>
          <w:b/>
          <w:color w:val="002060"/>
          <w:sz w:val="22"/>
          <w:szCs w:val="22"/>
          <w:u w:val="single"/>
        </w:rPr>
        <w:t>GIRONE “B”</w:t>
      </w:r>
    </w:p>
    <w:p w14:paraId="035DCB40" w14:textId="77777777" w:rsidR="003F6327" w:rsidRPr="00D93501" w:rsidRDefault="003F6327" w:rsidP="003F6327">
      <w:pPr>
        <w:pStyle w:val="Corpodeltesto21"/>
        <w:divId w:val="527259509"/>
        <w:rPr>
          <w:rFonts w:ascii="Arial" w:hAnsi="Arial" w:cs="Arial"/>
          <w:color w:val="002060"/>
          <w:sz w:val="22"/>
          <w:szCs w:val="22"/>
        </w:rPr>
      </w:pPr>
    </w:p>
    <w:p w14:paraId="404B1304" w14:textId="77777777" w:rsidR="003F6327" w:rsidRDefault="003F6327" w:rsidP="003F6327">
      <w:pPr>
        <w:pStyle w:val="Corpodeltesto21"/>
        <w:divId w:val="527259509"/>
        <w:rPr>
          <w:rFonts w:ascii="Arial" w:hAnsi="Arial" w:cs="Arial"/>
          <w:color w:val="002060"/>
          <w:sz w:val="22"/>
          <w:szCs w:val="22"/>
        </w:rPr>
      </w:pPr>
      <w:r w:rsidRPr="00D93501">
        <w:rPr>
          <w:rFonts w:ascii="Arial" w:hAnsi="Arial" w:cs="Arial"/>
          <w:color w:val="002060"/>
          <w:sz w:val="22"/>
          <w:szCs w:val="22"/>
        </w:rPr>
        <w:t xml:space="preserve">La Società </w:t>
      </w:r>
      <w:proofErr w:type="gramStart"/>
      <w:r>
        <w:rPr>
          <w:rFonts w:ascii="Arial" w:hAnsi="Arial" w:cs="Arial"/>
          <w:b/>
          <w:color w:val="002060"/>
          <w:sz w:val="22"/>
          <w:szCs w:val="22"/>
        </w:rPr>
        <w:t>U.MANDOLESI</w:t>
      </w:r>
      <w:proofErr w:type="gramEnd"/>
      <w:r>
        <w:rPr>
          <w:rFonts w:ascii="Arial" w:hAnsi="Arial" w:cs="Arial"/>
          <w:b/>
          <w:color w:val="002060"/>
          <w:sz w:val="22"/>
          <w:szCs w:val="22"/>
        </w:rPr>
        <w:t xml:space="preserve"> CALCIO</w:t>
      </w:r>
      <w:r w:rsidRPr="00D93501">
        <w:rPr>
          <w:rFonts w:ascii="Arial" w:hAnsi="Arial" w:cs="Arial"/>
          <w:color w:val="002060"/>
          <w:sz w:val="22"/>
          <w:szCs w:val="22"/>
        </w:rPr>
        <w:t xml:space="preserve"> comunica che disputerà tutte le gare interne </w:t>
      </w:r>
      <w:r>
        <w:rPr>
          <w:rFonts w:ascii="Arial" w:hAnsi="Arial" w:cs="Arial"/>
          <w:color w:val="002060"/>
          <w:sz w:val="22"/>
          <w:szCs w:val="22"/>
        </w:rPr>
        <w:t>la</w:t>
      </w:r>
      <w:r w:rsidRPr="00D93501">
        <w:rPr>
          <w:rFonts w:ascii="Arial" w:hAnsi="Arial" w:cs="Arial"/>
          <w:color w:val="002060"/>
          <w:sz w:val="22"/>
          <w:szCs w:val="22"/>
        </w:rPr>
        <w:t xml:space="preserve"> </w:t>
      </w:r>
      <w:r>
        <w:rPr>
          <w:rFonts w:ascii="Arial" w:hAnsi="Arial" w:cs="Arial"/>
          <w:b/>
          <w:color w:val="002060"/>
          <w:sz w:val="22"/>
          <w:szCs w:val="22"/>
        </w:rPr>
        <w:t>DOMENICA</w:t>
      </w:r>
      <w:r w:rsidRPr="00D93501">
        <w:rPr>
          <w:rFonts w:ascii="Arial" w:hAnsi="Arial" w:cs="Arial"/>
          <w:b/>
          <w:color w:val="002060"/>
          <w:sz w:val="22"/>
          <w:szCs w:val="22"/>
        </w:rPr>
        <w:t xml:space="preserve"> </w:t>
      </w:r>
      <w:r w:rsidRPr="00D93501">
        <w:rPr>
          <w:rFonts w:ascii="Arial" w:hAnsi="Arial" w:cs="Arial"/>
          <w:color w:val="002060"/>
          <w:sz w:val="22"/>
          <w:szCs w:val="22"/>
        </w:rPr>
        <w:t xml:space="preserve">alle </w:t>
      </w:r>
      <w:r w:rsidRPr="00D93501">
        <w:rPr>
          <w:rFonts w:ascii="Arial" w:hAnsi="Arial" w:cs="Arial"/>
          <w:b/>
          <w:color w:val="002060"/>
          <w:sz w:val="22"/>
          <w:szCs w:val="22"/>
        </w:rPr>
        <w:t xml:space="preserve">ore </w:t>
      </w:r>
      <w:r>
        <w:rPr>
          <w:rFonts w:ascii="Arial" w:hAnsi="Arial" w:cs="Arial"/>
          <w:b/>
          <w:color w:val="002060"/>
          <w:sz w:val="22"/>
          <w:szCs w:val="22"/>
        </w:rPr>
        <w:t>18:00</w:t>
      </w:r>
      <w:r w:rsidRPr="00D93501">
        <w:rPr>
          <w:rFonts w:ascii="Arial" w:hAnsi="Arial" w:cs="Arial"/>
          <w:color w:val="002060"/>
          <w:sz w:val="22"/>
          <w:szCs w:val="22"/>
        </w:rPr>
        <w:t xml:space="preserve">, </w:t>
      </w:r>
      <w:r w:rsidRPr="003A096F">
        <w:rPr>
          <w:rFonts w:ascii="Arial" w:hAnsi="Arial" w:cs="Arial"/>
          <w:b/>
          <w:bCs/>
          <w:color w:val="002060"/>
          <w:sz w:val="22"/>
          <w:szCs w:val="22"/>
        </w:rPr>
        <w:t>Palestra Scuola Media Borgo Rosselli</w:t>
      </w:r>
      <w:r>
        <w:rPr>
          <w:rFonts w:ascii="Arial" w:hAnsi="Arial" w:cs="Arial"/>
          <w:color w:val="002060"/>
          <w:sz w:val="22"/>
          <w:szCs w:val="22"/>
        </w:rPr>
        <w:t xml:space="preserve">, Via Luigi Pirandello di </w:t>
      </w:r>
      <w:r w:rsidRPr="003A096F">
        <w:rPr>
          <w:rFonts w:ascii="Arial" w:hAnsi="Arial" w:cs="Arial"/>
          <w:b/>
          <w:bCs/>
          <w:color w:val="002060"/>
          <w:sz w:val="22"/>
          <w:szCs w:val="22"/>
        </w:rPr>
        <w:t>PORTO SAN GIORGIO</w:t>
      </w:r>
      <w:r>
        <w:rPr>
          <w:rFonts w:ascii="Arial" w:hAnsi="Arial" w:cs="Arial"/>
          <w:color w:val="002060"/>
          <w:sz w:val="22"/>
          <w:szCs w:val="22"/>
        </w:rPr>
        <w:t>.</w:t>
      </w:r>
    </w:p>
    <w:p w14:paraId="1B256635" w14:textId="77777777" w:rsidR="003F6327" w:rsidRDefault="003F6327" w:rsidP="003F6327">
      <w:pPr>
        <w:pStyle w:val="Corpodeltesto21"/>
        <w:divId w:val="527259509"/>
        <w:rPr>
          <w:rFonts w:ascii="Arial" w:hAnsi="Arial" w:cs="Arial"/>
          <w:color w:val="002060"/>
          <w:sz w:val="22"/>
          <w:szCs w:val="22"/>
        </w:rPr>
      </w:pPr>
    </w:p>
    <w:p w14:paraId="04CECC5C" w14:textId="77777777" w:rsidR="003F6327" w:rsidRPr="00480390" w:rsidRDefault="003F6327" w:rsidP="003F6327">
      <w:pPr>
        <w:pStyle w:val="titoloprinc0"/>
        <w:divId w:val="527259509"/>
        <w:rPr>
          <w:color w:val="002060"/>
        </w:rPr>
      </w:pPr>
      <w:r w:rsidRPr="00480390">
        <w:rPr>
          <w:color w:val="002060"/>
        </w:rPr>
        <w:t>VARIAZIONI AL PROGRAMMA GARE</w:t>
      </w:r>
    </w:p>
    <w:p w14:paraId="0C829561" w14:textId="77777777" w:rsidR="003F6327" w:rsidRPr="00480390" w:rsidRDefault="003F6327" w:rsidP="003F6327">
      <w:pPr>
        <w:pStyle w:val="breakline"/>
        <w:divId w:val="527259509"/>
        <w:rPr>
          <w:color w:val="002060"/>
        </w:rPr>
      </w:pPr>
    </w:p>
    <w:p w14:paraId="08A9674F" w14:textId="77777777" w:rsidR="003F6327" w:rsidRPr="00480390" w:rsidRDefault="003F6327" w:rsidP="003F6327">
      <w:pPr>
        <w:pStyle w:val="breakline"/>
        <w:divId w:val="527259509"/>
        <w:rPr>
          <w:color w:val="002060"/>
        </w:rPr>
      </w:pPr>
    </w:p>
    <w:p w14:paraId="65ECF699" w14:textId="77777777" w:rsidR="003F6327" w:rsidRPr="00480390" w:rsidRDefault="003F6327" w:rsidP="003F6327">
      <w:pPr>
        <w:pStyle w:val="breakline"/>
        <w:divId w:val="527259509"/>
        <w:rPr>
          <w:color w:val="002060"/>
        </w:rPr>
      </w:pPr>
    </w:p>
    <w:p w14:paraId="4EBD2E90" w14:textId="77777777" w:rsidR="003F6327" w:rsidRPr="00480390" w:rsidRDefault="003F6327" w:rsidP="003F6327">
      <w:pPr>
        <w:pStyle w:val="sottotitolocampionato10"/>
        <w:divId w:val="527259509"/>
        <w:rPr>
          <w:color w:val="002060"/>
        </w:rPr>
      </w:pPr>
      <w:r w:rsidRPr="0048039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F6327" w:rsidRPr="00480390" w14:paraId="3E152C7C"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02221" w14:textId="77777777" w:rsidR="003F6327" w:rsidRPr="00480390" w:rsidRDefault="003F6327" w:rsidP="00303DC2">
            <w:pPr>
              <w:pStyle w:val="headertabella0"/>
              <w:rPr>
                <w:color w:val="002060"/>
              </w:rPr>
            </w:pPr>
            <w:r w:rsidRPr="0048039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A2154" w14:textId="77777777" w:rsidR="003F6327" w:rsidRPr="00480390" w:rsidRDefault="003F6327" w:rsidP="00303DC2">
            <w:pPr>
              <w:pStyle w:val="headertabella0"/>
              <w:rPr>
                <w:color w:val="002060"/>
              </w:rPr>
            </w:pPr>
            <w:r w:rsidRPr="00480390">
              <w:rPr>
                <w:color w:val="002060"/>
              </w:rPr>
              <w:t xml:space="preserve">N° </w:t>
            </w:r>
            <w:proofErr w:type="spellStart"/>
            <w:r w:rsidRPr="00480390">
              <w:rPr>
                <w:color w:val="002060"/>
              </w:rPr>
              <w:t>Gior</w:t>
            </w:r>
            <w:proofErr w:type="spellEnd"/>
            <w:r w:rsidRPr="0048039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D8F73" w14:textId="77777777" w:rsidR="003F6327" w:rsidRPr="00480390" w:rsidRDefault="003F6327" w:rsidP="00303DC2">
            <w:pPr>
              <w:pStyle w:val="headertabella0"/>
              <w:rPr>
                <w:color w:val="002060"/>
              </w:rPr>
            </w:pPr>
            <w:r w:rsidRPr="0048039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4F2E3" w14:textId="77777777" w:rsidR="003F6327" w:rsidRPr="00480390" w:rsidRDefault="003F6327" w:rsidP="00303DC2">
            <w:pPr>
              <w:pStyle w:val="headertabella0"/>
              <w:rPr>
                <w:color w:val="002060"/>
              </w:rPr>
            </w:pPr>
            <w:r w:rsidRPr="0048039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6CC94" w14:textId="77777777" w:rsidR="003F6327" w:rsidRPr="00480390" w:rsidRDefault="003F6327" w:rsidP="00303DC2">
            <w:pPr>
              <w:pStyle w:val="headertabella0"/>
              <w:rPr>
                <w:color w:val="002060"/>
              </w:rPr>
            </w:pPr>
            <w:r w:rsidRPr="00480390">
              <w:rPr>
                <w:color w:val="002060"/>
              </w:rPr>
              <w:t xml:space="preserve">Data </w:t>
            </w:r>
            <w:proofErr w:type="spellStart"/>
            <w:r w:rsidRPr="00480390">
              <w:rPr>
                <w:color w:val="002060"/>
              </w:rPr>
              <w:t>Orig</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302A3"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Var</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8FBE2"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Orig</w:t>
            </w:r>
            <w:proofErr w:type="spellEnd"/>
            <w:r w:rsidRPr="0048039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3F0AF" w14:textId="77777777" w:rsidR="003F6327" w:rsidRPr="00480390" w:rsidRDefault="003F6327" w:rsidP="00303DC2">
            <w:pPr>
              <w:pStyle w:val="headertabella0"/>
              <w:rPr>
                <w:color w:val="002060"/>
              </w:rPr>
            </w:pPr>
            <w:r w:rsidRPr="00480390">
              <w:rPr>
                <w:color w:val="002060"/>
              </w:rPr>
              <w:t>Impianto</w:t>
            </w:r>
          </w:p>
        </w:tc>
      </w:tr>
      <w:tr w:rsidR="003F6327" w:rsidRPr="00480390" w14:paraId="50DAC608"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872C1" w14:textId="77777777" w:rsidR="003F6327" w:rsidRPr="009D3B07" w:rsidRDefault="003F6327" w:rsidP="00303DC2">
            <w:pPr>
              <w:pStyle w:val="rowtabella0"/>
              <w:rPr>
                <w:color w:val="002060"/>
                <w:highlight w:val="yellow"/>
              </w:rPr>
            </w:pPr>
            <w:r w:rsidRPr="009D3B07">
              <w:rPr>
                <w:color w:val="002060"/>
                <w:highlight w:val="yellow"/>
              </w:rPr>
              <w:t>20/11/2021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72A8E" w14:textId="77777777" w:rsidR="003F6327" w:rsidRPr="009D3B07" w:rsidRDefault="003F6327" w:rsidP="00303DC2">
            <w:pPr>
              <w:pStyle w:val="rowtabella0"/>
              <w:jc w:val="center"/>
              <w:rPr>
                <w:color w:val="002060"/>
                <w:highlight w:val="yellow"/>
              </w:rPr>
            </w:pPr>
            <w:r w:rsidRPr="009D3B07">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87EA0" w14:textId="77777777" w:rsidR="003F6327" w:rsidRPr="009D3B07" w:rsidRDefault="003F6327" w:rsidP="00303DC2">
            <w:pPr>
              <w:pStyle w:val="rowtabella0"/>
              <w:rPr>
                <w:color w:val="002060"/>
                <w:highlight w:val="yellow"/>
              </w:rPr>
            </w:pPr>
            <w:proofErr w:type="gramStart"/>
            <w:r w:rsidRPr="009D3B07">
              <w:rPr>
                <w:color w:val="002060"/>
                <w:highlight w:val="yellow"/>
              </w:rPr>
              <w:t>U.MANDOLESI</w:t>
            </w:r>
            <w:proofErr w:type="gramEnd"/>
            <w:r w:rsidRPr="009D3B07">
              <w:rPr>
                <w:color w:val="002060"/>
                <w:highlight w:val="yellow"/>
              </w:rPr>
              <w:t xml:space="preserv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E8F54" w14:textId="77777777" w:rsidR="003F6327" w:rsidRPr="009D3B07" w:rsidRDefault="003F6327" w:rsidP="00303DC2">
            <w:pPr>
              <w:pStyle w:val="rowtabella0"/>
              <w:rPr>
                <w:color w:val="002060"/>
                <w:highlight w:val="yellow"/>
              </w:rPr>
            </w:pPr>
            <w:r w:rsidRPr="009D3B07">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D3CC5" w14:textId="77777777" w:rsidR="003F6327" w:rsidRPr="00480390" w:rsidRDefault="003F6327" w:rsidP="00303DC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10E55" w14:textId="77777777" w:rsidR="003F6327" w:rsidRPr="00480390" w:rsidRDefault="003F6327" w:rsidP="00303DC2">
            <w:pPr>
              <w:pStyle w:val="rowtabella0"/>
              <w:jc w:val="center"/>
              <w:rPr>
                <w:color w:val="002060"/>
              </w:rPr>
            </w:pPr>
            <w:r w:rsidRPr="009D3B07">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FB8A1" w14:textId="77777777" w:rsidR="003F6327" w:rsidRPr="00480390" w:rsidRDefault="003F6327" w:rsidP="00303DC2">
            <w:pPr>
              <w:pStyle w:val="rowtabella0"/>
              <w:jc w:val="center"/>
              <w:rPr>
                <w:color w:val="002060"/>
              </w:rPr>
            </w:pPr>
            <w:r w:rsidRPr="00480390">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AEBF5" w14:textId="77777777" w:rsidR="003F6327" w:rsidRPr="009D3B07" w:rsidRDefault="003F6327" w:rsidP="00303DC2">
            <w:pPr>
              <w:pStyle w:val="rowtabella0"/>
              <w:rPr>
                <w:color w:val="002060"/>
                <w:highlight w:val="yellow"/>
              </w:rPr>
            </w:pPr>
            <w:r w:rsidRPr="009D3B07">
              <w:rPr>
                <w:color w:val="002060"/>
                <w:highlight w:val="yellow"/>
              </w:rPr>
              <w:t xml:space="preserve">PALESTRA </w:t>
            </w:r>
            <w:proofErr w:type="gramStart"/>
            <w:r w:rsidRPr="009D3B07">
              <w:rPr>
                <w:color w:val="002060"/>
                <w:highlight w:val="yellow"/>
              </w:rPr>
              <w:t>SC.MEDIA</w:t>
            </w:r>
            <w:proofErr w:type="gramEnd"/>
            <w:r w:rsidRPr="009D3B07">
              <w:rPr>
                <w:color w:val="002060"/>
                <w:highlight w:val="yellow"/>
              </w:rPr>
              <w:t xml:space="preserve"> B.ROSSELLI PORTO SAN GIORGIO VIA PIRANDELLO </w:t>
            </w:r>
          </w:p>
        </w:tc>
      </w:tr>
      <w:tr w:rsidR="003F6327" w:rsidRPr="00480390" w14:paraId="33485A0F"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C0B4D" w14:textId="77777777" w:rsidR="003F6327" w:rsidRPr="009D3B07" w:rsidRDefault="003F6327" w:rsidP="00303DC2">
            <w:pPr>
              <w:pStyle w:val="rowtabella0"/>
              <w:rPr>
                <w:color w:val="002060"/>
                <w:highlight w:val="yellow"/>
              </w:rPr>
            </w:pPr>
            <w:r w:rsidRPr="009D3B07">
              <w:rPr>
                <w:color w:val="002060"/>
                <w:highlight w:val="yellow"/>
              </w:rPr>
              <w:t>21/11/2021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A867A" w14:textId="77777777" w:rsidR="003F6327" w:rsidRPr="009D3B07" w:rsidRDefault="003F6327" w:rsidP="00303DC2">
            <w:pPr>
              <w:pStyle w:val="rowtabella0"/>
              <w:jc w:val="center"/>
              <w:rPr>
                <w:color w:val="002060"/>
                <w:highlight w:val="yellow"/>
              </w:rPr>
            </w:pPr>
            <w:r w:rsidRPr="009D3B07">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5D9C1" w14:textId="77777777" w:rsidR="003F6327" w:rsidRPr="009D3B07" w:rsidRDefault="003F6327" w:rsidP="00303DC2">
            <w:pPr>
              <w:pStyle w:val="rowtabella0"/>
              <w:rPr>
                <w:color w:val="002060"/>
                <w:highlight w:val="yellow"/>
              </w:rPr>
            </w:pPr>
            <w:r w:rsidRPr="009D3B07">
              <w:rPr>
                <w:color w:val="002060"/>
                <w:highlight w:val="yellow"/>
              </w:rPr>
              <w:t>FUTSAL MONTURANO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F7603" w14:textId="77777777" w:rsidR="003F6327" w:rsidRPr="009D3B07" w:rsidRDefault="003F6327" w:rsidP="00303DC2">
            <w:pPr>
              <w:pStyle w:val="rowtabella0"/>
              <w:rPr>
                <w:color w:val="002060"/>
                <w:highlight w:val="yellow"/>
              </w:rPr>
            </w:pPr>
            <w:r w:rsidRPr="009D3B07">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F3411" w14:textId="77777777" w:rsidR="003F6327" w:rsidRPr="00480390" w:rsidRDefault="003F6327" w:rsidP="00303DC2">
            <w:pPr>
              <w:pStyle w:val="rowtabella0"/>
              <w:rPr>
                <w:color w:val="002060"/>
              </w:rPr>
            </w:pPr>
            <w:r>
              <w:rPr>
                <w:color w:val="002060"/>
              </w:rPr>
              <w:t>20</w:t>
            </w:r>
            <w:r w:rsidRPr="00480390">
              <w:rPr>
                <w:color w:val="002060"/>
              </w:rPr>
              <w:t>/11/2021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D6E6D" w14:textId="77777777" w:rsidR="003F6327" w:rsidRPr="00480390" w:rsidRDefault="003F6327" w:rsidP="00303DC2">
            <w:pPr>
              <w:pStyle w:val="rowtabella0"/>
              <w:jc w:val="center"/>
              <w:rPr>
                <w:color w:val="002060"/>
              </w:rPr>
            </w:pPr>
            <w:r w:rsidRPr="009D3B07">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24E58" w14:textId="77777777" w:rsidR="003F6327" w:rsidRPr="00480390" w:rsidRDefault="003F6327" w:rsidP="00303DC2">
            <w:pPr>
              <w:pStyle w:val="rowtabella0"/>
              <w:jc w:val="center"/>
              <w:rPr>
                <w:color w:val="002060"/>
              </w:rPr>
            </w:pPr>
            <w:r w:rsidRPr="00480390">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484D3" w14:textId="77777777" w:rsidR="003F6327" w:rsidRPr="00480390" w:rsidRDefault="003F6327" w:rsidP="00303DC2">
            <w:pPr>
              <w:pStyle w:val="rowtabella0"/>
              <w:rPr>
                <w:color w:val="002060"/>
              </w:rPr>
            </w:pPr>
            <w:r w:rsidRPr="009D3B07">
              <w:rPr>
                <w:color w:val="002060"/>
                <w:highlight w:val="yellow"/>
              </w:rPr>
              <w:t>CAMPO COPERTO RIONE MURATO FERMO VIA SIBILLA 2C</w:t>
            </w:r>
          </w:p>
        </w:tc>
      </w:tr>
    </w:tbl>
    <w:p w14:paraId="79B3CF42" w14:textId="77777777" w:rsidR="003F6327" w:rsidRPr="00480390" w:rsidRDefault="003F6327" w:rsidP="003F6327">
      <w:pPr>
        <w:pStyle w:val="breakline"/>
        <w:divId w:val="527259509"/>
        <w:rPr>
          <w:rFonts w:eastAsiaTheme="minorEastAsia"/>
          <w:color w:val="002060"/>
        </w:rPr>
      </w:pPr>
    </w:p>
    <w:p w14:paraId="022300B4" w14:textId="77777777" w:rsidR="003F6327" w:rsidRPr="00480390" w:rsidRDefault="003F6327" w:rsidP="003F6327">
      <w:pPr>
        <w:pStyle w:val="breakline"/>
        <w:divId w:val="527259509"/>
        <w:rPr>
          <w:color w:val="002060"/>
        </w:rPr>
      </w:pPr>
    </w:p>
    <w:p w14:paraId="13DEB842" w14:textId="77777777" w:rsidR="003F6327" w:rsidRPr="00480390" w:rsidRDefault="003F6327" w:rsidP="003F6327">
      <w:pPr>
        <w:pStyle w:val="titoloprinc0"/>
        <w:divId w:val="527259509"/>
        <w:rPr>
          <w:color w:val="002060"/>
        </w:rPr>
      </w:pPr>
      <w:r w:rsidRPr="00480390">
        <w:rPr>
          <w:color w:val="002060"/>
        </w:rPr>
        <w:t>RISULTATI</w:t>
      </w:r>
    </w:p>
    <w:p w14:paraId="624F7EAA" w14:textId="77777777" w:rsidR="003F6327" w:rsidRPr="00480390" w:rsidRDefault="003F6327" w:rsidP="003F6327">
      <w:pPr>
        <w:pStyle w:val="breakline"/>
        <w:divId w:val="527259509"/>
        <w:rPr>
          <w:color w:val="002060"/>
        </w:rPr>
      </w:pPr>
    </w:p>
    <w:p w14:paraId="1EBB2391" w14:textId="77777777" w:rsidR="003F6327" w:rsidRPr="00480390" w:rsidRDefault="003F6327" w:rsidP="003F6327">
      <w:pPr>
        <w:pStyle w:val="sottotitolocampionato10"/>
        <w:divId w:val="527259509"/>
        <w:rPr>
          <w:color w:val="002060"/>
        </w:rPr>
      </w:pPr>
      <w:r w:rsidRPr="00480390">
        <w:rPr>
          <w:color w:val="002060"/>
        </w:rPr>
        <w:t>RISULTATI UFFICIALI GARE DEL 13/11/2021</w:t>
      </w:r>
    </w:p>
    <w:p w14:paraId="2C3929DE" w14:textId="77777777" w:rsidR="00CB1DDB" w:rsidRPr="00CB1DDB" w:rsidRDefault="00CB1DDB" w:rsidP="00CB1DDB">
      <w:pPr>
        <w:pStyle w:val="sottotitolocampionato20"/>
        <w:spacing w:before="0" w:beforeAutospacing="0" w:after="0" w:afterAutospacing="0"/>
        <w:divId w:val="527259509"/>
        <w:rPr>
          <w:rFonts w:ascii="Arial" w:hAnsi="Arial" w:cs="Arial"/>
          <w:color w:val="002060"/>
          <w:sz w:val="20"/>
          <w:szCs w:val="20"/>
        </w:rPr>
      </w:pPr>
      <w:r w:rsidRPr="00CB1DDB">
        <w:rPr>
          <w:rFonts w:ascii="Arial" w:hAnsi="Arial" w:cs="Arial"/>
          <w:color w:val="002060"/>
          <w:sz w:val="20"/>
          <w:szCs w:val="20"/>
        </w:rPr>
        <w:t>Si trascrivono qui di seguito i risultati ufficiali delle gare disputate</w:t>
      </w:r>
    </w:p>
    <w:p w14:paraId="795D9E75" w14:textId="77777777" w:rsidR="003F6327" w:rsidRPr="00480390" w:rsidRDefault="003F6327" w:rsidP="003F632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F6327" w:rsidRPr="00480390" w14:paraId="732058C9" w14:textId="77777777" w:rsidTr="003F632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4790A7C2"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4EE8F" w14:textId="77777777" w:rsidR="003F6327" w:rsidRPr="00480390" w:rsidRDefault="003F6327" w:rsidP="00303DC2">
                  <w:pPr>
                    <w:pStyle w:val="headertabella0"/>
                    <w:rPr>
                      <w:color w:val="002060"/>
                    </w:rPr>
                  </w:pPr>
                  <w:r w:rsidRPr="00480390">
                    <w:rPr>
                      <w:color w:val="002060"/>
                    </w:rPr>
                    <w:t>GIRONE A - 5 Giornata - A</w:t>
                  </w:r>
                </w:p>
              </w:tc>
            </w:tr>
            <w:tr w:rsidR="003F6327" w:rsidRPr="00480390" w14:paraId="0D972A99"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80A614" w14:textId="77777777" w:rsidR="003F6327" w:rsidRPr="00480390" w:rsidRDefault="003F6327" w:rsidP="00303DC2">
                  <w:pPr>
                    <w:pStyle w:val="rowtabella0"/>
                    <w:rPr>
                      <w:color w:val="002060"/>
                    </w:rPr>
                  </w:pPr>
                  <w:r w:rsidRPr="00480390">
                    <w:rPr>
                      <w:color w:val="002060"/>
                    </w:rPr>
                    <w:t xml:space="preserve">AUDAX 1970 </w:t>
                  </w:r>
                  <w:proofErr w:type="gramStart"/>
                  <w:r w:rsidRPr="00480390">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70169F" w14:textId="77777777" w:rsidR="003F6327" w:rsidRPr="00480390" w:rsidRDefault="003F6327" w:rsidP="00303DC2">
                  <w:pPr>
                    <w:pStyle w:val="rowtabella0"/>
                    <w:rPr>
                      <w:color w:val="002060"/>
                    </w:rPr>
                  </w:pPr>
                  <w:r w:rsidRPr="00480390">
                    <w:rPr>
                      <w:color w:val="002060"/>
                    </w:rPr>
                    <w:t>- CASTELBELLINO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0A4EE" w14:textId="77777777" w:rsidR="003F6327" w:rsidRPr="00480390" w:rsidRDefault="003F6327" w:rsidP="00303DC2">
                  <w:pPr>
                    <w:pStyle w:val="rowtabella0"/>
                    <w:jc w:val="center"/>
                    <w:rPr>
                      <w:color w:val="002060"/>
                    </w:rPr>
                  </w:pPr>
                  <w:r w:rsidRPr="00480390">
                    <w:rPr>
                      <w:color w:val="002060"/>
                    </w:rPr>
                    <w:t>15 - 3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43021" w14:textId="77777777" w:rsidR="003F6327" w:rsidRPr="00480390" w:rsidRDefault="003F6327" w:rsidP="00303DC2">
                  <w:pPr>
                    <w:pStyle w:val="rowtabella0"/>
                    <w:jc w:val="center"/>
                    <w:rPr>
                      <w:color w:val="002060"/>
                    </w:rPr>
                  </w:pPr>
                  <w:r w:rsidRPr="00480390">
                    <w:rPr>
                      <w:color w:val="002060"/>
                    </w:rPr>
                    <w:t> </w:t>
                  </w:r>
                </w:p>
              </w:tc>
            </w:tr>
            <w:tr w:rsidR="003F6327" w:rsidRPr="00480390" w14:paraId="62CC55AE"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49E36E" w14:textId="77777777" w:rsidR="003F6327" w:rsidRPr="00480390" w:rsidRDefault="003F6327" w:rsidP="00303DC2">
                  <w:pPr>
                    <w:pStyle w:val="rowtabella0"/>
                    <w:rPr>
                      <w:color w:val="002060"/>
                    </w:rPr>
                  </w:pPr>
                  <w:r w:rsidRPr="00480390">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A6E779" w14:textId="77777777" w:rsidR="003F6327" w:rsidRPr="00480390" w:rsidRDefault="003F6327" w:rsidP="00303DC2">
                  <w:pPr>
                    <w:pStyle w:val="rowtabella0"/>
                    <w:rPr>
                      <w:color w:val="002060"/>
                    </w:rPr>
                  </w:pPr>
                  <w:r w:rsidRPr="00480390">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0AF82F" w14:textId="77777777" w:rsidR="003F6327" w:rsidRPr="00480390" w:rsidRDefault="003F6327" w:rsidP="00303DC2">
                  <w:pPr>
                    <w:pStyle w:val="rowtabella0"/>
                    <w:jc w:val="center"/>
                    <w:rPr>
                      <w:color w:val="002060"/>
                    </w:rPr>
                  </w:pPr>
                  <w:r w:rsidRPr="00480390">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DFD3C7" w14:textId="77777777" w:rsidR="003F6327" w:rsidRPr="00480390" w:rsidRDefault="003F6327" w:rsidP="00303DC2">
                  <w:pPr>
                    <w:pStyle w:val="rowtabella0"/>
                    <w:jc w:val="center"/>
                    <w:rPr>
                      <w:color w:val="002060"/>
                    </w:rPr>
                  </w:pPr>
                  <w:r w:rsidRPr="00480390">
                    <w:rPr>
                      <w:color w:val="002060"/>
                    </w:rPr>
                    <w:t> </w:t>
                  </w:r>
                </w:p>
              </w:tc>
            </w:tr>
            <w:tr w:rsidR="003F6327" w:rsidRPr="00480390" w14:paraId="1759FCDB" w14:textId="77777777" w:rsidTr="00303DC2">
              <w:tc>
                <w:tcPr>
                  <w:tcW w:w="4700" w:type="dxa"/>
                  <w:gridSpan w:val="4"/>
                  <w:tcBorders>
                    <w:top w:val="nil"/>
                    <w:left w:val="nil"/>
                    <w:bottom w:val="nil"/>
                    <w:right w:val="nil"/>
                  </w:tcBorders>
                  <w:tcMar>
                    <w:top w:w="20" w:type="dxa"/>
                    <w:left w:w="20" w:type="dxa"/>
                    <w:bottom w:w="20" w:type="dxa"/>
                    <w:right w:w="20" w:type="dxa"/>
                  </w:tcMar>
                  <w:vAlign w:val="center"/>
                  <w:hideMark/>
                </w:tcPr>
                <w:p w14:paraId="53FFCCA0" w14:textId="77777777" w:rsidR="003F6327" w:rsidRPr="00480390" w:rsidRDefault="003F6327" w:rsidP="00303DC2">
                  <w:pPr>
                    <w:pStyle w:val="rowtabella0"/>
                    <w:rPr>
                      <w:color w:val="002060"/>
                    </w:rPr>
                  </w:pPr>
                  <w:r w:rsidRPr="00480390">
                    <w:rPr>
                      <w:color w:val="002060"/>
                    </w:rPr>
                    <w:t>(1) - disputata il 14/11/2021</w:t>
                  </w:r>
                </w:p>
              </w:tc>
            </w:tr>
          </w:tbl>
          <w:p w14:paraId="72461228" w14:textId="77777777" w:rsidR="003F6327" w:rsidRPr="00480390" w:rsidRDefault="003F6327" w:rsidP="00303DC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2242C661"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37601" w14:textId="77777777" w:rsidR="003F6327" w:rsidRPr="00480390" w:rsidRDefault="003F6327" w:rsidP="00303DC2">
                  <w:pPr>
                    <w:pStyle w:val="headertabella0"/>
                    <w:rPr>
                      <w:color w:val="002060"/>
                    </w:rPr>
                  </w:pPr>
                  <w:r w:rsidRPr="00480390">
                    <w:rPr>
                      <w:color w:val="002060"/>
                    </w:rPr>
                    <w:t>GIRONE B - 5 Giornata - A</w:t>
                  </w:r>
                </w:p>
              </w:tc>
            </w:tr>
            <w:tr w:rsidR="003F6327" w:rsidRPr="00480390" w14:paraId="6B0C08A8"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C12BAF" w14:textId="77777777" w:rsidR="003F6327" w:rsidRPr="00480390" w:rsidRDefault="003F6327" w:rsidP="00303DC2">
                  <w:pPr>
                    <w:pStyle w:val="rowtabella0"/>
                    <w:rPr>
                      <w:color w:val="002060"/>
                    </w:rPr>
                  </w:pPr>
                  <w:r w:rsidRPr="00480390">
                    <w:rPr>
                      <w:color w:val="002060"/>
                    </w:rPr>
                    <w:t>(1) 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B5DE78" w14:textId="77777777" w:rsidR="003F6327" w:rsidRPr="00480390" w:rsidRDefault="003F6327" w:rsidP="00303DC2">
                  <w:pPr>
                    <w:pStyle w:val="rowtabella0"/>
                    <w:rPr>
                      <w:color w:val="002060"/>
                    </w:rPr>
                  </w:pPr>
                  <w:r w:rsidRPr="00480390">
                    <w:rPr>
                      <w:color w:val="002060"/>
                    </w:rPr>
                    <w:t xml:space="preserve">- </w:t>
                  </w:r>
                  <w:proofErr w:type="gramStart"/>
                  <w:r w:rsidRPr="00480390">
                    <w:rPr>
                      <w:color w:val="002060"/>
                    </w:rPr>
                    <w:t>U.MANDOLESI</w:t>
                  </w:r>
                  <w:proofErr w:type="gramEnd"/>
                  <w:r w:rsidRPr="00480390">
                    <w:rPr>
                      <w:color w:val="002060"/>
                    </w:rP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249236" w14:textId="77777777" w:rsidR="003F6327" w:rsidRPr="00480390" w:rsidRDefault="003F6327" w:rsidP="00303DC2">
                  <w:pPr>
                    <w:pStyle w:val="rowtabella0"/>
                    <w:jc w:val="center"/>
                    <w:rPr>
                      <w:color w:val="002060"/>
                    </w:rPr>
                  </w:pPr>
                  <w:r w:rsidRPr="00480390">
                    <w:rPr>
                      <w:color w:val="002060"/>
                    </w:rPr>
                    <w:t>5 - 6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09FBC3" w14:textId="77777777" w:rsidR="003F6327" w:rsidRPr="00480390" w:rsidRDefault="003F6327" w:rsidP="00303DC2">
                  <w:pPr>
                    <w:pStyle w:val="rowtabella0"/>
                    <w:jc w:val="center"/>
                    <w:rPr>
                      <w:color w:val="002060"/>
                    </w:rPr>
                  </w:pPr>
                  <w:r w:rsidRPr="00480390">
                    <w:rPr>
                      <w:color w:val="002060"/>
                    </w:rPr>
                    <w:t> </w:t>
                  </w:r>
                </w:p>
              </w:tc>
            </w:tr>
            <w:tr w:rsidR="003F6327" w:rsidRPr="00480390" w14:paraId="1583F792"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B5044D" w14:textId="77777777" w:rsidR="003F6327" w:rsidRPr="00480390" w:rsidRDefault="003F6327" w:rsidP="00303DC2">
                  <w:pPr>
                    <w:pStyle w:val="rowtabella0"/>
                    <w:rPr>
                      <w:color w:val="002060"/>
                    </w:rPr>
                  </w:pPr>
                  <w:r w:rsidRPr="00480390">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72CDC6" w14:textId="77777777" w:rsidR="003F6327" w:rsidRPr="00480390" w:rsidRDefault="003F6327" w:rsidP="00303DC2">
                  <w:pPr>
                    <w:pStyle w:val="rowtabella0"/>
                    <w:rPr>
                      <w:color w:val="002060"/>
                    </w:rPr>
                  </w:pPr>
                  <w:r w:rsidRPr="00480390">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4CE990" w14:textId="77777777" w:rsidR="003F6327" w:rsidRPr="00480390" w:rsidRDefault="003F6327" w:rsidP="00303DC2">
                  <w:pPr>
                    <w:pStyle w:val="rowtabella0"/>
                    <w:jc w:val="center"/>
                    <w:rPr>
                      <w:color w:val="002060"/>
                    </w:rPr>
                  </w:pPr>
                  <w:r w:rsidRPr="00480390">
                    <w:rPr>
                      <w:color w:val="002060"/>
                    </w:rPr>
                    <w:t>2 - 11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A921D7" w14:textId="77777777" w:rsidR="003F6327" w:rsidRPr="00480390" w:rsidRDefault="003F6327" w:rsidP="00303DC2">
                  <w:pPr>
                    <w:pStyle w:val="rowtabella0"/>
                    <w:jc w:val="center"/>
                    <w:rPr>
                      <w:color w:val="002060"/>
                    </w:rPr>
                  </w:pPr>
                  <w:r w:rsidRPr="00480390">
                    <w:rPr>
                      <w:color w:val="002060"/>
                    </w:rPr>
                    <w:t> </w:t>
                  </w:r>
                </w:p>
              </w:tc>
            </w:tr>
            <w:tr w:rsidR="003F6327" w:rsidRPr="00480390" w14:paraId="24E47088"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BD53F1" w14:textId="77777777" w:rsidR="003F6327" w:rsidRPr="00480390" w:rsidRDefault="003F6327" w:rsidP="00303DC2">
                  <w:pPr>
                    <w:pStyle w:val="rowtabella0"/>
                    <w:rPr>
                      <w:color w:val="002060"/>
                    </w:rPr>
                  </w:pPr>
                  <w:r w:rsidRPr="00480390">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49E4FF" w14:textId="77777777" w:rsidR="003F6327" w:rsidRPr="00480390" w:rsidRDefault="003F6327" w:rsidP="00303DC2">
                  <w:pPr>
                    <w:pStyle w:val="rowtabella0"/>
                    <w:rPr>
                      <w:color w:val="002060"/>
                    </w:rPr>
                  </w:pPr>
                  <w:r w:rsidRPr="00480390">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2D712" w14:textId="77777777" w:rsidR="003F6327" w:rsidRPr="00480390" w:rsidRDefault="003F6327" w:rsidP="00303DC2">
                  <w:pPr>
                    <w:pStyle w:val="rowtabella0"/>
                    <w:jc w:val="center"/>
                    <w:rPr>
                      <w:color w:val="002060"/>
                    </w:rPr>
                  </w:pPr>
                  <w:r w:rsidRPr="00480390">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17C25" w14:textId="77777777" w:rsidR="003F6327" w:rsidRPr="00480390" w:rsidRDefault="003F6327" w:rsidP="00303DC2">
                  <w:pPr>
                    <w:pStyle w:val="rowtabella0"/>
                    <w:jc w:val="center"/>
                    <w:rPr>
                      <w:color w:val="002060"/>
                    </w:rPr>
                  </w:pPr>
                  <w:r w:rsidRPr="00480390">
                    <w:rPr>
                      <w:color w:val="002060"/>
                    </w:rPr>
                    <w:t> </w:t>
                  </w:r>
                </w:p>
              </w:tc>
            </w:tr>
            <w:tr w:rsidR="003F6327" w:rsidRPr="00480390" w14:paraId="12CB8380" w14:textId="77777777" w:rsidTr="00303DC2">
              <w:tc>
                <w:tcPr>
                  <w:tcW w:w="4700" w:type="dxa"/>
                  <w:gridSpan w:val="4"/>
                  <w:tcBorders>
                    <w:top w:val="nil"/>
                    <w:left w:val="nil"/>
                    <w:bottom w:val="nil"/>
                    <w:right w:val="nil"/>
                  </w:tcBorders>
                  <w:tcMar>
                    <w:top w:w="20" w:type="dxa"/>
                    <w:left w:w="20" w:type="dxa"/>
                    <w:bottom w:w="20" w:type="dxa"/>
                    <w:right w:w="20" w:type="dxa"/>
                  </w:tcMar>
                  <w:vAlign w:val="center"/>
                  <w:hideMark/>
                </w:tcPr>
                <w:p w14:paraId="6ABDEA1E" w14:textId="77777777" w:rsidR="003F6327" w:rsidRPr="00480390" w:rsidRDefault="003F6327" w:rsidP="00303DC2">
                  <w:pPr>
                    <w:pStyle w:val="rowtabella0"/>
                    <w:rPr>
                      <w:color w:val="002060"/>
                    </w:rPr>
                  </w:pPr>
                  <w:r w:rsidRPr="00480390">
                    <w:rPr>
                      <w:color w:val="002060"/>
                    </w:rPr>
                    <w:t>(1) - disputata il 14/11/2021</w:t>
                  </w:r>
                </w:p>
              </w:tc>
            </w:tr>
          </w:tbl>
          <w:p w14:paraId="24808FFB" w14:textId="77777777" w:rsidR="003F6327" w:rsidRPr="00480390" w:rsidRDefault="003F6327" w:rsidP="00303DC2">
            <w:pPr>
              <w:rPr>
                <w:color w:val="002060"/>
              </w:rPr>
            </w:pPr>
          </w:p>
        </w:tc>
      </w:tr>
    </w:tbl>
    <w:p w14:paraId="3AFB1799" w14:textId="77777777" w:rsidR="003F6327" w:rsidRPr="00480390" w:rsidRDefault="003F6327" w:rsidP="003F6327">
      <w:pPr>
        <w:pStyle w:val="breakline"/>
        <w:divId w:val="527259509"/>
        <w:rPr>
          <w:rFonts w:eastAsiaTheme="minorEastAsia"/>
          <w:color w:val="002060"/>
        </w:rPr>
      </w:pPr>
    </w:p>
    <w:p w14:paraId="4DC516BB" w14:textId="77777777" w:rsidR="003F6327" w:rsidRPr="00480390" w:rsidRDefault="003F6327" w:rsidP="003F6327">
      <w:pPr>
        <w:pStyle w:val="breakline"/>
        <w:divId w:val="527259509"/>
        <w:rPr>
          <w:color w:val="002060"/>
        </w:rPr>
      </w:pPr>
    </w:p>
    <w:p w14:paraId="1D05EF15" w14:textId="77777777" w:rsidR="003F6327" w:rsidRPr="00480390" w:rsidRDefault="003F6327" w:rsidP="003F6327">
      <w:pPr>
        <w:pStyle w:val="titoloprinc0"/>
        <w:divId w:val="527259509"/>
        <w:rPr>
          <w:color w:val="002060"/>
        </w:rPr>
      </w:pPr>
      <w:r w:rsidRPr="00480390">
        <w:rPr>
          <w:color w:val="002060"/>
        </w:rPr>
        <w:t>GIUDICE SPORTIVO</w:t>
      </w:r>
    </w:p>
    <w:p w14:paraId="07B1C8BB" w14:textId="77777777" w:rsidR="003F6327" w:rsidRPr="00480390" w:rsidRDefault="003F6327" w:rsidP="003F6327">
      <w:pPr>
        <w:pStyle w:val="diffida"/>
        <w:divId w:val="527259509"/>
        <w:rPr>
          <w:color w:val="002060"/>
        </w:rPr>
      </w:pPr>
      <w:r w:rsidRPr="00480390">
        <w:rPr>
          <w:color w:val="002060"/>
        </w:rPr>
        <w:lastRenderedPageBreak/>
        <w:t>Il Giudice Sportivo Avv. Claudio Romagnoli, nella seduta del 17/11/2021, ha adottato le decisioni che di seguito integralmente si riportano:</w:t>
      </w:r>
    </w:p>
    <w:p w14:paraId="4A6E6814" w14:textId="77777777" w:rsidR="003F6327" w:rsidRPr="00480390" w:rsidRDefault="003F6327" w:rsidP="003F6327">
      <w:pPr>
        <w:pStyle w:val="titolo10"/>
        <w:divId w:val="527259509"/>
        <w:rPr>
          <w:color w:val="002060"/>
        </w:rPr>
      </w:pPr>
      <w:r w:rsidRPr="00480390">
        <w:rPr>
          <w:color w:val="002060"/>
        </w:rPr>
        <w:t xml:space="preserve">GARE DEL 13/11/2021 </w:t>
      </w:r>
    </w:p>
    <w:p w14:paraId="089B9F4F" w14:textId="77777777" w:rsidR="003F6327" w:rsidRPr="00480390" w:rsidRDefault="003F6327" w:rsidP="003F6327">
      <w:pPr>
        <w:pStyle w:val="titolo7a"/>
        <w:divId w:val="527259509"/>
        <w:rPr>
          <w:color w:val="002060"/>
        </w:rPr>
      </w:pPr>
      <w:r w:rsidRPr="00480390">
        <w:rPr>
          <w:color w:val="002060"/>
        </w:rPr>
        <w:t xml:space="preserve">PROVVEDIMENTI DISCIPLINARI </w:t>
      </w:r>
    </w:p>
    <w:p w14:paraId="553B5D95" w14:textId="77777777" w:rsidR="003F6327" w:rsidRPr="00480390" w:rsidRDefault="003F6327" w:rsidP="003F6327">
      <w:pPr>
        <w:pStyle w:val="titolo7b0"/>
        <w:divId w:val="527259509"/>
        <w:rPr>
          <w:color w:val="002060"/>
        </w:rPr>
      </w:pPr>
      <w:r w:rsidRPr="00480390">
        <w:rPr>
          <w:color w:val="002060"/>
        </w:rPr>
        <w:t xml:space="preserve">In base alle risultanze degli atti ufficiali sono state deliberate le seguenti sanzioni disciplinari. </w:t>
      </w:r>
    </w:p>
    <w:p w14:paraId="61820CB2" w14:textId="77777777" w:rsidR="003F6327" w:rsidRPr="00480390" w:rsidRDefault="003F6327" w:rsidP="003F6327">
      <w:pPr>
        <w:pStyle w:val="titolo30"/>
        <w:divId w:val="527259509"/>
        <w:rPr>
          <w:color w:val="002060"/>
        </w:rPr>
      </w:pPr>
      <w:r w:rsidRPr="00480390">
        <w:rPr>
          <w:color w:val="002060"/>
        </w:rPr>
        <w:t xml:space="preserve">CALCIATORI ESPULSI </w:t>
      </w:r>
    </w:p>
    <w:p w14:paraId="552DF443" w14:textId="77777777" w:rsidR="003F6327" w:rsidRPr="00480390" w:rsidRDefault="003F6327" w:rsidP="003F6327">
      <w:pPr>
        <w:pStyle w:val="titolo20"/>
        <w:divId w:val="527259509"/>
        <w:rPr>
          <w:color w:val="002060"/>
        </w:rPr>
      </w:pPr>
      <w:r w:rsidRPr="0048039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3091DB87" w14:textId="77777777" w:rsidTr="003F6327">
        <w:trPr>
          <w:divId w:val="527259509"/>
        </w:trPr>
        <w:tc>
          <w:tcPr>
            <w:tcW w:w="2200" w:type="dxa"/>
            <w:tcMar>
              <w:top w:w="20" w:type="dxa"/>
              <w:left w:w="20" w:type="dxa"/>
              <w:bottom w:w="20" w:type="dxa"/>
              <w:right w:w="20" w:type="dxa"/>
            </w:tcMar>
            <w:vAlign w:val="center"/>
            <w:hideMark/>
          </w:tcPr>
          <w:p w14:paraId="5F0081E2" w14:textId="77777777" w:rsidR="003F6327" w:rsidRPr="00480390" w:rsidRDefault="003F6327" w:rsidP="00303DC2">
            <w:pPr>
              <w:pStyle w:val="movimento"/>
              <w:rPr>
                <w:color w:val="002060"/>
              </w:rPr>
            </w:pPr>
            <w:r w:rsidRPr="00480390">
              <w:rPr>
                <w:color w:val="002060"/>
              </w:rPr>
              <w:t>BUCALO MICHELE</w:t>
            </w:r>
          </w:p>
        </w:tc>
        <w:tc>
          <w:tcPr>
            <w:tcW w:w="2200" w:type="dxa"/>
            <w:tcMar>
              <w:top w:w="20" w:type="dxa"/>
              <w:left w:w="20" w:type="dxa"/>
              <w:bottom w:w="20" w:type="dxa"/>
              <w:right w:w="20" w:type="dxa"/>
            </w:tcMar>
            <w:vAlign w:val="center"/>
            <w:hideMark/>
          </w:tcPr>
          <w:p w14:paraId="3183A93F" w14:textId="77777777" w:rsidR="003F6327" w:rsidRPr="00480390" w:rsidRDefault="003F6327" w:rsidP="00303DC2">
            <w:pPr>
              <w:pStyle w:val="movimento2"/>
              <w:rPr>
                <w:color w:val="002060"/>
              </w:rPr>
            </w:pPr>
            <w:r w:rsidRPr="00480390">
              <w:rPr>
                <w:color w:val="002060"/>
              </w:rPr>
              <w:t xml:space="preserve">(AUDAX 1970 </w:t>
            </w:r>
            <w:proofErr w:type="gramStart"/>
            <w:r w:rsidRPr="00480390">
              <w:rPr>
                <w:color w:val="002060"/>
              </w:rPr>
              <w:t>S.ANGELO</w:t>
            </w:r>
            <w:proofErr w:type="gramEnd"/>
            <w:r w:rsidRPr="00480390">
              <w:rPr>
                <w:color w:val="002060"/>
              </w:rPr>
              <w:t xml:space="preserve">) </w:t>
            </w:r>
          </w:p>
        </w:tc>
        <w:tc>
          <w:tcPr>
            <w:tcW w:w="800" w:type="dxa"/>
            <w:tcMar>
              <w:top w:w="20" w:type="dxa"/>
              <w:left w:w="20" w:type="dxa"/>
              <w:bottom w:w="20" w:type="dxa"/>
              <w:right w:w="20" w:type="dxa"/>
            </w:tcMar>
            <w:vAlign w:val="center"/>
            <w:hideMark/>
          </w:tcPr>
          <w:p w14:paraId="2300B02D"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C738377"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6875342" w14:textId="77777777" w:rsidR="003F6327" w:rsidRPr="00480390" w:rsidRDefault="003F6327" w:rsidP="00303DC2">
            <w:pPr>
              <w:pStyle w:val="movimento2"/>
              <w:rPr>
                <w:color w:val="002060"/>
              </w:rPr>
            </w:pPr>
            <w:r w:rsidRPr="00480390">
              <w:rPr>
                <w:color w:val="002060"/>
              </w:rPr>
              <w:t> </w:t>
            </w:r>
          </w:p>
        </w:tc>
      </w:tr>
    </w:tbl>
    <w:p w14:paraId="669F87A2" w14:textId="77777777" w:rsidR="003F6327" w:rsidRPr="00480390" w:rsidRDefault="003F6327" w:rsidP="003F6327">
      <w:pPr>
        <w:pStyle w:val="titolo20"/>
        <w:divId w:val="527259509"/>
        <w:rPr>
          <w:rFonts w:eastAsiaTheme="minorEastAsia"/>
          <w:color w:val="002060"/>
        </w:rPr>
      </w:pPr>
      <w:r w:rsidRPr="0048039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616CAF29" w14:textId="77777777" w:rsidTr="003F6327">
        <w:trPr>
          <w:divId w:val="527259509"/>
        </w:trPr>
        <w:tc>
          <w:tcPr>
            <w:tcW w:w="2200" w:type="dxa"/>
            <w:tcMar>
              <w:top w:w="20" w:type="dxa"/>
              <w:left w:w="20" w:type="dxa"/>
              <w:bottom w:w="20" w:type="dxa"/>
              <w:right w:w="20" w:type="dxa"/>
            </w:tcMar>
            <w:vAlign w:val="center"/>
            <w:hideMark/>
          </w:tcPr>
          <w:p w14:paraId="11233788" w14:textId="77777777" w:rsidR="003F6327" w:rsidRPr="00480390" w:rsidRDefault="003F6327" w:rsidP="00303DC2">
            <w:pPr>
              <w:pStyle w:val="movimento"/>
              <w:rPr>
                <w:color w:val="002060"/>
              </w:rPr>
            </w:pPr>
            <w:r w:rsidRPr="00480390">
              <w:rPr>
                <w:color w:val="002060"/>
              </w:rPr>
              <w:t>BARBONI GIOVANNI</w:t>
            </w:r>
          </w:p>
        </w:tc>
        <w:tc>
          <w:tcPr>
            <w:tcW w:w="2200" w:type="dxa"/>
            <w:tcMar>
              <w:top w:w="20" w:type="dxa"/>
              <w:left w:w="20" w:type="dxa"/>
              <w:bottom w:w="20" w:type="dxa"/>
              <w:right w:w="20" w:type="dxa"/>
            </w:tcMar>
            <w:vAlign w:val="center"/>
            <w:hideMark/>
          </w:tcPr>
          <w:p w14:paraId="0F16228B" w14:textId="77777777" w:rsidR="003F6327" w:rsidRPr="00480390" w:rsidRDefault="003F6327" w:rsidP="00303DC2">
            <w:pPr>
              <w:pStyle w:val="movimento2"/>
              <w:rPr>
                <w:color w:val="002060"/>
              </w:rPr>
            </w:pPr>
            <w:r w:rsidRPr="00480390">
              <w:rPr>
                <w:color w:val="002060"/>
              </w:rPr>
              <w:t xml:space="preserve">(CASTELBELLINO CALCIO A 5) </w:t>
            </w:r>
          </w:p>
        </w:tc>
        <w:tc>
          <w:tcPr>
            <w:tcW w:w="800" w:type="dxa"/>
            <w:tcMar>
              <w:top w:w="20" w:type="dxa"/>
              <w:left w:w="20" w:type="dxa"/>
              <w:bottom w:w="20" w:type="dxa"/>
              <w:right w:w="20" w:type="dxa"/>
            </w:tcMar>
            <w:vAlign w:val="center"/>
            <w:hideMark/>
          </w:tcPr>
          <w:p w14:paraId="5F37E292"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DFBDE17" w14:textId="77777777" w:rsidR="003F6327" w:rsidRPr="00480390" w:rsidRDefault="003F6327" w:rsidP="00303DC2">
            <w:pPr>
              <w:pStyle w:val="movimento"/>
              <w:rPr>
                <w:color w:val="002060"/>
              </w:rPr>
            </w:pPr>
            <w:r w:rsidRPr="00480390">
              <w:rPr>
                <w:color w:val="002060"/>
              </w:rPr>
              <w:t>IODICE NICOLA</w:t>
            </w:r>
          </w:p>
        </w:tc>
        <w:tc>
          <w:tcPr>
            <w:tcW w:w="2200" w:type="dxa"/>
            <w:tcMar>
              <w:top w:w="20" w:type="dxa"/>
              <w:left w:w="20" w:type="dxa"/>
              <w:bottom w:w="20" w:type="dxa"/>
              <w:right w:w="20" w:type="dxa"/>
            </w:tcMar>
            <w:vAlign w:val="center"/>
            <w:hideMark/>
          </w:tcPr>
          <w:p w14:paraId="42841D81" w14:textId="77777777" w:rsidR="003F6327" w:rsidRPr="00480390" w:rsidRDefault="003F6327" w:rsidP="00303DC2">
            <w:pPr>
              <w:pStyle w:val="movimento2"/>
              <w:rPr>
                <w:color w:val="002060"/>
              </w:rPr>
            </w:pPr>
            <w:r w:rsidRPr="00480390">
              <w:rPr>
                <w:color w:val="002060"/>
              </w:rPr>
              <w:t xml:space="preserve">(CASTELBELLINO CALCIO A 5) </w:t>
            </w:r>
          </w:p>
        </w:tc>
      </w:tr>
    </w:tbl>
    <w:p w14:paraId="218894CF" w14:textId="77777777" w:rsidR="003F6327" w:rsidRPr="00480390" w:rsidRDefault="003F6327" w:rsidP="003F6327">
      <w:pPr>
        <w:pStyle w:val="titolo30"/>
        <w:divId w:val="527259509"/>
        <w:rPr>
          <w:rFonts w:eastAsiaTheme="minorEastAsia"/>
          <w:color w:val="002060"/>
        </w:rPr>
      </w:pPr>
      <w:r w:rsidRPr="00480390">
        <w:rPr>
          <w:color w:val="002060"/>
        </w:rPr>
        <w:t xml:space="preserve">CALCIATORI NON ESPULSI </w:t>
      </w:r>
    </w:p>
    <w:p w14:paraId="0FC185AB" w14:textId="77777777" w:rsidR="003F6327" w:rsidRPr="00480390" w:rsidRDefault="003F6327" w:rsidP="003F6327">
      <w:pPr>
        <w:pStyle w:val="titolo20"/>
        <w:divId w:val="527259509"/>
        <w:rPr>
          <w:color w:val="002060"/>
        </w:rPr>
      </w:pPr>
      <w:r w:rsidRPr="0048039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3E9FD7AD" w14:textId="77777777" w:rsidTr="003F6327">
        <w:trPr>
          <w:divId w:val="527259509"/>
        </w:trPr>
        <w:tc>
          <w:tcPr>
            <w:tcW w:w="2200" w:type="dxa"/>
            <w:tcMar>
              <w:top w:w="20" w:type="dxa"/>
              <w:left w:w="20" w:type="dxa"/>
              <w:bottom w:w="20" w:type="dxa"/>
              <w:right w:w="20" w:type="dxa"/>
            </w:tcMar>
            <w:vAlign w:val="center"/>
            <w:hideMark/>
          </w:tcPr>
          <w:p w14:paraId="0E31BB01" w14:textId="77777777" w:rsidR="003F6327" w:rsidRPr="00480390" w:rsidRDefault="003F6327" w:rsidP="00303DC2">
            <w:pPr>
              <w:pStyle w:val="movimento"/>
              <w:rPr>
                <w:color w:val="002060"/>
              </w:rPr>
            </w:pPr>
            <w:r w:rsidRPr="00480390">
              <w:rPr>
                <w:color w:val="002060"/>
              </w:rPr>
              <w:t>MURRONE LORENZO</w:t>
            </w:r>
          </w:p>
        </w:tc>
        <w:tc>
          <w:tcPr>
            <w:tcW w:w="2200" w:type="dxa"/>
            <w:tcMar>
              <w:top w:w="20" w:type="dxa"/>
              <w:left w:w="20" w:type="dxa"/>
              <w:bottom w:w="20" w:type="dxa"/>
              <w:right w:w="20" w:type="dxa"/>
            </w:tcMar>
            <w:vAlign w:val="center"/>
            <w:hideMark/>
          </w:tcPr>
          <w:p w14:paraId="24DFCC96" w14:textId="77777777" w:rsidR="003F6327" w:rsidRPr="00480390" w:rsidRDefault="003F6327" w:rsidP="00303DC2">
            <w:pPr>
              <w:pStyle w:val="movimento2"/>
              <w:rPr>
                <w:color w:val="002060"/>
              </w:rPr>
            </w:pPr>
            <w:r w:rsidRPr="00480390">
              <w:rPr>
                <w:color w:val="002060"/>
              </w:rPr>
              <w:t xml:space="preserve">(AUDAX 1970 </w:t>
            </w:r>
            <w:proofErr w:type="gramStart"/>
            <w:r w:rsidRPr="00480390">
              <w:rPr>
                <w:color w:val="002060"/>
              </w:rPr>
              <w:t>S.ANGELO</w:t>
            </w:r>
            <w:proofErr w:type="gramEnd"/>
            <w:r w:rsidRPr="00480390">
              <w:rPr>
                <w:color w:val="002060"/>
              </w:rPr>
              <w:t xml:space="preserve">) </w:t>
            </w:r>
          </w:p>
        </w:tc>
        <w:tc>
          <w:tcPr>
            <w:tcW w:w="800" w:type="dxa"/>
            <w:tcMar>
              <w:top w:w="20" w:type="dxa"/>
              <w:left w:w="20" w:type="dxa"/>
              <w:bottom w:w="20" w:type="dxa"/>
              <w:right w:w="20" w:type="dxa"/>
            </w:tcMar>
            <w:vAlign w:val="center"/>
            <w:hideMark/>
          </w:tcPr>
          <w:p w14:paraId="38B86B50"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5F9A738" w14:textId="77777777" w:rsidR="003F6327" w:rsidRPr="00480390" w:rsidRDefault="003F6327" w:rsidP="00303DC2">
            <w:pPr>
              <w:pStyle w:val="movimento"/>
              <w:rPr>
                <w:color w:val="002060"/>
              </w:rPr>
            </w:pPr>
            <w:r w:rsidRPr="00480390">
              <w:rPr>
                <w:color w:val="002060"/>
              </w:rPr>
              <w:t>OSMANI DONIET</w:t>
            </w:r>
          </w:p>
        </w:tc>
        <w:tc>
          <w:tcPr>
            <w:tcW w:w="2200" w:type="dxa"/>
            <w:tcMar>
              <w:top w:w="20" w:type="dxa"/>
              <w:left w:w="20" w:type="dxa"/>
              <w:bottom w:w="20" w:type="dxa"/>
              <w:right w:w="20" w:type="dxa"/>
            </w:tcMar>
            <w:vAlign w:val="center"/>
            <w:hideMark/>
          </w:tcPr>
          <w:p w14:paraId="2590C9F1" w14:textId="77777777" w:rsidR="003F6327" w:rsidRPr="00480390" w:rsidRDefault="003F6327" w:rsidP="00303DC2">
            <w:pPr>
              <w:pStyle w:val="movimento2"/>
              <w:rPr>
                <w:color w:val="002060"/>
              </w:rPr>
            </w:pPr>
            <w:r w:rsidRPr="00480390">
              <w:rPr>
                <w:color w:val="002060"/>
              </w:rPr>
              <w:t xml:space="preserve">(MONTELUPONE CALCIO A 5) </w:t>
            </w:r>
          </w:p>
        </w:tc>
      </w:tr>
      <w:tr w:rsidR="003F6327" w:rsidRPr="00480390" w14:paraId="00C30234" w14:textId="77777777" w:rsidTr="003F6327">
        <w:trPr>
          <w:divId w:val="527259509"/>
        </w:trPr>
        <w:tc>
          <w:tcPr>
            <w:tcW w:w="2200" w:type="dxa"/>
            <w:tcMar>
              <w:top w:w="20" w:type="dxa"/>
              <w:left w:w="20" w:type="dxa"/>
              <w:bottom w:w="20" w:type="dxa"/>
              <w:right w:w="20" w:type="dxa"/>
            </w:tcMar>
            <w:vAlign w:val="center"/>
            <w:hideMark/>
          </w:tcPr>
          <w:p w14:paraId="1521D95F" w14:textId="77777777" w:rsidR="003F6327" w:rsidRPr="00480390" w:rsidRDefault="003F6327" w:rsidP="00303DC2">
            <w:pPr>
              <w:pStyle w:val="movimento"/>
              <w:rPr>
                <w:color w:val="002060"/>
              </w:rPr>
            </w:pPr>
            <w:r w:rsidRPr="00480390">
              <w:rPr>
                <w:color w:val="002060"/>
              </w:rPr>
              <w:t>SEVERINI SAVERIO</w:t>
            </w:r>
          </w:p>
        </w:tc>
        <w:tc>
          <w:tcPr>
            <w:tcW w:w="2200" w:type="dxa"/>
            <w:tcMar>
              <w:top w:w="20" w:type="dxa"/>
              <w:left w:w="20" w:type="dxa"/>
              <w:bottom w:w="20" w:type="dxa"/>
              <w:right w:w="20" w:type="dxa"/>
            </w:tcMar>
            <w:vAlign w:val="center"/>
            <w:hideMark/>
          </w:tcPr>
          <w:p w14:paraId="4E9CDCF7" w14:textId="77777777" w:rsidR="003F6327" w:rsidRPr="00480390" w:rsidRDefault="003F6327" w:rsidP="00303DC2">
            <w:pPr>
              <w:pStyle w:val="movimento2"/>
              <w:rPr>
                <w:color w:val="002060"/>
              </w:rPr>
            </w:pPr>
            <w:r w:rsidRPr="00480390">
              <w:rPr>
                <w:color w:val="002060"/>
              </w:rPr>
              <w:t xml:space="preserve">(MONTELUPONE CALCIO A 5) </w:t>
            </w:r>
          </w:p>
        </w:tc>
        <w:tc>
          <w:tcPr>
            <w:tcW w:w="800" w:type="dxa"/>
            <w:tcMar>
              <w:top w:w="20" w:type="dxa"/>
              <w:left w:w="20" w:type="dxa"/>
              <w:bottom w:w="20" w:type="dxa"/>
              <w:right w:w="20" w:type="dxa"/>
            </w:tcMar>
            <w:vAlign w:val="center"/>
            <w:hideMark/>
          </w:tcPr>
          <w:p w14:paraId="72D5C632"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E215D8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10DFD81" w14:textId="77777777" w:rsidR="003F6327" w:rsidRPr="00480390" w:rsidRDefault="003F6327" w:rsidP="00303DC2">
            <w:pPr>
              <w:pStyle w:val="movimento2"/>
              <w:rPr>
                <w:color w:val="002060"/>
              </w:rPr>
            </w:pPr>
            <w:r w:rsidRPr="00480390">
              <w:rPr>
                <w:color w:val="002060"/>
              </w:rPr>
              <w:t> </w:t>
            </w:r>
          </w:p>
        </w:tc>
      </w:tr>
    </w:tbl>
    <w:p w14:paraId="54382B2E" w14:textId="77777777" w:rsidR="003F6327" w:rsidRPr="00480390" w:rsidRDefault="003F6327" w:rsidP="003F6327">
      <w:pPr>
        <w:pStyle w:val="titolo10"/>
        <w:divId w:val="527259509"/>
        <w:rPr>
          <w:rFonts w:eastAsiaTheme="minorEastAsia"/>
          <w:color w:val="002060"/>
        </w:rPr>
      </w:pPr>
      <w:r w:rsidRPr="00480390">
        <w:rPr>
          <w:color w:val="002060"/>
        </w:rPr>
        <w:t xml:space="preserve">GARE DEL 14/11/2021 </w:t>
      </w:r>
    </w:p>
    <w:p w14:paraId="09DD5696" w14:textId="77777777" w:rsidR="003F6327" w:rsidRPr="00480390" w:rsidRDefault="003F6327" w:rsidP="003F6327">
      <w:pPr>
        <w:pStyle w:val="titolo7a"/>
        <w:divId w:val="527259509"/>
        <w:rPr>
          <w:color w:val="002060"/>
        </w:rPr>
      </w:pPr>
      <w:r w:rsidRPr="00480390">
        <w:rPr>
          <w:color w:val="002060"/>
        </w:rPr>
        <w:t xml:space="preserve">PROVVEDIMENTI DISCIPLINARI </w:t>
      </w:r>
    </w:p>
    <w:p w14:paraId="0B4F7364" w14:textId="77777777" w:rsidR="003F6327" w:rsidRPr="00480390" w:rsidRDefault="003F6327" w:rsidP="003F6327">
      <w:pPr>
        <w:pStyle w:val="titolo7b0"/>
        <w:divId w:val="527259509"/>
        <w:rPr>
          <w:color w:val="002060"/>
        </w:rPr>
      </w:pPr>
      <w:r w:rsidRPr="00480390">
        <w:rPr>
          <w:color w:val="002060"/>
        </w:rPr>
        <w:t xml:space="preserve">In base alle risultanze degli atti ufficiali sono state deliberate le seguenti sanzioni disciplinari. </w:t>
      </w:r>
    </w:p>
    <w:p w14:paraId="020A6DF7" w14:textId="77777777" w:rsidR="003F6327" w:rsidRPr="00480390" w:rsidRDefault="003F6327" w:rsidP="003F6327">
      <w:pPr>
        <w:pStyle w:val="titolo30"/>
        <w:divId w:val="527259509"/>
        <w:rPr>
          <w:color w:val="002060"/>
        </w:rPr>
      </w:pPr>
      <w:r w:rsidRPr="00480390">
        <w:rPr>
          <w:color w:val="002060"/>
        </w:rPr>
        <w:t xml:space="preserve">CALCIATORI NON ESPULSI </w:t>
      </w:r>
    </w:p>
    <w:p w14:paraId="65295DC4" w14:textId="77777777" w:rsidR="003F6327" w:rsidRPr="00480390" w:rsidRDefault="003F6327" w:rsidP="003F6327">
      <w:pPr>
        <w:pStyle w:val="titolo20"/>
        <w:divId w:val="527259509"/>
        <w:rPr>
          <w:color w:val="002060"/>
        </w:rPr>
      </w:pPr>
      <w:r w:rsidRPr="0048039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016A5FDE" w14:textId="77777777" w:rsidTr="003F6327">
        <w:trPr>
          <w:divId w:val="527259509"/>
        </w:trPr>
        <w:tc>
          <w:tcPr>
            <w:tcW w:w="2200" w:type="dxa"/>
            <w:tcMar>
              <w:top w:w="20" w:type="dxa"/>
              <w:left w:w="20" w:type="dxa"/>
              <w:bottom w:w="20" w:type="dxa"/>
              <w:right w:w="20" w:type="dxa"/>
            </w:tcMar>
            <w:vAlign w:val="center"/>
            <w:hideMark/>
          </w:tcPr>
          <w:p w14:paraId="7EFF1B84" w14:textId="77777777" w:rsidR="003F6327" w:rsidRPr="00480390" w:rsidRDefault="003F6327" w:rsidP="00303DC2">
            <w:pPr>
              <w:pStyle w:val="movimento"/>
              <w:rPr>
                <w:color w:val="002060"/>
              </w:rPr>
            </w:pPr>
            <w:r w:rsidRPr="00480390">
              <w:rPr>
                <w:color w:val="002060"/>
              </w:rPr>
              <w:t>BERTUOLO DAVIDE</w:t>
            </w:r>
          </w:p>
        </w:tc>
        <w:tc>
          <w:tcPr>
            <w:tcW w:w="2200" w:type="dxa"/>
            <w:tcMar>
              <w:top w:w="20" w:type="dxa"/>
              <w:left w:w="20" w:type="dxa"/>
              <w:bottom w:w="20" w:type="dxa"/>
              <w:right w:w="20" w:type="dxa"/>
            </w:tcMar>
            <w:vAlign w:val="center"/>
            <w:hideMark/>
          </w:tcPr>
          <w:p w14:paraId="1BCF9CB4" w14:textId="77777777" w:rsidR="003F6327" w:rsidRPr="00480390" w:rsidRDefault="003F6327" w:rsidP="00303DC2">
            <w:pPr>
              <w:pStyle w:val="movimento2"/>
              <w:rPr>
                <w:color w:val="002060"/>
              </w:rPr>
            </w:pPr>
            <w:r w:rsidRPr="00480390">
              <w:rPr>
                <w:color w:val="002060"/>
              </w:rPr>
              <w:t xml:space="preserve">(ACLI VILLA MUSONE) </w:t>
            </w:r>
          </w:p>
        </w:tc>
        <w:tc>
          <w:tcPr>
            <w:tcW w:w="800" w:type="dxa"/>
            <w:tcMar>
              <w:top w:w="20" w:type="dxa"/>
              <w:left w:w="20" w:type="dxa"/>
              <w:bottom w:w="20" w:type="dxa"/>
              <w:right w:w="20" w:type="dxa"/>
            </w:tcMar>
            <w:vAlign w:val="center"/>
            <w:hideMark/>
          </w:tcPr>
          <w:p w14:paraId="06BB61B6"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DA03F0F" w14:textId="77777777" w:rsidR="003F6327" w:rsidRPr="00480390" w:rsidRDefault="003F6327" w:rsidP="00303DC2">
            <w:pPr>
              <w:pStyle w:val="movimento"/>
              <w:rPr>
                <w:color w:val="002060"/>
              </w:rPr>
            </w:pPr>
            <w:r w:rsidRPr="00480390">
              <w:rPr>
                <w:color w:val="002060"/>
              </w:rPr>
              <w:t>MARINELLI LORENZO</w:t>
            </w:r>
          </w:p>
        </w:tc>
        <w:tc>
          <w:tcPr>
            <w:tcW w:w="2200" w:type="dxa"/>
            <w:tcMar>
              <w:top w:w="20" w:type="dxa"/>
              <w:left w:w="20" w:type="dxa"/>
              <w:bottom w:w="20" w:type="dxa"/>
              <w:right w:w="20" w:type="dxa"/>
            </w:tcMar>
            <w:vAlign w:val="center"/>
            <w:hideMark/>
          </w:tcPr>
          <w:p w14:paraId="67A00846" w14:textId="77777777" w:rsidR="003F6327" w:rsidRPr="00480390" w:rsidRDefault="003F6327" w:rsidP="00303DC2">
            <w:pPr>
              <w:pStyle w:val="movimento2"/>
              <w:rPr>
                <w:color w:val="002060"/>
              </w:rPr>
            </w:pPr>
            <w:r w:rsidRPr="00480390">
              <w:rPr>
                <w:color w:val="002060"/>
              </w:rPr>
              <w:t xml:space="preserve">(ACLI VILLA MUSONE) </w:t>
            </w:r>
          </w:p>
        </w:tc>
      </w:tr>
      <w:tr w:rsidR="003F6327" w:rsidRPr="00480390" w14:paraId="1A52B833" w14:textId="77777777" w:rsidTr="003F6327">
        <w:trPr>
          <w:divId w:val="527259509"/>
        </w:trPr>
        <w:tc>
          <w:tcPr>
            <w:tcW w:w="2200" w:type="dxa"/>
            <w:tcMar>
              <w:top w:w="20" w:type="dxa"/>
              <w:left w:w="20" w:type="dxa"/>
              <w:bottom w:w="20" w:type="dxa"/>
              <w:right w:w="20" w:type="dxa"/>
            </w:tcMar>
            <w:vAlign w:val="center"/>
            <w:hideMark/>
          </w:tcPr>
          <w:p w14:paraId="68EC737B" w14:textId="77777777" w:rsidR="003F6327" w:rsidRPr="00480390" w:rsidRDefault="003F6327" w:rsidP="00303DC2">
            <w:pPr>
              <w:pStyle w:val="movimento"/>
              <w:rPr>
                <w:color w:val="002060"/>
              </w:rPr>
            </w:pPr>
            <w:r w:rsidRPr="00480390">
              <w:rPr>
                <w:color w:val="002060"/>
              </w:rPr>
              <w:t>AGOSTINELLI FILIPPO</w:t>
            </w:r>
          </w:p>
        </w:tc>
        <w:tc>
          <w:tcPr>
            <w:tcW w:w="2200" w:type="dxa"/>
            <w:tcMar>
              <w:top w:w="20" w:type="dxa"/>
              <w:left w:w="20" w:type="dxa"/>
              <w:bottom w:w="20" w:type="dxa"/>
              <w:right w:w="20" w:type="dxa"/>
            </w:tcMar>
            <w:vAlign w:val="center"/>
            <w:hideMark/>
          </w:tcPr>
          <w:p w14:paraId="5217197D" w14:textId="77777777" w:rsidR="003F6327" w:rsidRPr="00480390" w:rsidRDefault="003F6327" w:rsidP="00303DC2">
            <w:pPr>
              <w:pStyle w:val="movimento2"/>
              <w:rPr>
                <w:color w:val="002060"/>
              </w:rPr>
            </w:pPr>
            <w:r w:rsidRPr="00480390">
              <w:rPr>
                <w:color w:val="002060"/>
              </w:rPr>
              <w:t xml:space="preserve">(REAL FABRIANO) </w:t>
            </w:r>
          </w:p>
        </w:tc>
        <w:tc>
          <w:tcPr>
            <w:tcW w:w="800" w:type="dxa"/>
            <w:tcMar>
              <w:top w:w="20" w:type="dxa"/>
              <w:left w:w="20" w:type="dxa"/>
              <w:bottom w:w="20" w:type="dxa"/>
              <w:right w:w="20" w:type="dxa"/>
            </w:tcMar>
            <w:vAlign w:val="center"/>
            <w:hideMark/>
          </w:tcPr>
          <w:p w14:paraId="5B39B39D"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4FAC7AC1" w14:textId="77777777" w:rsidR="003F6327" w:rsidRPr="00480390" w:rsidRDefault="003F6327" w:rsidP="00303DC2">
            <w:pPr>
              <w:pStyle w:val="movimento"/>
              <w:rPr>
                <w:color w:val="002060"/>
              </w:rPr>
            </w:pPr>
            <w:r w:rsidRPr="00480390">
              <w:rPr>
                <w:color w:val="002060"/>
              </w:rPr>
              <w:t>ALLEGRO MICHELE</w:t>
            </w:r>
          </w:p>
        </w:tc>
        <w:tc>
          <w:tcPr>
            <w:tcW w:w="2200" w:type="dxa"/>
            <w:tcMar>
              <w:top w:w="20" w:type="dxa"/>
              <w:left w:w="20" w:type="dxa"/>
              <w:bottom w:w="20" w:type="dxa"/>
              <w:right w:w="20" w:type="dxa"/>
            </w:tcMar>
            <w:vAlign w:val="center"/>
            <w:hideMark/>
          </w:tcPr>
          <w:p w14:paraId="26EE2D75" w14:textId="77777777" w:rsidR="003F6327" w:rsidRPr="00480390" w:rsidRDefault="003F6327" w:rsidP="00303DC2">
            <w:pPr>
              <w:pStyle w:val="movimento2"/>
              <w:rPr>
                <w:color w:val="002060"/>
              </w:rPr>
            </w:pPr>
            <w:r w:rsidRPr="00480390">
              <w:rPr>
                <w:color w:val="002060"/>
              </w:rPr>
              <w:t xml:space="preserve">(REAL FABRIANO) </w:t>
            </w:r>
          </w:p>
        </w:tc>
      </w:tr>
      <w:tr w:rsidR="003F6327" w:rsidRPr="00480390" w14:paraId="2B04E751" w14:textId="77777777" w:rsidTr="003F6327">
        <w:trPr>
          <w:divId w:val="527259509"/>
        </w:trPr>
        <w:tc>
          <w:tcPr>
            <w:tcW w:w="2200" w:type="dxa"/>
            <w:tcMar>
              <w:top w:w="20" w:type="dxa"/>
              <w:left w:w="20" w:type="dxa"/>
              <w:bottom w:w="20" w:type="dxa"/>
              <w:right w:w="20" w:type="dxa"/>
            </w:tcMar>
            <w:vAlign w:val="center"/>
            <w:hideMark/>
          </w:tcPr>
          <w:p w14:paraId="72713612" w14:textId="77777777" w:rsidR="003F6327" w:rsidRPr="00480390" w:rsidRDefault="003F6327" w:rsidP="00303DC2">
            <w:pPr>
              <w:pStyle w:val="movimento"/>
              <w:rPr>
                <w:color w:val="002060"/>
              </w:rPr>
            </w:pPr>
            <w:r w:rsidRPr="00480390">
              <w:rPr>
                <w:color w:val="002060"/>
              </w:rPr>
              <w:t>TRINEI JACOPO</w:t>
            </w:r>
          </w:p>
        </w:tc>
        <w:tc>
          <w:tcPr>
            <w:tcW w:w="2200" w:type="dxa"/>
            <w:tcMar>
              <w:top w:w="20" w:type="dxa"/>
              <w:left w:w="20" w:type="dxa"/>
              <w:bottom w:w="20" w:type="dxa"/>
              <w:right w:w="20" w:type="dxa"/>
            </w:tcMar>
            <w:vAlign w:val="center"/>
            <w:hideMark/>
          </w:tcPr>
          <w:p w14:paraId="7C343D8E" w14:textId="77777777" w:rsidR="003F6327" w:rsidRPr="00480390" w:rsidRDefault="003F6327" w:rsidP="00303DC2">
            <w:pPr>
              <w:pStyle w:val="movimento2"/>
              <w:rPr>
                <w:color w:val="002060"/>
              </w:rPr>
            </w:pPr>
            <w:r w:rsidRPr="00480390">
              <w:rPr>
                <w:color w:val="002060"/>
              </w:rPr>
              <w:t xml:space="preserve">(REAL FABRIANO) </w:t>
            </w:r>
          </w:p>
        </w:tc>
        <w:tc>
          <w:tcPr>
            <w:tcW w:w="800" w:type="dxa"/>
            <w:tcMar>
              <w:top w:w="20" w:type="dxa"/>
              <w:left w:w="20" w:type="dxa"/>
              <w:bottom w:w="20" w:type="dxa"/>
              <w:right w:w="20" w:type="dxa"/>
            </w:tcMar>
            <w:vAlign w:val="center"/>
            <w:hideMark/>
          </w:tcPr>
          <w:p w14:paraId="7B2A7BE0"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7DF33FE" w14:textId="77777777" w:rsidR="003F6327" w:rsidRPr="00480390" w:rsidRDefault="003F6327" w:rsidP="00303DC2">
            <w:pPr>
              <w:pStyle w:val="movimento"/>
              <w:rPr>
                <w:color w:val="002060"/>
              </w:rPr>
            </w:pPr>
            <w:r w:rsidRPr="00480390">
              <w:rPr>
                <w:color w:val="002060"/>
              </w:rPr>
              <w:t>RISOLE EMENUELE FILIBE</w:t>
            </w:r>
          </w:p>
        </w:tc>
        <w:tc>
          <w:tcPr>
            <w:tcW w:w="2200" w:type="dxa"/>
            <w:tcMar>
              <w:top w:w="20" w:type="dxa"/>
              <w:left w:w="20" w:type="dxa"/>
              <w:bottom w:w="20" w:type="dxa"/>
              <w:right w:w="20" w:type="dxa"/>
            </w:tcMar>
            <w:vAlign w:val="center"/>
            <w:hideMark/>
          </w:tcPr>
          <w:p w14:paraId="38DA553D" w14:textId="77777777" w:rsidR="003F6327" w:rsidRPr="00480390" w:rsidRDefault="003F6327" w:rsidP="00303DC2">
            <w:pPr>
              <w:pStyle w:val="movimento2"/>
              <w:rPr>
                <w:color w:val="002060"/>
              </w:rPr>
            </w:pPr>
            <w:r w:rsidRPr="00480390">
              <w:rPr>
                <w:color w:val="002060"/>
              </w:rPr>
              <w:t>(</w:t>
            </w:r>
            <w:proofErr w:type="gramStart"/>
            <w:r w:rsidRPr="00480390">
              <w:rPr>
                <w:color w:val="002060"/>
              </w:rPr>
              <w:t>U.MANDOLESI</w:t>
            </w:r>
            <w:proofErr w:type="gramEnd"/>
            <w:r w:rsidRPr="00480390">
              <w:rPr>
                <w:color w:val="002060"/>
              </w:rPr>
              <w:t xml:space="preserve"> CALCIO) </w:t>
            </w:r>
          </w:p>
        </w:tc>
      </w:tr>
    </w:tbl>
    <w:p w14:paraId="762AE650" w14:textId="77777777" w:rsidR="003F6327" w:rsidRDefault="003F6327" w:rsidP="003F6327">
      <w:pPr>
        <w:pStyle w:val="breakline"/>
        <w:divId w:val="527259509"/>
        <w:rPr>
          <w:color w:val="002060"/>
        </w:rPr>
      </w:pPr>
    </w:p>
    <w:p w14:paraId="66D28DBC" w14:textId="77777777" w:rsidR="003F6327" w:rsidRPr="00A070F8" w:rsidRDefault="003F6327" w:rsidP="003F632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36945D1C" w14:textId="77777777" w:rsidR="003F6327" w:rsidRPr="00A070F8" w:rsidRDefault="003F6327" w:rsidP="003F632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74C4BFA7" w14:textId="77777777" w:rsidR="003F6327" w:rsidRPr="00480390" w:rsidRDefault="003F6327" w:rsidP="003F6327">
      <w:pPr>
        <w:pStyle w:val="breakline"/>
        <w:divId w:val="527259509"/>
        <w:rPr>
          <w:rFonts w:eastAsiaTheme="minorEastAsia"/>
          <w:color w:val="002060"/>
        </w:rPr>
      </w:pPr>
    </w:p>
    <w:p w14:paraId="3AF96A9F" w14:textId="77777777" w:rsidR="003F6327" w:rsidRPr="00480390" w:rsidRDefault="003F6327" w:rsidP="003F6327">
      <w:pPr>
        <w:pStyle w:val="titoloprinc0"/>
        <w:divId w:val="527259509"/>
        <w:rPr>
          <w:color w:val="002060"/>
        </w:rPr>
      </w:pPr>
      <w:r w:rsidRPr="00480390">
        <w:rPr>
          <w:color w:val="002060"/>
        </w:rPr>
        <w:t>CLASSIFICA</w:t>
      </w:r>
    </w:p>
    <w:p w14:paraId="0D7C2078" w14:textId="77777777" w:rsidR="003F6327" w:rsidRPr="00480390" w:rsidRDefault="003F6327" w:rsidP="003F6327">
      <w:pPr>
        <w:pStyle w:val="breakline"/>
        <w:divId w:val="527259509"/>
        <w:rPr>
          <w:color w:val="002060"/>
        </w:rPr>
      </w:pPr>
    </w:p>
    <w:p w14:paraId="6DF652BD" w14:textId="77777777" w:rsidR="003F6327" w:rsidRPr="00480390" w:rsidRDefault="003F6327" w:rsidP="003F6327">
      <w:pPr>
        <w:pStyle w:val="breakline"/>
        <w:divId w:val="527259509"/>
        <w:rPr>
          <w:color w:val="002060"/>
        </w:rPr>
      </w:pPr>
    </w:p>
    <w:p w14:paraId="1DD110E0" w14:textId="77777777" w:rsidR="003F6327" w:rsidRPr="00480390" w:rsidRDefault="003F6327" w:rsidP="003F6327">
      <w:pPr>
        <w:pStyle w:val="sottotitolocampionato10"/>
        <w:divId w:val="527259509"/>
        <w:rPr>
          <w:color w:val="002060"/>
        </w:rPr>
      </w:pPr>
      <w:r w:rsidRPr="0048039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32733856"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130B9"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710C3"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ABD84"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53F07"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FD3B8"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A346C"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A19BB"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9F693"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51E80"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FD7B6" w14:textId="77777777" w:rsidR="003F6327" w:rsidRPr="00480390" w:rsidRDefault="003F6327" w:rsidP="00303DC2">
            <w:pPr>
              <w:pStyle w:val="headertabella0"/>
              <w:rPr>
                <w:color w:val="002060"/>
              </w:rPr>
            </w:pPr>
            <w:r w:rsidRPr="00480390">
              <w:rPr>
                <w:color w:val="002060"/>
              </w:rPr>
              <w:t>PE</w:t>
            </w:r>
          </w:p>
        </w:tc>
      </w:tr>
      <w:tr w:rsidR="003F6327" w:rsidRPr="00480390" w14:paraId="0F9A25DF"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44FF35" w14:textId="77777777" w:rsidR="003F6327" w:rsidRPr="00480390" w:rsidRDefault="003F6327" w:rsidP="00303DC2">
            <w:pPr>
              <w:pStyle w:val="rowtabella0"/>
              <w:rPr>
                <w:color w:val="002060"/>
              </w:rPr>
            </w:pPr>
            <w:r w:rsidRPr="0048039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F3E11" w14:textId="77777777" w:rsidR="003F6327" w:rsidRPr="00480390" w:rsidRDefault="003F6327" w:rsidP="00303DC2">
            <w:pPr>
              <w:pStyle w:val="rowtabella0"/>
              <w:jc w:val="center"/>
              <w:rPr>
                <w:color w:val="002060"/>
              </w:rPr>
            </w:pPr>
            <w:r w:rsidRPr="004803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CD349"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291CE"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05019"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D94C4"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0FA33" w14:textId="77777777" w:rsidR="003F6327" w:rsidRPr="00480390" w:rsidRDefault="003F6327" w:rsidP="00303DC2">
            <w:pPr>
              <w:pStyle w:val="rowtabella0"/>
              <w:jc w:val="center"/>
              <w:rPr>
                <w:color w:val="002060"/>
              </w:rPr>
            </w:pPr>
            <w:r w:rsidRPr="0048039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B2595"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DA1AB"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FE893" w14:textId="77777777" w:rsidR="003F6327" w:rsidRPr="00480390" w:rsidRDefault="003F6327" w:rsidP="00303DC2">
            <w:pPr>
              <w:pStyle w:val="rowtabella0"/>
              <w:jc w:val="center"/>
              <w:rPr>
                <w:color w:val="002060"/>
              </w:rPr>
            </w:pPr>
            <w:r w:rsidRPr="00480390">
              <w:rPr>
                <w:color w:val="002060"/>
              </w:rPr>
              <w:t>0</w:t>
            </w:r>
          </w:p>
        </w:tc>
      </w:tr>
      <w:tr w:rsidR="003F6327" w:rsidRPr="00480390" w14:paraId="6877A4F5"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ABA704" w14:textId="77777777" w:rsidR="003F6327" w:rsidRPr="00480390" w:rsidRDefault="003F6327" w:rsidP="00303DC2">
            <w:pPr>
              <w:pStyle w:val="rowtabella0"/>
              <w:rPr>
                <w:color w:val="002060"/>
              </w:rPr>
            </w:pPr>
            <w:r w:rsidRPr="00480390">
              <w:rPr>
                <w:color w:val="002060"/>
              </w:rPr>
              <w:t xml:space="preserve">G.S. AUDAX 1970 </w:t>
            </w:r>
            <w:proofErr w:type="gramStart"/>
            <w:r w:rsidRPr="00480390">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31778"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860AF"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210C9"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AC87D"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A123E"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A9C28"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576E2"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E9976"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22A24" w14:textId="77777777" w:rsidR="003F6327" w:rsidRPr="00480390" w:rsidRDefault="003F6327" w:rsidP="00303DC2">
            <w:pPr>
              <w:pStyle w:val="rowtabella0"/>
              <w:jc w:val="center"/>
              <w:rPr>
                <w:color w:val="002060"/>
              </w:rPr>
            </w:pPr>
            <w:r w:rsidRPr="00480390">
              <w:rPr>
                <w:color w:val="002060"/>
              </w:rPr>
              <w:t>0</w:t>
            </w:r>
          </w:p>
        </w:tc>
      </w:tr>
      <w:tr w:rsidR="003F6327" w:rsidRPr="00480390" w14:paraId="328A1105"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002AD6" w14:textId="77777777" w:rsidR="003F6327" w:rsidRPr="00480390" w:rsidRDefault="003F6327" w:rsidP="00303DC2">
            <w:pPr>
              <w:pStyle w:val="rowtabella0"/>
              <w:rPr>
                <w:color w:val="002060"/>
              </w:rPr>
            </w:pPr>
            <w:r w:rsidRPr="00480390">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839CC"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E09B9"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7C40B"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8989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1997C"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A2DB2"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7E50D" w14:textId="77777777" w:rsidR="003F6327" w:rsidRPr="00480390" w:rsidRDefault="003F6327" w:rsidP="00303DC2">
            <w:pPr>
              <w:pStyle w:val="rowtabella0"/>
              <w:jc w:val="center"/>
              <w:rPr>
                <w:color w:val="002060"/>
              </w:rPr>
            </w:pPr>
            <w:r w:rsidRPr="004803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AE00B"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1C1F1" w14:textId="77777777" w:rsidR="003F6327" w:rsidRPr="00480390" w:rsidRDefault="003F6327" w:rsidP="00303DC2">
            <w:pPr>
              <w:pStyle w:val="rowtabella0"/>
              <w:jc w:val="center"/>
              <w:rPr>
                <w:color w:val="002060"/>
              </w:rPr>
            </w:pPr>
            <w:r w:rsidRPr="00480390">
              <w:rPr>
                <w:color w:val="002060"/>
              </w:rPr>
              <w:t>0</w:t>
            </w:r>
          </w:p>
        </w:tc>
      </w:tr>
      <w:tr w:rsidR="003F6327" w:rsidRPr="00480390" w14:paraId="218EB6CE"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BBB7D1" w14:textId="77777777" w:rsidR="003F6327" w:rsidRPr="00480390" w:rsidRDefault="003F6327" w:rsidP="00303DC2">
            <w:pPr>
              <w:pStyle w:val="rowtabella0"/>
              <w:rPr>
                <w:color w:val="002060"/>
              </w:rPr>
            </w:pPr>
            <w:r w:rsidRPr="0048039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7C64F"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FA86E"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D54BB"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882CC"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E7F0F"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D5012" w14:textId="77777777" w:rsidR="003F6327" w:rsidRPr="00480390" w:rsidRDefault="003F6327" w:rsidP="00303DC2">
            <w:pPr>
              <w:pStyle w:val="rowtabella0"/>
              <w:jc w:val="center"/>
              <w:rPr>
                <w:color w:val="002060"/>
              </w:rPr>
            </w:pPr>
            <w:r w:rsidRPr="004803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5927D"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197FA"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05877" w14:textId="77777777" w:rsidR="003F6327" w:rsidRPr="00480390" w:rsidRDefault="003F6327" w:rsidP="00303DC2">
            <w:pPr>
              <w:pStyle w:val="rowtabella0"/>
              <w:jc w:val="center"/>
              <w:rPr>
                <w:color w:val="002060"/>
              </w:rPr>
            </w:pPr>
            <w:r w:rsidRPr="00480390">
              <w:rPr>
                <w:color w:val="002060"/>
              </w:rPr>
              <w:t>0</w:t>
            </w:r>
          </w:p>
        </w:tc>
      </w:tr>
      <w:tr w:rsidR="003F6327" w:rsidRPr="00480390" w14:paraId="7D8C7C2F"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07D40D" w14:textId="77777777" w:rsidR="003F6327" w:rsidRPr="00480390" w:rsidRDefault="003F6327" w:rsidP="00303DC2">
            <w:pPr>
              <w:pStyle w:val="rowtabella0"/>
              <w:rPr>
                <w:color w:val="002060"/>
              </w:rPr>
            </w:pPr>
            <w:r w:rsidRPr="00480390">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EE10B"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C599C"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67DD3"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604C9"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253AE"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1310D"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37658" w14:textId="77777777" w:rsidR="003F6327" w:rsidRPr="00480390" w:rsidRDefault="003F6327" w:rsidP="00303DC2">
            <w:pPr>
              <w:pStyle w:val="rowtabella0"/>
              <w:jc w:val="center"/>
              <w:rPr>
                <w:color w:val="002060"/>
              </w:rPr>
            </w:pPr>
            <w:r w:rsidRPr="0048039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FF7C4"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10654" w14:textId="77777777" w:rsidR="003F6327" w:rsidRPr="00480390" w:rsidRDefault="003F6327" w:rsidP="00303DC2">
            <w:pPr>
              <w:pStyle w:val="rowtabella0"/>
              <w:jc w:val="center"/>
              <w:rPr>
                <w:color w:val="002060"/>
              </w:rPr>
            </w:pPr>
            <w:r w:rsidRPr="00480390">
              <w:rPr>
                <w:color w:val="002060"/>
              </w:rPr>
              <w:t>0</w:t>
            </w:r>
          </w:p>
        </w:tc>
      </w:tr>
    </w:tbl>
    <w:p w14:paraId="118515B5" w14:textId="77777777" w:rsidR="003F6327" w:rsidRPr="00480390" w:rsidRDefault="003F6327" w:rsidP="003F6327">
      <w:pPr>
        <w:pStyle w:val="breakline"/>
        <w:divId w:val="527259509"/>
        <w:rPr>
          <w:rFonts w:eastAsiaTheme="minorEastAsia"/>
          <w:color w:val="002060"/>
        </w:rPr>
      </w:pPr>
    </w:p>
    <w:p w14:paraId="399E7355" w14:textId="77777777" w:rsidR="003F6327" w:rsidRPr="00480390" w:rsidRDefault="003F6327" w:rsidP="003F6327">
      <w:pPr>
        <w:pStyle w:val="breakline"/>
        <w:divId w:val="527259509"/>
        <w:rPr>
          <w:color w:val="002060"/>
        </w:rPr>
      </w:pPr>
    </w:p>
    <w:p w14:paraId="0EBB4EA9" w14:textId="77777777" w:rsidR="003F6327" w:rsidRPr="00480390" w:rsidRDefault="003F6327" w:rsidP="003F6327">
      <w:pPr>
        <w:pStyle w:val="sottotitolocampionato10"/>
        <w:divId w:val="527259509"/>
        <w:rPr>
          <w:color w:val="002060"/>
        </w:rPr>
      </w:pPr>
      <w:r w:rsidRPr="0048039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62A16E2C"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56783"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0D652"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AD770"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7C0C0"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A5028"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1D02C"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BDFF5"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B87C9"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4CBF6"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18113" w14:textId="77777777" w:rsidR="003F6327" w:rsidRPr="00480390" w:rsidRDefault="003F6327" w:rsidP="00303DC2">
            <w:pPr>
              <w:pStyle w:val="headertabella0"/>
              <w:rPr>
                <w:color w:val="002060"/>
              </w:rPr>
            </w:pPr>
            <w:r w:rsidRPr="00480390">
              <w:rPr>
                <w:color w:val="002060"/>
              </w:rPr>
              <w:t>PE</w:t>
            </w:r>
          </w:p>
        </w:tc>
      </w:tr>
      <w:tr w:rsidR="003F6327" w:rsidRPr="00480390" w14:paraId="47E185AD"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0C77A2" w14:textId="77777777" w:rsidR="003F6327" w:rsidRPr="00480390" w:rsidRDefault="003F6327" w:rsidP="00303DC2">
            <w:pPr>
              <w:pStyle w:val="rowtabella0"/>
              <w:rPr>
                <w:color w:val="002060"/>
              </w:rPr>
            </w:pPr>
            <w:r w:rsidRPr="0048039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6600A"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F1F79"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73582"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C79D2"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A2C9B"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DFC71" w14:textId="77777777" w:rsidR="003F6327" w:rsidRPr="00480390" w:rsidRDefault="003F6327" w:rsidP="00303DC2">
            <w:pPr>
              <w:pStyle w:val="rowtabella0"/>
              <w:jc w:val="center"/>
              <w:rPr>
                <w:color w:val="002060"/>
              </w:rPr>
            </w:pPr>
            <w:r w:rsidRPr="0048039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A557E"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E7F77" w14:textId="77777777" w:rsidR="003F6327" w:rsidRPr="00480390" w:rsidRDefault="003F6327" w:rsidP="00303DC2">
            <w:pPr>
              <w:pStyle w:val="rowtabella0"/>
              <w:jc w:val="center"/>
              <w:rPr>
                <w:color w:val="002060"/>
              </w:rPr>
            </w:pPr>
            <w:r w:rsidRPr="0048039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CD704" w14:textId="77777777" w:rsidR="003F6327" w:rsidRPr="00480390" w:rsidRDefault="003F6327" w:rsidP="00303DC2">
            <w:pPr>
              <w:pStyle w:val="rowtabella0"/>
              <w:jc w:val="center"/>
              <w:rPr>
                <w:color w:val="002060"/>
              </w:rPr>
            </w:pPr>
            <w:r w:rsidRPr="00480390">
              <w:rPr>
                <w:color w:val="002060"/>
              </w:rPr>
              <w:t>0</w:t>
            </w:r>
          </w:p>
        </w:tc>
      </w:tr>
      <w:tr w:rsidR="003F6327" w:rsidRPr="00480390" w14:paraId="225CFDB5"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D213CB" w14:textId="77777777" w:rsidR="003F6327" w:rsidRPr="00480390" w:rsidRDefault="003F6327" w:rsidP="00303DC2">
            <w:pPr>
              <w:pStyle w:val="rowtabella0"/>
              <w:rPr>
                <w:color w:val="002060"/>
              </w:rPr>
            </w:pPr>
            <w:r w:rsidRPr="00480390">
              <w:rPr>
                <w:color w:val="002060"/>
              </w:rPr>
              <w:t xml:space="preserve">POL.D. </w:t>
            </w:r>
            <w:proofErr w:type="gramStart"/>
            <w:r w:rsidRPr="00480390">
              <w:rPr>
                <w:color w:val="002060"/>
              </w:rPr>
              <w:t>U.MANDOLESI</w:t>
            </w:r>
            <w:proofErr w:type="gramEnd"/>
            <w:r w:rsidRPr="00480390">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E1355"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893BF"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8E77F"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5B633"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B8BCE"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F5067" w14:textId="77777777" w:rsidR="003F6327" w:rsidRPr="00480390" w:rsidRDefault="003F6327" w:rsidP="00303DC2">
            <w:pPr>
              <w:pStyle w:val="rowtabella0"/>
              <w:jc w:val="center"/>
              <w:rPr>
                <w:color w:val="002060"/>
              </w:rPr>
            </w:pPr>
            <w:r w:rsidRPr="004803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C4ED8"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97CA0"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EDCE4" w14:textId="77777777" w:rsidR="003F6327" w:rsidRPr="00480390" w:rsidRDefault="003F6327" w:rsidP="00303DC2">
            <w:pPr>
              <w:pStyle w:val="rowtabella0"/>
              <w:jc w:val="center"/>
              <w:rPr>
                <w:color w:val="002060"/>
              </w:rPr>
            </w:pPr>
            <w:r w:rsidRPr="00480390">
              <w:rPr>
                <w:color w:val="002060"/>
              </w:rPr>
              <w:t>0</w:t>
            </w:r>
          </w:p>
        </w:tc>
      </w:tr>
      <w:tr w:rsidR="003F6327" w:rsidRPr="00480390" w14:paraId="4C6DBB47"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7DCB5D" w14:textId="77777777" w:rsidR="003F6327" w:rsidRPr="00480390" w:rsidRDefault="003F6327" w:rsidP="00303DC2">
            <w:pPr>
              <w:pStyle w:val="rowtabella0"/>
              <w:rPr>
                <w:color w:val="002060"/>
              </w:rPr>
            </w:pPr>
            <w:r w:rsidRPr="0048039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F9AFB"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9741D"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849B7"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0A868"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956BA"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0F936"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545B7" w14:textId="77777777" w:rsidR="003F6327" w:rsidRPr="00480390" w:rsidRDefault="003F6327" w:rsidP="00303DC2">
            <w:pPr>
              <w:pStyle w:val="rowtabella0"/>
              <w:jc w:val="center"/>
              <w:rPr>
                <w:color w:val="002060"/>
              </w:rPr>
            </w:pPr>
            <w:r w:rsidRPr="004803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040B2"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E9D85" w14:textId="77777777" w:rsidR="003F6327" w:rsidRPr="00480390" w:rsidRDefault="003F6327" w:rsidP="00303DC2">
            <w:pPr>
              <w:pStyle w:val="rowtabella0"/>
              <w:jc w:val="center"/>
              <w:rPr>
                <w:color w:val="002060"/>
              </w:rPr>
            </w:pPr>
            <w:r w:rsidRPr="00480390">
              <w:rPr>
                <w:color w:val="002060"/>
              </w:rPr>
              <w:t>0</w:t>
            </w:r>
          </w:p>
        </w:tc>
      </w:tr>
      <w:tr w:rsidR="003F6327" w:rsidRPr="00480390" w14:paraId="78DAF4FE"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B662F8" w14:textId="77777777" w:rsidR="003F6327" w:rsidRPr="00480390" w:rsidRDefault="003F6327" w:rsidP="00303DC2">
            <w:pPr>
              <w:pStyle w:val="rowtabella0"/>
              <w:rPr>
                <w:color w:val="002060"/>
              </w:rPr>
            </w:pPr>
            <w:r w:rsidRPr="0048039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F8534"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6162D"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D809C"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BA65C"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9C80E"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C7024" w14:textId="77777777" w:rsidR="003F6327" w:rsidRPr="00480390" w:rsidRDefault="003F6327" w:rsidP="00303DC2">
            <w:pPr>
              <w:pStyle w:val="rowtabella0"/>
              <w:jc w:val="center"/>
              <w:rPr>
                <w:color w:val="002060"/>
              </w:rPr>
            </w:pPr>
            <w:r w:rsidRPr="004803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6FD1C"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91F93"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CFC62" w14:textId="77777777" w:rsidR="003F6327" w:rsidRPr="00480390" w:rsidRDefault="003F6327" w:rsidP="00303DC2">
            <w:pPr>
              <w:pStyle w:val="rowtabella0"/>
              <w:jc w:val="center"/>
              <w:rPr>
                <w:color w:val="002060"/>
              </w:rPr>
            </w:pPr>
            <w:r w:rsidRPr="00480390">
              <w:rPr>
                <w:color w:val="002060"/>
              </w:rPr>
              <w:t>0</w:t>
            </w:r>
          </w:p>
        </w:tc>
      </w:tr>
      <w:tr w:rsidR="003F6327" w:rsidRPr="00480390" w14:paraId="686974F4"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F5B9BA" w14:textId="77777777" w:rsidR="003F6327" w:rsidRPr="00480390" w:rsidRDefault="003F6327" w:rsidP="00303DC2">
            <w:pPr>
              <w:pStyle w:val="rowtabella0"/>
              <w:rPr>
                <w:color w:val="002060"/>
              </w:rPr>
            </w:pPr>
            <w:r w:rsidRPr="0048039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2B504"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726E2"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B8112"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368A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1C134"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DC420" w14:textId="77777777" w:rsidR="003F6327" w:rsidRPr="00480390" w:rsidRDefault="003F6327" w:rsidP="00303DC2">
            <w:pPr>
              <w:pStyle w:val="rowtabella0"/>
              <w:jc w:val="center"/>
              <w:rPr>
                <w:color w:val="002060"/>
              </w:rPr>
            </w:pPr>
            <w:r w:rsidRPr="0048039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9F078" w14:textId="77777777" w:rsidR="003F6327" w:rsidRPr="00480390" w:rsidRDefault="003F6327" w:rsidP="00303DC2">
            <w:pPr>
              <w:pStyle w:val="rowtabella0"/>
              <w:jc w:val="center"/>
              <w:rPr>
                <w:color w:val="002060"/>
              </w:rPr>
            </w:pPr>
            <w:r w:rsidRPr="0048039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AF459" w14:textId="77777777" w:rsidR="003F6327" w:rsidRPr="00480390" w:rsidRDefault="003F6327" w:rsidP="00303DC2">
            <w:pPr>
              <w:pStyle w:val="rowtabella0"/>
              <w:jc w:val="center"/>
              <w:rPr>
                <w:color w:val="002060"/>
              </w:rPr>
            </w:pPr>
            <w:r w:rsidRPr="004803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CE27B" w14:textId="77777777" w:rsidR="003F6327" w:rsidRPr="00480390" w:rsidRDefault="003F6327" w:rsidP="00303DC2">
            <w:pPr>
              <w:pStyle w:val="rowtabella0"/>
              <w:jc w:val="center"/>
              <w:rPr>
                <w:color w:val="002060"/>
              </w:rPr>
            </w:pPr>
            <w:r w:rsidRPr="00480390">
              <w:rPr>
                <w:color w:val="002060"/>
              </w:rPr>
              <w:t>0</w:t>
            </w:r>
          </w:p>
        </w:tc>
      </w:tr>
      <w:tr w:rsidR="003F6327" w:rsidRPr="00480390" w14:paraId="7B941E22"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B8A08A" w14:textId="77777777" w:rsidR="003F6327" w:rsidRPr="00480390" w:rsidRDefault="003F6327" w:rsidP="00303DC2">
            <w:pPr>
              <w:pStyle w:val="rowtabella0"/>
              <w:rPr>
                <w:color w:val="002060"/>
              </w:rPr>
            </w:pPr>
            <w:r w:rsidRPr="00480390">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3973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BEA19"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09CDE"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EDE0A"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92D54"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CC78E"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07CD5" w14:textId="77777777" w:rsidR="003F6327" w:rsidRPr="00480390" w:rsidRDefault="003F6327" w:rsidP="00303DC2">
            <w:pPr>
              <w:pStyle w:val="rowtabella0"/>
              <w:jc w:val="center"/>
              <w:rPr>
                <w:color w:val="002060"/>
              </w:rPr>
            </w:pPr>
            <w:r w:rsidRPr="0048039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1E6F3" w14:textId="77777777" w:rsidR="003F6327" w:rsidRPr="00480390" w:rsidRDefault="003F6327" w:rsidP="00303DC2">
            <w:pPr>
              <w:pStyle w:val="rowtabella0"/>
              <w:jc w:val="center"/>
              <w:rPr>
                <w:color w:val="002060"/>
              </w:rPr>
            </w:pPr>
            <w:r w:rsidRPr="0048039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5BD83" w14:textId="77777777" w:rsidR="003F6327" w:rsidRPr="00480390" w:rsidRDefault="003F6327" w:rsidP="00303DC2">
            <w:pPr>
              <w:pStyle w:val="rowtabella0"/>
              <w:jc w:val="center"/>
              <w:rPr>
                <w:color w:val="002060"/>
              </w:rPr>
            </w:pPr>
            <w:r w:rsidRPr="00480390">
              <w:rPr>
                <w:color w:val="002060"/>
              </w:rPr>
              <w:t>0</w:t>
            </w:r>
          </w:p>
        </w:tc>
      </w:tr>
    </w:tbl>
    <w:p w14:paraId="7C54EC7E" w14:textId="77777777" w:rsidR="003F6327" w:rsidRPr="00480390" w:rsidRDefault="003F6327" w:rsidP="003F6327">
      <w:pPr>
        <w:pStyle w:val="breakline"/>
        <w:divId w:val="527259509"/>
        <w:rPr>
          <w:rFonts w:eastAsiaTheme="minorEastAsia"/>
          <w:color w:val="002060"/>
        </w:rPr>
      </w:pPr>
    </w:p>
    <w:p w14:paraId="61019E93" w14:textId="77777777" w:rsidR="003F6327" w:rsidRPr="00480390" w:rsidRDefault="003F6327" w:rsidP="003F6327">
      <w:pPr>
        <w:pStyle w:val="titoloprinc0"/>
        <w:divId w:val="527259509"/>
        <w:rPr>
          <w:color w:val="002060"/>
        </w:rPr>
      </w:pPr>
      <w:r w:rsidRPr="00480390">
        <w:rPr>
          <w:color w:val="002060"/>
        </w:rPr>
        <w:t>PROGRAMMA GARE</w:t>
      </w:r>
    </w:p>
    <w:p w14:paraId="162D5089" w14:textId="77777777" w:rsidR="003F6327" w:rsidRDefault="003F6327" w:rsidP="003F6327">
      <w:pPr>
        <w:pStyle w:val="breakline"/>
        <w:divId w:val="527259509"/>
        <w:rPr>
          <w:color w:val="002060"/>
        </w:rPr>
      </w:pPr>
    </w:p>
    <w:p w14:paraId="63775728" w14:textId="77777777" w:rsidR="003F6327" w:rsidRPr="00C11E06" w:rsidRDefault="003F6327" w:rsidP="003F6327">
      <w:pPr>
        <w:pStyle w:val="sottotitolocampionato10"/>
        <w:divId w:val="527259509"/>
        <w:rPr>
          <w:color w:val="002060"/>
        </w:rPr>
      </w:pPr>
      <w:r w:rsidRPr="00C11E06">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0"/>
        <w:gridCol w:w="1996"/>
        <w:gridCol w:w="385"/>
        <w:gridCol w:w="898"/>
        <w:gridCol w:w="1281"/>
        <w:gridCol w:w="1530"/>
        <w:gridCol w:w="1530"/>
      </w:tblGrid>
      <w:tr w:rsidR="003F6327" w:rsidRPr="00C11E06" w14:paraId="15C0994F"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78CFE"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8E8F4"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DBC11"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4D9CD"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4709B"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0A9B4"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B0522"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59261541"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C628C5" w14:textId="77777777" w:rsidR="003F6327" w:rsidRPr="00C11E06" w:rsidRDefault="003F6327" w:rsidP="00303DC2">
            <w:pPr>
              <w:pStyle w:val="rowtabella0"/>
              <w:rPr>
                <w:color w:val="002060"/>
              </w:rPr>
            </w:pPr>
            <w:r w:rsidRPr="00C11E06">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16C278" w14:textId="77777777" w:rsidR="003F6327" w:rsidRPr="00C11E06" w:rsidRDefault="003F6327" w:rsidP="00303DC2">
            <w:pPr>
              <w:pStyle w:val="rowtabella0"/>
              <w:rPr>
                <w:color w:val="002060"/>
              </w:rPr>
            </w:pPr>
            <w:r w:rsidRPr="00C11E06">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2F3236" w14:textId="77777777" w:rsidR="003F6327" w:rsidRPr="00C11E06" w:rsidRDefault="003F6327" w:rsidP="00303DC2">
            <w:pPr>
              <w:pStyle w:val="rowtabella0"/>
              <w:jc w:val="center"/>
              <w:rPr>
                <w:color w:val="002060"/>
              </w:rPr>
            </w:pPr>
            <w:r w:rsidRPr="00C11E0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A61970" w14:textId="77777777" w:rsidR="003F6327" w:rsidRPr="00C11E06" w:rsidRDefault="003F6327" w:rsidP="00303DC2">
            <w:pPr>
              <w:pStyle w:val="rowtabella0"/>
              <w:rPr>
                <w:color w:val="002060"/>
              </w:rPr>
            </w:pPr>
            <w:r w:rsidRPr="00C11E06">
              <w:rPr>
                <w:color w:val="002060"/>
              </w:rPr>
              <w:t>20/11/2021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2A8CAC" w14:textId="77777777" w:rsidR="003F6327" w:rsidRPr="00C11E06" w:rsidRDefault="003F6327" w:rsidP="00303DC2">
            <w:pPr>
              <w:pStyle w:val="rowtabella0"/>
              <w:rPr>
                <w:color w:val="002060"/>
              </w:rPr>
            </w:pPr>
            <w:r w:rsidRPr="00C11E06">
              <w:rPr>
                <w:color w:val="002060"/>
              </w:rPr>
              <w:t>5423 PALAS.MONTECCHIO "PALADIONIGI"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6351B1" w14:textId="77777777" w:rsidR="003F6327" w:rsidRPr="00C11E06" w:rsidRDefault="003F6327" w:rsidP="00303DC2">
            <w:pPr>
              <w:pStyle w:val="rowtabella0"/>
              <w:rPr>
                <w:color w:val="002060"/>
              </w:rPr>
            </w:pPr>
            <w:r w:rsidRPr="00C11E06">
              <w:rPr>
                <w:color w:val="002060"/>
              </w:rPr>
              <w:t>VALLEFOGLIA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41B76A" w14:textId="77777777" w:rsidR="003F6327" w:rsidRPr="00C11E06" w:rsidRDefault="003F6327" w:rsidP="00303DC2">
            <w:pPr>
              <w:pStyle w:val="rowtabella0"/>
              <w:rPr>
                <w:color w:val="002060"/>
              </w:rPr>
            </w:pPr>
            <w:r w:rsidRPr="00C11E06">
              <w:rPr>
                <w:color w:val="002060"/>
              </w:rPr>
              <w:t>VIA MAZZINI</w:t>
            </w:r>
          </w:p>
        </w:tc>
      </w:tr>
      <w:tr w:rsidR="003F6327" w:rsidRPr="00C11E06" w14:paraId="63E1B5A9"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0A3DD9" w14:textId="77777777" w:rsidR="003F6327" w:rsidRPr="00C11E06" w:rsidRDefault="003F6327" w:rsidP="00303DC2">
            <w:pPr>
              <w:pStyle w:val="rowtabella0"/>
              <w:rPr>
                <w:color w:val="002060"/>
              </w:rPr>
            </w:pPr>
            <w:r w:rsidRPr="00C11E06">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F38281" w14:textId="77777777" w:rsidR="003F6327" w:rsidRPr="00C11E06" w:rsidRDefault="003F6327" w:rsidP="00303DC2">
            <w:pPr>
              <w:pStyle w:val="rowtabella0"/>
              <w:rPr>
                <w:color w:val="002060"/>
              </w:rPr>
            </w:pPr>
            <w:r w:rsidRPr="00C11E06">
              <w:rPr>
                <w:color w:val="002060"/>
              </w:rPr>
              <w:t>CASTELBELLINO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24C14"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8D8476" w14:textId="77777777" w:rsidR="003F6327" w:rsidRPr="00C11E06" w:rsidRDefault="003F6327" w:rsidP="00303DC2">
            <w:pPr>
              <w:pStyle w:val="rowtabella0"/>
              <w:rPr>
                <w:color w:val="002060"/>
              </w:rPr>
            </w:pPr>
            <w:r w:rsidRPr="00C11E06">
              <w:rPr>
                <w:color w:val="002060"/>
              </w:rPr>
              <w:t>21/11/2021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1FA3F9" w14:textId="77777777" w:rsidR="003F6327" w:rsidRPr="00C11E06" w:rsidRDefault="003F6327" w:rsidP="00303DC2">
            <w:pPr>
              <w:pStyle w:val="rowtabella0"/>
              <w:rPr>
                <w:color w:val="002060"/>
              </w:rPr>
            </w:pPr>
            <w:r w:rsidRPr="00C11E06">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E239BC" w14:textId="77777777" w:rsidR="003F6327" w:rsidRPr="00C11E06" w:rsidRDefault="003F6327" w:rsidP="00303DC2">
            <w:pPr>
              <w:pStyle w:val="rowtabella0"/>
              <w:rPr>
                <w:color w:val="002060"/>
              </w:rPr>
            </w:pPr>
            <w:r w:rsidRPr="00C11E06">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CDB690" w14:textId="77777777" w:rsidR="003F6327" w:rsidRPr="00C11E06" w:rsidRDefault="003F6327" w:rsidP="00303DC2">
            <w:pPr>
              <w:pStyle w:val="rowtabella0"/>
              <w:rPr>
                <w:color w:val="002060"/>
              </w:rPr>
            </w:pPr>
            <w:r w:rsidRPr="00C11E06">
              <w:rPr>
                <w:color w:val="002060"/>
              </w:rPr>
              <w:t xml:space="preserve">VIA </w:t>
            </w:r>
            <w:proofErr w:type="gramStart"/>
            <w:r w:rsidRPr="00C11E06">
              <w:rPr>
                <w:color w:val="002060"/>
              </w:rPr>
              <w:t>B.BUOZZI</w:t>
            </w:r>
            <w:proofErr w:type="gramEnd"/>
          </w:p>
        </w:tc>
      </w:tr>
    </w:tbl>
    <w:p w14:paraId="6502FE44" w14:textId="77777777" w:rsidR="003F6327" w:rsidRPr="00C11E06" w:rsidRDefault="003F6327" w:rsidP="003F6327">
      <w:pPr>
        <w:pStyle w:val="breakline"/>
        <w:divId w:val="527259509"/>
        <w:rPr>
          <w:rFonts w:eastAsiaTheme="minorEastAsia"/>
          <w:color w:val="002060"/>
        </w:rPr>
      </w:pPr>
    </w:p>
    <w:p w14:paraId="3EE169CB" w14:textId="77777777" w:rsidR="003F6327" w:rsidRPr="00C11E06" w:rsidRDefault="003F6327" w:rsidP="003F6327">
      <w:pPr>
        <w:pStyle w:val="breakline"/>
        <w:divId w:val="527259509"/>
        <w:rPr>
          <w:color w:val="002060"/>
        </w:rPr>
      </w:pPr>
    </w:p>
    <w:p w14:paraId="68A46A95" w14:textId="77777777" w:rsidR="003F6327" w:rsidRPr="00C11E06" w:rsidRDefault="003F6327" w:rsidP="003F6327">
      <w:pPr>
        <w:pStyle w:val="breakline"/>
        <w:divId w:val="527259509"/>
        <w:rPr>
          <w:color w:val="002060"/>
        </w:rPr>
      </w:pPr>
    </w:p>
    <w:p w14:paraId="0699CE2B" w14:textId="77777777" w:rsidR="003F6327" w:rsidRPr="00C11E06" w:rsidRDefault="003F6327" w:rsidP="003F6327">
      <w:pPr>
        <w:pStyle w:val="sottotitolocampionato10"/>
        <w:divId w:val="527259509"/>
        <w:rPr>
          <w:color w:val="002060"/>
        </w:rPr>
      </w:pPr>
      <w:r w:rsidRPr="00C11E06">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3"/>
        <w:gridCol w:w="385"/>
        <w:gridCol w:w="898"/>
        <w:gridCol w:w="1177"/>
        <w:gridCol w:w="1552"/>
        <w:gridCol w:w="1550"/>
      </w:tblGrid>
      <w:tr w:rsidR="003F6327" w:rsidRPr="00C11E06" w14:paraId="50A16FFE"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6FAA5"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A8088"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1AD28"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CC9E0"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950E4"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135B5"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65CC3"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5BDF2F6C"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52443B" w14:textId="77777777" w:rsidR="003F6327" w:rsidRPr="00C11E06" w:rsidRDefault="003F6327" w:rsidP="00303DC2">
            <w:pPr>
              <w:pStyle w:val="rowtabella0"/>
              <w:rPr>
                <w:color w:val="002060"/>
              </w:rPr>
            </w:pPr>
            <w:proofErr w:type="gramStart"/>
            <w:r w:rsidRPr="00C11E06">
              <w:rPr>
                <w:color w:val="002060"/>
              </w:rPr>
              <w:t>U.MANDOLESI</w:t>
            </w:r>
            <w:proofErr w:type="gramEnd"/>
            <w:r w:rsidRPr="00C11E06">
              <w:rPr>
                <w:color w:val="002060"/>
              </w:rPr>
              <w:t xml:space="preserve">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1066EB" w14:textId="77777777" w:rsidR="003F6327" w:rsidRPr="00C11E06" w:rsidRDefault="003F6327" w:rsidP="00303DC2">
            <w:pPr>
              <w:pStyle w:val="rowtabella0"/>
              <w:rPr>
                <w:color w:val="002060"/>
              </w:rPr>
            </w:pPr>
            <w:r w:rsidRPr="00C11E06">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493D42" w14:textId="77777777" w:rsidR="003F6327" w:rsidRPr="00C11E06" w:rsidRDefault="003F6327" w:rsidP="00303DC2">
            <w:pPr>
              <w:pStyle w:val="rowtabella0"/>
              <w:jc w:val="center"/>
              <w:rPr>
                <w:color w:val="002060"/>
              </w:rPr>
            </w:pPr>
            <w:r w:rsidRPr="00C11E0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BFD86E" w14:textId="77777777" w:rsidR="003F6327" w:rsidRPr="00C11E06" w:rsidRDefault="003F6327" w:rsidP="00303DC2">
            <w:pPr>
              <w:pStyle w:val="rowtabella0"/>
              <w:rPr>
                <w:color w:val="002060"/>
              </w:rPr>
            </w:pPr>
            <w:r w:rsidRPr="00C11E06">
              <w:rPr>
                <w:color w:val="002060"/>
              </w:rPr>
              <w:t>20/11/2021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DECA6D" w14:textId="77777777" w:rsidR="003F6327" w:rsidRPr="00C11E06" w:rsidRDefault="003F6327" w:rsidP="00303DC2">
            <w:pPr>
              <w:pStyle w:val="rowtabella0"/>
              <w:rPr>
                <w:color w:val="002060"/>
              </w:rPr>
            </w:pPr>
            <w:r w:rsidRPr="00C11E06">
              <w:rPr>
                <w:color w:val="002060"/>
              </w:rPr>
              <w:t xml:space="preserve">5623 PALESTRA </w:t>
            </w:r>
            <w:proofErr w:type="gramStart"/>
            <w:r w:rsidRPr="00C11E06">
              <w:rPr>
                <w:color w:val="002060"/>
              </w:rPr>
              <w:t>SC.MEDIA</w:t>
            </w:r>
            <w:proofErr w:type="gramEnd"/>
            <w:r w:rsidRPr="00C11E06">
              <w:rPr>
                <w:color w:val="002060"/>
              </w:rPr>
              <w:t xml:space="preserve"> B.ROSSELLI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08A8F6" w14:textId="77777777" w:rsidR="003F6327" w:rsidRPr="00C11E06" w:rsidRDefault="003F6327" w:rsidP="00303DC2">
            <w:pPr>
              <w:pStyle w:val="rowtabella0"/>
              <w:rPr>
                <w:color w:val="002060"/>
              </w:rPr>
            </w:pPr>
            <w:r w:rsidRPr="00C11E06">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46DED4" w14:textId="77777777" w:rsidR="003F6327" w:rsidRPr="00C11E06" w:rsidRDefault="003F6327" w:rsidP="00303DC2">
            <w:pPr>
              <w:pStyle w:val="rowtabella0"/>
              <w:rPr>
                <w:color w:val="002060"/>
              </w:rPr>
            </w:pPr>
            <w:r w:rsidRPr="00C11E06">
              <w:rPr>
                <w:color w:val="002060"/>
              </w:rPr>
              <w:t>VIA PIRANDELLO AREA MT.4</w:t>
            </w:r>
          </w:p>
        </w:tc>
      </w:tr>
      <w:tr w:rsidR="003F6327" w:rsidRPr="00C11E06" w14:paraId="54E81FFA"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2B3C38" w14:textId="77777777" w:rsidR="003F6327" w:rsidRPr="00C11E06" w:rsidRDefault="003F6327" w:rsidP="00303DC2">
            <w:pPr>
              <w:pStyle w:val="rowtabella0"/>
              <w:rPr>
                <w:color w:val="002060"/>
              </w:rPr>
            </w:pPr>
            <w:r w:rsidRPr="00C11E06">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B1FF18" w14:textId="77777777" w:rsidR="003F6327" w:rsidRPr="00C11E06" w:rsidRDefault="003F6327" w:rsidP="00303DC2">
            <w:pPr>
              <w:pStyle w:val="rowtabella0"/>
              <w:rPr>
                <w:color w:val="002060"/>
              </w:rPr>
            </w:pPr>
            <w:r w:rsidRPr="00C11E06">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9411E2"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7F06F6" w14:textId="77777777" w:rsidR="003F6327" w:rsidRPr="00C11E06" w:rsidRDefault="003F6327" w:rsidP="00303DC2">
            <w:pPr>
              <w:pStyle w:val="rowtabella0"/>
              <w:rPr>
                <w:color w:val="002060"/>
              </w:rPr>
            </w:pPr>
            <w:r w:rsidRPr="00C11E06">
              <w:rPr>
                <w:color w:val="002060"/>
              </w:rPr>
              <w:t>21/11/2021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3AC882" w14:textId="77777777" w:rsidR="003F6327" w:rsidRPr="00C11E06" w:rsidRDefault="003F6327" w:rsidP="00303DC2">
            <w:pPr>
              <w:pStyle w:val="rowtabella0"/>
              <w:rPr>
                <w:color w:val="002060"/>
              </w:rPr>
            </w:pPr>
            <w:r w:rsidRPr="00C11E06">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2B0575" w14:textId="77777777" w:rsidR="003F6327" w:rsidRPr="00C11E06" w:rsidRDefault="003F6327" w:rsidP="00303DC2">
            <w:pPr>
              <w:pStyle w:val="rowtabella0"/>
              <w:rPr>
                <w:color w:val="002060"/>
              </w:rPr>
            </w:pPr>
            <w:r w:rsidRPr="00C11E06">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7D385C" w14:textId="77777777" w:rsidR="003F6327" w:rsidRPr="00C11E06" w:rsidRDefault="003F6327" w:rsidP="00303DC2">
            <w:pPr>
              <w:pStyle w:val="rowtabella0"/>
              <w:rPr>
                <w:color w:val="002060"/>
              </w:rPr>
            </w:pPr>
            <w:r w:rsidRPr="00C11E06">
              <w:rPr>
                <w:color w:val="002060"/>
              </w:rPr>
              <w:t>VIA CORRADI</w:t>
            </w:r>
          </w:p>
        </w:tc>
      </w:tr>
      <w:tr w:rsidR="003F6327" w:rsidRPr="00C11E06" w14:paraId="741AD76B"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1F8BB7" w14:textId="77777777" w:rsidR="003F6327" w:rsidRPr="00C11E06" w:rsidRDefault="003F6327" w:rsidP="00303DC2">
            <w:pPr>
              <w:pStyle w:val="rowtabella0"/>
              <w:rPr>
                <w:color w:val="002060"/>
              </w:rPr>
            </w:pPr>
            <w:r w:rsidRPr="00C11E06">
              <w:rPr>
                <w:color w:val="002060"/>
              </w:rPr>
              <w:t>FUTSAL MONTURANO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3FD9C7" w14:textId="77777777" w:rsidR="003F6327" w:rsidRPr="00C11E06" w:rsidRDefault="003F6327" w:rsidP="00303DC2">
            <w:pPr>
              <w:pStyle w:val="rowtabella0"/>
              <w:rPr>
                <w:color w:val="002060"/>
              </w:rPr>
            </w:pPr>
            <w:r w:rsidRPr="00C11E06">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926928"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D8F068" w14:textId="77777777" w:rsidR="003F6327" w:rsidRPr="00C11E06" w:rsidRDefault="003F6327" w:rsidP="00303DC2">
            <w:pPr>
              <w:pStyle w:val="rowtabella0"/>
              <w:rPr>
                <w:color w:val="002060"/>
              </w:rPr>
            </w:pPr>
            <w:r w:rsidRPr="00C11E06">
              <w:rPr>
                <w:color w:val="002060"/>
              </w:rPr>
              <w:t>21/11/2021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8BAD8F" w14:textId="77777777" w:rsidR="003F6327" w:rsidRPr="00C11E06" w:rsidRDefault="003F6327" w:rsidP="00303DC2">
            <w:pPr>
              <w:pStyle w:val="rowtabella0"/>
              <w:rPr>
                <w:color w:val="002060"/>
              </w:rPr>
            </w:pPr>
            <w:r w:rsidRPr="00C11E06">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8E1061" w14:textId="77777777" w:rsidR="003F6327" w:rsidRPr="00C11E06" w:rsidRDefault="003F6327" w:rsidP="00303DC2">
            <w:pPr>
              <w:pStyle w:val="rowtabella0"/>
              <w:rPr>
                <w:color w:val="002060"/>
              </w:rPr>
            </w:pPr>
            <w:r w:rsidRPr="00C11E06">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173360" w14:textId="77777777" w:rsidR="003F6327" w:rsidRPr="00C11E06" w:rsidRDefault="003F6327" w:rsidP="00303DC2">
            <w:pPr>
              <w:pStyle w:val="rowtabella0"/>
              <w:rPr>
                <w:color w:val="002060"/>
              </w:rPr>
            </w:pPr>
            <w:r w:rsidRPr="00C11E06">
              <w:rPr>
                <w:color w:val="002060"/>
              </w:rPr>
              <w:t>VIA SIBILLA 2C</w:t>
            </w:r>
          </w:p>
        </w:tc>
      </w:tr>
    </w:tbl>
    <w:p w14:paraId="44C7134A" w14:textId="77777777" w:rsidR="003F6327" w:rsidRPr="00480390" w:rsidRDefault="003F6327" w:rsidP="003F6327">
      <w:pPr>
        <w:pStyle w:val="breakline"/>
        <w:divId w:val="527259509"/>
        <w:rPr>
          <w:color w:val="002060"/>
        </w:rPr>
      </w:pPr>
    </w:p>
    <w:p w14:paraId="243BDB9F" w14:textId="77777777" w:rsidR="003F6327" w:rsidRPr="00480390" w:rsidRDefault="003F6327" w:rsidP="003F6327">
      <w:pPr>
        <w:pStyle w:val="titolocampionato0"/>
        <w:shd w:val="clear" w:color="auto" w:fill="CCCCCC"/>
        <w:spacing w:before="80" w:after="40"/>
        <w:divId w:val="527259509"/>
        <w:rPr>
          <w:color w:val="002060"/>
        </w:rPr>
      </w:pPr>
      <w:r w:rsidRPr="00480390">
        <w:rPr>
          <w:color w:val="002060"/>
        </w:rPr>
        <w:t>UNDER 19 CALCIO A 5 REGIONALE</w:t>
      </w:r>
    </w:p>
    <w:p w14:paraId="27651F28" w14:textId="77777777" w:rsidR="003F6327" w:rsidRPr="00480390" w:rsidRDefault="003F6327" w:rsidP="003F6327">
      <w:pPr>
        <w:pStyle w:val="breakline"/>
        <w:divId w:val="527259509"/>
        <w:rPr>
          <w:color w:val="002060"/>
        </w:rPr>
      </w:pPr>
    </w:p>
    <w:p w14:paraId="6D690471" w14:textId="77777777" w:rsidR="003F6327" w:rsidRPr="00480390" w:rsidRDefault="003F6327" w:rsidP="003F6327">
      <w:pPr>
        <w:pStyle w:val="titoloprinc0"/>
        <w:divId w:val="527259509"/>
        <w:rPr>
          <w:color w:val="002060"/>
        </w:rPr>
      </w:pPr>
      <w:r w:rsidRPr="00480390">
        <w:rPr>
          <w:color w:val="002060"/>
        </w:rPr>
        <w:t>RISULTATI</w:t>
      </w:r>
    </w:p>
    <w:p w14:paraId="70DC44C1" w14:textId="77777777" w:rsidR="003F6327" w:rsidRPr="00480390" w:rsidRDefault="003F6327" w:rsidP="003F6327">
      <w:pPr>
        <w:pStyle w:val="breakline"/>
        <w:divId w:val="527259509"/>
        <w:rPr>
          <w:color w:val="002060"/>
        </w:rPr>
      </w:pPr>
    </w:p>
    <w:p w14:paraId="4D469AEC" w14:textId="77777777" w:rsidR="003F6327" w:rsidRPr="00480390" w:rsidRDefault="003F6327" w:rsidP="003F6327">
      <w:pPr>
        <w:pStyle w:val="sottotitolocampionato10"/>
        <w:divId w:val="527259509"/>
        <w:rPr>
          <w:color w:val="002060"/>
        </w:rPr>
      </w:pPr>
      <w:r w:rsidRPr="00480390">
        <w:rPr>
          <w:color w:val="002060"/>
        </w:rPr>
        <w:t>RISULTATI UFFICIALI GARE DEL 13/11/2021</w:t>
      </w:r>
    </w:p>
    <w:p w14:paraId="2807F27B" w14:textId="77777777" w:rsidR="00CB1DDB" w:rsidRPr="00CB1DDB" w:rsidRDefault="00CB1DDB" w:rsidP="00CB1DDB">
      <w:pPr>
        <w:pStyle w:val="sottotitolocampionato20"/>
        <w:spacing w:before="0" w:beforeAutospacing="0" w:after="0" w:afterAutospacing="0"/>
        <w:divId w:val="527259509"/>
        <w:rPr>
          <w:rFonts w:ascii="Arial" w:hAnsi="Arial" w:cs="Arial"/>
          <w:color w:val="002060"/>
          <w:sz w:val="20"/>
          <w:szCs w:val="20"/>
        </w:rPr>
      </w:pPr>
      <w:r w:rsidRPr="00CB1DDB">
        <w:rPr>
          <w:rFonts w:ascii="Arial" w:hAnsi="Arial" w:cs="Arial"/>
          <w:color w:val="002060"/>
          <w:sz w:val="20"/>
          <w:szCs w:val="20"/>
        </w:rPr>
        <w:t>Si trascrivono qui di seguito i risultati ufficiali delle gare disputate</w:t>
      </w:r>
    </w:p>
    <w:p w14:paraId="54485137" w14:textId="77777777" w:rsidR="003F6327" w:rsidRPr="00480390" w:rsidRDefault="003F6327" w:rsidP="003F632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F6327" w:rsidRPr="00480390" w14:paraId="5EAE72BA" w14:textId="77777777" w:rsidTr="003F632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122D8577"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08079" w14:textId="77777777" w:rsidR="003F6327" w:rsidRPr="00480390" w:rsidRDefault="003F6327" w:rsidP="00303DC2">
                  <w:pPr>
                    <w:pStyle w:val="headertabella0"/>
                    <w:rPr>
                      <w:color w:val="002060"/>
                    </w:rPr>
                  </w:pPr>
                  <w:r w:rsidRPr="00480390">
                    <w:rPr>
                      <w:color w:val="002060"/>
                    </w:rPr>
                    <w:t>GIRONE A - 5 Giornata - A</w:t>
                  </w:r>
                </w:p>
              </w:tc>
            </w:tr>
            <w:tr w:rsidR="003F6327" w:rsidRPr="00480390" w14:paraId="611DEBB9"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65E218" w14:textId="77777777" w:rsidR="003F6327" w:rsidRPr="00480390" w:rsidRDefault="003F6327" w:rsidP="00303DC2">
                  <w:pPr>
                    <w:pStyle w:val="rowtabella0"/>
                    <w:rPr>
                      <w:color w:val="002060"/>
                    </w:rPr>
                  </w:pPr>
                  <w:r w:rsidRPr="00480390">
                    <w:rPr>
                      <w:color w:val="002060"/>
                    </w:rPr>
                    <w:t>ITALSERVICE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FB7F2" w14:textId="77777777" w:rsidR="003F6327" w:rsidRPr="00480390" w:rsidRDefault="003F6327" w:rsidP="00303DC2">
                  <w:pPr>
                    <w:pStyle w:val="rowtabella0"/>
                    <w:rPr>
                      <w:color w:val="002060"/>
                    </w:rPr>
                  </w:pPr>
                  <w:r w:rsidRPr="00480390">
                    <w:rPr>
                      <w:color w:val="002060"/>
                    </w:rPr>
                    <w:t xml:space="preserve">- AUDAX 1970 </w:t>
                  </w:r>
                  <w:proofErr w:type="gramStart"/>
                  <w:r w:rsidRPr="00480390">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6070E3" w14:textId="77777777" w:rsidR="003F6327" w:rsidRPr="00480390" w:rsidRDefault="003F6327" w:rsidP="00303DC2">
                  <w:pPr>
                    <w:pStyle w:val="rowtabella0"/>
                    <w:jc w:val="center"/>
                    <w:rPr>
                      <w:color w:val="002060"/>
                    </w:rPr>
                  </w:pPr>
                  <w:r w:rsidRPr="00480390">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D7BA97" w14:textId="77777777" w:rsidR="003F6327" w:rsidRPr="00480390" w:rsidRDefault="003F6327" w:rsidP="00303DC2">
                  <w:pPr>
                    <w:pStyle w:val="rowtabella0"/>
                    <w:jc w:val="center"/>
                    <w:rPr>
                      <w:color w:val="002060"/>
                    </w:rPr>
                  </w:pPr>
                  <w:r w:rsidRPr="00480390">
                    <w:rPr>
                      <w:color w:val="002060"/>
                    </w:rPr>
                    <w:t> </w:t>
                  </w:r>
                </w:p>
              </w:tc>
            </w:tr>
            <w:tr w:rsidR="003F6327" w:rsidRPr="00480390" w14:paraId="3AB96EF6"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E9133D" w14:textId="77777777" w:rsidR="003F6327" w:rsidRPr="00480390" w:rsidRDefault="003F6327" w:rsidP="00303DC2">
                  <w:pPr>
                    <w:pStyle w:val="rowtabella0"/>
                    <w:rPr>
                      <w:color w:val="002060"/>
                    </w:rPr>
                  </w:pPr>
                  <w:r w:rsidRPr="00480390">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93EEBE" w14:textId="77777777" w:rsidR="003F6327" w:rsidRPr="00480390" w:rsidRDefault="003F6327" w:rsidP="00303DC2">
                  <w:pPr>
                    <w:pStyle w:val="rowtabella0"/>
                    <w:rPr>
                      <w:color w:val="002060"/>
                    </w:rPr>
                  </w:pPr>
                  <w:r w:rsidRPr="00480390">
                    <w:rPr>
                      <w:color w:val="002060"/>
                    </w:rPr>
                    <w:t xml:space="preserve">- </w:t>
                  </w:r>
                  <w:proofErr w:type="gramStart"/>
                  <w:r w:rsidRPr="00480390">
                    <w:rPr>
                      <w:color w:val="002060"/>
                    </w:rPr>
                    <w:t>CITTA</w:t>
                  </w:r>
                  <w:proofErr w:type="gramEnd"/>
                  <w:r w:rsidRPr="00480390">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3AB1DC" w14:textId="77777777" w:rsidR="003F6327" w:rsidRPr="00480390" w:rsidRDefault="003F6327" w:rsidP="00303DC2">
                  <w:pPr>
                    <w:pStyle w:val="rowtabella0"/>
                    <w:jc w:val="center"/>
                    <w:rPr>
                      <w:color w:val="002060"/>
                    </w:rPr>
                  </w:pPr>
                  <w:r w:rsidRPr="00480390">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C61FA9" w14:textId="77777777" w:rsidR="003F6327" w:rsidRPr="00480390" w:rsidRDefault="003F6327" w:rsidP="00303DC2">
                  <w:pPr>
                    <w:pStyle w:val="rowtabella0"/>
                    <w:jc w:val="center"/>
                    <w:rPr>
                      <w:color w:val="002060"/>
                    </w:rPr>
                  </w:pPr>
                  <w:r w:rsidRPr="00480390">
                    <w:rPr>
                      <w:color w:val="002060"/>
                    </w:rPr>
                    <w:t> </w:t>
                  </w:r>
                </w:p>
              </w:tc>
            </w:tr>
            <w:tr w:rsidR="003F6327" w:rsidRPr="00480390" w14:paraId="1F755B17"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E2A1AA" w14:textId="77777777" w:rsidR="003F6327" w:rsidRPr="00480390" w:rsidRDefault="003F6327" w:rsidP="00303DC2">
                  <w:pPr>
                    <w:pStyle w:val="rowtabella0"/>
                    <w:rPr>
                      <w:color w:val="002060"/>
                    </w:rPr>
                  </w:pPr>
                  <w:r w:rsidRPr="00480390">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60EFD7" w14:textId="77777777" w:rsidR="003F6327" w:rsidRPr="00480390" w:rsidRDefault="003F6327" w:rsidP="00303DC2">
                  <w:pPr>
                    <w:pStyle w:val="rowtabella0"/>
                    <w:rPr>
                      <w:color w:val="002060"/>
                    </w:rPr>
                  </w:pPr>
                  <w:r w:rsidRPr="00480390">
                    <w:rPr>
                      <w:color w:val="002060"/>
                    </w:rPr>
                    <w:t>- CALCETTO NUMANA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DDF952" w14:textId="77777777" w:rsidR="003F6327" w:rsidRPr="00480390" w:rsidRDefault="003F6327" w:rsidP="00303DC2">
                  <w:pPr>
                    <w:pStyle w:val="rowtabella0"/>
                    <w:jc w:val="center"/>
                    <w:rPr>
                      <w:color w:val="002060"/>
                    </w:rPr>
                  </w:pPr>
                  <w:r w:rsidRPr="00480390">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B2C67D" w14:textId="77777777" w:rsidR="003F6327" w:rsidRPr="00480390" w:rsidRDefault="003F6327" w:rsidP="00303DC2">
                  <w:pPr>
                    <w:pStyle w:val="rowtabella0"/>
                    <w:jc w:val="center"/>
                    <w:rPr>
                      <w:color w:val="002060"/>
                    </w:rPr>
                  </w:pPr>
                  <w:r w:rsidRPr="00480390">
                    <w:rPr>
                      <w:color w:val="002060"/>
                    </w:rPr>
                    <w:t> </w:t>
                  </w:r>
                </w:p>
              </w:tc>
            </w:tr>
          </w:tbl>
          <w:p w14:paraId="7434453D" w14:textId="77777777" w:rsidR="003F6327" w:rsidRPr="00480390" w:rsidRDefault="003F6327" w:rsidP="00303DC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0B6D5778"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13BBC" w14:textId="77777777" w:rsidR="003F6327" w:rsidRPr="00480390" w:rsidRDefault="003F6327" w:rsidP="00303DC2">
                  <w:pPr>
                    <w:pStyle w:val="headertabella0"/>
                    <w:rPr>
                      <w:color w:val="002060"/>
                    </w:rPr>
                  </w:pPr>
                  <w:r w:rsidRPr="00480390">
                    <w:rPr>
                      <w:color w:val="002060"/>
                    </w:rPr>
                    <w:t>GIRONE B - 5 Giornata - A</w:t>
                  </w:r>
                </w:p>
              </w:tc>
            </w:tr>
            <w:tr w:rsidR="003F6327" w:rsidRPr="00480390" w14:paraId="44980559"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C14499" w14:textId="77777777" w:rsidR="003F6327" w:rsidRPr="00480390" w:rsidRDefault="003F6327" w:rsidP="00303DC2">
                  <w:pPr>
                    <w:pStyle w:val="rowtabella0"/>
                    <w:rPr>
                      <w:color w:val="002060"/>
                    </w:rPr>
                  </w:pPr>
                  <w:r w:rsidRPr="00480390">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718FA7" w14:textId="77777777" w:rsidR="003F6327" w:rsidRPr="00480390" w:rsidRDefault="003F6327" w:rsidP="00303DC2">
                  <w:pPr>
                    <w:pStyle w:val="rowtabella0"/>
                    <w:rPr>
                      <w:color w:val="002060"/>
                    </w:rPr>
                  </w:pPr>
                  <w:r w:rsidRPr="00480390">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A0CD11" w14:textId="77777777" w:rsidR="003F6327" w:rsidRPr="00480390" w:rsidRDefault="003F6327" w:rsidP="00303DC2">
                  <w:pPr>
                    <w:pStyle w:val="rowtabella0"/>
                    <w:jc w:val="center"/>
                    <w:rPr>
                      <w:color w:val="002060"/>
                    </w:rPr>
                  </w:pPr>
                  <w:r w:rsidRPr="00480390">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E7BF05" w14:textId="77777777" w:rsidR="003F6327" w:rsidRPr="00480390" w:rsidRDefault="003F6327" w:rsidP="00303DC2">
                  <w:pPr>
                    <w:pStyle w:val="rowtabella0"/>
                    <w:jc w:val="center"/>
                    <w:rPr>
                      <w:color w:val="002060"/>
                    </w:rPr>
                  </w:pPr>
                  <w:r w:rsidRPr="00480390">
                    <w:rPr>
                      <w:color w:val="002060"/>
                    </w:rPr>
                    <w:t> </w:t>
                  </w:r>
                </w:p>
              </w:tc>
            </w:tr>
            <w:tr w:rsidR="003F6327" w:rsidRPr="00480390" w14:paraId="2C228DAF"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11FBB4" w14:textId="77777777" w:rsidR="003F6327" w:rsidRPr="00480390" w:rsidRDefault="003F6327" w:rsidP="00303DC2">
                  <w:pPr>
                    <w:pStyle w:val="rowtabella0"/>
                    <w:rPr>
                      <w:color w:val="002060"/>
                    </w:rPr>
                  </w:pPr>
                  <w:r w:rsidRPr="00480390">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F1F019" w14:textId="77777777" w:rsidR="003F6327" w:rsidRPr="00480390" w:rsidRDefault="003F6327" w:rsidP="00303DC2">
                  <w:pPr>
                    <w:pStyle w:val="rowtabella0"/>
                    <w:rPr>
                      <w:color w:val="002060"/>
                    </w:rPr>
                  </w:pPr>
                  <w:r w:rsidRPr="00480390">
                    <w:rPr>
                      <w:color w:val="002060"/>
                    </w:rPr>
                    <w:t>- VIRTUS TEAM SOC.COOP.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94C268" w14:textId="77777777" w:rsidR="003F6327" w:rsidRPr="00480390" w:rsidRDefault="003F6327" w:rsidP="00303DC2">
                  <w:pPr>
                    <w:pStyle w:val="rowtabella0"/>
                    <w:jc w:val="center"/>
                    <w:rPr>
                      <w:color w:val="002060"/>
                    </w:rPr>
                  </w:pPr>
                  <w:r w:rsidRPr="00480390">
                    <w:rPr>
                      <w:color w:val="002060"/>
                    </w:rPr>
                    <w:t>7 - 10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F2C2A8" w14:textId="77777777" w:rsidR="003F6327" w:rsidRPr="00480390" w:rsidRDefault="003F6327" w:rsidP="00303DC2">
                  <w:pPr>
                    <w:pStyle w:val="rowtabella0"/>
                    <w:jc w:val="center"/>
                    <w:rPr>
                      <w:color w:val="002060"/>
                    </w:rPr>
                  </w:pPr>
                  <w:r w:rsidRPr="00480390">
                    <w:rPr>
                      <w:color w:val="002060"/>
                    </w:rPr>
                    <w:t> </w:t>
                  </w:r>
                </w:p>
              </w:tc>
            </w:tr>
            <w:tr w:rsidR="003F6327" w:rsidRPr="00480390" w14:paraId="30136732"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A246B8" w14:textId="77777777" w:rsidR="003F6327" w:rsidRPr="00480390" w:rsidRDefault="003F6327" w:rsidP="00303DC2">
                  <w:pPr>
                    <w:pStyle w:val="rowtabella0"/>
                    <w:rPr>
                      <w:color w:val="002060"/>
                    </w:rPr>
                  </w:pPr>
                  <w:r w:rsidRPr="00480390">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7FDA03" w14:textId="77777777" w:rsidR="003F6327" w:rsidRPr="00480390" w:rsidRDefault="003F6327" w:rsidP="00303DC2">
                  <w:pPr>
                    <w:pStyle w:val="rowtabella0"/>
                    <w:rPr>
                      <w:color w:val="002060"/>
                    </w:rPr>
                  </w:pPr>
                  <w:r w:rsidRPr="00480390">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DB5E68" w14:textId="77777777" w:rsidR="003F6327" w:rsidRPr="00480390" w:rsidRDefault="003F6327" w:rsidP="00303DC2">
                  <w:pPr>
                    <w:pStyle w:val="rowtabella0"/>
                    <w:jc w:val="center"/>
                    <w:rPr>
                      <w:color w:val="002060"/>
                    </w:rPr>
                  </w:pPr>
                  <w:r w:rsidRPr="00480390">
                    <w:rPr>
                      <w:color w:val="002060"/>
                    </w:rPr>
                    <w:t>11 - 5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C1BA42" w14:textId="77777777" w:rsidR="003F6327" w:rsidRPr="00480390" w:rsidRDefault="003F6327" w:rsidP="00303DC2">
                  <w:pPr>
                    <w:pStyle w:val="rowtabella0"/>
                    <w:jc w:val="center"/>
                    <w:rPr>
                      <w:color w:val="002060"/>
                    </w:rPr>
                  </w:pPr>
                  <w:r w:rsidRPr="00480390">
                    <w:rPr>
                      <w:color w:val="002060"/>
                    </w:rPr>
                    <w:t> </w:t>
                  </w:r>
                </w:p>
              </w:tc>
            </w:tr>
          </w:tbl>
          <w:p w14:paraId="736AAE52" w14:textId="77777777" w:rsidR="003F6327" w:rsidRPr="00480390" w:rsidRDefault="003F6327" w:rsidP="00303DC2">
            <w:pPr>
              <w:rPr>
                <w:color w:val="002060"/>
              </w:rPr>
            </w:pPr>
          </w:p>
        </w:tc>
      </w:tr>
    </w:tbl>
    <w:p w14:paraId="65743BFC" w14:textId="77777777" w:rsidR="003F6327" w:rsidRPr="00480390" w:rsidRDefault="003F6327" w:rsidP="003F6327">
      <w:pPr>
        <w:pStyle w:val="breakline"/>
        <w:divId w:val="527259509"/>
        <w:rPr>
          <w:rFonts w:eastAsiaTheme="minorEastAsia"/>
          <w:color w:val="002060"/>
        </w:rPr>
      </w:pPr>
    </w:p>
    <w:p w14:paraId="372E1A66" w14:textId="77777777" w:rsidR="003F6327" w:rsidRPr="00480390" w:rsidRDefault="003F6327" w:rsidP="003F6327">
      <w:pPr>
        <w:pStyle w:val="breakline"/>
        <w:divId w:val="527259509"/>
        <w:rPr>
          <w:color w:val="002060"/>
        </w:rPr>
      </w:pPr>
    </w:p>
    <w:p w14:paraId="7EB78B73" w14:textId="77777777" w:rsidR="003F6327" w:rsidRPr="00480390" w:rsidRDefault="003F6327" w:rsidP="003F6327">
      <w:pPr>
        <w:pStyle w:val="titoloprinc0"/>
        <w:divId w:val="527259509"/>
        <w:rPr>
          <w:color w:val="002060"/>
        </w:rPr>
      </w:pPr>
      <w:r w:rsidRPr="00480390">
        <w:rPr>
          <w:color w:val="002060"/>
        </w:rPr>
        <w:t>GIUDICE SPORTIVO</w:t>
      </w:r>
    </w:p>
    <w:p w14:paraId="626DB728" w14:textId="77777777" w:rsidR="003F6327" w:rsidRPr="00480390" w:rsidRDefault="003F6327" w:rsidP="003F6327">
      <w:pPr>
        <w:pStyle w:val="diffida"/>
        <w:divId w:val="527259509"/>
        <w:rPr>
          <w:color w:val="002060"/>
        </w:rPr>
      </w:pPr>
      <w:r w:rsidRPr="00480390">
        <w:rPr>
          <w:color w:val="002060"/>
        </w:rPr>
        <w:t>Il Giudice Sportivo Avv. Claudio Romagnoli, nella seduta del 17/11/2021, ha adottato le decisioni che di seguito integralmente si riportano:</w:t>
      </w:r>
    </w:p>
    <w:p w14:paraId="26186774" w14:textId="77777777" w:rsidR="003F6327" w:rsidRPr="00480390" w:rsidRDefault="003F6327" w:rsidP="003F6327">
      <w:pPr>
        <w:pStyle w:val="titolo10"/>
        <w:divId w:val="527259509"/>
        <w:rPr>
          <w:color w:val="002060"/>
        </w:rPr>
      </w:pPr>
      <w:r w:rsidRPr="00480390">
        <w:rPr>
          <w:color w:val="002060"/>
        </w:rPr>
        <w:t xml:space="preserve">GARE DEL 13/11/2021 </w:t>
      </w:r>
    </w:p>
    <w:p w14:paraId="11459287" w14:textId="77777777" w:rsidR="003F6327" w:rsidRPr="00480390" w:rsidRDefault="003F6327" w:rsidP="003F6327">
      <w:pPr>
        <w:pStyle w:val="titolo7a"/>
        <w:divId w:val="527259509"/>
        <w:rPr>
          <w:color w:val="002060"/>
        </w:rPr>
      </w:pPr>
      <w:r w:rsidRPr="00480390">
        <w:rPr>
          <w:color w:val="002060"/>
        </w:rPr>
        <w:t xml:space="preserve">PROVVEDIMENTI DISCIPLINARI </w:t>
      </w:r>
    </w:p>
    <w:p w14:paraId="3513002A" w14:textId="77777777" w:rsidR="003F6327" w:rsidRPr="00480390" w:rsidRDefault="003F6327" w:rsidP="003F6327">
      <w:pPr>
        <w:pStyle w:val="titolo7b0"/>
        <w:divId w:val="527259509"/>
        <w:rPr>
          <w:color w:val="002060"/>
        </w:rPr>
      </w:pPr>
      <w:r w:rsidRPr="00480390">
        <w:rPr>
          <w:color w:val="002060"/>
        </w:rPr>
        <w:t xml:space="preserve">In base alle risultanze degli atti ufficiali sono state deliberate le seguenti sanzioni disciplinari. </w:t>
      </w:r>
    </w:p>
    <w:p w14:paraId="34FA0ACC" w14:textId="77777777" w:rsidR="003F6327" w:rsidRPr="00480390" w:rsidRDefault="003F6327" w:rsidP="003F6327">
      <w:pPr>
        <w:pStyle w:val="titolo30"/>
        <w:divId w:val="527259509"/>
        <w:rPr>
          <w:color w:val="002060"/>
        </w:rPr>
      </w:pPr>
      <w:r w:rsidRPr="00480390">
        <w:rPr>
          <w:color w:val="002060"/>
        </w:rPr>
        <w:t xml:space="preserve">CALCIATORI ESPULSI </w:t>
      </w:r>
    </w:p>
    <w:p w14:paraId="777D0F25" w14:textId="77777777" w:rsidR="003F6327" w:rsidRPr="00480390" w:rsidRDefault="003F6327" w:rsidP="003F6327">
      <w:pPr>
        <w:pStyle w:val="titolo20"/>
        <w:divId w:val="527259509"/>
        <w:rPr>
          <w:color w:val="002060"/>
        </w:rPr>
      </w:pPr>
      <w:r w:rsidRPr="0048039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142E660F" w14:textId="77777777" w:rsidTr="003F6327">
        <w:trPr>
          <w:divId w:val="527259509"/>
        </w:trPr>
        <w:tc>
          <w:tcPr>
            <w:tcW w:w="2200" w:type="dxa"/>
            <w:tcMar>
              <w:top w:w="20" w:type="dxa"/>
              <w:left w:w="20" w:type="dxa"/>
              <w:bottom w:w="20" w:type="dxa"/>
              <w:right w:w="20" w:type="dxa"/>
            </w:tcMar>
            <w:vAlign w:val="center"/>
            <w:hideMark/>
          </w:tcPr>
          <w:p w14:paraId="13BAF2E2" w14:textId="77777777" w:rsidR="003F6327" w:rsidRPr="00480390" w:rsidRDefault="003F6327" w:rsidP="00303DC2">
            <w:pPr>
              <w:pStyle w:val="movimento"/>
              <w:rPr>
                <w:color w:val="002060"/>
              </w:rPr>
            </w:pPr>
            <w:r w:rsidRPr="00480390">
              <w:rPr>
                <w:color w:val="002060"/>
              </w:rPr>
              <w:t>RICCHITELLI TOMMASO</w:t>
            </w:r>
          </w:p>
        </w:tc>
        <w:tc>
          <w:tcPr>
            <w:tcW w:w="2200" w:type="dxa"/>
            <w:tcMar>
              <w:top w:w="20" w:type="dxa"/>
              <w:left w:w="20" w:type="dxa"/>
              <w:bottom w:w="20" w:type="dxa"/>
              <w:right w:w="20" w:type="dxa"/>
            </w:tcMar>
            <w:vAlign w:val="center"/>
            <w:hideMark/>
          </w:tcPr>
          <w:p w14:paraId="06048612" w14:textId="77777777" w:rsidR="003F6327" w:rsidRPr="00480390" w:rsidRDefault="003F6327" w:rsidP="00303DC2">
            <w:pPr>
              <w:pStyle w:val="movimento2"/>
              <w:rPr>
                <w:color w:val="002060"/>
              </w:rPr>
            </w:pPr>
            <w:r w:rsidRPr="00480390">
              <w:rPr>
                <w:color w:val="002060"/>
              </w:rPr>
              <w:t xml:space="preserve">(FIGHT BULLS CORRIDONIA) </w:t>
            </w:r>
          </w:p>
        </w:tc>
        <w:tc>
          <w:tcPr>
            <w:tcW w:w="800" w:type="dxa"/>
            <w:tcMar>
              <w:top w:w="20" w:type="dxa"/>
              <w:left w:w="20" w:type="dxa"/>
              <w:bottom w:w="20" w:type="dxa"/>
              <w:right w:w="20" w:type="dxa"/>
            </w:tcMar>
            <w:vAlign w:val="center"/>
            <w:hideMark/>
          </w:tcPr>
          <w:p w14:paraId="76981C54"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4483C0C5"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D8721F5" w14:textId="77777777" w:rsidR="003F6327" w:rsidRPr="00480390" w:rsidRDefault="003F6327" w:rsidP="00303DC2">
            <w:pPr>
              <w:pStyle w:val="movimento2"/>
              <w:rPr>
                <w:color w:val="002060"/>
              </w:rPr>
            </w:pPr>
            <w:r w:rsidRPr="00480390">
              <w:rPr>
                <w:color w:val="002060"/>
              </w:rPr>
              <w:t> </w:t>
            </w:r>
          </w:p>
        </w:tc>
      </w:tr>
    </w:tbl>
    <w:p w14:paraId="530E0DD0" w14:textId="77777777" w:rsidR="003F6327" w:rsidRPr="00480390" w:rsidRDefault="003F6327" w:rsidP="003F6327">
      <w:pPr>
        <w:pStyle w:val="titolo30"/>
        <w:divId w:val="527259509"/>
        <w:rPr>
          <w:rFonts w:eastAsiaTheme="minorEastAsia"/>
          <w:color w:val="002060"/>
        </w:rPr>
      </w:pPr>
      <w:r w:rsidRPr="00480390">
        <w:rPr>
          <w:color w:val="002060"/>
        </w:rPr>
        <w:t xml:space="preserve">CALCIATORI NON ESPULSI </w:t>
      </w:r>
    </w:p>
    <w:p w14:paraId="5D34BF86" w14:textId="77777777" w:rsidR="003F6327" w:rsidRPr="00480390" w:rsidRDefault="003F6327" w:rsidP="003F6327">
      <w:pPr>
        <w:pStyle w:val="titolo20"/>
        <w:divId w:val="527259509"/>
        <w:rPr>
          <w:color w:val="002060"/>
        </w:rPr>
      </w:pPr>
      <w:r w:rsidRPr="0048039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44ADFCA9" w14:textId="77777777" w:rsidTr="003F6327">
        <w:trPr>
          <w:divId w:val="527259509"/>
        </w:trPr>
        <w:tc>
          <w:tcPr>
            <w:tcW w:w="2200" w:type="dxa"/>
            <w:tcMar>
              <w:top w:w="20" w:type="dxa"/>
              <w:left w:w="20" w:type="dxa"/>
              <w:bottom w:w="20" w:type="dxa"/>
              <w:right w:w="20" w:type="dxa"/>
            </w:tcMar>
            <w:vAlign w:val="center"/>
            <w:hideMark/>
          </w:tcPr>
          <w:p w14:paraId="4BA46526" w14:textId="77777777" w:rsidR="003F6327" w:rsidRPr="00480390" w:rsidRDefault="003F6327" w:rsidP="00303DC2">
            <w:pPr>
              <w:pStyle w:val="movimento"/>
              <w:rPr>
                <w:color w:val="002060"/>
              </w:rPr>
            </w:pPr>
            <w:r w:rsidRPr="00480390">
              <w:rPr>
                <w:color w:val="002060"/>
              </w:rPr>
              <w:t>PIERMARIOLI MIRCO</w:t>
            </w:r>
          </w:p>
        </w:tc>
        <w:tc>
          <w:tcPr>
            <w:tcW w:w="2200" w:type="dxa"/>
            <w:tcMar>
              <w:top w:w="20" w:type="dxa"/>
              <w:left w:w="20" w:type="dxa"/>
              <w:bottom w:w="20" w:type="dxa"/>
              <w:right w:w="20" w:type="dxa"/>
            </w:tcMar>
            <w:vAlign w:val="center"/>
            <w:hideMark/>
          </w:tcPr>
          <w:p w14:paraId="7CC94B1A" w14:textId="77777777" w:rsidR="003F6327" w:rsidRPr="00480390" w:rsidRDefault="003F6327" w:rsidP="00303DC2">
            <w:pPr>
              <w:pStyle w:val="movimento2"/>
              <w:rPr>
                <w:color w:val="002060"/>
              </w:rPr>
            </w:pPr>
            <w:r w:rsidRPr="00480390">
              <w:rPr>
                <w:color w:val="002060"/>
              </w:rPr>
              <w:t>(</w:t>
            </w:r>
            <w:proofErr w:type="gramStart"/>
            <w:r w:rsidRPr="00480390">
              <w:rPr>
                <w:color w:val="002060"/>
              </w:rPr>
              <w:t>CITTA</w:t>
            </w:r>
            <w:proofErr w:type="gramEnd"/>
            <w:r w:rsidRPr="00480390">
              <w:rPr>
                <w:color w:val="002060"/>
              </w:rPr>
              <w:t xml:space="preserve"> DI OSTRA) </w:t>
            </w:r>
          </w:p>
        </w:tc>
        <w:tc>
          <w:tcPr>
            <w:tcW w:w="800" w:type="dxa"/>
            <w:tcMar>
              <w:top w:w="20" w:type="dxa"/>
              <w:left w:w="20" w:type="dxa"/>
              <w:bottom w:w="20" w:type="dxa"/>
              <w:right w:w="20" w:type="dxa"/>
            </w:tcMar>
            <w:vAlign w:val="center"/>
            <w:hideMark/>
          </w:tcPr>
          <w:p w14:paraId="51531EA7"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CCBD065" w14:textId="77777777" w:rsidR="003F6327" w:rsidRPr="00480390" w:rsidRDefault="003F6327" w:rsidP="00303DC2">
            <w:pPr>
              <w:pStyle w:val="movimento"/>
              <w:rPr>
                <w:color w:val="002060"/>
              </w:rPr>
            </w:pPr>
            <w:r w:rsidRPr="00480390">
              <w:rPr>
                <w:color w:val="002060"/>
              </w:rPr>
              <w:t>CECCARELLI MATTEO</w:t>
            </w:r>
          </w:p>
        </w:tc>
        <w:tc>
          <w:tcPr>
            <w:tcW w:w="2200" w:type="dxa"/>
            <w:tcMar>
              <w:top w:w="20" w:type="dxa"/>
              <w:left w:w="20" w:type="dxa"/>
              <w:bottom w:w="20" w:type="dxa"/>
              <w:right w:w="20" w:type="dxa"/>
            </w:tcMar>
            <w:vAlign w:val="center"/>
            <w:hideMark/>
          </w:tcPr>
          <w:p w14:paraId="3206A9D4" w14:textId="77777777" w:rsidR="003F6327" w:rsidRPr="00480390" w:rsidRDefault="003F6327" w:rsidP="00303DC2">
            <w:pPr>
              <w:pStyle w:val="movimento2"/>
              <w:rPr>
                <w:color w:val="002060"/>
              </w:rPr>
            </w:pPr>
            <w:r w:rsidRPr="00480390">
              <w:rPr>
                <w:color w:val="002060"/>
              </w:rPr>
              <w:t xml:space="preserve">(ITALSERVICE C5) </w:t>
            </w:r>
          </w:p>
        </w:tc>
      </w:tr>
      <w:tr w:rsidR="003F6327" w:rsidRPr="00480390" w14:paraId="20F249CE" w14:textId="77777777" w:rsidTr="003F6327">
        <w:trPr>
          <w:divId w:val="527259509"/>
        </w:trPr>
        <w:tc>
          <w:tcPr>
            <w:tcW w:w="2200" w:type="dxa"/>
            <w:tcMar>
              <w:top w:w="20" w:type="dxa"/>
              <w:left w:w="20" w:type="dxa"/>
              <w:bottom w:w="20" w:type="dxa"/>
              <w:right w:w="20" w:type="dxa"/>
            </w:tcMar>
            <w:vAlign w:val="center"/>
            <w:hideMark/>
          </w:tcPr>
          <w:p w14:paraId="61C2C6A5" w14:textId="77777777" w:rsidR="003F6327" w:rsidRPr="00480390" w:rsidRDefault="003F6327" w:rsidP="00303DC2">
            <w:pPr>
              <w:pStyle w:val="movimento"/>
              <w:rPr>
                <w:color w:val="002060"/>
              </w:rPr>
            </w:pPr>
            <w:r w:rsidRPr="00480390">
              <w:rPr>
                <w:color w:val="002060"/>
              </w:rPr>
              <w:t>PACINI FRANCESCO</w:t>
            </w:r>
          </w:p>
        </w:tc>
        <w:tc>
          <w:tcPr>
            <w:tcW w:w="2200" w:type="dxa"/>
            <w:tcMar>
              <w:top w:w="20" w:type="dxa"/>
              <w:left w:w="20" w:type="dxa"/>
              <w:bottom w:w="20" w:type="dxa"/>
              <w:right w:w="20" w:type="dxa"/>
            </w:tcMar>
            <w:vAlign w:val="center"/>
            <w:hideMark/>
          </w:tcPr>
          <w:p w14:paraId="084B8D53" w14:textId="77777777" w:rsidR="003F6327" w:rsidRPr="00480390" w:rsidRDefault="003F6327" w:rsidP="00303DC2">
            <w:pPr>
              <w:pStyle w:val="movimento2"/>
              <w:rPr>
                <w:color w:val="002060"/>
              </w:rPr>
            </w:pPr>
            <w:r w:rsidRPr="00480390">
              <w:rPr>
                <w:color w:val="002060"/>
              </w:rPr>
              <w:t xml:space="preserve">(ITALSERVICE C5) </w:t>
            </w:r>
          </w:p>
        </w:tc>
        <w:tc>
          <w:tcPr>
            <w:tcW w:w="800" w:type="dxa"/>
            <w:tcMar>
              <w:top w:w="20" w:type="dxa"/>
              <w:left w:w="20" w:type="dxa"/>
              <w:bottom w:w="20" w:type="dxa"/>
              <w:right w:w="20" w:type="dxa"/>
            </w:tcMar>
            <w:vAlign w:val="center"/>
            <w:hideMark/>
          </w:tcPr>
          <w:p w14:paraId="5579536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A81CE12"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0CB43BB" w14:textId="77777777" w:rsidR="003F6327" w:rsidRPr="00480390" w:rsidRDefault="003F6327" w:rsidP="00303DC2">
            <w:pPr>
              <w:pStyle w:val="movimento2"/>
              <w:rPr>
                <w:color w:val="002060"/>
              </w:rPr>
            </w:pPr>
            <w:r w:rsidRPr="00480390">
              <w:rPr>
                <w:color w:val="002060"/>
              </w:rPr>
              <w:t> </w:t>
            </w:r>
          </w:p>
        </w:tc>
      </w:tr>
    </w:tbl>
    <w:p w14:paraId="0A063AC2" w14:textId="77777777" w:rsidR="003F6327" w:rsidRPr="00480390" w:rsidRDefault="003F6327" w:rsidP="003F6327">
      <w:pPr>
        <w:pStyle w:val="titolo20"/>
        <w:divId w:val="527259509"/>
        <w:rPr>
          <w:rFonts w:eastAsiaTheme="minorEastAsia"/>
          <w:color w:val="002060"/>
        </w:rPr>
      </w:pPr>
      <w:r w:rsidRPr="0048039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5F43581D" w14:textId="77777777" w:rsidTr="003F6327">
        <w:trPr>
          <w:divId w:val="527259509"/>
        </w:trPr>
        <w:tc>
          <w:tcPr>
            <w:tcW w:w="2200" w:type="dxa"/>
            <w:tcMar>
              <w:top w:w="20" w:type="dxa"/>
              <w:left w:w="20" w:type="dxa"/>
              <w:bottom w:w="20" w:type="dxa"/>
              <w:right w:w="20" w:type="dxa"/>
            </w:tcMar>
            <w:vAlign w:val="center"/>
            <w:hideMark/>
          </w:tcPr>
          <w:p w14:paraId="2C08CC91" w14:textId="77777777" w:rsidR="003F6327" w:rsidRPr="00480390" w:rsidRDefault="003F6327" w:rsidP="00303DC2">
            <w:pPr>
              <w:pStyle w:val="movimento"/>
              <w:rPr>
                <w:color w:val="002060"/>
              </w:rPr>
            </w:pPr>
            <w:r w:rsidRPr="00480390">
              <w:rPr>
                <w:color w:val="002060"/>
              </w:rPr>
              <w:t>CICCARELLI LUIGI</w:t>
            </w:r>
          </w:p>
        </w:tc>
        <w:tc>
          <w:tcPr>
            <w:tcW w:w="2200" w:type="dxa"/>
            <w:tcMar>
              <w:top w:w="20" w:type="dxa"/>
              <w:left w:w="20" w:type="dxa"/>
              <w:bottom w:w="20" w:type="dxa"/>
              <w:right w:w="20" w:type="dxa"/>
            </w:tcMar>
            <w:vAlign w:val="center"/>
            <w:hideMark/>
          </w:tcPr>
          <w:p w14:paraId="689C90F8" w14:textId="77777777" w:rsidR="003F6327" w:rsidRPr="00480390" w:rsidRDefault="003F6327" w:rsidP="00303DC2">
            <w:pPr>
              <w:pStyle w:val="movimento2"/>
              <w:rPr>
                <w:color w:val="002060"/>
              </w:rPr>
            </w:pPr>
            <w:r w:rsidRPr="00480390">
              <w:rPr>
                <w:color w:val="002060"/>
              </w:rPr>
              <w:t xml:space="preserve">(REAL FABRIANO) </w:t>
            </w:r>
          </w:p>
        </w:tc>
        <w:tc>
          <w:tcPr>
            <w:tcW w:w="800" w:type="dxa"/>
            <w:tcMar>
              <w:top w:w="20" w:type="dxa"/>
              <w:left w:w="20" w:type="dxa"/>
              <w:bottom w:w="20" w:type="dxa"/>
              <w:right w:w="20" w:type="dxa"/>
            </w:tcMar>
            <w:vAlign w:val="center"/>
            <w:hideMark/>
          </w:tcPr>
          <w:p w14:paraId="59726012"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3DC748C" w14:textId="77777777" w:rsidR="003F6327" w:rsidRPr="00480390" w:rsidRDefault="003F6327" w:rsidP="00303DC2">
            <w:pPr>
              <w:pStyle w:val="movimento"/>
              <w:rPr>
                <w:color w:val="002060"/>
              </w:rPr>
            </w:pPr>
            <w:r w:rsidRPr="00480390">
              <w:rPr>
                <w:color w:val="002060"/>
              </w:rPr>
              <w:t>AGOUZAL ANWAR</w:t>
            </w:r>
          </w:p>
        </w:tc>
        <w:tc>
          <w:tcPr>
            <w:tcW w:w="2200" w:type="dxa"/>
            <w:tcMar>
              <w:top w:w="20" w:type="dxa"/>
              <w:left w:w="20" w:type="dxa"/>
              <w:bottom w:w="20" w:type="dxa"/>
              <w:right w:w="20" w:type="dxa"/>
            </w:tcMar>
            <w:vAlign w:val="center"/>
            <w:hideMark/>
          </w:tcPr>
          <w:p w14:paraId="0B6FE8D1" w14:textId="77777777" w:rsidR="003F6327" w:rsidRPr="00480390" w:rsidRDefault="003F6327" w:rsidP="00303DC2">
            <w:pPr>
              <w:pStyle w:val="movimento2"/>
              <w:rPr>
                <w:color w:val="002060"/>
              </w:rPr>
            </w:pPr>
            <w:r w:rsidRPr="00480390">
              <w:rPr>
                <w:color w:val="002060"/>
              </w:rPr>
              <w:t xml:space="preserve">(SPECIAL ONE SPORTING CLUB) </w:t>
            </w:r>
          </w:p>
        </w:tc>
      </w:tr>
      <w:tr w:rsidR="003F6327" w:rsidRPr="00480390" w14:paraId="33639D65" w14:textId="77777777" w:rsidTr="003F6327">
        <w:trPr>
          <w:divId w:val="527259509"/>
        </w:trPr>
        <w:tc>
          <w:tcPr>
            <w:tcW w:w="2200" w:type="dxa"/>
            <w:tcMar>
              <w:top w:w="20" w:type="dxa"/>
              <w:left w:w="20" w:type="dxa"/>
              <w:bottom w:w="20" w:type="dxa"/>
              <w:right w:w="20" w:type="dxa"/>
            </w:tcMar>
            <w:vAlign w:val="center"/>
            <w:hideMark/>
          </w:tcPr>
          <w:p w14:paraId="35984799" w14:textId="77777777" w:rsidR="003F6327" w:rsidRPr="00480390" w:rsidRDefault="003F6327" w:rsidP="00303DC2">
            <w:pPr>
              <w:pStyle w:val="movimento"/>
              <w:rPr>
                <w:color w:val="002060"/>
              </w:rPr>
            </w:pPr>
            <w:r w:rsidRPr="00480390">
              <w:rPr>
                <w:color w:val="002060"/>
              </w:rPr>
              <w:t>LUCARELLI LUDOVICO</w:t>
            </w:r>
          </w:p>
        </w:tc>
        <w:tc>
          <w:tcPr>
            <w:tcW w:w="2200" w:type="dxa"/>
            <w:tcMar>
              <w:top w:w="20" w:type="dxa"/>
              <w:left w:w="20" w:type="dxa"/>
              <w:bottom w:w="20" w:type="dxa"/>
              <w:right w:w="20" w:type="dxa"/>
            </w:tcMar>
            <w:vAlign w:val="center"/>
            <w:hideMark/>
          </w:tcPr>
          <w:p w14:paraId="2DFF841C" w14:textId="77777777" w:rsidR="003F6327" w:rsidRPr="00480390" w:rsidRDefault="003F6327" w:rsidP="00303DC2">
            <w:pPr>
              <w:pStyle w:val="movimento2"/>
              <w:rPr>
                <w:color w:val="002060"/>
              </w:rPr>
            </w:pPr>
            <w:r w:rsidRPr="00480390">
              <w:rPr>
                <w:color w:val="002060"/>
              </w:rPr>
              <w:t xml:space="preserve">(SPECIAL ONE SPORTING CLUB) </w:t>
            </w:r>
          </w:p>
        </w:tc>
        <w:tc>
          <w:tcPr>
            <w:tcW w:w="800" w:type="dxa"/>
            <w:tcMar>
              <w:top w:w="20" w:type="dxa"/>
              <w:left w:w="20" w:type="dxa"/>
              <w:bottom w:w="20" w:type="dxa"/>
              <w:right w:w="20" w:type="dxa"/>
            </w:tcMar>
            <w:vAlign w:val="center"/>
            <w:hideMark/>
          </w:tcPr>
          <w:p w14:paraId="3E7C039C"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6A33E8E" w14:textId="77777777" w:rsidR="003F6327" w:rsidRPr="00480390" w:rsidRDefault="003F6327" w:rsidP="00303DC2">
            <w:pPr>
              <w:pStyle w:val="movimento"/>
              <w:rPr>
                <w:color w:val="002060"/>
              </w:rPr>
            </w:pPr>
            <w:r w:rsidRPr="00480390">
              <w:rPr>
                <w:color w:val="002060"/>
              </w:rPr>
              <w:t>MINUTOLO GIOVANNI</w:t>
            </w:r>
          </w:p>
        </w:tc>
        <w:tc>
          <w:tcPr>
            <w:tcW w:w="2200" w:type="dxa"/>
            <w:tcMar>
              <w:top w:w="20" w:type="dxa"/>
              <w:left w:w="20" w:type="dxa"/>
              <w:bottom w:w="20" w:type="dxa"/>
              <w:right w:w="20" w:type="dxa"/>
            </w:tcMar>
            <w:vAlign w:val="center"/>
            <w:hideMark/>
          </w:tcPr>
          <w:p w14:paraId="2FA3A0FC" w14:textId="77777777" w:rsidR="003F6327" w:rsidRPr="00480390" w:rsidRDefault="003F6327" w:rsidP="00303DC2">
            <w:pPr>
              <w:pStyle w:val="movimento2"/>
              <w:rPr>
                <w:color w:val="002060"/>
              </w:rPr>
            </w:pPr>
            <w:r w:rsidRPr="00480390">
              <w:rPr>
                <w:color w:val="002060"/>
              </w:rPr>
              <w:t xml:space="preserve">(VIRTUS TEAM SOC.COOP.) </w:t>
            </w:r>
          </w:p>
        </w:tc>
      </w:tr>
    </w:tbl>
    <w:p w14:paraId="0F99E7DD" w14:textId="77777777" w:rsidR="003F6327" w:rsidRPr="00A070F8" w:rsidRDefault="003F6327" w:rsidP="003F6327">
      <w:pPr>
        <w:ind w:left="4956"/>
        <w:divId w:val="527259509"/>
        <w:rPr>
          <w:rFonts w:ascii="Arial" w:hAnsi="Arial" w:cs="Arial"/>
          <w:noProof/>
          <w:color w:val="002060"/>
          <w:sz w:val="22"/>
          <w:szCs w:val="22"/>
        </w:rPr>
      </w:pPr>
      <w:r w:rsidRPr="00A070F8">
        <w:rPr>
          <w:rFonts w:ascii="Arial" w:hAnsi="Arial" w:cs="Arial"/>
          <w:noProof/>
          <w:color w:val="002060"/>
          <w:sz w:val="22"/>
          <w:szCs w:val="22"/>
        </w:rPr>
        <w:lastRenderedPageBreak/>
        <w:t>F.to IL GIUDICE SPORTIVO</w:t>
      </w:r>
    </w:p>
    <w:p w14:paraId="1E60B74B" w14:textId="77777777" w:rsidR="003F6327" w:rsidRPr="00A070F8" w:rsidRDefault="003F6327" w:rsidP="003F632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7F647FF3" w14:textId="77777777" w:rsidR="003F6327" w:rsidRPr="00480390" w:rsidRDefault="003F6327" w:rsidP="003F6327">
      <w:pPr>
        <w:pStyle w:val="breakline"/>
        <w:divId w:val="527259509"/>
        <w:rPr>
          <w:rFonts w:eastAsiaTheme="minorEastAsia"/>
          <w:color w:val="002060"/>
        </w:rPr>
      </w:pPr>
    </w:p>
    <w:p w14:paraId="4D8D86F6" w14:textId="77777777" w:rsidR="003F6327" w:rsidRPr="00480390" w:rsidRDefault="003F6327" w:rsidP="003F6327">
      <w:pPr>
        <w:pStyle w:val="titoloprinc0"/>
        <w:divId w:val="527259509"/>
        <w:rPr>
          <w:color w:val="002060"/>
        </w:rPr>
      </w:pPr>
      <w:r w:rsidRPr="00480390">
        <w:rPr>
          <w:color w:val="002060"/>
        </w:rPr>
        <w:t>CLASSIFICA</w:t>
      </w:r>
    </w:p>
    <w:p w14:paraId="497F649B" w14:textId="77777777" w:rsidR="003F6327" w:rsidRPr="00480390" w:rsidRDefault="003F6327" w:rsidP="003F6327">
      <w:pPr>
        <w:pStyle w:val="breakline"/>
        <w:divId w:val="527259509"/>
        <w:rPr>
          <w:color w:val="002060"/>
        </w:rPr>
      </w:pPr>
    </w:p>
    <w:p w14:paraId="374374F6" w14:textId="77777777" w:rsidR="003F6327" w:rsidRPr="00480390" w:rsidRDefault="003F6327" w:rsidP="003F6327">
      <w:pPr>
        <w:pStyle w:val="breakline"/>
        <w:divId w:val="527259509"/>
        <w:rPr>
          <w:color w:val="002060"/>
        </w:rPr>
      </w:pPr>
    </w:p>
    <w:p w14:paraId="31EAD55D" w14:textId="77777777" w:rsidR="003F6327" w:rsidRPr="00480390" w:rsidRDefault="003F6327" w:rsidP="003F6327">
      <w:pPr>
        <w:pStyle w:val="sottotitolocampionato10"/>
        <w:divId w:val="527259509"/>
        <w:rPr>
          <w:color w:val="002060"/>
        </w:rPr>
      </w:pPr>
      <w:r w:rsidRPr="0048039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32B6EA9F"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81C04"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78703"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37BD1"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1F92F"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16E71"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6D43E"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93DA5"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EA4CE"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53FB7"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A10E5" w14:textId="77777777" w:rsidR="003F6327" w:rsidRPr="00480390" w:rsidRDefault="003F6327" w:rsidP="00303DC2">
            <w:pPr>
              <w:pStyle w:val="headertabella0"/>
              <w:rPr>
                <w:color w:val="002060"/>
              </w:rPr>
            </w:pPr>
            <w:r w:rsidRPr="00480390">
              <w:rPr>
                <w:color w:val="002060"/>
              </w:rPr>
              <w:t>PE</w:t>
            </w:r>
          </w:p>
        </w:tc>
      </w:tr>
      <w:tr w:rsidR="003F6327" w:rsidRPr="00480390" w14:paraId="42E2E306"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53AFE7" w14:textId="77777777" w:rsidR="003F6327" w:rsidRPr="00480390" w:rsidRDefault="003F6327" w:rsidP="00303DC2">
            <w:pPr>
              <w:pStyle w:val="rowtabella0"/>
              <w:rPr>
                <w:color w:val="002060"/>
              </w:rPr>
            </w:pPr>
            <w:r w:rsidRPr="0048039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FF819"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DC65A"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F3A6C"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0FEE6"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FAA33"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14EE8"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CCEBC"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3BB78"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BB4C7" w14:textId="77777777" w:rsidR="003F6327" w:rsidRPr="00480390" w:rsidRDefault="003F6327" w:rsidP="00303DC2">
            <w:pPr>
              <w:pStyle w:val="rowtabella0"/>
              <w:jc w:val="center"/>
              <w:rPr>
                <w:color w:val="002060"/>
              </w:rPr>
            </w:pPr>
            <w:r w:rsidRPr="00480390">
              <w:rPr>
                <w:color w:val="002060"/>
              </w:rPr>
              <w:t>0</w:t>
            </w:r>
          </w:p>
        </w:tc>
      </w:tr>
      <w:tr w:rsidR="003F6327" w:rsidRPr="00480390" w14:paraId="3618D545"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2C47E1" w14:textId="77777777" w:rsidR="003F6327" w:rsidRPr="00480390" w:rsidRDefault="003F6327" w:rsidP="00303DC2">
            <w:pPr>
              <w:pStyle w:val="rowtabella0"/>
              <w:rPr>
                <w:color w:val="002060"/>
              </w:rPr>
            </w:pPr>
            <w:r w:rsidRPr="00480390">
              <w:rPr>
                <w:color w:val="002060"/>
              </w:rPr>
              <w:t xml:space="preserve">A.S.D. </w:t>
            </w:r>
            <w:proofErr w:type="gramStart"/>
            <w:r w:rsidRPr="00480390">
              <w:rPr>
                <w:color w:val="002060"/>
              </w:rPr>
              <w:t>CITTA</w:t>
            </w:r>
            <w:proofErr w:type="gramEnd"/>
            <w:r w:rsidRPr="00480390">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E4F63"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88233"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7B452"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D86CD"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95E95"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E5A7C" w14:textId="77777777" w:rsidR="003F6327" w:rsidRPr="00480390" w:rsidRDefault="003F6327" w:rsidP="00303DC2">
            <w:pPr>
              <w:pStyle w:val="rowtabella0"/>
              <w:jc w:val="center"/>
              <w:rPr>
                <w:color w:val="002060"/>
              </w:rPr>
            </w:pPr>
            <w:r w:rsidRPr="0048039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23785"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88F15"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5E117" w14:textId="77777777" w:rsidR="003F6327" w:rsidRPr="00480390" w:rsidRDefault="003F6327" w:rsidP="00303DC2">
            <w:pPr>
              <w:pStyle w:val="rowtabella0"/>
              <w:jc w:val="center"/>
              <w:rPr>
                <w:color w:val="002060"/>
              </w:rPr>
            </w:pPr>
            <w:r w:rsidRPr="00480390">
              <w:rPr>
                <w:color w:val="002060"/>
              </w:rPr>
              <w:t>0</w:t>
            </w:r>
          </w:p>
        </w:tc>
      </w:tr>
      <w:tr w:rsidR="003F6327" w:rsidRPr="00480390" w14:paraId="7F57DD04"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BA8E75" w14:textId="77777777" w:rsidR="003F6327" w:rsidRPr="00480390" w:rsidRDefault="003F6327" w:rsidP="00303DC2">
            <w:pPr>
              <w:pStyle w:val="rowtabella0"/>
              <w:rPr>
                <w:color w:val="002060"/>
              </w:rPr>
            </w:pPr>
            <w:r w:rsidRPr="0048039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808E8"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A5D0F"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0EBCE"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31248"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122D5"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21494"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C4B61"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4AB5E" w14:textId="77777777" w:rsidR="003F6327" w:rsidRPr="00480390" w:rsidRDefault="003F6327" w:rsidP="00303DC2">
            <w:pPr>
              <w:pStyle w:val="rowtabella0"/>
              <w:jc w:val="center"/>
              <w:rPr>
                <w:color w:val="002060"/>
              </w:rPr>
            </w:pPr>
            <w:r w:rsidRPr="004803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F1AE6" w14:textId="77777777" w:rsidR="003F6327" w:rsidRPr="00480390" w:rsidRDefault="003F6327" w:rsidP="00303DC2">
            <w:pPr>
              <w:pStyle w:val="rowtabella0"/>
              <w:jc w:val="center"/>
              <w:rPr>
                <w:color w:val="002060"/>
              </w:rPr>
            </w:pPr>
            <w:r w:rsidRPr="00480390">
              <w:rPr>
                <w:color w:val="002060"/>
              </w:rPr>
              <w:t>0</w:t>
            </w:r>
          </w:p>
        </w:tc>
      </w:tr>
      <w:tr w:rsidR="003F6327" w:rsidRPr="00480390" w14:paraId="365FC437"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C6DF35" w14:textId="77777777" w:rsidR="003F6327" w:rsidRPr="00480390" w:rsidRDefault="003F6327" w:rsidP="00303DC2">
            <w:pPr>
              <w:pStyle w:val="rowtabella0"/>
              <w:rPr>
                <w:color w:val="002060"/>
              </w:rPr>
            </w:pPr>
            <w:r w:rsidRPr="00480390">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DDEBA"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663AF"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AE972"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8F15"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01337"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DDEC0"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74750" w14:textId="77777777" w:rsidR="003F6327" w:rsidRPr="00480390" w:rsidRDefault="003F6327" w:rsidP="00303DC2">
            <w:pPr>
              <w:pStyle w:val="rowtabella0"/>
              <w:jc w:val="center"/>
              <w:rPr>
                <w:color w:val="002060"/>
              </w:rPr>
            </w:pPr>
            <w:r w:rsidRPr="004803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7A08E"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72EEB" w14:textId="77777777" w:rsidR="003F6327" w:rsidRPr="00480390" w:rsidRDefault="003F6327" w:rsidP="00303DC2">
            <w:pPr>
              <w:pStyle w:val="rowtabella0"/>
              <w:jc w:val="center"/>
              <w:rPr>
                <w:color w:val="002060"/>
              </w:rPr>
            </w:pPr>
            <w:r w:rsidRPr="00480390">
              <w:rPr>
                <w:color w:val="002060"/>
              </w:rPr>
              <w:t>0</w:t>
            </w:r>
          </w:p>
        </w:tc>
      </w:tr>
      <w:tr w:rsidR="003F6327" w:rsidRPr="00480390" w14:paraId="7AAD2B7D"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F73977" w14:textId="77777777" w:rsidR="003F6327" w:rsidRPr="00480390" w:rsidRDefault="003F6327" w:rsidP="00303DC2">
            <w:pPr>
              <w:pStyle w:val="rowtabella0"/>
              <w:rPr>
                <w:color w:val="002060"/>
              </w:rPr>
            </w:pPr>
            <w:r w:rsidRPr="00480390">
              <w:rPr>
                <w:color w:val="002060"/>
              </w:rPr>
              <w:t xml:space="preserve">G.S. AUDAX 1970 </w:t>
            </w:r>
            <w:proofErr w:type="gramStart"/>
            <w:r w:rsidRPr="00480390">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448A6"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3C78B"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B0507"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C95D0"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C3637"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893CD"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B05AC" w14:textId="77777777" w:rsidR="003F6327" w:rsidRPr="00480390" w:rsidRDefault="003F6327" w:rsidP="00303DC2">
            <w:pPr>
              <w:pStyle w:val="rowtabella0"/>
              <w:jc w:val="center"/>
              <w:rPr>
                <w:color w:val="002060"/>
              </w:rPr>
            </w:pPr>
            <w:r w:rsidRPr="004803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58E66"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49CB9" w14:textId="77777777" w:rsidR="003F6327" w:rsidRPr="00480390" w:rsidRDefault="003F6327" w:rsidP="00303DC2">
            <w:pPr>
              <w:pStyle w:val="rowtabella0"/>
              <w:jc w:val="center"/>
              <w:rPr>
                <w:color w:val="002060"/>
              </w:rPr>
            </w:pPr>
            <w:r w:rsidRPr="00480390">
              <w:rPr>
                <w:color w:val="002060"/>
              </w:rPr>
              <w:t>0</w:t>
            </w:r>
          </w:p>
        </w:tc>
      </w:tr>
      <w:tr w:rsidR="003F6327" w:rsidRPr="00480390" w14:paraId="49C9135E"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6A59C9" w14:textId="77777777" w:rsidR="003F6327" w:rsidRPr="00480390" w:rsidRDefault="003F6327" w:rsidP="00303DC2">
            <w:pPr>
              <w:pStyle w:val="rowtabella0"/>
              <w:rPr>
                <w:color w:val="002060"/>
              </w:rPr>
            </w:pPr>
            <w:r w:rsidRPr="00480390">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36C21"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80E58"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B3696"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9F2A2"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DF808"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13A2C"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1A025"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99670" w14:textId="77777777" w:rsidR="003F6327" w:rsidRPr="00480390" w:rsidRDefault="003F6327" w:rsidP="00303DC2">
            <w:pPr>
              <w:pStyle w:val="rowtabella0"/>
              <w:jc w:val="center"/>
              <w:rPr>
                <w:color w:val="002060"/>
              </w:rPr>
            </w:pPr>
            <w:r w:rsidRPr="004803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D2F36" w14:textId="77777777" w:rsidR="003F6327" w:rsidRPr="00480390" w:rsidRDefault="003F6327" w:rsidP="00303DC2">
            <w:pPr>
              <w:pStyle w:val="rowtabella0"/>
              <w:jc w:val="center"/>
              <w:rPr>
                <w:color w:val="002060"/>
              </w:rPr>
            </w:pPr>
            <w:r w:rsidRPr="00480390">
              <w:rPr>
                <w:color w:val="002060"/>
              </w:rPr>
              <w:t>0</w:t>
            </w:r>
          </w:p>
        </w:tc>
      </w:tr>
      <w:tr w:rsidR="003F6327" w:rsidRPr="00480390" w14:paraId="4AAE6B5E"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F8D471" w14:textId="77777777" w:rsidR="003F6327" w:rsidRPr="00480390" w:rsidRDefault="003F6327" w:rsidP="00303DC2">
            <w:pPr>
              <w:pStyle w:val="rowtabella0"/>
              <w:rPr>
                <w:color w:val="002060"/>
              </w:rPr>
            </w:pPr>
            <w:r w:rsidRPr="00480390">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ABDFC"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7123D"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36FA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F1AB2"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002BA"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59CD8"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EED4D" w14:textId="77777777" w:rsidR="003F6327" w:rsidRPr="00480390" w:rsidRDefault="003F6327" w:rsidP="00303DC2">
            <w:pPr>
              <w:pStyle w:val="rowtabella0"/>
              <w:jc w:val="center"/>
              <w:rPr>
                <w:color w:val="002060"/>
              </w:rPr>
            </w:pPr>
            <w:r w:rsidRPr="0048039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26CEE"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9A4A6" w14:textId="77777777" w:rsidR="003F6327" w:rsidRPr="00480390" w:rsidRDefault="003F6327" w:rsidP="00303DC2">
            <w:pPr>
              <w:pStyle w:val="rowtabella0"/>
              <w:jc w:val="center"/>
              <w:rPr>
                <w:color w:val="002060"/>
              </w:rPr>
            </w:pPr>
            <w:r w:rsidRPr="00480390">
              <w:rPr>
                <w:color w:val="002060"/>
              </w:rPr>
              <w:t>0</w:t>
            </w:r>
          </w:p>
        </w:tc>
      </w:tr>
    </w:tbl>
    <w:p w14:paraId="2059C0C1" w14:textId="77777777" w:rsidR="003F6327" w:rsidRPr="00480390" w:rsidRDefault="003F6327" w:rsidP="003F6327">
      <w:pPr>
        <w:pStyle w:val="breakline"/>
        <w:divId w:val="527259509"/>
        <w:rPr>
          <w:rFonts w:eastAsiaTheme="minorEastAsia"/>
          <w:color w:val="002060"/>
        </w:rPr>
      </w:pPr>
    </w:p>
    <w:p w14:paraId="2E446A28" w14:textId="77777777" w:rsidR="003F6327" w:rsidRPr="00480390" w:rsidRDefault="003F6327" w:rsidP="003F6327">
      <w:pPr>
        <w:pStyle w:val="breakline"/>
        <w:divId w:val="527259509"/>
        <w:rPr>
          <w:color w:val="002060"/>
        </w:rPr>
      </w:pPr>
    </w:p>
    <w:p w14:paraId="11A9434C" w14:textId="77777777" w:rsidR="003F6327" w:rsidRPr="00480390" w:rsidRDefault="003F6327" w:rsidP="003F6327">
      <w:pPr>
        <w:pStyle w:val="sottotitolocampionato10"/>
        <w:divId w:val="527259509"/>
        <w:rPr>
          <w:color w:val="002060"/>
        </w:rPr>
      </w:pPr>
      <w:r w:rsidRPr="0048039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7993EA84"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76805"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E3E23"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2B900"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0319C"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BE3D9"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0BBD3"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245C7"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B98A5"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BB202"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8B5D2" w14:textId="77777777" w:rsidR="003F6327" w:rsidRPr="00480390" w:rsidRDefault="003F6327" w:rsidP="00303DC2">
            <w:pPr>
              <w:pStyle w:val="headertabella0"/>
              <w:rPr>
                <w:color w:val="002060"/>
              </w:rPr>
            </w:pPr>
            <w:r w:rsidRPr="00480390">
              <w:rPr>
                <w:color w:val="002060"/>
              </w:rPr>
              <w:t>PE</w:t>
            </w:r>
          </w:p>
        </w:tc>
      </w:tr>
      <w:tr w:rsidR="003F6327" w:rsidRPr="00480390" w14:paraId="68956D36"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98B0C1" w14:textId="77777777" w:rsidR="003F6327" w:rsidRPr="00480390" w:rsidRDefault="003F6327" w:rsidP="00303DC2">
            <w:pPr>
              <w:pStyle w:val="rowtabella0"/>
              <w:rPr>
                <w:color w:val="002060"/>
              </w:rPr>
            </w:pPr>
            <w:r w:rsidRPr="00480390">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1BE0C"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49559"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239A4"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A3F44"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9E2C2"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CD1CA" w14:textId="77777777" w:rsidR="003F6327" w:rsidRPr="00480390" w:rsidRDefault="003F6327" w:rsidP="00303DC2">
            <w:pPr>
              <w:pStyle w:val="rowtabella0"/>
              <w:jc w:val="center"/>
              <w:rPr>
                <w:color w:val="002060"/>
              </w:rPr>
            </w:pPr>
            <w:r w:rsidRPr="0048039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91DC1"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765BC"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690FF" w14:textId="77777777" w:rsidR="003F6327" w:rsidRPr="00480390" w:rsidRDefault="003F6327" w:rsidP="00303DC2">
            <w:pPr>
              <w:pStyle w:val="rowtabella0"/>
              <w:jc w:val="center"/>
              <w:rPr>
                <w:color w:val="002060"/>
              </w:rPr>
            </w:pPr>
            <w:r w:rsidRPr="00480390">
              <w:rPr>
                <w:color w:val="002060"/>
              </w:rPr>
              <w:t>0</w:t>
            </w:r>
          </w:p>
        </w:tc>
      </w:tr>
      <w:tr w:rsidR="003F6327" w:rsidRPr="00480390" w14:paraId="0055DD31"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8BA402" w14:textId="77777777" w:rsidR="003F6327" w:rsidRPr="00480390" w:rsidRDefault="003F6327" w:rsidP="00303DC2">
            <w:pPr>
              <w:pStyle w:val="rowtabella0"/>
              <w:rPr>
                <w:color w:val="002060"/>
              </w:rPr>
            </w:pPr>
            <w:r w:rsidRPr="0048039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FB013"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2B075"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82D07"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44C0D"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6456B"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20AA4"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F0E37"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14F9C"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808C9" w14:textId="77777777" w:rsidR="003F6327" w:rsidRPr="00480390" w:rsidRDefault="003F6327" w:rsidP="00303DC2">
            <w:pPr>
              <w:pStyle w:val="rowtabella0"/>
              <w:jc w:val="center"/>
              <w:rPr>
                <w:color w:val="002060"/>
              </w:rPr>
            </w:pPr>
            <w:r w:rsidRPr="00480390">
              <w:rPr>
                <w:color w:val="002060"/>
              </w:rPr>
              <w:t>0</w:t>
            </w:r>
          </w:p>
        </w:tc>
      </w:tr>
      <w:tr w:rsidR="003F6327" w:rsidRPr="00480390" w14:paraId="57332D10"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134FED" w14:textId="77777777" w:rsidR="003F6327" w:rsidRPr="00480390" w:rsidRDefault="003F6327" w:rsidP="00303DC2">
            <w:pPr>
              <w:pStyle w:val="rowtabella0"/>
              <w:rPr>
                <w:color w:val="002060"/>
              </w:rPr>
            </w:pPr>
            <w:r w:rsidRPr="00480390">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E40F7"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F3458"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81478"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62D3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166DA"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3AB2A"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A2860"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BB49A"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C6DF5" w14:textId="77777777" w:rsidR="003F6327" w:rsidRPr="00480390" w:rsidRDefault="003F6327" w:rsidP="00303DC2">
            <w:pPr>
              <w:pStyle w:val="rowtabella0"/>
              <w:jc w:val="center"/>
              <w:rPr>
                <w:color w:val="002060"/>
              </w:rPr>
            </w:pPr>
            <w:r w:rsidRPr="00480390">
              <w:rPr>
                <w:color w:val="002060"/>
              </w:rPr>
              <w:t>0</w:t>
            </w:r>
          </w:p>
        </w:tc>
      </w:tr>
      <w:tr w:rsidR="003F6327" w:rsidRPr="00480390" w14:paraId="3D2B1332"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54AF94" w14:textId="77777777" w:rsidR="003F6327" w:rsidRPr="00480390" w:rsidRDefault="003F6327" w:rsidP="00303DC2">
            <w:pPr>
              <w:pStyle w:val="rowtabella0"/>
              <w:rPr>
                <w:color w:val="002060"/>
              </w:rPr>
            </w:pPr>
            <w:r w:rsidRPr="00480390">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0A8C5"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7458A"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38CE8"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18EF4"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5E50E"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12FB0"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F5878"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1ABCA"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84711" w14:textId="77777777" w:rsidR="003F6327" w:rsidRPr="00480390" w:rsidRDefault="003F6327" w:rsidP="00303DC2">
            <w:pPr>
              <w:pStyle w:val="rowtabella0"/>
              <w:jc w:val="center"/>
              <w:rPr>
                <w:color w:val="002060"/>
              </w:rPr>
            </w:pPr>
            <w:r w:rsidRPr="00480390">
              <w:rPr>
                <w:color w:val="002060"/>
              </w:rPr>
              <w:t>0</w:t>
            </w:r>
          </w:p>
        </w:tc>
      </w:tr>
      <w:tr w:rsidR="003F6327" w:rsidRPr="00480390" w14:paraId="415C39DF"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8C2B99" w14:textId="77777777" w:rsidR="003F6327" w:rsidRPr="00480390" w:rsidRDefault="003F6327" w:rsidP="00303DC2">
            <w:pPr>
              <w:pStyle w:val="rowtabella0"/>
              <w:rPr>
                <w:color w:val="002060"/>
              </w:rPr>
            </w:pPr>
            <w:r w:rsidRPr="0048039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15C87"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79FFA"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11A41"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900AF"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C27F1"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537D2" w14:textId="77777777" w:rsidR="003F6327" w:rsidRPr="00480390" w:rsidRDefault="003F6327" w:rsidP="00303DC2">
            <w:pPr>
              <w:pStyle w:val="rowtabella0"/>
              <w:jc w:val="center"/>
              <w:rPr>
                <w:color w:val="002060"/>
              </w:rPr>
            </w:pPr>
            <w:r w:rsidRPr="004803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B4304" w14:textId="77777777" w:rsidR="003F6327" w:rsidRPr="00480390" w:rsidRDefault="003F6327" w:rsidP="00303DC2">
            <w:pPr>
              <w:pStyle w:val="rowtabella0"/>
              <w:jc w:val="center"/>
              <w:rPr>
                <w:color w:val="002060"/>
              </w:rPr>
            </w:pPr>
            <w:r w:rsidRPr="004803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6AE1F"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2A18B" w14:textId="77777777" w:rsidR="003F6327" w:rsidRPr="00480390" w:rsidRDefault="003F6327" w:rsidP="00303DC2">
            <w:pPr>
              <w:pStyle w:val="rowtabella0"/>
              <w:jc w:val="center"/>
              <w:rPr>
                <w:color w:val="002060"/>
              </w:rPr>
            </w:pPr>
            <w:r w:rsidRPr="00480390">
              <w:rPr>
                <w:color w:val="002060"/>
              </w:rPr>
              <w:t>0</w:t>
            </w:r>
          </w:p>
        </w:tc>
      </w:tr>
      <w:tr w:rsidR="003F6327" w:rsidRPr="00480390" w14:paraId="4FC3651E"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24FAE7" w14:textId="77777777" w:rsidR="003F6327" w:rsidRPr="00480390" w:rsidRDefault="003F6327" w:rsidP="00303DC2">
            <w:pPr>
              <w:pStyle w:val="rowtabella0"/>
              <w:rPr>
                <w:color w:val="002060"/>
              </w:rPr>
            </w:pPr>
            <w:r w:rsidRPr="00480390">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A300E"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27582"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2CFB2"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6C6D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70485"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510B2" w14:textId="77777777" w:rsidR="003F6327" w:rsidRPr="00480390" w:rsidRDefault="003F6327" w:rsidP="00303DC2">
            <w:pPr>
              <w:pStyle w:val="rowtabella0"/>
              <w:jc w:val="center"/>
              <w:rPr>
                <w:color w:val="002060"/>
              </w:rPr>
            </w:pPr>
            <w:r w:rsidRPr="004803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E6737" w14:textId="77777777" w:rsidR="003F6327" w:rsidRPr="00480390" w:rsidRDefault="003F6327" w:rsidP="00303DC2">
            <w:pPr>
              <w:pStyle w:val="rowtabella0"/>
              <w:jc w:val="center"/>
              <w:rPr>
                <w:color w:val="002060"/>
              </w:rPr>
            </w:pPr>
            <w:r w:rsidRPr="0048039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A67D9" w14:textId="77777777" w:rsidR="003F6327" w:rsidRPr="00480390" w:rsidRDefault="003F6327" w:rsidP="00303DC2">
            <w:pPr>
              <w:pStyle w:val="rowtabella0"/>
              <w:jc w:val="center"/>
              <w:rPr>
                <w:color w:val="002060"/>
              </w:rPr>
            </w:pPr>
            <w:r w:rsidRPr="0048039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EB285" w14:textId="77777777" w:rsidR="003F6327" w:rsidRPr="00480390" w:rsidRDefault="003F6327" w:rsidP="00303DC2">
            <w:pPr>
              <w:pStyle w:val="rowtabella0"/>
              <w:jc w:val="center"/>
              <w:rPr>
                <w:color w:val="002060"/>
              </w:rPr>
            </w:pPr>
            <w:r w:rsidRPr="00480390">
              <w:rPr>
                <w:color w:val="002060"/>
              </w:rPr>
              <w:t>0</w:t>
            </w:r>
          </w:p>
        </w:tc>
      </w:tr>
    </w:tbl>
    <w:p w14:paraId="160B10B5" w14:textId="77777777" w:rsidR="003F6327" w:rsidRPr="00480390" w:rsidRDefault="003F6327" w:rsidP="003F6327">
      <w:pPr>
        <w:pStyle w:val="breakline"/>
        <w:divId w:val="527259509"/>
        <w:rPr>
          <w:rFonts w:eastAsiaTheme="minorEastAsia"/>
          <w:color w:val="002060"/>
        </w:rPr>
      </w:pPr>
    </w:p>
    <w:p w14:paraId="418CBD4E" w14:textId="77777777" w:rsidR="003F6327" w:rsidRPr="00480390" w:rsidRDefault="003F6327" w:rsidP="003F6327">
      <w:pPr>
        <w:pStyle w:val="titoloprinc0"/>
        <w:divId w:val="527259509"/>
        <w:rPr>
          <w:color w:val="002060"/>
        </w:rPr>
      </w:pPr>
      <w:r w:rsidRPr="00480390">
        <w:rPr>
          <w:color w:val="002060"/>
        </w:rPr>
        <w:t>PROGRAMMA GARE</w:t>
      </w:r>
    </w:p>
    <w:p w14:paraId="4F473319" w14:textId="77777777" w:rsidR="003F6327" w:rsidRPr="00C11E06" w:rsidRDefault="003F6327" w:rsidP="003F6327">
      <w:pPr>
        <w:pStyle w:val="sottotitolocampionato10"/>
        <w:divId w:val="527259509"/>
        <w:rPr>
          <w:color w:val="002060"/>
        </w:rPr>
      </w:pPr>
      <w:r w:rsidRPr="00C11E06">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F6327" w:rsidRPr="00C11E06" w14:paraId="024805EE"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03725"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08A51"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71347"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B5A12"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B1EC1"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7D77C"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2962C"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65F8FAF6"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183D2D" w14:textId="77777777" w:rsidR="003F6327" w:rsidRPr="00C11E06" w:rsidRDefault="003F6327" w:rsidP="00303DC2">
            <w:pPr>
              <w:pStyle w:val="rowtabella0"/>
              <w:rPr>
                <w:color w:val="002060"/>
              </w:rPr>
            </w:pPr>
            <w:r w:rsidRPr="00C11E06">
              <w:rPr>
                <w:color w:val="002060"/>
              </w:rPr>
              <w:t xml:space="preserve">AUDAX 1970 </w:t>
            </w:r>
            <w:proofErr w:type="gramStart"/>
            <w:r w:rsidRPr="00C11E06">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EFA64A" w14:textId="77777777" w:rsidR="003F6327" w:rsidRPr="00C11E06" w:rsidRDefault="003F6327" w:rsidP="00303DC2">
            <w:pPr>
              <w:pStyle w:val="rowtabella0"/>
              <w:rPr>
                <w:color w:val="002060"/>
              </w:rPr>
            </w:pPr>
            <w:r w:rsidRPr="00C11E06">
              <w:rPr>
                <w:color w:val="002060"/>
              </w:rPr>
              <w:t>SPECIAL ONE SPORTING CLUB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B458A" w14:textId="77777777" w:rsidR="003F6327" w:rsidRPr="00C11E06" w:rsidRDefault="003F6327" w:rsidP="00303DC2">
            <w:pPr>
              <w:pStyle w:val="rowtabella0"/>
              <w:jc w:val="center"/>
              <w:rPr>
                <w:color w:val="002060"/>
              </w:rPr>
            </w:pPr>
            <w:r w:rsidRPr="00C11E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37A51C" w14:textId="77777777" w:rsidR="003F6327" w:rsidRPr="00C11E06" w:rsidRDefault="003F6327" w:rsidP="00303DC2">
            <w:pPr>
              <w:pStyle w:val="rowtabella0"/>
              <w:rPr>
                <w:color w:val="002060"/>
              </w:rPr>
            </w:pPr>
            <w:r w:rsidRPr="00C11E06">
              <w:rPr>
                <w:color w:val="002060"/>
              </w:rPr>
              <w:t>20/11/2021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C60542" w14:textId="77777777" w:rsidR="003F6327" w:rsidRPr="00C11E06" w:rsidRDefault="003F6327" w:rsidP="00303DC2">
            <w:pPr>
              <w:pStyle w:val="rowtabella0"/>
              <w:rPr>
                <w:color w:val="002060"/>
              </w:rPr>
            </w:pPr>
            <w:r w:rsidRPr="00C11E06">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C45F89" w14:textId="77777777" w:rsidR="003F6327" w:rsidRPr="00C11E06" w:rsidRDefault="003F6327" w:rsidP="00303DC2">
            <w:pPr>
              <w:pStyle w:val="rowtabella0"/>
              <w:rPr>
                <w:color w:val="002060"/>
              </w:rPr>
            </w:pPr>
            <w:r w:rsidRPr="00C11E0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91EB34" w14:textId="77777777" w:rsidR="003F6327" w:rsidRPr="00C11E06" w:rsidRDefault="003F6327" w:rsidP="00303DC2">
            <w:pPr>
              <w:pStyle w:val="rowtabella0"/>
              <w:rPr>
                <w:color w:val="002060"/>
              </w:rPr>
            </w:pPr>
            <w:r w:rsidRPr="00C11E06">
              <w:rPr>
                <w:color w:val="002060"/>
              </w:rPr>
              <w:t>VIA ANTONIO ROSMINI 22/B</w:t>
            </w:r>
          </w:p>
        </w:tc>
      </w:tr>
      <w:tr w:rsidR="003F6327" w:rsidRPr="00C11E06" w14:paraId="7959DEAE"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C09DBD" w14:textId="77777777" w:rsidR="003F6327" w:rsidRPr="00C11E06" w:rsidRDefault="003F6327" w:rsidP="00303DC2">
            <w:pPr>
              <w:pStyle w:val="rowtabella0"/>
              <w:rPr>
                <w:color w:val="002060"/>
              </w:rPr>
            </w:pPr>
            <w:proofErr w:type="gramStart"/>
            <w:r w:rsidRPr="00C11E06">
              <w:rPr>
                <w:color w:val="002060"/>
              </w:rPr>
              <w:t>CITTA</w:t>
            </w:r>
            <w:proofErr w:type="gramEnd"/>
            <w:r w:rsidRPr="00C11E06">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70247E" w14:textId="77777777" w:rsidR="003F6327" w:rsidRPr="00C11E06" w:rsidRDefault="003F6327" w:rsidP="00303DC2">
            <w:pPr>
              <w:pStyle w:val="rowtabella0"/>
              <w:rPr>
                <w:color w:val="002060"/>
              </w:rPr>
            </w:pPr>
            <w:r w:rsidRPr="00C11E06">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34BE88"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7E2931" w14:textId="77777777" w:rsidR="003F6327" w:rsidRPr="00C11E06" w:rsidRDefault="003F6327" w:rsidP="00303DC2">
            <w:pPr>
              <w:pStyle w:val="rowtabella0"/>
              <w:rPr>
                <w:color w:val="002060"/>
              </w:rPr>
            </w:pPr>
            <w:r w:rsidRPr="00C11E06">
              <w:rPr>
                <w:color w:val="002060"/>
              </w:rPr>
              <w:t>20/11/2021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FF2913" w14:textId="77777777" w:rsidR="003F6327" w:rsidRPr="00C11E06" w:rsidRDefault="003F6327" w:rsidP="00303DC2">
            <w:pPr>
              <w:pStyle w:val="rowtabella0"/>
              <w:rPr>
                <w:color w:val="002060"/>
              </w:rPr>
            </w:pPr>
            <w:r w:rsidRPr="00C11E06">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D78370" w14:textId="77777777" w:rsidR="003F6327" w:rsidRPr="00C11E06" w:rsidRDefault="003F6327" w:rsidP="00303DC2">
            <w:pPr>
              <w:pStyle w:val="rowtabella0"/>
              <w:rPr>
                <w:color w:val="002060"/>
              </w:rPr>
            </w:pPr>
            <w:r w:rsidRPr="00C11E06">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DA28BF" w14:textId="77777777" w:rsidR="003F6327" w:rsidRPr="00C11E06" w:rsidRDefault="003F6327" w:rsidP="00303DC2">
            <w:pPr>
              <w:pStyle w:val="rowtabella0"/>
              <w:rPr>
                <w:color w:val="002060"/>
              </w:rPr>
            </w:pPr>
            <w:r w:rsidRPr="00C11E06">
              <w:rPr>
                <w:color w:val="002060"/>
              </w:rPr>
              <w:t>VIA MATTEOTTI</w:t>
            </w:r>
          </w:p>
        </w:tc>
      </w:tr>
      <w:tr w:rsidR="003F6327" w:rsidRPr="00C11E06" w14:paraId="3FA374B8"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C0BB5D" w14:textId="77777777" w:rsidR="003F6327" w:rsidRPr="00C11E06" w:rsidRDefault="003F6327" w:rsidP="00303DC2">
            <w:pPr>
              <w:pStyle w:val="rowtabella0"/>
              <w:rPr>
                <w:color w:val="002060"/>
              </w:rPr>
            </w:pPr>
            <w:r w:rsidRPr="00C11E06">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E0A5E5" w14:textId="77777777" w:rsidR="003F6327" w:rsidRPr="00C11E06" w:rsidRDefault="003F6327" w:rsidP="00303DC2">
            <w:pPr>
              <w:pStyle w:val="rowtabella0"/>
              <w:rPr>
                <w:color w:val="002060"/>
              </w:rPr>
            </w:pPr>
            <w:r w:rsidRPr="00C11E06">
              <w:rPr>
                <w:color w:val="002060"/>
              </w:rPr>
              <w:t>DINAMIS 1990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90421" w14:textId="77777777" w:rsidR="003F6327" w:rsidRPr="00C11E06" w:rsidRDefault="003F6327" w:rsidP="00303DC2">
            <w:pPr>
              <w:pStyle w:val="rowtabella0"/>
              <w:jc w:val="center"/>
              <w:rPr>
                <w:color w:val="002060"/>
              </w:rPr>
            </w:pPr>
            <w:r w:rsidRPr="00C11E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3039D6" w14:textId="77777777" w:rsidR="003F6327" w:rsidRPr="00C11E06" w:rsidRDefault="003F6327" w:rsidP="00303DC2">
            <w:pPr>
              <w:pStyle w:val="rowtabella0"/>
              <w:rPr>
                <w:color w:val="002060"/>
              </w:rPr>
            </w:pPr>
            <w:r w:rsidRPr="00C11E06">
              <w:rPr>
                <w:color w:val="002060"/>
              </w:rPr>
              <w:t>21/11/2021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27840A" w14:textId="77777777" w:rsidR="003F6327" w:rsidRPr="00C11E06" w:rsidRDefault="003F6327" w:rsidP="00303DC2">
            <w:pPr>
              <w:pStyle w:val="rowtabella0"/>
              <w:rPr>
                <w:color w:val="002060"/>
              </w:rPr>
            </w:pPr>
            <w:r w:rsidRPr="00C11E06">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011712" w14:textId="77777777" w:rsidR="003F6327" w:rsidRPr="00C11E06" w:rsidRDefault="003F6327" w:rsidP="00303DC2">
            <w:pPr>
              <w:pStyle w:val="rowtabella0"/>
              <w:rPr>
                <w:color w:val="002060"/>
              </w:rPr>
            </w:pPr>
            <w:r w:rsidRPr="00C11E06">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DF0A86" w14:textId="77777777" w:rsidR="003F6327" w:rsidRPr="00C11E06" w:rsidRDefault="003F6327" w:rsidP="00303DC2">
            <w:pPr>
              <w:pStyle w:val="rowtabella0"/>
              <w:rPr>
                <w:color w:val="002060"/>
              </w:rPr>
            </w:pPr>
            <w:r w:rsidRPr="00C11E06">
              <w:rPr>
                <w:color w:val="002060"/>
              </w:rPr>
              <w:t>VIA FONTE ANTICA 6</w:t>
            </w:r>
          </w:p>
        </w:tc>
      </w:tr>
    </w:tbl>
    <w:p w14:paraId="7CC19FF7" w14:textId="77777777" w:rsidR="003F6327" w:rsidRPr="00C11E06" w:rsidRDefault="003F6327" w:rsidP="003F6327">
      <w:pPr>
        <w:pStyle w:val="breakline"/>
        <w:divId w:val="527259509"/>
        <w:rPr>
          <w:rFonts w:eastAsiaTheme="minorEastAsia"/>
          <w:color w:val="002060"/>
        </w:rPr>
      </w:pPr>
    </w:p>
    <w:p w14:paraId="2B22C0DD" w14:textId="77777777" w:rsidR="003F6327" w:rsidRPr="00C11E06" w:rsidRDefault="003F6327" w:rsidP="003F6327">
      <w:pPr>
        <w:pStyle w:val="breakline"/>
        <w:divId w:val="527259509"/>
        <w:rPr>
          <w:color w:val="002060"/>
        </w:rPr>
      </w:pPr>
    </w:p>
    <w:p w14:paraId="6F4DBB1E" w14:textId="77777777" w:rsidR="003F6327" w:rsidRPr="00C11E06" w:rsidRDefault="003F6327" w:rsidP="003F6327">
      <w:pPr>
        <w:pStyle w:val="breakline"/>
        <w:divId w:val="527259509"/>
        <w:rPr>
          <w:color w:val="002060"/>
        </w:rPr>
      </w:pPr>
    </w:p>
    <w:p w14:paraId="14107020" w14:textId="77777777" w:rsidR="003F6327" w:rsidRPr="00C11E06" w:rsidRDefault="003F6327" w:rsidP="003F6327">
      <w:pPr>
        <w:pStyle w:val="sottotitolocampionato10"/>
        <w:divId w:val="527259509"/>
        <w:rPr>
          <w:color w:val="002060"/>
        </w:rPr>
      </w:pPr>
      <w:r w:rsidRPr="00C11E06">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3F6327" w:rsidRPr="00C11E06" w14:paraId="76D77855"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A49C6"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D1C15"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AFB5D"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9FF4C"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3C3C1"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97EFA"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9420C"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4EA8805D"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305B00" w14:textId="77777777" w:rsidR="003F6327" w:rsidRPr="00C11E06" w:rsidRDefault="003F6327" w:rsidP="00303DC2">
            <w:pPr>
              <w:pStyle w:val="rowtabella0"/>
              <w:rPr>
                <w:color w:val="002060"/>
              </w:rPr>
            </w:pPr>
            <w:r w:rsidRPr="00C11E06">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1FEE3C" w14:textId="77777777" w:rsidR="003F6327" w:rsidRPr="00C11E06" w:rsidRDefault="003F6327" w:rsidP="00303DC2">
            <w:pPr>
              <w:pStyle w:val="rowtabella0"/>
              <w:rPr>
                <w:color w:val="002060"/>
              </w:rPr>
            </w:pPr>
            <w:r w:rsidRPr="00C11E06">
              <w:rPr>
                <w:color w:val="002060"/>
              </w:rPr>
              <w:t>VIRTUS TEAM SOC.COOP.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034878" w14:textId="77777777" w:rsidR="003F6327" w:rsidRPr="00C11E06" w:rsidRDefault="003F6327" w:rsidP="00303DC2">
            <w:pPr>
              <w:pStyle w:val="rowtabella0"/>
              <w:jc w:val="center"/>
              <w:rPr>
                <w:color w:val="002060"/>
              </w:rPr>
            </w:pPr>
            <w:r w:rsidRPr="00C11E0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FFE0CF" w14:textId="77777777" w:rsidR="003F6327" w:rsidRPr="00C11E06" w:rsidRDefault="003F6327" w:rsidP="00303DC2">
            <w:pPr>
              <w:pStyle w:val="rowtabella0"/>
              <w:rPr>
                <w:color w:val="002060"/>
              </w:rPr>
            </w:pPr>
            <w:r w:rsidRPr="00C11E06">
              <w:rPr>
                <w:color w:val="002060"/>
              </w:rPr>
              <w:t>20/11/2021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604E67" w14:textId="77777777" w:rsidR="003F6327" w:rsidRPr="00C11E06" w:rsidRDefault="003F6327" w:rsidP="00303DC2">
            <w:pPr>
              <w:pStyle w:val="rowtabella0"/>
              <w:rPr>
                <w:color w:val="002060"/>
              </w:rPr>
            </w:pPr>
            <w:r w:rsidRPr="00C11E06">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C79CC" w14:textId="77777777" w:rsidR="003F6327" w:rsidRPr="00C11E06" w:rsidRDefault="003F6327" w:rsidP="00303DC2">
            <w:pPr>
              <w:pStyle w:val="rowtabella0"/>
              <w:rPr>
                <w:color w:val="002060"/>
              </w:rPr>
            </w:pPr>
            <w:r w:rsidRPr="00C11E06">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C9394F" w14:textId="77777777" w:rsidR="003F6327" w:rsidRPr="00C11E06" w:rsidRDefault="003F6327" w:rsidP="00303DC2">
            <w:pPr>
              <w:pStyle w:val="rowtabella0"/>
              <w:rPr>
                <w:color w:val="002060"/>
              </w:rPr>
            </w:pPr>
            <w:r w:rsidRPr="00C11E06">
              <w:rPr>
                <w:color w:val="002060"/>
              </w:rPr>
              <w:t>VIA DELLA REPUBBLICA</w:t>
            </w:r>
          </w:p>
        </w:tc>
      </w:tr>
      <w:tr w:rsidR="003F6327" w:rsidRPr="00C11E06" w14:paraId="5B9218C2"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514295" w14:textId="77777777" w:rsidR="003F6327" w:rsidRPr="00C11E06" w:rsidRDefault="003F6327" w:rsidP="00303DC2">
            <w:pPr>
              <w:pStyle w:val="rowtabella0"/>
              <w:rPr>
                <w:color w:val="002060"/>
              </w:rPr>
            </w:pPr>
            <w:r w:rsidRPr="00C11E06">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741CF5" w14:textId="77777777" w:rsidR="003F6327" w:rsidRPr="00C11E06" w:rsidRDefault="003F6327" w:rsidP="00303DC2">
            <w:pPr>
              <w:pStyle w:val="rowtabella0"/>
              <w:rPr>
                <w:color w:val="002060"/>
              </w:rPr>
            </w:pPr>
            <w:r w:rsidRPr="00C11E06">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8799C7"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2338AA" w14:textId="77777777" w:rsidR="003F6327" w:rsidRPr="00C11E06" w:rsidRDefault="003F6327" w:rsidP="00303DC2">
            <w:pPr>
              <w:pStyle w:val="rowtabella0"/>
              <w:rPr>
                <w:color w:val="002060"/>
              </w:rPr>
            </w:pPr>
            <w:r w:rsidRPr="00C11E06">
              <w:rPr>
                <w:color w:val="002060"/>
              </w:rPr>
              <w:t>20/11/2021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41B5A4" w14:textId="77777777" w:rsidR="003F6327" w:rsidRPr="00C11E06" w:rsidRDefault="003F6327" w:rsidP="00303DC2">
            <w:pPr>
              <w:pStyle w:val="rowtabella0"/>
              <w:rPr>
                <w:color w:val="002060"/>
              </w:rPr>
            </w:pPr>
            <w:r w:rsidRPr="00C11E06">
              <w:rPr>
                <w:color w:val="002060"/>
              </w:rPr>
              <w:t xml:space="preserve">5295 TENSOSTRUTTURA VIA </w:t>
            </w:r>
            <w:proofErr w:type="gramStart"/>
            <w:r w:rsidRPr="00C11E06">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E20CEC" w14:textId="77777777" w:rsidR="003F6327" w:rsidRPr="00C11E06" w:rsidRDefault="003F6327" w:rsidP="00303DC2">
            <w:pPr>
              <w:pStyle w:val="rowtabella0"/>
              <w:rPr>
                <w:color w:val="002060"/>
              </w:rPr>
            </w:pPr>
            <w:r w:rsidRPr="00C11E06">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16AA5B" w14:textId="77777777" w:rsidR="003F6327" w:rsidRPr="00C11E06" w:rsidRDefault="003F6327" w:rsidP="00303DC2">
            <w:pPr>
              <w:pStyle w:val="rowtabella0"/>
              <w:rPr>
                <w:color w:val="002060"/>
              </w:rPr>
            </w:pPr>
            <w:r w:rsidRPr="00C11E06">
              <w:rPr>
                <w:color w:val="002060"/>
              </w:rPr>
              <w:t xml:space="preserve">VIA </w:t>
            </w:r>
            <w:proofErr w:type="gramStart"/>
            <w:r w:rsidRPr="00C11E06">
              <w:rPr>
                <w:color w:val="002060"/>
              </w:rPr>
              <w:t>E.MATTEI</w:t>
            </w:r>
            <w:proofErr w:type="gramEnd"/>
          </w:p>
        </w:tc>
      </w:tr>
      <w:tr w:rsidR="003F6327" w:rsidRPr="00C11E06" w14:paraId="26368647"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CCB10F" w14:textId="77777777" w:rsidR="003F6327" w:rsidRPr="00C11E06" w:rsidRDefault="003F6327" w:rsidP="00303DC2">
            <w:pPr>
              <w:pStyle w:val="rowtabella0"/>
              <w:rPr>
                <w:color w:val="002060"/>
              </w:rPr>
            </w:pPr>
            <w:r w:rsidRPr="00C11E06">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B1331C" w14:textId="77777777" w:rsidR="003F6327" w:rsidRPr="00C11E06" w:rsidRDefault="003F6327" w:rsidP="00303DC2">
            <w:pPr>
              <w:pStyle w:val="rowtabella0"/>
              <w:rPr>
                <w:color w:val="002060"/>
              </w:rPr>
            </w:pPr>
            <w:r w:rsidRPr="00C11E06">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02AEE2"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BFBA6" w14:textId="77777777" w:rsidR="003F6327" w:rsidRPr="00C11E06" w:rsidRDefault="003F6327" w:rsidP="00303DC2">
            <w:pPr>
              <w:pStyle w:val="rowtabella0"/>
              <w:rPr>
                <w:color w:val="002060"/>
              </w:rPr>
            </w:pPr>
            <w:r w:rsidRPr="00C11E06">
              <w:rPr>
                <w:color w:val="002060"/>
              </w:rPr>
              <w:t>20/11/2021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F210B5" w14:textId="77777777" w:rsidR="003F6327" w:rsidRPr="00C11E06" w:rsidRDefault="003F6327" w:rsidP="00303DC2">
            <w:pPr>
              <w:pStyle w:val="rowtabella0"/>
              <w:rPr>
                <w:color w:val="002060"/>
              </w:rPr>
            </w:pPr>
            <w:r w:rsidRPr="00C11E06">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7BDE8" w14:textId="77777777" w:rsidR="003F6327" w:rsidRPr="00C11E06" w:rsidRDefault="003F6327" w:rsidP="00303DC2">
            <w:pPr>
              <w:pStyle w:val="rowtabella0"/>
              <w:rPr>
                <w:color w:val="002060"/>
              </w:rPr>
            </w:pPr>
            <w:r w:rsidRPr="00C11E06">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BD3210" w14:textId="77777777" w:rsidR="003F6327" w:rsidRPr="00C11E06" w:rsidRDefault="003F6327" w:rsidP="00303DC2">
            <w:pPr>
              <w:pStyle w:val="rowtabella0"/>
              <w:rPr>
                <w:color w:val="002060"/>
              </w:rPr>
            </w:pPr>
            <w:r w:rsidRPr="00C11E06">
              <w:rPr>
                <w:color w:val="002060"/>
              </w:rPr>
              <w:t xml:space="preserve">VIA </w:t>
            </w:r>
            <w:proofErr w:type="gramStart"/>
            <w:r w:rsidRPr="00C11E06">
              <w:rPr>
                <w:color w:val="002060"/>
              </w:rPr>
              <w:t>B.BUOZZI</w:t>
            </w:r>
            <w:proofErr w:type="gramEnd"/>
          </w:p>
        </w:tc>
      </w:tr>
    </w:tbl>
    <w:p w14:paraId="14CA0BF1" w14:textId="77777777" w:rsidR="003F6327" w:rsidRPr="00480390" w:rsidRDefault="003F6327" w:rsidP="003F6327">
      <w:pPr>
        <w:pStyle w:val="breakline"/>
        <w:divId w:val="527259509"/>
        <w:rPr>
          <w:color w:val="002060"/>
        </w:rPr>
      </w:pPr>
    </w:p>
    <w:p w14:paraId="2638CE3B" w14:textId="77777777" w:rsidR="003F6327" w:rsidRPr="00480390" w:rsidRDefault="003F6327" w:rsidP="003F6327">
      <w:pPr>
        <w:pStyle w:val="breakline"/>
        <w:divId w:val="527259509"/>
        <w:rPr>
          <w:rFonts w:eastAsiaTheme="minorEastAsia"/>
          <w:color w:val="002060"/>
        </w:rPr>
      </w:pPr>
    </w:p>
    <w:p w14:paraId="6C4C7151" w14:textId="77777777" w:rsidR="003F6327" w:rsidRPr="00480390" w:rsidRDefault="003F6327" w:rsidP="003F6327">
      <w:pPr>
        <w:pStyle w:val="breakline"/>
        <w:divId w:val="527259509"/>
        <w:rPr>
          <w:color w:val="002060"/>
        </w:rPr>
      </w:pPr>
    </w:p>
    <w:p w14:paraId="4BA41FFE" w14:textId="77777777" w:rsidR="003F6327" w:rsidRPr="00480390" w:rsidRDefault="003F6327" w:rsidP="003F6327">
      <w:pPr>
        <w:pStyle w:val="titolocampionato0"/>
        <w:shd w:val="clear" w:color="auto" w:fill="CCCCCC"/>
        <w:spacing w:before="80" w:after="40"/>
        <w:divId w:val="527259509"/>
        <w:rPr>
          <w:color w:val="002060"/>
        </w:rPr>
      </w:pPr>
      <w:r w:rsidRPr="00480390">
        <w:rPr>
          <w:color w:val="002060"/>
        </w:rPr>
        <w:t>UNDER 17 C5 REGIONALI MASCHILI</w:t>
      </w:r>
    </w:p>
    <w:p w14:paraId="726C3EF1" w14:textId="77777777" w:rsidR="003F6327" w:rsidRPr="00480390" w:rsidRDefault="003F6327" w:rsidP="003F6327">
      <w:pPr>
        <w:pStyle w:val="titoloprinc0"/>
        <w:divId w:val="527259509"/>
        <w:rPr>
          <w:color w:val="002060"/>
        </w:rPr>
      </w:pPr>
      <w:r w:rsidRPr="00480390">
        <w:rPr>
          <w:color w:val="002060"/>
        </w:rPr>
        <w:t>VARIAZIONI AL PROGRAMMA GARE</w:t>
      </w:r>
    </w:p>
    <w:p w14:paraId="3DB7A46E" w14:textId="77777777" w:rsidR="003F6327" w:rsidRPr="00480390" w:rsidRDefault="003F6327" w:rsidP="003F6327">
      <w:pPr>
        <w:pStyle w:val="breakline"/>
        <w:divId w:val="527259509"/>
        <w:rPr>
          <w:color w:val="002060"/>
        </w:rPr>
      </w:pPr>
    </w:p>
    <w:p w14:paraId="492BD39F" w14:textId="77777777" w:rsidR="003F6327" w:rsidRPr="00480390" w:rsidRDefault="003F6327" w:rsidP="003F6327">
      <w:pPr>
        <w:pStyle w:val="breakline"/>
        <w:divId w:val="527259509"/>
        <w:rPr>
          <w:color w:val="002060"/>
        </w:rPr>
      </w:pPr>
    </w:p>
    <w:p w14:paraId="3162556D" w14:textId="77777777" w:rsidR="003F6327" w:rsidRPr="00480390" w:rsidRDefault="003F6327" w:rsidP="003F6327">
      <w:pPr>
        <w:pStyle w:val="sottotitolocampionato10"/>
        <w:divId w:val="527259509"/>
        <w:rPr>
          <w:color w:val="002060"/>
        </w:rPr>
      </w:pPr>
      <w:r w:rsidRPr="0048039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F6327" w:rsidRPr="00480390" w14:paraId="1B5F557A"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40832" w14:textId="77777777" w:rsidR="003F6327" w:rsidRPr="00480390" w:rsidRDefault="003F6327" w:rsidP="00303DC2">
            <w:pPr>
              <w:pStyle w:val="headertabella0"/>
              <w:rPr>
                <w:color w:val="002060"/>
              </w:rPr>
            </w:pPr>
            <w:r w:rsidRPr="0048039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B3897" w14:textId="77777777" w:rsidR="003F6327" w:rsidRPr="00480390" w:rsidRDefault="003F6327" w:rsidP="00303DC2">
            <w:pPr>
              <w:pStyle w:val="headertabella0"/>
              <w:rPr>
                <w:color w:val="002060"/>
              </w:rPr>
            </w:pPr>
            <w:r w:rsidRPr="00480390">
              <w:rPr>
                <w:color w:val="002060"/>
              </w:rPr>
              <w:t xml:space="preserve">N° </w:t>
            </w:r>
            <w:proofErr w:type="spellStart"/>
            <w:r w:rsidRPr="00480390">
              <w:rPr>
                <w:color w:val="002060"/>
              </w:rPr>
              <w:t>Gior</w:t>
            </w:r>
            <w:proofErr w:type="spellEnd"/>
            <w:r w:rsidRPr="0048039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6A4D7" w14:textId="77777777" w:rsidR="003F6327" w:rsidRPr="00480390" w:rsidRDefault="003F6327" w:rsidP="00303DC2">
            <w:pPr>
              <w:pStyle w:val="headertabella0"/>
              <w:rPr>
                <w:color w:val="002060"/>
              </w:rPr>
            </w:pPr>
            <w:r w:rsidRPr="0048039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E977C" w14:textId="77777777" w:rsidR="003F6327" w:rsidRPr="00480390" w:rsidRDefault="003F6327" w:rsidP="00303DC2">
            <w:pPr>
              <w:pStyle w:val="headertabella0"/>
              <w:rPr>
                <w:color w:val="002060"/>
              </w:rPr>
            </w:pPr>
            <w:r w:rsidRPr="0048039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63F8D" w14:textId="77777777" w:rsidR="003F6327" w:rsidRPr="00480390" w:rsidRDefault="003F6327" w:rsidP="00303DC2">
            <w:pPr>
              <w:pStyle w:val="headertabella0"/>
              <w:rPr>
                <w:color w:val="002060"/>
              </w:rPr>
            </w:pPr>
            <w:r w:rsidRPr="00480390">
              <w:rPr>
                <w:color w:val="002060"/>
              </w:rPr>
              <w:t xml:space="preserve">Data </w:t>
            </w:r>
            <w:proofErr w:type="spellStart"/>
            <w:r w:rsidRPr="00480390">
              <w:rPr>
                <w:color w:val="002060"/>
              </w:rPr>
              <w:t>Orig</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0ACFC"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Var</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91231"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Orig</w:t>
            </w:r>
            <w:proofErr w:type="spellEnd"/>
            <w:r w:rsidRPr="0048039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BE00F" w14:textId="77777777" w:rsidR="003F6327" w:rsidRPr="00480390" w:rsidRDefault="003F6327" w:rsidP="00303DC2">
            <w:pPr>
              <w:pStyle w:val="headertabella0"/>
              <w:rPr>
                <w:color w:val="002060"/>
              </w:rPr>
            </w:pPr>
            <w:r w:rsidRPr="00480390">
              <w:rPr>
                <w:color w:val="002060"/>
              </w:rPr>
              <w:t>Impianto</w:t>
            </w:r>
          </w:p>
        </w:tc>
      </w:tr>
      <w:tr w:rsidR="003F6327" w:rsidRPr="00480390" w14:paraId="6F06B28F"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EDB60" w14:textId="77777777" w:rsidR="003F6327" w:rsidRPr="003A096F" w:rsidRDefault="003F6327" w:rsidP="00303DC2">
            <w:pPr>
              <w:pStyle w:val="rowtabella0"/>
              <w:rPr>
                <w:color w:val="002060"/>
                <w:highlight w:val="yellow"/>
              </w:rPr>
            </w:pPr>
            <w:r w:rsidRPr="003A096F">
              <w:rPr>
                <w:color w:val="002060"/>
                <w:highlight w:val="yellow"/>
              </w:rPr>
              <w:t>20/11/2021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2B23D" w14:textId="77777777" w:rsidR="003F6327" w:rsidRPr="003A096F" w:rsidRDefault="003F6327" w:rsidP="00303DC2">
            <w:pPr>
              <w:pStyle w:val="rowtabella0"/>
              <w:jc w:val="center"/>
              <w:rPr>
                <w:color w:val="002060"/>
                <w:highlight w:val="yellow"/>
              </w:rPr>
            </w:pPr>
            <w:r w:rsidRPr="003A096F">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CA920" w14:textId="77777777" w:rsidR="003F6327" w:rsidRPr="003A096F" w:rsidRDefault="003F6327" w:rsidP="00303DC2">
            <w:pPr>
              <w:pStyle w:val="rowtabella0"/>
              <w:rPr>
                <w:color w:val="002060"/>
                <w:highlight w:val="yellow"/>
              </w:rPr>
            </w:pPr>
            <w:r w:rsidRPr="003A096F">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0F7BB" w14:textId="77777777" w:rsidR="003F6327" w:rsidRPr="003A096F" w:rsidRDefault="003F6327" w:rsidP="00303DC2">
            <w:pPr>
              <w:pStyle w:val="rowtabella0"/>
              <w:rPr>
                <w:color w:val="002060"/>
                <w:highlight w:val="yellow"/>
              </w:rPr>
            </w:pPr>
            <w:r w:rsidRPr="003A096F">
              <w:rPr>
                <w:color w:val="002060"/>
                <w:highlight w:val="yellow"/>
              </w:rPr>
              <w:t>ETA BETA FOOTBALL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CA93B" w14:textId="77777777" w:rsidR="003F6327" w:rsidRPr="00480390" w:rsidRDefault="003F6327" w:rsidP="00303DC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536A5" w14:textId="77777777" w:rsidR="003F6327" w:rsidRPr="00480390" w:rsidRDefault="003F6327" w:rsidP="00303DC2">
            <w:pPr>
              <w:pStyle w:val="rowtabella0"/>
              <w:jc w:val="center"/>
              <w:rPr>
                <w:color w:val="002060"/>
              </w:rPr>
            </w:pPr>
            <w:r w:rsidRPr="003A096F">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E153B" w14:textId="77777777" w:rsidR="003F6327" w:rsidRPr="00480390" w:rsidRDefault="003F6327" w:rsidP="00303DC2">
            <w:pPr>
              <w:pStyle w:val="rowtabella0"/>
              <w:jc w:val="center"/>
              <w:rPr>
                <w:color w:val="002060"/>
              </w:rPr>
            </w:pPr>
            <w:r w:rsidRPr="00480390">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1689A" w14:textId="77777777" w:rsidR="003F6327" w:rsidRPr="00480390" w:rsidRDefault="003F6327" w:rsidP="00303DC2">
            <w:pPr>
              <w:pStyle w:val="rowtabella0"/>
              <w:rPr>
                <w:color w:val="002060"/>
              </w:rPr>
            </w:pPr>
            <w:r w:rsidRPr="003A096F">
              <w:rPr>
                <w:color w:val="002060"/>
                <w:highlight w:val="yellow"/>
              </w:rPr>
              <w:t xml:space="preserve">PAL.COM. </w:t>
            </w:r>
            <w:proofErr w:type="gramStart"/>
            <w:r w:rsidRPr="003A096F">
              <w:rPr>
                <w:color w:val="002060"/>
                <w:highlight w:val="yellow"/>
              </w:rPr>
              <w:t>S.MICHELE</w:t>
            </w:r>
            <w:proofErr w:type="gramEnd"/>
            <w:r w:rsidRPr="003A096F">
              <w:rPr>
                <w:color w:val="002060"/>
                <w:highlight w:val="yellow"/>
              </w:rPr>
              <w:t xml:space="preserve"> AL FIUME MONDAVIO VIA LORETO</w:t>
            </w:r>
          </w:p>
        </w:tc>
      </w:tr>
    </w:tbl>
    <w:p w14:paraId="6EFD1740" w14:textId="77777777" w:rsidR="003F6327" w:rsidRPr="00480390" w:rsidRDefault="003F6327" w:rsidP="003F6327">
      <w:pPr>
        <w:pStyle w:val="breakline"/>
        <w:divId w:val="527259509"/>
        <w:rPr>
          <w:rFonts w:eastAsiaTheme="minorEastAsia"/>
          <w:color w:val="002060"/>
        </w:rPr>
      </w:pPr>
    </w:p>
    <w:p w14:paraId="7E71E377" w14:textId="77777777" w:rsidR="003F6327" w:rsidRPr="00480390" w:rsidRDefault="003F6327" w:rsidP="003F6327">
      <w:pPr>
        <w:pStyle w:val="breakline"/>
        <w:divId w:val="527259509"/>
        <w:rPr>
          <w:color w:val="002060"/>
        </w:rPr>
      </w:pPr>
    </w:p>
    <w:p w14:paraId="723037C0" w14:textId="77777777" w:rsidR="003F6327" w:rsidRPr="00480390" w:rsidRDefault="003F6327" w:rsidP="003F6327">
      <w:pPr>
        <w:pStyle w:val="titoloprinc0"/>
        <w:divId w:val="527259509"/>
        <w:rPr>
          <w:color w:val="002060"/>
        </w:rPr>
      </w:pPr>
      <w:r w:rsidRPr="00480390">
        <w:rPr>
          <w:color w:val="002060"/>
        </w:rPr>
        <w:t>RISULTATI</w:t>
      </w:r>
    </w:p>
    <w:p w14:paraId="3ED7B3C4" w14:textId="77777777" w:rsidR="003F6327" w:rsidRPr="00480390" w:rsidRDefault="003F6327" w:rsidP="003F6327">
      <w:pPr>
        <w:pStyle w:val="breakline"/>
        <w:divId w:val="527259509"/>
        <w:rPr>
          <w:color w:val="002060"/>
        </w:rPr>
      </w:pPr>
    </w:p>
    <w:p w14:paraId="74183925" w14:textId="77777777" w:rsidR="003F6327" w:rsidRPr="00480390" w:rsidRDefault="003F6327" w:rsidP="003F6327">
      <w:pPr>
        <w:pStyle w:val="sottotitolocampionato10"/>
        <w:divId w:val="527259509"/>
        <w:rPr>
          <w:color w:val="002060"/>
        </w:rPr>
      </w:pPr>
      <w:r w:rsidRPr="00480390">
        <w:rPr>
          <w:color w:val="002060"/>
        </w:rPr>
        <w:lastRenderedPageBreak/>
        <w:t>RISULTATI UFFICIALI GARE DEL 13/11/2021</w:t>
      </w:r>
    </w:p>
    <w:p w14:paraId="53EE2170" w14:textId="77777777" w:rsidR="00CB1DDB" w:rsidRPr="00CB1DDB" w:rsidRDefault="00CB1DDB" w:rsidP="00CB1DDB">
      <w:pPr>
        <w:pStyle w:val="sottotitolocampionato20"/>
        <w:spacing w:before="0" w:beforeAutospacing="0" w:after="0" w:afterAutospacing="0"/>
        <w:divId w:val="527259509"/>
        <w:rPr>
          <w:rFonts w:ascii="Arial" w:hAnsi="Arial" w:cs="Arial"/>
          <w:color w:val="002060"/>
          <w:sz w:val="20"/>
          <w:szCs w:val="20"/>
        </w:rPr>
      </w:pPr>
      <w:r w:rsidRPr="00CB1DDB">
        <w:rPr>
          <w:rFonts w:ascii="Arial" w:hAnsi="Arial" w:cs="Arial"/>
          <w:color w:val="002060"/>
          <w:sz w:val="20"/>
          <w:szCs w:val="20"/>
        </w:rPr>
        <w:t>Si trascrivono qui di seguito i risultati ufficiali delle gare disputate</w:t>
      </w:r>
    </w:p>
    <w:p w14:paraId="420DE6B8" w14:textId="77777777" w:rsidR="003F6327" w:rsidRPr="00480390" w:rsidRDefault="003F6327" w:rsidP="003F632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F6327" w:rsidRPr="00480390" w14:paraId="6EF7426D" w14:textId="77777777" w:rsidTr="003F632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33847283"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900E7" w14:textId="77777777" w:rsidR="003F6327" w:rsidRPr="00480390" w:rsidRDefault="003F6327" w:rsidP="00303DC2">
                  <w:pPr>
                    <w:pStyle w:val="headertabella0"/>
                    <w:rPr>
                      <w:color w:val="002060"/>
                    </w:rPr>
                  </w:pPr>
                  <w:r w:rsidRPr="00480390">
                    <w:rPr>
                      <w:color w:val="002060"/>
                    </w:rPr>
                    <w:t>GIRONE A - 5 Giornata - A</w:t>
                  </w:r>
                </w:p>
              </w:tc>
            </w:tr>
            <w:tr w:rsidR="003F6327" w:rsidRPr="00480390" w14:paraId="211D6A0C"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29E833" w14:textId="77777777" w:rsidR="003F6327" w:rsidRPr="00480390" w:rsidRDefault="003F6327" w:rsidP="00303DC2">
                  <w:pPr>
                    <w:pStyle w:val="rowtabella0"/>
                    <w:rPr>
                      <w:color w:val="002060"/>
                    </w:rPr>
                  </w:pPr>
                  <w:r w:rsidRPr="00480390">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BDD9DA" w14:textId="77777777" w:rsidR="003F6327" w:rsidRPr="00480390" w:rsidRDefault="003F6327" w:rsidP="00303DC2">
                  <w:pPr>
                    <w:pStyle w:val="rowtabella0"/>
                    <w:rPr>
                      <w:color w:val="002060"/>
                    </w:rPr>
                  </w:pPr>
                  <w:r w:rsidRPr="00480390">
                    <w:rPr>
                      <w:color w:val="002060"/>
                    </w:rPr>
                    <w:t>- FFJ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5B3445" w14:textId="77777777" w:rsidR="003F6327" w:rsidRPr="00480390" w:rsidRDefault="003F6327" w:rsidP="00303DC2">
                  <w:pPr>
                    <w:pStyle w:val="rowtabella0"/>
                    <w:jc w:val="center"/>
                    <w:rPr>
                      <w:color w:val="002060"/>
                    </w:rPr>
                  </w:pPr>
                  <w:r w:rsidRPr="00480390">
                    <w:rPr>
                      <w:color w:val="002060"/>
                    </w:rPr>
                    <w:t>12 - 2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F11E1F" w14:textId="77777777" w:rsidR="003F6327" w:rsidRPr="00480390" w:rsidRDefault="003F6327" w:rsidP="00303DC2">
                  <w:pPr>
                    <w:pStyle w:val="rowtabella0"/>
                    <w:jc w:val="center"/>
                    <w:rPr>
                      <w:color w:val="002060"/>
                    </w:rPr>
                  </w:pPr>
                  <w:r w:rsidRPr="00480390">
                    <w:rPr>
                      <w:color w:val="002060"/>
                    </w:rPr>
                    <w:t> </w:t>
                  </w:r>
                </w:p>
              </w:tc>
            </w:tr>
            <w:tr w:rsidR="003F6327" w:rsidRPr="00480390" w14:paraId="1992B21E"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7A1F96" w14:textId="77777777" w:rsidR="003F6327" w:rsidRPr="00480390" w:rsidRDefault="003F6327" w:rsidP="00303DC2">
                  <w:pPr>
                    <w:pStyle w:val="rowtabella0"/>
                    <w:rPr>
                      <w:color w:val="002060"/>
                    </w:rPr>
                  </w:pPr>
                  <w:r w:rsidRPr="00480390">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1A6D12" w14:textId="77777777" w:rsidR="003F6327" w:rsidRPr="00480390" w:rsidRDefault="003F6327" w:rsidP="00303DC2">
                  <w:pPr>
                    <w:pStyle w:val="rowtabella0"/>
                    <w:rPr>
                      <w:color w:val="002060"/>
                    </w:rPr>
                  </w:pPr>
                  <w:r w:rsidRPr="00480390">
                    <w:rPr>
                      <w:color w:val="002060"/>
                    </w:rPr>
                    <w:t>- ETA BETA FOOTBALL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7327E" w14:textId="77777777" w:rsidR="003F6327" w:rsidRPr="00480390" w:rsidRDefault="003F6327" w:rsidP="00303DC2">
                  <w:pPr>
                    <w:pStyle w:val="rowtabella0"/>
                    <w:jc w:val="center"/>
                    <w:rPr>
                      <w:color w:val="002060"/>
                    </w:rPr>
                  </w:pPr>
                  <w:r w:rsidRPr="00480390">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8E0BE" w14:textId="77777777" w:rsidR="003F6327" w:rsidRPr="00480390" w:rsidRDefault="003F6327" w:rsidP="00303DC2">
                  <w:pPr>
                    <w:pStyle w:val="rowtabella0"/>
                    <w:jc w:val="center"/>
                    <w:rPr>
                      <w:color w:val="002060"/>
                    </w:rPr>
                  </w:pPr>
                  <w:r w:rsidRPr="00480390">
                    <w:rPr>
                      <w:color w:val="002060"/>
                    </w:rPr>
                    <w:t> </w:t>
                  </w:r>
                </w:p>
              </w:tc>
            </w:tr>
          </w:tbl>
          <w:p w14:paraId="2BC7DB40" w14:textId="77777777" w:rsidR="003F6327" w:rsidRPr="00480390" w:rsidRDefault="003F6327" w:rsidP="00303DC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18F33FE4"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3027D" w14:textId="77777777" w:rsidR="003F6327" w:rsidRPr="00480390" w:rsidRDefault="003F6327" w:rsidP="00303DC2">
                  <w:pPr>
                    <w:pStyle w:val="headertabella0"/>
                    <w:rPr>
                      <w:color w:val="002060"/>
                    </w:rPr>
                  </w:pPr>
                  <w:r w:rsidRPr="00480390">
                    <w:rPr>
                      <w:color w:val="002060"/>
                    </w:rPr>
                    <w:t>GIRONE B - 5 Giornata - A</w:t>
                  </w:r>
                </w:p>
              </w:tc>
            </w:tr>
            <w:tr w:rsidR="003F6327" w:rsidRPr="00480390" w14:paraId="486BBF6F"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E6D66F" w14:textId="77777777" w:rsidR="003F6327" w:rsidRPr="00480390" w:rsidRDefault="003F6327" w:rsidP="00303DC2">
                  <w:pPr>
                    <w:pStyle w:val="rowtabella0"/>
                    <w:rPr>
                      <w:color w:val="002060"/>
                    </w:rPr>
                  </w:pPr>
                  <w:r w:rsidRPr="00480390">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D3A8A" w14:textId="77777777" w:rsidR="003F6327" w:rsidRPr="00480390" w:rsidRDefault="003F6327" w:rsidP="00303DC2">
                  <w:pPr>
                    <w:pStyle w:val="rowtabella0"/>
                    <w:rPr>
                      <w:color w:val="002060"/>
                    </w:rPr>
                  </w:pPr>
                  <w:r w:rsidRPr="00480390">
                    <w:rPr>
                      <w:color w:val="002060"/>
                    </w:rPr>
                    <w:t>- JESI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7B8E49" w14:textId="77777777" w:rsidR="003F6327" w:rsidRPr="00480390" w:rsidRDefault="003F6327" w:rsidP="00303DC2">
                  <w:pPr>
                    <w:pStyle w:val="rowtabella0"/>
                    <w:jc w:val="center"/>
                    <w:rPr>
                      <w:color w:val="002060"/>
                    </w:rPr>
                  </w:pPr>
                  <w:r w:rsidRPr="00480390">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0E4B4E" w14:textId="77777777" w:rsidR="003F6327" w:rsidRPr="00480390" w:rsidRDefault="003F6327" w:rsidP="00303DC2">
                  <w:pPr>
                    <w:pStyle w:val="rowtabella0"/>
                    <w:jc w:val="center"/>
                    <w:rPr>
                      <w:color w:val="002060"/>
                    </w:rPr>
                  </w:pPr>
                  <w:r w:rsidRPr="00480390">
                    <w:rPr>
                      <w:color w:val="002060"/>
                    </w:rPr>
                    <w:t> </w:t>
                  </w:r>
                </w:p>
              </w:tc>
            </w:tr>
            <w:tr w:rsidR="003F6327" w:rsidRPr="00480390" w14:paraId="768A45D3"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9BE5D4" w14:textId="77777777" w:rsidR="003F6327" w:rsidRPr="00480390" w:rsidRDefault="003F6327" w:rsidP="00303DC2">
                  <w:pPr>
                    <w:pStyle w:val="rowtabella0"/>
                    <w:rPr>
                      <w:color w:val="002060"/>
                    </w:rPr>
                  </w:pPr>
                  <w:r w:rsidRPr="00480390">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CCF46C" w14:textId="77777777" w:rsidR="003F6327" w:rsidRPr="00480390" w:rsidRDefault="003F6327" w:rsidP="00303DC2">
                  <w:pPr>
                    <w:pStyle w:val="rowtabella0"/>
                    <w:rPr>
                      <w:color w:val="002060"/>
                    </w:rPr>
                  </w:pPr>
                  <w:r w:rsidRPr="00480390">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C9971F" w14:textId="77777777" w:rsidR="003F6327" w:rsidRPr="00480390" w:rsidRDefault="003F6327" w:rsidP="00303DC2">
                  <w:pPr>
                    <w:pStyle w:val="rowtabella0"/>
                    <w:jc w:val="center"/>
                    <w:rPr>
                      <w:color w:val="002060"/>
                    </w:rPr>
                  </w:pPr>
                  <w:r w:rsidRPr="00480390">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B74978" w14:textId="77777777" w:rsidR="003F6327" w:rsidRPr="00480390" w:rsidRDefault="003F6327" w:rsidP="00303DC2">
                  <w:pPr>
                    <w:pStyle w:val="rowtabella0"/>
                    <w:jc w:val="center"/>
                    <w:rPr>
                      <w:color w:val="002060"/>
                    </w:rPr>
                  </w:pPr>
                  <w:r w:rsidRPr="00480390">
                    <w:rPr>
                      <w:color w:val="002060"/>
                    </w:rPr>
                    <w:t> </w:t>
                  </w:r>
                </w:p>
              </w:tc>
            </w:tr>
            <w:tr w:rsidR="003F6327" w:rsidRPr="00480390" w14:paraId="19BFA2C7"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A5A990" w14:textId="77777777" w:rsidR="003F6327" w:rsidRPr="00480390" w:rsidRDefault="003F6327" w:rsidP="00303DC2">
                  <w:pPr>
                    <w:pStyle w:val="rowtabella0"/>
                    <w:rPr>
                      <w:color w:val="002060"/>
                    </w:rPr>
                  </w:pPr>
                  <w:r w:rsidRPr="00480390">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66C12B" w14:textId="77777777" w:rsidR="003F6327" w:rsidRPr="00480390" w:rsidRDefault="003F6327" w:rsidP="00303DC2">
                  <w:pPr>
                    <w:pStyle w:val="rowtabella0"/>
                    <w:rPr>
                      <w:color w:val="002060"/>
                    </w:rPr>
                  </w:pPr>
                  <w:r w:rsidRPr="00480390">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0D6FE0" w14:textId="77777777" w:rsidR="003F6327" w:rsidRPr="00480390" w:rsidRDefault="003F6327" w:rsidP="00303DC2">
                  <w:pPr>
                    <w:pStyle w:val="rowtabella0"/>
                    <w:jc w:val="center"/>
                    <w:rPr>
                      <w:color w:val="002060"/>
                    </w:rPr>
                  </w:pPr>
                  <w:r w:rsidRPr="00480390">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89DBBC" w14:textId="77777777" w:rsidR="003F6327" w:rsidRPr="00480390" w:rsidRDefault="003F6327" w:rsidP="00303DC2">
                  <w:pPr>
                    <w:pStyle w:val="rowtabella0"/>
                    <w:jc w:val="center"/>
                    <w:rPr>
                      <w:color w:val="002060"/>
                    </w:rPr>
                  </w:pPr>
                  <w:r w:rsidRPr="00480390">
                    <w:rPr>
                      <w:color w:val="002060"/>
                    </w:rPr>
                    <w:t> </w:t>
                  </w:r>
                </w:p>
              </w:tc>
            </w:tr>
            <w:tr w:rsidR="003F6327" w:rsidRPr="00480390" w14:paraId="5887C474" w14:textId="77777777" w:rsidTr="00303DC2">
              <w:tc>
                <w:tcPr>
                  <w:tcW w:w="4700" w:type="dxa"/>
                  <w:gridSpan w:val="4"/>
                  <w:tcBorders>
                    <w:top w:val="nil"/>
                    <w:left w:val="nil"/>
                    <w:bottom w:val="nil"/>
                    <w:right w:val="nil"/>
                  </w:tcBorders>
                  <w:tcMar>
                    <w:top w:w="20" w:type="dxa"/>
                    <w:left w:w="20" w:type="dxa"/>
                    <w:bottom w:w="20" w:type="dxa"/>
                    <w:right w:w="20" w:type="dxa"/>
                  </w:tcMar>
                  <w:vAlign w:val="center"/>
                  <w:hideMark/>
                </w:tcPr>
                <w:p w14:paraId="67D459D9" w14:textId="77777777" w:rsidR="003F6327" w:rsidRPr="00480390" w:rsidRDefault="003F6327" w:rsidP="00303DC2">
                  <w:pPr>
                    <w:pStyle w:val="rowtabella0"/>
                    <w:rPr>
                      <w:color w:val="002060"/>
                    </w:rPr>
                  </w:pPr>
                  <w:r w:rsidRPr="00480390">
                    <w:rPr>
                      <w:color w:val="002060"/>
                    </w:rPr>
                    <w:t>(1) - disputata il 14/11/2021</w:t>
                  </w:r>
                </w:p>
              </w:tc>
            </w:tr>
          </w:tbl>
          <w:p w14:paraId="6B88822F" w14:textId="77777777" w:rsidR="003F6327" w:rsidRPr="00480390" w:rsidRDefault="003F6327" w:rsidP="00303DC2">
            <w:pPr>
              <w:rPr>
                <w:color w:val="002060"/>
              </w:rPr>
            </w:pPr>
          </w:p>
        </w:tc>
      </w:tr>
    </w:tbl>
    <w:p w14:paraId="1EBC4B75" w14:textId="77777777" w:rsidR="003F6327" w:rsidRPr="00480390" w:rsidRDefault="003F6327" w:rsidP="003F632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F6327" w:rsidRPr="00480390" w14:paraId="26C19D87" w14:textId="77777777" w:rsidTr="003F632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0D9B700C"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784B9" w14:textId="77777777" w:rsidR="003F6327" w:rsidRPr="00480390" w:rsidRDefault="003F6327" w:rsidP="00303DC2">
                  <w:pPr>
                    <w:pStyle w:val="headertabella0"/>
                    <w:rPr>
                      <w:color w:val="002060"/>
                    </w:rPr>
                  </w:pPr>
                  <w:r w:rsidRPr="00480390">
                    <w:rPr>
                      <w:color w:val="002060"/>
                    </w:rPr>
                    <w:t>GIRONE C - 5 Giornata - A</w:t>
                  </w:r>
                </w:p>
              </w:tc>
            </w:tr>
            <w:tr w:rsidR="003F6327" w:rsidRPr="00480390" w14:paraId="310A8ED7"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2630BD" w14:textId="77777777" w:rsidR="003F6327" w:rsidRPr="00480390" w:rsidRDefault="003F6327" w:rsidP="00303DC2">
                  <w:pPr>
                    <w:pStyle w:val="rowtabella0"/>
                    <w:rPr>
                      <w:color w:val="002060"/>
                    </w:rPr>
                  </w:pPr>
                  <w:r w:rsidRPr="00480390">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2874DD" w14:textId="77777777" w:rsidR="003F6327" w:rsidRPr="00480390" w:rsidRDefault="003F6327" w:rsidP="00303DC2">
                  <w:pPr>
                    <w:pStyle w:val="rowtabella0"/>
                    <w:rPr>
                      <w:color w:val="002060"/>
                    </w:rPr>
                  </w:pPr>
                  <w:r w:rsidRPr="00480390">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81097" w14:textId="77777777" w:rsidR="003F6327" w:rsidRPr="00480390" w:rsidRDefault="003F6327" w:rsidP="00303DC2">
                  <w:pPr>
                    <w:pStyle w:val="rowtabella0"/>
                    <w:jc w:val="center"/>
                    <w:rPr>
                      <w:color w:val="002060"/>
                    </w:rPr>
                  </w:pPr>
                  <w:r w:rsidRPr="00480390">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411D36" w14:textId="77777777" w:rsidR="003F6327" w:rsidRPr="00480390" w:rsidRDefault="003F6327" w:rsidP="00303DC2">
                  <w:pPr>
                    <w:pStyle w:val="rowtabella0"/>
                    <w:jc w:val="center"/>
                    <w:rPr>
                      <w:color w:val="002060"/>
                    </w:rPr>
                  </w:pPr>
                  <w:r w:rsidRPr="00480390">
                    <w:rPr>
                      <w:color w:val="002060"/>
                    </w:rPr>
                    <w:t> </w:t>
                  </w:r>
                </w:p>
              </w:tc>
            </w:tr>
            <w:tr w:rsidR="003F6327" w:rsidRPr="00480390" w14:paraId="4170BFC4"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1688FF" w14:textId="77777777" w:rsidR="003F6327" w:rsidRPr="00480390" w:rsidRDefault="003F6327" w:rsidP="00303DC2">
                  <w:pPr>
                    <w:pStyle w:val="rowtabella0"/>
                    <w:rPr>
                      <w:color w:val="002060"/>
                    </w:rPr>
                  </w:pPr>
                  <w:r w:rsidRPr="00480390">
                    <w:rPr>
                      <w:color w:val="002060"/>
                    </w:rPr>
                    <w:t>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9295FF" w14:textId="77777777" w:rsidR="003F6327" w:rsidRPr="00480390" w:rsidRDefault="003F6327" w:rsidP="00303DC2">
                  <w:pPr>
                    <w:pStyle w:val="rowtabella0"/>
                    <w:rPr>
                      <w:color w:val="002060"/>
                    </w:rPr>
                  </w:pPr>
                  <w:r w:rsidRPr="00480390">
                    <w:rPr>
                      <w:color w:val="002060"/>
                    </w:rPr>
                    <w:t>- PORTO SAN GIORGIO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913F1C" w14:textId="77777777" w:rsidR="003F6327" w:rsidRPr="00480390" w:rsidRDefault="003F6327" w:rsidP="00303DC2">
                  <w:pPr>
                    <w:pStyle w:val="rowtabella0"/>
                    <w:jc w:val="center"/>
                    <w:rPr>
                      <w:color w:val="002060"/>
                    </w:rPr>
                  </w:pPr>
                  <w:r w:rsidRPr="00480390">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2F0F74" w14:textId="77777777" w:rsidR="003F6327" w:rsidRPr="00480390" w:rsidRDefault="003F6327" w:rsidP="00303DC2">
                  <w:pPr>
                    <w:pStyle w:val="rowtabella0"/>
                    <w:jc w:val="center"/>
                    <w:rPr>
                      <w:color w:val="002060"/>
                    </w:rPr>
                  </w:pPr>
                  <w:r w:rsidRPr="00480390">
                    <w:rPr>
                      <w:color w:val="002060"/>
                    </w:rPr>
                    <w:t> </w:t>
                  </w:r>
                </w:p>
              </w:tc>
            </w:tr>
            <w:tr w:rsidR="003F6327" w:rsidRPr="00480390" w14:paraId="3CE3A9CA"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7987F7" w14:textId="77777777" w:rsidR="003F6327" w:rsidRPr="00480390" w:rsidRDefault="003F6327" w:rsidP="00303DC2">
                  <w:pPr>
                    <w:pStyle w:val="rowtabella0"/>
                    <w:rPr>
                      <w:color w:val="002060"/>
                    </w:rPr>
                  </w:pPr>
                  <w:r w:rsidRPr="00480390">
                    <w:rPr>
                      <w:color w:val="002060"/>
                    </w:rPr>
                    <w:t>(1) SANGIUSTESE M.G.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61C653" w14:textId="77777777" w:rsidR="003F6327" w:rsidRPr="00480390" w:rsidRDefault="003F6327" w:rsidP="00303DC2">
                  <w:pPr>
                    <w:pStyle w:val="rowtabella0"/>
                    <w:rPr>
                      <w:color w:val="002060"/>
                    </w:rPr>
                  </w:pPr>
                  <w:r w:rsidRPr="00480390">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0255CF" w14:textId="77777777" w:rsidR="003F6327" w:rsidRPr="00480390" w:rsidRDefault="003F6327" w:rsidP="00303DC2">
                  <w:pPr>
                    <w:pStyle w:val="rowtabella0"/>
                    <w:jc w:val="center"/>
                    <w:rPr>
                      <w:color w:val="002060"/>
                    </w:rPr>
                  </w:pPr>
                  <w:r w:rsidRPr="00480390">
                    <w:rPr>
                      <w:color w:val="002060"/>
                    </w:rPr>
                    <w:t>6 - 7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A2E97A" w14:textId="77777777" w:rsidR="003F6327" w:rsidRPr="00480390" w:rsidRDefault="003F6327" w:rsidP="00303DC2">
                  <w:pPr>
                    <w:pStyle w:val="rowtabella0"/>
                    <w:jc w:val="center"/>
                    <w:rPr>
                      <w:color w:val="002060"/>
                    </w:rPr>
                  </w:pPr>
                  <w:r w:rsidRPr="00480390">
                    <w:rPr>
                      <w:color w:val="002060"/>
                    </w:rPr>
                    <w:t> </w:t>
                  </w:r>
                </w:p>
              </w:tc>
            </w:tr>
            <w:tr w:rsidR="003F6327" w:rsidRPr="00480390" w14:paraId="577A0BED" w14:textId="77777777" w:rsidTr="00303DC2">
              <w:tc>
                <w:tcPr>
                  <w:tcW w:w="4700" w:type="dxa"/>
                  <w:gridSpan w:val="4"/>
                  <w:tcBorders>
                    <w:top w:val="nil"/>
                    <w:left w:val="nil"/>
                    <w:bottom w:val="nil"/>
                    <w:right w:val="nil"/>
                  </w:tcBorders>
                  <w:tcMar>
                    <w:top w:w="20" w:type="dxa"/>
                    <w:left w:w="20" w:type="dxa"/>
                    <w:bottom w:w="20" w:type="dxa"/>
                    <w:right w:w="20" w:type="dxa"/>
                  </w:tcMar>
                  <w:vAlign w:val="center"/>
                  <w:hideMark/>
                </w:tcPr>
                <w:p w14:paraId="04F57444" w14:textId="77777777" w:rsidR="003F6327" w:rsidRPr="00480390" w:rsidRDefault="003F6327" w:rsidP="00303DC2">
                  <w:pPr>
                    <w:pStyle w:val="rowtabella0"/>
                    <w:rPr>
                      <w:color w:val="002060"/>
                    </w:rPr>
                  </w:pPr>
                  <w:r w:rsidRPr="00480390">
                    <w:rPr>
                      <w:color w:val="002060"/>
                    </w:rPr>
                    <w:t>(1) - disputata il 14/11/2021</w:t>
                  </w:r>
                </w:p>
              </w:tc>
            </w:tr>
          </w:tbl>
          <w:p w14:paraId="002857EC" w14:textId="77777777" w:rsidR="003F6327" w:rsidRPr="00480390" w:rsidRDefault="003F6327" w:rsidP="00303DC2">
            <w:pPr>
              <w:rPr>
                <w:color w:val="002060"/>
              </w:rPr>
            </w:pPr>
          </w:p>
        </w:tc>
      </w:tr>
    </w:tbl>
    <w:p w14:paraId="6CC4FEA3" w14:textId="77777777" w:rsidR="003F6327" w:rsidRPr="00480390" w:rsidRDefault="003F6327" w:rsidP="003F6327">
      <w:pPr>
        <w:pStyle w:val="breakline"/>
        <w:divId w:val="527259509"/>
        <w:rPr>
          <w:rFonts w:eastAsiaTheme="minorEastAsia"/>
          <w:color w:val="002060"/>
        </w:rPr>
      </w:pPr>
    </w:p>
    <w:p w14:paraId="5C699D16" w14:textId="77777777" w:rsidR="003F6327" w:rsidRPr="00480390" w:rsidRDefault="003F6327" w:rsidP="003F6327">
      <w:pPr>
        <w:pStyle w:val="breakline"/>
        <w:divId w:val="527259509"/>
        <w:rPr>
          <w:color w:val="002060"/>
        </w:rPr>
      </w:pPr>
    </w:p>
    <w:p w14:paraId="5ABC4828" w14:textId="77777777" w:rsidR="003F6327" w:rsidRPr="00480390" w:rsidRDefault="003F6327" w:rsidP="003F6327">
      <w:pPr>
        <w:pStyle w:val="titoloprinc0"/>
        <w:divId w:val="527259509"/>
        <w:rPr>
          <w:color w:val="002060"/>
        </w:rPr>
      </w:pPr>
      <w:r w:rsidRPr="00480390">
        <w:rPr>
          <w:color w:val="002060"/>
        </w:rPr>
        <w:t>GIUDICE SPORTIVO</w:t>
      </w:r>
    </w:p>
    <w:p w14:paraId="04290758" w14:textId="77777777" w:rsidR="003F6327" w:rsidRPr="00480390" w:rsidRDefault="003F6327" w:rsidP="003F6327">
      <w:pPr>
        <w:pStyle w:val="diffida"/>
        <w:divId w:val="527259509"/>
        <w:rPr>
          <w:color w:val="002060"/>
        </w:rPr>
      </w:pPr>
      <w:r w:rsidRPr="00480390">
        <w:rPr>
          <w:color w:val="002060"/>
        </w:rPr>
        <w:t>Il Giudice Sportivo Avv. Claudio Romagnoli, nella seduta del 17/11/2021, ha adottato le decisioni che di seguito integralmente si riportano:</w:t>
      </w:r>
    </w:p>
    <w:p w14:paraId="350B6228" w14:textId="77777777" w:rsidR="003F6327" w:rsidRPr="00480390" w:rsidRDefault="003F6327" w:rsidP="003F6327">
      <w:pPr>
        <w:pStyle w:val="titolo10"/>
        <w:divId w:val="527259509"/>
        <w:rPr>
          <w:color w:val="002060"/>
        </w:rPr>
      </w:pPr>
      <w:r w:rsidRPr="00480390">
        <w:rPr>
          <w:color w:val="002060"/>
        </w:rPr>
        <w:t xml:space="preserve">GARE DEL 13/11/2021 </w:t>
      </w:r>
    </w:p>
    <w:p w14:paraId="10C1724C" w14:textId="77777777" w:rsidR="003F6327" w:rsidRPr="00480390" w:rsidRDefault="003F6327" w:rsidP="003F6327">
      <w:pPr>
        <w:pStyle w:val="titolo7a"/>
        <w:divId w:val="527259509"/>
        <w:rPr>
          <w:color w:val="002060"/>
        </w:rPr>
      </w:pPr>
      <w:r w:rsidRPr="00480390">
        <w:rPr>
          <w:color w:val="002060"/>
        </w:rPr>
        <w:t xml:space="preserve">PROVVEDIMENTI DISCIPLINARI </w:t>
      </w:r>
    </w:p>
    <w:p w14:paraId="684A9850" w14:textId="77777777" w:rsidR="003F6327" w:rsidRPr="00480390" w:rsidRDefault="003F6327" w:rsidP="003F6327">
      <w:pPr>
        <w:pStyle w:val="titolo7b0"/>
        <w:divId w:val="527259509"/>
        <w:rPr>
          <w:color w:val="002060"/>
        </w:rPr>
      </w:pPr>
      <w:r w:rsidRPr="00480390">
        <w:rPr>
          <w:color w:val="002060"/>
        </w:rPr>
        <w:t xml:space="preserve">In base alle risultanze degli atti ufficiali sono state deliberate le seguenti sanzioni disciplinari. </w:t>
      </w:r>
    </w:p>
    <w:p w14:paraId="10C21294" w14:textId="77777777" w:rsidR="003F6327" w:rsidRPr="00480390" w:rsidRDefault="003F6327" w:rsidP="003F6327">
      <w:pPr>
        <w:pStyle w:val="titolo30"/>
        <w:divId w:val="527259509"/>
        <w:rPr>
          <w:color w:val="002060"/>
        </w:rPr>
      </w:pPr>
      <w:r w:rsidRPr="00480390">
        <w:rPr>
          <w:color w:val="002060"/>
        </w:rPr>
        <w:t xml:space="preserve">CALCIATORI ESPULSI </w:t>
      </w:r>
    </w:p>
    <w:p w14:paraId="004F5F42" w14:textId="77777777" w:rsidR="003F6327" w:rsidRPr="00480390" w:rsidRDefault="003F6327" w:rsidP="003F6327">
      <w:pPr>
        <w:pStyle w:val="titolo20"/>
        <w:divId w:val="527259509"/>
        <w:rPr>
          <w:color w:val="002060"/>
        </w:rPr>
      </w:pPr>
      <w:r w:rsidRPr="0048039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301CE002" w14:textId="77777777" w:rsidTr="003F6327">
        <w:trPr>
          <w:divId w:val="527259509"/>
        </w:trPr>
        <w:tc>
          <w:tcPr>
            <w:tcW w:w="2200" w:type="dxa"/>
            <w:tcMar>
              <w:top w:w="20" w:type="dxa"/>
              <w:left w:w="20" w:type="dxa"/>
              <w:bottom w:w="20" w:type="dxa"/>
              <w:right w:w="20" w:type="dxa"/>
            </w:tcMar>
            <w:vAlign w:val="center"/>
            <w:hideMark/>
          </w:tcPr>
          <w:p w14:paraId="00060FE4" w14:textId="77777777" w:rsidR="003F6327" w:rsidRPr="00480390" w:rsidRDefault="003F6327" w:rsidP="00303DC2">
            <w:pPr>
              <w:pStyle w:val="movimento"/>
              <w:rPr>
                <w:color w:val="002060"/>
              </w:rPr>
            </w:pPr>
            <w:r w:rsidRPr="00480390">
              <w:rPr>
                <w:color w:val="002060"/>
              </w:rPr>
              <w:t>VITIELLO ANTONIO</w:t>
            </w:r>
          </w:p>
        </w:tc>
        <w:tc>
          <w:tcPr>
            <w:tcW w:w="2200" w:type="dxa"/>
            <w:tcMar>
              <w:top w:w="20" w:type="dxa"/>
              <w:left w:w="20" w:type="dxa"/>
              <w:bottom w:w="20" w:type="dxa"/>
              <w:right w:w="20" w:type="dxa"/>
            </w:tcMar>
            <w:vAlign w:val="center"/>
            <w:hideMark/>
          </w:tcPr>
          <w:p w14:paraId="039C580E" w14:textId="77777777" w:rsidR="003F6327" w:rsidRPr="00480390" w:rsidRDefault="003F6327" w:rsidP="00303DC2">
            <w:pPr>
              <w:pStyle w:val="movimento2"/>
              <w:rPr>
                <w:color w:val="002060"/>
              </w:rPr>
            </w:pPr>
            <w:r w:rsidRPr="00480390">
              <w:rPr>
                <w:color w:val="002060"/>
              </w:rPr>
              <w:t xml:space="preserve">(RECANATI CALCIO A 5) </w:t>
            </w:r>
          </w:p>
        </w:tc>
        <w:tc>
          <w:tcPr>
            <w:tcW w:w="800" w:type="dxa"/>
            <w:tcMar>
              <w:top w:w="20" w:type="dxa"/>
              <w:left w:w="20" w:type="dxa"/>
              <w:bottom w:w="20" w:type="dxa"/>
              <w:right w:w="20" w:type="dxa"/>
            </w:tcMar>
            <w:vAlign w:val="center"/>
            <w:hideMark/>
          </w:tcPr>
          <w:p w14:paraId="1FEAB1BF"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9B1A100"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E7A2CFD" w14:textId="77777777" w:rsidR="003F6327" w:rsidRPr="00480390" w:rsidRDefault="003F6327" w:rsidP="00303DC2">
            <w:pPr>
              <w:pStyle w:val="movimento2"/>
              <w:rPr>
                <w:color w:val="002060"/>
              </w:rPr>
            </w:pPr>
            <w:r w:rsidRPr="00480390">
              <w:rPr>
                <w:color w:val="002060"/>
              </w:rPr>
              <w:t> </w:t>
            </w:r>
          </w:p>
        </w:tc>
      </w:tr>
    </w:tbl>
    <w:p w14:paraId="5ECA72C8" w14:textId="77777777" w:rsidR="003F6327" w:rsidRPr="00480390" w:rsidRDefault="003F6327" w:rsidP="003F6327">
      <w:pPr>
        <w:pStyle w:val="titolo30"/>
        <w:divId w:val="527259509"/>
        <w:rPr>
          <w:rFonts w:eastAsiaTheme="minorEastAsia"/>
          <w:color w:val="002060"/>
        </w:rPr>
      </w:pPr>
      <w:r w:rsidRPr="00480390">
        <w:rPr>
          <w:color w:val="002060"/>
        </w:rPr>
        <w:t xml:space="preserve">CALCIATORI NON ESPULSI </w:t>
      </w:r>
    </w:p>
    <w:p w14:paraId="17A25C7E" w14:textId="77777777" w:rsidR="003F6327" w:rsidRPr="00480390" w:rsidRDefault="003F6327" w:rsidP="003F6327">
      <w:pPr>
        <w:pStyle w:val="titolo20"/>
        <w:divId w:val="527259509"/>
        <w:rPr>
          <w:color w:val="002060"/>
        </w:rPr>
      </w:pPr>
      <w:r w:rsidRPr="0048039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3969A2AD" w14:textId="77777777" w:rsidTr="003F6327">
        <w:trPr>
          <w:divId w:val="527259509"/>
        </w:trPr>
        <w:tc>
          <w:tcPr>
            <w:tcW w:w="2200" w:type="dxa"/>
            <w:tcMar>
              <w:top w:w="20" w:type="dxa"/>
              <w:left w:w="20" w:type="dxa"/>
              <w:bottom w:w="20" w:type="dxa"/>
              <w:right w:w="20" w:type="dxa"/>
            </w:tcMar>
            <w:vAlign w:val="center"/>
            <w:hideMark/>
          </w:tcPr>
          <w:p w14:paraId="4AC30E96" w14:textId="77777777" w:rsidR="003F6327" w:rsidRPr="00480390" w:rsidRDefault="003F6327" w:rsidP="00303DC2">
            <w:pPr>
              <w:pStyle w:val="movimento"/>
              <w:rPr>
                <w:color w:val="002060"/>
              </w:rPr>
            </w:pPr>
            <w:r w:rsidRPr="00480390">
              <w:rPr>
                <w:color w:val="002060"/>
              </w:rPr>
              <w:t>ALLEGRINI DANIELE</w:t>
            </w:r>
          </w:p>
        </w:tc>
        <w:tc>
          <w:tcPr>
            <w:tcW w:w="2200" w:type="dxa"/>
            <w:tcMar>
              <w:top w:w="20" w:type="dxa"/>
              <w:left w:w="20" w:type="dxa"/>
              <w:bottom w:w="20" w:type="dxa"/>
              <w:right w:w="20" w:type="dxa"/>
            </w:tcMar>
            <w:vAlign w:val="center"/>
            <w:hideMark/>
          </w:tcPr>
          <w:p w14:paraId="38136EE7" w14:textId="77777777" w:rsidR="003F6327" w:rsidRPr="00480390" w:rsidRDefault="003F6327" w:rsidP="00303DC2">
            <w:pPr>
              <w:pStyle w:val="movimento2"/>
              <w:rPr>
                <w:color w:val="002060"/>
              </w:rPr>
            </w:pPr>
            <w:r w:rsidRPr="00480390">
              <w:rPr>
                <w:color w:val="002060"/>
              </w:rPr>
              <w:t xml:space="preserve">(REAL FABRIANO) </w:t>
            </w:r>
          </w:p>
        </w:tc>
        <w:tc>
          <w:tcPr>
            <w:tcW w:w="800" w:type="dxa"/>
            <w:tcMar>
              <w:top w:w="20" w:type="dxa"/>
              <w:left w:w="20" w:type="dxa"/>
              <w:bottom w:w="20" w:type="dxa"/>
              <w:right w:w="20" w:type="dxa"/>
            </w:tcMar>
            <w:vAlign w:val="center"/>
            <w:hideMark/>
          </w:tcPr>
          <w:p w14:paraId="5C9268A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7C605F1" w14:textId="77777777" w:rsidR="003F6327" w:rsidRPr="00480390" w:rsidRDefault="003F6327" w:rsidP="00303DC2">
            <w:pPr>
              <w:pStyle w:val="movimento"/>
              <w:rPr>
                <w:color w:val="002060"/>
              </w:rPr>
            </w:pPr>
            <w:r w:rsidRPr="00480390">
              <w:rPr>
                <w:color w:val="002060"/>
              </w:rPr>
              <w:t>DE LUCA MANUEL</w:t>
            </w:r>
          </w:p>
        </w:tc>
        <w:tc>
          <w:tcPr>
            <w:tcW w:w="2200" w:type="dxa"/>
            <w:tcMar>
              <w:top w:w="20" w:type="dxa"/>
              <w:left w:w="20" w:type="dxa"/>
              <w:bottom w:w="20" w:type="dxa"/>
              <w:right w:w="20" w:type="dxa"/>
            </w:tcMar>
            <w:vAlign w:val="center"/>
            <w:hideMark/>
          </w:tcPr>
          <w:p w14:paraId="02DED3A2" w14:textId="77777777" w:rsidR="003F6327" w:rsidRPr="00480390" w:rsidRDefault="003F6327" w:rsidP="00303DC2">
            <w:pPr>
              <w:pStyle w:val="movimento2"/>
              <w:rPr>
                <w:color w:val="002060"/>
              </w:rPr>
            </w:pPr>
            <w:r w:rsidRPr="00480390">
              <w:rPr>
                <w:color w:val="002060"/>
              </w:rPr>
              <w:t xml:space="preserve">(REAL FABRIANO) </w:t>
            </w:r>
          </w:p>
        </w:tc>
      </w:tr>
      <w:tr w:rsidR="003F6327" w:rsidRPr="00480390" w14:paraId="7533D282" w14:textId="77777777" w:rsidTr="003F6327">
        <w:trPr>
          <w:divId w:val="527259509"/>
        </w:trPr>
        <w:tc>
          <w:tcPr>
            <w:tcW w:w="2200" w:type="dxa"/>
            <w:tcMar>
              <w:top w:w="20" w:type="dxa"/>
              <w:left w:w="20" w:type="dxa"/>
              <w:bottom w:w="20" w:type="dxa"/>
              <w:right w:w="20" w:type="dxa"/>
            </w:tcMar>
            <w:vAlign w:val="center"/>
            <w:hideMark/>
          </w:tcPr>
          <w:p w14:paraId="2492A2DD" w14:textId="77777777" w:rsidR="003F6327" w:rsidRPr="00480390" w:rsidRDefault="003F6327" w:rsidP="00303DC2">
            <w:pPr>
              <w:pStyle w:val="movimento"/>
              <w:rPr>
                <w:color w:val="002060"/>
              </w:rPr>
            </w:pPr>
            <w:r w:rsidRPr="00480390">
              <w:rPr>
                <w:color w:val="002060"/>
              </w:rPr>
              <w:t>MELACOTTE GIACOMO</w:t>
            </w:r>
          </w:p>
        </w:tc>
        <w:tc>
          <w:tcPr>
            <w:tcW w:w="2200" w:type="dxa"/>
            <w:tcMar>
              <w:top w:w="20" w:type="dxa"/>
              <w:left w:w="20" w:type="dxa"/>
              <w:bottom w:w="20" w:type="dxa"/>
              <w:right w:w="20" w:type="dxa"/>
            </w:tcMar>
            <w:vAlign w:val="center"/>
            <w:hideMark/>
          </w:tcPr>
          <w:p w14:paraId="287EC4DD" w14:textId="77777777" w:rsidR="003F6327" w:rsidRPr="00480390" w:rsidRDefault="003F6327" w:rsidP="00303DC2">
            <w:pPr>
              <w:pStyle w:val="movimento2"/>
              <w:rPr>
                <w:color w:val="002060"/>
              </w:rPr>
            </w:pPr>
            <w:r w:rsidRPr="00480390">
              <w:rPr>
                <w:color w:val="002060"/>
              </w:rPr>
              <w:t xml:space="preserve">(REAL FABRIANO) </w:t>
            </w:r>
          </w:p>
        </w:tc>
        <w:tc>
          <w:tcPr>
            <w:tcW w:w="800" w:type="dxa"/>
            <w:tcMar>
              <w:top w:w="20" w:type="dxa"/>
              <w:left w:w="20" w:type="dxa"/>
              <w:bottom w:w="20" w:type="dxa"/>
              <w:right w:w="20" w:type="dxa"/>
            </w:tcMar>
            <w:vAlign w:val="center"/>
            <w:hideMark/>
          </w:tcPr>
          <w:p w14:paraId="22531E31"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9B9F15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1D6CE257" w14:textId="77777777" w:rsidR="003F6327" w:rsidRPr="00480390" w:rsidRDefault="003F6327" w:rsidP="00303DC2">
            <w:pPr>
              <w:pStyle w:val="movimento2"/>
              <w:rPr>
                <w:color w:val="002060"/>
              </w:rPr>
            </w:pPr>
            <w:r w:rsidRPr="00480390">
              <w:rPr>
                <w:color w:val="002060"/>
              </w:rPr>
              <w:t> </w:t>
            </w:r>
          </w:p>
        </w:tc>
      </w:tr>
    </w:tbl>
    <w:p w14:paraId="601FBA30" w14:textId="77777777" w:rsidR="003F6327" w:rsidRDefault="003F6327" w:rsidP="003F6327">
      <w:pPr>
        <w:pStyle w:val="breakline"/>
        <w:divId w:val="527259509"/>
        <w:rPr>
          <w:color w:val="002060"/>
        </w:rPr>
      </w:pPr>
    </w:p>
    <w:p w14:paraId="3C36B21B" w14:textId="77777777" w:rsidR="003F6327" w:rsidRPr="00A070F8" w:rsidRDefault="003F6327" w:rsidP="003F632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195B9A84" w14:textId="77777777" w:rsidR="003F6327" w:rsidRPr="00A070F8" w:rsidRDefault="003F6327" w:rsidP="003F632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6A437239" w14:textId="77777777" w:rsidR="003F6327" w:rsidRPr="00480390" w:rsidRDefault="003F6327" w:rsidP="003F6327">
      <w:pPr>
        <w:pStyle w:val="breakline"/>
        <w:divId w:val="527259509"/>
        <w:rPr>
          <w:rFonts w:eastAsiaTheme="minorEastAsia"/>
          <w:color w:val="002060"/>
        </w:rPr>
      </w:pPr>
    </w:p>
    <w:p w14:paraId="3881DE5B" w14:textId="77777777" w:rsidR="003F6327" w:rsidRPr="00480390" w:rsidRDefault="003F6327" w:rsidP="003F6327">
      <w:pPr>
        <w:pStyle w:val="titoloprinc0"/>
        <w:divId w:val="527259509"/>
        <w:rPr>
          <w:color w:val="002060"/>
        </w:rPr>
      </w:pPr>
      <w:r w:rsidRPr="00480390">
        <w:rPr>
          <w:color w:val="002060"/>
        </w:rPr>
        <w:t>CLASSIFICA</w:t>
      </w:r>
    </w:p>
    <w:p w14:paraId="693C273E" w14:textId="77777777" w:rsidR="003F6327" w:rsidRPr="00480390" w:rsidRDefault="003F6327" w:rsidP="003F6327">
      <w:pPr>
        <w:pStyle w:val="breakline"/>
        <w:divId w:val="527259509"/>
        <w:rPr>
          <w:color w:val="002060"/>
        </w:rPr>
      </w:pPr>
    </w:p>
    <w:p w14:paraId="43BA5BBA" w14:textId="77777777" w:rsidR="003F6327" w:rsidRPr="00480390" w:rsidRDefault="003F6327" w:rsidP="003F6327">
      <w:pPr>
        <w:pStyle w:val="breakline"/>
        <w:divId w:val="527259509"/>
        <w:rPr>
          <w:color w:val="002060"/>
        </w:rPr>
      </w:pPr>
    </w:p>
    <w:p w14:paraId="5F5DBF1E" w14:textId="77777777" w:rsidR="003F6327" w:rsidRPr="00480390" w:rsidRDefault="003F6327" w:rsidP="003F6327">
      <w:pPr>
        <w:pStyle w:val="sottotitolocampionato10"/>
        <w:divId w:val="527259509"/>
        <w:rPr>
          <w:color w:val="002060"/>
        </w:rPr>
      </w:pPr>
      <w:r w:rsidRPr="0048039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10266258"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9C5DB"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821E0"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85481"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ED9AB"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131E3"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3B737"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8AC72"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C67BC"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4545D"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54F0C" w14:textId="77777777" w:rsidR="003F6327" w:rsidRPr="00480390" w:rsidRDefault="003F6327" w:rsidP="00303DC2">
            <w:pPr>
              <w:pStyle w:val="headertabella0"/>
              <w:rPr>
                <w:color w:val="002060"/>
              </w:rPr>
            </w:pPr>
            <w:r w:rsidRPr="00480390">
              <w:rPr>
                <w:color w:val="002060"/>
              </w:rPr>
              <w:t>PE</w:t>
            </w:r>
          </w:p>
        </w:tc>
      </w:tr>
      <w:tr w:rsidR="003F6327" w:rsidRPr="00480390" w14:paraId="080A7117"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977B6C" w14:textId="77777777" w:rsidR="003F6327" w:rsidRPr="00480390" w:rsidRDefault="003F6327" w:rsidP="00303DC2">
            <w:pPr>
              <w:pStyle w:val="rowtabella0"/>
              <w:rPr>
                <w:color w:val="002060"/>
              </w:rPr>
            </w:pPr>
            <w:r w:rsidRPr="0048039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6B393" w14:textId="77777777" w:rsidR="003F6327" w:rsidRPr="00480390" w:rsidRDefault="003F6327" w:rsidP="00303DC2">
            <w:pPr>
              <w:pStyle w:val="rowtabella0"/>
              <w:jc w:val="center"/>
              <w:rPr>
                <w:color w:val="002060"/>
              </w:rPr>
            </w:pPr>
            <w:r w:rsidRPr="004803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40A56"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D4980"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99F8D"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A950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3045C" w14:textId="77777777" w:rsidR="003F6327" w:rsidRPr="00480390" w:rsidRDefault="003F6327" w:rsidP="00303DC2">
            <w:pPr>
              <w:pStyle w:val="rowtabella0"/>
              <w:jc w:val="center"/>
              <w:rPr>
                <w:color w:val="002060"/>
              </w:rPr>
            </w:pPr>
            <w:r w:rsidRPr="004803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AEB5B"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3C2CD" w14:textId="77777777" w:rsidR="003F6327" w:rsidRPr="00480390" w:rsidRDefault="003F6327" w:rsidP="00303DC2">
            <w:pPr>
              <w:pStyle w:val="rowtabella0"/>
              <w:jc w:val="center"/>
              <w:rPr>
                <w:color w:val="002060"/>
              </w:rPr>
            </w:pPr>
            <w:r w:rsidRPr="004803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4E38E" w14:textId="77777777" w:rsidR="003F6327" w:rsidRPr="00480390" w:rsidRDefault="003F6327" w:rsidP="00303DC2">
            <w:pPr>
              <w:pStyle w:val="rowtabella0"/>
              <w:jc w:val="center"/>
              <w:rPr>
                <w:color w:val="002060"/>
              </w:rPr>
            </w:pPr>
            <w:r w:rsidRPr="00480390">
              <w:rPr>
                <w:color w:val="002060"/>
              </w:rPr>
              <w:t>0</w:t>
            </w:r>
          </w:p>
        </w:tc>
      </w:tr>
      <w:tr w:rsidR="003F6327" w:rsidRPr="00480390" w14:paraId="21F382E0"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A1432C" w14:textId="77777777" w:rsidR="003F6327" w:rsidRPr="00480390" w:rsidRDefault="003F6327" w:rsidP="00303DC2">
            <w:pPr>
              <w:pStyle w:val="rowtabella0"/>
              <w:rPr>
                <w:color w:val="002060"/>
              </w:rPr>
            </w:pPr>
            <w:r w:rsidRPr="0048039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A993C"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56E79"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BE7B7"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5523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FCFD7"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52600"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F9EFF"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3840A"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D4096" w14:textId="77777777" w:rsidR="003F6327" w:rsidRPr="00480390" w:rsidRDefault="003F6327" w:rsidP="00303DC2">
            <w:pPr>
              <w:pStyle w:val="rowtabella0"/>
              <w:jc w:val="center"/>
              <w:rPr>
                <w:color w:val="002060"/>
              </w:rPr>
            </w:pPr>
            <w:r w:rsidRPr="00480390">
              <w:rPr>
                <w:color w:val="002060"/>
              </w:rPr>
              <w:t>0</w:t>
            </w:r>
          </w:p>
        </w:tc>
      </w:tr>
      <w:tr w:rsidR="003F6327" w:rsidRPr="00480390" w14:paraId="0649025D"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F090B0" w14:textId="77777777" w:rsidR="003F6327" w:rsidRPr="00480390" w:rsidRDefault="003F6327" w:rsidP="00303DC2">
            <w:pPr>
              <w:pStyle w:val="rowtabella0"/>
              <w:rPr>
                <w:color w:val="002060"/>
              </w:rPr>
            </w:pPr>
            <w:r w:rsidRPr="0048039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B6416"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B8A05"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A961D"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DCE7F"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7B0A2"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0102B" w14:textId="77777777" w:rsidR="003F6327" w:rsidRPr="00480390" w:rsidRDefault="003F6327" w:rsidP="00303DC2">
            <w:pPr>
              <w:pStyle w:val="rowtabella0"/>
              <w:jc w:val="center"/>
              <w:rPr>
                <w:color w:val="002060"/>
              </w:rPr>
            </w:pPr>
            <w:r w:rsidRPr="0048039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908E0"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66F9C"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4A5CA" w14:textId="77777777" w:rsidR="003F6327" w:rsidRPr="00480390" w:rsidRDefault="003F6327" w:rsidP="00303DC2">
            <w:pPr>
              <w:pStyle w:val="rowtabella0"/>
              <w:jc w:val="center"/>
              <w:rPr>
                <w:color w:val="002060"/>
              </w:rPr>
            </w:pPr>
            <w:r w:rsidRPr="00480390">
              <w:rPr>
                <w:color w:val="002060"/>
              </w:rPr>
              <w:t>0</w:t>
            </w:r>
          </w:p>
        </w:tc>
      </w:tr>
      <w:tr w:rsidR="003F6327" w:rsidRPr="00480390" w14:paraId="24C1B2C4"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EC644E" w14:textId="77777777" w:rsidR="003F6327" w:rsidRPr="00480390" w:rsidRDefault="003F6327" w:rsidP="00303DC2">
            <w:pPr>
              <w:pStyle w:val="rowtabella0"/>
              <w:rPr>
                <w:color w:val="002060"/>
              </w:rPr>
            </w:pPr>
            <w:r w:rsidRPr="00480390">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0D8DB"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C1F34"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5D8F8"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17C16"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2113E"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C224E"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CFFAC" w14:textId="77777777" w:rsidR="003F6327" w:rsidRPr="00480390" w:rsidRDefault="003F6327" w:rsidP="00303DC2">
            <w:pPr>
              <w:pStyle w:val="rowtabella0"/>
              <w:jc w:val="center"/>
              <w:rPr>
                <w:color w:val="002060"/>
              </w:rPr>
            </w:pPr>
            <w:r w:rsidRPr="0048039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9548F"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DBB27" w14:textId="77777777" w:rsidR="003F6327" w:rsidRPr="00480390" w:rsidRDefault="003F6327" w:rsidP="00303DC2">
            <w:pPr>
              <w:pStyle w:val="rowtabella0"/>
              <w:jc w:val="center"/>
              <w:rPr>
                <w:color w:val="002060"/>
              </w:rPr>
            </w:pPr>
            <w:r w:rsidRPr="00480390">
              <w:rPr>
                <w:color w:val="002060"/>
              </w:rPr>
              <w:t>0</w:t>
            </w:r>
          </w:p>
        </w:tc>
      </w:tr>
      <w:tr w:rsidR="003F6327" w:rsidRPr="00480390" w14:paraId="038A53A2"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F3DCC0" w14:textId="77777777" w:rsidR="003F6327" w:rsidRPr="00480390" w:rsidRDefault="003F6327" w:rsidP="00303DC2">
            <w:pPr>
              <w:pStyle w:val="rowtabella0"/>
              <w:rPr>
                <w:color w:val="002060"/>
              </w:rPr>
            </w:pPr>
            <w:r w:rsidRPr="0048039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8798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B30B2"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7F1C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36CB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D461F"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7F737"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3DEA9" w14:textId="77777777" w:rsidR="003F6327" w:rsidRPr="00480390" w:rsidRDefault="003F6327" w:rsidP="00303DC2">
            <w:pPr>
              <w:pStyle w:val="rowtabella0"/>
              <w:jc w:val="center"/>
              <w:rPr>
                <w:color w:val="002060"/>
              </w:rPr>
            </w:pPr>
            <w:r w:rsidRPr="0048039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1BF9A" w14:textId="77777777" w:rsidR="003F6327" w:rsidRPr="00480390" w:rsidRDefault="003F6327" w:rsidP="00303DC2">
            <w:pPr>
              <w:pStyle w:val="rowtabella0"/>
              <w:jc w:val="center"/>
              <w:rPr>
                <w:color w:val="002060"/>
              </w:rPr>
            </w:pPr>
            <w:r w:rsidRPr="0048039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0585B" w14:textId="77777777" w:rsidR="003F6327" w:rsidRPr="00480390" w:rsidRDefault="003F6327" w:rsidP="00303DC2">
            <w:pPr>
              <w:pStyle w:val="rowtabella0"/>
              <w:jc w:val="center"/>
              <w:rPr>
                <w:color w:val="002060"/>
              </w:rPr>
            </w:pPr>
            <w:r w:rsidRPr="00480390">
              <w:rPr>
                <w:color w:val="002060"/>
              </w:rPr>
              <w:t>0</w:t>
            </w:r>
          </w:p>
        </w:tc>
      </w:tr>
    </w:tbl>
    <w:p w14:paraId="6CB726A5" w14:textId="77777777" w:rsidR="003F6327" w:rsidRPr="00480390" w:rsidRDefault="003F6327" w:rsidP="003F6327">
      <w:pPr>
        <w:pStyle w:val="breakline"/>
        <w:divId w:val="527259509"/>
        <w:rPr>
          <w:rFonts w:eastAsiaTheme="minorEastAsia"/>
          <w:color w:val="002060"/>
        </w:rPr>
      </w:pPr>
    </w:p>
    <w:p w14:paraId="49527C01" w14:textId="77777777" w:rsidR="003F6327" w:rsidRPr="00480390" w:rsidRDefault="003F6327" w:rsidP="003F6327">
      <w:pPr>
        <w:pStyle w:val="breakline"/>
        <w:divId w:val="527259509"/>
        <w:rPr>
          <w:color w:val="002060"/>
        </w:rPr>
      </w:pPr>
    </w:p>
    <w:p w14:paraId="7C6C1A23" w14:textId="77777777" w:rsidR="003F6327" w:rsidRPr="00480390" w:rsidRDefault="003F6327" w:rsidP="003F6327">
      <w:pPr>
        <w:pStyle w:val="sottotitolocampionato10"/>
        <w:divId w:val="527259509"/>
        <w:rPr>
          <w:color w:val="002060"/>
        </w:rPr>
      </w:pPr>
      <w:r w:rsidRPr="0048039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73019F3F"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3A082"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1755E"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05E55"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FABC8"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E0DBD"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2160D"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4DD71"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02766"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42462"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4A382" w14:textId="77777777" w:rsidR="003F6327" w:rsidRPr="00480390" w:rsidRDefault="003F6327" w:rsidP="00303DC2">
            <w:pPr>
              <w:pStyle w:val="headertabella0"/>
              <w:rPr>
                <w:color w:val="002060"/>
              </w:rPr>
            </w:pPr>
            <w:r w:rsidRPr="00480390">
              <w:rPr>
                <w:color w:val="002060"/>
              </w:rPr>
              <w:t>PE</w:t>
            </w:r>
          </w:p>
        </w:tc>
      </w:tr>
      <w:tr w:rsidR="003F6327" w:rsidRPr="00480390" w14:paraId="72732EFA"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4718BE" w14:textId="77777777" w:rsidR="003F6327" w:rsidRPr="00480390" w:rsidRDefault="003F6327" w:rsidP="00303DC2">
            <w:pPr>
              <w:pStyle w:val="rowtabella0"/>
              <w:rPr>
                <w:color w:val="002060"/>
              </w:rPr>
            </w:pPr>
            <w:r w:rsidRPr="0048039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CF761" w14:textId="77777777" w:rsidR="003F6327" w:rsidRPr="00480390" w:rsidRDefault="003F6327" w:rsidP="00303DC2">
            <w:pPr>
              <w:pStyle w:val="rowtabella0"/>
              <w:jc w:val="center"/>
              <w:rPr>
                <w:color w:val="002060"/>
              </w:rPr>
            </w:pPr>
            <w:r w:rsidRPr="004803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B3395"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6B1D2"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0A532"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E5C3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35BEE" w14:textId="77777777" w:rsidR="003F6327" w:rsidRPr="00480390" w:rsidRDefault="003F6327" w:rsidP="00303DC2">
            <w:pPr>
              <w:pStyle w:val="rowtabella0"/>
              <w:jc w:val="center"/>
              <w:rPr>
                <w:color w:val="002060"/>
              </w:rPr>
            </w:pPr>
            <w:r w:rsidRPr="004803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A7FAC"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0A488"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4ADFA" w14:textId="77777777" w:rsidR="003F6327" w:rsidRPr="00480390" w:rsidRDefault="003F6327" w:rsidP="00303DC2">
            <w:pPr>
              <w:pStyle w:val="rowtabella0"/>
              <w:jc w:val="center"/>
              <w:rPr>
                <w:color w:val="002060"/>
              </w:rPr>
            </w:pPr>
            <w:r w:rsidRPr="00480390">
              <w:rPr>
                <w:color w:val="002060"/>
              </w:rPr>
              <w:t>0</w:t>
            </w:r>
          </w:p>
        </w:tc>
      </w:tr>
      <w:tr w:rsidR="003F6327" w:rsidRPr="00480390" w14:paraId="166DEDC8"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DE20E2" w14:textId="77777777" w:rsidR="003F6327" w:rsidRPr="00480390" w:rsidRDefault="003F6327" w:rsidP="00303DC2">
            <w:pPr>
              <w:pStyle w:val="rowtabella0"/>
              <w:rPr>
                <w:color w:val="002060"/>
              </w:rPr>
            </w:pPr>
            <w:r w:rsidRPr="0048039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065E1"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1322B"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E75C3"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88106"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A8C15"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CF7B7" w14:textId="77777777" w:rsidR="003F6327" w:rsidRPr="00480390" w:rsidRDefault="003F6327" w:rsidP="00303DC2">
            <w:pPr>
              <w:pStyle w:val="rowtabella0"/>
              <w:jc w:val="center"/>
              <w:rPr>
                <w:color w:val="002060"/>
              </w:rPr>
            </w:pPr>
            <w:r w:rsidRPr="0048039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80B83"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E66DF" w14:textId="77777777" w:rsidR="003F6327" w:rsidRPr="00480390" w:rsidRDefault="003F6327" w:rsidP="00303DC2">
            <w:pPr>
              <w:pStyle w:val="rowtabella0"/>
              <w:jc w:val="center"/>
              <w:rPr>
                <w:color w:val="002060"/>
              </w:rPr>
            </w:pPr>
            <w:r w:rsidRPr="0048039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D6164" w14:textId="77777777" w:rsidR="003F6327" w:rsidRPr="00480390" w:rsidRDefault="003F6327" w:rsidP="00303DC2">
            <w:pPr>
              <w:pStyle w:val="rowtabella0"/>
              <w:jc w:val="center"/>
              <w:rPr>
                <w:color w:val="002060"/>
              </w:rPr>
            </w:pPr>
            <w:r w:rsidRPr="00480390">
              <w:rPr>
                <w:color w:val="002060"/>
              </w:rPr>
              <w:t>0</w:t>
            </w:r>
          </w:p>
        </w:tc>
      </w:tr>
      <w:tr w:rsidR="003F6327" w:rsidRPr="00480390" w14:paraId="79A0D83F"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47CAD4" w14:textId="77777777" w:rsidR="003F6327" w:rsidRPr="00480390" w:rsidRDefault="003F6327" w:rsidP="00303DC2">
            <w:pPr>
              <w:pStyle w:val="rowtabella0"/>
              <w:rPr>
                <w:color w:val="002060"/>
              </w:rPr>
            </w:pPr>
            <w:r w:rsidRPr="00480390">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CF131"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DDE43"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474AC"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CDD8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A4A60"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3F44E" w14:textId="77777777" w:rsidR="003F6327" w:rsidRPr="00480390" w:rsidRDefault="003F6327" w:rsidP="00303DC2">
            <w:pPr>
              <w:pStyle w:val="rowtabella0"/>
              <w:jc w:val="center"/>
              <w:rPr>
                <w:color w:val="002060"/>
              </w:rPr>
            </w:pPr>
            <w:r w:rsidRPr="004803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02D5A"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8A771"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C7A69" w14:textId="77777777" w:rsidR="003F6327" w:rsidRPr="00480390" w:rsidRDefault="003F6327" w:rsidP="00303DC2">
            <w:pPr>
              <w:pStyle w:val="rowtabella0"/>
              <w:jc w:val="center"/>
              <w:rPr>
                <w:color w:val="002060"/>
              </w:rPr>
            </w:pPr>
            <w:r w:rsidRPr="00480390">
              <w:rPr>
                <w:color w:val="002060"/>
              </w:rPr>
              <w:t>0</w:t>
            </w:r>
          </w:p>
        </w:tc>
      </w:tr>
      <w:tr w:rsidR="003F6327" w:rsidRPr="00480390" w14:paraId="7DEB1A25"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94DB61" w14:textId="77777777" w:rsidR="003F6327" w:rsidRPr="00480390" w:rsidRDefault="003F6327" w:rsidP="00303DC2">
            <w:pPr>
              <w:pStyle w:val="rowtabella0"/>
              <w:rPr>
                <w:color w:val="002060"/>
              </w:rPr>
            </w:pPr>
            <w:r w:rsidRPr="0048039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0E0B2"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8D8F1"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76BF1"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4E6F2"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CCF6C"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E1F3A"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0C85D"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37EE3"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7A1E8" w14:textId="77777777" w:rsidR="003F6327" w:rsidRPr="00480390" w:rsidRDefault="003F6327" w:rsidP="00303DC2">
            <w:pPr>
              <w:pStyle w:val="rowtabella0"/>
              <w:jc w:val="center"/>
              <w:rPr>
                <w:color w:val="002060"/>
              </w:rPr>
            </w:pPr>
            <w:r w:rsidRPr="00480390">
              <w:rPr>
                <w:color w:val="002060"/>
              </w:rPr>
              <w:t>0</w:t>
            </w:r>
          </w:p>
        </w:tc>
      </w:tr>
      <w:tr w:rsidR="003F6327" w:rsidRPr="00480390" w14:paraId="26BD0CFF"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56E79D" w14:textId="77777777" w:rsidR="003F6327" w:rsidRPr="00480390" w:rsidRDefault="003F6327" w:rsidP="00303DC2">
            <w:pPr>
              <w:pStyle w:val="rowtabella0"/>
              <w:rPr>
                <w:color w:val="002060"/>
              </w:rPr>
            </w:pPr>
            <w:r w:rsidRPr="0048039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05AB7"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4C871"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A6619"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BBF2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FF3C9"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83299" w14:textId="77777777" w:rsidR="003F6327" w:rsidRPr="00480390" w:rsidRDefault="003F6327" w:rsidP="00303DC2">
            <w:pPr>
              <w:pStyle w:val="rowtabella0"/>
              <w:jc w:val="center"/>
              <w:rPr>
                <w:color w:val="002060"/>
              </w:rPr>
            </w:pPr>
            <w:r w:rsidRPr="0048039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9E37C" w14:textId="77777777" w:rsidR="003F6327" w:rsidRPr="00480390" w:rsidRDefault="003F6327" w:rsidP="00303DC2">
            <w:pPr>
              <w:pStyle w:val="rowtabella0"/>
              <w:jc w:val="center"/>
              <w:rPr>
                <w:color w:val="002060"/>
              </w:rPr>
            </w:pPr>
            <w:r w:rsidRPr="0048039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8E5F6"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AE703" w14:textId="77777777" w:rsidR="003F6327" w:rsidRPr="00480390" w:rsidRDefault="003F6327" w:rsidP="00303DC2">
            <w:pPr>
              <w:pStyle w:val="rowtabella0"/>
              <w:jc w:val="center"/>
              <w:rPr>
                <w:color w:val="002060"/>
              </w:rPr>
            </w:pPr>
            <w:r w:rsidRPr="00480390">
              <w:rPr>
                <w:color w:val="002060"/>
              </w:rPr>
              <w:t>0</w:t>
            </w:r>
          </w:p>
        </w:tc>
      </w:tr>
      <w:tr w:rsidR="003F6327" w:rsidRPr="00480390" w14:paraId="7A8B952C"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A8613D" w14:textId="77777777" w:rsidR="003F6327" w:rsidRPr="00480390" w:rsidRDefault="003F6327" w:rsidP="00303DC2">
            <w:pPr>
              <w:pStyle w:val="rowtabella0"/>
              <w:rPr>
                <w:color w:val="002060"/>
              </w:rPr>
            </w:pPr>
            <w:r w:rsidRPr="00480390">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72963"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BBF10"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DABA4"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EA2D3"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92FE0"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E7933"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C3E51" w14:textId="77777777" w:rsidR="003F6327" w:rsidRPr="00480390" w:rsidRDefault="003F6327" w:rsidP="00303DC2">
            <w:pPr>
              <w:pStyle w:val="rowtabella0"/>
              <w:jc w:val="center"/>
              <w:rPr>
                <w:color w:val="002060"/>
              </w:rPr>
            </w:pPr>
            <w:r w:rsidRPr="0048039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F8A62" w14:textId="77777777" w:rsidR="003F6327" w:rsidRPr="00480390" w:rsidRDefault="003F6327" w:rsidP="00303DC2">
            <w:pPr>
              <w:pStyle w:val="rowtabella0"/>
              <w:jc w:val="center"/>
              <w:rPr>
                <w:color w:val="002060"/>
              </w:rPr>
            </w:pPr>
            <w:r w:rsidRPr="0048039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CC417" w14:textId="77777777" w:rsidR="003F6327" w:rsidRPr="00480390" w:rsidRDefault="003F6327" w:rsidP="00303DC2">
            <w:pPr>
              <w:pStyle w:val="rowtabella0"/>
              <w:jc w:val="center"/>
              <w:rPr>
                <w:color w:val="002060"/>
              </w:rPr>
            </w:pPr>
            <w:r w:rsidRPr="00480390">
              <w:rPr>
                <w:color w:val="002060"/>
              </w:rPr>
              <w:t>0</w:t>
            </w:r>
          </w:p>
        </w:tc>
      </w:tr>
    </w:tbl>
    <w:p w14:paraId="57E6ABB3" w14:textId="77777777" w:rsidR="003F6327" w:rsidRPr="00480390" w:rsidRDefault="003F6327" w:rsidP="003F6327">
      <w:pPr>
        <w:pStyle w:val="breakline"/>
        <w:divId w:val="527259509"/>
        <w:rPr>
          <w:rFonts w:eastAsiaTheme="minorEastAsia"/>
          <w:color w:val="002060"/>
        </w:rPr>
      </w:pPr>
    </w:p>
    <w:p w14:paraId="4755CF76" w14:textId="77777777" w:rsidR="003F6327" w:rsidRPr="00480390" w:rsidRDefault="003F6327" w:rsidP="003F6327">
      <w:pPr>
        <w:pStyle w:val="breakline"/>
        <w:divId w:val="527259509"/>
        <w:rPr>
          <w:color w:val="002060"/>
        </w:rPr>
      </w:pPr>
    </w:p>
    <w:p w14:paraId="4204CF1D" w14:textId="77777777" w:rsidR="003F6327" w:rsidRPr="00480390" w:rsidRDefault="003F6327" w:rsidP="003F6327">
      <w:pPr>
        <w:pStyle w:val="sottotitolocampionato10"/>
        <w:divId w:val="527259509"/>
        <w:rPr>
          <w:color w:val="002060"/>
        </w:rPr>
      </w:pPr>
      <w:r w:rsidRPr="0048039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7A39D3E2"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A5EEE" w14:textId="77777777" w:rsidR="003F6327" w:rsidRPr="00480390" w:rsidRDefault="003F6327" w:rsidP="00303DC2">
            <w:pPr>
              <w:pStyle w:val="headertabella0"/>
              <w:rPr>
                <w:color w:val="002060"/>
              </w:rPr>
            </w:pPr>
            <w:r w:rsidRPr="00480390">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8B0AB"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E72A7"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14509"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25857"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3D500"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F4136"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570C9"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4A365"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D1209" w14:textId="77777777" w:rsidR="003F6327" w:rsidRPr="00480390" w:rsidRDefault="003F6327" w:rsidP="00303DC2">
            <w:pPr>
              <w:pStyle w:val="headertabella0"/>
              <w:rPr>
                <w:color w:val="002060"/>
              </w:rPr>
            </w:pPr>
            <w:r w:rsidRPr="00480390">
              <w:rPr>
                <w:color w:val="002060"/>
              </w:rPr>
              <w:t>PE</w:t>
            </w:r>
          </w:p>
        </w:tc>
      </w:tr>
      <w:tr w:rsidR="003F6327" w:rsidRPr="00480390" w14:paraId="0EAE3255"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82859B" w14:textId="77777777" w:rsidR="003F6327" w:rsidRPr="00480390" w:rsidRDefault="003F6327" w:rsidP="00303DC2">
            <w:pPr>
              <w:pStyle w:val="rowtabella0"/>
              <w:rPr>
                <w:color w:val="002060"/>
              </w:rPr>
            </w:pPr>
            <w:r w:rsidRPr="0048039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C5292"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8548C"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070D3"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5330F"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4893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0B064" w14:textId="77777777" w:rsidR="003F6327" w:rsidRPr="00480390" w:rsidRDefault="003F6327" w:rsidP="00303DC2">
            <w:pPr>
              <w:pStyle w:val="rowtabella0"/>
              <w:jc w:val="center"/>
              <w:rPr>
                <w:color w:val="002060"/>
              </w:rPr>
            </w:pPr>
            <w:r w:rsidRPr="0048039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BA2A6"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BAE98" w14:textId="77777777" w:rsidR="003F6327" w:rsidRPr="00480390" w:rsidRDefault="003F6327" w:rsidP="00303DC2">
            <w:pPr>
              <w:pStyle w:val="rowtabella0"/>
              <w:jc w:val="center"/>
              <w:rPr>
                <w:color w:val="002060"/>
              </w:rPr>
            </w:pPr>
            <w:r w:rsidRPr="0048039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5D376" w14:textId="77777777" w:rsidR="003F6327" w:rsidRPr="00480390" w:rsidRDefault="003F6327" w:rsidP="00303DC2">
            <w:pPr>
              <w:pStyle w:val="rowtabella0"/>
              <w:jc w:val="center"/>
              <w:rPr>
                <w:color w:val="002060"/>
              </w:rPr>
            </w:pPr>
            <w:r w:rsidRPr="00480390">
              <w:rPr>
                <w:color w:val="002060"/>
              </w:rPr>
              <w:t>0</w:t>
            </w:r>
          </w:p>
        </w:tc>
      </w:tr>
      <w:tr w:rsidR="003F6327" w:rsidRPr="00480390" w14:paraId="1ED18621"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CD9FE6" w14:textId="77777777" w:rsidR="003F6327" w:rsidRPr="00480390" w:rsidRDefault="003F6327" w:rsidP="00303DC2">
            <w:pPr>
              <w:pStyle w:val="rowtabella0"/>
              <w:rPr>
                <w:color w:val="002060"/>
              </w:rPr>
            </w:pPr>
            <w:r w:rsidRPr="0048039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C1D29"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7893B"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88661"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83173"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DC611"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46A58" w14:textId="77777777" w:rsidR="003F6327" w:rsidRPr="00480390" w:rsidRDefault="003F6327" w:rsidP="00303DC2">
            <w:pPr>
              <w:pStyle w:val="rowtabella0"/>
              <w:jc w:val="center"/>
              <w:rPr>
                <w:color w:val="002060"/>
              </w:rPr>
            </w:pPr>
            <w:r w:rsidRPr="0048039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088A8" w14:textId="77777777" w:rsidR="003F6327" w:rsidRPr="00480390" w:rsidRDefault="003F6327" w:rsidP="00303DC2">
            <w:pPr>
              <w:pStyle w:val="rowtabella0"/>
              <w:jc w:val="center"/>
              <w:rPr>
                <w:color w:val="002060"/>
              </w:rPr>
            </w:pPr>
            <w:r w:rsidRPr="004803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79B4D" w14:textId="77777777" w:rsidR="003F6327" w:rsidRPr="00480390" w:rsidRDefault="003F6327" w:rsidP="00303DC2">
            <w:pPr>
              <w:pStyle w:val="rowtabella0"/>
              <w:jc w:val="center"/>
              <w:rPr>
                <w:color w:val="002060"/>
              </w:rPr>
            </w:pPr>
            <w:r w:rsidRPr="0048039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DC5FE" w14:textId="77777777" w:rsidR="003F6327" w:rsidRPr="00480390" w:rsidRDefault="003F6327" w:rsidP="00303DC2">
            <w:pPr>
              <w:pStyle w:val="rowtabella0"/>
              <w:jc w:val="center"/>
              <w:rPr>
                <w:color w:val="002060"/>
              </w:rPr>
            </w:pPr>
            <w:r w:rsidRPr="00480390">
              <w:rPr>
                <w:color w:val="002060"/>
              </w:rPr>
              <w:t>0</w:t>
            </w:r>
          </w:p>
        </w:tc>
      </w:tr>
      <w:tr w:rsidR="003F6327" w:rsidRPr="00480390" w14:paraId="2EA7141B"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136632" w14:textId="77777777" w:rsidR="003F6327" w:rsidRPr="00480390" w:rsidRDefault="003F6327" w:rsidP="00303DC2">
            <w:pPr>
              <w:pStyle w:val="rowtabella0"/>
              <w:rPr>
                <w:color w:val="002060"/>
              </w:rPr>
            </w:pPr>
            <w:r w:rsidRPr="0048039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46D91"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C58F9"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E27B2"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585F8"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15EAD"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9D5AF"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7754F" w14:textId="77777777" w:rsidR="003F6327" w:rsidRPr="00480390" w:rsidRDefault="003F6327" w:rsidP="00303DC2">
            <w:pPr>
              <w:pStyle w:val="rowtabella0"/>
              <w:jc w:val="center"/>
              <w:rPr>
                <w:color w:val="002060"/>
              </w:rPr>
            </w:pPr>
            <w:r w:rsidRPr="0048039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C56A2"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42CCA" w14:textId="77777777" w:rsidR="003F6327" w:rsidRPr="00480390" w:rsidRDefault="003F6327" w:rsidP="00303DC2">
            <w:pPr>
              <w:pStyle w:val="rowtabella0"/>
              <w:jc w:val="center"/>
              <w:rPr>
                <w:color w:val="002060"/>
              </w:rPr>
            </w:pPr>
            <w:r w:rsidRPr="00480390">
              <w:rPr>
                <w:color w:val="002060"/>
              </w:rPr>
              <w:t>0</w:t>
            </w:r>
          </w:p>
        </w:tc>
      </w:tr>
      <w:tr w:rsidR="003F6327" w:rsidRPr="00480390" w14:paraId="605C8072"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BB17AA" w14:textId="77777777" w:rsidR="003F6327" w:rsidRPr="00480390" w:rsidRDefault="003F6327" w:rsidP="00303DC2">
            <w:pPr>
              <w:pStyle w:val="rowtabella0"/>
              <w:rPr>
                <w:color w:val="002060"/>
              </w:rPr>
            </w:pPr>
            <w:r w:rsidRPr="00480390">
              <w:rPr>
                <w:color w:val="002060"/>
              </w:rPr>
              <w:t>ASD PORTO SAN GIORGIO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7B604"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E8874"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58B2D"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930A9"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CB223"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AD464"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2B47B" w14:textId="77777777" w:rsidR="003F6327" w:rsidRPr="00480390" w:rsidRDefault="003F6327" w:rsidP="00303DC2">
            <w:pPr>
              <w:pStyle w:val="rowtabella0"/>
              <w:jc w:val="center"/>
              <w:rPr>
                <w:color w:val="002060"/>
              </w:rPr>
            </w:pPr>
            <w:r w:rsidRPr="0048039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29659" w14:textId="77777777" w:rsidR="003F6327" w:rsidRPr="00480390" w:rsidRDefault="003F6327" w:rsidP="00303DC2">
            <w:pPr>
              <w:pStyle w:val="rowtabella0"/>
              <w:jc w:val="center"/>
              <w:rPr>
                <w:color w:val="002060"/>
              </w:rPr>
            </w:pPr>
            <w:r w:rsidRPr="0048039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E88A1" w14:textId="77777777" w:rsidR="003F6327" w:rsidRPr="00480390" w:rsidRDefault="003F6327" w:rsidP="00303DC2">
            <w:pPr>
              <w:pStyle w:val="rowtabella0"/>
              <w:jc w:val="center"/>
              <w:rPr>
                <w:color w:val="002060"/>
              </w:rPr>
            </w:pPr>
            <w:r w:rsidRPr="00480390">
              <w:rPr>
                <w:color w:val="002060"/>
              </w:rPr>
              <w:t>0</w:t>
            </w:r>
          </w:p>
        </w:tc>
      </w:tr>
      <w:tr w:rsidR="003F6327" w:rsidRPr="00480390" w14:paraId="49AF1059"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B88E46" w14:textId="77777777" w:rsidR="003F6327" w:rsidRPr="00480390" w:rsidRDefault="003F6327" w:rsidP="00303DC2">
            <w:pPr>
              <w:pStyle w:val="rowtabella0"/>
              <w:rPr>
                <w:color w:val="002060"/>
              </w:rPr>
            </w:pPr>
            <w:r w:rsidRPr="0048039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6ECBE"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522A4"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EE3D1"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694AE"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2A330"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B4953"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8A34E" w14:textId="77777777" w:rsidR="003F6327" w:rsidRPr="00480390" w:rsidRDefault="003F6327" w:rsidP="00303DC2">
            <w:pPr>
              <w:pStyle w:val="rowtabella0"/>
              <w:jc w:val="center"/>
              <w:rPr>
                <w:color w:val="002060"/>
              </w:rPr>
            </w:pPr>
            <w:r w:rsidRPr="0048039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DE358"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7720C" w14:textId="77777777" w:rsidR="003F6327" w:rsidRPr="00480390" w:rsidRDefault="003F6327" w:rsidP="00303DC2">
            <w:pPr>
              <w:pStyle w:val="rowtabella0"/>
              <w:jc w:val="center"/>
              <w:rPr>
                <w:color w:val="002060"/>
              </w:rPr>
            </w:pPr>
            <w:r w:rsidRPr="00480390">
              <w:rPr>
                <w:color w:val="002060"/>
              </w:rPr>
              <w:t>0</w:t>
            </w:r>
          </w:p>
        </w:tc>
      </w:tr>
      <w:tr w:rsidR="003F6327" w:rsidRPr="00480390" w14:paraId="0229E65C"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1305F0" w14:textId="77777777" w:rsidR="003F6327" w:rsidRPr="00480390" w:rsidRDefault="003F6327" w:rsidP="00303DC2">
            <w:pPr>
              <w:pStyle w:val="rowtabella0"/>
              <w:rPr>
                <w:color w:val="002060"/>
              </w:rPr>
            </w:pPr>
            <w:r w:rsidRPr="00480390">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7BFB2"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20500"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6BC13"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9EE09"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D8D8A"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B9870"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3C817" w14:textId="77777777" w:rsidR="003F6327" w:rsidRPr="00480390" w:rsidRDefault="003F6327" w:rsidP="00303DC2">
            <w:pPr>
              <w:pStyle w:val="rowtabella0"/>
              <w:jc w:val="center"/>
              <w:rPr>
                <w:color w:val="002060"/>
              </w:rPr>
            </w:pPr>
            <w:r w:rsidRPr="0048039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01E88" w14:textId="77777777" w:rsidR="003F6327" w:rsidRPr="00480390" w:rsidRDefault="003F6327" w:rsidP="00303DC2">
            <w:pPr>
              <w:pStyle w:val="rowtabella0"/>
              <w:jc w:val="center"/>
              <w:rPr>
                <w:color w:val="002060"/>
              </w:rPr>
            </w:pPr>
            <w:r w:rsidRPr="0048039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00AC5" w14:textId="77777777" w:rsidR="003F6327" w:rsidRPr="00480390" w:rsidRDefault="003F6327" w:rsidP="00303DC2">
            <w:pPr>
              <w:pStyle w:val="rowtabella0"/>
              <w:jc w:val="center"/>
              <w:rPr>
                <w:color w:val="002060"/>
              </w:rPr>
            </w:pPr>
            <w:r w:rsidRPr="00480390">
              <w:rPr>
                <w:color w:val="002060"/>
              </w:rPr>
              <w:t>0</w:t>
            </w:r>
          </w:p>
        </w:tc>
      </w:tr>
    </w:tbl>
    <w:p w14:paraId="1C771324" w14:textId="77777777" w:rsidR="003F6327" w:rsidRPr="00480390" w:rsidRDefault="003F6327" w:rsidP="003F6327">
      <w:pPr>
        <w:pStyle w:val="breakline"/>
        <w:divId w:val="527259509"/>
        <w:rPr>
          <w:rFonts w:eastAsiaTheme="minorEastAsia"/>
          <w:color w:val="002060"/>
        </w:rPr>
      </w:pPr>
    </w:p>
    <w:p w14:paraId="1F261D01" w14:textId="77777777" w:rsidR="003F6327" w:rsidRPr="00480390" w:rsidRDefault="003F6327" w:rsidP="003F6327">
      <w:pPr>
        <w:pStyle w:val="titoloprinc0"/>
        <w:divId w:val="527259509"/>
        <w:rPr>
          <w:color w:val="002060"/>
        </w:rPr>
      </w:pPr>
      <w:r w:rsidRPr="00480390">
        <w:rPr>
          <w:color w:val="002060"/>
        </w:rPr>
        <w:t>PROGRAMMA GARE</w:t>
      </w:r>
    </w:p>
    <w:p w14:paraId="14338070" w14:textId="77777777" w:rsidR="003F6327" w:rsidRDefault="003F6327" w:rsidP="003F6327">
      <w:pPr>
        <w:pStyle w:val="breakline"/>
        <w:divId w:val="527259509"/>
        <w:rPr>
          <w:color w:val="002060"/>
        </w:rPr>
      </w:pPr>
    </w:p>
    <w:p w14:paraId="16D310B2" w14:textId="77777777" w:rsidR="003F6327" w:rsidRPr="00C11E06" w:rsidRDefault="003F6327" w:rsidP="003F6327">
      <w:pPr>
        <w:pStyle w:val="sottotitolocampionato10"/>
        <w:divId w:val="527259509"/>
        <w:rPr>
          <w:color w:val="002060"/>
        </w:rPr>
      </w:pPr>
      <w:r w:rsidRPr="00C11E06">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3F6327" w:rsidRPr="00C11E06" w14:paraId="1610AD70"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4457F"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AE1E5"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8CFFA"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F9618"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DF340"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9EAF8"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7E45E"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14AE4D65"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DA5983" w14:textId="77777777" w:rsidR="003F6327" w:rsidRPr="00C11E06" w:rsidRDefault="003F6327" w:rsidP="00303DC2">
            <w:pPr>
              <w:pStyle w:val="rowtabella0"/>
              <w:rPr>
                <w:color w:val="002060"/>
              </w:rPr>
            </w:pPr>
            <w:r w:rsidRPr="00C11E06">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A8B66F" w14:textId="77777777" w:rsidR="003F6327" w:rsidRPr="00C11E06" w:rsidRDefault="003F6327" w:rsidP="00303DC2">
            <w:pPr>
              <w:pStyle w:val="rowtabella0"/>
              <w:rPr>
                <w:color w:val="002060"/>
              </w:rPr>
            </w:pPr>
            <w:r w:rsidRPr="00C11E06">
              <w:rPr>
                <w:color w:val="002060"/>
              </w:rPr>
              <w:t>ETA BETA FOOTBALL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6B6A82" w14:textId="77777777" w:rsidR="003F6327" w:rsidRPr="00C11E06" w:rsidRDefault="003F6327" w:rsidP="00303DC2">
            <w:pPr>
              <w:pStyle w:val="rowtabella0"/>
              <w:jc w:val="center"/>
              <w:rPr>
                <w:color w:val="002060"/>
              </w:rPr>
            </w:pPr>
            <w:r w:rsidRPr="00C11E0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E1E12E" w14:textId="77777777" w:rsidR="003F6327" w:rsidRPr="00C11E06" w:rsidRDefault="003F6327" w:rsidP="00303DC2">
            <w:pPr>
              <w:pStyle w:val="rowtabella0"/>
              <w:rPr>
                <w:color w:val="002060"/>
              </w:rPr>
            </w:pPr>
            <w:r w:rsidRPr="00C11E06">
              <w:rPr>
                <w:color w:val="002060"/>
              </w:rPr>
              <w:t>20/11/2021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888763" w14:textId="77777777" w:rsidR="003F6327" w:rsidRPr="00C11E06" w:rsidRDefault="003F6327" w:rsidP="00303DC2">
            <w:pPr>
              <w:pStyle w:val="rowtabella0"/>
              <w:rPr>
                <w:color w:val="002060"/>
              </w:rPr>
            </w:pPr>
            <w:r w:rsidRPr="00C11E06">
              <w:rPr>
                <w:color w:val="002060"/>
              </w:rPr>
              <w:t xml:space="preserve">5429 PAL.COM. </w:t>
            </w:r>
            <w:proofErr w:type="gramStart"/>
            <w:r w:rsidRPr="00C11E06">
              <w:rPr>
                <w:color w:val="002060"/>
              </w:rPr>
              <w:t>S.MICHELE</w:t>
            </w:r>
            <w:proofErr w:type="gramEnd"/>
            <w:r w:rsidRPr="00C11E06">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BECD76" w14:textId="77777777" w:rsidR="003F6327" w:rsidRPr="00C11E06" w:rsidRDefault="003F6327" w:rsidP="00303DC2">
            <w:pPr>
              <w:pStyle w:val="rowtabella0"/>
              <w:rPr>
                <w:color w:val="002060"/>
              </w:rPr>
            </w:pPr>
            <w:r w:rsidRPr="00C11E06">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DD024F" w14:textId="77777777" w:rsidR="003F6327" w:rsidRPr="00C11E06" w:rsidRDefault="003F6327" w:rsidP="00303DC2">
            <w:pPr>
              <w:pStyle w:val="rowtabella0"/>
              <w:rPr>
                <w:color w:val="002060"/>
              </w:rPr>
            </w:pPr>
            <w:r w:rsidRPr="00C11E06">
              <w:rPr>
                <w:color w:val="002060"/>
              </w:rPr>
              <w:t>VIA LORETO</w:t>
            </w:r>
          </w:p>
        </w:tc>
      </w:tr>
      <w:tr w:rsidR="003F6327" w:rsidRPr="00C11E06" w14:paraId="5B11DD3A"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DBD41C" w14:textId="77777777" w:rsidR="003F6327" w:rsidRPr="00C11E06" w:rsidRDefault="003F6327" w:rsidP="00303DC2">
            <w:pPr>
              <w:pStyle w:val="rowtabella0"/>
              <w:rPr>
                <w:color w:val="002060"/>
              </w:rPr>
            </w:pPr>
            <w:r w:rsidRPr="00C11E06">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652DC1" w14:textId="77777777" w:rsidR="003F6327" w:rsidRPr="00C11E06" w:rsidRDefault="003F6327" w:rsidP="00303DC2">
            <w:pPr>
              <w:pStyle w:val="rowtabella0"/>
              <w:rPr>
                <w:color w:val="002060"/>
              </w:rPr>
            </w:pPr>
            <w:r w:rsidRPr="00C11E06">
              <w:rPr>
                <w:color w:val="002060"/>
              </w:rPr>
              <w:t>FFJ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99416B"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6F8CE6" w14:textId="77777777" w:rsidR="003F6327" w:rsidRPr="00C11E06" w:rsidRDefault="003F6327" w:rsidP="00303DC2">
            <w:pPr>
              <w:pStyle w:val="rowtabella0"/>
              <w:rPr>
                <w:color w:val="002060"/>
              </w:rPr>
            </w:pPr>
            <w:r w:rsidRPr="00C11E06">
              <w:rPr>
                <w:color w:val="002060"/>
              </w:rPr>
              <w:t>20/11/2021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7D2408" w14:textId="77777777" w:rsidR="003F6327" w:rsidRPr="00C11E06" w:rsidRDefault="003F6327" w:rsidP="00303DC2">
            <w:pPr>
              <w:pStyle w:val="rowtabella0"/>
              <w:rPr>
                <w:color w:val="002060"/>
              </w:rPr>
            </w:pPr>
            <w:r w:rsidRPr="00C11E06">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DBFD88" w14:textId="77777777" w:rsidR="003F6327" w:rsidRPr="00C11E06" w:rsidRDefault="003F6327" w:rsidP="00303DC2">
            <w:pPr>
              <w:pStyle w:val="rowtabella0"/>
              <w:rPr>
                <w:color w:val="002060"/>
              </w:rPr>
            </w:pPr>
            <w:r w:rsidRPr="00C11E06">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9A0DD8" w14:textId="77777777" w:rsidR="003F6327" w:rsidRPr="00C11E06" w:rsidRDefault="003F6327" w:rsidP="00303DC2">
            <w:pPr>
              <w:pStyle w:val="rowtabella0"/>
              <w:rPr>
                <w:color w:val="002060"/>
              </w:rPr>
            </w:pPr>
            <w:r w:rsidRPr="00C11E06">
              <w:rPr>
                <w:color w:val="002060"/>
              </w:rPr>
              <w:t>STR.DEL BURELLO LOC.VAL NEVOLA</w:t>
            </w:r>
          </w:p>
        </w:tc>
      </w:tr>
    </w:tbl>
    <w:p w14:paraId="5760D807" w14:textId="77777777" w:rsidR="003F6327" w:rsidRPr="00C11E06" w:rsidRDefault="003F6327" w:rsidP="003F6327">
      <w:pPr>
        <w:pStyle w:val="breakline"/>
        <w:divId w:val="527259509"/>
        <w:rPr>
          <w:rFonts w:eastAsiaTheme="minorEastAsia"/>
          <w:color w:val="002060"/>
        </w:rPr>
      </w:pPr>
    </w:p>
    <w:p w14:paraId="394C7C34" w14:textId="77777777" w:rsidR="003F6327" w:rsidRPr="00C11E06" w:rsidRDefault="003F6327" w:rsidP="003F6327">
      <w:pPr>
        <w:pStyle w:val="breakline"/>
        <w:divId w:val="527259509"/>
        <w:rPr>
          <w:color w:val="002060"/>
        </w:rPr>
      </w:pPr>
    </w:p>
    <w:p w14:paraId="4645B3CD" w14:textId="77777777" w:rsidR="003F6327" w:rsidRPr="00C11E06" w:rsidRDefault="003F6327" w:rsidP="003F6327">
      <w:pPr>
        <w:pStyle w:val="breakline"/>
        <w:divId w:val="527259509"/>
        <w:rPr>
          <w:color w:val="002060"/>
        </w:rPr>
      </w:pPr>
    </w:p>
    <w:p w14:paraId="7B0FA24D" w14:textId="77777777" w:rsidR="003F6327" w:rsidRPr="00C11E06" w:rsidRDefault="003F6327" w:rsidP="003F6327">
      <w:pPr>
        <w:pStyle w:val="sottotitolocampionato10"/>
        <w:divId w:val="527259509"/>
        <w:rPr>
          <w:color w:val="002060"/>
        </w:rPr>
      </w:pPr>
      <w:r w:rsidRPr="00C11E06">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F6327" w:rsidRPr="00C11E06" w14:paraId="5ABAE7C9"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25438"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59FB8"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D123D"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17113"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BA13F"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5C256"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D058D"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2D86AC8A"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5AFAA3" w14:textId="77777777" w:rsidR="003F6327" w:rsidRPr="00C11E06" w:rsidRDefault="003F6327" w:rsidP="00303DC2">
            <w:pPr>
              <w:pStyle w:val="rowtabella0"/>
              <w:rPr>
                <w:color w:val="002060"/>
              </w:rPr>
            </w:pPr>
            <w:r w:rsidRPr="00C11E06">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E1947" w14:textId="77777777" w:rsidR="003F6327" w:rsidRPr="00C11E06" w:rsidRDefault="003F6327" w:rsidP="00303DC2">
            <w:pPr>
              <w:pStyle w:val="rowtabella0"/>
              <w:rPr>
                <w:color w:val="002060"/>
              </w:rPr>
            </w:pPr>
            <w:r w:rsidRPr="00C11E06">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2C9F5E" w14:textId="77777777" w:rsidR="003F6327" w:rsidRPr="00C11E06" w:rsidRDefault="003F6327" w:rsidP="00303DC2">
            <w:pPr>
              <w:pStyle w:val="rowtabella0"/>
              <w:jc w:val="center"/>
              <w:rPr>
                <w:color w:val="002060"/>
              </w:rPr>
            </w:pPr>
            <w:r w:rsidRPr="00C11E0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EACC9C" w14:textId="77777777" w:rsidR="003F6327" w:rsidRPr="00C11E06" w:rsidRDefault="003F6327" w:rsidP="00303DC2">
            <w:pPr>
              <w:pStyle w:val="rowtabella0"/>
              <w:rPr>
                <w:color w:val="002060"/>
              </w:rPr>
            </w:pPr>
            <w:r w:rsidRPr="00C11E06">
              <w:rPr>
                <w:color w:val="002060"/>
              </w:rPr>
              <w:t>20/11/2021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B8796D" w14:textId="77777777" w:rsidR="003F6327" w:rsidRPr="00C11E06" w:rsidRDefault="003F6327" w:rsidP="00303DC2">
            <w:pPr>
              <w:pStyle w:val="rowtabella0"/>
              <w:rPr>
                <w:color w:val="002060"/>
              </w:rPr>
            </w:pPr>
            <w:r w:rsidRPr="00C11E06">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173512" w14:textId="77777777" w:rsidR="003F6327" w:rsidRPr="00C11E06" w:rsidRDefault="003F6327" w:rsidP="00303DC2">
            <w:pPr>
              <w:pStyle w:val="rowtabella0"/>
              <w:rPr>
                <w:color w:val="002060"/>
              </w:rPr>
            </w:pPr>
            <w:r w:rsidRPr="00C11E06">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5BD1A7" w14:textId="77777777" w:rsidR="003F6327" w:rsidRPr="00C11E06" w:rsidRDefault="003F6327" w:rsidP="00303DC2">
            <w:pPr>
              <w:pStyle w:val="rowtabella0"/>
              <w:rPr>
                <w:color w:val="002060"/>
              </w:rPr>
            </w:pPr>
            <w:r w:rsidRPr="00C11E06">
              <w:rPr>
                <w:color w:val="002060"/>
              </w:rPr>
              <w:t>VIA ROSARIO VILLA MUSONE</w:t>
            </w:r>
          </w:p>
        </w:tc>
      </w:tr>
      <w:tr w:rsidR="003F6327" w:rsidRPr="00C11E06" w14:paraId="1DBEBC24"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95FECE" w14:textId="77777777" w:rsidR="003F6327" w:rsidRPr="00C11E06" w:rsidRDefault="003F6327" w:rsidP="00303DC2">
            <w:pPr>
              <w:pStyle w:val="rowtabella0"/>
              <w:rPr>
                <w:color w:val="002060"/>
              </w:rPr>
            </w:pPr>
            <w:r w:rsidRPr="00C11E06">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5CE20D" w14:textId="77777777" w:rsidR="003F6327" w:rsidRPr="00C11E06" w:rsidRDefault="003F6327" w:rsidP="00303DC2">
            <w:pPr>
              <w:pStyle w:val="rowtabella0"/>
              <w:rPr>
                <w:color w:val="002060"/>
              </w:rPr>
            </w:pPr>
            <w:r w:rsidRPr="00C11E06">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58F5EC"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DF3979" w14:textId="77777777" w:rsidR="003F6327" w:rsidRPr="00C11E06" w:rsidRDefault="003F6327" w:rsidP="00303DC2">
            <w:pPr>
              <w:pStyle w:val="rowtabella0"/>
              <w:rPr>
                <w:color w:val="002060"/>
              </w:rPr>
            </w:pPr>
            <w:r w:rsidRPr="00C11E06">
              <w:rPr>
                <w:color w:val="002060"/>
              </w:rPr>
              <w:t>20/11/2021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ACAF86" w14:textId="77777777" w:rsidR="003F6327" w:rsidRPr="00C11E06" w:rsidRDefault="003F6327" w:rsidP="00303DC2">
            <w:pPr>
              <w:pStyle w:val="rowtabella0"/>
              <w:rPr>
                <w:color w:val="002060"/>
              </w:rPr>
            </w:pPr>
            <w:r w:rsidRPr="00C11E06">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D675FA" w14:textId="77777777" w:rsidR="003F6327" w:rsidRPr="00C11E06" w:rsidRDefault="003F6327" w:rsidP="00303DC2">
            <w:pPr>
              <w:pStyle w:val="rowtabella0"/>
              <w:rPr>
                <w:color w:val="002060"/>
              </w:rPr>
            </w:pPr>
            <w:r w:rsidRPr="00C11E0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78F0E8" w14:textId="77777777" w:rsidR="003F6327" w:rsidRPr="00C11E06" w:rsidRDefault="003F6327" w:rsidP="00303DC2">
            <w:pPr>
              <w:pStyle w:val="rowtabella0"/>
              <w:rPr>
                <w:color w:val="002060"/>
              </w:rPr>
            </w:pPr>
            <w:r w:rsidRPr="00C11E06">
              <w:rPr>
                <w:color w:val="002060"/>
              </w:rPr>
              <w:t>VIA DEI TESSITORI</w:t>
            </w:r>
          </w:p>
        </w:tc>
      </w:tr>
      <w:tr w:rsidR="003F6327" w:rsidRPr="00C11E06" w14:paraId="33A41E72"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446BF9" w14:textId="77777777" w:rsidR="003F6327" w:rsidRPr="00C11E06" w:rsidRDefault="003F6327" w:rsidP="00303DC2">
            <w:pPr>
              <w:pStyle w:val="rowtabella0"/>
              <w:rPr>
                <w:color w:val="002060"/>
              </w:rPr>
            </w:pPr>
            <w:r w:rsidRPr="00C11E06">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EF0075" w14:textId="77777777" w:rsidR="003F6327" w:rsidRPr="00C11E06" w:rsidRDefault="003F6327" w:rsidP="00303DC2">
            <w:pPr>
              <w:pStyle w:val="rowtabella0"/>
              <w:rPr>
                <w:color w:val="002060"/>
              </w:rPr>
            </w:pPr>
            <w:r w:rsidRPr="00C11E06">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F1498B"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9F2673" w14:textId="77777777" w:rsidR="003F6327" w:rsidRPr="00C11E06" w:rsidRDefault="003F6327" w:rsidP="00303DC2">
            <w:pPr>
              <w:pStyle w:val="rowtabella0"/>
              <w:rPr>
                <w:color w:val="002060"/>
              </w:rPr>
            </w:pPr>
            <w:r w:rsidRPr="00C11E06">
              <w:rPr>
                <w:color w:val="002060"/>
              </w:rPr>
              <w:t>21/11/2021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2D229" w14:textId="77777777" w:rsidR="003F6327" w:rsidRPr="00C11E06" w:rsidRDefault="003F6327" w:rsidP="00303DC2">
            <w:pPr>
              <w:pStyle w:val="rowtabella0"/>
              <w:rPr>
                <w:color w:val="002060"/>
              </w:rPr>
            </w:pPr>
            <w:r w:rsidRPr="00C11E06">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953435" w14:textId="77777777" w:rsidR="003F6327" w:rsidRPr="00C11E06" w:rsidRDefault="003F6327" w:rsidP="00303DC2">
            <w:pPr>
              <w:pStyle w:val="rowtabella0"/>
              <w:rPr>
                <w:color w:val="002060"/>
              </w:rPr>
            </w:pPr>
            <w:r w:rsidRPr="00C11E06">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008967" w14:textId="77777777" w:rsidR="003F6327" w:rsidRPr="00C11E06" w:rsidRDefault="003F6327" w:rsidP="00303DC2">
            <w:pPr>
              <w:pStyle w:val="rowtabella0"/>
              <w:rPr>
                <w:color w:val="002060"/>
              </w:rPr>
            </w:pPr>
            <w:r w:rsidRPr="00C11E06">
              <w:rPr>
                <w:color w:val="002060"/>
              </w:rPr>
              <w:t>VIA VERDI</w:t>
            </w:r>
          </w:p>
        </w:tc>
      </w:tr>
    </w:tbl>
    <w:p w14:paraId="3A30BB2E" w14:textId="77777777" w:rsidR="003F6327" w:rsidRPr="00C11E06" w:rsidRDefault="003F6327" w:rsidP="003F6327">
      <w:pPr>
        <w:pStyle w:val="breakline"/>
        <w:divId w:val="527259509"/>
        <w:rPr>
          <w:rFonts w:eastAsiaTheme="minorEastAsia"/>
          <w:color w:val="002060"/>
        </w:rPr>
      </w:pPr>
    </w:p>
    <w:p w14:paraId="7A899D4A" w14:textId="77777777" w:rsidR="003F6327" w:rsidRPr="00C11E06" w:rsidRDefault="003F6327" w:rsidP="003F6327">
      <w:pPr>
        <w:pStyle w:val="breakline"/>
        <w:divId w:val="527259509"/>
        <w:rPr>
          <w:color w:val="002060"/>
        </w:rPr>
      </w:pPr>
    </w:p>
    <w:p w14:paraId="0C6407F6" w14:textId="77777777" w:rsidR="003F6327" w:rsidRPr="00C11E06" w:rsidRDefault="003F6327" w:rsidP="003F6327">
      <w:pPr>
        <w:pStyle w:val="breakline"/>
        <w:divId w:val="527259509"/>
        <w:rPr>
          <w:color w:val="002060"/>
        </w:rPr>
      </w:pPr>
    </w:p>
    <w:p w14:paraId="74922761" w14:textId="77777777" w:rsidR="003F6327" w:rsidRPr="00C11E06" w:rsidRDefault="003F6327" w:rsidP="003F6327">
      <w:pPr>
        <w:pStyle w:val="sottotitolocampionato10"/>
        <w:divId w:val="527259509"/>
        <w:rPr>
          <w:color w:val="002060"/>
        </w:rPr>
      </w:pPr>
      <w:r w:rsidRPr="00C11E06">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5"/>
        <w:gridCol w:w="385"/>
        <w:gridCol w:w="898"/>
        <w:gridCol w:w="1178"/>
        <w:gridCol w:w="1551"/>
        <w:gridCol w:w="1553"/>
      </w:tblGrid>
      <w:tr w:rsidR="003F6327" w:rsidRPr="00C11E06" w14:paraId="0366C423"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DAB3A"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E94A2"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8C60B"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280DE"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69B90"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AD820"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22449"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00540F0C"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7F2E5C" w14:textId="77777777" w:rsidR="003F6327" w:rsidRPr="00C11E06" w:rsidRDefault="003F6327" w:rsidP="00303DC2">
            <w:pPr>
              <w:pStyle w:val="rowtabella0"/>
              <w:rPr>
                <w:color w:val="002060"/>
              </w:rPr>
            </w:pPr>
            <w:r w:rsidRPr="00C11E06">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224960" w14:textId="77777777" w:rsidR="003F6327" w:rsidRPr="00C11E06" w:rsidRDefault="003F6327" w:rsidP="00303DC2">
            <w:pPr>
              <w:pStyle w:val="rowtabella0"/>
              <w:rPr>
                <w:color w:val="002060"/>
              </w:rPr>
            </w:pPr>
            <w:r w:rsidRPr="00C11E06">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65CC6D" w14:textId="77777777" w:rsidR="003F6327" w:rsidRPr="00C11E06" w:rsidRDefault="003F6327" w:rsidP="00303DC2">
            <w:pPr>
              <w:pStyle w:val="rowtabella0"/>
              <w:jc w:val="center"/>
              <w:rPr>
                <w:color w:val="002060"/>
              </w:rPr>
            </w:pPr>
            <w:r w:rsidRPr="00C11E0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068A8" w14:textId="77777777" w:rsidR="003F6327" w:rsidRPr="00C11E06" w:rsidRDefault="003F6327" w:rsidP="00303DC2">
            <w:pPr>
              <w:pStyle w:val="rowtabella0"/>
              <w:rPr>
                <w:color w:val="002060"/>
              </w:rPr>
            </w:pPr>
            <w:r w:rsidRPr="00C11E06">
              <w:rPr>
                <w:color w:val="002060"/>
              </w:rPr>
              <w:t>21/11/2021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9BE6ED" w14:textId="77777777" w:rsidR="003F6327" w:rsidRPr="00C11E06" w:rsidRDefault="003F6327" w:rsidP="00303DC2">
            <w:pPr>
              <w:pStyle w:val="rowtabella0"/>
              <w:rPr>
                <w:color w:val="002060"/>
              </w:rPr>
            </w:pPr>
            <w:r w:rsidRPr="00C11E06">
              <w:rPr>
                <w:color w:val="002060"/>
              </w:rPr>
              <w:t>5299 CENTRO SP. POL. "</w:t>
            </w:r>
            <w:proofErr w:type="gramStart"/>
            <w:r w:rsidRPr="00C11E06">
              <w:rPr>
                <w:color w:val="002060"/>
              </w:rPr>
              <w:t>R.GATTARI</w:t>
            </w:r>
            <w:proofErr w:type="gramEnd"/>
            <w:r w:rsidRPr="00C11E06">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F6C92C" w14:textId="77777777" w:rsidR="003F6327" w:rsidRPr="00C11E06" w:rsidRDefault="003F6327" w:rsidP="00303DC2">
            <w:pPr>
              <w:pStyle w:val="rowtabella0"/>
              <w:rPr>
                <w:color w:val="002060"/>
              </w:rPr>
            </w:pPr>
            <w:r w:rsidRPr="00C11E06">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9063DE" w14:textId="77777777" w:rsidR="003F6327" w:rsidRPr="00C11E06" w:rsidRDefault="003F6327" w:rsidP="00303DC2">
            <w:pPr>
              <w:pStyle w:val="rowtabella0"/>
              <w:rPr>
                <w:color w:val="002060"/>
              </w:rPr>
            </w:pPr>
            <w:r w:rsidRPr="00C11E06">
              <w:rPr>
                <w:color w:val="002060"/>
              </w:rPr>
              <w:t>VIA TAGLIAMENTO</w:t>
            </w:r>
          </w:p>
        </w:tc>
      </w:tr>
      <w:tr w:rsidR="003F6327" w:rsidRPr="00C11E06" w14:paraId="514C0BBD"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D1F935" w14:textId="77777777" w:rsidR="003F6327" w:rsidRPr="00C11E06" w:rsidRDefault="003F6327" w:rsidP="00303DC2">
            <w:pPr>
              <w:pStyle w:val="rowtabella0"/>
              <w:rPr>
                <w:color w:val="002060"/>
              </w:rPr>
            </w:pPr>
            <w:r w:rsidRPr="00C11E06">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52226D" w14:textId="77777777" w:rsidR="003F6327" w:rsidRPr="00C11E06" w:rsidRDefault="003F6327" w:rsidP="00303DC2">
            <w:pPr>
              <w:pStyle w:val="rowtabella0"/>
              <w:rPr>
                <w:color w:val="002060"/>
              </w:rPr>
            </w:pPr>
            <w:r w:rsidRPr="00C11E06">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FF6BFD"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DEB230" w14:textId="77777777" w:rsidR="003F6327" w:rsidRPr="00C11E06" w:rsidRDefault="003F6327" w:rsidP="00303DC2">
            <w:pPr>
              <w:pStyle w:val="rowtabella0"/>
              <w:rPr>
                <w:color w:val="002060"/>
              </w:rPr>
            </w:pPr>
            <w:r w:rsidRPr="00C11E06">
              <w:rPr>
                <w:color w:val="002060"/>
              </w:rPr>
              <w:t>21/11/2021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6696DC" w14:textId="77777777" w:rsidR="003F6327" w:rsidRPr="00C11E06" w:rsidRDefault="003F6327" w:rsidP="00303DC2">
            <w:pPr>
              <w:pStyle w:val="rowtabella0"/>
              <w:rPr>
                <w:color w:val="002060"/>
              </w:rPr>
            </w:pPr>
            <w:r w:rsidRPr="00C11E06">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B62AF8" w14:textId="77777777" w:rsidR="003F6327" w:rsidRPr="00C11E06" w:rsidRDefault="003F6327" w:rsidP="00303DC2">
            <w:pPr>
              <w:pStyle w:val="rowtabella0"/>
              <w:rPr>
                <w:color w:val="002060"/>
              </w:rPr>
            </w:pPr>
            <w:r w:rsidRPr="00C11E0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9B5D03" w14:textId="77777777" w:rsidR="003F6327" w:rsidRPr="00C11E06" w:rsidRDefault="003F6327" w:rsidP="00303DC2">
            <w:pPr>
              <w:pStyle w:val="rowtabella0"/>
              <w:rPr>
                <w:color w:val="002060"/>
              </w:rPr>
            </w:pPr>
            <w:r w:rsidRPr="00C11E06">
              <w:rPr>
                <w:color w:val="002060"/>
              </w:rPr>
              <w:t>VIA FRATELLI CERVI</w:t>
            </w:r>
          </w:p>
        </w:tc>
      </w:tr>
      <w:tr w:rsidR="003F6327" w:rsidRPr="00C11E06" w14:paraId="0A2F8D82"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6B2EB8" w14:textId="77777777" w:rsidR="003F6327" w:rsidRPr="00C11E06" w:rsidRDefault="003F6327" w:rsidP="00303DC2">
            <w:pPr>
              <w:pStyle w:val="rowtabella0"/>
              <w:rPr>
                <w:color w:val="002060"/>
              </w:rPr>
            </w:pPr>
            <w:r w:rsidRPr="00C11E06">
              <w:rPr>
                <w:color w:val="002060"/>
              </w:rPr>
              <w:t>SANGIUSTESE M.G.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EC399C" w14:textId="77777777" w:rsidR="003F6327" w:rsidRPr="00C11E06" w:rsidRDefault="003F6327" w:rsidP="00303DC2">
            <w:pPr>
              <w:pStyle w:val="rowtabella0"/>
              <w:rPr>
                <w:color w:val="002060"/>
              </w:rPr>
            </w:pPr>
            <w:r w:rsidRPr="00C11E06">
              <w:rPr>
                <w:color w:val="002060"/>
              </w:rPr>
              <w:t>PORTO SAN GIORGIO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6AFDBF"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956DB1" w14:textId="77777777" w:rsidR="003F6327" w:rsidRPr="00C11E06" w:rsidRDefault="003F6327" w:rsidP="00303DC2">
            <w:pPr>
              <w:pStyle w:val="rowtabella0"/>
              <w:rPr>
                <w:color w:val="002060"/>
              </w:rPr>
            </w:pPr>
            <w:r w:rsidRPr="00C11E06">
              <w:rPr>
                <w:color w:val="002060"/>
              </w:rPr>
              <w:t>21/11/2021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9DE8F4" w14:textId="77777777" w:rsidR="003F6327" w:rsidRPr="00C11E06" w:rsidRDefault="003F6327" w:rsidP="00303DC2">
            <w:pPr>
              <w:pStyle w:val="rowtabella0"/>
              <w:rPr>
                <w:color w:val="002060"/>
              </w:rPr>
            </w:pPr>
            <w:r w:rsidRPr="00C11E06">
              <w:rPr>
                <w:color w:val="002060"/>
              </w:rPr>
              <w:t>5251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FEC7B0" w14:textId="77777777" w:rsidR="003F6327" w:rsidRPr="00C11E06" w:rsidRDefault="003F6327" w:rsidP="00303DC2">
            <w:pPr>
              <w:pStyle w:val="rowtabella0"/>
              <w:rPr>
                <w:color w:val="002060"/>
              </w:rPr>
            </w:pPr>
            <w:r w:rsidRPr="00C11E06">
              <w:rPr>
                <w:color w:val="002060"/>
              </w:rP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3F65C2" w14:textId="77777777" w:rsidR="003F6327" w:rsidRPr="00C11E06" w:rsidRDefault="003F6327" w:rsidP="00303DC2">
            <w:pPr>
              <w:pStyle w:val="rowtabella0"/>
              <w:rPr>
                <w:color w:val="002060"/>
              </w:rPr>
            </w:pPr>
            <w:r w:rsidRPr="00C11E06">
              <w:rPr>
                <w:color w:val="002060"/>
              </w:rPr>
              <w:t>VIALE GIUSTOZZI</w:t>
            </w:r>
          </w:p>
        </w:tc>
      </w:tr>
    </w:tbl>
    <w:p w14:paraId="5D547962" w14:textId="77777777" w:rsidR="003F6327" w:rsidRPr="00480390" w:rsidRDefault="003F6327" w:rsidP="003F6327">
      <w:pPr>
        <w:pStyle w:val="breakline"/>
        <w:divId w:val="527259509"/>
        <w:rPr>
          <w:color w:val="002060"/>
        </w:rPr>
      </w:pPr>
    </w:p>
    <w:p w14:paraId="0CC1978C" w14:textId="77777777" w:rsidR="003F6327" w:rsidRPr="00480390" w:rsidRDefault="003F6327" w:rsidP="003F6327">
      <w:pPr>
        <w:pStyle w:val="titolocampionato0"/>
        <w:shd w:val="clear" w:color="auto" w:fill="CCCCCC"/>
        <w:spacing w:before="80" w:after="40"/>
        <w:divId w:val="527259509"/>
        <w:rPr>
          <w:color w:val="002060"/>
        </w:rPr>
      </w:pPr>
      <w:r w:rsidRPr="00480390">
        <w:rPr>
          <w:color w:val="002060"/>
        </w:rPr>
        <w:t>UNDER 15 C5 REGIONALI MASCHILI</w:t>
      </w:r>
    </w:p>
    <w:p w14:paraId="79DF7B65" w14:textId="77777777" w:rsidR="003F6327" w:rsidRPr="00D93501" w:rsidRDefault="003F6327" w:rsidP="003F6327">
      <w:pPr>
        <w:pStyle w:val="TITOLOPRINC"/>
        <w:divId w:val="527259509"/>
        <w:rPr>
          <w:color w:val="002060"/>
        </w:rPr>
      </w:pPr>
      <w:r w:rsidRPr="00D93501">
        <w:rPr>
          <w:color w:val="002060"/>
        </w:rPr>
        <w:t>ANAGRAFICA/INDIRIZZARIO/VARIAZIONI CALENDARIO</w:t>
      </w:r>
    </w:p>
    <w:p w14:paraId="0D8DD1F9" w14:textId="77777777" w:rsidR="003F6327" w:rsidRPr="00D93501" w:rsidRDefault="003F6327" w:rsidP="003F6327">
      <w:pPr>
        <w:pStyle w:val="Corpodeltesto21"/>
        <w:divId w:val="527259509"/>
        <w:rPr>
          <w:rFonts w:ascii="Arial" w:hAnsi="Arial" w:cs="Arial"/>
          <w:b/>
          <w:color w:val="002060"/>
          <w:sz w:val="22"/>
          <w:szCs w:val="22"/>
          <w:u w:val="single"/>
        </w:rPr>
      </w:pPr>
      <w:r w:rsidRPr="00D93501">
        <w:rPr>
          <w:rFonts w:ascii="Arial" w:hAnsi="Arial" w:cs="Arial"/>
          <w:b/>
          <w:color w:val="002060"/>
          <w:sz w:val="22"/>
          <w:szCs w:val="22"/>
          <w:u w:val="single"/>
        </w:rPr>
        <w:t>GIRONE “</w:t>
      </w:r>
      <w:r>
        <w:rPr>
          <w:rFonts w:ascii="Arial" w:hAnsi="Arial" w:cs="Arial"/>
          <w:b/>
          <w:color w:val="002060"/>
          <w:sz w:val="22"/>
          <w:szCs w:val="22"/>
          <w:u w:val="single"/>
        </w:rPr>
        <w:t>C</w:t>
      </w:r>
      <w:r w:rsidRPr="00D93501">
        <w:rPr>
          <w:rFonts w:ascii="Arial" w:hAnsi="Arial" w:cs="Arial"/>
          <w:b/>
          <w:color w:val="002060"/>
          <w:sz w:val="22"/>
          <w:szCs w:val="22"/>
          <w:u w:val="single"/>
        </w:rPr>
        <w:t>”</w:t>
      </w:r>
    </w:p>
    <w:p w14:paraId="14BCEFBD" w14:textId="77777777" w:rsidR="003F6327" w:rsidRPr="00D93501" w:rsidRDefault="003F6327" w:rsidP="003F6327">
      <w:pPr>
        <w:pStyle w:val="Corpodeltesto21"/>
        <w:divId w:val="527259509"/>
        <w:rPr>
          <w:rFonts w:ascii="Arial" w:hAnsi="Arial" w:cs="Arial"/>
          <w:color w:val="002060"/>
          <w:sz w:val="22"/>
          <w:szCs w:val="22"/>
        </w:rPr>
      </w:pPr>
    </w:p>
    <w:p w14:paraId="2F45D491" w14:textId="77777777" w:rsidR="003F6327" w:rsidRDefault="003F6327" w:rsidP="003F6327">
      <w:pPr>
        <w:pStyle w:val="Corpodeltesto21"/>
        <w:divId w:val="527259509"/>
        <w:rPr>
          <w:rFonts w:ascii="Arial" w:hAnsi="Arial" w:cs="Arial"/>
          <w:color w:val="002060"/>
          <w:sz w:val="22"/>
          <w:szCs w:val="22"/>
        </w:rPr>
      </w:pPr>
      <w:r w:rsidRPr="00D93501">
        <w:rPr>
          <w:rFonts w:ascii="Arial" w:hAnsi="Arial" w:cs="Arial"/>
          <w:color w:val="002060"/>
          <w:sz w:val="22"/>
          <w:szCs w:val="22"/>
        </w:rPr>
        <w:t xml:space="preserve">La Società </w:t>
      </w:r>
      <w:r>
        <w:rPr>
          <w:rFonts w:ascii="Arial" w:hAnsi="Arial" w:cs="Arial"/>
          <w:b/>
          <w:color w:val="002060"/>
          <w:sz w:val="22"/>
          <w:szCs w:val="22"/>
        </w:rPr>
        <w:t>REAL EAGLES VIRTUS PAGLIA</w:t>
      </w:r>
      <w:r w:rsidRPr="00D93501">
        <w:rPr>
          <w:rFonts w:ascii="Arial" w:hAnsi="Arial" w:cs="Arial"/>
          <w:color w:val="002060"/>
          <w:sz w:val="22"/>
          <w:szCs w:val="22"/>
        </w:rPr>
        <w:t xml:space="preserve"> comunica che disputerà tutte le gare interne </w:t>
      </w:r>
      <w:r>
        <w:rPr>
          <w:rFonts w:ascii="Arial" w:hAnsi="Arial" w:cs="Arial"/>
          <w:color w:val="002060"/>
          <w:sz w:val="22"/>
          <w:szCs w:val="22"/>
        </w:rPr>
        <w:t>la</w:t>
      </w:r>
      <w:r w:rsidRPr="00D93501">
        <w:rPr>
          <w:rFonts w:ascii="Arial" w:hAnsi="Arial" w:cs="Arial"/>
          <w:color w:val="002060"/>
          <w:sz w:val="22"/>
          <w:szCs w:val="22"/>
        </w:rPr>
        <w:t xml:space="preserve"> </w:t>
      </w:r>
      <w:r>
        <w:rPr>
          <w:rFonts w:ascii="Arial" w:hAnsi="Arial" w:cs="Arial"/>
          <w:b/>
          <w:color w:val="002060"/>
          <w:sz w:val="22"/>
          <w:szCs w:val="22"/>
        </w:rPr>
        <w:t>DOMENICA</w:t>
      </w:r>
      <w:r w:rsidRPr="00D93501">
        <w:rPr>
          <w:rFonts w:ascii="Arial" w:hAnsi="Arial" w:cs="Arial"/>
          <w:b/>
          <w:color w:val="002060"/>
          <w:sz w:val="22"/>
          <w:szCs w:val="22"/>
        </w:rPr>
        <w:t xml:space="preserve"> </w:t>
      </w:r>
      <w:r w:rsidRPr="00D93501">
        <w:rPr>
          <w:rFonts w:ascii="Arial" w:hAnsi="Arial" w:cs="Arial"/>
          <w:color w:val="002060"/>
          <w:sz w:val="22"/>
          <w:szCs w:val="22"/>
        </w:rPr>
        <w:t xml:space="preserve">alle </w:t>
      </w:r>
      <w:r w:rsidRPr="00D93501">
        <w:rPr>
          <w:rFonts w:ascii="Arial" w:hAnsi="Arial" w:cs="Arial"/>
          <w:b/>
          <w:color w:val="002060"/>
          <w:sz w:val="22"/>
          <w:szCs w:val="22"/>
        </w:rPr>
        <w:t xml:space="preserve">ore </w:t>
      </w:r>
      <w:r>
        <w:rPr>
          <w:rFonts w:ascii="Arial" w:hAnsi="Arial" w:cs="Arial"/>
          <w:b/>
          <w:color w:val="002060"/>
          <w:sz w:val="22"/>
          <w:szCs w:val="22"/>
        </w:rPr>
        <w:t>11:00</w:t>
      </w:r>
      <w:r w:rsidRPr="00D93501">
        <w:rPr>
          <w:rFonts w:ascii="Arial" w:hAnsi="Arial" w:cs="Arial"/>
          <w:color w:val="002060"/>
          <w:sz w:val="22"/>
          <w:szCs w:val="22"/>
        </w:rPr>
        <w:t xml:space="preserve">, </w:t>
      </w:r>
      <w:r w:rsidRPr="00B32CE5">
        <w:rPr>
          <w:rFonts w:ascii="Arial" w:hAnsi="Arial" w:cs="Arial"/>
          <w:color w:val="002060"/>
          <w:sz w:val="22"/>
          <w:szCs w:val="22"/>
        </w:rPr>
        <w:t>stesso campo</w:t>
      </w:r>
      <w:r>
        <w:rPr>
          <w:rFonts w:ascii="Arial" w:hAnsi="Arial" w:cs="Arial"/>
          <w:color w:val="002060"/>
          <w:sz w:val="22"/>
          <w:szCs w:val="22"/>
        </w:rPr>
        <w:t>.</w:t>
      </w:r>
    </w:p>
    <w:p w14:paraId="24F88D47" w14:textId="77777777" w:rsidR="003F6327" w:rsidRDefault="003F6327" w:rsidP="003F6327">
      <w:pPr>
        <w:pStyle w:val="Corpodeltesto21"/>
        <w:divId w:val="527259509"/>
        <w:rPr>
          <w:rFonts w:ascii="Arial" w:hAnsi="Arial" w:cs="Arial"/>
          <w:color w:val="002060"/>
          <w:sz w:val="22"/>
          <w:szCs w:val="22"/>
        </w:rPr>
      </w:pPr>
    </w:p>
    <w:p w14:paraId="6E50A505" w14:textId="77777777" w:rsidR="003F6327" w:rsidRPr="00480390" w:rsidRDefault="003F6327" w:rsidP="003F6327">
      <w:pPr>
        <w:pStyle w:val="titoloprinc0"/>
        <w:divId w:val="527259509"/>
        <w:rPr>
          <w:color w:val="002060"/>
        </w:rPr>
      </w:pPr>
      <w:r w:rsidRPr="00480390">
        <w:rPr>
          <w:color w:val="002060"/>
        </w:rPr>
        <w:t>VARIAZIONI AL PROGRAMMA GARE</w:t>
      </w:r>
    </w:p>
    <w:p w14:paraId="26D7B4EB" w14:textId="77777777" w:rsidR="003F6327" w:rsidRPr="00480390" w:rsidRDefault="003F6327" w:rsidP="003F6327">
      <w:pPr>
        <w:pStyle w:val="breakline"/>
        <w:divId w:val="527259509"/>
        <w:rPr>
          <w:color w:val="002060"/>
        </w:rPr>
      </w:pPr>
    </w:p>
    <w:p w14:paraId="3C4457D7" w14:textId="77777777" w:rsidR="003F6327" w:rsidRPr="00480390" w:rsidRDefault="003F6327" w:rsidP="003F6327">
      <w:pPr>
        <w:pStyle w:val="breakline"/>
        <w:divId w:val="527259509"/>
        <w:rPr>
          <w:color w:val="002060"/>
        </w:rPr>
      </w:pPr>
    </w:p>
    <w:p w14:paraId="24EA9CFD" w14:textId="77777777" w:rsidR="003F6327" w:rsidRPr="00480390" w:rsidRDefault="003F6327" w:rsidP="003F6327">
      <w:pPr>
        <w:pStyle w:val="breakline"/>
        <w:divId w:val="527259509"/>
        <w:rPr>
          <w:color w:val="002060"/>
        </w:rPr>
      </w:pPr>
    </w:p>
    <w:p w14:paraId="57954D22" w14:textId="77777777" w:rsidR="003F6327" w:rsidRPr="00480390" w:rsidRDefault="003F6327" w:rsidP="003F6327">
      <w:pPr>
        <w:pStyle w:val="sottotitolocampionato10"/>
        <w:divId w:val="527259509"/>
        <w:rPr>
          <w:color w:val="002060"/>
        </w:rPr>
      </w:pPr>
      <w:r w:rsidRPr="0048039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F6327" w:rsidRPr="00480390" w14:paraId="59A5B927"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CE62C" w14:textId="77777777" w:rsidR="003F6327" w:rsidRPr="00480390" w:rsidRDefault="003F6327" w:rsidP="00303DC2">
            <w:pPr>
              <w:pStyle w:val="headertabella0"/>
              <w:rPr>
                <w:color w:val="002060"/>
              </w:rPr>
            </w:pPr>
            <w:r w:rsidRPr="0048039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6F124" w14:textId="77777777" w:rsidR="003F6327" w:rsidRPr="00480390" w:rsidRDefault="003F6327" w:rsidP="00303DC2">
            <w:pPr>
              <w:pStyle w:val="headertabella0"/>
              <w:rPr>
                <w:color w:val="002060"/>
              </w:rPr>
            </w:pPr>
            <w:r w:rsidRPr="00480390">
              <w:rPr>
                <w:color w:val="002060"/>
              </w:rPr>
              <w:t xml:space="preserve">N° </w:t>
            </w:r>
            <w:proofErr w:type="spellStart"/>
            <w:r w:rsidRPr="00480390">
              <w:rPr>
                <w:color w:val="002060"/>
              </w:rPr>
              <w:t>Gior</w:t>
            </w:r>
            <w:proofErr w:type="spellEnd"/>
            <w:r w:rsidRPr="0048039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DACAB" w14:textId="77777777" w:rsidR="003F6327" w:rsidRPr="00480390" w:rsidRDefault="003F6327" w:rsidP="00303DC2">
            <w:pPr>
              <w:pStyle w:val="headertabella0"/>
              <w:rPr>
                <w:color w:val="002060"/>
              </w:rPr>
            </w:pPr>
            <w:r w:rsidRPr="0048039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61DF9" w14:textId="77777777" w:rsidR="003F6327" w:rsidRPr="00480390" w:rsidRDefault="003F6327" w:rsidP="00303DC2">
            <w:pPr>
              <w:pStyle w:val="headertabella0"/>
              <w:rPr>
                <w:color w:val="002060"/>
              </w:rPr>
            </w:pPr>
            <w:r w:rsidRPr="0048039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8AB0E" w14:textId="77777777" w:rsidR="003F6327" w:rsidRPr="00480390" w:rsidRDefault="003F6327" w:rsidP="00303DC2">
            <w:pPr>
              <w:pStyle w:val="headertabella0"/>
              <w:rPr>
                <w:color w:val="002060"/>
              </w:rPr>
            </w:pPr>
            <w:r w:rsidRPr="00480390">
              <w:rPr>
                <w:color w:val="002060"/>
              </w:rPr>
              <w:t xml:space="preserve">Data </w:t>
            </w:r>
            <w:proofErr w:type="spellStart"/>
            <w:r w:rsidRPr="00480390">
              <w:rPr>
                <w:color w:val="002060"/>
              </w:rPr>
              <w:t>Orig</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70A83"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Var</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AEF93"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Orig</w:t>
            </w:r>
            <w:proofErr w:type="spellEnd"/>
            <w:r w:rsidRPr="0048039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5A5C8" w14:textId="77777777" w:rsidR="003F6327" w:rsidRPr="00480390" w:rsidRDefault="003F6327" w:rsidP="00303DC2">
            <w:pPr>
              <w:pStyle w:val="headertabella0"/>
              <w:rPr>
                <w:color w:val="002060"/>
              </w:rPr>
            </w:pPr>
            <w:r w:rsidRPr="00480390">
              <w:rPr>
                <w:color w:val="002060"/>
              </w:rPr>
              <w:t>Impianto</w:t>
            </w:r>
          </w:p>
        </w:tc>
      </w:tr>
      <w:tr w:rsidR="003F6327" w:rsidRPr="00480390" w14:paraId="69277DE5"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D02A8" w14:textId="77777777" w:rsidR="003F6327" w:rsidRPr="00655914" w:rsidRDefault="003F6327" w:rsidP="00303DC2">
            <w:pPr>
              <w:pStyle w:val="rowtabella0"/>
              <w:rPr>
                <w:color w:val="002060"/>
                <w:highlight w:val="yellow"/>
              </w:rPr>
            </w:pPr>
            <w:r w:rsidRPr="00655914">
              <w:rPr>
                <w:color w:val="002060"/>
                <w:highlight w:val="yellow"/>
              </w:rPr>
              <w:t>20/11/2021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BB9AC" w14:textId="77777777" w:rsidR="003F6327" w:rsidRPr="00655914" w:rsidRDefault="003F6327" w:rsidP="00303DC2">
            <w:pPr>
              <w:pStyle w:val="rowtabella0"/>
              <w:jc w:val="center"/>
              <w:rPr>
                <w:color w:val="002060"/>
                <w:highlight w:val="yellow"/>
              </w:rPr>
            </w:pPr>
            <w:r w:rsidRPr="00655914">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F0919" w14:textId="77777777" w:rsidR="003F6327" w:rsidRPr="00655914" w:rsidRDefault="003F6327" w:rsidP="00303DC2">
            <w:pPr>
              <w:pStyle w:val="rowtabella0"/>
              <w:rPr>
                <w:color w:val="002060"/>
                <w:highlight w:val="yellow"/>
              </w:rPr>
            </w:pPr>
            <w:r w:rsidRPr="00655914">
              <w:rPr>
                <w:color w:val="002060"/>
                <w:highlight w:val="yellow"/>
              </w:rPr>
              <w:t xml:space="preserve">AUDAX 1970 </w:t>
            </w:r>
            <w:proofErr w:type="gramStart"/>
            <w:r w:rsidRPr="00655914">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CE99D" w14:textId="77777777" w:rsidR="003F6327" w:rsidRPr="00655914" w:rsidRDefault="003F6327" w:rsidP="00303DC2">
            <w:pPr>
              <w:pStyle w:val="rowtabella0"/>
              <w:rPr>
                <w:color w:val="002060"/>
                <w:highlight w:val="yellow"/>
              </w:rPr>
            </w:pPr>
            <w:r w:rsidRPr="00655914">
              <w:rPr>
                <w:color w:val="002060"/>
                <w:highlight w:val="yellow"/>
              </w:rPr>
              <w:t xml:space="preserve">AMICI DEL </w:t>
            </w:r>
            <w:proofErr w:type="spellStart"/>
            <w:r w:rsidRPr="00655914">
              <w:rPr>
                <w:color w:val="002060"/>
                <w:highlight w:val="yellow"/>
              </w:rPr>
              <w:t>CENTROSOCIOsq.B</w:t>
            </w:r>
            <w:proofErr w:type="spellEnd"/>
            <w:r w:rsidRPr="00655914">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AE43C" w14:textId="77777777" w:rsidR="003F6327" w:rsidRPr="00480390" w:rsidRDefault="003F6327" w:rsidP="00303DC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28E1D" w14:textId="77777777" w:rsidR="003F6327" w:rsidRPr="00480390" w:rsidRDefault="003F6327" w:rsidP="00303DC2">
            <w:pPr>
              <w:pStyle w:val="rowtabella0"/>
              <w:jc w:val="center"/>
              <w:rPr>
                <w:color w:val="002060"/>
              </w:rPr>
            </w:pPr>
            <w:r w:rsidRPr="00655914">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2D0D8" w14:textId="77777777" w:rsidR="003F6327" w:rsidRPr="00480390" w:rsidRDefault="003F6327" w:rsidP="00303DC2">
            <w:pPr>
              <w:pStyle w:val="rowtabella0"/>
              <w:jc w:val="center"/>
              <w:rPr>
                <w:color w:val="002060"/>
              </w:rPr>
            </w:pPr>
            <w:r w:rsidRPr="00480390">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2ADEE" w14:textId="77777777" w:rsidR="003F6327" w:rsidRPr="00480390" w:rsidRDefault="003F6327" w:rsidP="00303DC2">
            <w:pPr>
              <w:pStyle w:val="rowtabella0"/>
              <w:rPr>
                <w:color w:val="002060"/>
              </w:rPr>
            </w:pPr>
          </w:p>
        </w:tc>
      </w:tr>
      <w:tr w:rsidR="003F6327" w:rsidRPr="00480390" w14:paraId="141681F5"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5A378" w14:textId="77777777" w:rsidR="003F6327" w:rsidRPr="00655914" w:rsidRDefault="003F6327" w:rsidP="00303DC2">
            <w:pPr>
              <w:pStyle w:val="rowtabella0"/>
              <w:rPr>
                <w:color w:val="002060"/>
                <w:highlight w:val="yellow"/>
              </w:rPr>
            </w:pPr>
            <w:r w:rsidRPr="00655914">
              <w:rPr>
                <w:color w:val="002060"/>
                <w:highlight w:val="yellow"/>
              </w:rPr>
              <w:t>21/11/2021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CEDEF" w14:textId="77777777" w:rsidR="003F6327" w:rsidRPr="00655914" w:rsidRDefault="003F6327" w:rsidP="00303DC2">
            <w:pPr>
              <w:pStyle w:val="rowtabella0"/>
              <w:jc w:val="center"/>
              <w:rPr>
                <w:color w:val="002060"/>
                <w:highlight w:val="yellow"/>
              </w:rPr>
            </w:pPr>
            <w:r w:rsidRPr="00655914">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0E4A1" w14:textId="77777777" w:rsidR="003F6327" w:rsidRPr="00655914" w:rsidRDefault="003F6327" w:rsidP="00303DC2">
            <w:pPr>
              <w:pStyle w:val="rowtabella0"/>
              <w:rPr>
                <w:color w:val="002060"/>
                <w:highlight w:val="yellow"/>
              </w:rPr>
            </w:pPr>
            <w:r w:rsidRPr="00655914">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FE99B" w14:textId="77777777" w:rsidR="003F6327" w:rsidRPr="00655914" w:rsidRDefault="003F6327" w:rsidP="00303DC2">
            <w:pPr>
              <w:pStyle w:val="rowtabella0"/>
              <w:rPr>
                <w:color w:val="002060"/>
                <w:highlight w:val="yellow"/>
              </w:rPr>
            </w:pPr>
            <w:r w:rsidRPr="00655914">
              <w:rPr>
                <w:color w:val="002060"/>
                <w:highlight w:val="yellow"/>
              </w:rPr>
              <w:t>TAVERNELLE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18F31" w14:textId="77777777" w:rsidR="003F6327" w:rsidRPr="00480390" w:rsidRDefault="003F6327" w:rsidP="00303DC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F00E5" w14:textId="77777777" w:rsidR="003F6327" w:rsidRPr="00480390" w:rsidRDefault="003F6327" w:rsidP="00303DC2">
            <w:pPr>
              <w:pStyle w:val="rowtabella0"/>
              <w:jc w:val="center"/>
              <w:rPr>
                <w:color w:val="002060"/>
              </w:rPr>
            </w:pPr>
            <w:r w:rsidRPr="00480390">
              <w:rPr>
                <w:color w:val="002060"/>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256F1" w14:textId="77777777" w:rsidR="003F6327" w:rsidRPr="00480390" w:rsidRDefault="003F6327" w:rsidP="00303DC2">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E17DE" w14:textId="77777777" w:rsidR="003F6327" w:rsidRPr="00B32CE5" w:rsidRDefault="003F6327" w:rsidP="00303DC2">
            <w:pPr>
              <w:rPr>
                <w:rFonts w:ascii="Arial" w:hAnsi="Arial" w:cs="Arial"/>
                <w:color w:val="002060"/>
                <w:sz w:val="12"/>
                <w:szCs w:val="12"/>
              </w:rPr>
            </w:pPr>
            <w:r w:rsidRPr="00655914">
              <w:rPr>
                <w:rFonts w:ascii="Arial" w:hAnsi="Arial" w:cs="Arial"/>
                <w:color w:val="002060"/>
                <w:sz w:val="12"/>
                <w:szCs w:val="12"/>
                <w:highlight w:val="yellow"/>
              </w:rPr>
              <w:t>CAMPO DI C5 ENTRO PAL OLIMPIA MONTEPORZIO VIA RISORGIMENTO 16</w:t>
            </w:r>
          </w:p>
        </w:tc>
      </w:tr>
    </w:tbl>
    <w:p w14:paraId="3E845378" w14:textId="77777777" w:rsidR="003F6327" w:rsidRPr="00480390" w:rsidRDefault="003F6327" w:rsidP="003F6327">
      <w:pPr>
        <w:pStyle w:val="breakline"/>
        <w:divId w:val="527259509"/>
        <w:rPr>
          <w:rFonts w:eastAsiaTheme="minorEastAsia"/>
          <w:color w:val="002060"/>
        </w:rPr>
      </w:pPr>
    </w:p>
    <w:p w14:paraId="7582F6A9" w14:textId="77777777" w:rsidR="003F6327" w:rsidRPr="00480390" w:rsidRDefault="003F6327" w:rsidP="003F6327">
      <w:pPr>
        <w:pStyle w:val="breakline"/>
        <w:divId w:val="527259509"/>
        <w:rPr>
          <w:color w:val="002060"/>
        </w:rPr>
      </w:pPr>
    </w:p>
    <w:p w14:paraId="3C3DA9F4" w14:textId="77777777" w:rsidR="003F6327" w:rsidRPr="00480390" w:rsidRDefault="003F6327" w:rsidP="003F6327">
      <w:pPr>
        <w:pStyle w:val="sottotitolocampionato10"/>
        <w:divId w:val="527259509"/>
        <w:rPr>
          <w:color w:val="002060"/>
        </w:rPr>
      </w:pPr>
      <w:r w:rsidRPr="00480390">
        <w:rPr>
          <w:color w:val="002060"/>
        </w:rPr>
        <w:lastRenderedPageBreak/>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F6327" w:rsidRPr="00480390" w14:paraId="6DCD51B0"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DD986" w14:textId="77777777" w:rsidR="003F6327" w:rsidRPr="00480390" w:rsidRDefault="003F6327" w:rsidP="00303DC2">
            <w:pPr>
              <w:pStyle w:val="headertabella0"/>
              <w:rPr>
                <w:color w:val="002060"/>
              </w:rPr>
            </w:pPr>
            <w:r w:rsidRPr="0048039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EA207" w14:textId="77777777" w:rsidR="003F6327" w:rsidRPr="00480390" w:rsidRDefault="003F6327" w:rsidP="00303DC2">
            <w:pPr>
              <w:pStyle w:val="headertabella0"/>
              <w:rPr>
                <w:color w:val="002060"/>
              </w:rPr>
            </w:pPr>
            <w:r w:rsidRPr="00480390">
              <w:rPr>
                <w:color w:val="002060"/>
              </w:rPr>
              <w:t xml:space="preserve">N° </w:t>
            </w:r>
            <w:proofErr w:type="spellStart"/>
            <w:r w:rsidRPr="00480390">
              <w:rPr>
                <w:color w:val="002060"/>
              </w:rPr>
              <w:t>Gior</w:t>
            </w:r>
            <w:proofErr w:type="spellEnd"/>
            <w:r w:rsidRPr="0048039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AB0CC" w14:textId="77777777" w:rsidR="003F6327" w:rsidRPr="00480390" w:rsidRDefault="003F6327" w:rsidP="00303DC2">
            <w:pPr>
              <w:pStyle w:val="headertabella0"/>
              <w:rPr>
                <w:color w:val="002060"/>
              </w:rPr>
            </w:pPr>
            <w:r w:rsidRPr="0048039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D5C2C" w14:textId="77777777" w:rsidR="003F6327" w:rsidRPr="00480390" w:rsidRDefault="003F6327" w:rsidP="00303DC2">
            <w:pPr>
              <w:pStyle w:val="headertabella0"/>
              <w:rPr>
                <w:color w:val="002060"/>
              </w:rPr>
            </w:pPr>
            <w:r w:rsidRPr="0048039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5EA90" w14:textId="77777777" w:rsidR="003F6327" w:rsidRPr="00480390" w:rsidRDefault="003F6327" w:rsidP="00303DC2">
            <w:pPr>
              <w:pStyle w:val="headertabella0"/>
              <w:rPr>
                <w:color w:val="002060"/>
              </w:rPr>
            </w:pPr>
            <w:r w:rsidRPr="00480390">
              <w:rPr>
                <w:color w:val="002060"/>
              </w:rPr>
              <w:t xml:space="preserve">Data </w:t>
            </w:r>
            <w:proofErr w:type="spellStart"/>
            <w:r w:rsidRPr="00480390">
              <w:rPr>
                <w:color w:val="002060"/>
              </w:rPr>
              <w:t>Orig</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46357"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Var</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3CFF5"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Orig</w:t>
            </w:r>
            <w:proofErr w:type="spellEnd"/>
            <w:r w:rsidRPr="0048039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DAB31" w14:textId="77777777" w:rsidR="003F6327" w:rsidRPr="00480390" w:rsidRDefault="003F6327" w:rsidP="00303DC2">
            <w:pPr>
              <w:pStyle w:val="headertabella0"/>
              <w:rPr>
                <w:color w:val="002060"/>
              </w:rPr>
            </w:pPr>
            <w:r w:rsidRPr="00480390">
              <w:rPr>
                <w:color w:val="002060"/>
              </w:rPr>
              <w:t>Impianto</w:t>
            </w:r>
          </w:p>
        </w:tc>
      </w:tr>
      <w:tr w:rsidR="003F6327" w:rsidRPr="00480390" w14:paraId="1A6603B7"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3B370" w14:textId="77777777" w:rsidR="003F6327" w:rsidRPr="00655914" w:rsidRDefault="003F6327" w:rsidP="00303DC2">
            <w:pPr>
              <w:pStyle w:val="rowtabella0"/>
              <w:rPr>
                <w:color w:val="002060"/>
                <w:highlight w:val="yellow"/>
              </w:rPr>
            </w:pPr>
            <w:r w:rsidRPr="00655914">
              <w:rPr>
                <w:color w:val="002060"/>
                <w:highlight w:val="yellow"/>
              </w:rPr>
              <w:t>20/11/2021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7BC1D" w14:textId="77777777" w:rsidR="003F6327" w:rsidRPr="00655914" w:rsidRDefault="003F6327" w:rsidP="00303DC2">
            <w:pPr>
              <w:pStyle w:val="rowtabella0"/>
              <w:jc w:val="center"/>
              <w:rPr>
                <w:color w:val="002060"/>
                <w:highlight w:val="yellow"/>
              </w:rPr>
            </w:pPr>
            <w:r w:rsidRPr="00655914">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851B8" w14:textId="77777777" w:rsidR="003F6327" w:rsidRPr="00655914" w:rsidRDefault="003F6327" w:rsidP="00303DC2">
            <w:pPr>
              <w:pStyle w:val="rowtabella0"/>
              <w:rPr>
                <w:color w:val="002060"/>
                <w:highlight w:val="yellow"/>
              </w:rPr>
            </w:pPr>
            <w:r w:rsidRPr="00655914">
              <w:rPr>
                <w:color w:val="002060"/>
                <w:highlight w:val="yellow"/>
              </w:rPr>
              <w:t>VIRTUS FORTITUDO 1950 SSD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3C7A1" w14:textId="77777777" w:rsidR="003F6327" w:rsidRPr="00655914" w:rsidRDefault="003F6327" w:rsidP="00303DC2">
            <w:pPr>
              <w:pStyle w:val="rowtabella0"/>
              <w:rPr>
                <w:color w:val="002060"/>
                <w:highlight w:val="yellow"/>
              </w:rPr>
            </w:pPr>
            <w:r w:rsidRPr="00655914">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FE1F6A" w14:textId="77777777" w:rsidR="003F6327" w:rsidRPr="00480390" w:rsidRDefault="003F6327" w:rsidP="00303DC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7FAA1" w14:textId="77777777" w:rsidR="003F6327" w:rsidRPr="00480390" w:rsidRDefault="003F6327" w:rsidP="00303DC2">
            <w:pPr>
              <w:pStyle w:val="rowtabella0"/>
              <w:jc w:val="center"/>
              <w:rPr>
                <w:color w:val="002060"/>
              </w:rPr>
            </w:pPr>
            <w:r w:rsidRPr="00655914">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6B326" w14:textId="77777777" w:rsidR="003F6327" w:rsidRPr="00480390" w:rsidRDefault="003F6327" w:rsidP="00303DC2">
            <w:pPr>
              <w:pStyle w:val="rowtabella0"/>
              <w:jc w:val="center"/>
              <w:rPr>
                <w:color w:val="002060"/>
              </w:rPr>
            </w:pPr>
            <w:r w:rsidRPr="00480390">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3AFA4" w14:textId="77777777" w:rsidR="003F6327" w:rsidRPr="00480390" w:rsidRDefault="003F6327" w:rsidP="00303DC2">
            <w:pPr>
              <w:pStyle w:val="rowtabella0"/>
              <w:rPr>
                <w:color w:val="002060"/>
              </w:rPr>
            </w:pPr>
            <w:r w:rsidRPr="00655914">
              <w:rPr>
                <w:color w:val="002060"/>
                <w:highlight w:val="yellow"/>
              </w:rPr>
              <w:t>CAMPO COPERTO GENGA VIA MARCONI GENGA STAZIONE</w:t>
            </w:r>
          </w:p>
        </w:tc>
      </w:tr>
    </w:tbl>
    <w:p w14:paraId="56A954DA" w14:textId="77777777" w:rsidR="003F6327" w:rsidRPr="00480390" w:rsidRDefault="003F6327" w:rsidP="003F6327">
      <w:pPr>
        <w:pStyle w:val="breakline"/>
        <w:divId w:val="527259509"/>
        <w:rPr>
          <w:rFonts w:eastAsiaTheme="minorEastAsia"/>
          <w:color w:val="002060"/>
        </w:rPr>
      </w:pPr>
    </w:p>
    <w:p w14:paraId="39291313" w14:textId="77777777" w:rsidR="003F6327" w:rsidRPr="00480390" w:rsidRDefault="003F6327" w:rsidP="003F6327">
      <w:pPr>
        <w:pStyle w:val="titoloprinc0"/>
        <w:divId w:val="527259509"/>
        <w:rPr>
          <w:color w:val="002060"/>
        </w:rPr>
      </w:pPr>
      <w:r w:rsidRPr="00480390">
        <w:rPr>
          <w:color w:val="002060"/>
        </w:rPr>
        <w:t>RISULTATI</w:t>
      </w:r>
    </w:p>
    <w:p w14:paraId="77CD9E9C" w14:textId="77777777" w:rsidR="003F6327" w:rsidRPr="00480390" w:rsidRDefault="003F6327" w:rsidP="003F6327">
      <w:pPr>
        <w:pStyle w:val="breakline"/>
        <w:divId w:val="527259509"/>
        <w:rPr>
          <w:color w:val="002060"/>
        </w:rPr>
      </w:pPr>
    </w:p>
    <w:p w14:paraId="264AB74A" w14:textId="77777777" w:rsidR="003F6327" w:rsidRPr="00480390" w:rsidRDefault="003F6327" w:rsidP="003F6327">
      <w:pPr>
        <w:pStyle w:val="sottotitolocampionato10"/>
        <w:divId w:val="527259509"/>
        <w:rPr>
          <w:color w:val="002060"/>
        </w:rPr>
      </w:pPr>
      <w:r w:rsidRPr="00480390">
        <w:rPr>
          <w:color w:val="002060"/>
        </w:rPr>
        <w:t>RISULTATI UFFICIALI GARE DEL 14/11/2021</w:t>
      </w:r>
    </w:p>
    <w:p w14:paraId="7185ADD6" w14:textId="77777777" w:rsidR="00CB1DDB" w:rsidRPr="00CB1DDB" w:rsidRDefault="00CB1DDB" w:rsidP="00CB1DDB">
      <w:pPr>
        <w:pStyle w:val="sottotitolocampionato20"/>
        <w:spacing w:before="0" w:beforeAutospacing="0" w:after="0" w:afterAutospacing="0"/>
        <w:divId w:val="527259509"/>
        <w:rPr>
          <w:rFonts w:ascii="Arial" w:hAnsi="Arial" w:cs="Arial"/>
          <w:color w:val="002060"/>
          <w:sz w:val="20"/>
          <w:szCs w:val="20"/>
        </w:rPr>
      </w:pPr>
      <w:r w:rsidRPr="00CB1DDB">
        <w:rPr>
          <w:rFonts w:ascii="Arial" w:hAnsi="Arial" w:cs="Arial"/>
          <w:color w:val="002060"/>
          <w:sz w:val="20"/>
          <w:szCs w:val="20"/>
        </w:rPr>
        <w:t>Si trascrivono qui di seguito i risultati ufficiali delle gare disputate</w:t>
      </w:r>
    </w:p>
    <w:p w14:paraId="434AE95D" w14:textId="77777777" w:rsidR="003F6327" w:rsidRPr="00480390" w:rsidRDefault="003F6327" w:rsidP="003F632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F6327" w:rsidRPr="00480390" w14:paraId="23912D3D" w14:textId="77777777" w:rsidTr="003F632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66021F06"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75DB1" w14:textId="77777777" w:rsidR="003F6327" w:rsidRPr="00480390" w:rsidRDefault="003F6327" w:rsidP="00303DC2">
                  <w:pPr>
                    <w:pStyle w:val="headertabella0"/>
                    <w:rPr>
                      <w:color w:val="002060"/>
                    </w:rPr>
                  </w:pPr>
                  <w:r w:rsidRPr="00480390">
                    <w:rPr>
                      <w:color w:val="002060"/>
                    </w:rPr>
                    <w:t>GIRONE A - 5 Giornata - A</w:t>
                  </w:r>
                </w:p>
              </w:tc>
            </w:tr>
            <w:tr w:rsidR="003F6327" w:rsidRPr="00480390" w14:paraId="2CAA06BF"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6D0D35" w14:textId="77777777" w:rsidR="003F6327" w:rsidRPr="00480390" w:rsidRDefault="003F6327" w:rsidP="00303DC2">
                  <w:pPr>
                    <w:pStyle w:val="rowtabella0"/>
                    <w:rPr>
                      <w:color w:val="002060"/>
                    </w:rPr>
                  </w:pPr>
                  <w:r w:rsidRPr="00480390">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A096E6" w14:textId="77777777" w:rsidR="003F6327" w:rsidRPr="00480390" w:rsidRDefault="003F6327" w:rsidP="00303DC2">
                  <w:pPr>
                    <w:pStyle w:val="rowtabella0"/>
                    <w:rPr>
                      <w:color w:val="002060"/>
                    </w:rPr>
                  </w:pPr>
                  <w:r w:rsidRPr="00480390">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C9DE14" w14:textId="77777777" w:rsidR="003F6327" w:rsidRPr="00480390" w:rsidRDefault="003F6327" w:rsidP="00303DC2">
                  <w:pPr>
                    <w:pStyle w:val="rowtabella0"/>
                    <w:jc w:val="center"/>
                    <w:rPr>
                      <w:color w:val="002060"/>
                    </w:rPr>
                  </w:pPr>
                  <w:r w:rsidRPr="00480390">
                    <w:rPr>
                      <w:color w:val="002060"/>
                    </w:rPr>
                    <w:t>14 - 0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98E04" w14:textId="77777777" w:rsidR="003F6327" w:rsidRPr="00480390" w:rsidRDefault="003F6327" w:rsidP="00303DC2">
                  <w:pPr>
                    <w:pStyle w:val="rowtabella0"/>
                    <w:jc w:val="center"/>
                    <w:rPr>
                      <w:color w:val="002060"/>
                    </w:rPr>
                  </w:pPr>
                  <w:r w:rsidRPr="00480390">
                    <w:rPr>
                      <w:color w:val="002060"/>
                    </w:rPr>
                    <w:t> </w:t>
                  </w:r>
                </w:p>
              </w:tc>
            </w:tr>
            <w:tr w:rsidR="003F6327" w:rsidRPr="00480390" w14:paraId="53FEC09E"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D19851" w14:textId="77777777" w:rsidR="003F6327" w:rsidRPr="00480390" w:rsidRDefault="003F6327" w:rsidP="00303DC2">
                  <w:pPr>
                    <w:pStyle w:val="rowtabella0"/>
                    <w:rPr>
                      <w:color w:val="002060"/>
                    </w:rPr>
                  </w:pPr>
                  <w:r w:rsidRPr="00480390">
                    <w:rPr>
                      <w:color w:val="002060"/>
                    </w:rPr>
                    <w:t xml:space="preserve">(1) AUDAX 1970 </w:t>
                  </w:r>
                  <w:proofErr w:type="gramStart"/>
                  <w:r w:rsidRPr="00480390">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CD277B" w14:textId="77777777" w:rsidR="003F6327" w:rsidRPr="00480390" w:rsidRDefault="003F6327" w:rsidP="00303DC2">
                  <w:pPr>
                    <w:pStyle w:val="rowtabella0"/>
                    <w:rPr>
                      <w:color w:val="002060"/>
                    </w:rPr>
                  </w:pPr>
                  <w:r w:rsidRPr="00480390">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705B2C" w14:textId="77777777" w:rsidR="003F6327" w:rsidRPr="00480390" w:rsidRDefault="003F6327" w:rsidP="00303DC2">
                  <w:pPr>
                    <w:pStyle w:val="rowtabella0"/>
                    <w:jc w:val="center"/>
                    <w:rPr>
                      <w:color w:val="002060"/>
                    </w:rPr>
                  </w:pPr>
                  <w:r w:rsidRPr="00480390">
                    <w:rPr>
                      <w:color w:val="002060"/>
                    </w:rPr>
                    <w:t>4 - 10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667761" w14:textId="77777777" w:rsidR="003F6327" w:rsidRPr="00480390" w:rsidRDefault="003F6327" w:rsidP="00303DC2">
                  <w:pPr>
                    <w:pStyle w:val="rowtabella0"/>
                    <w:jc w:val="center"/>
                    <w:rPr>
                      <w:color w:val="002060"/>
                    </w:rPr>
                  </w:pPr>
                  <w:r w:rsidRPr="00480390">
                    <w:rPr>
                      <w:color w:val="002060"/>
                    </w:rPr>
                    <w:t> </w:t>
                  </w:r>
                </w:p>
              </w:tc>
            </w:tr>
            <w:tr w:rsidR="003F6327" w:rsidRPr="00480390" w14:paraId="5E764D2B"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305B51" w14:textId="77777777" w:rsidR="003F6327" w:rsidRPr="00480390" w:rsidRDefault="003F6327" w:rsidP="00303DC2">
                  <w:pPr>
                    <w:pStyle w:val="rowtabella0"/>
                    <w:rPr>
                      <w:color w:val="002060"/>
                    </w:rPr>
                  </w:pPr>
                  <w:r w:rsidRPr="00480390">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2C1E2D" w14:textId="77777777" w:rsidR="003F6327" w:rsidRPr="00480390" w:rsidRDefault="003F6327" w:rsidP="00303DC2">
                  <w:pPr>
                    <w:pStyle w:val="rowtabella0"/>
                    <w:rPr>
                      <w:color w:val="002060"/>
                    </w:rPr>
                  </w:pPr>
                  <w:r w:rsidRPr="00480390">
                    <w:rPr>
                      <w:color w:val="002060"/>
                    </w:rPr>
                    <w:t xml:space="preserve">- AMICI DEL </w:t>
                  </w:r>
                  <w:proofErr w:type="spellStart"/>
                  <w:r w:rsidRPr="00480390">
                    <w:rPr>
                      <w:color w:val="002060"/>
                    </w:rPr>
                    <w:t>CENTROSOCIOsq.B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8E5F9F" w14:textId="77777777" w:rsidR="003F6327" w:rsidRPr="00480390" w:rsidRDefault="003F6327" w:rsidP="00303DC2">
                  <w:pPr>
                    <w:pStyle w:val="rowtabella0"/>
                    <w:jc w:val="center"/>
                    <w:rPr>
                      <w:color w:val="002060"/>
                    </w:rPr>
                  </w:pPr>
                  <w:r w:rsidRPr="00480390">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6FDE0" w14:textId="77777777" w:rsidR="003F6327" w:rsidRPr="00480390" w:rsidRDefault="003F6327" w:rsidP="00303DC2">
                  <w:pPr>
                    <w:pStyle w:val="rowtabella0"/>
                    <w:jc w:val="center"/>
                    <w:rPr>
                      <w:color w:val="002060"/>
                    </w:rPr>
                  </w:pPr>
                  <w:r w:rsidRPr="00480390">
                    <w:rPr>
                      <w:color w:val="002060"/>
                    </w:rPr>
                    <w:t> </w:t>
                  </w:r>
                </w:p>
              </w:tc>
            </w:tr>
            <w:tr w:rsidR="003F6327" w:rsidRPr="00480390" w14:paraId="47176556" w14:textId="77777777" w:rsidTr="00303DC2">
              <w:tc>
                <w:tcPr>
                  <w:tcW w:w="4700" w:type="dxa"/>
                  <w:gridSpan w:val="4"/>
                  <w:tcBorders>
                    <w:top w:val="nil"/>
                    <w:left w:val="nil"/>
                    <w:bottom w:val="nil"/>
                    <w:right w:val="nil"/>
                  </w:tcBorders>
                  <w:tcMar>
                    <w:top w:w="20" w:type="dxa"/>
                    <w:left w:w="20" w:type="dxa"/>
                    <w:bottom w:w="20" w:type="dxa"/>
                    <w:right w:w="20" w:type="dxa"/>
                  </w:tcMar>
                  <w:vAlign w:val="center"/>
                  <w:hideMark/>
                </w:tcPr>
                <w:p w14:paraId="7B7B5FCE" w14:textId="77777777" w:rsidR="003F6327" w:rsidRPr="00480390" w:rsidRDefault="003F6327" w:rsidP="00303DC2">
                  <w:pPr>
                    <w:pStyle w:val="rowtabella0"/>
                    <w:rPr>
                      <w:color w:val="002060"/>
                    </w:rPr>
                  </w:pPr>
                  <w:r w:rsidRPr="00480390">
                    <w:rPr>
                      <w:color w:val="002060"/>
                    </w:rPr>
                    <w:t>(1) - disputata il 13/11/2021</w:t>
                  </w:r>
                </w:p>
              </w:tc>
            </w:tr>
          </w:tbl>
          <w:p w14:paraId="679765B0" w14:textId="77777777" w:rsidR="003F6327" w:rsidRPr="00480390" w:rsidRDefault="003F6327" w:rsidP="00303DC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43DC289C"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4FBC9" w14:textId="77777777" w:rsidR="003F6327" w:rsidRPr="00480390" w:rsidRDefault="003F6327" w:rsidP="00303DC2">
                  <w:pPr>
                    <w:pStyle w:val="headertabella0"/>
                    <w:rPr>
                      <w:color w:val="002060"/>
                    </w:rPr>
                  </w:pPr>
                  <w:r w:rsidRPr="00480390">
                    <w:rPr>
                      <w:color w:val="002060"/>
                    </w:rPr>
                    <w:t>GIRONE B - 5 Giornata - A</w:t>
                  </w:r>
                </w:p>
              </w:tc>
            </w:tr>
            <w:tr w:rsidR="003F6327" w:rsidRPr="00480390" w14:paraId="13425295"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0EB34C" w14:textId="77777777" w:rsidR="003F6327" w:rsidRPr="00480390" w:rsidRDefault="003F6327" w:rsidP="00303DC2">
                  <w:pPr>
                    <w:pStyle w:val="rowtabella0"/>
                    <w:rPr>
                      <w:color w:val="002060"/>
                    </w:rPr>
                  </w:pPr>
                  <w:r w:rsidRPr="00480390">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016783" w14:textId="77777777" w:rsidR="003F6327" w:rsidRPr="00480390" w:rsidRDefault="003F6327" w:rsidP="00303DC2">
                  <w:pPr>
                    <w:pStyle w:val="rowtabella0"/>
                    <w:rPr>
                      <w:color w:val="002060"/>
                    </w:rPr>
                  </w:pPr>
                  <w:r w:rsidRPr="00480390">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ED04FF" w14:textId="77777777" w:rsidR="003F6327" w:rsidRPr="00480390" w:rsidRDefault="003F6327" w:rsidP="00303DC2">
                  <w:pPr>
                    <w:pStyle w:val="rowtabella0"/>
                    <w:jc w:val="center"/>
                    <w:rPr>
                      <w:color w:val="002060"/>
                    </w:rPr>
                  </w:pPr>
                  <w:r w:rsidRPr="00480390">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E5A6F1" w14:textId="77777777" w:rsidR="003F6327" w:rsidRPr="00480390" w:rsidRDefault="003F6327" w:rsidP="00303DC2">
                  <w:pPr>
                    <w:pStyle w:val="rowtabella0"/>
                    <w:jc w:val="center"/>
                    <w:rPr>
                      <w:color w:val="002060"/>
                    </w:rPr>
                  </w:pPr>
                  <w:r w:rsidRPr="00480390">
                    <w:rPr>
                      <w:color w:val="002060"/>
                    </w:rPr>
                    <w:t> </w:t>
                  </w:r>
                </w:p>
              </w:tc>
            </w:tr>
            <w:tr w:rsidR="003F6327" w:rsidRPr="00480390" w14:paraId="1F3AEBE1"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66C83C" w14:textId="77777777" w:rsidR="003F6327" w:rsidRPr="00480390" w:rsidRDefault="003F6327" w:rsidP="00303DC2">
                  <w:pPr>
                    <w:pStyle w:val="rowtabella0"/>
                    <w:rPr>
                      <w:color w:val="002060"/>
                    </w:rPr>
                  </w:pPr>
                  <w:r w:rsidRPr="00480390">
                    <w:rPr>
                      <w:color w:val="002060"/>
                    </w:rPr>
                    <w:t>(1) 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1CA925" w14:textId="77777777" w:rsidR="003F6327" w:rsidRPr="00480390" w:rsidRDefault="003F6327" w:rsidP="00303DC2">
                  <w:pPr>
                    <w:pStyle w:val="rowtabella0"/>
                    <w:rPr>
                      <w:color w:val="002060"/>
                    </w:rPr>
                  </w:pPr>
                  <w:r w:rsidRPr="00480390">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91DA51" w14:textId="77777777" w:rsidR="003F6327" w:rsidRPr="00480390" w:rsidRDefault="003F6327" w:rsidP="00303DC2">
                  <w:pPr>
                    <w:pStyle w:val="rowtabella0"/>
                    <w:jc w:val="center"/>
                    <w:rPr>
                      <w:color w:val="002060"/>
                    </w:rPr>
                  </w:pPr>
                  <w:r w:rsidRPr="00480390">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71223A" w14:textId="77777777" w:rsidR="003F6327" w:rsidRPr="00480390" w:rsidRDefault="003F6327" w:rsidP="00303DC2">
                  <w:pPr>
                    <w:pStyle w:val="rowtabella0"/>
                    <w:jc w:val="center"/>
                    <w:rPr>
                      <w:color w:val="002060"/>
                    </w:rPr>
                  </w:pPr>
                  <w:r w:rsidRPr="00480390">
                    <w:rPr>
                      <w:color w:val="002060"/>
                    </w:rPr>
                    <w:t> </w:t>
                  </w:r>
                </w:p>
              </w:tc>
            </w:tr>
            <w:tr w:rsidR="003F6327" w:rsidRPr="00480390" w14:paraId="3C7DC4A6" w14:textId="77777777" w:rsidTr="00303DC2">
              <w:tc>
                <w:tcPr>
                  <w:tcW w:w="4700" w:type="dxa"/>
                  <w:gridSpan w:val="4"/>
                  <w:tcBorders>
                    <w:top w:val="nil"/>
                    <w:left w:val="nil"/>
                    <w:bottom w:val="nil"/>
                    <w:right w:val="nil"/>
                  </w:tcBorders>
                  <w:tcMar>
                    <w:top w:w="20" w:type="dxa"/>
                    <w:left w:w="20" w:type="dxa"/>
                    <w:bottom w:w="20" w:type="dxa"/>
                    <w:right w:w="20" w:type="dxa"/>
                  </w:tcMar>
                  <w:vAlign w:val="center"/>
                  <w:hideMark/>
                </w:tcPr>
                <w:p w14:paraId="3277E44A" w14:textId="77777777" w:rsidR="003F6327" w:rsidRPr="00480390" w:rsidRDefault="003F6327" w:rsidP="00303DC2">
                  <w:pPr>
                    <w:pStyle w:val="rowtabella0"/>
                    <w:rPr>
                      <w:color w:val="002060"/>
                    </w:rPr>
                  </w:pPr>
                  <w:r w:rsidRPr="00480390">
                    <w:rPr>
                      <w:color w:val="002060"/>
                    </w:rPr>
                    <w:t>(1) - disputata il 13/11/2021</w:t>
                  </w:r>
                </w:p>
              </w:tc>
            </w:tr>
          </w:tbl>
          <w:p w14:paraId="3FEDDF02" w14:textId="77777777" w:rsidR="003F6327" w:rsidRPr="00480390" w:rsidRDefault="003F6327" w:rsidP="00303DC2">
            <w:pPr>
              <w:rPr>
                <w:color w:val="002060"/>
              </w:rPr>
            </w:pPr>
          </w:p>
        </w:tc>
      </w:tr>
    </w:tbl>
    <w:p w14:paraId="13814B04" w14:textId="77777777" w:rsidR="003F6327" w:rsidRPr="00480390" w:rsidRDefault="003F6327" w:rsidP="003F632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F6327" w:rsidRPr="00480390" w14:paraId="02A04B12" w14:textId="77777777" w:rsidTr="003F632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209AAD5F"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7815D" w14:textId="77777777" w:rsidR="003F6327" w:rsidRPr="00480390" w:rsidRDefault="003F6327" w:rsidP="00303DC2">
                  <w:pPr>
                    <w:pStyle w:val="headertabella0"/>
                    <w:rPr>
                      <w:color w:val="002060"/>
                    </w:rPr>
                  </w:pPr>
                  <w:r w:rsidRPr="00480390">
                    <w:rPr>
                      <w:color w:val="002060"/>
                    </w:rPr>
                    <w:t>GIRONE C - 5 Giornata - A</w:t>
                  </w:r>
                </w:p>
              </w:tc>
            </w:tr>
            <w:tr w:rsidR="003F6327" w:rsidRPr="00480390" w14:paraId="73993CB5"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F9CE28" w14:textId="77777777" w:rsidR="003F6327" w:rsidRPr="00480390" w:rsidRDefault="003F6327" w:rsidP="00303DC2">
                  <w:pPr>
                    <w:pStyle w:val="rowtabella0"/>
                    <w:rPr>
                      <w:color w:val="002060"/>
                    </w:rPr>
                  </w:pPr>
                  <w:r w:rsidRPr="00480390">
                    <w:rPr>
                      <w:color w:val="002060"/>
                    </w:rPr>
                    <w:t>DAMIANI E GATTI ASCOLI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66BAA8" w14:textId="77777777" w:rsidR="003F6327" w:rsidRPr="00480390" w:rsidRDefault="003F6327" w:rsidP="00303DC2">
                  <w:pPr>
                    <w:pStyle w:val="rowtabella0"/>
                    <w:rPr>
                      <w:color w:val="002060"/>
                    </w:rPr>
                  </w:pPr>
                  <w:r w:rsidRPr="00480390">
                    <w:rPr>
                      <w:color w:val="002060"/>
                    </w:rPr>
                    <w:t>- SANGIUSTESE M.G.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13AEF9" w14:textId="77777777" w:rsidR="003F6327" w:rsidRPr="00480390" w:rsidRDefault="003F6327" w:rsidP="00303DC2">
                  <w:pPr>
                    <w:pStyle w:val="rowtabella0"/>
                    <w:jc w:val="center"/>
                    <w:rPr>
                      <w:color w:val="002060"/>
                    </w:rPr>
                  </w:pPr>
                  <w:r w:rsidRPr="00480390">
                    <w:rPr>
                      <w:color w:val="002060"/>
                    </w:rPr>
                    <w:t>4 - 11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2C6E88" w14:textId="77777777" w:rsidR="003F6327" w:rsidRPr="00480390" w:rsidRDefault="003F6327" w:rsidP="00303DC2">
                  <w:pPr>
                    <w:pStyle w:val="rowtabella0"/>
                    <w:jc w:val="center"/>
                    <w:rPr>
                      <w:color w:val="002060"/>
                    </w:rPr>
                  </w:pPr>
                  <w:r w:rsidRPr="00480390">
                    <w:rPr>
                      <w:color w:val="002060"/>
                    </w:rPr>
                    <w:t> </w:t>
                  </w:r>
                </w:p>
              </w:tc>
            </w:tr>
            <w:tr w:rsidR="003F6327" w:rsidRPr="00480390" w14:paraId="22951D38"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BADBC5" w14:textId="77777777" w:rsidR="003F6327" w:rsidRPr="00480390" w:rsidRDefault="003F6327" w:rsidP="00303DC2">
                  <w:pPr>
                    <w:pStyle w:val="rowtabella0"/>
                    <w:rPr>
                      <w:color w:val="002060"/>
                    </w:rPr>
                  </w:pPr>
                  <w:r w:rsidRPr="00480390">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8E03B0" w14:textId="77777777" w:rsidR="003F6327" w:rsidRPr="00480390" w:rsidRDefault="003F6327" w:rsidP="00303DC2">
                  <w:pPr>
                    <w:pStyle w:val="rowtabella0"/>
                    <w:rPr>
                      <w:color w:val="002060"/>
                    </w:rPr>
                  </w:pPr>
                  <w:r w:rsidRPr="00480390">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3038B9" w14:textId="77777777" w:rsidR="003F6327" w:rsidRPr="00480390" w:rsidRDefault="003F6327" w:rsidP="00303DC2">
                  <w:pPr>
                    <w:pStyle w:val="rowtabella0"/>
                    <w:jc w:val="center"/>
                    <w:rPr>
                      <w:color w:val="002060"/>
                    </w:rPr>
                  </w:pPr>
                  <w:r w:rsidRPr="00480390">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FCFD7B" w14:textId="77777777" w:rsidR="003F6327" w:rsidRPr="00480390" w:rsidRDefault="003F6327" w:rsidP="00303DC2">
                  <w:pPr>
                    <w:pStyle w:val="rowtabella0"/>
                    <w:jc w:val="center"/>
                    <w:rPr>
                      <w:color w:val="002060"/>
                    </w:rPr>
                  </w:pPr>
                  <w:r w:rsidRPr="00480390">
                    <w:rPr>
                      <w:color w:val="002060"/>
                    </w:rPr>
                    <w:t> </w:t>
                  </w:r>
                </w:p>
              </w:tc>
            </w:tr>
            <w:tr w:rsidR="003F6327" w:rsidRPr="00480390" w14:paraId="7CAF4248"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8EB666" w14:textId="77777777" w:rsidR="003F6327" w:rsidRPr="00480390" w:rsidRDefault="003F6327" w:rsidP="00303DC2">
                  <w:pPr>
                    <w:pStyle w:val="rowtabella0"/>
                    <w:rPr>
                      <w:color w:val="002060"/>
                    </w:rPr>
                  </w:pPr>
                  <w:r w:rsidRPr="00480390">
                    <w:rPr>
                      <w:color w:val="002060"/>
                    </w:rPr>
                    <w:t>REAL EAGLES VIRTUS PAGLIA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F844B6" w14:textId="77777777" w:rsidR="003F6327" w:rsidRPr="00480390" w:rsidRDefault="003F6327" w:rsidP="00303DC2">
                  <w:pPr>
                    <w:pStyle w:val="rowtabella0"/>
                    <w:rPr>
                      <w:color w:val="002060"/>
                    </w:rPr>
                  </w:pPr>
                  <w:r w:rsidRPr="00480390">
                    <w:rPr>
                      <w:color w:val="002060"/>
                    </w:rPr>
                    <w:t>- CALDAROLA G.N.C.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0FC45" w14:textId="77777777" w:rsidR="003F6327" w:rsidRPr="00480390" w:rsidRDefault="003F6327" w:rsidP="00303DC2">
                  <w:pPr>
                    <w:pStyle w:val="rowtabella0"/>
                    <w:jc w:val="center"/>
                    <w:rPr>
                      <w:color w:val="002060"/>
                    </w:rPr>
                  </w:pPr>
                  <w:r w:rsidRPr="00480390">
                    <w:rPr>
                      <w:color w:val="002060"/>
                    </w:rPr>
                    <w:t>3 - 9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8AAA2C" w14:textId="77777777" w:rsidR="003F6327" w:rsidRPr="00480390" w:rsidRDefault="003F6327" w:rsidP="00303DC2">
                  <w:pPr>
                    <w:pStyle w:val="rowtabella0"/>
                    <w:jc w:val="center"/>
                    <w:rPr>
                      <w:color w:val="002060"/>
                    </w:rPr>
                  </w:pPr>
                  <w:r w:rsidRPr="00480390">
                    <w:rPr>
                      <w:color w:val="002060"/>
                    </w:rPr>
                    <w:t> </w:t>
                  </w:r>
                </w:p>
              </w:tc>
            </w:tr>
            <w:tr w:rsidR="003F6327" w:rsidRPr="00480390" w14:paraId="0129D985" w14:textId="77777777" w:rsidTr="00303DC2">
              <w:tc>
                <w:tcPr>
                  <w:tcW w:w="4700" w:type="dxa"/>
                  <w:gridSpan w:val="4"/>
                  <w:tcBorders>
                    <w:top w:val="nil"/>
                    <w:left w:val="nil"/>
                    <w:bottom w:val="nil"/>
                    <w:right w:val="nil"/>
                  </w:tcBorders>
                  <w:tcMar>
                    <w:top w:w="20" w:type="dxa"/>
                    <w:left w:w="20" w:type="dxa"/>
                    <w:bottom w:w="20" w:type="dxa"/>
                    <w:right w:w="20" w:type="dxa"/>
                  </w:tcMar>
                  <w:vAlign w:val="center"/>
                  <w:hideMark/>
                </w:tcPr>
                <w:p w14:paraId="6A8EBE5D" w14:textId="77777777" w:rsidR="003F6327" w:rsidRPr="00480390" w:rsidRDefault="003F6327" w:rsidP="00303DC2">
                  <w:pPr>
                    <w:pStyle w:val="rowtabella0"/>
                    <w:rPr>
                      <w:color w:val="002060"/>
                    </w:rPr>
                  </w:pPr>
                  <w:r w:rsidRPr="00480390">
                    <w:rPr>
                      <w:color w:val="002060"/>
                    </w:rPr>
                    <w:t>(1) - disputata il 13/11/2021</w:t>
                  </w:r>
                </w:p>
              </w:tc>
            </w:tr>
          </w:tbl>
          <w:p w14:paraId="3D8A6DBA" w14:textId="77777777" w:rsidR="003F6327" w:rsidRPr="00480390" w:rsidRDefault="003F6327" w:rsidP="00303DC2">
            <w:pPr>
              <w:rPr>
                <w:color w:val="002060"/>
              </w:rPr>
            </w:pPr>
          </w:p>
        </w:tc>
      </w:tr>
    </w:tbl>
    <w:p w14:paraId="5A6CAFF4" w14:textId="77777777" w:rsidR="003F6327" w:rsidRPr="00480390" w:rsidRDefault="003F6327" w:rsidP="003F6327">
      <w:pPr>
        <w:pStyle w:val="breakline"/>
        <w:divId w:val="527259509"/>
        <w:rPr>
          <w:rFonts w:eastAsiaTheme="minorEastAsia"/>
          <w:color w:val="002060"/>
        </w:rPr>
      </w:pPr>
    </w:p>
    <w:p w14:paraId="16A70940" w14:textId="77777777" w:rsidR="003F6327" w:rsidRPr="00480390" w:rsidRDefault="003F6327" w:rsidP="003F6327">
      <w:pPr>
        <w:pStyle w:val="breakline"/>
        <w:divId w:val="527259509"/>
        <w:rPr>
          <w:color w:val="002060"/>
        </w:rPr>
      </w:pPr>
    </w:p>
    <w:p w14:paraId="211A8C0E" w14:textId="77777777" w:rsidR="003F6327" w:rsidRPr="00480390" w:rsidRDefault="003F6327" w:rsidP="003F6327">
      <w:pPr>
        <w:pStyle w:val="titoloprinc0"/>
        <w:divId w:val="527259509"/>
        <w:rPr>
          <w:color w:val="002060"/>
        </w:rPr>
      </w:pPr>
      <w:r w:rsidRPr="00480390">
        <w:rPr>
          <w:color w:val="002060"/>
        </w:rPr>
        <w:t>CLASSIFICA</w:t>
      </w:r>
    </w:p>
    <w:p w14:paraId="127BCA95" w14:textId="77777777" w:rsidR="003F6327" w:rsidRPr="00480390" w:rsidRDefault="003F6327" w:rsidP="003F6327">
      <w:pPr>
        <w:pStyle w:val="breakline"/>
        <w:divId w:val="527259509"/>
        <w:rPr>
          <w:color w:val="002060"/>
        </w:rPr>
      </w:pPr>
    </w:p>
    <w:p w14:paraId="32177346" w14:textId="77777777" w:rsidR="003F6327" w:rsidRPr="00480390" w:rsidRDefault="003F6327" w:rsidP="003F6327">
      <w:pPr>
        <w:pStyle w:val="breakline"/>
        <w:divId w:val="527259509"/>
        <w:rPr>
          <w:color w:val="002060"/>
        </w:rPr>
      </w:pPr>
    </w:p>
    <w:p w14:paraId="48AE004C" w14:textId="77777777" w:rsidR="003F6327" w:rsidRPr="00480390" w:rsidRDefault="003F6327" w:rsidP="003F6327">
      <w:pPr>
        <w:pStyle w:val="sottotitolocampionato10"/>
        <w:divId w:val="527259509"/>
        <w:rPr>
          <w:color w:val="002060"/>
        </w:rPr>
      </w:pPr>
      <w:r w:rsidRPr="0048039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0167CACA"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E4278"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8CDCA"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B69D7"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8446F"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61C4E"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8CF34"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1C2E6"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ED68E"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A0018"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271E3" w14:textId="77777777" w:rsidR="003F6327" w:rsidRPr="00480390" w:rsidRDefault="003F6327" w:rsidP="00303DC2">
            <w:pPr>
              <w:pStyle w:val="headertabella0"/>
              <w:rPr>
                <w:color w:val="002060"/>
              </w:rPr>
            </w:pPr>
            <w:r w:rsidRPr="00480390">
              <w:rPr>
                <w:color w:val="002060"/>
              </w:rPr>
              <w:t>PE</w:t>
            </w:r>
          </w:p>
        </w:tc>
      </w:tr>
      <w:tr w:rsidR="003F6327" w:rsidRPr="00480390" w14:paraId="29D5C6E0"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DB5924" w14:textId="77777777" w:rsidR="003F6327" w:rsidRPr="00480390" w:rsidRDefault="003F6327" w:rsidP="00303DC2">
            <w:pPr>
              <w:pStyle w:val="rowtabella0"/>
              <w:rPr>
                <w:color w:val="002060"/>
              </w:rPr>
            </w:pPr>
            <w:r w:rsidRPr="0048039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77591"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60AEF"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E34E9"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0B06C"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D211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B1A97" w14:textId="77777777" w:rsidR="003F6327" w:rsidRPr="00480390" w:rsidRDefault="003F6327" w:rsidP="00303DC2">
            <w:pPr>
              <w:pStyle w:val="rowtabella0"/>
              <w:jc w:val="center"/>
              <w:rPr>
                <w:color w:val="002060"/>
              </w:rPr>
            </w:pPr>
            <w:r w:rsidRPr="0048039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7E546"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3A724" w14:textId="77777777" w:rsidR="003F6327" w:rsidRPr="00480390" w:rsidRDefault="003F6327" w:rsidP="00303DC2">
            <w:pPr>
              <w:pStyle w:val="rowtabella0"/>
              <w:jc w:val="center"/>
              <w:rPr>
                <w:color w:val="002060"/>
              </w:rPr>
            </w:pPr>
            <w:r w:rsidRPr="0048039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FDB88" w14:textId="77777777" w:rsidR="003F6327" w:rsidRPr="00480390" w:rsidRDefault="003F6327" w:rsidP="00303DC2">
            <w:pPr>
              <w:pStyle w:val="rowtabella0"/>
              <w:jc w:val="center"/>
              <w:rPr>
                <w:color w:val="002060"/>
              </w:rPr>
            </w:pPr>
            <w:r w:rsidRPr="00480390">
              <w:rPr>
                <w:color w:val="002060"/>
              </w:rPr>
              <w:t>0</w:t>
            </w:r>
          </w:p>
        </w:tc>
      </w:tr>
      <w:tr w:rsidR="003F6327" w:rsidRPr="00480390" w14:paraId="3C018316"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3B4A62" w14:textId="77777777" w:rsidR="003F6327" w:rsidRPr="00480390" w:rsidRDefault="003F6327" w:rsidP="00303DC2">
            <w:pPr>
              <w:pStyle w:val="rowtabella0"/>
              <w:rPr>
                <w:color w:val="002060"/>
              </w:rPr>
            </w:pPr>
            <w:r w:rsidRPr="0048039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13E42"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E4DB5"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7E986"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6B28A"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C3186"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4AFE8" w14:textId="77777777" w:rsidR="003F6327" w:rsidRPr="00480390" w:rsidRDefault="003F6327" w:rsidP="00303DC2">
            <w:pPr>
              <w:pStyle w:val="rowtabella0"/>
              <w:jc w:val="center"/>
              <w:rPr>
                <w:color w:val="002060"/>
              </w:rPr>
            </w:pPr>
            <w:r w:rsidRPr="0048039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D2309"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5DC40"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F3DC5" w14:textId="77777777" w:rsidR="003F6327" w:rsidRPr="00480390" w:rsidRDefault="003F6327" w:rsidP="00303DC2">
            <w:pPr>
              <w:pStyle w:val="rowtabella0"/>
              <w:jc w:val="center"/>
              <w:rPr>
                <w:color w:val="002060"/>
              </w:rPr>
            </w:pPr>
            <w:r w:rsidRPr="00480390">
              <w:rPr>
                <w:color w:val="002060"/>
              </w:rPr>
              <w:t>0</w:t>
            </w:r>
          </w:p>
        </w:tc>
      </w:tr>
      <w:tr w:rsidR="003F6327" w:rsidRPr="00480390" w14:paraId="372974DB"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0EB8A3" w14:textId="77777777" w:rsidR="003F6327" w:rsidRPr="00480390" w:rsidRDefault="003F6327" w:rsidP="00303DC2">
            <w:pPr>
              <w:pStyle w:val="rowtabella0"/>
              <w:rPr>
                <w:color w:val="002060"/>
              </w:rPr>
            </w:pPr>
            <w:r w:rsidRPr="00480390">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E104B"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3E73D"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AC867"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70EEE"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48F6F"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F8065"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D922F"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DF9B4"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1460E" w14:textId="77777777" w:rsidR="003F6327" w:rsidRPr="00480390" w:rsidRDefault="003F6327" w:rsidP="00303DC2">
            <w:pPr>
              <w:pStyle w:val="rowtabella0"/>
              <w:jc w:val="center"/>
              <w:rPr>
                <w:color w:val="002060"/>
              </w:rPr>
            </w:pPr>
            <w:r w:rsidRPr="00480390">
              <w:rPr>
                <w:color w:val="002060"/>
              </w:rPr>
              <w:t>0</w:t>
            </w:r>
          </w:p>
        </w:tc>
      </w:tr>
      <w:tr w:rsidR="003F6327" w:rsidRPr="00480390" w14:paraId="459B9AFF"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74D35E" w14:textId="77777777" w:rsidR="003F6327" w:rsidRPr="00480390" w:rsidRDefault="003F6327" w:rsidP="00303DC2">
            <w:pPr>
              <w:pStyle w:val="rowtabella0"/>
              <w:rPr>
                <w:color w:val="002060"/>
              </w:rPr>
            </w:pPr>
            <w:r w:rsidRPr="00480390">
              <w:rPr>
                <w:color w:val="002060"/>
              </w:rPr>
              <w:t xml:space="preserve">G.S. AUDAX 1970 </w:t>
            </w:r>
            <w:proofErr w:type="gramStart"/>
            <w:r w:rsidRPr="00480390">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DA6DF"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79E2B"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B9356"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04188"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EB87A"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7F165" w14:textId="77777777" w:rsidR="003F6327" w:rsidRPr="00480390" w:rsidRDefault="003F6327" w:rsidP="00303DC2">
            <w:pPr>
              <w:pStyle w:val="rowtabella0"/>
              <w:jc w:val="center"/>
              <w:rPr>
                <w:color w:val="002060"/>
              </w:rPr>
            </w:pPr>
            <w:r w:rsidRPr="0048039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477B3" w14:textId="77777777" w:rsidR="003F6327" w:rsidRPr="00480390" w:rsidRDefault="003F6327" w:rsidP="00303DC2">
            <w:pPr>
              <w:pStyle w:val="rowtabella0"/>
              <w:jc w:val="center"/>
              <w:rPr>
                <w:color w:val="002060"/>
              </w:rPr>
            </w:pPr>
            <w:r w:rsidRPr="0048039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0D6DC"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F7EAD" w14:textId="77777777" w:rsidR="003F6327" w:rsidRPr="00480390" w:rsidRDefault="003F6327" w:rsidP="00303DC2">
            <w:pPr>
              <w:pStyle w:val="rowtabella0"/>
              <w:jc w:val="center"/>
              <w:rPr>
                <w:color w:val="002060"/>
              </w:rPr>
            </w:pPr>
            <w:r w:rsidRPr="00480390">
              <w:rPr>
                <w:color w:val="002060"/>
              </w:rPr>
              <w:t>0</w:t>
            </w:r>
          </w:p>
        </w:tc>
      </w:tr>
      <w:tr w:rsidR="003F6327" w:rsidRPr="00480390" w14:paraId="364E916A"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96150E" w14:textId="77777777" w:rsidR="003F6327" w:rsidRPr="00480390" w:rsidRDefault="003F6327" w:rsidP="00303DC2">
            <w:pPr>
              <w:pStyle w:val="rowtabella0"/>
              <w:rPr>
                <w:color w:val="002060"/>
              </w:rPr>
            </w:pPr>
            <w:r w:rsidRPr="00480390">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2B3EC"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D25B3"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C0A03"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8F898"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5C174"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B37A3"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24067" w14:textId="77777777" w:rsidR="003F6327" w:rsidRPr="00480390" w:rsidRDefault="003F6327" w:rsidP="00303DC2">
            <w:pPr>
              <w:pStyle w:val="rowtabella0"/>
              <w:jc w:val="center"/>
              <w:rPr>
                <w:color w:val="002060"/>
              </w:rPr>
            </w:pPr>
            <w:r w:rsidRPr="0048039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DA79B" w14:textId="77777777" w:rsidR="003F6327" w:rsidRPr="00480390" w:rsidRDefault="003F6327" w:rsidP="00303DC2">
            <w:pPr>
              <w:pStyle w:val="rowtabella0"/>
              <w:jc w:val="center"/>
              <w:rPr>
                <w:color w:val="002060"/>
              </w:rPr>
            </w:pPr>
            <w:r w:rsidRPr="004803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3A645" w14:textId="77777777" w:rsidR="003F6327" w:rsidRPr="00480390" w:rsidRDefault="003F6327" w:rsidP="00303DC2">
            <w:pPr>
              <w:pStyle w:val="rowtabella0"/>
              <w:jc w:val="center"/>
              <w:rPr>
                <w:color w:val="002060"/>
              </w:rPr>
            </w:pPr>
            <w:r w:rsidRPr="00480390">
              <w:rPr>
                <w:color w:val="002060"/>
              </w:rPr>
              <w:t>0</w:t>
            </w:r>
          </w:p>
        </w:tc>
      </w:tr>
      <w:tr w:rsidR="003F6327" w:rsidRPr="00480390" w14:paraId="0187CFB5"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2D5C02" w14:textId="77777777" w:rsidR="003F6327" w:rsidRPr="00480390" w:rsidRDefault="003F6327" w:rsidP="00303DC2">
            <w:pPr>
              <w:pStyle w:val="rowtabella0"/>
              <w:rPr>
                <w:color w:val="002060"/>
              </w:rPr>
            </w:pPr>
            <w:proofErr w:type="spellStart"/>
            <w:proofErr w:type="gramStart"/>
            <w:r w:rsidRPr="00480390">
              <w:rPr>
                <w:color w:val="002060"/>
              </w:rPr>
              <w:t>sq.B</w:t>
            </w:r>
            <w:proofErr w:type="spellEnd"/>
            <w:proofErr w:type="gramEnd"/>
            <w:r w:rsidRPr="00480390">
              <w:rPr>
                <w:color w:val="002060"/>
              </w:rPr>
              <w:t xml:space="preserve"> AMICI DEL </w:t>
            </w:r>
            <w:proofErr w:type="spellStart"/>
            <w:r w:rsidRPr="00480390">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FA40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45837"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90E4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45FAD"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7530E"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A11E9"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DD89C"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B9EA8"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25F89" w14:textId="77777777" w:rsidR="003F6327" w:rsidRPr="00480390" w:rsidRDefault="003F6327" w:rsidP="00303DC2">
            <w:pPr>
              <w:pStyle w:val="rowtabella0"/>
              <w:jc w:val="center"/>
              <w:rPr>
                <w:color w:val="002060"/>
              </w:rPr>
            </w:pPr>
            <w:r w:rsidRPr="00480390">
              <w:rPr>
                <w:color w:val="002060"/>
              </w:rPr>
              <w:t>0</w:t>
            </w:r>
          </w:p>
        </w:tc>
      </w:tr>
    </w:tbl>
    <w:p w14:paraId="52380A6D" w14:textId="77777777" w:rsidR="003F6327" w:rsidRPr="00480390" w:rsidRDefault="003F6327" w:rsidP="003F6327">
      <w:pPr>
        <w:pStyle w:val="breakline"/>
        <w:divId w:val="527259509"/>
        <w:rPr>
          <w:rFonts w:eastAsiaTheme="minorEastAsia"/>
          <w:color w:val="002060"/>
        </w:rPr>
      </w:pPr>
    </w:p>
    <w:p w14:paraId="4AF4CFDD" w14:textId="77777777" w:rsidR="003F6327" w:rsidRPr="00480390" w:rsidRDefault="003F6327" w:rsidP="003F6327">
      <w:pPr>
        <w:pStyle w:val="breakline"/>
        <w:divId w:val="527259509"/>
        <w:rPr>
          <w:color w:val="002060"/>
        </w:rPr>
      </w:pPr>
    </w:p>
    <w:p w14:paraId="2CD7358A" w14:textId="77777777" w:rsidR="003F6327" w:rsidRPr="00480390" w:rsidRDefault="003F6327" w:rsidP="003F6327">
      <w:pPr>
        <w:pStyle w:val="sottotitolocampionato10"/>
        <w:divId w:val="527259509"/>
        <w:rPr>
          <w:color w:val="002060"/>
        </w:rPr>
      </w:pPr>
      <w:r w:rsidRPr="0048039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28A35614"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DCA52"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787CE"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19F69"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D541D"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0B5A1"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493D8"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87B57"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0A973"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16963"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4AED1" w14:textId="77777777" w:rsidR="003F6327" w:rsidRPr="00480390" w:rsidRDefault="003F6327" w:rsidP="00303DC2">
            <w:pPr>
              <w:pStyle w:val="headertabella0"/>
              <w:rPr>
                <w:color w:val="002060"/>
              </w:rPr>
            </w:pPr>
            <w:r w:rsidRPr="00480390">
              <w:rPr>
                <w:color w:val="002060"/>
              </w:rPr>
              <w:t>PE</w:t>
            </w:r>
          </w:p>
        </w:tc>
      </w:tr>
      <w:tr w:rsidR="003F6327" w:rsidRPr="00480390" w14:paraId="554D38FF"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2A020D" w14:textId="77777777" w:rsidR="003F6327" w:rsidRPr="00480390" w:rsidRDefault="003F6327" w:rsidP="00303DC2">
            <w:pPr>
              <w:pStyle w:val="rowtabella0"/>
              <w:rPr>
                <w:color w:val="002060"/>
              </w:rPr>
            </w:pPr>
            <w:r w:rsidRPr="0048039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D7CD2"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A64CD"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9BE26"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0A20E"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5BC7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B0E39" w14:textId="77777777" w:rsidR="003F6327" w:rsidRPr="00480390" w:rsidRDefault="003F6327" w:rsidP="00303DC2">
            <w:pPr>
              <w:pStyle w:val="rowtabella0"/>
              <w:jc w:val="center"/>
              <w:rPr>
                <w:color w:val="002060"/>
              </w:rPr>
            </w:pPr>
            <w:r w:rsidRPr="0048039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D6C03"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5779E" w14:textId="77777777" w:rsidR="003F6327" w:rsidRPr="00480390" w:rsidRDefault="003F6327" w:rsidP="00303DC2">
            <w:pPr>
              <w:pStyle w:val="rowtabella0"/>
              <w:jc w:val="center"/>
              <w:rPr>
                <w:color w:val="002060"/>
              </w:rPr>
            </w:pPr>
            <w:r w:rsidRPr="0048039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AE201" w14:textId="77777777" w:rsidR="003F6327" w:rsidRPr="00480390" w:rsidRDefault="003F6327" w:rsidP="00303DC2">
            <w:pPr>
              <w:pStyle w:val="rowtabella0"/>
              <w:jc w:val="center"/>
              <w:rPr>
                <w:color w:val="002060"/>
              </w:rPr>
            </w:pPr>
            <w:r w:rsidRPr="00480390">
              <w:rPr>
                <w:color w:val="002060"/>
              </w:rPr>
              <w:t>0</w:t>
            </w:r>
          </w:p>
        </w:tc>
      </w:tr>
      <w:tr w:rsidR="003F6327" w:rsidRPr="00480390" w14:paraId="11353847"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907990" w14:textId="77777777" w:rsidR="003F6327" w:rsidRPr="00480390" w:rsidRDefault="003F6327" w:rsidP="00303DC2">
            <w:pPr>
              <w:pStyle w:val="rowtabella0"/>
              <w:rPr>
                <w:color w:val="002060"/>
              </w:rPr>
            </w:pPr>
            <w:r w:rsidRPr="0048039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44481"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4F5BB"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40437"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2806E"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5DC9E"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D7F61" w14:textId="77777777" w:rsidR="003F6327" w:rsidRPr="00480390" w:rsidRDefault="003F6327" w:rsidP="00303DC2">
            <w:pPr>
              <w:pStyle w:val="rowtabella0"/>
              <w:jc w:val="center"/>
              <w:rPr>
                <w:color w:val="002060"/>
              </w:rPr>
            </w:pPr>
            <w:r w:rsidRPr="0048039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C67E2" w14:textId="77777777" w:rsidR="003F6327" w:rsidRPr="00480390" w:rsidRDefault="003F6327" w:rsidP="00303DC2">
            <w:pPr>
              <w:pStyle w:val="rowtabella0"/>
              <w:jc w:val="center"/>
              <w:rPr>
                <w:color w:val="002060"/>
              </w:rPr>
            </w:pPr>
            <w:r w:rsidRPr="0048039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A130E" w14:textId="77777777" w:rsidR="003F6327" w:rsidRPr="00480390" w:rsidRDefault="003F6327" w:rsidP="00303DC2">
            <w:pPr>
              <w:pStyle w:val="rowtabella0"/>
              <w:jc w:val="center"/>
              <w:rPr>
                <w:color w:val="002060"/>
              </w:rPr>
            </w:pPr>
            <w:r w:rsidRPr="0048039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9E4A3" w14:textId="77777777" w:rsidR="003F6327" w:rsidRPr="00480390" w:rsidRDefault="003F6327" w:rsidP="00303DC2">
            <w:pPr>
              <w:pStyle w:val="rowtabella0"/>
              <w:jc w:val="center"/>
              <w:rPr>
                <w:color w:val="002060"/>
              </w:rPr>
            </w:pPr>
            <w:r w:rsidRPr="00480390">
              <w:rPr>
                <w:color w:val="002060"/>
              </w:rPr>
              <w:t>0</w:t>
            </w:r>
          </w:p>
        </w:tc>
      </w:tr>
      <w:tr w:rsidR="003F6327" w:rsidRPr="00480390" w14:paraId="281C7A6D"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BCC765" w14:textId="77777777" w:rsidR="003F6327" w:rsidRPr="00480390" w:rsidRDefault="003F6327" w:rsidP="00303DC2">
            <w:pPr>
              <w:pStyle w:val="rowtabella0"/>
              <w:rPr>
                <w:color w:val="002060"/>
              </w:rPr>
            </w:pPr>
            <w:r w:rsidRPr="00480390">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A5219"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C4BD9"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6713D"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324DA"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9840F"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BE426" w14:textId="77777777" w:rsidR="003F6327" w:rsidRPr="00480390" w:rsidRDefault="003F6327" w:rsidP="00303DC2">
            <w:pPr>
              <w:pStyle w:val="rowtabella0"/>
              <w:jc w:val="center"/>
              <w:rPr>
                <w:color w:val="002060"/>
              </w:rPr>
            </w:pPr>
            <w:r w:rsidRPr="004803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C888F"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F8813"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42E9A" w14:textId="77777777" w:rsidR="003F6327" w:rsidRPr="00480390" w:rsidRDefault="003F6327" w:rsidP="00303DC2">
            <w:pPr>
              <w:pStyle w:val="rowtabella0"/>
              <w:jc w:val="center"/>
              <w:rPr>
                <w:color w:val="002060"/>
              </w:rPr>
            </w:pPr>
            <w:r w:rsidRPr="00480390">
              <w:rPr>
                <w:color w:val="002060"/>
              </w:rPr>
              <w:t>0</w:t>
            </w:r>
          </w:p>
        </w:tc>
      </w:tr>
      <w:tr w:rsidR="003F6327" w:rsidRPr="00480390" w14:paraId="5B8A8345"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16F14" w14:textId="77777777" w:rsidR="003F6327" w:rsidRPr="00480390" w:rsidRDefault="003F6327" w:rsidP="00303DC2">
            <w:pPr>
              <w:pStyle w:val="rowtabella0"/>
              <w:rPr>
                <w:color w:val="002060"/>
              </w:rPr>
            </w:pPr>
            <w:r w:rsidRPr="0048039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F370B"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F8699"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B811C"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4EDBB"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1019D"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7C658"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0DD70" w14:textId="77777777" w:rsidR="003F6327" w:rsidRPr="00480390" w:rsidRDefault="003F6327" w:rsidP="00303DC2">
            <w:pPr>
              <w:pStyle w:val="rowtabella0"/>
              <w:jc w:val="center"/>
              <w:rPr>
                <w:color w:val="002060"/>
              </w:rPr>
            </w:pPr>
            <w:r w:rsidRPr="0048039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BBF66"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A57E3" w14:textId="77777777" w:rsidR="003F6327" w:rsidRPr="00480390" w:rsidRDefault="003F6327" w:rsidP="00303DC2">
            <w:pPr>
              <w:pStyle w:val="rowtabella0"/>
              <w:jc w:val="center"/>
              <w:rPr>
                <w:color w:val="002060"/>
              </w:rPr>
            </w:pPr>
            <w:r w:rsidRPr="00480390">
              <w:rPr>
                <w:color w:val="002060"/>
              </w:rPr>
              <w:t>0</w:t>
            </w:r>
          </w:p>
        </w:tc>
      </w:tr>
      <w:tr w:rsidR="003F6327" w:rsidRPr="00480390" w14:paraId="35FC906B"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DAC5CE" w14:textId="77777777" w:rsidR="003F6327" w:rsidRPr="00480390" w:rsidRDefault="003F6327" w:rsidP="00303DC2">
            <w:pPr>
              <w:pStyle w:val="rowtabella0"/>
              <w:rPr>
                <w:color w:val="002060"/>
              </w:rPr>
            </w:pPr>
            <w:r w:rsidRPr="0048039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36493"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6353E"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55D32"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5208F"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EB5D0"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1B851"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8C768" w14:textId="77777777" w:rsidR="003F6327" w:rsidRPr="00480390" w:rsidRDefault="003F6327" w:rsidP="00303DC2">
            <w:pPr>
              <w:pStyle w:val="rowtabella0"/>
              <w:jc w:val="center"/>
              <w:rPr>
                <w:color w:val="002060"/>
              </w:rPr>
            </w:pPr>
            <w:r w:rsidRPr="0048039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69B4D" w14:textId="77777777" w:rsidR="003F6327" w:rsidRPr="00480390" w:rsidRDefault="003F6327" w:rsidP="00303DC2">
            <w:pPr>
              <w:pStyle w:val="rowtabella0"/>
              <w:jc w:val="center"/>
              <w:rPr>
                <w:color w:val="002060"/>
              </w:rPr>
            </w:pPr>
            <w:r w:rsidRPr="0048039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0AD7F" w14:textId="77777777" w:rsidR="003F6327" w:rsidRPr="00480390" w:rsidRDefault="003F6327" w:rsidP="00303DC2">
            <w:pPr>
              <w:pStyle w:val="rowtabella0"/>
              <w:jc w:val="center"/>
              <w:rPr>
                <w:color w:val="002060"/>
              </w:rPr>
            </w:pPr>
            <w:r w:rsidRPr="00480390">
              <w:rPr>
                <w:color w:val="002060"/>
              </w:rPr>
              <w:t>0</w:t>
            </w:r>
          </w:p>
        </w:tc>
      </w:tr>
    </w:tbl>
    <w:p w14:paraId="353D23F3" w14:textId="77777777" w:rsidR="003F6327" w:rsidRPr="00480390" w:rsidRDefault="003F6327" w:rsidP="003F6327">
      <w:pPr>
        <w:pStyle w:val="breakline"/>
        <w:divId w:val="527259509"/>
        <w:rPr>
          <w:rFonts w:eastAsiaTheme="minorEastAsia"/>
          <w:color w:val="002060"/>
        </w:rPr>
      </w:pPr>
    </w:p>
    <w:p w14:paraId="0598FB45" w14:textId="77777777" w:rsidR="003F6327" w:rsidRPr="00480390" w:rsidRDefault="003F6327" w:rsidP="003F6327">
      <w:pPr>
        <w:pStyle w:val="breakline"/>
        <w:divId w:val="527259509"/>
        <w:rPr>
          <w:color w:val="002060"/>
        </w:rPr>
      </w:pPr>
    </w:p>
    <w:p w14:paraId="58EC3F4F" w14:textId="77777777" w:rsidR="003F6327" w:rsidRPr="00480390" w:rsidRDefault="003F6327" w:rsidP="003F6327">
      <w:pPr>
        <w:pStyle w:val="sottotitolocampionato10"/>
        <w:divId w:val="527259509"/>
        <w:rPr>
          <w:color w:val="002060"/>
        </w:rPr>
      </w:pPr>
      <w:r w:rsidRPr="0048039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F6327" w:rsidRPr="00480390" w14:paraId="259C96AC" w14:textId="77777777" w:rsidTr="003F632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5B135" w14:textId="77777777" w:rsidR="003F6327" w:rsidRPr="00480390" w:rsidRDefault="003F6327" w:rsidP="00303DC2">
            <w:pPr>
              <w:pStyle w:val="headertabella0"/>
              <w:rPr>
                <w:color w:val="002060"/>
              </w:rPr>
            </w:pPr>
            <w:r w:rsidRPr="0048039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C3397" w14:textId="77777777" w:rsidR="003F6327" w:rsidRPr="00480390" w:rsidRDefault="003F6327" w:rsidP="00303DC2">
            <w:pPr>
              <w:pStyle w:val="headertabella0"/>
              <w:rPr>
                <w:color w:val="002060"/>
              </w:rPr>
            </w:pPr>
            <w:r w:rsidRPr="0048039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41315" w14:textId="77777777" w:rsidR="003F6327" w:rsidRPr="00480390" w:rsidRDefault="003F6327" w:rsidP="00303DC2">
            <w:pPr>
              <w:pStyle w:val="headertabella0"/>
              <w:rPr>
                <w:color w:val="002060"/>
              </w:rPr>
            </w:pPr>
            <w:r w:rsidRPr="0048039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CBD55" w14:textId="77777777" w:rsidR="003F6327" w:rsidRPr="00480390" w:rsidRDefault="003F6327" w:rsidP="00303DC2">
            <w:pPr>
              <w:pStyle w:val="headertabella0"/>
              <w:rPr>
                <w:color w:val="002060"/>
              </w:rPr>
            </w:pPr>
            <w:r w:rsidRPr="0048039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84244" w14:textId="77777777" w:rsidR="003F6327" w:rsidRPr="00480390" w:rsidRDefault="003F6327" w:rsidP="00303DC2">
            <w:pPr>
              <w:pStyle w:val="headertabella0"/>
              <w:rPr>
                <w:color w:val="002060"/>
              </w:rPr>
            </w:pPr>
            <w:r w:rsidRPr="0048039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3031D" w14:textId="77777777" w:rsidR="003F6327" w:rsidRPr="00480390" w:rsidRDefault="003F6327" w:rsidP="00303DC2">
            <w:pPr>
              <w:pStyle w:val="headertabella0"/>
              <w:rPr>
                <w:color w:val="002060"/>
              </w:rPr>
            </w:pPr>
            <w:r w:rsidRPr="0048039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B7CA0" w14:textId="77777777" w:rsidR="003F6327" w:rsidRPr="00480390" w:rsidRDefault="003F6327" w:rsidP="00303DC2">
            <w:pPr>
              <w:pStyle w:val="headertabella0"/>
              <w:rPr>
                <w:color w:val="002060"/>
              </w:rPr>
            </w:pPr>
            <w:r w:rsidRPr="0048039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8E129" w14:textId="77777777" w:rsidR="003F6327" w:rsidRPr="00480390" w:rsidRDefault="003F6327" w:rsidP="00303DC2">
            <w:pPr>
              <w:pStyle w:val="headertabella0"/>
              <w:rPr>
                <w:color w:val="002060"/>
              </w:rPr>
            </w:pPr>
            <w:r w:rsidRPr="0048039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2D656" w14:textId="77777777" w:rsidR="003F6327" w:rsidRPr="00480390" w:rsidRDefault="003F6327" w:rsidP="00303DC2">
            <w:pPr>
              <w:pStyle w:val="headertabella0"/>
              <w:rPr>
                <w:color w:val="002060"/>
              </w:rPr>
            </w:pPr>
            <w:r w:rsidRPr="0048039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55F0E" w14:textId="77777777" w:rsidR="003F6327" w:rsidRPr="00480390" w:rsidRDefault="003F6327" w:rsidP="00303DC2">
            <w:pPr>
              <w:pStyle w:val="headertabella0"/>
              <w:rPr>
                <w:color w:val="002060"/>
              </w:rPr>
            </w:pPr>
            <w:r w:rsidRPr="00480390">
              <w:rPr>
                <w:color w:val="002060"/>
              </w:rPr>
              <w:t>PE</w:t>
            </w:r>
          </w:p>
        </w:tc>
      </w:tr>
      <w:tr w:rsidR="003F6327" w:rsidRPr="00480390" w14:paraId="3B4914A5" w14:textId="77777777" w:rsidTr="003F632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4CFE42" w14:textId="77777777" w:rsidR="003F6327" w:rsidRPr="00480390" w:rsidRDefault="003F6327" w:rsidP="00303DC2">
            <w:pPr>
              <w:pStyle w:val="rowtabella0"/>
              <w:rPr>
                <w:color w:val="002060"/>
              </w:rPr>
            </w:pPr>
            <w:r w:rsidRPr="0048039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2DF2D"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899D7"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2AB72"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7DBD5"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91C52"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05A7E" w14:textId="77777777" w:rsidR="003F6327" w:rsidRPr="00480390" w:rsidRDefault="003F6327" w:rsidP="00303DC2">
            <w:pPr>
              <w:pStyle w:val="rowtabella0"/>
              <w:jc w:val="center"/>
              <w:rPr>
                <w:color w:val="002060"/>
              </w:rPr>
            </w:pPr>
            <w:r w:rsidRPr="0048039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C7268"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DE96E" w14:textId="77777777" w:rsidR="003F6327" w:rsidRPr="00480390" w:rsidRDefault="003F6327" w:rsidP="00303DC2">
            <w:pPr>
              <w:pStyle w:val="rowtabella0"/>
              <w:jc w:val="center"/>
              <w:rPr>
                <w:color w:val="002060"/>
              </w:rPr>
            </w:pPr>
            <w:r w:rsidRPr="0048039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0FF25" w14:textId="77777777" w:rsidR="003F6327" w:rsidRPr="00480390" w:rsidRDefault="003F6327" w:rsidP="00303DC2">
            <w:pPr>
              <w:pStyle w:val="rowtabella0"/>
              <w:jc w:val="center"/>
              <w:rPr>
                <w:color w:val="002060"/>
              </w:rPr>
            </w:pPr>
            <w:r w:rsidRPr="00480390">
              <w:rPr>
                <w:color w:val="002060"/>
              </w:rPr>
              <w:t>0</w:t>
            </w:r>
          </w:p>
        </w:tc>
      </w:tr>
      <w:tr w:rsidR="003F6327" w:rsidRPr="00480390" w14:paraId="34C9FFB3"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A9CE7C" w14:textId="77777777" w:rsidR="003F6327" w:rsidRPr="00480390" w:rsidRDefault="003F6327" w:rsidP="00303DC2">
            <w:pPr>
              <w:pStyle w:val="rowtabella0"/>
              <w:rPr>
                <w:color w:val="002060"/>
              </w:rPr>
            </w:pPr>
            <w:r w:rsidRPr="00480390">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3755D" w14:textId="77777777" w:rsidR="003F6327" w:rsidRPr="00480390" w:rsidRDefault="003F6327" w:rsidP="00303DC2">
            <w:pPr>
              <w:pStyle w:val="rowtabella0"/>
              <w:jc w:val="center"/>
              <w:rPr>
                <w:color w:val="002060"/>
              </w:rPr>
            </w:pPr>
            <w:r w:rsidRPr="0048039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A569C"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9992F" w14:textId="77777777" w:rsidR="003F6327" w:rsidRPr="00480390" w:rsidRDefault="003F6327" w:rsidP="00303DC2">
            <w:pPr>
              <w:pStyle w:val="rowtabella0"/>
              <w:jc w:val="center"/>
              <w:rPr>
                <w:color w:val="002060"/>
              </w:rPr>
            </w:pPr>
            <w:r w:rsidRPr="0048039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652E0"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63B0F" w14:textId="77777777" w:rsidR="003F6327" w:rsidRPr="00480390" w:rsidRDefault="003F6327" w:rsidP="00303DC2">
            <w:pPr>
              <w:pStyle w:val="rowtabella0"/>
              <w:jc w:val="center"/>
              <w:rPr>
                <w:color w:val="002060"/>
              </w:rPr>
            </w:pPr>
            <w:r w:rsidRPr="0048039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48690" w14:textId="77777777" w:rsidR="003F6327" w:rsidRPr="00480390" w:rsidRDefault="003F6327" w:rsidP="00303DC2">
            <w:pPr>
              <w:pStyle w:val="rowtabella0"/>
              <w:jc w:val="center"/>
              <w:rPr>
                <w:color w:val="002060"/>
              </w:rPr>
            </w:pPr>
            <w:r w:rsidRPr="0048039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B3388"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4AD7D"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08062" w14:textId="77777777" w:rsidR="003F6327" w:rsidRPr="00480390" w:rsidRDefault="003F6327" w:rsidP="00303DC2">
            <w:pPr>
              <w:pStyle w:val="rowtabella0"/>
              <w:jc w:val="center"/>
              <w:rPr>
                <w:color w:val="002060"/>
              </w:rPr>
            </w:pPr>
            <w:r w:rsidRPr="00480390">
              <w:rPr>
                <w:color w:val="002060"/>
              </w:rPr>
              <w:t>0</w:t>
            </w:r>
          </w:p>
        </w:tc>
      </w:tr>
      <w:tr w:rsidR="003F6327" w:rsidRPr="00480390" w14:paraId="76C5E002"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635689" w14:textId="77777777" w:rsidR="003F6327" w:rsidRPr="00480390" w:rsidRDefault="003F6327" w:rsidP="00303DC2">
            <w:pPr>
              <w:pStyle w:val="rowtabella0"/>
              <w:rPr>
                <w:color w:val="002060"/>
              </w:rPr>
            </w:pPr>
            <w:r w:rsidRPr="00480390">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B9DD0"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1F873"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51CFC"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5B4C7"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53033"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702BF" w14:textId="77777777" w:rsidR="003F6327" w:rsidRPr="00480390" w:rsidRDefault="003F6327" w:rsidP="00303DC2">
            <w:pPr>
              <w:pStyle w:val="rowtabella0"/>
              <w:jc w:val="center"/>
              <w:rPr>
                <w:color w:val="002060"/>
              </w:rPr>
            </w:pPr>
            <w:r w:rsidRPr="0048039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13AB8" w14:textId="77777777" w:rsidR="003F6327" w:rsidRPr="00480390" w:rsidRDefault="003F6327" w:rsidP="00303DC2">
            <w:pPr>
              <w:pStyle w:val="rowtabella0"/>
              <w:jc w:val="center"/>
              <w:rPr>
                <w:color w:val="002060"/>
              </w:rPr>
            </w:pPr>
            <w:r w:rsidRPr="0048039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67CCF" w14:textId="77777777" w:rsidR="003F6327" w:rsidRPr="00480390" w:rsidRDefault="003F6327" w:rsidP="00303DC2">
            <w:pPr>
              <w:pStyle w:val="rowtabella0"/>
              <w:jc w:val="center"/>
              <w:rPr>
                <w:color w:val="002060"/>
              </w:rPr>
            </w:pPr>
            <w:r w:rsidRPr="0048039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EF47B" w14:textId="77777777" w:rsidR="003F6327" w:rsidRPr="00480390" w:rsidRDefault="003F6327" w:rsidP="00303DC2">
            <w:pPr>
              <w:pStyle w:val="rowtabella0"/>
              <w:jc w:val="center"/>
              <w:rPr>
                <w:color w:val="002060"/>
              </w:rPr>
            </w:pPr>
            <w:r w:rsidRPr="00480390">
              <w:rPr>
                <w:color w:val="002060"/>
              </w:rPr>
              <w:t>0</w:t>
            </w:r>
          </w:p>
        </w:tc>
      </w:tr>
      <w:tr w:rsidR="003F6327" w:rsidRPr="00480390" w14:paraId="6AF235B0"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2F97F4" w14:textId="77777777" w:rsidR="003F6327" w:rsidRPr="00480390" w:rsidRDefault="003F6327" w:rsidP="00303DC2">
            <w:pPr>
              <w:pStyle w:val="rowtabella0"/>
              <w:rPr>
                <w:color w:val="002060"/>
              </w:rPr>
            </w:pPr>
            <w:r w:rsidRPr="00480390">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51C6B"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01839"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E3D5E"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4FFE3"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97EE7"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66326" w14:textId="77777777" w:rsidR="003F6327" w:rsidRPr="00480390" w:rsidRDefault="003F6327" w:rsidP="00303DC2">
            <w:pPr>
              <w:pStyle w:val="rowtabella0"/>
              <w:jc w:val="center"/>
              <w:rPr>
                <w:color w:val="002060"/>
              </w:rPr>
            </w:pPr>
            <w:r w:rsidRPr="0048039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66CC4" w14:textId="77777777" w:rsidR="003F6327" w:rsidRPr="00480390" w:rsidRDefault="003F6327" w:rsidP="00303DC2">
            <w:pPr>
              <w:pStyle w:val="rowtabella0"/>
              <w:jc w:val="center"/>
              <w:rPr>
                <w:color w:val="002060"/>
              </w:rPr>
            </w:pPr>
            <w:r w:rsidRPr="0048039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76B60" w14:textId="77777777" w:rsidR="003F6327" w:rsidRPr="00480390" w:rsidRDefault="003F6327" w:rsidP="00303DC2">
            <w:pPr>
              <w:pStyle w:val="rowtabella0"/>
              <w:jc w:val="center"/>
              <w:rPr>
                <w:color w:val="002060"/>
              </w:rPr>
            </w:pPr>
            <w:r w:rsidRPr="0048039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F295B" w14:textId="77777777" w:rsidR="003F6327" w:rsidRPr="00480390" w:rsidRDefault="003F6327" w:rsidP="00303DC2">
            <w:pPr>
              <w:pStyle w:val="rowtabella0"/>
              <w:jc w:val="center"/>
              <w:rPr>
                <w:color w:val="002060"/>
              </w:rPr>
            </w:pPr>
            <w:r w:rsidRPr="00480390">
              <w:rPr>
                <w:color w:val="002060"/>
              </w:rPr>
              <w:t>0</w:t>
            </w:r>
          </w:p>
        </w:tc>
      </w:tr>
      <w:tr w:rsidR="003F6327" w:rsidRPr="00480390" w14:paraId="019379B9" w14:textId="77777777" w:rsidTr="003F632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029287" w14:textId="77777777" w:rsidR="003F6327" w:rsidRPr="00480390" w:rsidRDefault="003F6327" w:rsidP="00303DC2">
            <w:pPr>
              <w:pStyle w:val="rowtabella0"/>
              <w:rPr>
                <w:color w:val="002060"/>
              </w:rPr>
            </w:pPr>
            <w:r w:rsidRPr="00480390">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C2CF8" w14:textId="77777777" w:rsidR="003F6327" w:rsidRPr="00480390" w:rsidRDefault="003F6327" w:rsidP="00303DC2">
            <w:pPr>
              <w:pStyle w:val="rowtabella0"/>
              <w:jc w:val="center"/>
              <w:rPr>
                <w:color w:val="002060"/>
              </w:rPr>
            </w:pPr>
            <w:r w:rsidRPr="0048039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5FD76"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969C3" w14:textId="77777777" w:rsidR="003F6327" w:rsidRPr="00480390" w:rsidRDefault="003F6327" w:rsidP="00303DC2">
            <w:pPr>
              <w:pStyle w:val="rowtabella0"/>
              <w:jc w:val="center"/>
              <w:rPr>
                <w:color w:val="002060"/>
              </w:rPr>
            </w:pPr>
            <w:r w:rsidRPr="0048039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B4C22"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49C95" w14:textId="77777777" w:rsidR="003F6327" w:rsidRPr="00480390" w:rsidRDefault="003F6327" w:rsidP="00303DC2">
            <w:pPr>
              <w:pStyle w:val="rowtabella0"/>
              <w:jc w:val="center"/>
              <w:rPr>
                <w:color w:val="002060"/>
              </w:rPr>
            </w:pPr>
            <w:r w:rsidRPr="0048039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7A6B8"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3A939" w14:textId="77777777" w:rsidR="003F6327" w:rsidRPr="00480390" w:rsidRDefault="003F6327" w:rsidP="00303DC2">
            <w:pPr>
              <w:pStyle w:val="rowtabella0"/>
              <w:jc w:val="center"/>
              <w:rPr>
                <w:color w:val="002060"/>
              </w:rPr>
            </w:pPr>
            <w:r w:rsidRPr="0048039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FDB60" w14:textId="77777777" w:rsidR="003F6327" w:rsidRPr="00480390" w:rsidRDefault="003F6327" w:rsidP="00303DC2">
            <w:pPr>
              <w:pStyle w:val="rowtabella0"/>
              <w:jc w:val="center"/>
              <w:rPr>
                <w:color w:val="002060"/>
              </w:rPr>
            </w:pPr>
            <w:r w:rsidRPr="0048039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FF2D5" w14:textId="77777777" w:rsidR="003F6327" w:rsidRPr="00480390" w:rsidRDefault="003F6327" w:rsidP="00303DC2">
            <w:pPr>
              <w:pStyle w:val="rowtabella0"/>
              <w:jc w:val="center"/>
              <w:rPr>
                <w:color w:val="002060"/>
              </w:rPr>
            </w:pPr>
            <w:r w:rsidRPr="00480390">
              <w:rPr>
                <w:color w:val="002060"/>
              </w:rPr>
              <w:t>0</w:t>
            </w:r>
          </w:p>
        </w:tc>
      </w:tr>
      <w:tr w:rsidR="003F6327" w:rsidRPr="00480390" w14:paraId="46C7EAB6" w14:textId="77777777" w:rsidTr="003F632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B1655C" w14:textId="77777777" w:rsidR="003F6327" w:rsidRPr="00480390" w:rsidRDefault="003F6327" w:rsidP="00303DC2">
            <w:pPr>
              <w:pStyle w:val="rowtabella0"/>
              <w:rPr>
                <w:color w:val="002060"/>
              </w:rPr>
            </w:pPr>
            <w:r w:rsidRPr="00480390">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A38E8"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5F5BB"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0BDA1"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7BA42" w14:textId="77777777" w:rsidR="003F6327" w:rsidRPr="00480390" w:rsidRDefault="003F6327" w:rsidP="00303DC2">
            <w:pPr>
              <w:pStyle w:val="rowtabella0"/>
              <w:jc w:val="center"/>
              <w:rPr>
                <w:color w:val="002060"/>
              </w:rPr>
            </w:pPr>
            <w:r w:rsidRPr="0048039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1379D" w14:textId="77777777" w:rsidR="003F6327" w:rsidRPr="00480390" w:rsidRDefault="003F6327" w:rsidP="00303DC2">
            <w:pPr>
              <w:pStyle w:val="rowtabella0"/>
              <w:jc w:val="center"/>
              <w:rPr>
                <w:color w:val="002060"/>
              </w:rPr>
            </w:pPr>
            <w:r w:rsidRPr="0048039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F605F" w14:textId="77777777" w:rsidR="003F6327" w:rsidRPr="00480390" w:rsidRDefault="003F6327" w:rsidP="00303DC2">
            <w:pPr>
              <w:pStyle w:val="rowtabella0"/>
              <w:jc w:val="center"/>
              <w:rPr>
                <w:color w:val="002060"/>
              </w:rPr>
            </w:pPr>
            <w:r w:rsidRPr="0048039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0EA49" w14:textId="77777777" w:rsidR="003F6327" w:rsidRPr="00480390" w:rsidRDefault="003F6327" w:rsidP="00303DC2">
            <w:pPr>
              <w:pStyle w:val="rowtabella0"/>
              <w:jc w:val="center"/>
              <w:rPr>
                <w:color w:val="002060"/>
              </w:rPr>
            </w:pPr>
            <w:r w:rsidRPr="0048039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8E12F" w14:textId="77777777" w:rsidR="003F6327" w:rsidRPr="00480390" w:rsidRDefault="003F6327" w:rsidP="00303DC2">
            <w:pPr>
              <w:pStyle w:val="rowtabella0"/>
              <w:jc w:val="center"/>
              <w:rPr>
                <w:color w:val="002060"/>
              </w:rPr>
            </w:pPr>
            <w:r w:rsidRPr="0048039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3D324" w14:textId="77777777" w:rsidR="003F6327" w:rsidRPr="00480390" w:rsidRDefault="003F6327" w:rsidP="00303DC2">
            <w:pPr>
              <w:pStyle w:val="rowtabella0"/>
              <w:jc w:val="center"/>
              <w:rPr>
                <w:color w:val="002060"/>
              </w:rPr>
            </w:pPr>
            <w:r w:rsidRPr="00480390">
              <w:rPr>
                <w:color w:val="002060"/>
              </w:rPr>
              <w:t>0</w:t>
            </w:r>
          </w:p>
        </w:tc>
      </w:tr>
    </w:tbl>
    <w:p w14:paraId="7E8431D6" w14:textId="77777777" w:rsidR="003F6327" w:rsidRPr="00480390" w:rsidRDefault="003F6327" w:rsidP="003F6327">
      <w:pPr>
        <w:pStyle w:val="breakline"/>
        <w:divId w:val="527259509"/>
        <w:rPr>
          <w:rFonts w:eastAsiaTheme="minorEastAsia"/>
          <w:color w:val="002060"/>
        </w:rPr>
      </w:pPr>
    </w:p>
    <w:p w14:paraId="3078EA43" w14:textId="77777777" w:rsidR="003F6327" w:rsidRPr="00480390" w:rsidRDefault="003F6327" w:rsidP="003F6327">
      <w:pPr>
        <w:pStyle w:val="titoloprinc0"/>
        <w:divId w:val="527259509"/>
        <w:rPr>
          <w:color w:val="002060"/>
        </w:rPr>
      </w:pPr>
      <w:r w:rsidRPr="00480390">
        <w:rPr>
          <w:color w:val="002060"/>
        </w:rPr>
        <w:t>PROGRAMMA GARE</w:t>
      </w:r>
    </w:p>
    <w:p w14:paraId="29BFC836" w14:textId="77777777" w:rsidR="003F6327" w:rsidRDefault="003F6327" w:rsidP="003F6327">
      <w:pPr>
        <w:pStyle w:val="breakline"/>
        <w:divId w:val="527259509"/>
        <w:rPr>
          <w:color w:val="002060"/>
        </w:rPr>
      </w:pPr>
    </w:p>
    <w:p w14:paraId="3D70781D" w14:textId="77777777" w:rsidR="003F6327" w:rsidRPr="00C11E06" w:rsidRDefault="003F6327" w:rsidP="003F6327">
      <w:pPr>
        <w:pStyle w:val="sottotitolocampionato10"/>
        <w:divId w:val="527259509"/>
        <w:rPr>
          <w:color w:val="002060"/>
        </w:rPr>
      </w:pPr>
      <w:r w:rsidRPr="00C11E06">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9"/>
        <w:gridCol w:w="385"/>
        <w:gridCol w:w="898"/>
        <w:gridCol w:w="1175"/>
        <w:gridCol w:w="1549"/>
        <w:gridCol w:w="1553"/>
      </w:tblGrid>
      <w:tr w:rsidR="003F6327" w:rsidRPr="00C11E06" w14:paraId="2CCDF4DD"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CC8BA"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D5964"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B38A8"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94B03"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FA4F5"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81004"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B2818"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60870AA1"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379B72" w14:textId="77777777" w:rsidR="003F6327" w:rsidRPr="00C11E06" w:rsidRDefault="003F6327" w:rsidP="00303DC2">
            <w:pPr>
              <w:pStyle w:val="rowtabella0"/>
              <w:rPr>
                <w:color w:val="002060"/>
              </w:rPr>
            </w:pPr>
            <w:r w:rsidRPr="00C11E06">
              <w:rPr>
                <w:color w:val="002060"/>
              </w:rPr>
              <w:t xml:space="preserve">AUDAX 1970 </w:t>
            </w:r>
            <w:proofErr w:type="gramStart"/>
            <w:r w:rsidRPr="00C11E06">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536A77" w14:textId="77777777" w:rsidR="003F6327" w:rsidRPr="00C11E06" w:rsidRDefault="003F6327" w:rsidP="00303DC2">
            <w:pPr>
              <w:pStyle w:val="rowtabella0"/>
              <w:rPr>
                <w:color w:val="002060"/>
              </w:rPr>
            </w:pPr>
            <w:r w:rsidRPr="00C11E06">
              <w:rPr>
                <w:color w:val="002060"/>
              </w:rPr>
              <w:t xml:space="preserve">AMICI DEL </w:t>
            </w:r>
            <w:proofErr w:type="spellStart"/>
            <w:r w:rsidRPr="00C11E06">
              <w:rPr>
                <w:color w:val="002060"/>
              </w:rPr>
              <w:t>CENTROSOCIOsq.B</w:t>
            </w:r>
            <w:proofErr w:type="spell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28090E" w14:textId="77777777" w:rsidR="003F6327" w:rsidRPr="00C11E06" w:rsidRDefault="003F6327" w:rsidP="00303DC2">
            <w:pPr>
              <w:pStyle w:val="rowtabella0"/>
              <w:jc w:val="center"/>
              <w:rPr>
                <w:color w:val="002060"/>
              </w:rPr>
            </w:pPr>
            <w:r w:rsidRPr="00C11E0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F05646" w14:textId="77777777" w:rsidR="003F6327" w:rsidRPr="00C11E06" w:rsidRDefault="003F6327" w:rsidP="00303DC2">
            <w:pPr>
              <w:pStyle w:val="rowtabella0"/>
              <w:rPr>
                <w:color w:val="002060"/>
              </w:rPr>
            </w:pPr>
            <w:r w:rsidRPr="00C11E06">
              <w:rPr>
                <w:color w:val="002060"/>
              </w:rPr>
              <w:t>20/11/2021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2A7C65" w14:textId="77777777" w:rsidR="003F6327" w:rsidRPr="00C11E06" w:rsidRDefault="003F6327" w:rsidP="00303DC2">
            <w:pPr>
              <w:pStyle w:val="rowtabella0"/>
              <w:rPr>
                <w:color w:val="002060"/>
              </w:rPr>
            </w:pPr>
            <w:r w:rsidRPr="00C11E06">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F2F4AE" w14:textId="77777777" w:rsidR="003F6327" w:rsidRPr="00C11E06" w:rsidRDefault="003F6327" w:rsidP="00303DC2">
            <w:pPr>
              <w:pStyle w:val="rowtabella0"/>
              <w:rPr>
                <w:color w:val="002060"/>
              </w:rPr>
            </w:pPr>
            <w:r w:rsidRPr="00C11E06">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A15D5A" w14:textId="77777777" w:rsidR="003F6327" w:rsidRPr="00C11E06" w:rsidRDefault="003F6327" w:rsidP="00303DC2">
            <w:pPr>
              <w:pStyle w:val="rowtabella0"/>
              <w:rPr>
                <w:color w:val="002060"/>
              </w:rPr>
            </w:pPr>
            <w:r w:rsidRPr="00C11E06">
              <w:rPr>
                <w:color w:val="002060"/>
              </w:rPr>
              <w:t>VIA RISORGIMENTO 16</w:t>
            </w:r>
          </w:p>
        </w:tc>
      </w:tr>
      <w:tr w:rsidR="003F6327" w:rsidRPr="00C11E06" w14:paraId="71AF70ED"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AFAC05" w14:textId="77777777" w:rsidR="003F6327" w:rsidRPr="00C11E06" w:rsidRDefault="003F6327" w:rsidP="00303DC2">
            <w:pPr>
              <w:pStyle w:val="rowtabella0"/>
              <w:rPr>
                <w:color w:val="002060"/>
              </w:rPr>
            </w:pPr>
            <w:r w:rsidRPr="00C11E06">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671B1F" w14:textId="77777777" w:rsidR="003F6327" w:rsidRPr="00C11E06" w:rsidRDefault="003F6327" w:rsidP="00303DC2">
            <w:pPr>
              <w:pStyle w:val="rowtabella0"/>
              <w:rPr>
                <w:color w:val="002060"/>
              </w:rPr>
            </w:pPr>
            <w:r w:rsidRPr="00C11E06">
              <w:rPr>
                <w:color w:val="002060"/>
              </w:rPr>
              <w:t>TAVERNELLE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887643"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2DC7CD" w14:textId="77777777" w:rsidR="003F6327" w:rsidRPr="00C11E06" w:rsidRDefault="003F6327" w:rsidP="00303DC2">
            <w:pPr>
              <w:pStyle w:val="rowtabella0"/>
              <w:rPr>
                <w:color w:val="002060"/>
              </w:rPr>
            </w:pPr>
            <w:r w:rsidRPr="00C11E06">
              <w:rPr>
                <w:color w:val="002060"/>
              </w:rPr>
              <w:t>21/11/2021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56C6B0" w14:textId="77777777" w:rsidR="003F6327" w:rsidRPr="00C11E06" w:rsidRDefault="003F6327" w:rsidP="00303DC2">
            <w:pPr>
              <w:pStyle w:val="rowtabella0"/>
              <w:rPr>
                <w:color w:val="002060"/>
              </w:rPr>
            </w:pPr>
            <w:r w:rsidRPr="00C11E06">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10FECA" w14:textId="77777777" w:rsidR="003F6327" w:rsidRPr="00C11E06" w:rsidRDefault="003F6327" w:rsidP="00303DC2">
            <w:pPr>
              <w:pStyle w:val="rowtabella0"/>
              <w:rPr>
                <w:color w:val="002060"/>
              </w:rPr>
            </w:pPr>
            <w:r w:rsidRPr="00C11E06">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0B75B5" w14:textId="77777777" w:rsidR="003F6327" w:rsidRPr="00C11E06" w:rsidRDefault="003F6327" w:rsidP="00303DC2">
            <w:pPr>
              <w:pStyle w:val="rowtabella0"/>
              <w:rPr>
                <w:color w:val="002060"/>
              </w:rPr>
            </w:pPr>
            <w:r w:rsidRPr="00C11E06">
              <w:rPr>
                <w:color w:val="002060"/>
              </w:rPr>
              <w:t>VIA AMATO</w:t>
            </w:r>
          </w:p>
        </w:tc>
      </w:tr>
      <w:tr w:rsidR="003F6327" w:rsidRPr="00C11E06" w14:paraId="02122160"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8C1B92" w14:textId="77777777" w:rsidR="003F6327" w:rsidRPr="00C11E06" w:rsidRDefault="003F6327" w:rsidP="00303DC2">
            <w:pPr>
              <w:pStyle w:val="rowtabella0"/>
              <w:rPr>
                <w:color w:val="002060"/>
              </w:rPr>
            </w:pPr>
            <w:r w:rsidRPr="00C11E06">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AAA67" w14:textId="77777777" w:rsidR="003F6327" w:rsidRPr="00C11E06" w:rsidRDefault="003F6327" w:rsidP="00303DC2">
            <w:pPr>
              <w:pStyle w:val="rowtabella0"/>
              <w:rPr>
                <w:color w:val="002060"/>
              </w:rPr>
            </w:pPr>
            <w:r w:rsidRPr="00C11E06">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37D65C"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274FF5" w14:textId="77777777" w:rsidR="003F6327" w:rsidRPr="00C11E06" w:rsidRDefault="003F6327" w:rsidP="00303DC2">
            <w:pPr>
              <w:pStyle w:val="rowtabella0"/>
              <w:rPr>
                <w:color w:val="002060"/>
              </w:rPr>
            </w:pPr>
            <w:r w:rsidRPr="00C11E06">
              <w:rPr>
                <w:color w:val="002060"/>
              </w:rPr>
              <w:t>21/11/2021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3316E2" w14:textId="77777777" w:rsidR="003F6327" w:rsidRPr="00C11E06" w:rsidRDefault="003F6327" w:rsidP="00303DC2">
            <w:pPr>
              <w:pStyle w:val="rowtabella0"/>
              <w:rPr>
                <w:color w:val="002060"/>
              </w:rPr>
            </w:pPr>
            <w:r w:rsidRPr="00C11E06">
              <w:rPr>
                <w:color w:val="002060"/>
              </w:rPr>
              <w:t>5472 CAMPO SCOPERTO C5 LUCREZIA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01D4BD" w14:textId="77777777" w:rsidR="003F6327" w:rsidRPr="00C11E06" w:rsidRDefault="003F6327" w:rsidP="00303DC2">
            <w:pPr>
              <w:pStyle w:val="rowtabella0"/>
              <w:rPr>
                <w:color w:val="002060"/>
              </w:rPr>
            </w:pPr>
            <w:r w:rsidRPr="00C11E06">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4B2688" w14:textId="77777777" w:rsidR="003F6327" w:rsidRPr="00C11E06" w:rsidRDefault="003F6327" w:rsidP="00303DC2">
            <w:pPr>
              <w:pStyle w:val="rowtabella0"/>
              <w:rPr>
                <w:color w:val="002060"/>
              </w:rPr>
            </w:pPr>
            <w:r w:rsidRPr="00C11E06">
              <w:rPr>
                <w:color w:val="002060"/>
              </w:rPr>
              <w:t>VIA MIA MARTINI</w:t>
            </w:r>
          </w:p>
        </w:tc>
      </w:tr>
    </w:tbl>
    <w:p w14:paraId="0C971DFE" w14:textId="77777777" w:rsidR="003F6327" w:rsidRPr="00C11E06" w:rsidRDefault="003F6327" w:rsidP="003F6327">
      <w:pPr>
        <w:pStyle w:val="breakline"/>
        <w:divId w:val="527259509"/>
        <w:rPr>
          <w:rFonts w:eastAsiaTheme="minorEastAsia"/>
          <w:color w:val="002060"/>
        </w:rPr>
      </w:pPr>
    </w:p>
    <w:p w14:paraId="1C666302" w14:textId="77777777" w:rsidR="003F6327" w:rsidRPr="00C11E06" w:rsidRDefault="003F6327" w:rsidP="003F6327">
      <w:pPr>
        <w:pStyle w:val="breakline"/>
        <w:divId w:val="527259509"/>
        <w:rPr>
          <w:color w:val="002060"/>
        </w:rPr>
      </w:pPr>
    </w:p>
    <w:p w14:paraId="1EF10402" w14:textId="77777777" w:rsidR="003F6327" w:rsidRPr="00C11E06" w:rsidRDefault="003F6327" w:rsidP="003F6327">
      <w:pPr>
        <w:pStyle w:val="breakline"/>
        <w:divId w:val="527259509"/>
        <w:rPr>
          <w:color w:val="002060"/>
        </w:rPr>
      </w:pPr>
    </w:p>
    <w:p w14:paraId="1F33857A" w14:textId="77777777" w:rsidR="003F6327" w:rsidRPr="00C11E06" w:rsidRDefault="003F6327" w:rsidP="003F6327">
      <w:pPr>
        <w:pStyle w:val="sottotitolocampionato10"/>
        <w:divId w:val="527259509"/>
        <w:rPr>
          <w:color w:val="002060"/>
        </w:rPr>
      </w:pPr>
      <w:r w:rsidRPr="00C11E06">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3F6327" w:rsidRPr="00C11E06" w14:paraId="1C7C0D37"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452C1"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78580"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9575B"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903BE"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16703"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9D9DF"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81C8C"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4873253D"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13AF1A" w14:textId="77777777" w:rsidR="003F6327" w:rsidRPr="00C11E06" w:rsidRDefault="003F6327" w:rsidP="00303DC2">
            <w:pPr>
              <w:pStyle w:val="rowtabella0"/>
              <w:rPr>
                <w:color w:val="002060"/>
              </w:rPr>
            </w:pPr>
            <w:r w:rsidRPr="00C11E06">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315429" w14:textId="77777777" w:rsidR="003F6327" w:rsidRPr="00C11E06" w:rsidRDefault="003F6327" w:rsidP="00303DC2">
            <w:pPr>
              <w:pStyle w:val="rowtabella0"/>
              <w:rPr>
                <w:color w:val="002060"/>
              </w:rPr>
            </w:pPr>
            <w:r w:rsidRPr="00C11E06">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7668F5" w14:textId="77777777" w:rsidR="003F6327" w:rsidRPr="00C11E06" w:rsidRDefault="003F6327" w:rsidP="00303DC2">
            <w:pPr>
              <w:pStyle w:val="rowtabella0"/>
              <w:jc w:val="center"/>
              <w:rPr>
                <w:color w:val="002060"/>
              </w:rPr>
            </w:pPr>
            <w:r w:rsidRPr="00C11E0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A56475" w14:textId="77777777" w:rsidR="003F6327" w:rsidRPr="00C11E06" w:rsidRDefault="003F6327" w:rsidP="00303DC2">
            <w:pPr>
              <w:pStyle w:val="rowtabella0"/>
              <w:rPr>
                <w:color w:val="002060"/>
              </w:rPr>
            </w:pPr>
            <w:r w:rsidRPr="00C11E06">
              <w:rPr>
                <w:color w:val="002060"/>
              </w:rPr>
              <w:t>20/11/2021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0BB418" w14:textId="77777777" w:rsidR="003F6327" w:rsidRPr="00C11E06" w:rsidRDefault="003F6327" w:rsidP="00303DC2">
            <w:pPr>
              <w:pStyle w:val="rowtabella0"/>
              <w:rPr>
                <w:color w:val="002060"/>
              </w:rPr>
            </w:pPr>
            <w:r w:rsidRPr="00C11E06">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08E386" w14:textId="77777777" w:rsidR="003F6327" w:rsidRPr="00C11E06" w:rsidRDefault="003F6327" w:rsidP="00303DC2">
            <w:pPr>
              <w:pStyle w:val="rowtabella0"/>
              <w:rPr>
                <w:color w:val="002060"/>
              </w:rPr>
            </w:pPr>
            <w:r w:rsidRPr="00C11E06">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0D473F" w14:textId="77777777" w:rsidR="003F6327" w:rsidRPr="00C11E06" w:rsidRDefault="003F6327" w:rsidP="00303DC2">
            <w:pPr>
              <w:pStyle w:val="rowtabella0"/>
              <w:rPr>
                <w:color w:val="002060"/>
              </w:rPr>
            </w:pPr>
            <w:r w:rsidRPr="00C11E06">
              <w:rPr>
                <w:color w:val="002060"/>
              </w:rPr>
              <w:t>VIA ALESSANDRO MANZONI</w:t>
            </w:r>
          </w:p>
        </w:tc>
      </w:tr>
      <w:tr w:rsidR="003F6327" w:rsidRPr="00C11E06" w14:paraId="52CC7867"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686543" w14:textId="77777777" w:rsidR="003F6327" w:rsidRPr="00C11E06" w:rsidRDefault="003F6327" w:rsidP="00303DC2">
            <w:pPr>
              <w:pStyle w:val="rowtabella0"/>
              <w:rPr>
                <w:color w:val="002060"/>
              </w:rPr>
            </w:pPr>
            <w:r w:rsidRPr="00C11E06">
              <w:rPr>
                <w:color w:val="002060"/>
              </w:rPr>
              <w:t>VIRTUS FORTITUDO 1950 SSD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01757C" w14:textId="77777777" w:rsidR="003F6327" w:rsidRPr="00C11E06" w:rsidRDefault="003F6327" w:rsidP="00303DC2">
            <w:pPr>
              <w:pStyle w:val="rowtabella0"/>
              <w:rPr>
                <w:color w:val="002060"/>
              </w:rPr>
            </w:pPr>
            <w:r w:rsidRPr="00C11E06">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04EE17"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2EAC3D" w14:textId="77777777" w:rsidR="003F6327" w:rsidRPr="00C11E06" w:rsidRDefault="003F6327" w:rsidP="00303DC2">
            <w:pPr>
              <w:pStyle w:val="rowtabella0"/>
              <w:rPr>
                <w:color w:val="002060"/>
              </w:rPr>
            </w:pPr>
            <w:r w:rsidRPr="00C11E06">
              <w:rPr>
                <w:color w:val="002060"/>
              </w:rPr>
              <w:t>20/11/2021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928FBB" w14:textId="77777777" w:rsidR="003F6327" w:rsidRPr="00C11E06" w:rsidRDefault="003F6327" w:rsidP="00303DC2">
            <w:pPr>
              <w:pStyle w:val="rowtabella0"/>
              <w:rPr>
                <w:color w:val="002060"/>
              </w:rPr>
            </w:pPr>
            <w:r w:rsidRPr="00C11E06">
              <w:rPr>
                <w:color w:val="002060"/>
              </w:rPr>
              <w:t>5048 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A0BE2B" w14:textId="77777777" w:rsidR="003F6327" w:rsidRPr="00C11E06" w:rsidRDefault="003F6327" w:rsidP="00303DC2">
            <w:pPr>
              <w:pStyle w:val="rowtabella0"/>
              <w:rPr>
                <w:color w:val="002060"/>
              </w:rPr>
            </w:pPr>
            <w:r w:rsidRPr="00C11E06">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AC4B2B" w14:textId="77777777" w:rsidR="003F6327" w:rsidRPr="00C11E06" w:rsidRDefault="003F6327" w:rsidP="00303DC2">
            <w:pPr>
              <w:pStyle w:val="rowtabella0"/>
              <w:rPr>
                <w:color w:val="002060"/>
              </w:rPr>
            </w:pPr>
            <w:r w:rsidRPr="00C11E06">
              <w:rPr>
                <w:color w:val="002060"/>
              </w:rPr>
              <w:t>VIA MARCONI GENGA STAZIONE</w:t>
            </w:r>
          </w:p>
        </w:tc>
      </w:tr>
    </w:tbl>
    <w:p w14:paraId="0933E1B6" w14:textId="77777777" w:rsidR="003F6327" w:rsidRPr="00C11E06" w:rsidRDefault="003F6327" w:rsidP="003F6327">
      <w:pPr>
        <w:pStyle w:val="breakline"/>
        <w:divId w:val="527259509"/>
        <w:rPr>
          <w:rFonts w:eastAsiaTheme="minorEastAsia"/>
          <w:color w:val="002060"/>
        </w:rPr>
      </w:pPr>
    </w:p>
    <w:p w14:paraId="2666B1E0" w14:textId="77777777" w:rsidR="003F6327" w:rsidRPr="00C11E06" w:rsidRDefault="003F6327" w:rsidP="003F6327">
      <w:pPr>
        <w:pStyle w:val="breakline"/>
        <w:divId w:val="527259509"/>
        <w:rPr>
          <w:color w:val="002060"/>
        </w:rPr>
      </w:pPr>
    </w:p>
    <w:p w14:paraId="4CC29F0A" w14:textId="77777777" w:rsidR="003F6327" w:rsidRPr="00C11E06" w:rsidRDefault="003F6327" w:rsidP="003F6327">
      <w:pPr>
        <w:pStyle w:val="breakline"/>
        <w:divId w:val="527259509"/>
        <w:rPr>
          <w:color w:val="002060"/>
        </w:rPr>
      </w:pPr>
    </w:p>
    <w:p w14:paraId="615C131B" w14:textId="77777777" w:rsidR="003F6327" w:rsidRPr="00C11E06" w:rsidRDefault="003F6327" w:rsidP="003F6327">
      <w:pPr>
        <w:pStyle w:val="sottotitolocampionato10"/>
        <w:divId w:val="527259509"/>
        <w:rPr>
          <w:color w:val="002060"/>
        </w:rPr>
      </w:pPr>
      <w:r w:rsidRPr="00C11E06">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3"/>
        <w:gridCol w:w="385"/>
        <w:gridCol w:w="898"/>
        <w:gridCol w:w="1176"/>
        <w:gridCol w:w="1548"/>
        <w:gridCol w:w="1571"/>
      </w:tblGrid>
      <w:tr w:rsidR="003F6327" w:rsidRPr="00C11E06" w14:paraId="08B38FCC"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5CFCC"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1888C"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0289E"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3135D"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A81B8"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F4CC2"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06AF2"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7CC88D03"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A03C54" w14:textId="77777777" w:rsidR="003F6327" w:rsidRPr="00C11E06" w:rsidRDefault="003F6327" w:rsidP="00303DC2">
            <w:pPr>
              <w:pStyle w:val="rowtabella0"/>
              <w:rPr>
                <w:color w:val="002060"/>
              </w:rPr>
            </w:pPr>
            <w:r w:rsidRPr="00C11E06">
              <w:rPr>
                <w:color w:val="002060"/>
              </w:rPr>
              <w:t>CALDAROLA G.N.C.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375DB2" w14:textId="77777777" w:rsidR="003F6327" w:rsidRPr="00C11E06" w:rsidRDefault="003F6327" w:rsidP="00303DC2">
            <w:pPr>
              <w:pStyle w:val="rowtabella0"/>
              <w:rPr>
                <w:color w:val="002060"/>
              </w:rPr>
            </w:pPr>
            <w:r w:rsidRPr="00C11E06">
              <w:rPr>
                <w:color w:val="002060"/>
              </w:rPr>
              <w:t>SANGIUSTESE M.G.</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12672E" w14:textId="77777777" w:rsidR="003F6327" w:rsidRPr="00C11E06" w:rsidRDefault="003F6327" w:rsidP="00303DC2">
            <w:pPr>
              <w:pStyle w:val="rowtabella0"/>
              <w:jc w:val="center"/>
              <w:rPr>
                <w:color w:val="002060"/>
              </w:rPr>
            </w:pPr>
            <w:r w:rsidRPr="00C11E0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0D30BE" w14:textId="77777777" w:rsidR="003F6327" w:rsidRPr="00C11E06" w:rsidRDefault="003F6327" w:rsidP="00303DC2">
            <w:pPr>
              <w:pStyle w:val="rowtabella0"/>
              <w:rPr>
                <w:color w:val="002060"/>
              </w:rPr>
            </w:pPr>
            <w:r w:rsidRPr="00C11E06">
              <w:rPr>
                <w:color w:val="002060"/>
              </w:rPr>
              <w:t>21/11/2021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13CB7B" w14:textId="77777777" w:rsidR="003F6327" w:rsidRPr="00C11E06" w:rsidRDefault="003F6327" w:rsidP="00303DC2">
            <w:pPr>
              <w:pStyle w:val="rowtabella0"/>
              <w:rPr>
                <w:color w:val="002060"/>
              </w:rPr>
            </w:pPr>
            <w:r w:rsidRPr="00C11E06">
              <w:rPr>
                <w:color w:val="002060"/>
              </w:rPr>
              <w:t>5241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71FB3C" w14:textId="77777777" w:rsidR="003F6327" w:rsidRPr="00C11E06" w:rsidRDefault="003F6327" w:rsidP="00303DC2">
            <w:pPr>
              <w:pStyle w:val="rowtabella0"/>
              <w:rPr>
                <w:color w:val="002060"/>
              </w:rPr>
            </w:pPr>
            <w:r w:rsidRPr="00C11E06">
              <w:rPr>
                <w:color w:val="002060"/>
              </w:rPr>
              <w:t>CALDAROLA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C0068F" w14:textId="77777777" w:rsidR="003F6327" w:rsidRPr="00C11E06" w:rsidRDefault="003F6327" w:rsidP="00303DC2">
            <w:pPr>
              <w:pStyle w:val="rowtabella0"/>
              <w:rPr>
                <w:color w:val="002060"/>
              </w:rPr>
            </w:pPr>
            <w:r w:rsidRPr="00C11E06">
              <w:rPr>
                <w:color w:val="002060"/>
              </w:rPr>
              <w:t>ZONA PPE</w:t>
            </w:r>
          </w:p>
        </w:tc>
      </w:tr>
      <w:tr w:rsidR="003F6327" w:rsidRPr="00C11E06" w14:paraId="7883DE11"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D6AFF7" w14:textId="77777777" w:rsidR="003F6327" w:rsidRPr="00C11E06" w:rsidRDefault="003F6327" w:rsidP="00303DC2">
            <w:pPr>
              <w:pStyle w:val="rowtabella0"/>
              <w:rPr>
                <w:color w:val="002060"/>
              </w:rPr>
            </w:pPr>
            <w:r w:rsidRPr="00C11E06">
              <w:rPr>
                <w:color w:val="002060"/>
              </w:rPr>
              <w:t>DAMIANI E GATTI ASCOLI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296495" w14:textId="77777777" w:rsidR="003F6327" w:rsidRPr="00C11E06" w:rsidRDefault="003F6327" w:rsidP="00303DC2">
            <w:pPr>
              <w:pStyle w:val="rowtabella0"/>
              <w:rPr>
                <w:color w:val="002060"/>
              </w:rPr>
            </w:pPr>
            <w:r w:rsidRPr="00C11E06">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047767"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658B00" w14:textId="77777777" w:rsidR="003F6327" w:rsidRPr="00C11E06" w:rsidRDefault="003F6327" w:rsidP="00303DC2">
            <w:pPr>
              <w:pStyle w:val="rowtabella0"/>
              <w:rPr>
                <w:color w:val="002060"/>
              </w:rPr>
            </w:pPr>
            <w:r w:rsidRPr="00C11E06">
              <w:rPr>
                <w:color w:val="002060"/>
              </w:rPr>
              <w:t>21/11/2021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925E16" w14:textId="77777777" w:rsidR="003F6327" w:rsidRPr="00C11E06" w:rsidRDefault="003F6327" w:rsidP="00303DC2">
            <w:pPr>
              <w:pStyle w:val="rowtabella0"/>
              <w:rPr>
                <w:color w:val="002060"/>
              </w:rPr>
            </w:pPr>
            <w:r w:rsidRPr="00C11E06">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3038B9" w14:textId="77777777" w:rsidR="003F6327" w:rsidRPr="00C11E06" w:rsidRDefault="003F6327" w:rsidP="00303DC2">
            <w:pPr>
              <w:pStyle w:val="rowtabella0"/>
              <w:rPr>
                <w:color w:val="002060"/>
              </w:rPr>
            </w:pPr>
            <w:r w:rsidRPr="00C11E06">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FCFD08" w14:textId="77777777" w:rsidR="003F6327" w:rsidRPr="00C11E06" w:rsidRDefault="003F6327" w:rsidP="00303DC2">
            <w:pPr>
              <w:pStyle w:val="rowtabella0"/>
              <w:rPr>
                <w:color w:val="002060"/>
              </w:rPr>
            </w:pPr>
            <w:r w:rsidRPr="00C11E06">
              <w:rPr>
                <w:color w:val="002060"/>
              </w:rPr>
              <w:t xml:space="preserve">LOC.MONTEROCCO VIA </w:t>
            </w:r>
            <w:proofErr w:type="gramStart"/>
            <w:r w:rsidRPr="00C11E06">
              <w:rPr>
                <w:color w:val="002060"/>
              </w:rPr>
              <w:t>A.MANCINI</w:t>
            </w:r>
            <w:proofErr w:type="gramEnd"/>
          </w:p>
        </w:tc>
      </w:tr>
      <w:tr w:rsidR="003F6327" w:rsidRPr="00C11E06" w14:paraId="4CAC94A5"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EB1AEC" w14:textId="77777777" w:rsidR="003F6327" w:rsidRPr="00C11E06" w:rsidRDefault="003F6327" w:rsidP="00303DC2">
            <w:pPr>
              <w:pStyle w:val="rowtabella0"/>
              <w:rPr>
                <w:color w:val="002060"/>
              </w:rPr>
            </w:pPr>
            <w:r w:rsidRPr="00C11E06">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74CD8A" w14:textId="77777777" w:rsidR="003F6327" w:rsidRPr="00C11E06" w:rsidRDefault="003F6327" w:rsidP="00303DC2">
            <w:pPr>
              <w:pStyle w:val="rowtabella0"/>
              <w:rPr>
                <w:color w:val="002060"/>
              </w:rPr>
            </w:pPr>
            <w:r w:rsidRPr="00C11E06">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FE0013"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55A3AE" w14:textId="77777777" w:rsidR="003F6327" w:rsidRPr="00C11E06" w:rsidRDefault="003F6327" w:rsidP="00303DC2">
            <w:pPr>
              <w:pStyle w:val="rowtabella0"/>
              <w:rPr>
                <w:color w:val="002060"/>
              </w:rPr>
            </w:pPr>
            <w:r w:rsidRPr="00C11E06">
              <w:rPr>
                <w:color w:val="002060"/>
              </w:rPr>
              <w:t>21/11/2021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752EB0" w14:textId="77777777" w:rsidR="003F6327" w:rsidRPr="00C11E06" w:rsidRDefault="003F6327" w:rsidP="00303DC2">
            <w:pPr>
              <w:pStyle w:val="rowtabella0"/>
              <w:rPr>
                <w:color w:val="002060"/>
              </w:rPr>
            </w:pPr>
            <w:r w:rsidRPr="00C11E06">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8D0608" w14:textId="77777777" w:rsidR="003F6327" w:rsidRPr="00C11E06" w:rsidRDefault="003F6327" w:rsidP="00303DC2">
            <w:pPr>
              <w:pStyle w:val="rowtabella0"/>
              <w:rPr>
                <w:color w:val="002060"/>
              </w:rPr>
            </w:pPr>
            <w:r w:rsidRPr="00C11E06">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2D308E" w14:textId="77777777" w:rsidR="003F6327" w:rsidRPr="00C11E06" w:rsidRDefault="003F6327" w:rsidP="00303DC2">
            <w:pPr>
              <w:pStyle w:val="rowtabella0"/>
              <w:rPr>
                <w:color w:val="002060"/>
              </w:rPr>
            </w:pPr>
            <w:r w:rsidRPr="00C11E06">
              <w:rPr>
                <w:color w:val="002060"/>
              </w:rPr>
              <w:t>FRAZ.PAGLIARE VIA VECCHI</w:t>
            </w:r>
          </w:p>
        </w:tc>
      </w:tr>
    </w:tbl>
    <w:p w14:paraId="13CF6EB6" w14:textId="77777777" w:rsidR="003F6327" w:rsidRPr="00480390" w:rsidRDefault="003F6327" w:rsidP="003F6327">
      <w:pPr>
        <w:pStyle w:val="breakline"/>
        <w:divId w:val="527259509"/>
        <w:rPr>
          <w:color w:val="002060"/>
        </w:rPr>
      </w:pPr>
    </w:p>
    <w:p w14:paraId="17D6FDC2" w14:textId="77777777" w:rsidR="003F6327" w:rsidRPr="00480390" w:rsidRDefault="003F6327" w:rsidP="003F6327">
      <w:pPr>
        <w:pStyle w:val="breakline"/>
        <w:divId w:val="527259509"/>
        <w:rPr>
          <w:color w:val="002060"/>
        </w:rPr>
      </w:pPr>
    </w:p>
    <w:p w14:paraId="2DD1B373" w14:textId="77777777" w:rsidR="003F6327" w:rsidRPr="00480390" w:rsidRDefault="003F6327" w:rsidP="003F6327">
      <w:pPr>
        <w:pStyle w:val="titolocampionato0"/>
        <w:shd w:val="clear" w:color="auto" w:fill="CCCCCC"/>
        <w:spacing w:before="80" w:after="40"/>
        <w:divId w:val="527259509"/>
        <w:rPr>
          <w:color w:val="002060"/>
        </w:rPr>
      </w:pPr>
      <w:r w:rsidRPr="00480390">
        <w:rPr>
          <w:color w:val="002060"/>
        </w:rPr>
        <w:t>COPPA ITALIA CALCIO A 5</w:t>
      </w:r>
    </w:p>
    <w:p w14:paraId="60DE108D" w14:textId="77777777" w:rsidR="003F6327" w:rsidRPr="00480390" w:rsidRDefault="003F6327" w:rsidP="003F6327">
      <w:pPr>
        <w:pStyle w:val="breakline"/>
        <w:divId w:val="527259509"/>
        <w:rPr>
          <w:color w:val="002060"/>
        </w:rPr>
      </w:pPr>
    </w:p>
    <w:p w14:paraId="422DDFE4" w14:textId="77777777" w:rsidR="003F6327" w:rsidRPr="00480390" w:rsidRDefault="003F6327" w:rsidP="003F6327">
      <w:pPr>
        <w:pStyle w:val="titoloprinc0"/>
        <w:divId w:val="527259509"/>
        <w:rPr>
          <w:color w:val="002060"/>
        </w:rPr>
      </w:pPr>
      <w:r w:rsidRPr="00480390">
        <w:rPr>
          <w:color w:val="002060"/>
        </w:rPr>
        <w:t>RISULTATI</w:t>
      </w:r>
    </w:p>
    <w:p w14:paraId="74F31287" w14:textId="77777777" w:rsidR="003F6327" w:rsidRPr="00480390" w:rsidRDefault="003F6327" w:rsidP="003F6327">
      <w:pPr>
        <w:pStyle w:val="breakline"/>
        <w:divId w:val="527259509"/>
        <w:rPr>
          <w:color w:val="002060"/>
        </w:rPr>
      </w:pPr>
    </w:p>
    <w:p w14:paraId="2C1ACA0B" w14:textId="77777777" w:rsidR="003F6327" w:rsidRPr="00480390" w:rsidRDefault="003F6327" w:rsidP="003F6327">
      <w:pPr>
        <w:pStyle w:val="sottotitolocampionato10"/>
        <w:divId w:val="527259509"/>
        <w:rPr>
          <w:color w:val="002060"/>
        </w:rPr>
      </w:pPr>
      <w:r w:rsidRPr="00480390">
        <w:rPr>
          <w:color w:val="002060"/>
        </w:rPr>
        <w:t>RISULTATI UFFICIALI GARE DEL 08/11/2021</w:t>
      </w:r>
    </w:p>
    <w:p w14:paraId="306AD704" w14:textId="77777777" w:rsidR="00CB1DDB" w:rsidRPr="00CB1DDB" w:rsidRDefault="00CB1DDB" w:rsidP="00CB1DDB">
      <w:pPr>
        <w:pStyle w:val="sottotitolocampionato20"/>
        <w:spacing w:before="0" w:beforeAutospacing="0" w:after="0" w:afterAutospacing="0"/>
        <w:divId w:val="527259509"/>
        <w:rPr>
          <w:rFonts w:ascii="Arial" w:hAnsi="Arial" w:cs="Arial"/>
          <w:color w:val="002060"/>
          <w:sz w:val="20"/>
          <w:szCs w:val="20"/>
        </w:rPr>
      </w:pPr>
      <w:r w:rsidRPr="00CB1DDB">
        <w:rPr>
          <w:rFonts w:ascii="Arial" w:hAnsi="Arial" w:cs="Arial"/>
          <w:color w:val="002060"/>
          <w:sz w:val="20"/>
          <w:szCs w:val="20"/>
        </w:rPr>
        <w:t>Si trascrivono qui di seguito i risultati ufficiali delle gare disputate</w:t>
      </w:r>
    </w:p>
    <w:p w14:paraId="31174737" w14:textId="77777777" w:rsidR="003F6327" w:rsidRPr="00480390" w:rsidRDefault="003F6327" w:rsidP="003F632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F6327" w:rsidRPr="00480390" w14:paraId="2E322ECD" w14:textId="77777777" w:rsidTr="003F632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426DD7F3"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3C4B2" w14:textId="77777777" w:rsidR="003F6327" w:rsidRPr="00480390" w:rsidRDefault="003F6327" w:rsidP="00303DC2">
                  <w:pPr>
                    <w:pStyle w:val="headertabella0"/>
                    <w:rPr>
                      <w:color w:val="002060"/>
                    </w:rPr>
                  </w:pPr>
                  <w:r w:rsidRPr="00480390">
                    <w:rPr>
                      <w:color w:val="002060"/>
                    </w:rPr>
                    <w:t>GIRONE OF - 1 Giornata - A</w:t>
                  </w:r>
                </w:p>
              </w:tc>
            </w:tr>
            <w:tr w:rsidR="003F6327" w:rsidRPr="00480390" w14:paraId="1B95F089"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0265B7" w14:textId="77777777" w:rsidR="003F6327" w:rsidRPr="00480390" w:rsidRDefault="003F6327" w:rsidP="00303DC2">
                  <w:pPr>
                    <w:pStyle w:val="rowtabella0"/>
                    <w:rPr>
                      <w:color w:val="002060"/>
                    </w:rPr>
                  </w:pPr>
                  <w:r w:rsidRPr="00480390">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04C830" w14:textId="77777777" w:rsidR="003F6327" w:rsidRPr="00480390" w:rsidRDefault="003F6327" w:rsidP="00303DC2">
                  <w:pPr>
                    <w:pStyle w:val="rowtabella0"/>
                    <w:rPr>
                      <w:color w:val="002060"/>
                    </w:rPr>
                  </w:pPr>
                  <w:r w:rsidRPr="00480390">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80C7CF" w14:textId="77777777" w:rsidR="003F6327" w:rsidRPr="00480390" w:rsidRDefault="003F6327" w:rsidP="00303DC2">
                  <w:pPr>
                    <w:pStyle w:val="rowtabella0"/>
                    <w:jc w:val="center"/>
                    <w:rPr>
                      <w:color w:val="002060"/>
                    </w:rPr>
                  </w:pPr>
                  <w:r w:rsidRPr="00480390">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7E191A" w14:textId="77777777" w:rsidR="003F6327" w:rsidRPr="00480390" w:rsidRDefault="003F6327" w:rsidP="00303DC2">
                  <w:pPr>
                    <w:pStyle w:val="rowtabella0"/>
                    <w:jc w:val="center"/>
                    <w:rPr>
                      <w:color w:val="002060"/>
                    </w:rPr>
                  </w:pPr>
                  <w:r w:rsidRPr="00480390">
                    <w:rPr>
                      <w:color w:val="002060"/>
                    </w:rPr>
                    <w:t> </w:t>
                  </w:r>
                </w:p>
              </w:tc>
            </w:tr>
            <w:tr w:rsidR="003F6327" w:rsidRPr="00480390" w14:paraId="602DA050"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39756F" w14:textId="77777777" w:rsidR="003F6327" w:rsidRPr="00480390" w:rsidRDefault="003F6327" w:rsidP="00303DC2">
                  <w:pPr>
                    <w:pStyle w:val="rowtabella0"/>
                    <w:rPr>
                      <w:color w:val="002060"/>
                    </w:rPr>
                  </w:pPr>
                  <w:r w:rsidRPr="00480390">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5B0FF8" w14:textId="77777777" w:rsidR="003F6327" w:rsidRPr="00480390" w:rsidRDefault="003F6327" w:rsidP="00303DC2">
                  <w:pPr>
                    <w:pStyle w:val="rowtabella0"/>
                    <w:rPr>
                      <w:color w:val="002060"/>
                    </w:rPr>
                  </w:pPr>
                  <w:r w:rsidRPr="00480390">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808578" w14:textId="77777777" w:rsidR="003F6327" w:rsidRPr="00480390" w:rsidRDefault="003F6327" w:rsidP="00303DC2">
                  <w:pPr>
                    <w:pStyle w:val="rowtabella0"/>
                    <w:jc w:val="center"/>
                    <w:rPr>
                      <w:color w:val="002060"/>
                    </w:rPr>
                  </w:pPr>
                  <w:r w:rsidRPr="00480390">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8D2768" w14:textId="77777777" w:rsidR="003F6327" w:rsidRPr="00480390" w:rsidRDefault="003F6327" w:rsidP="00303DC2">
                  <w:pPr>
                    <w:pStyle w:val="rowtabella0"/>
                    <w:jc w:val="center"/>
                    <w:rPr>
                      <w:color w:val="002060"/>
                    </w:rPr>
                  </w:pPr>
                  <w:r w:rsidRPr="00480390">
                    <w:rPr>
                      <w:color w:val="002060"/>
                    </w:rPr>
                    <w:t> </w:t>
                  </w:r>
                </w:p>
              </w:tc>
            </w:tr>
            <w:tr w:rsidR="003F6327" w:rsidRPr="00480390" w14:paraId="5A8EBB18"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6C0D9B" w14:textId="77777777" w:rsidR="003F6327" w:rsidRPr="00480390" w:rsidRDefault="003F6327" w:rsidP="00303DC2">
                  <w:pPr>
                    <w:pStyle w:val="rowtabella0"/>
                    <w:rPr>
                      <w:color w:val="002060"/>
                    </w:rPr>
                  </w:pPr>
                  <w:r w:rsidRPr="00480390">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52C668" w14:textId="77777777" w:rsidR="003F6327" w:rsidRPr="00480390" w:rsidRDefault="003F6327" w:rsidP="00303DC2">
                  <w:pPr>
                    <w:pStyle w:val="rowtabella0"/>
                    <w:rPr>
                      <w:color w:val="002060"/>
                    </w:rPr>
                  </w:pPr>
                  <w:r w:rsidRPr="00480390">
                    <w:rPr>
                      <w:color w:val="002060"/>
                    </w:rPr>
                    <w:t>- FUTSAL SANGIUSTESE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92481E" w14:textId="77777777" w:rsidR="003F6327" w:rsidRPr="00480390" w:rsidRDefault="003F6327" w:rsidP="00303DC2">
                  <w:pPr>
                    <w:pStyle w:val="rowtabella0"/>
                    <w:jc w:val="center"/>
                    <w:rPr>
                      <w:color w:val="002060"/>
                    </w:rPr>
                  </w:pPr>
                  <w:r w:rsidRPr="00480390">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E5738E" w14:textId="77777777" w:rsidR="003F6327" w:rsidRPr="00480390" w:rsidRDefault="003F6327" w:rsidP="00303DC2">
                  <w:pPr>
                    <w:pStyle w:val="rowtabella0"/>
                    <w:jc w:val="center"/>
                    <w:rPr>
                      <w:color w:val="002060"/>
                    </w:rPr>
                  </w:pPr>
                  <w:r w:rsidRPr="00480390">
                    <w:rPr>
                      <w:color w:val="002060"/>
                    </w:rPr>
                    <w:t> </w:t>
                  </w:r>
                </w:p>
              </w:tc>
            </w:tr>
            <w:tr w:rsidR="003F6327" w:rsidRPr="00480390" w14:paraId="28473DC5"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AC5D84" w14:textId="77777777" w:rsidR="003F6327" w:rsidRPr="00480390" w:rsidRDefault="003F6327" w:rsidP="00303DC2">
                  <w:pPr>
                    <w:pStyle w:val="rowtabella0"/>
                    <w:rPr>
                      <w:color w:val="002060"/>
                    </w:rPr>
                  </w:pPr>
                  <w:r w:rsidRPr="00480390">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8C5A9B" w14:textId="77777777" w:rsidR="003F6327" w:rsidRPr="00480390" w:rsidRDefault="003F6327" w:rsidP="00303DC2">
                  <w:pPr>
                    <w:pStyle w:val="rowtabella0"/>
                    <w:rPr>
                      <w:color w:val="002060"/>
                    </w:rPr>
                  </w:pPr>
                  <w:r w:rsidRPr="00480390">
                    <w:rPr>
                      <w:color w:val="002060"/>
                    </w:rPr>
                    <w:t xml:space="preserve">- AUDAX 1970 </w:t>
                  </w:r>
                  <w:proofErr w:type="gramStart"/>
                  <w:r w:rsidRPr="00480390">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7CDB5B" w14:textId="77777777" w:rsidR="003F6327" w:rsidRPr="00480390" w:rsidRDefault="003F6327" w:rsidP="00303DC2">
                  <w:pPr>
                    <w:pStyle w:val="rowtabella0"/>
                    <w:jc w:val="center"/>
                    <w:rPr>
                      <w:color w:val="002060"/>
                    </w:rPr>
                  </w:pPr>
                  <w:r w:rsidRPr="0048039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F7ECE1" w14:textId="77777777" w:rsidR="003F6327" w:rsidRPr="00480390" w:rsidRDefault="003F6327" w:rsidP="00303DC2">
                  <w:pPr>
                    <w:pStyle w:val="rowtabella0"/>
                    <w:jc w:val="center"/>
                    <w:rPr>
                      <w:color w:val="002060"/>
                    </w:rPr>
                  </w:pPr>
                  <w:r w:rsidRPr="00480390">
                    <w:rPr>
                      <w:color w:val="002060"/>
                    </w:rPr>
                    <w:t> </w:t>
                  </w:r>
                </w:p>
              </w:tc>
            </w:tr>
            <w:tr w:rsidR="003F6327" w:rsidRPr="00480390" w14:paraId="26A931B5"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1973B9" w14:textId="77777777" w:rsidR="003F6327" w:rsidRPr="00480390" w:rsidRDefault="003F6327" w:rsidP="00303DC2">
                  <w:pPr>
                    <w:pStyle w:val="rowtabella0"/>
                    <w:rPr>
                      <w:color w:val="002060"/>
                    </w:rPr>
                  </w:pPr>
                  <w:r w:rsidRPr="00480390">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797325" w14:textId="77777777" w:rsidR="003F6327" w:rsidRPr="00480390" w:rsidRDefault="003F6327" w:rsidP="00303DC2">
                  <w:pPr>
                    <w:pStyle w:val="rowtabella0"/>
                    <w:rPr>
                      <w:color w:val="002060"/>
                    </w:rPr>
                  </w:pPr>
                  <w:r w:rsidRPr="00480390">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4344B4" w14:textId="77777777" w:rsidR="003F6327" w:rsidRPr="00480390" w:rsidRDefault="003F6327" w:rsidP="00303DC2">
                  <w:pPr>
                    <w:pStyle w:val="rowtabella0"/>
                    <w:jc w:val="center"/>
                    <w:rPr>
                      <w:color w:val="002060"/>
                    </w:rPr>
                  </w:pPr>
                  <w:r w:rsidRPr="0048039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AFADBF" w14:textId="77777777" w:rsidR="003F6327" w:rsidRPr="00480390" w:rsidRDefault="003F6327" w:rsidP="00303DC2">
                  <w:pPr>
                    <w:pStyle w:val="rowtabella0"/>
                    <w:jc w:val="center"/>
                    <w:rPr>
                      <w:color w:val="002060"/>
                    </w:rPr>
                  </w:pPr>
                  <w:r w:rsidRPr="00480390">
                    <w:rPr>
                      <w:color w:val="002060"/>
                    </w:rPr>
                    <w:t> </w:t>
                  </w:r>
                </w:p>
              </w:tc>
            </w:tr>
            <w:tr w:rsidR="003F6327" w:rsidRPr="00480390" w14:paraId="608E3F4E"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E4C4DF" w14:textId="77777777" w:rsidR="003F6327" w:rsidRPr="00480390" w:rsidRDefault="003F6327" w:rsidP="00303DC2">
                  <w:pPr>
                    <w:pStyle w:val="rowtabella0"/>
                    <w:rPr>
                      <w:color w:val="002060"/>
                    </w:rPr>
                  </w:pPr>
                  <w:r w:rsidRPr="00480390">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6169DE" w14:textId="77777777" w:rsidR="003F6327" w:rsidRPr="00480390" w:rsidRDefault="003F6327" w:rsidP="00303DC2">
                  <w:pPr>
                    <w:pStyle w:val="rowtabella0"/>
                    <w:rPr>
                      <w:color w:val="002060"/>
                    </w:rPr>
                  </w:pPr>
                  <w:r w:rsidRPr="00480390">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272EBB" w14:textId="77777777" w:rsidR="003F6327" w:rsidRPr="00480390" w:rsidRDefault="003F6327" w:rsidP="00303DC2">
                  <w:pPr>
                    <w:pStyle w:val="rowtabella0"/>
                    <w:jc w:val="center"/>
                    <w:rPr>
                      <w:color w:val="002060"/>
                    </w:rPr>
                  </w:pPr>
                  <w:r w:rsidRPr="00480390">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38A7E7" w14:textId="77777777" w:rsidR="003F6327" w:rsidRPr="00480390" w:rsidRDefault="003F6327" w:rsidP="00303DC2">
                  <w:pPr>
                    <w:pStyle w:val="rowtabella0"/>
                    <w:jc w:val="center"/>
                    <w:rPr>
                      <w:color w:val="002060"/>
                    </w:rPr>
                  </w:pPr>
                  <w:r w:rsidRPr="00480390">
                    <w:rPr>
                      <w:color w:val="002060"/>
                    </w:rPr>
                    <w:t> </w:t>
                  </w:r>
                </w:p>
              </w:tc>
            </w:tr>
            <w:tr w:rsidR="003F6327" w:rsidRPr="00480390" w14:paraId="44890DD5" w14:textId="77777777" w:rsidTr="00303DC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1F6CE0" w14:textId="77777777" w:rsidR="003F6327" w:rsidRPr="00480390" w:rsidRDefault="003F6327" w:rsidP="00303DC2">
                  <w:pPr>
                    <w:pStyle w:val="rowtabella0"/>
                    <w:rPr>
                      <w:color w:val="002060"/>
                    </w:rPr>
                  </w:pPr>
                  <w:r w:rsidRPr="00480390">
                    <w:rPr>
                      <w:color w:val="002060"/>
                    </w:rPr>
                    <w:t>(1) 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A0A989" w14:textId="77777777" w:rsidR="003F6327" w:rsidRPr="00480390" w:rsidRDefault="003F6327" w:rsidP="00303DC2">
                  <w:pPr>
                    <w:pStyle w:val="rowtabella0"/>
                    <w:rPr>
                      <w:color w:val="002060"/>
                    </w:rPr>
                  </w:pPr>
                  <w:r w:rsidRPr="00480390">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94D6A4" w14:textId="77777777" w:rsidR="003F6327" w:rsidRPr="00480390" w:rsidRDefault="003F6327" w:rsidP="00303DC2">
                  <w:pPr>
                    <w:pStyle w:val="rowtabella0"/>
                    <w:jc w:val="center"/>
                    <w:rPr>
                      <w:color w:val="002060"/>
                    </w:rPr>
                  </w:pPr>
                  <w:r w:rsidRPr="00480390">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FB44BE" w14:textId="77777777" w:rsidR="003F6327" w:rsidRPr="00480390" w:rsidRDefault="003F6327" w:rsidP="00303DC2">
                  <w:pPr>
                    <w:pStyle w:val="rowtabella0"/>
                    <w:jc w:val="center"/>
                    <w:rPr>
                      <w:color w:val="002060"/>
                    </w:rPr>
                  </w:pPr>
                  <w:r w:rsidRPr="00480390">
                    <w:rPr>
                      <w:color w:val="002060"/>
                    </w:rPr>
                    <w:t> </w:t>
                  </w:r>
                </w:p>
              </w:tc>
            </w:tr>
            <w:tr w:rsidR="003F6327" w:rsidRPr="00480390" w14:paraId="059DE9E8"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E471EE" w14:textId="77777777" w:rsidR="003F6327" w:rsidRPr="00480390" w:rsidRDefault="003F6327" w:rsidP="00303DC2">
                  <w:pPr>
                    <w:pStyle w:val="rowtabella0"/>
                    <w:rPr>
                      <w:color w:val="002060"/>
                    </w:rPr>
                  </w:pPr>
                  <w:r w:rsidRPr="00480390">
                    <w:rPr>
                      <w:color w:val="002060"/>
                    </w:rPr>
                    <w:t>(1) 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F39139" w14:textId="77777777" w:rsidR="003F6327" w:rsidRPr="00480390" w:rsidRDefault="003F6327" w:rsidP="00303DC2">
                  <w:pPr>
                    <w:pStyle w:val="rowtabella0"/>
                    <w:rPr>
                      <w:color w:val="002060"/>
                    </w:rPr>
                  </w:pPr>
                  <w:r w:rsidRPr="00480390">
                    <w:rPr>
                      <w:color w:val="002060"/>
                    </w:rPr>
                    <w:t>- FUTSAL PRANDONE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1728C5" w14:textId="77777777" w:rsidR="003F6327" w:rsidRPr="00480390" w:rsidRDefault="003F6327" w:rsidP="00303DC2">
                  <w:pPr>
                    <w:pStyle w:val="rowtabella0"/>
                    <w:jc w:val="center"/>
                    <w:rPr>
                      <w:color w:val="002060"/>
                    </w:rPr>
                  </w:pPr>
                  <w:r w:rsidRPr="00480390">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41171" w14:textId="77777777" w:rsidR="003F6327" w:rsidRPr="00480390" w:rsidRDefault="003F6327" w:rsidP="00303DC2">
                  <w:pPr>
                    <w:pStyle w:val="rowtabella0"/>
                    <w:jc w:val="center"/>
                    <w:rPr>
                      <w:color w:val="002060"/>
                    </w:rPr>
                  </w:pPr>
                  <w:r w:rsidRPr="00480390">
                    <w:rPr>
                      <w:color w:val="002060"/>
                    </w:rPr>
                    <w:t> </w:t>
                  </w:r>
                </w:p>
              </w:tc>
            </w:tr>
            <w:tr w:rsidR="003F6327" w:rsidRPr="00480390" w14:paraId="5A7DC262" w14:textId="77777777" w:rsidTr="00303DC2">
              <w:tc>
                <w:tcPr>
                  <w:tcW w:w="4700" w:type="dxa"/>
                  <w:gridSpan w:val="4"/>
                  <w:tcBorders>
                    <w:top w:val="nil"/>
                    <w:left w:val="nil"/>
                    <w:bottom w:val="nil"/>
                    <w:right w:val="nil"/>
                  </w:tcBorders>
                  <w:tcMar>
                    <w:top w:w="20" w:type="dxa"/>
                    <w:left w:w="20" w:type="dxa"/>
                    <w:bottom w:w="20" w:type="dxa"/>
                    <w:right w:w="20" w:type="dxa"/>
                  </w:tcMar>
                  <w:vAlign w:val="center"/>
                  <w:hideMark/>
                </w:tcPr>
                <w:p w14:paraId="16231232" w14:textId="77777777" w:rsidR="003F6327" w:rsidRPr="00480390" w:rsidRDefault="003F6327" w:rsidP="00303DC2">
                  <w:pPr>
                    <w:pStyle w:val="rowtabella0"/>
                    <w:rPr>
                      <w:color w:val="002060"/>
                    </w:rPr>
                  </w:pPr>
                  <w:r w:rsidRPr="00480390">
                    <w:rPr>
                      <w:color w:val="002060"/>
                    </w:rPr>
                    <w:t>(1) - disputata il 10/11/2021</w:t>
                  </w:r>
                </w:p>
              </w:tc>
            </w:tr>
          </w:tbl>
          <w:p w14:paraId="2597089D" w14:textId="77777777" w:rsidR="003F6327" w:rsidRPr="00480390" w:rsidRDefault="003F6327" w:rsidP="00303DC2">
            <w:pPr>
              <w:rPr>
                <w:color w:val="002060"/>
              </w:rPr>
            </w:pPr>
          </w:p>
        </w:tc>
      </w:tr>
    </w:tbl>
    <w:p w14:paraId="563A380D" w14:textId="77777777" w:rsidR="003F6327" w:rsidRPr="00480390" w:rsidRDefault="003F6327" w:rsidP="003F6327">
      <w:pPr>
        <w:pStyle w:val="breakline"/>
        <w:divId w:val="527259509"/>
        <w:rPr>
          <w:rFonts w:eastAsiaTheme="minorEastAsia"/>
          <w:color w:val="002060"/>
        </w:rPr>
      </w:pPr>
    </w:p>
    <w:p w14:paraId="128532CD" w14:textId="77777777" w:rsidR="003F6327" w:rsidRPr="00480390" w:rsidRDefault="003F6327" w:rsidP="003F6327">
      <w:pPr>
        <w:pStyle w:val="breakline"/>
        <w:divId w:val="527259509"/>
        <w:rPr>
          <w:color w:val="002060"/>
        </w:rPr>
      </w:pPr>
    </w:p>
    <w:p w14:paraId="1AFAA16A" w14:textId="77777777" w:rsidR="003F6327" w:rsidRPr="00480390" w:rsidRDefault="003F6327" w:rsidP="003F6327">
      <w:pPr>
        <w:pStyle w:val="titoloprinc0"/>
        <w:divId w:val="527259509"/>
        <w:rPr>
          <w:color w:val="002060"/>
        </w:rPr>
      </w:pPr>
      <w:r w:rsidRPr="00480390">
        <w:rPr>
          <w:color w:val="002060"/>
        </w:rPr>
        <w:t>GIUDICE SPORTIVO</w:t>
      </w:r>
    </w:p>
    <w:p w14:paraId="1C0F292A" w14:textId="77777777" w:rsidR="003F6327" w:rsidRPr="00480390" w:rsidRDefault="003F6327" w:rsidP="003F6327">
      <w:pPr>
        <w:pStyle w:val="diffida"/>
        <w:divId w:val="527259509"/>
        <w:rPr>
          <w:color w:val="002060"/>
        </w:rPr>
      </w:pPr>
      <w:r w:rsidRPr="00480390">
        <w:rPr>
          <w:color w:val="002060"/>
        </w:rPr>
        <w:t>Il Giudice Sportivo Avv. Claudio Romagnoli, nella seduta del 17/11/2021, ha adottato le decisioni che di seguito integralmente si riportano:</w:t>
      </w:r>
    </w:p>
    <w:p w14:paraId="0CAAF8F1" w14:textId="77777777" w:rsidR="003F6327" w:rsidRPr="00480390" w:rsidRDefault="003F6327" w:rsidP="003F6327">
      <w:pPr>
        <w:pStyle w:val="titolo10"/>
        <w:divId w:val="527259509"/>
        <w:rPr>
          <w:color w:val="002060"/>
        </w:rPr>
      </w:pPr>
      <w:r w:rsidRPr="00480390">
        <w:rPr>
          <w:color w:val="002060"/>
        </w:rPr>
        <w:t xml:space="preserve">GARE DEL 8/11/2021 </w:t>
      </w:r>
    </w:p>
    <w:p w14:paraId="161CF05F" w14:textId="77777777" w:rsidR="003F6327" w:rsidRPr="00480390" w:rsidRDefault="003F6327" w:rsidP="003F6327">
      <w:pPr>
        <w:pStyle w:val="titolo7a"/>
        <w:divId w:val="527259509"/>
        <w:rPr>
          <w:color w:val="002060"/>
        </w:rPr>
      </w:pPr>
      <w:r w:rsidRPr="00480390">
        <w:rPr>
          <w:color w:val="002060"/>
        </w:rPr>
        <w:t xml:space="preserve">PROVVEDIMENTI DISCIPLINARI </w:t>
      </w:r>
    </w:p>
    <w:p w14:paraId="6F3E368A" w14:textId="77777777" w:rsidR="003F6327" w:rsidRPr="00480390" w:rsidRDefault="003F6327" w:rsidP="003F6327">
      <w:pPr>
        <w:pStyle w:val="titolo7b0"/>
        <w:divId w:val="527259509"/>
        <w:rPr>
          <w:color w:val="002060"/>
        </w:rPr>
      </w:pPr>
      <w:r w:rsidRPr="00480390">
        <w:rPr>
          <w:color w:val="002060"/>
        </w:rPr>
        <w:t xml:space="preserve">In base alle risultanze degli atti ufficiali sono state deliberate le seguenti sanzioni disciplinari. </w:t>
      </w:r>
    </w:p>
    <w:p w14:paraId="40BF37A8" w14:textId="77777777" w:rsidR="003F6327" w:rsidRPr="00480390" w:rsidRDefault="003F6327" w:rsidP="003F6327">
      <w:pPr>
        <w:pStyle w:val="titolo30"/>
        <w:divId w:val="527259509"/>
        <w:rPr>
          <w:color w:val="002060"/>
        </w:rPr>
      </w:pPr>
      <w:r w:rsidRPr="00480390">
        <w:rPr>
          <w:color w:val="002060"/>
        </w:rPr>
        <w:t xml:space="preserve">SOCIETA' </w:t>
      </w:r>
    </w:p>
    <w:p w14:paraId="02C6F4B0" w14:textId="77777777" w:rsidR="003F6327" w:rsidRPr="00480390" w:rsidRDefault="003F6327" w:rsidP="003F6327">
      <w:pPr>
        <w:pStyle w:val="titolo20"/>
        <w:divId w:val="527259509"/>
        <w:rPr>
          <w:color w:val="002060"/>
        </w:rPr>
      </w:pPr>
      <w:r w:rsidRPr="00480390">
        <w:rPr>
          <w:color w:val="002060"/>
        </w:rPr>
        <w:t xml:space="preserve">AMMENDA </w:t>
      </w:r>
    </w:p>
    <w:p w14:paraId="25A5B072" w14:textId="77777777" w:rsidR="003F6327" w:rsidRPr="00480390" w:rsidRDefault="003F6327" w:rsidP="003F6327">
      <w:pPr>
        <w:pStyle w:val="diffida"/>
        <w:spacing w:before="80" w:beforeAutospacing="0" w:after="40" w:afterAutospacing="0"/>
        <w:jc w:val="left"/>
        <w:divId w:val="527259509"/>
        <w:rPr>
          <w:color w:val="002060"/>
        </w:rPr>
      </w:pPr>
      <w:r w:rsidRPr="00480390">
        <w:rPr>
          <w:color w:val="002060"/>
        </w:rPr>
        <w:t xml:space="preserve">Euro 150,00 DINAMIS 1990 </w:t>
      </w:r>
      <w:r w:rsidRPr="00480390">
        <w:rPr>
          <w:color w:val="002060"/>
        </w:rPr>
        <w:br/>
        <w:t xml:space="preserve">per aver la tifoseria locale nel corso del secondo tempo lanciato sul terreno di gioco una bottiglietta d'acqua costringendo l'Arbitro a sospendere l'incontro per far asciugare il terreno di gioco medesimo. </w:t>
      </w:r>
    </w:p>
    <w:p w14:paraId="606EDB35" w14:textId="77777777" w:rsidR="003F6327" w:rsidRPr="00480390" w:rsidRDefault="003F6327" w:rsidP="003F6327">
      <w:pPr>
        <w:pStyle w:val="titolo30"/>
        <w:divId w:val="527259509"/>
        <w:rPr>
          <w:color w:val="002060"/>
        </w:rPr>
      </w:pPr>
      <w:r w:rsidRPr="00480390">
        <w:rPr>
          <w:color w:val="002060"/>
        </w:rPr>
        <w:t xml:space="preserve">ALLENATORI </w:t>
      </w:r>
    </w:p>
    <w:p w14:paraId="17DC7046" w14:textId="77777777" w:rsidR="003F6327" w:rsidRPr="00480390" w:rsidRDefault="003F6327" w:rsidP="003F6327">
      <w:pPr>
        <w:pStyle w:val="titolo20"/>
        <w:divId w:val="527259509"/>
        <w:rPr>
          <w:color w:val="002060"/>
        </w:rPr>
      </w:pPr>
      <w:r w:rsidRPr="00480390">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39943C67" w14:textId="77777777" w:rsidTr="003F6327">
        <w:trPr>
          <w:divId w:val="527259509"/>
        </w:trPr>
        <w:tc>
          <w:tcPr>
            <w:tcW w:w="2200" w:type="dxa"/>
            <w:tcMar>
              <w:top w:w="20" w:type="dxa"/>
              <w:left w:w="20" w:type="dxa"/>
              <w:bottom w:w="20" w:type="dxa"/>
              <w:right w:w="20" w:type="dxa"/>
            </w:tcMar>
            <w:vAlign w:val="center"/>
            <w:hideMark/>
          </w:tcPr>
          <w:p w14:paraId="7ECBF61B" w14:textId="77777777" w:rsidR="003F6327" w:rsidRPr="00480390" w:rsidRDefault="003F6327" w:rsidP="00303DC2">
            <w:pPr>
              <w:pStyle w:val="movimento"/>
              <w:rPr>
                <w:color w:val="002060"/>
              </w:rPr>
            </w:pPr>
            <w:r w:rsidRPr="00480390">
              <w:rPr>
                <w:color w:val="002060"/>
              </w:rPr>
              <w:lastRenderedPageBreak/>
              <w:t>PETROLATI DIEGO</w:t>
            </w:r>
          </w:p>
        </w:tc>
        <w:tc>
          <w:tcPr>
            <w:tcW w:w="2200" w:type="dxa"/>
            <w:tcMar>
              <w:top w:w="20" w:type="dxa"/>
              <w:left w:w="20" w:type="dxa"/>
              <w:bottom w:w="20" w:type="dxa"/>
              <w:right w:w="20" w:type="dxa"/>
            </w:tcMar>
            <w:vAlign w:val="center"/>
            <w:hideMark/>
          </w:tcPr>
          <w:p w14:paraId="71AD715A" w14:textId="77777777" w:rsidR="003F6327" w:rsidRPr="00480390" w:rsidRDefault="003F6327" w:rsidP="00303DC2">
            <w:pPr>
              <w:pStyle w:val="movimento2"/>
              <w:rPr>
                <w:color w:val="002060"/>
              </w:rPr>
            </w:pPr>
            <w:r w:rsidRPr="00480390">
              <w:rPr>
                <w:color w:val="002060"/>
              </w:rPr>
              <w:t xml:space="preserve">(AUDAX 1970 </w:t>
            </w:r>
            <w:proofErr w:type="gramStart"/>
            <w:r w:rsidRPr="00480390">
              <w:rPr>
                <w:color w:val="002060"/>
              </w:rPr>
              <w:t>S.ANGELO</w:t>
            </w:r>
            <w:proofErr w:type="gramEnd"/>
            <w:r w:rsidRPr="00480390">
              <w:rPr>
                <w:color w:val="002060"/>
              </w:rPr>
              <w:t xml:space="preserve">) </w:t>
            </w:r>
          </w:p>
        </w:tc>
        <w:tc>
          <w:tcPr>
            <w:tcW w:w="800" w:type="dxa"/>
            <w:tcMar>
              <w:top w:w="20" w:type="dxa"/>
              <w:left w:w="20" w:type="dxa"/>
              <w:bottom w:w="20" w:type="dxa"/>
              <w:right w:w="20" w:type="dxa"/>
            </w:tcMar>
            <w:vAlign w:val="center"/>
            <w:hideMark/>
          </w:tcPr>
          <w:p w14:paraId="25E27A2A"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C756975"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F5BA34B" w14:textId="77777777" w:rsidR="003F6327" w:rsidRPr="00480390" w:rsidRDefault="003F6327" w:rsidP="00303DC2">
            <w:pPr>
              <w:pStyle w:val="movimento2"/>
              <w:rPr>
                <w:color w:val="002060"/>
              </w:rPr>
            </w:pPr>
            <w:r w:rsidRPr="00480390">
              <w:rPr>
                <w:color w:val="002060"/>
              </w:rPr>
              <w:t> </w:t>
            </w:r>
          </w:p>
        </w:tc>
      </w:tr>
    </w:tbl>
    <w:p w14:paraId="06DE1230" w14:textId="77777777" w:rsidR="003F6327" w:rsidRPr="00480390" w:rsidRDefault="003F6327" w:rsidP="003F6327">
      <w:pPr>
        <w:pStyle w:val="titolo20"/>
        <w:divId w:val="527259509"/>
        <w:rPr>
          <w:rFonts w:eastAsiaTheme="minorEastAsia"/>
          <w:color w:val="002060"/>
        </w:rPr>
      </w:pPr>
      <w:r w:rsidRPr="0048039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35BFF56F" w14:textId="77777777" w:rsidTr="003F6327">
        <w:trPr>
          <w:divId w:val="527259509"/>
        </w:trPr>
        <w:tc>
          <w:tcPr>
            <w:tcW w:w="2200" w:type="dxa"/>
            <w:tcMar>
              <w:top w:w="20" w:type="dxa"/>
              <w:left w:w="20" w:type="dxa"/>
              <w:bottom w:w="20" w:type="dxa"/>
              <w:right w:w="20" w:type="dxa"/>
            </w:tcMar>
            <w:vAlign w:val="center"/>
            <w:hideMark/>
          </w:tcPr>
          <w:p w14:paraId="106C7BF4" w14:textId="77777777" w:rsidR="003F6327" w:rsidRPr="00480390" w:rsidRDefault="003F6327" w:rsidP="00303DC2">
            <w:pPr>
              <w:pStyle w:val="movimento"/>
              <w:rPr>
                <w:color w:val="002060"/>
              </w:rPr>
            </w:pPr>
            <w:r w:rsidRPr="00480390">
              <w:rPr>
                <w:color w:val="002060"/>
              </w:rPr>
              <w:t>PIERALISI GABRIELE</w:t>
            </w:r>
          </w:p>
        </w:tc>
        <w:tc>
          <w:tcPr>
            <w:tcW w:w="2200" w:type="dxa"/>
            <w:tcMar>
              <w:top w:w="20" w:type="dxa"/>
              <w:left w:w="20" w:type="dxa"/>
              <w:bottom w:w="20" w:type="dxa"/>
              <w:right w:w="20" w:type="dxa"/>
            </w:tcMar>
            <w:vAlign w:val="center"/>
            <w:hideMark/>
          </w:tcPr>
          <w:p w14:paraId="2CDC022E" w14:textId="77777777" w:rsidR="003F6327" w:rsidRPr="00480390" w:rsidRDefault="003F6327" w:rsidP="00303DC2">
            <w:pPr>
              <w:pStyle w:val="movimento2"/>
              <w:rPr>
                <w:color w:val="002060"/>
              </w:rPr>
            </w:pPr>
            <w:r w:rsidRPr="00480390">
              <w:rPr>
                <w:color w:val="002060"/>
              </w:rPr>
              <w:t xml:space="preserve">(JESI CALCIO A 5) </w:t>
            </w:r>
          </w:p>
        </w:tc>
        <w:tc>
          <w:tcPr>
            <w:tcW w:w="800" w:type="dxa"/>
            <w:tcMar>
              <w:top w:w="20" w:type="dxa"/>
              <w:left w:w="20" w:type="dxa"/>
              <w:bottom w:w="20" w:type="dxa"/>
              <w:right w:w="20" w:type="dxa"/>
            </w:tcMar>
            <w:vAlign w:val="center"/>
            <w:hideMark/>
          </w:tcPr>
          <w:p w14:paraId="0F4C5D94"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FAEB973"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D0D63F1" w14:textId="77777777" w:rsidR="003F6327" w:rsidRPr="00480390" w:rsidRDefault="003F6327" w:rsidP="00303DC2">
            <w:pPr>
              <w:pStyle w:val="movimento2"/>
              <w:rPr>
                <w:color w:val="002060"/>
              </w:rPr>
            </w:pPr>
            <w:r w:rsidRPr="00480390">
              <w:rPr>
                <w:color w:val="002060"/>
              </w:rPr>
              <w:t> </w:t>
            </w:r>
          </w:p>
        </w:tc>
      </w:tr>
    </w:tbl>
    <w:p w14:paraId="203777EC" w14:textId="77777777" w:rsidR="003F6327" w:rsidRPr="00480390" w:rsidRDefault="003F6327" w:rsidP="003F6327">
      <w:pPr>
        <w:pStyle w:val="titolo30"/>
        <w:divId w:val="527259509"/>
        <w:rPr>
          <w:rFonts w:eastAsiaTheme="minorEastAsia"/>
          <w:color w:val="002060"/>
        </w:rPr>
      </w:pPr>
      <w:r w:rsidRPr="00480390">
        <w:rPr>
          <w:color w:val="002060"/>
        </w:rPr>
        <w:t xml:space="preserve">CALCIATORI ESPULSI </w:t>
      </w:r>
    </w:p>
    <w:p w14:paraId="0B004EFC" w14:textId="77777777" w:rsidR="003F6327" w:rsidRPr="00480390" w:rsidRDefault="003F6327" w:rsidP="003F6327">
      <w:pPr>
        <w:pStyle w:val="titolo20"/>
        <w:divId w:val="527259509"/>
        <w:rPr>
          <w:color w:val="002060"/>
        </w:rPr>
      </w:pPr>
      <w:r w:rsidRPr="0048039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66D41F3B" w14:textId="77777777" w:rsidTr="003F6327">
        <w:trPr>
          <w:divId w:val="527259509"/>
        </w:trPr>
        <w:tc>
          <w:tcPr>
            <w:tcW w:w="2200" w:type="dxa"/>
            <w:tcMar>
              <w:top w:w="20" w:type="dxa"/>
              <w:left w:w="20" w:type="dxa"/>
              <w:bottom w:w="20" w:type="dxa"/>
              <w:right w:w="20" w:type="dxa"/>
            </w:tcMar>
            <w:vAlign w:val="center"/>
            <w:hideMark/>
          </w:tcPr>
          <w:p w14:paraId="25E2E082" w14:textId="77777777" w:rsidR="003F6327" w:rsidRPr="00480390" w:rsidRDefault="003F6327" w:rsidP="00303DC2">
            <w:pPr>
              <w:pStyle w:val="movimento"/>
              <w:rPr>
                <w:color w:val="002060"/>
              </w:rPr>
            </w:pPr>
            <w:r w:rsidRPr="00480390">
              <w:rPr>
                <w:color w:val="002060"/>
              </w:rPr>
              <w:t>TITTARELLI ANDREA</w:t>
            </w:r>
          </w:p>
        </w:tc>
        <w:tc>
          <w:tcPr>
            <w:tcW w:w="2200" w:type="dxa"/>
            <w:tcMar>
              <w:top w:w="20" w:type="dxa"/>
              <w:left w:w="20" w:type="dxa"/>
              <w:bottom w:w="20" w:type="dxa"/>
              <w:right w:w="20" w:type="dxa"/>
            </w:tcMar>
            <w:vAlign w:val="center"/>
            <w:hideMark/>
          </w:tcPr>
          <w:p w14:paraId="0BCB8F3B" w14:textId="77777777" w:rsidR="003F6327" w:rsidRPr="00480390" w:rsidRDefault="003F6327" w:rsidP="00303DC2">
            <w:pPr>
              <w:pStyle w:val="movimento2"/>
              <w:rPr>
                <w:color w:val="002060"/>
              </w:rPr>
            </w:pPr>
            <w:r w:rsidRPr="00480390">
              <w:rPr>
                <w:color w:val="002060"/>
              </w:rPr>
              <w:t xml:space="preserve">(JESI CALCIO A 5) </w:t>
            </w:r>
          </w:p>
        </w:tc>
        <w:tc>
          <w:tcPr>
            <w:tcW w:w="800" w:type="dxa"/>
            <w:tcMar>
              <w:top w:w="20" w:type="dxa"/>
              <w:left w:w="20" w:type="dxa"/>
              <w:bottom w:w="20" w:type="dxa"/>
              <w:right w:w="20" w:type="dxa"/>
            </w:tcMar>
            <w:vAlign w:val="center"/>
            <w:hideMark/>
          </w:tcPr>
          <w:p w14:paraId="1B42802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13B616F"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E15D689" w14:textId="77777777" w:rsidR="003F6327" w:rsidRPr="00480390" w:rsidRDefault="003F6327" w:rsidP="00303DC2">
            <w:pPr>
              <w:pStyle w:val="movimento2"/>
              <w:rPr>
                <w:color w:val="002060"/>
              </w:rPr>
            </w:pPr>
            <w:r w:rsidRPr="00480390">
              <w:rPr>
                <w:color w:val="002060"/>
              </w:rPr>
              <w:t> </w:t>
            </w:r>
          </w:p>
        </w:tc>
      </w:tr>
    </w:tbl>
    <w:p w14:paraId="72BF15FD" w14:textId="77777777" w:rsidR="003F6327" w:rsidRPr="00480390" w:rsidRDefault="003F6327" w:rsidP="003F6327">
      <w:pPr>
        <w:pStyle w:val="titolo30"/>
        <w:divId w:val="527259509"/>
        <w:rPr>
          <w:rFonts w:eastAsiaTheme="minorEastAsia"/>
          <w:color w:val="002060"/>
        </w:rPr>
      </w:pPr>
      <w:r w:rsidRPr="00480390">
        <w:rPr>
          <w:color w:val="002060"/>
        </w:rPr>
        <w:t xml:space="preserve">CALCIATORI NON ESPULSI </w:t>
      </w:r>
    </w:p>
    <w:p w14:paraId="27BB78E8" w14:textId="77777777" w:rsidR="003F6327" w:rsidRPr="00480390" w:rsidRDefault="003F6327" w:rsidP="003F6327">
      <w:pPr>
        <w:pStyle w:val="titolo20"/>
        <w:divId w:val="527259509"/>
        <w:rPr>
          <w:color w:val="002060"/>
        </w:rPr>
      </w:pPr>
      <w:r w:rsidRPr="0048039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7B89C88B" w14:textId="77777777" w:rsidTr="003F6327">
        <w:trPr>
          <w:divId w:val="527259509"/>
        </w:trPr>
        <w:tc>
          <w:tcPr>
            <w:tcW w:w="2200" w:type="dxa"/>
            <w:tcMar>
              <w:top w:w="20" w:type="dxa"/>
              <w:left w:w="20" w:type="dxa"/>
              <w:bottom w:w="20" w:type="dxa"/>
              <w:right w:w="20" w:type="dxa"/>
            </w:tcMar>
            <w:vAlign w:val="center"/>
            <w:hideMark/>
          </w:tcPr>
          <w:p w14:paraId="5E1A28A2" w14:textId="77777777" w:rsidR="003F6327" w:rsidRPr="00480390" w:rsidRDefault="003F6327" w:rsidP="00303DC2">
            <w:pPr>
              <w:pStyle w:val="movimento"/>
              <w:rPr>
                <w:color w:val="002060"/>
              </w:rPr>
            </w:pPr>
            <w:r w:rsidRPr="00480390">
              <w:rPr>
                <w:color w:val="002060"/>
              </w:rPr>
              <w:t>BENIGNI FRANCESCO</w:t>
            </w:r>
          </w:p>
        </w:tc>
        <w:tc>
          <w:tcPr>
            <w:tcW w:w="2200" w:type="dxa"/>
            <w:tcMar>
              <w:top w:w="20" w:type="dxa"/>
              <w:left w:w="20" w:type="dxa"/>
              <w:bottom w:w="20" w:type="dxa"/>
              <w:right w:w="20" w:type="dxa"/>
            </w:tcMar>
            <w:vAlign w:val="center"/>
            <w:hideMark/>
          </w:tcPr>
          <w:p w14:paraId="2C95AC37" w14:textId="77777777" w:rsidR="003F6327" w:rsidRPr="00480390" w:rsidRDefault="003F6327" w:rsidP="00303DC2">
            <w:pPr>
              <w:pStyle w:val="movimento2"/>
              <w:rPr>
                <w:color w:val="002060"/>
              </w:rPr>
            </w:pPr>
            <w:r w:rsidRPr="00480390">
              <w:rPr>
                <w:color w:val="002060"/>
              </w:rPr>
              <w:t xml:space="preserve">(AUDAX 1970 </w:t>
            </w:r>
            <w:proofErr w:type="gramStart"/>
            <w:r w:rsidRPr="00480390">
              <w:rPr>
                <w:color w:val="002060"/>
              </w:rPr>
              <w:t>S.ANGELO</w:t>
            </w:r>
            <w:proofErr w:type="gramEnd"/>
            <w:r w:rsidRPr="00480390">
              <w:rPr>
                <w:color w:val="002060"/>
              </w:rPr>
              <w:t xml:space="preserve">) </w:t>
            </w:r>
          </w:p>
        </w:tc>
        <w:tc>
          <w:tcPr>
            <w:tcW w:w="800" w:type="dxa"/>
            <w:tcMar>
              <w:top w:w="20" w:type="dxa"/>
              <w:left w:w="20" w:type="dxa"/>
              <w:bottom w:w="20" w:type="dxa"/>
              <w:right w:w="20" w:type="dxa"/>
            </w:tcMar>
            <w:vAlign w:val="center"/>
            <w:hideMark/>
          </w:tcPr>
          <w:p w14:paraId="04FC79E6"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4DD1DB5" w14:textId="77777777" w:rsidR="003F6327" w:rsidRPr="00480390" w:rsidRDefault="003F6327" w:rsidP="00303DC2">
            <w:pPr>
              <w:pStyle w:val="movimento"/>
              <w:rPr>
                <w:color w:val="002060"/>
              </w:rPr>
            </w:pPr>
            <w:r w:rsidRPr="00480390">
              <w:rPr>
                <w:color w:val="002060"/>
              </w:rPr>
              <w:t>CARLETTI ANDREA</w:t>
            </w:r>
          </w:p>
        </w:tc>
        <w:tc>
          <w:tcPr>
            <w:tcW w:w="2200" w:type="dxa"/>
            <w:tcMar>
              <w:top w:w="20" w:type="dxa"/>
              <w:left w:w="20" w:type="dxa"/>
              <w:bottom w:w="20" w:type="dxa"/>
              <w:right w:w="20" w:type="dxa"/>
            </w:tcMar>
            <w:vAlign w:val="center"/>
            <w:hideMark/>
          </w:tcPr>
          <w:p w14:paraId="11C98897" w14:textId="77777777" w:rsidR="003F6327" w:rsidRPr="00480390" w:rsidRDefault="003F6327" w:rsidP="00303DC2">
            <w:pPr>
              <w:pStyle w:val="movimento2"/>
              <w:rPr>
                <w:color w:val="002060"/>
              </w:rPr>
            </w:pPr>
            <w:r w:rsidRPr="00480390">
              <w:rPr>
                <w:color w:val="002060"/>
              </w:rPr>
              <w:t xml:space="preserve">(AUDAX 1970 </w:t>
            </w:r>
            <w:proofErr w:type="gramStart"/>
            <w:r w:rsidRPr="00480390">
              <w:rPr>
                <w:color w:val="002060"/>
              </w:rPr>
              <w:t>S.ANGELO</w:t>
            </w:r>
            <w:proofErr w:type="gramEnd"/>
            <w:r w:rsidRPr="00480390">
              <w:rPr>
                <w:color w:val="002060"/>
              </w:rPr>
              <w:t xml:space="preserve">) </w:t>
            </w:r>
          </w:p>
        </w:tc>
      </w:tr>
      <w:tr w:rsidR="003F6327" w:rsidRPr="00480390" w14:paraId="2197FD4C" w14:textId="77777777" w:rsidTr="003F6327">
        <w:trPr>
          <w:divId w:val="527259509"/>
        </w:trPr>
        <w:tc>
          <w:tcPr>
            <w:tcW w:w="2200" w:type="dxa"/>
            <w:tcMar>
              <w:top w:w="20" w:type="dxa"/>
              <w:left w:w="20" w:type="dxa"/>
              <w:bottom w:w="20" w:type="dxa"/>
              <w:right w:w="20" w:type="dxa"/>
            </w:tcMar>
            <w:vAlign w:val="center"/>
            <w:hideMark/>
          </w:tcPr>
          <w:p w14:paraId="6FDF6578" w14:textId="77777777" w:rsidR="003F6327" w:rsidRPr="00480390" w:rsidRDefault="003F6327" w:rsidP="00303DC2">
            <w:pPr>
              <w:pStyle w:val="movimento"/>
              <w:rPr>
                <w:color w:val="002060"/>
              </w:rPr>
            </w:pPr>
            <w:r w:rsidRPr="00480390">
              <w:rPr>
                <w:color w:val="002060"/>
              </w:rPr>
              <w:t>OLIVI FEDERICO</w:t>
            </w:r>
          </w:p>
        </w:tc>
        <w:tc>
          <w:tcPr>
            <w:tcW w:w="2200" w:type="dxa"/>
            <w:tcMar>
              <w:top w:w="20" w:type="dxa"/>
              <w:left w:w="20" w:type="dxa"/>
              <w:bottom w:w="20" w:type="dxa"/>
              <w:right w:w="20" w:type="dxa"/>
            </w:tcMar>
            <w:vAlign w:val="center"/>
            <w:hideMark/>
          </w:tcPr>
          <w:p w14:paraId="684498DD" w14:textId="77777777" w:rsidR="003F6327" w:rsidRPr="00480390" w:rsidRDefault="003F6327" w:rsidP="00303DC2">
            <w:pPr>
              <w:pStyle w:val="movimento2"/>
              <w:rPr>
                <w:color w:val="002060"/>
              </w:rPr>
            </w:pPr>
            <w:r w:rsidRPr="00480390">
              <w:rPr>
                <w:color w:val="002060"/>
              </w:rPr>
              <w:t xml:space="preserve">(AUDAX 1970 </w:t>
            </w:r>
            <w:proofErr w:type="gramStart"/>
            <w:r w:rsidRPr="00480390">
              <w:rPr>
                <w:color w:val="002060"/>
              </w:rPr>
              <w:t>S.ANGELO</w:t>
            </w:r>
            <w:proofErr w:type="gramEnd"/>
            <w:r w:rsidRPr="00480390">
              <w:rPr>
                <w:color w:val="002060"/>
              </w:rPr>
              <w:t xml:space="preserve">) </w:t>
            </w:r>
          </w:p>
        </w:tc>
        <w:tc>
          <w:tcPr>
            <w:tcW w:w="800" w:type="dxa"/>
            <w:tcMar>
              <w:top w:w="20" w:type="dxa"/>
              <w:left w:w="20" w:type="dxa"/>
              <w:bottom w:w="20" w:type="dxa"/>
              <w:right w:w="20" w:type="dxa"/>
            </w:tcMar>
            <w:vAlign w:val="center"/>
            <w:hideMark/>
          </w:tcPr>
          <w:p w14:paraId="2AA94242"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A5FAE00" w14:textId="77777777" w:rsidR="003F6327" w:rsidRPr="00480390" w:rsidRDefault="003F6327" w:rsidP="00303DC2">
            <w:pPr>
              <w:pStyle w:val="movimento"/>
              <w:rPr>
                <w:color w:val="002060"/>
              </w:rPr>
            </w:pPr>
            <w:r w:rsidRPr="00480390">
              <w:rPr>
                <w:color w:val="002060"/>
              </w:rPr>
              <w:t>LO MUZIO ANTONIO</w:t>
            </w:r>
          </w:p>
        </w:tc>
        <w:tc>
          <w:tcPr>
            <w:tcW w:w="2200" w:type="dxa"/>
            <w:tcMar>
              <w:top w:w="20" w:type="dxa"/>
              <w:left w:w="20" w:type="dxa"/>
              <w:bottom w:w="20" w:type="dxa"/>
              <w:right w:w="20" w:type="dxa"/>
            </w:tcMar>
            <w:vAlign w:val="center"/>
            <w:hideMark/>
          </w:tcPr>
          <w:p w14:paraId="03A30F8B" w14:textId="77777777" w:rsidR="003F6327" w:rsidRPr="00480390" w:rsidRDefault="003F6327" w:rsidP="00303DC2">
            <w:pPr>
              <w:pStyle w:val="movimento2"/>
              <w:rPr>
                <w:color w:val="002060"/>
              </w:rPr>
            </w:pPr>
            <w:r w:rsidRPr="00480390">
              <w:rPr>
                <w:color w:val="002060"/>
              </w:rPr>
              <w:t xml:space="preserve">(CERRETO D ESI C5 A.S.D.) </w:t>
            </w:r>
          </w:p>
        </w:tc>
      </w:tr>
      <w:tr w:rsidR="003F6327" w:rsidRPr="00480390" w14:paraId="26751F5A" w14:textId="77777777" w:rsidTr="003F6327">
        <w:trPr>
          <w:divId w:val="527259509"/>
        </w:trPr>
        <w:tc>
          <w:tcPr>
            <w:tcW w:w="2200" w:type="dxa"/>
            <w:tcMar>
              <w:top w:w="20" w:type="dxa"/>
              <w:left w:w="20" w:type="dxa"/>
              <w:bottom w:w="20" w:type="dxa"/>
              <w:right w:w="20" w:type="dxa"/>
            </w:tcMar>
            <w:vAlign w:val="center"/>
            <w:hideMark/>
          </w:tcPr>
          <w:p w14:paraId="5EDD101E" w14:textId="77777777" w:rsidR="003F6327" w:rsidRPr="00480390" w:rsidRDefault="003F6327" w:rsidP="00303DC2">
            <w:pPr>
              <w:pStyle w:val="movimento"/>
              <w:rPr>
                <w:color w:val="002060"/>
              </w:rPr>
            </w:pPr>
            <w:r w:rsidRPr="00480390">
              <w:rPr>
                <w:color w:val="002060"/>
              </w:rPr>
              <w:t>CARLETTI GIACOMO</w:t>
            </w:r>
          </w:p>
        </w:tc>
        <w:tc>
          <w:tcPr>
            <w:tcW w:w="2200" w:type="dxa"/>
            <w:tcMar>
              <w:top w:w="20" w:type="dxa"/>
              <w:left w:w="20" w:type="dxa"/>
              <w:bottom w:w="20" w:type="dxa"/>
              <w:right w:w="20" w:type="dxa"/>
            </w:tcMar>
            <w:vAlign w:val="center"/>
            <w:hideMark/>
          </w:tcPr>
          <w:p w14:paraId="61C041FD" w14:textId="77777777" w:rsidR="003F6327" w:rsidRPr="00480390" w:rsidRDefault="003F6327" w:rsidP="00303DC2">
            <w:pPr>
              <w:pStyle w:val="movimento2"/>
              <w:rPr>
                <w:color w:val="002060"/>
              </w:rPr>
            </w:pPr>
            <w:r w:rsidRPr="00480390">
              <w:rPr>
                <w:color w:val="002060"/>
              </w:rPr>
              <w:t xml:space="preserve">(DINAMIS 1990) </w:t>
            </w:r>
          </w:p>
        </w:tc>
        <w:tc>
          <w:tcPr>
            <w:tcW w:w="800" w:type="dxa"/>
            <w:tcMar>
              <w:top w:w="20" w:type="dxa"/>
              <w:left w:w="20" w:type="dxa"/>
              <w:bottom w:w="20" w:type="dxa"/>
              <w:right w:w="20" w:type="dxa"/>
            </w:tcMar>
            <w:vAlign w:val="center"/>
            <w:hideMark/>
          </w:tcPr>
          <w:p w14:paraId="27B060C0"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347C776C" w14:textId="77777777" w:rsidR="003F6327" w:rsidRPr="00480390" w:rsidRDefault="003F6327" w:rsidP="00303DC2">
            <w:pPr>
              <w:pStyle w:val="movimento"/>
              <w:rPr>
                <w:color w:val="002060"/>
              </w:rPr>
            </w:pPr>
            <w:r w:rsidRPr="00480390">
              <w:rPr>
                <w:color w:val="002060"/>
              </w:rPr>
              <w:t>STORANI ALESSIO</w:t>
            </w:r>
          </w:p>
        </w:tc>
        <w:tc>
          <w:tcPr>
            <w:tcW w:w="2200" w:type="dxa"/>
            <w:tcMar>
              <w:top w:w="20" w:type="dxa"/>
              <w:left w:w="20" w:type="dxa"/>
              <w:bottom w:w="20" w:type="dxa"/>
              <w:right w:w="20" w:type="dxa"/>
            </w:tcMar>
            <w:vAlign w:val="center"/>
            <w:hideMark/>
          </w:tcPr>
          <w:p w14:paraId="25FE43A0" w14:textId="77777777" w:rsidR="003F6327" w:rsidRPr="00480390" w:rsidRDefault="003F6327" w:rsidP="00303DC2">
            <w:pPr>
              <w:pStyle w:val="movimento2"/>
              <w:rPr>
                <w:color w:val="002060"/>
              </w:rPr>
            </w:pPr>
            <w:r w:rsidRPr="00480390">
              <w:rPr>
                <w:color w:val="002060"/>
              </w:rPr>
              <w:t xml:space="preserve">(FUTSAL SANGIUSTESE A.R.L.) </w:t>
            </w:r>
          </w:p>
        </w:tc>
      </w:tr>
      <w:tr w:rsidR="003F6327" w:rsidRPr="00480390" w14:paraId="478832D5" w14:textId="77777777" w:rsidTr="003F6327">
        <w:trPr>
          <w:divId w:val="527259509"/>
        </w:trPr>
        <w:tc>
          <w:tcPr>
            <w:tcW w:w="2200" w:type="dxa"/>
            <w:tcMar>
              <w:top w:w="20" w:type="dxa"/>
              <w:left w:w="20" w:type="dxa"/>
              <w:bottom w:w="20" w:type="dxa"/>
              <w:right w:w="20" w:type="dxa"/>
            </w:tcMar>
            <w:vAlign w:val="center"/>
            <w:hideMark/>
          </w:tcPr>
          <w:p w14:paraId="76408B72" w14:textId="77777777" w:rsidR="003F6327" w:rsidRPr="00480390" w:rsidRDefault="003F6327" w:rsidP="00303DC2">
            <w:pPr>
              <w:pStyle w:val="movimento"/>
              <w:rPr>
                <w:color w:val="002060"/>
              </w:rPr>
            </w:pPr>
            <w:r w:rsidRPr="00480390">
              <w:rPr>
                <w:color w:val="002060"/>
              </w:rPr>
              <w:t>BUZZO MANUEL</w:t>
            </w:r>
          </w:p>
        </w:tc>
        <w:tc>
          <w:tcPr>
            <w:tcW w:w="2200" w:type="dxa"/>
            <w:tcMar>
              <w:top w:w="20" w:type="dxa"/>
              <w:left w:w="20" w:type="dxa"/>
              <w:bottom w:w="20" w:type="dxa"/>
              <w:right w:w="20" w:type="dxa"/>
            </w:tcMar>
            <w:vAlign w:val="center"/>
            <w:hideMark/>
          </w:tcPr>
          <w:p w14:paraId="253286C2" w14:textId="77777777" w:rsidR="003F6327" w:rsidRPr="00480390" w:rsidRDefault="003F6327" w:rsidP="00303DC2">
            <w:pPr>
              <w:pStyle w:val="movimento2"/>
              <w:rPr>
                <w:color w:val="002060"/>
              </w:rPr>
            </w:pPr>
            <w:r w:rsidRPr="00480390">
              <w:rPr>
                <w:color w:val="002060"/>
              </w:rPr>
              <w:t xml:space="preserve">(JESI CALCIO A 5) </w:t>
            </w:r>
          </w:p>
        </w:tc>
        <w:tc>
          <w:tcPr>
            <w:tcW w:w="800" w:type="dxa"/>
            <w:tcMar>
              <w:top w:w="20" w:type="dxa"/>
              <w:left w:w="20" w:type="dxa"/>
              <w:bottom w:w="20" w:type="dxa"/>
              <w:right w:w="20" w:type="dxa"/>
            </w:tcMar>
            <w:vAlign w:val="center"/>
            <w:hideMark/>
          </w:tcPr>
          <w:p w14:paraId="1E687B26"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9491CE6" w14:textId="77777777" w:rsidR="003F6327" w:rsidRPr="00480390" w:rsidRDefault="003F6327" w:rsidP="00303DC2">
            <w:pPr>
              <w:pStyle w:val="movimento"/>
              <w:rPr>
                <w:color w:val="002060"/>
              </w:rPr>
            </w:pPr>
            <w:r w:rsidRPr="00480390">
              <w:rPr>
                <w:color w:val="002060"/>
              </w:rPr>
              <w:t>GENANGELI FRANCESCO</w:t>
            </w:r>
          </w:p>
        </w:tc>
        <w:tc>
          <w:tcPr>
            <w:tcW w:w="2200" w:type="dxa"/>
            <w:tcMar>
              <w:top w:w="20" w:type="dxa"/>
              <w:left w:w="20" w:type="dxa"/>
              <w:bottom w:w="20" w:type="dxa"/>
              <w:right w:w="20" w:type="dxa"/>
            </w:tcMar>
            <w:vAlign w:val="center"/>
            <w:hideMark/>
          </w:tcPr>
          <w:p w14:paraId="74E670F4" w14:textId="77777777" w:rsidR="003F6327" w:rsidRPr="00480390" w:rsidRDefault="003F6327" w:rsidP="00303DC2">
            <w:pPr>
              <w:pStyle w:val="movimento2"/>
              <w:rPr>
                <w:color w:val="002060"/>
              </w:rPr>
            </w:pPr>
            <w:r w:rsidRPr="00480390">
              <w:rPr>
                <w:color w:val="002060"/>
              </w:rPr>
              <w:t xml:space="preserve">(JESI CALCIO A 5) </w:t>
            </w:r>
          </w:p>
        </w:tc>
      </w:tr>
    </w:tbl>
    <w:p w14:paraId="4F12E853" w14:textId="77777777" w:rsidR="003F6327" w:rsidRPr="00480390" w:rsidRDefault="003F6327" w:rsidP="003F6327">
      <w:pPr>
        <w:pStyle w:val="titolo10"/>
        <w:divId w:val="527259509"/>
        <w:rPr>
          <w:rFonts w:eastAsiaTheme="minorEastAsia"/>
          <w:color w:val="002060"/>
        </w:rPr>
      </w:pPr>
      <w:r w:rsidRPr="00480390">
        <w:rPr>
          <w:color w:val="002060"/>
        </w:rPr>
        <w:t xml:space="preserve">GARE DEL 10/11/2021 </w:t>
      </w:r>
    </w:p>
    <w:p w14:paraId="236794EA" w14:textId="77777777" w:rsidR="003F6327" w:rsidRPr="00480390" w:rsidRDefault="003F6327" w:rsidP="003F6327">
      <w:pPr>
        <w:pStyle w:val="titolo7a"/>
        <w:divId w:val="527259509"/>
        <w:rPr>
          <w:color w:val="002060"/>
        </w:rPr>
      </w:pPr>
      <w:r w:rsidRPr="00480390">
        <w:rPr>
          <w:color w:val="002060"/>
        </w:rPr>
        <w:t xml:space="preserve">PROVVEDIMENTI DISCIPLINARI </w:t>
      </w:r>
    </w:p>
    <w:p w14:paraId="57C8A9E7" w14:textId="77777777" w:rsidR="003F6327" w:rsidRPr="00480390" w:rsidRDefault="003F6327" w:rsidP="003F6327">
      <w:pPr>
        <w:pStyle w:val="titolo7b0"/>
        <w:divId w:val="527259509"/>
        <w:rPr>
          <w:color w:val="002060"/>
        </w:rPr>
      </w:pPr>
      <w:r w:rsidRPr="00480390">
        <w:rPr>
          <w:color w:val="002060"/>
        </w:rPr>
        <w:t xml:space="preserve">In base alle risultanze degli atti ufficiali sono state deliberate le seguenti sanzioni disciplinari. </w:t>
      </w:r>
    </w:p>
    <w:p w14:paraId="482AD50A" w14:textId="77777777" w:rsidR="003F6327" w:rsidRPr="00480390" w:rsidRDefault="003F6327" w:rsidP="003F6327">
      <w:pPr>
        <w:pStyle w:val="titolo30"/>
        <w:divId w:val="527259509"/>
        <w:rPr>
          <w:color w:val="002060"/>
        </w:rPr>
      </w:pPr>
      <w:r w:rsidRPr="00480390">
        <w:rPr>
          <w:color w:val="002060"/>
        </w:rPr>
        <w:t xml:space="preserve">DIRIGENTI </w:t>
      </w:r>
    </w:p>
    <w:p w14:paraId="2E3BBD78" w14:textId="77777777" w:rsidR="003F6327" w:rsidRPr="00480390" w:rsidRDefault="003F6327" w:rsidP="003F6327">
      <w:pPr>
        <w:pStyle w:val="titolo20"/>
        <w:divId w:val="527259509"/>
        <w:rPr>
          <w:color w:val="002060"/>
        </w:rPr>
      </w:pPr>
      <w:r w:rsidRPr="0048039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3F45943E" w14:textId="77777777" w:rsidTr="003F6327">
        <w:trPr>
          <w:divId w:val="527259509"/>
        </w:trPr>
        <w:tc>
          <w:tcPr>
            <w:tcW w:w="2200" w:type="dxa"/>
            <w:tcMar>
              <w:top w:w="20" w:type="dxa"/>
              <w:left w:w="20" w:type="dxa"/>
              <w:bottom w:w="20" w:type="dxa"/>
              <w:right w:w="20" w:type="dxa"/>
            </w:tcMar>
            <w:vAlign w:val="center"/>
            <w:hideMark/>
          </w:tcPr>
          <w:p w14:paraId="44E08075" w14:textId="77777777" w:rsidR="003F6327" w:rsidRPr="00480390" w:rsidRDefault="003F6327" w:rsidP="00303DC2">
            <w:pPr>
              <w:pStyle w:val="movimento"/>
              <w:rPr>
                <w:color w:val="002060"/>
              </w:rPr>
            </w:pPr>
            <w:r w:rsidRPr="00480390">
              <w:rPr>
                <w:color w:val="002060"/>
              </w:rPr>
              <w:t>CIUTI FABRIZIO</w:t>
            </w:r>
          </w:p>
        </w:tc>
        <w:tc>
          <w:tcPr>
            <w:tcW w:w="2200" w:type="dxa"/>
            <w:tcMar>
              <w:top w:w="20" w:type="dxa"/>
              <w:left w:w="20" w:type="dxa"/>
              <w:bottom w:w="20" w:type="dxa"/>
              <w:right w:w="20" w:type="dxa"/>
            </w:tcMar>
            <w:vAlign w:val="center"/>
            <w:hideMark/>
          </w:tcPr>
          <w:p w14:paraId="73ACD680" w14:textId="77777777" w:rsidR="003F6327" w:rsidRPr="00480390" w:rsidRDefault="003F6327" w:rsidP="00303DC2">
            <w:pPr>
              <w:pStyle w:val="movimento2"/>
              <w:rPr>
                <w:color w:val="002060"/>
              </w:rPr>
            </w:pPr>
            <w:r w:rsidRPr="00480390">
              <w:rPr>
                <w:color w:val="002060"/>
              </w:rPr>
              <w:t xml:space="preserve">(SANGIORGIO) </w:t>
            </w:r>
          </w:p>
        </w:tc>
        <w:tc>
          <w:tcPr>
            <w:tcW w:w="800" w:type="dxa"/>
            <w:tcMar>
              <w:top w:w="20" w:type="dxa"/>
              <w:left w:w="20" w:type="dxa"/>
              <w:bottom w:w="20" w:type="dxa"/>
              <w:right w:w="20" w:type="dxa"/>
            </w:tcMar>
            <w:vAlign w:val="center"/>
            <w:hideMark/>
          </w:tcPr>
          <w:p w14:paraId="48ADF013"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3DFE13E"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4ED0E748" w14:textId="77777777" w:rsidR="003F6327" w:rsidRPr="00480390" w:rsidRDefault="003F6327" w:rsidP="00303DC2">
            <w:pPr>
              <w:pStyle w:val="movimento2"/>
              <w:rPr>
                <w:color w:val="002060"/>
              </w:rPr>
            </w:pPr>
            <w:r w:rsidRPr="00480390">
              <w:rPr>
                <w:color w:val="002060"/>
              </w:rPr>
              <w:t> </w:t>
            </w:r>
          </w:p>
        </w:tc>
      </w:tr>
    </w:tbl>
    <w:p w14:paraId="6B54D541" w14:textId="77777777" w:rsidR="003F6327" w:rsidRPr="00480390" w:rsidRDefault="003F6327" w:rsidP="003F6327">
      <w:pPr>
        <w:pStyle w:val="titolo30"/>
        <w:divId w:val="527259509"/>
        <w:rPr>
          <w:rFonts w:eastAsiaTheme="minorEastAsia"/>
          <w:color w:val="002060"/>
        </w:rPr>
      </w:pPr>
      <w:r w:rsidRPr="00480390">
        <w:rPr>
          <w:color w:val="002060"/>
        </w:rPr>
        <w:t xml:space="preserve">ALLENATORI </w:t>
      </w:r>
    </w:p>
    <w:p w14:paraId="30860A70" w14:textId="77777777" w:rsidR="003F6327" w:rsidRPr="00480390" w:rsidRDefault="003F6327" w:rsidP="003F6327">
      <w:pPr>
        <w:pStyle w:val="titolo20"/>
        <w:divId w:val="527259509"/>
        <w:rPr>
          <w:color w:val="002060"/>
        </w:rPr>
      </w:pPr>
      <w:r w:rsidRPr="0048039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72E4F38C" w14:textId="77777777" w:rsidTr="003F6327">
        <w:trPr>
          <w:divId w:val="527259509"/>
        </w:trPr>
        <w:tc>
          <w:tcPr>
            <w:tcW w:w="2200" w:type="dxa"/>
            <w:tcMar>
              <w:top w:w="20" w:type="dxa"/>
              <w:left w:w="20" w:type="dxa"/>
              <w:bottom w:w="20" w:type="dxa"/>
              <w:right w:w="20" w:type="dxa"/>
            </w:tcMar>
            <w:vAlign w:val="center"/>
            <w:hideMark/>
          </w:tcPr>
          <w:p w14:paraId="214B2CDA" w14:textId="77777777" w:rsidR="003F6327" w:rsidRPr="00480390" w:rsidRDefault="003F6327" w:rsidP="00303DC2">
            <w:pPr>
              <w:pStyle w:val="movimento"/>
              <w:rPr>
                <w:color w:val="002060"/>
              </w:rPr>
            </w:pPr>
            <w:r w:rsidRPr="00480390">
              <w:rPr>
                <w:color w:val="002060"/>
              </w:rPr>
              <w:t>ORSINI DANILO</w:t>
            </w:r>
          </w:p>
        </w:tc>
        <w:tc>
          <w:tcPr>
            <w:tcW w:w="2200" w:type="dxa"/>
            <w:tcMar>
              <w:top w:w="20" w:type="dxa"/>
              <w:left w:w="20" w:type="dxa"/>
              <w:bottom w:w="20" w:type="dxa"/>
              <w:right w:w="20" w:type="dxa"/>
            </w:tcMar>
            <w:vAlign w:val="center"/>
            <w:hideMark/>
          </w:tcPr>
          <w:p w14:paraId="5C046995" w14:textId="77777777" w:rsidR="003F6327" w:rsidRPr="00480390" w:rsidRDefault="003F6327" w:rsidP="00303DC2">
            <w:pPr>
              <w:pStyle w:val="movimento2"/>
              <w:rPr>
                <w:color w:val="002060"/>
              </w:rPr>
            </w:pPr>
            <w:r w:rsidRPr="00480390">
              <w:rPr>
                <w:color w:val="002060"/>
              </w:rPr>
              <w:t xml:space="preserve">(REAL ANCARIA) </w:t>
            </w:r>
          </w:p>
        </w:tc>
        <w:tc>
          <w:tcPr>
            <w:tcW w:w="800" w:type="dxa"/>
            <w:tcMar>
              <w:top w:w="20" w:type="dxa"/>
              <w:left w:w="20" w:type="dxa"/>
              <w:bottom w:w="20" w:type="dxa"/>
              <w:right w:w="20" w:type="dxa"/>
            </w:tcMar>
            <w:vAlign w:val="center"/>
            <w:hideMark/>
          </w:tcPr>
          <w:p w14:paraId="3053506C"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7410A2B"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52FB94F" w14:textId="77777777" w:rsidR="003F6327" w:rsidRPr="00480390" w:rsidRDefault="003F6327" w:rsidP="00303DC2">
            <w:pPr>
              <w:pStyle w:val="movimento2"/>
              <w:rPr>
                <w:color w:val="002060"/>
              </w:rPr>
            </w:pPr>
            <w:r w:rsidRPr="00480390">
              <w:rPr>
                <w:color w:val="002060"/>
              </w:rPr>
              <w:t> </w:t>
            </w:r>
          </w:p>
        </w:tc>
      </w:tr>
    </w:tbl>
    <w:p w14:paraId="5460389F" w14:textId="77777777" w:rsidR="003F6327" w:rsidRPr="00480390" w:rsidRDefault="003F6327" w:rsidP="003F6327">
      <w:pPr>
        <w:pStyle w:val="titolo30"/>
        <w:divId w:val="527259509"/>
        <w:rPr>
          <w:rFonts w:eastAsiaTheme="minorEastAsia"/>
          <w:color w:val="002060"/>
        </w:rPr>
      </w:pPr>
      <w:r w:rsidRPr="00480390">
        <w:rPr>
          <w:color w:val="002060"/>
        </w:rPr>
        <w:t xml:space="preserve">CALCIATORI ESPULSI </w:t>
      </w:r>
    </w:p>
    <w:p w14:paraId="0A6901DC" w14:textId="77777777" w:rsidR="003F6327" w:rsidRPr="00480390" w:rsidRDefault="003F6327" w:rsidP="003F6327">
      <w:pPr>
        <w:pStyle w:val="titolo20"/>
        <w:divId w:val="527259509"/>
        <w:rPr>
          <w:color w:val="002060"/>
        </w:rPr>
      </w:pPr>
      <w:r w:rsidRPr="0048039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1EE27CC4" w14:textId="77777777" w:rsidTr="003F6327">
        <w:trPr>
          <w:divId w:val="527259509"/>
        </w:trPr>
        <w:tc>
          <w:tcPr>
            <w:tcW w:w="2200" w:type="dxa"/>
            <w:tcMar>
              <w:top w:w="20" w:type="dxa"/>
              <w:left w:w="20" w:type="dxa"/>
              <w:bottom w:w="20" w:type="dxa"/>
              <w:right w:w="20" w:type="dxa"/>
            </w:tcMar>
            <w:vAlign w:val="center"/>
            <w:hideMark/>
          </w:tcPr>
          <w:p w14:paraId="7978FD15" w14:textId="77777777" w:rsidR="003F6327" w:rsidRPr="00480390" w:rsidRDefault="003F6327" w:rsidP="00303DC2">
            <w:pPr>
              <w:pStyle w:val="movimento"/>
              <w:rPr>
                <w:color w:val="002060"/>
              </w:rPr>
            </w:pPr>
            <w:r w:rsidRPr="00480390">
              <w:rPr>
                <w:color w:val="002060"/>
              </w:rPr>
              <w:t>DI GIROLAMO LORENZO</w:t>
            </w:r>
          </w:p>
        </w:tc>
        <w:tc>
          <w:tcPr>
            <w:tcW w:w="2200" w:type="dxa"/>
            <w:tcMar>
              <w:top w:w="20" w:type="dxa"/>
              <w:left w:w="20" w:type="dxa"/>
              <w:bottom w:w="20" w:type="dxa"/>
              <w:right w:w="20" w:type="dxa"/>
            </w:tcMar>
            <w:vAlign w:val="center"/>
            <w:hideMark/>
          </w:tcPr>
          <w:p w14:paraId="3191F642" w14:textId="77777777" w:rsidR="003F6327" w:rsidRPr="00480390" w:rsidRDefault="003F6327" w:rsidP="00303DC2">
            <w:pPr>
              <w:pStyle w:val="movimento2"/>
              <w:rPr>
                <w:color w:val="002060"/>
              </w:rPr>
            </w:pPr>
            <w:r w:rsidRPr="00480390">
              <w:rPr>
                <w:color w:val="002060"/>
              </w:rPr>
              <w:t xml:space="preserve">(CSI STELLA A.S.D.) </w:t>
            </w:r>
          </w:p>
        </w:tc>
        <w:tc>
          <w:tcPr>
            <w:tcW w:w="800" w:type="dxa"/>
            <w:tcMar>
              <w:top w:w="20" w:type="dxa"/>
              <w:left w:w="20" w:type="dxa"/>
              <w:bottom w:w="20" w:type="dxa"/>
              <w:right w:w="20" w:type="dxa"/>
            </w:tcMar>
            <w:vAlign w:val="center"/>
            <w:hideMark/>
          </w:tcPr>
          <w:p w14:paraId="47A0FD8B"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062BA6D9"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3AC9525" w14:textId="77777777" w:rsidR="003F6327" w:rsidRPr="00480390" w:rsidRDefault="003F6327" w:rsidP="00303DC2">
            <w:pPr>
              <w:pStyle w:val="movimento2"/>
              <w:rPr>
                <w:color w:val="002060"/>
              </w:rPr>
            </w:pPr>
            <w:r w:rsidRPr="00480390">
              <w:rPr>
                <w:color w:val="002060"/>
              </w:rPr>
              <w:t> </w:t>
            </w:r>
          </w:p>
        </w:tc>
      </w:tr>
    </w:tbl>
    <w:p w14:paraId="71D93A40" w14:textId="77777777" w:rsidR="003F6327" w:rsidRPr="00480390" w:rsidRDefault="003F6327" w:rsidP="003F6327">
      <w:pPr>
        <w:pStyle w:val="titolo30"/>
        <w:divId w:val="527259509"/>
        <w:rPr>
          <w:rFonts w:eastAsiaTheme="minorEastAsia"/>
          <w:color w:val="002060"/>
        </w:rPr>
      </w:pPr>
      <w:r w:rsidRPr="00480390">
        <w:rPr>
          <w:color w:val="002060"/>
        </w:rPr>
        <w:t xml:space="preserve">CALCIATORI NON ESPULSI </w:t>
      </w:r>
    </w:p>
    <w:p w14:paraId="359C9B4B" w14:textId="77777777" w:rsidR="003F6327" w:rsidRPr="00480390" w:rsidRDefault="003F6327" w:rsidP="003F6327">
      <w:pPr>
        <w:pStyle w:val="titolo20"/>
        <w:divId w:val="527259509"/>
        <w:rPr>
          <w:color w:val="002060"/>
        </w:rPr>
      </w:pPr>
      <w:r w:rsidRPr="0048039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5D8C7D31" w14:textId="77777777" w:rsidTr="003F6327">
        <w:trPr>
          <w:divId w:val="527259509"/>
        </w:trPr>
        <w:tc>
          <w:tcPr>
            <w:tcW w:w="2200" w:type="dxa"/>
            <w:tcMar>
              <w:top w:w="20" w:type="dxa"/>
              <w:left w:w="20" w:type="dxa"/>
              <w:bottom w:w="20" w:type="dxa"/>
              <w:right w:w="20" w:type="dxa"/>
            </w:tcMar>
            <w:vAlign w:val="center"/>
            <w:hideMark/>
          </w:tcPr>
          <w:p w14:paraId="53FE5167" w14:textId="77777777" w:rsidR="003F6327" w:rsidRPr="00480390" w:rsidRDefault="003F6327" w:rsidP="00303DC2">
            <w:pPr>
              <w:pStyle w:val="movimento"/>
              <w:rPr>
                <w:color w:val="002060"/>
              </w:rPr>
            </w:pPr>
            <w:r w:rsidRPr="00480390">
              <w:rPr>
                <w:color w:val="002060"/>
              </w:rPr>
              <w:t>FUSCO ANDREA</w:t>
            </w:r>
          </w:p>
        </w:tc>
        <w:tc>
          <w:tcPr>
            <w:tcW w:w="2200" w:type="dxa"/>
            <w:tcMar>
              <w:top w:w="20" w:type="dxa"/>
              <w:left w:w="20" w:type="dxa"/>
              <w:bottom w:w="20" w:type="dxa"/>
              <w:right w:w="20" w:type="dxa"/>
            </w:tcMar>
            <w:vAlign w:val="center"/>
            <w:hideMark/>
          </w:tcPr>
          <w:p w14:paraId="5E85CF5B" w14:textId="77777777" w:rsidR="003F6327" w:rsidRPr="00480390" w:rsidRDefault="003F6327" w:rsidP="00303DC2">
            <w:pPr>
              <w:pStyle w:val="movimento2"/>
              <w:rPr>
                <w:color w:val="002060"/>
              </w:rPr>
            </w:pPr>
            <w:r w:rsidRPr="00480390">
              <w:rPr>
                <w:color w:val="002060"/>
              </w:rPr>
              <w:t xml:space="preserve">(CSI STELLA A.S.D.) </w:t>
            </w:r>
          </w:p>
        </w:tc>
        <w:tc>
          <w:tcPr>
            <w:tcW w:w="800" w:type="dxa"/>
            <w:tcMar>
              <w:top w:w="20" w:type="dxa"/>
              <w:left w:w="20" w:type="dxa"/>
              <w:bottom w:w="20" w:type="dxa"/>
              <w:right w:w="20" w:type="dxa"/>
            </w:tcMar>
            <w:vAlign w:val="center"/>
            <w:hideMark/>
          </w:tcPr>
          <w:p w14:paraId="4E70C853"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57C1F211" w14:textId="77777777" w:rsidR="003F6327" w:rsidRPr="00480390" w:rsidRDefault="003F6327" w:rsidP="00303DC2">
            <w:pPr>
              <w:pStyle w:val="movimento"/>
              <w:rPr>
                <w:color w:val="002060"/>
              </w:rPr>
            </w:pPr>
            <w:r w:rsidRPr="00480390">
              <w:rPr>
                <w:color w:val="002060"/>
              </w:rPr>
              <w:t>STARACE CHRISTIAN</w:t>
            </w:r>
          </w:p>
        </w:tc>
        <w:tc>
          <w:tcPr>
            <w:tcW w:w="2200" w:type="dxa"/>
            <w:tcMar>
              <w:top w:w="20" w:type="dxa"/>
              <w:left w:w="20" w:type="dxa"/>
              <w:bottom w:w="20" w:type="dxa"/>
              <w:right w:w="20" w:type="dxa"/>
            </w:tcMar>
            <w:vAlign w:val="center"/>
            <w:hideMark/>
          </w:tcPr>
          <w:p w14:paraId="46704ED1" w14:textId="77777777" w:rsidR="003F6327" w:rsidRPr="00480390" w:rsidRDefault="003F6327" w:rsidP="00303DC2">
            <w:pPr>
              <w:pStyle w:val="movimento2"/>
              <w:rPr>
                <w:color w:val="002060"/>
              </w:rPr>
            </w:pPr>
            <w:r w:rsidRPr="00480390">
              <w:rPr>
                <w:color w:val="002060"/>
              </w:rPr>
              <w:t xml:space="preserve">(CSI STELLA A.S.D.) </w:t>
            </w:r>
          </w:p>
        </w:tc>
      </w:tr>
      <w:tr w:rsidR="003F6327" w:rsidRPr="00480390" w14:paraId="3EDD2B0A" w14:textId="77777777" w:rsidTr="003F6327">
        <w:trPr>
          <w:divId w:val="527259509"/>
        </w:trPr>
        <w:tc>
          <w:tcPr>
            <w:tcW w:w="2200" w:type="dxa"/>
            <w:tcMar>
              <w:top w:w="20" w:type="dxa"/>
              <w:left w:w="20" w:type="dxa"/>
              <w:bottom w:w="20" w:type="dxa"/>
              <w:right w:w="20" w:type="dxa"/>
            </w:tcMar>
            <w:vAlign w:val="center"/>
            <w:hideMark/>
          </w:tcPr>
          <w:p w14:paraId="71ABB5C3" w14:textId="77777777" w:rsidR="003F6327" w:rsidRPr="00480390" w:rsidRDefault="003F6327" w:rsidP="00303DC2">
            <w:pPr>
              <w:pStyle w:val="movimento"/>
              <w:rPr>
                <w:color w:val="002060"/>
              </w:rPr>
            </w:pPr>
            <w:r w:rsidRPr="00480390">
              <w:rPr>
                <w:color w:val="002060"/>
              </w:rPr>
              <w:t>PENNACCHIETTI ANDREA</w:t>
            </w:r>
          </w:p>
        </w:tc>
        <w:tc>
          <w:tcPr>
            <w:tcW w:w="2200" w:type="dxa"/>
            <w:tcMar>
              <w:top w:w="20" w:type="dxa"/>
              <w:left w:w="20" w:type="dxa"/>
              <w:bottom w:w="20" w:type="dxa"/>
              <w:right w:w="20" w:type="dxa"/>
            </w:tcMar>
            <w:vAlign w:val="center"/>
            <w:hideMark/>
          </w:tcPr>
          <w:p w14:paraId="6368E86F" w14:textId="77777777" w:rsidR="003F6327" w:rsidRPr="00480390" w:rsidRDefault="003F6327" w:rsidP="00303DC2">
            <w:pPr>
              <w:pStyle w:val="movimento2"/>
              <w:rPr>
                <w:color w:val="002060"/>
              </w:rPr>
            </w:pPr>
            <w:r w:rsidRPr="00480390">
              <w:rPr>
                <w:color w:val="002060"/>
              </w:rPr>
              <w:t xml:space="preserve">(FUTSAL PRANDONE) </w:t>
            </w:r>
          </w:p>
        </w:tc>
        <w:tc>
          <w:tcPr>
            <w:tcW w:w="800" w:type="dxa"/>
            <w:tcMar>
              <w:top w:w="20" w:type="dxa"/>
              <w:left w:w="20" w:type="dxa"/>
              <w:bottom w:w="20" w:type="dxa"/>
              <w:right w:w="20" w:type="dxa"/>
            </w:tcMar>
            <w:vAlign w:val="center"/>
            <w:hideMark/>
          </w:tcPr>
          <w:p w14:paraId="4AA9C80F"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6E6CCA34" w14:textId="77777777" w:rsidR="003F6327" w:rsidRPr="00480390" w:rsidRDefault="003F6327" w:rsidP="00303DC2">
            <w:pPr>
              <w:pStyle w:val="movimento"/>
              <w:rPr>
                <w:color w:val="002060"/>
              </w:rPr>
            </w:pPr>
            <w:r w:rsidRPr="00480390">
              <w:rPr>
                <w:color w:val="002060"/>
              </w:rPr>
              <w:t>GABBANELLI MARCO</w:t>
            </w:r>
          </w:p>
        </w:tc>
        <w:tc>
          <w:tcPr>
            <w:tcW w:w="2200" w:type="dxa"/>
            <w:tcMar>
              <w:top w:w="20" w:type="dxa"/>
              <w:left w:w="20" w:type="dxa"/>
              <w:bottom w:w="20" w:type="dxa"/>
              <w:right w:w="20" w:type="dxa"/>
            </w:tcMar>
            <w:vAlign w:val="center"/>
            <w:hideMark/>
          </w:tcPr>
          <w:p w14:paraId="5E96162A" w14:textId="77777777" w:rsidR="003F6327" w:rsidRPr="00480390" w:rsidRDefault="003F6327" w:rsidP="00303DC2">
            <w:pPr>
              <w:pStyle w:val="movimento2"/>
              <w:rPr>
                <w:color w:val="002060"/>
              </w:rPr>
            </w:pPr>
            <w:r w:rsidRPr="00480390">
              <w:rPr>
                <w:color w:val="002060"/>
              </w:rPr>
              <w:t xml:space="preserve">(MONTELUPONE CALCIO A 5) </w:t>
            </w:r>
          </w:p>
        </w:tc>
      </w:tr>
      <w:tr w:rsidR="003F6327" w:rsidRPr="00480390" w14:paraId="1A845610" w14:textId="77777777" w:rsidTr="003F6327">
        <w:trPr>
          <w:divId w:val="527259509"/>
        </w:trPr>
        <w:tc>
          <w:tcPr>
            <w:tcW w:w="2200" w:type="dxa"/>
            <w:tcMar>
              <w:top w:w="20" w:type="dxa"/>
              <w:left w:w="20" w:type="dxa"/>
              <w:bottom w:w="20" w:type="dxa"/>
              <w:right w:w="20" w:type="dxa"/>
            </w:tcMar>
            <w:vAlign w:val="center"/>
            <w:hideMark/>
          </w:tcPr>
          <w:p w14:paraId="45C8FA0C" w14:textId="77777777" w:rsidR="003F6327" w:rsidRPr="00480390" w:rsidRDefault="003F6327" w:rsidP="00303DC2">
            <w:pPr>
              <w:pStyle w:val="movimento"/>
              <w:rPr>
                <w:color w:val="002060"/>
              </w:rPr>
            </w:pPr>
            <w:r w:rsidRPr="00480390">
              <w:rPr>
                <w:color w:val="002060"/>
              </w:rPr>
              <w:t>BELABID AHMED</w:t>
            </w:r>
          </w:p>
        </w:tc>
        <w:tc>
          <w:tcPr>
            <w:tcW w:w="2200" w:type="dxa"/>
            <w:tcMar>
              <w:top w:w="20" w:type="dxa"/>
              <w:left w:w="20" w:type="dxa"/>
              <w:bottom w:w="20" w:type="dxa"/>
              <w:right w:w="20" w:type="dxa"/>
            </w:tcMar>
            <w:vAlign w:val="center"/>
            <w:hideMark/>
          </w:tcPr>
          <w:p w14:paraId="4A2D68EA" w14:textId="77777777" w:rsidR="003F6327" w:rsidRPr="00480390" w:rsidRDefault="003F6327" w:rsidP="00303DC2">
            <w:pPr>
              <w:pStyle w:val="movimento2"/>
              <w:rPr>
                <w:color w:val="002060"/>
              </w:rPr>
            </w:pPr>
            <w:r w:rsidRPr="00480390">
              <w:rPr>
                <w:color w:val="002060"/>
              </w:rPr>
              <w:t xml:space="preserve">(REAL ANCARIA) </w:t>
            </w:r>
          </w:p>
        </w:tc>
        <w:tc>
          <w:tcPr>
            <w:tcW w:w="800" w:type="dxa"/>
            <w:tcMar>
              <w:top w:w="20" w:type="dxa"/>
              <w:left w:w="20" w:type="dxa"/>
              <w:bottom w:w="20" w:type="dxa"/>
              <w:right w:w="20" w:type="dxa"/>
            </w:tcMar>
            <w:vAlign w:val="center"/>
            <w:hideMark/>
          </w:tcPr>
          <w:p w14:paraId="4B1EA895"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72363238"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431833C" w14:textId="77777777" w:rsidR="003F6327" w:rsidRPr="00480390" w:rsidRDefault="003F6327" w:rsidP="00303DC2">
            <w:pPr>
              <w:pStyle w:val="movimento2"/>
              <w:rPr>
                <w:color w:val="002060"/>
              </w:rPr>
            </w:pPr>
            <w:r w:rsidRPr="00480390">
              <w:rPr>
                <w:color w:val="002060"/>
              </w:rPr>
              <w:t> </w:t>
            </w:r>
          </w:p>
        </w:tc>
      </w:tr>
    </w:tbl>
    <w:p w14:paraId="61E65F4E" w14:textId="77777777" w:rsidR="003F6327" w:rsidRDefault="003F6327" w:rsidP="003F6327">
      <w:pPr>
        <w:pStyle w:val="breakline"/>
        <w:divId w:val="527259509"/>
        <w:rPr>
          <w:color w:val="002060"/>
        </w:rPr>
      </w:pPr>
    </w:p>
    <w:p w14:paraId="5DE315B7" w14:textId="77777777" w:rsidR="003F6327" w:rsidRPr="00A070F8" w:rsidRDefault="003F6327" w:rsidP="003F632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6BC4FA46" w14:textId="77777777" w:rsidR="003F6327" w:rsidRPr="00A070F8" w:rsidRDefault="003F6327" w:rsidP="003F632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7EC245BD" w14:textId="77777777" w:rsidR="003F6327" w:rsidRDefault="003F6327" w:rsidP="003F6327">
      <w:pPr>
        <w:pStyle w:val="breakline"/>
        <w:divId w:val="527259509"/>
        <w:rPr>
          <w:color w:val="002060"/>
        </w:rPr>
      </w:pPr>
    </w:p>
    <w:p w14:paraId="7DFA5CAA" w14:textId="77777777" w:rsidR="003F6327" w:rsidRPr="00480390" w:rsidRDefault="003F6327" w:rsidP="003F6327">
      <w:pPr>
        <w:pStyle w:val="titoloprinc0"/>
        <w:divId w:val="527259509"/>
        <w:rPr>
          <w:color w:val="002060"/>
        </w:rPr>
      </w:pPr>
      <w:r w:rsidRPr="00480390">
        <w:rPr>
          <w:color w:val="002060"/>
        </w:rPr>
        <w:t>PROGRAMMA GARE</w:t>
      </w:r>
    </w:p>
    <w:p w14:paraId="08C1F373" w14:textId="77777777" w:rsidR="003F6327" w:rsidRDefault="003F6327" w:rsidP="003F6327">
      <w:pPr>
        <w:pStyle w:val="breakline"/>
        <w:divId w:val="527259509"/>
        <w:rPr>
          <w:color w:val="002060"/>
        </w:rPr>
      </w:pPr>
    </w:p>
    <w:p w14:paraId="13A548D7" w14:textId="77777777" w:rsidR="003F6327" w:rsidRPr="00C11E06" w:rsidRDefault="003F6327" w:rsidP="003F6327">
      <w:pPr>
        <w:pStyle w:val="sottotitolocampionato10"/>
        <w:divId w:val="527259509"/>
        <w:rPr>
          <w:color w:val="002060"/>
        </w:rPr>
      </w:pPr>
      <w:r w:rsidRPr="00C11E06">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4"/>
        <w:gridCol w:w="385"/>
        <w:gridCol w:w="898"/>
        <w:gridCol w:w="1198"/>
        <w:gridCol w:w="1560"/>
        <w:gridCol w:w="1548"/>
      </w:tblGrid>
      <w:tr w:rsidR="003F6327" w:rsidRPr="00C11E06" w14:paraId="0450592B"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80D36"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FB7CB"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AC528"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A6447"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5BBFA"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94AE7"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B34AB"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5129F913"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798052" w14:textId="77777777" w:rsidR="003F6327" w:rsidRPr="00C11E06" w:rsidRDefault="003F6327" w:rsidP="00303DC2">
            <w:pPr>
              <w:pStyle w:val="rowtabella0"/>
              <w:rPr>
                <w:color w:val="002060"/>
              </w:rPr>
            </w:pPr>
            <w:r w:rsidRPr="00C11E06">
              <w:rPr>
                <w:color w:val="002060"/>
              </w:rPr>
              <w:t xml:space="preserve">AUDAX 1970 </w:t>
            </w:r>
            <w:proofErr w:type="gramStart"/>
            <w:r w:rsidRPr="00C11E06">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3C7805" w14:textId="77777777" w:rsidR="003F6327" w:rsidRPr="00C11E06" w:rsidRDefault="003F6327" w:rsidP="00303DC2">
            <w:pPr>
              <w:pStyle w:val="rowtabella0"/>
              <w:rPr>
                <w:color w:val="002060"/>
              </w:rPr>
            </w:pPr>
            <w:r w:rsidRPr="00C11E06">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D5346D" w14:textId="77777777" w:rsidR="003F6327" w:rsidRPr="00C11E06" w:rsidRDefault="003F6327" w:rsidP="00303DC2">
            <w:pPr>
              <w:pStyle w:val="rowtabella0"/>
              <w:jc w:val="center"/>
              <w:rPr>
                <w:color w:val="002060"/>
              </w:rPr>
            </w:pPr>
            <w:r w:rsidRPr="00C11E0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4926EC" w14:textId="77777777" w:rsidR="003F6327" w:rsidRPr="00C11E06" w:rsidRDefault="003F6327" w:rsidP="00303DC2">
            <w:pPr>
              <w:pStyle w:val="rowtabella0"/>
              <w:rPr>
                <w:color w:val="002060"/>
              </w:rPr>
            </w:pPr>
            <w:r w:rsidRPr="00C11E06">
              <w:rPr>
                <w:color w:val="002060"/>
              </w:rPr>
              <w:t>22/11/2021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66DFBD" w14:textId="77777777" w:rsidR="003F6327" w:rsidRPr="00C11E06" w:rsidRDefault="003F6327" w:rsidP="00303DC2">
            <w:pPr>
              <w:pStyle w:val="rowtabella0"/>
              <w:rPr>
                <w:color w:val="002060"/>
              </w:rPr>
            </w:pPr>
            <w:r w:rsidRPr="00C11E06">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A20B61" w14:textId="77777777" w:rsidR="003F6327" w:rsidRPr="00C11E06" w:rsidRDefault="003F6327" w:rsidP="00303DC2">
            <w:pPr>
              <w:pStyle w:val="rowtabella0"/>
              <w:rPr>
                <w:color w:val="002060"/>
              </w:rPr>
            </w:pPr>
            <w:r w:rsidRPr="00C11E0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9B9182" w14:textId="77777777" w:rsidR="003F6327" w:rsidRPr="00C11E06" w:rsidRDefault="003F6327" w:rsidP="00303DC2">
            <w:pPr>
              <w:pStyle w:val="rowtabella0"/>
              <w:rPr>
                <w:color w:val="002060"/>
              </w:rPr>
            </w:pPr>
            <w:r w:rsidRPr="00C11E06">
              <w:rPr>
                <w:color w:val="002060"/>
              </w:rPr>
              <w:t>VIA CAPANNA SNC</w:t>
            </w:r>
          </w:p>
        </w:tc>
      </w:tr>
      <w:tr w:rsidR="003F6327" w:rsidRPr="00C11E06" w14:paraId="4691B160"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45275E" w14:textId="77777777" w:rsidR="003F6327" w:rsidRPr="00C11E06" w:rsidRDefault="003F6327" w:rsidP="00303DC2">
            <w:pPr>
              <w:pStyle w:val="rowtabella0"/>
              <w:rPr>
                <w:color w:val="002060"/>
              </w:rPr>
            </w:pPr>
            <w:r w:rsidRPr="00C11E06">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041658" w14:textId="77777777" w:rsidR="003F6327" w:rsidRPr="00C11E06" w:rsidRDefault="003F6327" w:rsidP="00303DC2">
            <w:pPr>
              <w:pStyle w:val="rowtabella0"/>
              <w:rPr>
                <w:color w:val="002060"/>
              </w:rPr>
            </w:pPr>
            <w:r w:rsidRPr="00C11E06">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D9F59A"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AFE14D" w14:textId="77777777" w:rsidR="003F6327" w:rsidRPr="00C11E06" w:rsidRDefault="003F6327" w:rsidP="00303DC2">
            <w:pPr>
              <w:pStyle w:val="rowtabella0"/>
              <w:rPr>
                <w:color w:val="002060"/>
              </w:rPr>
            </w:pPr>
            <w:r w:rsidRPr="00C11E06">
              <w:rPr>
                <w:color w:val="002060"/>
              </w:rPr>
              <w:t>22/11/2021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62FDF9" w14:textId="77777777" w:rsidR="003F6327" w:rsidRPr="00C11E06" w:rsidRDefault="003F6327" w:rsidP="00303DC2">
            <w:pPr>
              <w:pStyle w:val="rowtabella0"/>
              <w:rPr>
                <w:color w:val="002060"/>
              </w:rPr>
            </w:pPr>
            <w:r w:rsidRPr="00C11E06">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B5F95F" w14:textId="77777777" w:rsidR="003F6327" w:rsidRPr="00C11E06" w:rsidRDefault="003F6327" w:rsidP="00303DC2">
            <w:pPr>
              <w:pStyle w:val="rowtabella0"/>
              <w:rPr>
                <w:color w:val="002060"/>
              </w:rPr>
            </w:pPr>
            <w:r w:rsidRPr="00C11E06">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2C8908" w14:textId="77777777" w:rsidR="003F6327" w:rsidRPr="00C11E06" w:rsidRDefault="003F6327" w:rsidP="00303DC2">
            <w:pPr>
              <w:pStyle w:val="rowtabella0"/>
              <w:rPr>
                <w:color w:val="002060"/>
              </w:rPr>
            </w:pPr>
            <w:r w:rsidRPr="00C11E06">
              <w:rPr>
                <w:color w:val="002060"/>
              </w:rPr>
              <w:t>VIA FALCONARA</w:t>
            </w:r>
          </w:p>
        </w:tc>
      </w:tr>
      <w:tr w:rsidR="003F6327" w:rsidRPr="00C11E06" w14:paraId="485C0CE2"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4E95ED" w14:textId="77777777" w:rsidR="003F6327" w:rsidRPr="00C11E06" w:rsidRDefault="003F6327" w:rsidP="00303DC2">
            <w:pPr>
              <w:pStyle w:val="rowtabella0"/>
              <w:rPr>
                <w:color w:val="002060"/>
              </w:rPr>
            </w:pPr>
            <w:r w:rsidRPr="00C11E06">
              <w:rPr>
                <w:color w:val="002060"/>
              </w:rPr>
              <w:lastRenderedPageBreak/>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DA8E13" w14:textId="77777777" w:rsidR="003F6327" w:rsidRPr="00C11E06" w:rsidRDefault="003F6327" w:rsidP="00303DC2">
            <w:pPr>
              <w:pStyle w:val="rowtabella0"/>
              <w:rPr>
                <w:color w:val="002060"/>
              </w:rPr>
            </w:pPr>
            <w:r w:rsidRPr="00C11E06">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8934BC"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B8F53A" w14:textId="77777777" w:rsidR="003F6327" w:rsidRPr="00C11E06" w:rsidRDefault="003F6327" w:rsidP="00303DC2">
            <w:pPr>
              <w:pStyle w:val="rowtabella0"/>
              <w:rPr>
                <w:color w:val="002060"/>
              </w:rPr>
            </w:pPr>
            <w:r w:rsidRPr="00C11E06">
              <w:rPr>
                <w:color w:val="002060"/>
              </w:rPr>
              <w:t>22/11/2021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A47F40" w14:textId="77777777" w:rsidR="003F6327" w:rsidRPr="00C11E06" w:rsidRDefault="003F6327" w:rsidP="00303DC2">
            <w:pPr>
              <w:pStyle w:val="rowtabella0"/>
              <w:rPr>
                <w:color w:val="002060"/>
              </w:rPr>
            </w:pPr>
            <w:r w:rsidRPr="00C11E06">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B2712D" w14:textId="77777777" w:rsidR="003F6327" w:rsidRPr="00C11E06" w:rsidRDefault="003F6327" w:rsidP="00303DC2">
            <w:pPr>
              <w:pStyle w:val="rowtabella0"/>
              <w:rPr>
                <w:color w:val="002060"/>
              </w:rPr>
            </w:pPr>
            <w:r w:rsidRPr="00C11E06">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AC844A" w14:textId="77777777" w:rsidR="003F6327" w:rsidRPr="00C11E06" w:rsidRDefault="003F6327" w:rsidP="00303DC2">
            <w:pPr>
              <w:pStyle w:val="rowtabella0"/>
              <w:rPr>
                <w:color w:val="002060"/>
              </w:rPr>
            </w:pPr>
            <w:r w:rsidRPr="00C11E06">
              <w:rPr>
                <w:color w:val="002060"/>
              </w:rPr>
              <w:t>VIA ALESSANDRO MANZONI</w:t>
            </w:r>
          </w:p>
        </w:tc>
      </w:tr>
      <w:tr w:rsidR="003F6327" w:rsidRPr="00C11E06" w14:paraId="31B38555"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6719A3" w14:textId="77777777" w:rsidR="003F6327" w:rsidRPr="00C11E06" w:rsidRDefault="003F6327" w:rsidP="00303DC2">
            <w:pPr>
              <w:pStyle w:val="rowtabella0"/>
              <w:rPr>
                <w:color w:val="002060"/>
              </w:rPr>
            </w:pPr>
            <w:r w:rsidRPr="00C11E06">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4F4C65" w14:textId="77777777" w:rsidR="003F6327" w:rsidRPr="00C11E06" w:rsidRDefault="003F6327" w:rsidP="00303DC2">
            <w:pPr>
              <w:pStyle w:val="rowtabella0"/>
              <w:rPr>
                <w:color w:val="002060"/>
              </w:rPr>
            </w:pPr>
            <w:r w:rsidRPr="00C11E06">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3291CA"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0FB6B7" w14:textId="77777777" w:rsidR="003F6327" w:rsidRPr="00C11E06" w:rsidRDefault="003F6327" w:rsidP="00303DC2">
            <w:pPr>
              <w:pStyle w:val="rowtabella0"/>
              <w:rPr>
                <w:color w:val="002060"/>
              </w:rPr>
            </w:pPr>
            <w:r w:rsidRPr="00C11E06">
              <w:rPr>
                <w:color w:val="002060"/>
              </w:rPr>
              <w:t>22/11/2021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E17D7E" w14:textId="77777777" w:rsidR="003F6327" w:rsidRPr="00C11E06" w:rsidRDefault="003F6327" w:rsidP="00303DC2">
            <w:pPr>
              <w:pStyle w:val="rowtabella0"/>
              <w:rPr>
                <w:color w:val="002060"/>
              </w:rPr>
            </w:pPr>
            <w:r w:rsidRPr="00C11E06">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984402" w14:textId="77777777" w:rsidR="003F6327" w:rsidRPr="00C11E06" w:rsidRDefault="003F6327" w:rsidP="00303DC2">
            <w:pPr>
              <w:pStyle w:val="rowtabella0"/>
              <w:rPr>
                <w:color w:val="002060"/>
              </w:rPr>
            </w:pPr>
            <w:r w:rsidRPr="00C11E06">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75D685" w14:textId="77777777" w:rsidR="003F6327" w:rsidRPr="00C11E06" w:rsidRDefault="003F6327" w:rsidP="00303DC2">
            <w:pPr>
              <w:pStyle w:val="rowtabella0"/>
              <w:rPr>
                <w:color w:val="002060"/>
              </w:rPr>
            </w:pPr>
            <w:r w:rsidRPr="00C11E06">
              <w:rPr>
                <w:color w:val="002060"/>
              </w:rPr>
              <w:t>VIA GEMME, 13</w:t>
            </w:r>
          </w:p>
        </w:tc>
      </w:tr>
      <w:tr w:rsidR="003F6327" w:rsidRPr="00C11E06" w14:paraId="1913C38C"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0EDFA0" w14:textId="77777777" w:rsidR="003F6327" w:rsidRPr="00C11E06" w:rsidRDefault="003F6327" w:rsidP="00303DC2">
            <w:pPr>
              <w:pStyle w:val="rowtabella0"/>
              <w:rPr>
                <w:color w:val="002060"/>
              </w:rPr>
            </w:pPr>
            <w:r w:rsidRPr="00C11E06">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A5DD7D" w14:textId="77777777" w:rsidR="003F6327" w:rsidRPr="00C11E06" w:rsidRDefault="003F6327" w:rsidP="00303DC2">
            <w:pPr>
              <w:pStyle w:val="rowtabella0"/>
              <w:rPr>
                <w:color w:val="002060"/>
              </w:rPr>
            </w:pPr>
            <w:r w:rsidRPr="00C11E06">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2EA826"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F5AC4C" w14:textId="77777777" w:rsidR="003F6327" w:rsidRPr="00C11E06" w:rsidRDefault="003F6327" w:rsidP="00303DC2">
            <w:pPr>
              <w:pStyle w:val="rowtabella0"/>
              <w:rPr>
                <w:color w:val="002060"/>
              </w:rPr>
            </w:pPr>
            <w:r w:rsidRPr="00C11E06">
              <w:rPr>
                <w:color w:val="002060"/>
              </w:rPr>
              <w:t>22/11/2021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DFA810" w14:textId="77777777" w:rsidR="003F6327" w:rsidRPr="00C11E06" w:rsidRDefault="003F6327" w:rsidP="00303DC2">
            <w:pPr>
              <w:pStyle w:val="rowtabella0"/>
              <w:rPr>
                <w:color w:val="002060"/>
              </w:rPr>
            </w:pPr>
            <w:r w:rsidRPr="00C11E06">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3F6074" w14:textId="77777777" w:rsidR="003F6327" w:rsidRPr="00C11E06" w:rsidRDefault="003F6327" w:rsidP="00303DC2">
            <w:pPr>
              <w:pStyle w:val="rowtabella0"/>
              <w:rPr>
                <w:color w:val="002060"/>
              </w:rPr>
            </w:pPr>
            <w:r w:rsidRPr="00C11E06">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6418B0" w14:textId="77777777" w:rsidR="003F6327" w:rsidRPr="00C11E06" w:rsidRDefault="003F6327" w:rsidP="00303DC2">
            <w:pPr>
              <w:pStyle w:val="rowtabella0"/>
              <w:rPr>
                <w:color w:val="002060"/>
              </w:rPr>
            </w:pPr>
            <w:r w:rsidRPr="00C11E06">
              <w:rPr>
                <w:color w:val="002060"/>
              </w:rPr>
              <w:t>VIA TOBAGI STAZ. CASTELBELLINO</w:t>
            </w:r>
          </w:p>
        </w:tc>
      </w:tr>
      <w:tr w:rsidR="003F6327" w:rsidRPr="00C11E06" w14:paraId="76DEE150"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41A0C3" w14:textId="77777777" w:rsidR="003F6327" w:rsidRPr="00C11E06" w:rsidRDefault="003F6327" w:rsidP="00303DC2">
            <w:pPr>
              <w:pStyle w:val="rowtabella0"/>
              <w:rPr>
                <w:color w:val="002060"/>
              </w:rPr>
            </w:pPr>
            <w:r w:rsidRPr="00C11E06">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C11695" w14:textId="77777777" w:rsidR="003F6327" w:rsidRPr="00C11E06" w:rsidRDefault="003F6327" w:rsidP="00303DC2">
            <w:pPr>
              <w:pStyle w:val="rowtabella0"/>
              <w:rPr>
                <w:color w:val="002060"/>
              </w:rPr>
            </w:pPr>
            <w:r w:rsidRPr="00C11E06">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8C1F62"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9CB07D" w14:textId="77777777" w:rsidR="003F6327" w:rsidRPr="00C11E06" w:rsidRDefault="003F6327" w:rsidP="00303DC2">
            <w:pPr>
              <w:pStyle w:val="rowtabella0"/>
              <w:rPr>
                <w:color w:val="002060"/>
              </w:rPr>
            </w:pPr>
            <w:r w:rsidRPr="00C11E06">
              <w:rPr>
                <w:color w:val="002060"/>
              </w:rPr>
              <w:t>24/11/2021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2BACF7" w14:textId="77777777" w:rsidR="003F6327" w:rsidRPr="00C11E06" w:rsidRDefault="003F6327" w:rsidP="00303DC2">
            <w:pPr>
              <w:pStyle w:val="rowtabella0"/>
              <w:rPr>
                <w:color w:val="002060"/>
              </w:rPr>
            </w:pPr>
            <w:r w:rsidRPr="00C11E06">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973561" w14:textId="77777777" w:rsidR="003F6327" w:rsidRPr="00C11E06" w:rsidRDefault="003F6327" w:rsidP="00303DC2">
            <w:pPr>
              <w:pStyle w:val="rowtabella0"/>
              <w:rPr>
                <w:color w:val="002060"/>
              </w:rPr>
            </w:pPr>
            <w:r w:rsidRPr="00C11E06">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E7A62C" w14:textId="77777777" w:rsidR="003F6327" w:rsidRPr="00C11E06" w:rsidRDefault="003F6327" w:rsidP="00303DC2">
            <w:pPr>
              <w:pStyle w:val="rowtabella0"/>
              <w:rPr>
                <w:color w:val="002060"/>
              </w:rPr>
            </w:pPr>
            <w:r w:rsidRPr="00C11E06">
              <w:rPr>
                <w:color w:val="002060"/>
              </w:rPr>
              <w:t>VIA CORRADI</w:t>
            </w:r>
          </w:p>
        </w:tc>
      </w:tr>
      <w:tr w:rsidR="003F6327" w:rsidRPr="00C11E06" w14:paraId="56332A26" w14:textId="77777777" w:rsidTr="003F632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76B984" w14:textId="77777777" w:rsidR="003F6327" w:rsidRPr="00C11E06" w:rsidRDefault="003F6327" w:rsidP="00303DC2">
            <w:pPr>
              <w:pStyle w:val="rowtabella0"/>
              <w:rPr>
                <w:color w:val="002060"/>
              </w:rPr>
            </w:pPr>
            <w:r w:rsidRPr="00C11E06">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B7D5BE" w14:textId="77777777" w:rsidR="003F6327" w:rsidRPr="00C11E06" w:rsidRDefault="003F6327" w:rsidP="00303DC2">
            <w:pPr>
              <w:pStyle w:val="rowtabella0"/>
              <w:rPr>
                <w:color w:val="002060"/>
              </w:rPr>
            </w:pPr>
            <w:r w:rsidRPr="00C11E06">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8FBD3A"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5B46CA" w14:textId="77777777" w:rsidR="003F6327" w:rsidRPr="00C11E06" w:rsidRDefault="003F6327" w:rsidP="00303DC2">
            <w:pPr>
              <w:pStyle w:val="rowtabella0"/>
              <w:rPr>
                <w:color w:val="002060"/>
              </w:rPr>
            </w:pPr>
            <w:r w:rsidRPr="00C11E06">
              <w:rPr>
                <w:color w:val="002060"/>
              </w:rPr>
              <w:t>24/11/2021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B7A2CD" w14:textId="77777777" w:rsidR="003F6327" w:rsidRPr="00C11E06" w:rsidRDefault="003F6327" w:rsidP="00303DC2">
            <w:pPr>
              <w:pStyle w:val="rowtabella0"/>
              <w:rPr>
                <w:color w:val="002060"/>
              </w:rPr>
            </w:pPr>
            <w:r w:rsidRPr="00C11E06">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ED7034" w14:textId="77777777" w:rsidR="003F6327" w:rsidRPr="00C11E06" w:rsidRDefault="003F6327" w:rsidP="00303DC2">
            <w:pPr>
              <w:pStyle w:val="rowtabella0"/>
              <w:rPr>
                <w:color w:val="002060"/>
              </w:rPr>
            </w:pPr>
            <w:r w:rsidRPr="00C11E06">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F68402" w14:textId="77777777" w:rsidR="003F6327" w:rsidRPr="00C11E06" w:rsidRDefault="003F6327" w:rsidP="00303DC2">
            <w:pPr>
              <w:pStyle w:val="rowtabella0"/>
              <w:rPr>
                <w:color w:val="002060"/>
              </w:rPr>
            </w:pPr>
            <w:r w:rsidRPr="00C11E06">
              <w:rPr>
                <w:color w:val="002060"/>
              </w:rPr>
              <w:t>VIA COLLE GIOIOSO</w:t>
            </w:r>
          </w:p>
        </w:tc>
      </w:tr>
      <w:tr w:rsidR="003F6327" w:rsidRPr="00C11E06" w14:paraId="597C8790"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E4E374" w14:textId="77777777" w:rsidR="003F6327" w:rsidRPr="00C11E06" w:rsidRDefault="003F6327" w:rsidP="00303DC2">
            <w:pPr>
              <w:pStyle w:val="rowtabella0"/>
              <w:rPr>
                <w:color w:val="002060"/>
              </w:rPr>
            </w:pPr>
            <w:r w:rsidRPr="00C11E06">
              <w:rPr>
                <w:color w:val="002060"/>
              </w:rPr>
              <w:t>FUTSAL SANGIUSTESE A.R.L.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F67EFA" w14:textId="77777777" w:rsidR="003F6327" w:rsidRPr="00C11E06" w:rsidRDefault="003F6327" w:rsidP="00303DC2">
            <w:pPr>
              <w:pStyle w:val="rowtabella0"/>
              <w:rPr>
                <w:color w:val="002060"/>
              </w:rPr>
            </w:pPr>
            <w:r w:rsidRPr="00C11E06">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72329B"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0C52D4" w14:textId="77777777" w:rsidR="003F6327" w:rsidRPr="00C11E06" w:rsidRDefault="003F6327" w:rsidP="00303DC2">
            <w:pPr>
              <w:pStyle w:val="rowtabella0"/>
              <w:rPr>
                <w:color w:val="002060"/>
              </w:rPr>
            </w:pPr>
            <w:r w:rsidRPr="00C11E06">
              <w:rPr>
                <w:color w:val="002060"/>
              </w:rPr>
              <w:t>24/11/2021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D265C8" w14:textId="77777777" w:rsidR="003F6327" w:rsidRPr="00C11E06" w:rsidRDefault="003F6327" w:rsidP="00303DC2">
            <w:pPr>
              <w:pStyle w:val="rowtabella0"/>
              <w:rPr>
                <w:color w:val="002060"/>
              </w:rPr>
            </w:pPr>
            <w:r w:rsidRPr="00C11E06">
              <w:rPr>
                <w:color w:val="002060"/>
              </w:rPr>
              <w:t>5280 TENSOSTRUTTURA S.</w:t>
            </w:r>
            <w:proofErr w:type="gramStart"/>
            <w:r w:rsidRPr="00C11E06">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79088" w14:textId="77777777" w:rsidR="003F6327" w:rsidRPr="00C11E06" w:rsidRDefault="003F6327" w:rsidP="00303DC2">
            <w:pPr>
              <w:pStyle w:val="rowtabella0"/>
              <w:rPr>
                <w:color w:val="002060"/>
              </w:rPr>
            </w:pPr>
            <w:r w:rsidRPr="00C11E06">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909A4F" w14:textId="77777777" w:rsidR="003F6327" w:rsidRPr="00C11E06" w:rsidRDefault="003F6327" w:rsidP="00303DC2">
            <w:pPr>
              <w:pStyle w:val="rowtabella0"/>
              <w:rPr>
                <w:color w:val="002060"/>
              </w:rPr>
            </w:pPr>
            <w:r w:rsidRPr="00C11E06">
              <w:rPr>
                <w:color w:val="002060"/>
              </w:rPr>
              <w:t>VIA LORENZO LOTTO</w:t>
            </w:r>
          </w:p>
        </w:tc>
      </w:tr>
    </w:tbl>
    <w:p w14:paraId="1969885D" w14:textId="77777777" w:rsidR="003F6327" w:rsidRDefault="003F6327" w:rsidP="003F6327">
      <w:pPr>
        <w:pStyle w:val="breakline"/>
        <w:divId w:val="527259509"/>
        <w:rPr>
          <w:color w:val="002060"/>
        </w:rPr>
      </w:pPr>
    </w:p>
    <w:p w14:paraId="00A12497" w14:textId="77777777" w:rsidR="003F6327" w:rsidRPr="00480390" w:rsidRDefault="003F6327" w:rsidP="003F6327">
      <w:pPr>
        <w:pStyle w:val="breakline"/>
        <w:divId w:val="527259509"/>
        <w:rPr>
          <w:rFonts w:eastAsiaTheme="minorEastAsia"/>
          <w:color w:val="002060"/>
        </w:rPr>
      </w:pPr>
    </w:p>
    <w:p w14:paraId="41056F4D" w14:textId="77777777" w:rsidR="003F6327" w:rsidRPr="00480390" w:rsidRDefault="003F6327" w:rsidP="003F6327">
      <w:pPr>
        <w:pStyle w:val="titolocampionato0"/>
        <w:shd w:val="clear" w:color="auto" w:fill="CCCCCC"/>
        <w:spacing w:before="80" w:after="40"/>
        <w:divId w:val="527259509"/>
        <w:rPr>
          <w:color w:val="002060"/>
        </w:rPr>
      </w:pPr>
      <w:r w:rsidRPr="00480390">
        <w:rPr>
          <w:color w:val="002060"/>
        </w:rPr>
        <w:t>COPPA ITALIA FEMM.LE CALCIO A5</w:t>
      </w:r>
    </w:p>
    <w:p w14:paraId="088BAA87" w14:textId="77777777" w:rsidR="003F6327" w:rsidRPr="00480390" w:rsidRDefault="003F6327" w:rsidP="003F6327">
      <w:pPr>
        <w:pStyle w:val="titoloprinc0"/>
        <w:divId w:val="527259509"/>
        <w:rPr>
          <w:color w:val="002060"/>
        </w:rPr>
      </w:pPr>
      <w:r w:rsidRPr="00480390">
        <w:rPr>
          <w:color w:val="002060"/>
        </w:rPr>
        <w:t>VARIAZIONI AL PROGRAMMA GARE</w:t>
      </w:r>
    </w:p>
    <w:p w14:paraId="7119BBE8" w14:textId="77777777" w:rsidR="003F6327" w:rsidRPr="00480390" w:rsidRDefault="003F6327" w:rsidP="003F6327">
      <w:pPr>
        <w:pStyle w:val="breakline"/>
        <w:divId w:val="527259509"/>
        <w:rPr>
          <w:color w:val="002060"/>
        </w:rPr>
      </w:pPr>
    </w:p>
    <w:p w14:paraId="034A9C56" w14:textId="77777777" w:rsidR="003F6327" w:rsidRPr="00480390" w:rsidRDefault="003F6327" w:rsidP="003F6327">
      <w:pPr>
        <w:pStyle w:val="breakline"/>
        <w:divId w:val="527259509"/>
        <w:rPr>
          <w:color w:val="002060"/>
        </w:rPr>
      </w:pPr>
    </w:p>
    <w:p w14:paraId="605C35D4" w14:textId="77777777" w:rsidR="003F6327" w:rsidRPr="00480390" w:rsidRDefault="003F6327" w:rsidP="003F6327">
      <w:pPr>
        <w:pStyle w:val="sottotitolocampionato10"/>
        <w:divId w:val="527259509"/>
        <w:rPr>
          <w:color w:val="002060"/>
        </w:rPr>
      </w:pPr>
      <w:r w:rsidRPr="00480390">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F6327" w:rsidRPr="00480390" w14:paraId="4ECF264A"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9F4C3" w14:textId="77777777" w:rsidR="003F6327" w:rsidRPr="00480390" w:rsidRDefault="003F6327" w:rsidP="00303DC2">
            <w:pPr>
              <w:pStyle w:val="headertabella0"/>
              <w:rPr>
                <w:color w:val="002060"/>
              </w:rPr>
            </w:pPr>
            <w:r w:rsidRPr="0048039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FB926" w14:textId="77777777" w:rsidR="003F6327" w:rsidRPr="00480390" w:rsidRDefault="003F6327" w:rsidP="00303DC2">
            <w:pPr>
              <w:pStyle w:val="headertabella0"/>
              <w:rPr>
                <w:color w:val="002060"/>
              </w:rPr>
            </w:pPr>
            <w:r w:rsidRPr="00480390">
              <w:rPr>
                <w:color w:val="002060"/>
              </w:rPr>
              <w:t xml:space="preserve">N° </w:t>
            </w:r>
            <w:proofErr w:type="spellStart"/>
            <w:r w:rsidRPr="00480390">
              <w:rPr>
                <w:color w:val="002060"/>
              </w:rPr>
              <w:t>Gior</w:t>
            </w:r>
            <w:proofErr w:type="spellEnd"/>
            <w:r w:rsidRPr="0048039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EDE9E" w14:textId="77777777" w:rsidR="003F6327" w:rsidRPr="00480390" w:rsidRDefault="003F6327" w:rsidP="00303DC2">
            <w:pPr>
              <w:pStyle w:val="headertabella0"/>
              <w:rPr>
                <w:color w:val="002060"/>
              </w:rPr>
            </w:pPr>
            <w:r w:rsidRPr="0048039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F17E2" w14:textId="77777777" w:rsidR="003F6327" w:rsidRPr="00480390" w:rsidRDefault="003F6327" w:rsidP="00303DC2">
            <w:pPr>
              <w:pStyle w:val="headertabella0"/>
              <w:rPr>
                <w:color w:val="002060"/>
              </w:rPr>
            </w:pPr>
            <w:r w:rsidRPr="0048039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413B1" w14:textId="77777777" w:rsidR="003F6327" w:rsidRPr="00480390" w:rsidRDefault="003F6327" w:rsidP="00303DC2">
            <w:pPr>
              <w:pStyle w:val="headertabella0"/>
              <w:rPr>
                <w:color w:val="002060"/>
              </w:rPr>
            </w:pPr>
            <w:r w:rsidRPr="00480390">
              <w:rPr>
                <w:color w:val="002060"/>
              </w:rPr>
              <w:t xml:space="preserve">Data </w:t>
            </w:r>
            <w:proofErr w:type="spellStart"/>
            <w:r w:rsidRPr="00480390">
              <w:rPr>
                <w:color w:val="002060"/>
              </w:rPr>
              <w:t>Orig</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437EF"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Var</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27C00"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Orig</w:t>
            </w:r>
            <w:proofErr w:type="spellEnd"/>
            <w:r w:rsidRPr="0048039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C0456" w14:textId="77777777" w:rsidR="003F6327" w:rsidRPr="00480390" w:rsidRDefault="003F6327" w:rsidP="00303DC2">
            <w:pPr>
              <w:pStyle w:val="headertabella0"/>
              <w:rPr>
                <w:color w:val="002060"/>
              </w:rPr>
            </w:pPr>
            <w:r w:rsidRPr="00480390">
              <w:rPr>
                <w:color w:val="002060"/>
              </w:rPr>
              <w:t>Impianto</w:t>
            </w:r>
          </w:p>
        </w:tc>
      </w:tr>
      <w:tr w:rsidR="003F6327" w:rsidRPr="00480390" w14:paraId="16867FA1"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CD6EC" w14:textId="77777777" w:rsidR="003F6327" w:rsidRPr="009D7099" w:rsidRDefault="003F6327" w:rsidP="00303DC2">
            <w:pPr>
              <w:pStyle w:val="rowtabella0"/>
              <w:rPr>
                <w:color w:val="002060"/>
                <w:highlight w:val="yellow"/>
              </w:rPr>
            </w:pPr>
            <w:r w:rsidRPr="009D7099">
              <w:rPr>
                <w:color w:val="002060"/>
                <w:highlight w:val="yellow"/>
              </w:rPr>
              <w:t>23/11/2021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E071C" w14:textId="77777777" w:rsidR="003F6327" w:rsidRPr="009D7099" w:rsidRDefault="003F6327" w:rsidP="00303DC2">
            <w:pPr>
              <w:pStyle w:val="rowtabella0"/>
              <w:jc w:val="center"/>
              <w:rPr>
                <w:color w:val="002060"/>
                <w:highlight w:val="yellow"/>
              </w:rPr>
            </w:pPr>
            <w:r w:rsidRPr="009D7099">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37BE3" w14:textId="77777777" w:rsidR="003F6327" w:rsidRPr="009D7099" w:rsidRDefault="003F6327" w:rsidP="00303DC2">
            <w:pPr>
              <w:pStyle w:val="rowtabella0"/>
              <w:rPr>
                <w:color w:val="002060"/>
                <w:highlight w:val="yellow"/>
              </w:rPr>
            </w:pPr>
            <w:r w:rsidRPr="009D7099">
              <w:rPr>
                <w:color w:val="002060"/>
                <w:highlight w:val="yellow"/>
              </w:rPr>
              <w:t>SANTA MARIA APPARENTE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48E94" w14:textId="77777777" w:rsidR="003F6327" w:rsidRPr="009D7099" w:rsidRDefault="003F6327" w:rsidP="00303DC2">
            <w:pPr>
              <w:pStyle w:val="rowtabella0"/>
              <w:rPr>
                <w:color w:val="002060"/>
                <w:highlight w:val="yellow"/>
              </w:rPr>
            </w:pPr>
            <w:r w:rsidRPr="009D7099">
              <w:rPr>
                <w:color w:val="002060"/>
                <w:highlight w:val="yellow"/>
              </w:rPr>
              <w:t>FUTSAL PRANDONE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E98CF" w14:textId="77777777" w:rsidR="003F6327" w:rsidRPr="009D7099" w:rsidRDefault="003F6327" w:rsidP="00303DC2">
            <w:pPr>
              <w:rPr>
                <w:rFonts w:ascii="Arial" w:hAnsi="Arial" w:cs="Arial"/>
                <w:color w:val="002060"/>
                <w:sz w:val="12"/>
                <w:szCs w:val="12"/>
              </w:rPr>
            </w:pPr>
            <w:r w:rsidRPr="009D7099">
              <w:rPr>
                <w:rFonts w:ascii="Arial" w:hAnsi="Arial" w:cs="Arial"/>
                <w:color w:val="002060"/>
                <w:sz w:val="12"/>
                <w:szCs w:val="12"/>
              </w:rPr>
              <w:t>25/11/2021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91D42" w14:textId="77777777" w:rsidR="003F6327" w:rsidRPr="00480390" w:rsidRDefault="003F6327" w:rsidP="00303DC2">
            <w:pPr>
              <w:pStyle w:val="rowtabella0"/>
              <w:jc w:val="center"/>
              <w:rPr>
                <w:color w:val="002060"/>
              </w:rPr>
            </w:pPr>
            <w:r w:rsidRPr="009D7099">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44191" w14:textId="77777777" w:rsidR="003F6327" w:rsidRPr="00480390" w:rsidRDefault="003F6327" w:rsidP="00303DC2">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45AA6" w14:textId="77777777" w:rsidR="003F6327" w:rsidRPr="00480390" w:rsidRDefault="003F6327" w:rsidP="00303DC2">
            <w:pPr>
              <w:rPr>
                <w:color w:val="002060"/>
              </w:rPr>
            </w:pPr>
          </w:p>
        </w:tc>
      </w:tr>
    </w:tbl>
    <w:p w14:paraId="40DAF790" w14:textId="77777777" w:rsidR="003F6327" w:rsidRPr="00480390" w:rsidRDefault="003F6327" w:rsidP="003F6327">
      <w:pPr>
        <w:pStyle w:val="breakline"/>
        <w:divId w:val="527259509"/>
        <w:rPr>
          <w:rFonts w:eastAsiaTheme="minorEastAsia"/>
          <w:color w:val="002060"/>
        </w:rPr>
      </w:pPr>
    </w:p>
    <w:p w14:paraId="2B58325F" w14:textId="77777777" w:rsidR="003F6327" w:rsidRPr="00480390" w:rsidRDefault="003F6327" w:rsidP="003F6327">
      <w:pPr>
        <w:pStyle w:val="titoloprinc0"/>
        <w:divId w:val="527259509"/>
        <w:rPr>
          <w:color w:val="002060"/>
        </w:rPr>
      </w:pPr>
      <w:r w:rsidRPr="00480390">
        <w:rPr>
          <w:color w:val="002060"/>
        </w:rPr>
        <w:t>RISULTATI</w:t>
      </w:r>
    </w:p>
    <w:p w14:paraId="71911EEE" w14:textId="77777777" w:rsidR="003F6327" w:rsidRPr="00480390" w:rsidRDefault="003F6327" w:rsidP="003F6327">
      <w:pPr>
        <w:pStyle w:val="breakline"/>
        <w:divId w:val="527259509"/>
        <w:rPr>
          <w:color w:val="002060"/>
        </w:rPr>
      </w:pPr>
    </w:p>
    <w:p w14:paraId="675C880B" w14:textId="77777777" w:rsidR="003F6327" w:rsidRPr="00480390" w:rsidRDefault="003F6327" w:rsidP="003F6327">
      <w:pPr>
        <w:pStyle w:val="sottotitolocampionato10"/>
        <w:divId w:val="527259509"/>
        <w:rPr>
          <w:color w:val="002060"/>
        </w:rPr>
      </w:pPr>
      <w:r w:rsidRPr="00480390">
        <w:rPr>
          <w:color w:val="002060"/>
        </w:rPr>
        <w:t>RISULTATI UFFICIALI GARE DEL 10/11/2021</w:t>
      </w:r>
    </w:p>
    <w:p w14:paraId="0DC77A11" w14:textId="77777777" w:rsidR="00CB1DDB" w:rsidRPr="00CB1DDB" w:rsidRDefault="00CB1DDB" w:rsidP="00CB1DDB">
      <w:pPr>
        <w:pStyle w:val="sottotitolocampionato20"/>
        <w:spacing w:before="0" w:beforeAutospacing="0" w:after="0" w:afterAutospacing="0"/>
        <w:divId w:val="527259509"/>
        <w:rPr>
          <w:rFonts w:ascii="Arial" w:hAnsi="Arial" w:cs="Arial"/>
          <w:color w:val="002060"/>
          <w:sz w:val="20"/>
          <w:szCs w:val="20"/>
        </w:rPr>
      </w:pPr>
      <w:r w:rsidRPr="00CB1DDB">
        <w:rPr>
          <w:rFonts w:ascii="Arial" w:hAnsi="Arial" w:cs="Arial"/>
          <w:color w:val="002060"/>
          <w:sz w:val="20"/>
          <w:szCs w:val="20"/>
        </w:rPr>
        <w:t>Si trascrivono qui di seguito i risultati ufficiali delle gare disputate</w:t>
      </w:r>
    </w:p>
    <w:p w14:paraId="0B8412ED" w14:textId="77777777" w:rsidR="003F6327" w:rsidRPr="00480390" w:rsidRDefault="003F6327" w:rsidP="003F632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F6327" w:rsidRPr="00480390" w14:paraId="719EA9AF" w14:textId="77777777" w:rsidTr="003F632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211A100E"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6D79A" w14:textId="77777777" w:rsidR="003F6327" w:rsidRPr="00480390" w:rsidRDefault="003F6327" w:rsidP="00303DC2">
                  <w:pPr>
                    <w:pStyle w:val="headertabella0"/>
                    <w:rPr>
                      <w:color w:val="002060"/>
                    </w:rPr>
                  </w:pPr>
                  <w:r w:rsidRPr="00480390">
                    <w:rPr>
                      <w:color w:val="002060"/>
                    </w:rPr>
                    <w:t>GIRONE SF - 1 Giornata - A</w:t>
                  </w:r>
                </w:p>
              </w:tc>
            </w:tr>
            <w:tr w:rsidR="003F6327" w:rsidRPr="00480390" w14:paraId="6DD3E0CA" w14:textId="77777777" w:rsidTr="00303DC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E6AC25" w14:textId="77777777" w:rsidR="003F6327" w:rsidRPr="00480390" w:rsidRDefault="003F6327" w:rsidP="00303DC2">
                  <w:pPr>
                    <w:pStyle w:val="rowtabella0"/>
                    <w:rPr>
                      <w:color w:val="002060"/>
                    </w:rPr>
                  </w:pPr>
                  <w:r w:rsidRPr="00480390">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66F715" w14:textId="77777777" w:rsidR="003F6327" w:rsidRPr="00480390" w:rsidRDefault="003F6327" w:rsidP="00303DC2">
                  <w:pPr>
                    <w:pStyle w:val="rowtabella0"/>
                    <w:rPr>
                      <w:color w:val="002060"/>
                    </w:rPr>
                  </w:pPr>
                  <w:r w:rsidRPr="00480390">
                    <w:rPr>
                      <w:color w:val="002060"/>
                    </w:rPr>
                    <w:t>- PIANDIROSE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21D358" w14:textId="77777777" w:rsidR="003F6327" w:rsidRPr="00480390" w:rsidRDefault="003F6327" w:rsidP="00303DC2">
                  <w:pPr>
                    <w:pStyle w:val="rowtabella0"/>
                    <w:jc w:val="center"/>
                    <w:rPr>
                      <w:color w:val="002060"/>
                    </w:rPr>
                  </w:pPr>
                  <w:r w:rsidRPr="00480390">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B5B454" w14:textId="77777777" w:rsidR="003F6327" w:rsidRPr="00480390" w:rsidRDefault="003F6327" w:rsidP="00303DC2">
                  <w:pPr>
                    <w:pStyle w:val="rowtabella0"/>
                    <w:jc w:val="center"/>
                    <w:rPr>
                      <w:color w:val="002060"/>
                    </w:rPr>
                  </w:pPr>
                  <w:r w:rsidRPr="00480390">
                    <w:rPr>
                      <w:color w:val="002060"/>
                    </w:rPr>
                    <w:t> </w:t>
                  </w:r>
                </w:p>
              </w:tc>
            </w:tr>
            <w:tr w:rsidR="003F6327" w:rsidRPr="00480390" w14:paraId="75C7552E" w14:textId="77777777" w:rsidTr="00303DC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63A356" w14:textId="77777777" w:rsidR="003F6327" w:rsidRPr="00480390" w:rsidRDefault="003F6327" w:rsidP="00303DC2">
                  <w:pPr>
                    <w:pStyle w:val="rowtabella0"/>
                    <w:rPr>
                      <w:color w:val="002060"/>
                    </w:rPr>
                  </w:pPr>
                  <w:r w:rsidRPr="00480390">
                    <w:rPr>
                      <w:color w:val="002060"/>
                    </w:rPr>
                    <w:t>FUTSAL PRANDONE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E011F" w14:textId="77777777" w:rsidR="003F6327" w:rsidRPr="00480390" w:rsidRDefault="003F6327" w:rsidP="00303DC2">
                  <w:pPr>
                    <w:pStyle w:val="rowtabella0"/>
                    <w:rPr>
                      <w:color w:val="002060"/>
                    </w:rPr>
                  </w:pPr>
                  <w:r w:rsidRPr="00480390">
                    <w:rPr>
                      <w:color w:val="002060"/>
                    </w:rPr>
                    <w:t>- SANTA MARIA APPARENTE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FDC4DF" w14:textId="77777777" w:rsidR="003F6327" w:rsidRPr="00480390" w:rsidRDefault="003F6327" w:rsidP="00303DC2">
                  <w:pPr>
                    <w:pStyle w:val="rowtabella0"/>
                    <w:jc w:val="center"/>
                    <w:rPr>
                      <w:color w:val="002060"/>
                    </w:rPr>
                  </w:pPr>
                  <w:r w:rsidRPr="00480390">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768B36" w14:textId="77777777" w:rsidR="003F6327" w:rsidRPr="00480390" w:rsidRDefault="003F6327" w:rsidP="00303DC2">
                  <w:pPr>
                    <w:pStyle w:val="rowtabella0"/>
                    <w:jc w:val="center"/>
                    <w:rPr>
                      <w:color w:val="002060"/>
                    </w:rPr>
                  </w:pPr>
                  <w:r w:rsidRPr="00480390">
                    <w:rPr>
                      <w:color w:val="002060"/>
                    </w:rPr>
                    <w:t> </w:t>
                  </w:r>
                </w:p>
              </w:tc>
            </w:tr>
          </w:tbl>
          <w:p w14:paraId="7B1BB93F" w14:textId="77777777" w:rsidR="003F6327" w:rsidRPr="00480390" w:rsidRDefault="003F6327" w:rsidP="00303DC2">
            <w:pPr>
              <w:rPr>
                <w:color w:val="002060"/>
              </w:rPr>
            </w:pPr>
          </w:p>
        </w:tc>
      </w:tr>
    </w:tbl>
    <w:p w14:paraId="6EE08BE4" w14:textId="77777777" w:rsidR="003F6327" w:rsidRPr="00480390" w:rsidRDefault="003F6327" w:rsidP="003F6327">
      <w:pPr>
        <w:pStyle w:val="breakline"/>
        <w:divId w:val="527259509"/>
        <w:rPr>
          <w:rFonts w:eastAsiaTheme="minorEastAsia"/>
          <w:color w:val="002060"/>
        </w:rPr>
      </w:pPr>
    </w:p>
    <w:p w14:paraId="3763AAA1" w14:textId="77777777" w:rsidR="003F6327" w:rsidRPr="00480390" w:rsidRDefault="003F6327" w:rsidP="003F6327">
      <w:pPr>
        <w:pStyle w:val="breakline"/>
        <w:divId w:val="527259509"/>
        <w:rPr>
          <w:color w:val="002060"/>
        </w:rPr>
      </w:pPr>
    </w:p>
    <w:p w14:paraId="0595C59F" w14:textId="77777777" w:rsidR="003F6327" w:rsidRPr="00480390" w:rsidRDefault="003F6327" w:rsidP="003F6327">
      <w:pPr>
        <w:pStyle w:val="titoloprinc0"/>
        <w:divId w:val="527259509"/>
        <w:rPr>
          <w:color w:val="002060"/>
        </w:rPr>
      </w:pPr>
      <w:r w:rsidRPr="00480390">
        <w:rPr>
          <w:color w:val="002060"/>
        </w:rPr>
        <w:t>GIUDICE SPORTIVO</w:t>
      </w:r>
    </w:p>
    <w:p w14:paraId="5DCB2426" w14:textId="77777777" w:rsidR="003F6327" w:rsidRPr="00480390" w:rsidRDefault="003F6327" w:rsidP="003F6327">
      <w:pPr>
        <w:pStyle w:val="diffida"/>
        <w:divId w:val="527259509"/>
        <w:rPr>
          <w:color w:val="002060"/>
        </w:rPr>
      </w:pPr>
      <w:r w:rsidRPr="00480390">
        <w:rPr>
          <w:color w:val="002060"/>
        </w:rPr>
        <w:t>Il Giudice Sportivo Avv. Claudio Romagnoli, nella seduta del 17/11/2021, ha adottato le decisioni che di seguito integralmente si riportano:</w:t>
      </w:r>
    </w:p>
    <w:p w14:paraId="5536B945" w14:textId="77777777" w:rsidR="003F6327" w:rsidRPr="00480390" w:rsidRDefault="003F6327" w:rsidP="003F6327">
      <w:pPr>
        <w:pStyle w:val="titolo10"/>
        <w:divId w:val="527259509"/>
        <w:rPr>
          <w:color w:val="002060"/>
        </w:rPr>
      </w:pPr>
      <w:r w:rsidRPr="00480390">
        <w:rPr>
          <w:color w:val="002060"/>
        </w:rPr>
        <w:t xml:space="preserve">GARE DEL 10/11/2021 </w:t>
      </w:r>
    </w:p>
    <w:p w14:paraId="2F6E6263" w14:textId="77777777" w:rsidR="003F6327" w:rsidRPr="00480390" w:rsidRDefault="003F6327" w:rsidP="003F6327">
      <w:pPr>
        <w:pStyle w:val="titolo7a"/>
        <w:divId w:val="527259509"/>
        <w:rPr>
          <w:color w:val="002060"/>
        </w:rPr>
      </w:pPr>
      <w:r w:rsidRPr="00480390">
        <w:rPr>
          <w:color w:val="002060"/>
        </w:rPr>
        <w:t xml:space="preserve">PROVVEDIMENTI DISCIPLINARI </w:t>
      </w:r>
    </w:p>
    <w:p w14:paraId="38C12D08" w14:textId="77777777" w:rsidR="003F6327" w:rsidRPr="00480390" w:rsidRDefault="003F6327" w:rsidP="003F6327">
      <w:pPr>
        <w:pStyle w:val="titolo7b0"/>
        <w:divId w:val="527259509"/>
        <w:rPr>
          <w:color w:val="002060"/>
        </w:rPr>
      </w:pPr>
      <w:r w:rsidRPr="00480390">
        <w:rPr>
          <w:color w:val="002060"/>
        </w:rPr>
        <w:t xml:space="preserve">In base alle risultanze degli atti ufficiali sono state deliberate le seguenti sanzioni disciplinari. </w:t>
      </w:r>
    </w:p>
    <w:p w14:paraId="65E9672B" w14:textId="77777777" w:rsidR="003F6327" w:rsidRPr="00480390" w:rsidRDefault="003F6327" w:rsidP="003F6327">
      <w:pPr>
        <w:pStyle w:val="titolo30"/>
        <w:divId w:val="527259509"/>
        <w:rPr>
          <w:color w:val="002060"/>
        </w:rPr>
      </w:pPr>
      <w:r w:rsidRPr="00480390">
        <w:rPr>
          <w:color w:val="002060"/>
        </w:rPr>
        <w:t xml:space="preserve">CALCIATORI NON ESPULSI </w:t>
      </w:r>
    </w:p>
    <w:p w14:paraId="4627BF9A" w14:textId="77777777" w:rsidR="003F6327" w:rsidRPr="00480390" w:rsidRDefault="003F6327" w:rsidP="003F6327">
      <w:pPr>
        <w:pStyle w:val="titolo20"/>
        <w:divId w:val="527259509"/>
        <w:rPr>
          <w:color w:val="002060"/>
        </w:rPr>
      </w:pPr>
      <w:r w:rsidRPr="0048039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F6327" w:rsidRPr="00480390" w14:paraId="48719CD1" w14:textId="77777777" w:rsidTr="003F6327">
        <w:trPr>
          <w:divId w:val="527259509"/>
        </w:trPr>
        <w:tc>
          <w:tcPr>
            <w:tcW w:w="2200" w:type="dxa"/>
            <w:tcMar>
              <w:top w:w="20" w:type="dxa"/>
              <w:left w:w="20" w:type="dxa"/>
              <w:bottom w:w="20" w:type="dxa"/>
              <w:right w:w="20" w:type="dxa"/>
            </w:tcMar>
            <w:vAlign w:val="center"/>
            <w:hideMark/>
          </w:tcPr>
          <w:p w14:paraId="7DEE4EC2" w14:textId="77777777" w:rsidR="003F6327" w:rsidRPr="00480390" w:rsidRDefault="003F6327" w:rsidP="00303DC2">
            <w:pPr>
              <w:pStyle w:val="movimento"/>
              <w:rPr>
                <w:color w:val="002060"/>
              </w:rPr>
            </w:pPr>
            <w:r w:rsidRPr="00480390">
              <w:rPr>
                <w:color w:val="002060"/>
              </w:rPr>
              <w:t>GIOACCHINI TATIANA</w:t>
            </w:r>
          </w:p>
        </w:tc>
        <w:tc>
          <w:tcPr>
            <w:tcW w:w="2200" w:type="dxa"/>
            <w:tcMar>
              <w:top w:w="20" w:type="dxa"/>
              <w:left w:w="20" w:type="dxa"/>
              <w:bottom w:w="20" w:type="dxa"/>
              <w:right w:w="20" w:type="dxa"/>
            </w:tcMar>
            <w:vAlign w:val="center"/>
            <w:hideMark/>
          </w:tcPr>
          <w:p w14:paraId="3A50642F" w14:textId="77777777" w:rsidR="003F6327" w:rsidRPr="00480390" w:rsidRDefault="003F6327" w:rsidP="00303DC2">
            <w:pPr>
              <w:pStyle w:val="movimento2"/>
              <w:rPr>
                <w:color w:val="002060"/>
              </w:rPr>
            </w:pPr>
            <w:r w:rsidRPr="00480390">
              <w:rPr>
                <w:color w:val="002060"/>
              </w:rPr>
              <w:t xml:space="preserve">(ACLI MANTOVANI CALCIO A 5) </w:t>
            </w:r>
          </w:p>
        </w:tc>
        <w:tc>
          <w:tcPr>
            <w:tcW w:w="800" w:type="dxa"/>
            <w:tcMar>
              <w:top w:w="20" w:type="dxa"/>
              <w:left w:w="20" w:type="dxa"/>
              <w:bottom w:w="20" w:type="dxa"/>
              <w:right w:w="20" w:type="dxa"/>
            </w:tcMar>
            <w:vAlign w:val="center"/>
            <w:hideMark/>
          </w:tcPr>
          <w:p w14:paraId="392034B8" w14:textId="77777777" w:rsidR="003F6327" w:rsidRPr="00480390" w:rsidRDefault="003F6327" w:rsidP="00303DC2">
            <w:pPr>
              <w:pStyle w:val="movimento"/>
              <w:rPr>
                <w:color w:val="002060"/>
              </w:rPr>
            </w:pPr>
            <w:r w:rsidRPr="00480390">
              <w:rPr>
                <w:color w:val="002060"/>
              </w:rPr>
              <w:t> </w:t>
            </w:r>
          </w:p>
        </w:tc>
        <w:tc>
          <w:tcPr>
            <w:tcW w:w="2200" w:type="dxa"/>
            <w:tcMar>
              <w:top w:w="20" w:type="dxa"/>
              <w:left w:w="20" w:type="dxa"/>
              <w:bottom w:w="20" w:type="dxa"/>
              <w:right w:w="20" w:type="dxa"/>
            </w:tcMar>
            <w:vAlign w:val="center"/>
            <w:hideMark/>
          </w:tcPr>
          <w:p w14:paraId="239341ED" w14:textId="77777777" w:rsidR="003F6327" w:rsidRPr="00480390" w:rsidRDefault="003F6327" w:rsidP="00303DC2">
            <w:pPr>
              <w:pStyle w:val="movimento"/>
              <w:rPr>
                <w:color w:val="002060"/>
              </w:rPr>
            </w:pPr>
            <w:r w:rsidRPr="00480390">
              <w:rPr>
                <w:color w:val="002060"/>
              </w:rPr>
              <w:t>CIACCI SARA</w:t>
            </w:r>
          </w:p>
        </w:tc>
        <w:tc>
          <w:tcPr>
            <w:tcW w:w="2200" w:type="dxa"/>
            <w:tcMar>
              <w:top w:w="20" w:type="dxa"/>
              <w:left w:w="20" w:type="dxa"/>
              <w:bottom w:w="20" w:type="dxa"/>
              <w:right w:w="20" w:type="dxa"/>
            </w:tcMar>
            <w:vAlign w:val="center"/>
            <w:hideMark/>
          </w:tcPr>
          <w:p w14:paraId="6354D4B9" w14:textId="77777777" w:rsidR="003F6327" w:rsidRPr="00480390" w:rsidRDefault="003F6327" w:rsidP="00303DC2">
            <w:pPr>
              <w:pStyle w:val="movimento2"/>
              <w:rPr>
                <w:color w:val="002060"/>
              </w:rPr>
            </w:pPr>
            <w:r w:rsidRPr="00480390">
              <w:rPr>
                <w:color w:val="002060"/>
              </w:rPr>
              <w:t xml:space="preserve">(PIANDIROSE) </w:t>
            </w:r>
          </w:p>
        </w:tc>
      </w:tr>
    </w:tbl>
    <w:p w14:paraId="4999CF13" w14:textId="77777777" w:rsidR="003F6327" w:rsidRDefault="003F6327" w:rsidP="003F6327">
      <w:pPr>
        <w:pStyle w:val="breakline"/>
        <w:divId w:val="527259509"/>
        <w:rPr>
          <w:color w:val="002060"/>
        </w:rPr>
      </w:pPr>
    </w:p>
    <w:p w14:paraId="2CA9DAE1" w14:textId="77777777" w:rsidR="003F6327" w:rsidRPr="00A070F8" w:rsidRDefault="003F6327" w:rsidP="003F632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0B3EAE73" w14:textId="77777777" w:rsidR="003F6327" w:rsidRPr="00A070F8" w:rsidRDefault="003F6327" w:rsidP="003F632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7EB73AE7" w14:textId="77777777" w:rsidR="003F6327" w:rsidRDefault="003F6327" w:rsidP="003F6327">
      <w:pPr>
        <w:pStyle w:val="breakline"/>
        <w:divId w:val="527259509"/>
        <w:rPr>
          <w:color w:val="002060"/>
        </w:rPr>
      </w:pPr>
    </w:p>
    <w:p w14:paraId="565BBAE9" w14:textId="77777777" w:rsidR="003F6327" w:rsidRPr="00480390" w:rsidRDefault="003F6327" w:rsidP="003F6327">
      <w:pPr>
        <w:pStyle w:val="titoloprinc0"/>
        <w:divId w:val="527259509"/>
        <w:rPr>
          <w:color w:val="002060"/>
        </w:rPr>
      </w:pPr>
      <w:r w:rsidRPr="00480390">
        <w:rPr>
          <w:color w:val="002060"/>
        </w:rPr>
        <w:t>PROGRAMMA GARE</w:t>
      </w:r>
    </w:p>
    <w:p w14:paraId="181E5463" w14:textId="77777777" w:rsidR="003F6327" w:rsidRDefault="003F6327" w:rsidP="003F6327">
      <w:pPr>
        <w:pStyle w:val="breakline"/>
        <w:divId w:val="527259509"/>
        <w:rPr>
          <w:color w:val="002060"/>
        </w:rPr>
      </w:pPr>
    </w:p>
    <w:p w14:paraId="5E982857" w14:textId="77777777" w:rsidR="003F6327" w:rsidRPr="00C11E06" w:rsidRDefault="003F6327" w:rsidP="003F6327">
      <w:pPr>
        <w:pStyle w:val="sottotitolocampionato10"/>
        <w:divId w:val="527259509"/>
        <w:rPr>
          <w:color w:val="002060"/>
        </w:rPr>
      </w:pPr>
      <w:r w:rsidRPr="00C11E06">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99"/>
        <w:gridCol w:w="1552"/>
        <w:gridCol w:w="1548"/>
      </w:tblGrid>
      <w:tr w:rsidR="003F6327" w:rsidRPr="00C11E06" w14:paraId="4330320F"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06B4C"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10658"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D3F99"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DC46C"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5362D"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C5F7A"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779FF"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175099C8" w14:textId="77777777" w:rsidTr="003F632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FD3E32" w14:textId="77777777" w:rsidR="003F6327" w:rsidRPr="00C11E06" w:rsidRDefault="003F6327" w:rsidP="00303DC2">
            <w:pPr>
              <w:pStyle w:val="rowtabella0"/>
              <w:rPr>
                <w:color w:val="002060"/>
              </w:rPr>
            </w:pPr>
            <w:r w:rsidRPr="00C11E06">
              <w:rPr>
                <w:color w:val="002060"/>
              </w:rPr>
              <w:t>PIANDIROSE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47C859" w14:textId="77777777" w:rsidR="003F6327" w:rsidRPr="00C11E06" w:rsidRDefault="003F6327" w:rsidP="00303DC2">
            <w:pPr>
              <w:pStyle w:val="rowtabella0"/>
              <w:rPr>
                <w:color w:val="002060"/>
              </w:rPr>
            </w:pPr>
            <w:r w:rsidRPr="00C11E06">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DDE368" w14:textId="77777777" w:rsidR="003F6327" w:rsidRPr="00C11E06" w:rsidRDefault="003F6327" w:rsidP="00303DC2">
            <w:pPr>
              <w:pStyle w:val="rowtabella0"/>
              <w:jc w:val="center"/>
              <w:rPr>
                <w:color w:val="002060"/>
              </w:rPr>
            </w:pPr>
            <w:r w:rsidRPr="00C11E0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6A0E43" w14:textId="77777777" w:rsidR="003F6327" w:rsidRPr="00C11E06" w:rsidRDefault="003F6327" w:rsidP="00303DC2">
            <w:pPr>
              <w:pStyle w:val="rowtabella0"/>
              <w:rPr>
                <w:color w:val="002060"/>
              </w:rPr>
            </w:pPr>
            <w:r w:rsidRPr="00C11E06">
              <w:rPr>
                <w:color w:val="002060"/>
              </w:rPr>
              <w:t>23/11/2021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B1CF05" w14:textId="77777777" w:rsidR="003F6327" w:rsidRPr="00C11E06" w:rsidRDefault="003F6327" w:rsidP="00303DC2">
            <w:pPr>
              <w:pStyle w:val="rowtabella0"/>
              <w:rPr>
                <w:color w:val="002060"/>
              </w:rPr>
            </w:pPr>
            <w:r w:rsidRPr="00C11E06">
              <w:rPr>
                <w:color w:val="002060"/>
              </w:rPr>
              <w:t>5459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5FD2DF" w14:textId="77777777" w:rsidR="003F6327" w:rsidRPr="00C11E06" w:rsidRDefault="003F6327" w:rsidP="00303DC2">
            <w:pPr>
              <w:pStyle w:val="rowtabella0"/>
              <w:rPr>
                <w:color w:val="002060"/>
              </w:rPr>
            </w:pPr>
            <w:r w:rsidRPr="00C11E06">
              <w:rPr>
                <w:color w:val="002060"/>
              </w:rPr>
              <w:t>SANT'IPPOLITO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29AFF8" w14:textId="77777777" w:rsidR="003F6327" w:rsidRPr="00C11E06" w:rsidRDefault="003F6327" w:rsidP="00303DC2">
            <w:pPr>
              <w:pStyle w:val="rowtabella0"/>
              <w:rPr>
                <w:color w:val="002060"/>
              </w:rPr>
            </w:pPr>
            <w:r w:rsidRPr="00C11E06">
              <w:rPr>
                <w:color w:val="002060"/>
              </w:rPr>
              <w:t>VIA ROMA, SNC</w:t>
            </w:r>
          </w:p>
        </w:tc>
      </w:tr>
      <w:tr w:rsidR="003F6327" w:rsidRPr="00C11E06" w14:paraId="1EF4750D" w14:textId="77777777" w:rsidTr="003F632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285B96" w14:textId="77777777" w:rsidR="003F6327" w:rsidRPr="00C11E06" w:rsidRDefault="003F6327" w:rsidP="00303DC2">
            <w:pPr>
              <w:pStyle w:val="rowtabella0"/>
              <w:rPr>
                <w:color w:val="002060"/>
              </w:rPr>
            </w:pPr>
            <w:r w:rsidRPr="00C11E06">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4E395F" w14:textId="77777777" w:rsidR="003F6327" w:rsidRPr="00C11E06" w:rsidRDefault="003F6327" w:rsidP="00303DC2">
            <w:pPr>
              <w:pStyle w:val="rowtabella0"/>
              <w:rPr>
                <w:color w:val="002060"/>
              </w:rPr>
            </w:pPr>
            <w:r w:rsidRPr="00C11E06">
              <w:rPr>
                <w:color w:val="002060"/>
              </w:rPr>
              <w:t>FUTSAL PRANDONE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FBCDF9" w14:textId="77777777" w:rsidR="003F6327" w:rsidRPr="00C11E06" w:rsidRDefault="003F6327" w:rsidP="00303DC2">
            <w:pPr>
              <w:pStyle w:val="rowtabella0"/>
              <w:jc w:val="center"/>
              <w:rPr>
                <w:color w:val="002060"/>
              </w:rPr>
            </w:pPr>
            <w:r w:rsidRPr="00C11E0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19A8D7" w14:textId="77777777" w:rsidR="003F6327" w:rsidRPr="00C11E06" w:rsidRDefault="003F6327" w:rsidP="00303DC2">
            <w:pPr>
              <w:pStyle w:val="rowtabella0"/>
              <w:rPr>
                <w:color w:val="002060"/>
              </w:rPr>
            </w:pPr>
            <w:r w:rsidRPr="00C11E06">
              <w:rPr>
                <w:color w:val="002060"/>
              </w:rPr>
              <w:t>23/11/2021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6F22B7" w14:textId="77777777" w:rsidR="003F6327" w:rsidRPr="00C11E06" w:rsidRDefault="003F6327" w:rsidP="00303DC2">
            <w:pPr>
              <w:pStyle w:val="rowtabella0"/>
              <w:rPr>
                <w:color w:val="002060"/>
              </w:rPr>
            </w:pPr>
            <w:r w:rsidRPr="00C11E06">
              <w:rPr>
                <w:color w:val="002060"/>
              </w:rPr>
              <w:t>5280 TENSOSTRUTTURA S.</w:t>
            </w:r>
            <w:proofErr w:type="gramStart"/>
            <w:r w:rsidRPr="00C11E06">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937B75" w14:textId="77777777" w:rsidR="003F6327" w:rsidRPr="00C11E06" w:rsidRDefault="003F6327" w:rsidP="00303DC2">
            <w:pPr>
              <w:pStyle w:val="rowtabella0"/>
              <w:rPr>
                <w:color w:val="002060"/>
              </w:rPr>
            </w:pPr>
            <w:r w:rsidRPr="00C11E06">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F3FB18" w14:textId="77777777" w:rsidR="003F6327" w:rsidRPr="00C11E06" w:rsidRDefault="003F6327" w:rsidP="00303DC2">
            <w:pPr>
              <w:pStyle w:val="rowtabella0"/>
              <w:rPr>
                <w:color w:val="002060"/>
              </w:rPr>
            </w:pPr>
            <w:r w:rsidRPr="00C11E06">
              <w:rPr>
                <w:color w:val="002060"/>
              </w:rPr>
              <w:t>VIA LORENZO LOTTO</w:t>
            </w:r>
          </w:p>
        </w:tc>
      </w:tr>
    </w:tbl>
    <w:p w14:paraId="233B4971" w14:textId="77777777" w:rsidR="003F6327" w:rsidRPr="00480390" w:rsidRDefault="003F6327" w:rsidP="003F6327">
      <w:pPr>
        <w:pStyle w:val="breakline"/>
        <w:divId w:val="527259509"/>
        <w:rPr>
          <w:rFonts w:eastAsiaTheme="minorEastAsia"/>
          <w:color w:val="002060"/>
        </w:rPr>
      </w:pPr>
    </w:p>
    <w:p w14:paraId="347D4619" w14:textId="77777777" w:rsidR="003F6327" w:rsidRPr="00480390" w:rsidRDefault="003F6327" w:rsidP="003F6327">
      <w:pPr>
        <w:pStyle w:val="breakline"/>
        <w:divId w:val="527259509"/>
        <w:rPr>
          <w:color w:val="002060"/>
        </w:rPr>
      </w:pPr>
    </w:p>
    <w:p w14:paraId="44F702F3" w14:textId="77777777" w:rsidR="003F6327" w:rsidRPr="00480390" w:rsidRDefault="003F6327" w:rsidP="003F6327">
      <w:pPr>
        <w:pStyle w:val="titolocampionato0"/>
        <w:shd w:val="clear" w:color="auto" w:fill="CCCCCC"/>
        <w:spacing w:before="80" w:after="40"/>
        <w:divId w:val="527259509"/>
        <w:rPr>
          <w:color w:val="002060"/>
        </w:rPr>
      </w:pPr>
      <w:r w:rsidRPr="00480390">
        <w:rPr>
          <w:color w:val="002060"/>
        </w:rPr>
        <w:t>COPPA MARCHE UNDER 21 CALCIO 5</w:t>
      </w:r>
    </w:p>
    <w:p w14:paraId="53390442" w14:textId="77777777" w:rsidR="003F6327" w:rsidRPr="00480390" w:rsidRDefault="003F6327" w:rsidP="003F6327">
      <w:pPr>
        <w:pStyle w:val="breakline"/>
        <w:divId w:val="527259509"/>
        <w:rPr>
          <w:color w:val="002060"/>
        </w:rPr>
      </w:pPr>
    </w:p>
    <w:p w14:paraId="63CABE59" w14:textId="77777777" w:rsidR="00E94396" w:rsidRPr="00480390" w:rsidRDefault="00E94396" w:rsidP="00E94396">
      <w:pPr>
        <w:pStyle w:val="titoloprinc0"/>
        <w:divId w:val="527259509"/>
        <w:rPr>
          <w:color w:val="002060"/>
        </w:rPr>
      </w:pPr>
      <w:r w:rsidRPr="00480390">
        <w:rPr>
          <w:color w:val="002060"/>
        </w:rPr>
        <w:t>VARIAZIONI AL PROGRAMMA GARE</w:t>
      </w:r>
    </w:p>
    <w:p w14:paraId="23248100" w14:textId="77777777" w:rsidR="00E94396" w:rsidRPr="00480390" w:rsidRDefault="00E94396" w:rsidP="00E94396">
      <w:pPr>
        <w:pStyle w:val="breakline"/>
        <w:divId w:val="527259509"/>
        <w:rPr>
          <w:color w:val="002060"/>
        </w:rPr>
      </w:pPr>
    </w:p>
    <w:p w14:paraId="4A75992B" w14:textId="77777777" w:rsidR="00E94396" w:rsidRPr="00480390" w:rsidRDefault="00E94396" w:rsidP="00E94396">
      <w:pPr>
        <w:pStyle w:val="breakline"/>
        <w:divId w:val="527259509"/>
        <w:rPr>
          <w:color w:val="002060"/>
        </w:rPr>
      </w:pPr>
    </w:p>
    <w:p w14:paraId="1C81DAFE" w14:textId="77777777" w:rsidR="00E94396" w:rsidRPr="00480390" w:rsidRDefault="00E94396" w:rsidP="00E94396">
      <w:pPr>
        <w:pStyle w:val="sottotitolocampionato10"/>
        <w:divId w:val="527259509"/>
        <w:rPr>
          <w:color w:val="002060"/>
        </w:rPr>
      </w:pPr>
      <w:r w:rsidRPr="0048039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94396" w:rsidRPr="00480390" w14:paraId="0FBDA9D0" w14:textId="77777777" w:rsidTr="00E9439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B09FB" w14:textId="77777777" w:rsidR="00E94396" w:rsidRPr="00480390" w:rsidRDefault="00E94396" w:rsidP="00303DC2">
            <w:pPr>
              <w:pStyle w:val="headertabella0"/>
              <w:rPr>
                <w:color w:val="002060"/>
              </w:rPr>
            </w:pPr>
            <w:r w:rsidRPr="0048039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AB580" w14:textId="77777777" w:rsidR="00E94396" w:rsidRPr="00480390" w:rsidRDefault="00E94396" w:rsidP="00303DC2">
            <w:pPr>
              <w:pStyle w:val="headertabella0"/>
              <w:rPr>
                <w:color w:val="002060"/>
              </w:rPr>
            </w:pPr>
            <w:r w:rsidRPr="00480390">
              <w:rPr>
                <w:color w:val="002060"/>
              </w:rPr>
              <w:t xml:space="preserve">N° </w:t>
            </w:r>
            <w:proofErr w:type="spellStart"/>
            <w:r w:rsidRPr="00480390">
              <w:rPr>
                <w:color w:val="002060"/>
              </w:rPr>
              <w:t>Gior</w:t>
            </w:r>
            <w:proofErr w:type="spellEnd"/>
            <w:r w:rsidRPr="0048039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1EF1A" w14:textId="77777777" w:rsidR="00E94396" w:rsidRPr="00480390" w:rsidRDefault="00E94396" w:rsidP="00303DC2">
            <w:pPr>
              <w:pStyle w:val="headertabella0"/>
              <w:rPr>
                <w:color w:val="002060"/>
              </w:rPr>
            </w:pPr>
            <w:r w:rsidRPr="0048039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E9F2D" w14:textId="77777777" w:rsidR="00E94396" w:rsidRPr="00480390" w:rsidRDefault="00E94396" w:rsidP="00303DC2">
            <w:pPr>
              <w:pStyle w:val="headertabella0"/>
              <w:rPr>
                <w:color w:val="002060"/>
              </w:rPr>
            </w:pPr>
            <w:r w:rsidRPr="0048039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D3607" w14:textId="77777777" w:rsidR="00E94396" w:rsidRPr="00480390" w:rsidRDefault="00E94396" w:rsidP="00303DC2">
            <w:pPr>
              <w:pStyle w:val="headertabella0"/>
              <w:rPr>
                <w:color w:val="002060"/>
              </w:rPr>
            </w:pPr>
            <w:r w:rsidRPr="00480390">
              <w:rPr>
                <w:color w:val="002060"/>
              </w:rPr>
              <w:t xml:space="preserve">Data </w:t>
            </w:r>
            <w:proofErr w:type="spellStart"/>
            <w:r w:rsidRPr="00480390">
              <w:rPr>
                <w:color w:val="002060"/>
              </w:rPr>
              <w:t>Orig</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E5241" w14:textId="77777777" w:rsidR="00E94396" w:rsidRPr="00480390" w:rsidRDefault="00E94396" w:rsidP="00303DC2">
            <w:pPr>
              <w:pStyle w:val="headertabella0"/>
              <w:rPr>
                <w:color w:val="002060"/>
              </w:rPr>
            </w:pPr>
            <w:r w:rsidRPr="00480390">
              <w:rPr>
                <w:color w:val="002060"/>
              </w:rPr>
              <w:t xml:space="preserve">Ora </w:t>
            </w:r>
            <w:proofErr w:type="spellStart"/>
            <w:r w:rsidRPr="00480390">
              <w:rPr>
                <w:color w:val="002060"/>
              </w:rPr>
              <w:t>Var</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66BCA" w14:textId="77777777" w:rsidR="00E94396" w:rsidRPr="00480390" w:rsidRDefault="00E94396" w:rsidP="00303DC2">
            <w:pPr>
              <w:pStyle w:val="headertabella0"/>
              <w:rPr>
                <w:color w:val="002060"/>
              </w:rPr>
            </w:pPr>
            <w:r w:rsidRPr="00480390">
              <w:rPr>
                <w:color w:val="002060"/>
              </w:rPr>
              <w:t xml:space="preserve">Ora </w:t>
            </w:r>
            <w:proofErr w:type="spellStart"/>
            <w:r w:rsidRPr="00480390">
              <w:rPr>
                <w:color w:val="002060"/>
              </w:rPr>
              <w:t>Orig</w:t>
            </w:r>
            <w:proofErr w:type="spellEnd"/>
            <w:r w:rsidRPr="0048039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21F0A" w14:textId="77777777" w:rsidR="00E94396" w:rsidRPr="00480390" w:rsidRDefault="00E94396" w:rsidP="00303DC2">
            <w:pPr>
              <w:pStyle w:val="headertabella0"/>
              <w:rPr>
                <w:color w:val="002060"/>
              </w:rPr>
            </w:pPr>
            <w:r w:rsidRPr="00480390">
              <w:rPr>
                <w:color w:val="002060"/>
              </w:rPr>
              <w:t>Impianto</w:t>
            </w:r>
          </w:p>
        </w:tc>
      </w:tr>
      <w:tr w:rsidR="00E94396" w:rsidRPr="00480390" w14:paraId="29DDCEF1" w14:textId="77777777" w:rsidTr="00E9439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8489B" w14:textId="036452E6" w:rsidR="00E94396" w:rsidRPr="009D3B07" w:rsidRDefault="00E94396" w:rsidP="00303DC2">
            <w:pPr>
              <w:pStyle w:val="rowtabella0"/>
              <w:rPr>
                <w:color w:val="002060"/>
                <w:highlight w:val="yellow"/>
              </w:rPr>
            </w:pPr>
            <w:r w:rsidRPr="009D3B07">
              <w:rPr>
                <w:color w:val="002060"/>
                <w:highlight w:val="yellow"/>
              </w:rPr>
              <w:t>2</w:t>
            </w:r>
            <w:r>
              <w:rPr>
                <w:color w:val="002060"/>
                <w:highlight w:val="yellow"/>
              </w:rPr>
              <w:t>2</w:t>
            </w:r>
            <w:r w:rsidRPr="009D3B07">
              <w:rPr>
                <w:color w:val="002060"/>
                <w:highlight w:val="yellow"/>
              </w:rPr>
              <w:t>/11/2021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65D6A" w14:textId="0F0E4F3F" w:rsidR="00E94396" w:rsidRPr="009D3B07" w:rsidRDefault="00E94396" w:rsidP="00303DC2">
            <w:pPr>
              <w:pStyle w:val="rowtabella0"/>
              <w:jc w:val="center"/>
              <w:rPr>
                <w:color w:val="002060"/>
                <w:highlight w:val="yellow"/>
              </w:rPr>
            </w:pPr>
            <w:r w:rsidRPr="009D3B07">
              <w:rPr>
                <w:color w:val="002060"/>
                <w:highlight w:val="yellow"/>
              </w:rPr>
              <w:t xml:space="preserve">1 </w:t>
            </w:r>
            <w:r>
              <w:rPr>
                <w:color w:val="002060"/>
                <w:highlight w:val="yellow"/>
              </w:rPr>
              <w:t>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A9622" w14:textId="77777777" w:rsidR="00E94396" w:rsidRPr="009D3B07" w:rsidRDefault="00E94396" w:rsidP="00303DC2">
            <w:pPr>
              <w:pStyle w:val="rowtabella0"/>
              <w:rPr>
                <w:color w:val="002060"/>
                <w:highlight w:val="yellow"/>
              </w:rPr>
            </w:pPr>
            <w:proofErr w:type="gramStart"/>
            <w:r w:rsidRPr="009D3B07">
              <w:rPr>
                <w:color w:val="002060"/>
                <w:highlight w:val="yellow"/>
              </w:rPr>
              <w:t>U.MANDOLESI</w:t>
            </w:r>
            <w:proofErr w:type="gramEnd"/>
            <w:r w:rsidRPr="009D3B07">
              <w:rPr>
                <w:color w:val="002060"/>
                <w:highlight w:val="yellow"/>
              </w:rPr>
              <w:t xml:space="preserv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E5C1D" w14:textId="2E86A594" w:rsidR="00E94396" w:rsidRPr="009D3B07" w:rsidRDefault="00E94396" w:rsidP="00303DC2">
            <w:pPr>
              <w:pStyle w:val="rowtabella0"/>
              <w:rPr>
                <w:color w:val="002060"/>
                <w:highlight w:val="yellow"/>
              </w:rPr>
            </w:pPr>
            <w:r>
              <w:rPr>
                <w:color w:val="002060"/>
                <w:highlight w:val="yellow"/>
              </w:rPr>
              <w:t>CSI STELLA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07C23" w14:textId="77777777" w:rsidR="00E94396" w:rsidRPr="00480390" w:rsidRDefault="00E94396" w:rsidP="00303DC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6F5A7" w14:textId="77777777" w:rsidR="00E94396" w:rsidRPr="00480390" w:rsidRDefault="00E94396" w:rsidP="00303DC2">
            <w:pPr>
              <w:pStyle w:val="rowtabella0"/>
              <w:jc w:val="center"/>
              <w:rPr>
                <w:color w:val="002060"/>
              </w:rPr>
            </w:pPr>
            <w:r w:rsidRPr="009D3B07">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ABE38" w14:textId="7E8AF24F" w:rsidR="00E94396" w:rsidRPr="00480390" w:rsidRDefault="00E94396" w:rsidP="00303DC2">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026D1" w14:textId="3758A082" w:rsidR="00E94396" w:rsidRPr="009D3B07" w:rsidRDefault="00E94396" w:rsidP="00303DC2">
            <w:pPr>
              <w:pStyle w:val="rowtabella0"/>
              <w:rPr>
                <w:color w:val="002060"/>
                <w:highlight w:val="yellow"/>
              </w:rPr>
            </w:pPr>
            <w:r w:rsidRPr="009D3B07">
              <w:rPr>
                <w:color w:val="002060"/>
                <w:highlight w:val="yellow"/>
              </w:rPr>
              <w:t>CAMPO COPERTO RIONE MURATO FERMO VIA SIBILLA 2C</w:t>
            </w:r>
          </w:p>
        </w:tc>
      </w:tr>
    </w:tbl>
    <w:p w14:paraId="1E066EE9" w14:textId="77777777" w:rsidR="00E94396" w:rsidRPr="00E94396" w:rsidRDefault="00E94396" w:rsidP="003F6327">
      <w:pPr>
        <w:pStyle w:val="titoloprinc0"/>
        <w:divId w:val="527259509"/>
        <w:rPr>
          <w:color w:val="002060"/>
          <w:sz w:val="16"/>
          <w:szCs w:val="16"/>
        </w:rPr>
      </w:pPr>
    </w:p>
    <w:p w14:paraId="4D654BF7" w14:textId="337EAED8" w:rsidR="003F6327" w:rsidRPr="00480390" w:rsidRDefault="003F6327" w:rsidP="003F6327">
      <w:pPr>
        <w:pStyle w:val="titoloprinc0"/>
        <w:divId w:val="527259509"/>
        <w:rPr>
          <w:color w:val="002060"/>
        </w:rPr>
      </w:pPr>
      <w:r w:rsidRPr="00480390">
        <w:rPr>
          <w:color w:val="002060"/>
        </w:rPr>
        <w:t>RISULTATI</w:t>
      </w:r>
    </w:p>
    <w:p w14:paraId="42202377" w14:textId="77777777" w:rsidR="003F6327" w:rsidRPr="00480390" w:rsidRDefault="003F6327" w:rsidP="003F6327">
      <w:pPr>
        <w:pStyle w:val="breakline"/>
        <w:divId w:val="527259509"/>
        <w:rPr>
          <w:color w:val="002060"/>
        </w:rPr>
      </w:pPr>
    </w:p>
    <w:p w14:paraId="65FD52D0" w14:textId="77777777" w:rsidR="003F6327" w:rsidRPr="00480390" w:rsidRDefault="003F6327" w:rsidP="003F6327">
      <w:pPr>
        <w:pStyle w:val="sottotitolocampionato10"/>
        <w:divId w:val="527259509"/>
        <w:rPr>
          <w:color w:val="002060"/>
        </w:rPr>
      </w:pPr>
      <w:r w:rsidRPr="00480390">
        <w:rPr>
          <w:color w:val="002060"/>
        </w:rPr>
        <w:t>RISULTATI UFFICIALI GARE DEL 10/11/2021</w:t>
      </w:r>
    </w:p>
    <w:p w14:paraId="38A287D6" w14:textId="77777777" w:rsidR="00CB1DDB" w:rsidRPr="00CB1DDB" w:rsidRDefault="00CB1DDB" w:rsidP="00CB1DDB">
      <w:pPr>
        <w:pStyle w:val="sottotitolocampionato20"/>
        <w:spacing w:before="0" w:beforeAutospacing="0" w:after="0" w:afterAutospacing="0"/>
        <w:divId w:val="527259509"/>
        <w:rPr>
          <w:rFonts w:ascii="Arial" w:hAnsi="Arial" w:cs="Arial"/>
          <w:color w:val="002060"/>
          <w:sz w:val="20"/>
          <w:szCs w:val="20"/>
        </w:rPr>
      </w:pPr>
      <w:r w:rsidRPr="00CB1DDB">
        <w:rPr>
          <w:rFonts w:ascii="Arial" w:hAnsi="Arial" w:cs="Arial"/>
          <w:color w:val="002060"/>
          <w:sz w:val="20"/>
          <w:szCs w:val="20"/>
        </w:rPr>
        <w:t>Si trascrivono qui di seguito i risultati ufficiali delle gare disputate</w:t>
      </w:r>
    </w:p>
    <w:p w14:paraId="4AE2AD1B" w14:textId="77777777" w:rsidR="003F6327" w:rsidRPr="00480390" w:rsidRDefault="003F6327" w:rsidP="003F632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F6327" w:rsidRPr="00480390" w14:paraId="158B67E0" w14:textId="77777777" w:rsidTr="003F632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6327" w:rsidRPr="00480390" w14:paraId="2C0DAB90" w14:textId="77777777" w:rsidTr="00303DC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7C5D6" w14:textId="77777777" w:rsidR="003F6327" w:rsidRPr="00480390" w:rsidRDefault="003F6327" w:rsidP="00303DC2">
                  <w:pPr>
                    <w:pStyle w:val="headertabella0"/>
                    <w:rPr>
                      <w:color w:val="002060"/>
                    </w:rPr>
                  </w:pPr>
                  <w:r w:rsidRPr="00480390">
                    <w:rPr>
                      <w:color w:val="002060"/>
                    </w:rPr>
                    <w:t>GIRONE SF - 1 Giornata - A</w:t>
                  </w:r>
                </w:p>
              </w:tc>
            </w:tr>
            <w:tr w:rsidR="003F6327" w:rsidRPr="00480390" w14:paraId="6F534405" w14:textId="77777777" w:rsidTr="00303DC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37B80DE" w14:textId="77777777" w:rsidR="003F6327" w:rsidRPr="00480390" w:rsidRDefault="003F6327" w:rsidP="00303DC2">
                  <w:pPr>
                    <w:pStyle w:val="rowtabella0"/>
                    <w:rPr>
                      <w:color w:val="002060"/>
                    </w:rPr>
                  </w:pPr>
                  <w:r w:rsidRPr="00480390">
                    <w:rPr>
                      <w:color w:val="002060"/>
                    </w:rPr>
                    <w:t>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0B780C" w14:textId="77777777" w:rsidR="003F6327" w:rsidRPr="00480390" w:rsidRDefault="003F6327" w:rsidP="00303DC2">
                  <w:pPr>
                    <w:pStyle w:val="rowtabella0"/>
                    <w:rPr>
                      <w:color w:val="002060"/>
                    </w:rPr>
                  </w:pPr>
                  <w:r w:rsidRPr="00480390">
                    <w:rPr>
                      <w:color w:val="002060"/>
                    </w:rPr>
                    <w:t xml:space="preserve">- AUDAX 1970 </w:t>
                  </w:r>
                  <w:proofErr w:type="gramStart"/>
                  <w:r w:rsidRPr="00480390">
                    <w:rPr>
                      <w:color w:val="002060"/>
                    </w:rPr>
                    <w:t>S.ANGELO</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09556D" w14:textId="77777777" w:rsidR="003F6327" w:rsidRPr="00480390" w:rsidRDefault="003F6327" w:rsidP="00303DC2">
                  <w:pPr>
                    <w:pStyle w:val="rowtabella0"/>
                    <w:jc w:val="center"/>
                    <w:rPr>
                      <w:color w:val="002060"/>
                    </w:rPr>
                  </w:pPr>
                  <w:r w:rsidRPr="00480390">
                    <w:rPr>
                      <w:color w:val="002060"/>
                    </w:rPr>
                    <w:t>5 - 0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1F141C" w14:textId="77777777" w:rsidR="003F6327" w:rsidRPr="00480390" w:rsidRDefault="003F6327" w:rsidP="00303DC2">
                  <w:pPr>
                    <w:pStyle w:val="rowtabella0"/>
                    <w:jc w:val="center"/>
                    <w:rPr>
                      <w:color w:val="002060"/>
                    </w:rPr>
                  </w:pPr>
                  <w:r w:rsidRPr="00480390">
                    <w:rPr>
                      <w:color w:val="002060"/>
                    </w:rPr>
                    <w:t> </w:t>
                  </w:r>
                </w:p>
              </w:tc>
            </w:tr>
          </w:tbl>
          <w:p w14:paraId="68656974" w14:textId="77777777" w:rsidR="003F6327" w:rsidRPr="00480390" w:rsidRDefault="003F6327" w:rsidP="00303DC2">
            <w:pPr>
              <w:rPr>
                <w:color w:val="002060"/>
              </w:rPr>
            </w:pPr>
          </w:p>
        </w:tc>
      </w:tr>
    </w:tbl>
    <w:p w14:paraId="201CC2F6" w14:textId="77777777" w:rsidR="003F6327" w:rsidRPr="00480390" w:rsidRDefault="003F6327" w:rsidP="003F6327">
      <w:pPr>
        <w:pStyle w:val="breakline"/>
        <w:divId w:val="527259509"/>
        <w:rPr>
          <w:rFonts w:eastAsiaTheme="minorEastAsia"/>
          <w:color w:val="002060"/>
        </w:rPr>
      </w:pPr>
    </w:p>
    <w:p w14:paraId="0A700EE5" w14:textId="77777777" w:rsidR="003F6327" w:rsidRPr="00480390" w:rsidRDefault="003F6327" w:rsidP="003F6327">
      <w:pPr>
        <w:pStyle w:val="titoloprinc0"/>
        <w:divId w:val="527259509"/>
        <w:rPr>
          <w:color w:val="002060"/>
        </w:rPr>
      </w:pPr>
      <w:bookmarkStart w:id="8" w:name="_Hlk88055687"/>
      <w:r w:rsidRPr="00480390">
        <w:rPr>
          <w:color w:val="002060"/>
        </w:rPr>
        <w:t>PROGRAMMA GARE</w:t>
      </w:r>
    </w:p>
    <w:p w14:paraId="07F80B29" w14:textId="77777777" w:rsidR="003F6327" w:rsidRDefault="003F6327" w:rsidP="003F6327">
      <w:pPr>
        <w:pStyle w:val="breakline"/>
        <w:divId w:val="527259509"/>
        <w:rPr>
          <w:color w:val="002060"/>
        </w:rPr>
      </w:pPr>
    </w:p>
    <w:bookmarkEnd w:id="8"/>
    <w:p w14:paraId="51D0DE90" w14:textId="77777777" w:rsidR="003F6327" w:rsidRPr="00C11E06" w:rsidRDefault="003F6327" w:rsidP="003F6327">
      <w:pPr>
        <w:pStyle w:val="sottotitolocampionato10"/>
        <w:divId w:val="527259509"/>
        <w:rPr>
          <w:color w:val="002060"/>
        </w:rPr>
      </w:pPr>
      <w:r w:rsidRPr="00C11E06">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8"/>
        <w:gridCol w:w="1554"/>
        <w:gridCol w:w="1551"/>
      </w:tblGrid>
      <w:tr w:rsidR="003F6327" w:rsidRPr="00C11E06" w14:paraId="78845F8A" w14:textId="77777777" w:rsidTr="00E94396">
        <w:trPr>
          <w:divId w:val="527259509"/>
        </w:trPr>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71CC4" w14:textId="77777777" w:rsidR="003F6327" w:rsidRPr="00C11E06" w:rsidRDefault="003F6327" w:rsidP="00303DC2">
            <w:pPr>
              <w:pStyle w:val="headertabella0"/>
              <w:rPr>
                <w:color w:val="002060"/>
              </w:rPr>
            </w:pPr>
            <w:r w:rsidRPr="00C11E06">
              <w:rPr>
                <w:color w:val="002060"/>
              </w:rP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77EF8" w14:textId="77777777" w:rsidR="003F6327" w:rsidRPr="00C11E06" w:rsidRDefault="003F6327" w:rsidP="00303DC2">
            <w:pPr>
              <w:pStyle w:val="headertabella0"/>
              <w:rPr>
                <w:color w:val="002060"/>
              </w:rPr>
            </w:pPr>
            <w:r w:rsidRPr="00C11E06">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EBBEC" w14:textId="77777777" w:rsidR="003F6327" w:rsidRPr="00C11E06" w:rsidRDefault="003F6327" w:rsidP="00303DC2">
            <w:pPr>
              <w:pStyle w:val="headertabella0"/>
              <w:rPr>
                <w:color w:val="002060"/>
              </w:rPr>
            </w:pPr>
            <w:r w:rsidRPr="00C11E06">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C1FAD" w14:textId="77777777" w:rsidR="003F6327" w:rsidRPr="00C11E06" w:rsidRDefault="003F6327" w:rsidP="00303DC2">
            <w:pPr>
              <w:pStyle w:val="headertabella0"/>
              <w:rPr>
                <w:color w:val="002060"/>
              </w:rPr>
            </w:pPr>
            <w:r w:rsidRPr="00C11E06">
              <w:rPr>
                <w:color w:val="002060"/>
              </w:rP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832F9" w14:textId="77777777" w:rsidR="003F6327" w:rsidRPr="00C11E06" w:rsidRDefault="003F6327" w:rsidP="00303DC2">
            <w:pPr>
              <w:pStyle w:val="headertabella0"/>
              <w:rPr>
                <w:color w:val="002060"/>
              </w:rPr>
            </w:pPr>
            <w:r w:rsidRPr="00C11E06">
              <w:rPr>
                <w:color w:val="002060"/>
              </w:rPr>
              <w:t>Impianto</w:t>
            </w:r>
          </w:p>
        </w:tc>
        <w:tc>
          <w:tcPr>
            <w:tcW w:w="15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84F81"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EC190" w14:textId="77777777" w:rsidR="003F6327" w:rsidRPr="00C11E06" w:rsidRDefault="003F6327" w:rsidP="00303DC2">
            <w:pPr>
              <w:pStyle w:val="headertabella0"/>
              <w:rPr>
                <w:color w:val="002060"/>
              </w:rPr>
            </w:pPr>
            <w:r w:rsidRPr="00C11E06">
              <w:rPr>
                <w:color w:val="002060"/>
              </w:rPr>
              <w:t>Indirizzo Impianto</w:t>
            </w:r>
          </w:p>
        </w:tc>
      </w:tr>
      <w:tr w:rsidR="00E94396" w:rsidRPr="00C11E06" w14:paraId="452BC19E" w14:textId="77777777" w:rsidTr="00E94396">
        <w:trPr>
          <w:divId w:val="527259509"/>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52341C" w14:textId="77777777" w:rsidR="00E94396" w:rsidRPr="00C11E06" w:rsidRDefault="00E94396" w:rsidP="00E94396">
            <w:pPr>
              <w:pStyle w:val="rowtabella0"/>
              <w:rPr>
                <w:color w:val="002060"/>
              </w:rPr>
            </w:pPr>
            <w:proofErr w:type="gramStart"/>
            <w:r w:rsidRPr="00C11E06">
              <w:rPr>
                <w:color w:val="002060"/>
              </w:rPr>
              <w:t>U.MANDOLESI</w:t>
            </w:r>
            <w:proofErr w:type="gramEnd"/>
            <w:r w:rsidRPr="00C11E06">
              <w:rPr>
                <w:color w:val="002060"/>
              </w:rPr>
              <w:t xml:space="preserve"> CALCIO</w:t>
            </w:r>
          </w:p>
        </w:tc>
        <w:tc>
          <w:tcPr>
            <w:tcW w:w="20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A5DD21" w14:textId="77777777" w:rsidR="00E94396" w:rsidRPr="00C11E06" w:rsidRDefault="00E94396" w:rsidP="00E94396">
            <w:pPr>
              <w:pStyle w:val="rowtabella0"/>
              <w:rPr>
                <w:color w:val="002060"/>
              </w:rPr>
            </w:pPr>
            <w:r w:rsidRPr="00C11E06">
              <w:rPr>
                <w:color w:val="002060"/>
              </w:rPr>
              <w:t>CSI STELLA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21155A" w14:textId="77777777" w:rsidR="00E94396" w:rsidRPr="00C11E06" w:rsidRDefault="00E94396" w:rsidP="00E94396">
            <w:pPr>
              <w:pStyle w:val="rowtabella0"/>
              <w:jc w:val="center"/>
              <w:rPr>
                <w:color w:val="002060"/>
              </w:rPr>
            </w:pPr>
            <w:r w:rsidRPr="00C11E06">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3CF9C8" w14:textId="77777777" w:rsidR="00E94396" w:rsidRPr="00C11E06" w:rsidRDefault="00E94396" w:rsidP="00E94396">
            <w:pPr>
              <w:pStyle w:val="rowtabella0"/>
              <w:rPr>
                <w:color w:val="002060"/>
              </w:rPr>
            </w:pPr>
            <w:r w:rsidRPr="00C11E06">
              <w:rPr>
                <w:color w:val="002060"/>
              </w:rPr>
              <w:t>22/11/2021 19:00</w:t>
            </w:r>
          </w:p>
        </w:tc>
        <w:tc>
          <w:tcPr>
            <w:tcW w:w="11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475090" w14:textId="2388ECB1" w:rsidR="00E94396" w:rsidRPr="00C11E06" w:rsidRDefault="00E94396" w:rsidP="00E94396">
            <w:pPr>
              <w:pStyle w:val="rowtabella0"/>
              <w:rPr>
                <w:color w:val="002060"/>
              </w:rPr>
            </w:pPr>
            <w:r w:rsidRPr="00C11E06">
              <w:rPr>
                <w:color w:val="002060"/>
              </w:rPr>
              <w:t>5678 CAMPO COPERTO RIONE MURATO</w:t>
            </w:r>
          </w:p>
        </w:tc>
        <w:tc>
          <w:tcPr>
            <w:tcW w:w="15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EA7529" w14:textId="5C6C9BA7" w:rsidR="00E94396" w:rsidRPr="00C11E06" w:rsidRDefault="00E94396" w:rsidP="00E94396">
            <w:pPr>
              <w:pStyle w:val="rowtabella0"/>
              <w:rPr>
                <w:color w:val="002060"/>
              </w:rPr>
            </w:pPr>
            <w:r w:rsidRPr="00C11E06">
              <w:rPr>
                <w:color w:val="002060"/>
              </w:rPr>
              <w:t>FERMO</w:t>
            </w:r>
          </w:p>
        </w:tc>
        <w:tc>
          <w:tcPr>
            <w:tcW w:w="15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9D7F5C" w14:textId="7D4D0F15" w:rsidR="00E94396" w:rsidRPr="00C11E06" w:rsidRDefault="00E94396" w:rsidP="00E94396">
            <w:pPr>
              <w:pStyle w:val="rowtabella0"/>
              <w:rPr>
                <w:color w:val="002060"/>
              </w:rPr>
            </w:pPr>
            <w:r w:rsidRPr="00C11E06">
              <w:rPr>
                <w:color w:val="002060"/>
              </w:rPr>
              <w:t>VIA SIBILLA 2C</w:t>
            </w:r>
          </w:p>
        </w:tc>
      </w:tr>
      <w:tr w:rsidR="003F6327" w:rsidRPr="00C11E06" w14:paraId="0EE803D6" w14:textId="77777777" w:rsidTr="00E94396">
        <w:trPr>
          <w:divId w:val="527259509"/>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3AAF9208" w14:textId="77777777" w:rsidR="003F6327" w:rsidRPr="00C11E06" w:rsidRDefault="003F6327" w:rsidP="00303DC2">
            <w:pPr>
              <w:pStyle w:val="rowtabella0"/>
              <w:rPr>
                <w:color w:val="002060"/>
              </w:rPr>
            </w:pPr>
            <w:r w:rsidRPr="00C11E06">
              <w:rPr>
                <w:color w:val="002060"/>
              </w:rPr>
              <w:t xml:space="preserve">AUDAX 1970 </w:t>
            </w:r>
            <w:proofErr w:type="gramStart"/>
            <w:r w:rsidRPr="00C11E06">
              <w:rPr>
                <w:color w:val="002060"/>
              </w:rPr>
              <w:t>S.ANGELO</w:t>
            </w:r>
            <w:proofErr w:type="gramEnd"/>
          </w:p>
        </w:tc>
        <w:tc>
          <w:tcPr>
            <w:tcW w:w="2017" w:type="dxa"/>
            <w:tcBorders>
              <w:top w:val="nil"/>
              <w:left w:val="nil"/>
              <w:bottom w:val="nil"/>
              <w:right w:val="outset" w:sz="6" w:space="0" w:color="auto"/>
            </w:tcBorders>
            <w:tcMar>
              <w:top w:w="20" w:type="dxa"/>
              <w:left w:w="20" w:type="dxa"/>
              <w:bottom w:w="20" w:type="dxa"/>
              <w:right w:w="20" w:type="dxa"/>
            </w:tcMar>
            <w:vAlign w:val="center"/>
            <w:hideMark/>
          </w:tcPr>
          <w:p w14:paraId="7C820941" w14:textId="77777777" w:rsidR="003F6327" w:rsidRPr="00C11E06" w:rsidRDefault="003F6327" w:rsidP="00303DC2">
            <w:pPr>
              <w:pStyle w:val="rowtabella0"/>
              <w:rPr>
                <w:color w:val="002060"/>
              </w:rPr>
            </w:pPr>
            <w:r w:rsidRPr="00C11E06">
              <w:rPr>
                <w:color w:val="002060"/>
              </w:rPr>
              <w:t>ITALSERVICE C5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3AA0657" w14:textId="77777777" w:rsidR="003F6327" w:rsidRPr="00C11E06" w:rsidRDefault="003F6327" w:rsidP="00303DC2">
            <w:pPr>
              <w:pStyle w:val="rowtabella0"/>
              <w:jc w:val="center"/>
              <w:rPr>
                <w:color w:val="002060"/>
              </w:rPr>
            </w:pPr>
            <w:r w:rsidRPr="00C11E06">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CC1F7AB" w14:textId="77777777" w:rsidR="003F6327" w:rsidRPr="00C11E06" w:rsidRDefault="003F6327" w:rsidP="00303DC2">
            <w:pPr>
              <w:pStyle w:val="rowtabella0"/>
              <w:rPr>
                <w:color w:val="002060"/>
              </w:rPr>
            </w:pPr>
            <w:r w:rsidRPr="00C11E06">
              <w:rPr>
                <w:color w:val="002060"/>
              </w:rPr>
              <w:t>24/11/2021 18:00</w:t>
            </w:r>
          </w:p>
        </w:tc>
        <w:tc>
          <w:tcPr>
            <w:tcW w:w="1178" w:type="dxa"/>
            <w:tcBorders>
              <w:top w:val="nil"/>
              <w:left w:val="nil"/>
              <w:bottom w:val="nil"/>
              <w:right w:val="outset" w:sz="6" w:space="0" w:color="auto"/>
            </w:tcBorders>
            <w:tcMar>
              <w:top w:w="20" w:type="dxa"/>
              <w:left w:w="20" w:type="dxa"/>
              <w:bottom w:w="20" w:type="dxa"/>
              <w:right w:w="20" w:type="dxa"/>
            </w:tcMar>
            <w:vAlign w:val="center"/>
            <w:hideMark/>
          </w:tcPr>
          <w:p w14:paraId="48474093" w14:textId="77777777" w:rsidR="003F6327" w:rsidRPr="00C11E06" w:rsidRDefault="003F6327" w:rsidP="00303DC2">
            <w:pPr>
              <w:pStyle w:val="rowtabella0"/>
              <w:rPr>
                <w:color w:val="002060"/>
              </w:rPr>
            </w:pPr>
            <w:r w:rsidRPr="00C11E06">
              <w:rPr>
                <w:color w:val="002060"/>
              </w:rPr>
              <w:t>5125 CAMPO NÂ°1 PARR. S. GIUSEPPE</w:t>
            </w:r>
          </w:p>
        </w:tc>
        <w:tc>
          <w:tcPr>
            <w:tcW w:w="1554" w:type="dxa"/>
            <w:tcBorders>
              <w:top w:val="nil"/>
              <w:left w:val="nil"/>
              <w:bottom w:val="nil"/>
              <w:right w:val="outset" w:sz="6" w:space="0" w:color="auto"/>
            </w:tcBorders>
            <w:tcMar>
              <w:top w:w="20" w:type="dxa"/>
              <w:left w:w="20" w:type="dxa"/>
              <w:bottom w:w="20" w:type="dxa"/>
              <w:right w:w="20" w:type="dxa"/>
            </w:tcMar>
            <w:vAlign w:val="center"/>
            <w:hideMark/>
          </w:tcPr>
          <w:p w14:paraId="70851EFE" w14:textId="77777777" w:rsidR="003F6327" w:rsidRPr="00C11E06" w:rsidRDefault="003F6327" w:rsidP="00303DC2">
            <w:pPr>
              <w:pStyle w:val="rowtabella0"/>
              <w:rPr>
                <w:color w:val="002060"/>
              </w:rPr>
            </w:pPr>
            <w:r w:rsidRPr="00C11E06">
              <w:rPr>
                <w:color w:val="002060"/>
              </w:rPr>
              <w:t>SENIGALLIA</w:t>
            </w:r>
          </w:p>
        </w:tc>
        <w:tc>
          <w:tcPr>
            <w:tcW w:w="1551" w:type="dxa"/>
            <w:tcBorders>
              <w:top w:val="nil"/>
              <w:left w:val="nil"/>
              <w:bottom w:val="nil"/>
              <w:right w:val="outset" w:sz="6" w:space="0" w:color="auto"/>
            </w:tcBorders>
            <w:tcMar>
              <w:top w:w="20" w:type="dxa"/>
              <w:left w:w="20" w:type="dxa"/>
              <w:bottom w:w="20" w:type="dxa"/>
              <w:right w:w="20" w:type="dxa"/>
            </w:tcMar>
            <w:vAlign w:val="center"/>
            <w:hideMark/>
          </w:tcPr>
          <w:p w14:paraId="3E02DD13" w14:textId="77777777" w:rsidR="003F6327" w:rsidRPr="00C11E06" w:rsidRDefault="003F6327" w:rsidP="00303DC2">
            <w:pPr>
              <w:pStyle w:val="rowtabella0"/>
              <w:rPr>
                <w:color w:val="002060"/>
              </w:rPr>
            </w:pPr>
            <w:r w:rsidRPr="00C11E06">
              <w:rPr>
                <w:color w:val="002060"/>
              </w:rPr>
              <w:t>VIA GURCINO 25</w:t>
            </w:r>
          </w:p>
        </w:tc>
      </w:tr>
      <w:tr w:rsidR="003F6327" w:rsidRPr="00C11E06" w14:paraId="20FD9BFE" w14:textId="77777777" w:rsidTr="00E94396">
        <w:trPr>
          <w:divId w:val="527259509"/>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E7EBBA" w14:textId="77777777" w:rsidR="003F6327" w:rsidRPr="00C11E06" w:rsidRDefault="003F6327" w:rsidP="00303DC2">
            <w:pPr>
              <w:pStyle w:val="rowtabella0"/>
              <w:rPr>
                <w:color w:val="002060"/>
              </w:rPr>
            </w:pPr>
            <w:r w:rsidRPr="00C11E06">
              <w:rPr>
                <w:color w:val="002060"/>
              </w:rPr>
              <w:t>CSI STELLA A.S.D.</w:t>
            </w:r>
          </w:p>
        </w:tc>
        <w:tc>
          <w:tcPr>
            <w:tcW w:w="20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4B273E" w14:textId="77777777" w:rsidR="003F6327" w:rsidRPr="00C11E06" w:rsidRDefault="003F6327" w:rsidP="00303DC2">
            <w:pPr>
              <w:pStyle w:val="rowtabella0"/>
              <w:rPr>
                <w:color w:val="002060"/>
              </w:rPr>
            </w:pPr>
            <w:proofErr w:type="gramStart"/>
            <w:r w:rsidRPr="00C11E06">
              <w:rPr>
                <w:color w:val="002060"/>
              </w:rPr>
              <w:t>U.MANDOLESI</w:t>
            </w:r>
            <w:proofErr w:type="gramEnd"/>
            <w:r w:rsidRPr="00C11E06">
              <w:rPr>
                <w:color w:val="002060"/>
              </w:rPr>
              <w:t xml:space="preserv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2D6C49" w14:textId="77777777" w:rsidR="003F6327" w:rsidRPr="00C11E06" w:rsidRDefault="003F6327" w:rsidP="00303DC2">
            <w:pPr>
              <w:pStyle w:val="rowtabella0"/>
              <w:jc w:val="center"/>
              <w:rPr>
                <w:color w:val="002060"/>
              </w:rPr>
            </w:pPr>
            <w:r w:rsidRPr="00C11E06">
              <w:rPr>
                <w:color w:val="00206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A0028A" w14:textId="77777777" w:rsidR="003F6327" w:rsidRPr="00C11E06" w:rsidRDefault="003F6327" w:rsidP="00303DC2">
            <w:pPr>
              <w:pStyle w:val="rowtabella0"/>
              <w:rPr>
                <w:color w:val="002060"/>
              </w:rPr>
            </w:pPr>
            <w:r w:rsidRPr="00C11E06">
              <w:rPr>
                <w:color w:val="002060"/>
              </w:rPr>
              <w:t>25/11/2021 19:15</w:t>
            </w:r>
          </w:p>
        </w:tc>
        <w:tc>
          <w:tcPr>
            <w:tcW w:w="11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8E2FB0" w14:textId="77777777" w:rsidR="003F6327" w:rsidRPr="00C11E06" w:rsidRDefault="003F6327" w:rsidP="00303DC2">
            <w:pPr>
              <w:pStyle w:val="rowtabella0"/>
              <w:rPr>
                <w:color w:val="002060"/>
              </w:rPr>
            </w:pPr>
            <w:r w:rsidRPr="00C11E06">
              <w:rPr>
                <w:color w:val="002060"/>
              </w:rPr>
              <w:t>5699 PALASPORT COMUNALE</w:t>
            </w:r>
          </w:p>
        </w:tc>
        <w:tc>
          <w:tcPr>
            <w:tcW w:w="15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C85EAF" w14:textId="77777777" w:rsidR="003F6327" w:rsidRPr="00C11E06" w:rsidRDefault="003F6327" w:rsidP="00303DC2">
            <w:pPr>
              <w:pStyle w:val="rowtabella0"/>
              <w:rPr>
                <w:color w:val="002060"/>
              </w:rPr>
            </w:pPr>
            <w:r w:rsidRPr="00C11E06">
              <w:rPr>
                <w:color w:val="002060"/>
              </w:rPr>
              <w:t>MONSAMPOLO DEL TRONTO</w:t>
            </w: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5410F" w14:textId="77777777" w:rsidR="003F6327" w:rsidRPr="00C11E06" w:rsidRDefault="003F6327" w:rsidP="00303DC2">
            <w:pPr>
              <w:pStyle w:val="rowtabella0"/>
              <w:rPr>
                <w:color w:val="002060"/>
              </w:rPr>
            </w:pPr>
            <w:r w:rsidRPr="00C11E06">
              <w:rPr>
                <w:color w:val="002060"/>
              </w:rPr>
              <w:t>VIA CORRADI</w:t>
            </w:r>
          </w:p>
        </w:tc>
      </w:tr>
    </w:tbl>
    <w:p w14:paraId="3C5613F3" w14:textId="77777777" w:rsidR="003F6327" w:rsidRDefault="003F6327" w:rsidP="003F6327">
      <w:pPr>
        <w:pStyle w:val="breakline"/>
        <w:divId w:val="527259509"/>
        <w:rPr>
          <w:color w:val="002060"/>
        </w:rPr>
      </w:pPr>
    </w:p>
    <w:p w14:paraId="4D481F5A" w14:textId="77777777" w:rsidR="003F6327" w:rsidRPr="00C11E06" w:rsidRDefault="003F6327" w:rsidP="003F6327">
      <w:pPr>
        <w:pStyle w:val="breakline"/>
        <w:divId w:val="527259509"/>
        <w:rPr>
          <w:rFonts w:eastAsiaTheme="minorEastAsia"/>
          <w:color w:val="002060"/>
        </w:rPr>
      </w:pPr>
    </w:p>
    <w:p w14:paraId="62E7A3DF" w14:textId="77777777" w:rsidR="003F6327" w:rsidRPr="00C11E06" w:rsidRDefault="003F6327" w:rsidP="003F6327">
      <w:pPr>
        <w:pStyle w:val="titolocampionato0"/>
        <w:shd w:val="clear" w:color="auto" w:fill="CCCCCC"/>
        <w:spacing w:before="80" w:after="40"/>
        <w:divId w:val="527259509"/>
        <w:rPr>
          <w:color w:val="002060"/>
        </w:rPr>
      </w:pPr>
      <w:r w:rsidRPr="00C11E06">
        <w:rPr>
          <w:color w:val="002060"/>
        </w:rPr>
        <w:t xml:space="preserve">COPPA MARCHE </w:t>
      </w:r>
      <w:r>
        <w:rPr>
          <w:color w:val="002060"/>
        </w:rPr>
        <w:t>UNDER 17</w:t>
      </w:r>
      <w:r w:rsidRPr="00C11E06">
        <w:rPr>
          <w:color w:val="002060"/>
        </w:rPr>
        <w:t xml:space="preserve"> CALCIO A5</w:t>
      </w:r>
    </w:p>
    <w:p w14:paraId="6B869C98" w14:textId="77777777" w:rsidR="003F6327" w:rsidRPr="00C11E06" w:rsidRDefault="003F6327" w:rsidP="003F6327">
      <w:pPr>
        <w:pStyle w:val="breakline"/>
        <w:divId w:val="527259509"/>
        <w:rPr>
          <w:color w:val="002060"/>
        </w:rPr>
      </w:pPr>
    </w:p>
    <w:p w14:paraId="2632535B" w14:textId="77777777" w:rsidR="003F6327" w:rsidRPr="00480390" w:rsidRDefault="003F6327" w:rsidP="003F6327">
      <w:pPr>
        <w:pStyle w:val="titoloprinc0"/>
        <w:divId w:val="527259509"/>
        <w:rPr>
          <w:color w:val="002060"/>
        </w:rPr>
      </w:pPr>
      <w:r w:rsidRPr="00480390">
        <w:rPr>
          <w:color w:val="002060"/>
        </w:rPr>
        <w:t>VARIAZIONI AL PROGRAMMA GARE</w:t>
      </w:r>
    </w:p>
    <w:p w14:paraId="73B47F54" w14:textId="77777777" w:rsidR="003F6327" w:rsidRPr="00480390" w:rsidRDefault="003F6327" w:rsidP="003F6327">
      <w:pPr>
        <w:pStyle w:val="breakline"/>
        <w:divId w:val="527259509"/>
        <w:rPr>
          <w:color w:val="002060"/>
        </w:rPr>
      </w:pPr>
    </w:p>
    <w:p w14:paraId="6E85BF56" w14:textId="77777777" w:rsidR="003F6327" w:rsidRPr="00480390" w:rsidRDefault="003F6327" w:rsidP="003F6327">
      <w:pPr>
        <w:pStyle w:val="breakline"/>
        <w:divId w:val="527259509"/>
        <w:rPr>
          <w:color w:val="002060"/>
        </w:rPr>
      </w:pPr>
    </w:p>
    <w:p w14:paraId="1C0A2FF8" w14:textId="77777777" w:rsidR="003F6327" w:rsidRPr="00480390" w:rsidRDefault="003F6327" w:rsidP="003F6327">
      <w:pPr>
        <w:pStyle w:val="sottotitolocampionato10"/>
        <w:divId w:val="527259509"/>
        <w:rPr>
          <w:color w:val="002060"/>
        </w:rPr>
      </w:pPr>
      <w:r w:rsidRPr="00480390">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F6327" w:rsidRPr="00480390" w14:paraId="128BF46D"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EFBF5" w14:textId="77777777" w:rsidR="003F6327" w:rsidRPr="00480390" w:rsidRDefault="003F6327" w:rsidP="00303DC2">
            <w:pPr>
              <w:pStyle w:val="headertabella0"/>
              <w:rPr>
                <w:color w:val="002060"/>
              </w:rPr>
            </w:pPr>
            <w:r w:rsidRPr="0048039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4CF0D" w14:textId="77777777" w:rsidR="003F6327" w:rsidRPr="00480390" w:rsidRDefault="003F6327" w:rsidP="00303DC2">
            <w:pPr>
              <w:pStyle w:val="headertabella0"/>
              <w:rPr>
                <w:color w:val="002060"/>
              </w:rPr>
            </w:pPr>
            <w:r w:rsidRPr="00480390">
              <w:rPr>
                <w:color w:val="002060"/>
              </w:rPr>
              <w:t xml:space="preserve">N° </w:t>
            </w:r>
            <w:proofErr w:type="spellStart"/>
            <w:r w:rsidRPr="00480390">
              <w:rPr>
                <w:color w:val="002060"/>
              </w:rPr>
              <w:t>Gior</w:t>
            </w:r>
            <w:proofErr w:type="spellEnd"/>
            <w:r w:rsidRPr="0048039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818E3" w14:textId="77777777" w:rsidR="003F6327" w:rsidRPr="00480390" w:rsidRDefault="003F6327" w:rsidP="00303DC2">
            <w:pPr>
              <w:pStyle w:val="headertabella0"/>
              <w:rPr>
                <w:color w:val="002060"/>
              </w:rPr>
            </w:pPr>
            <w:r w:rsidRPr="0048039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F9D59" w14:textId="77777777" w:rsidR="003F6327" w:rsidRPr="00480390" w:rsidRDefault="003F6327" w:rsidP="00303DC2">
            <w:pPr>
              <w:pStyle w:val="headertabella0"/>
              <w:rPr>
                <w:color w:val="002060"/>
              </w:rPr>
            </w:pPr>
            <w:r w:rsidRPr="0048039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433D9" w14:textId="77777777" w:rsidR="003F6327" w:rsidRPr="00480390" w:rsidRDefault="003F6327" w:rsidP="00303DC2">
            <w:pPr>
              <w:pStyle w:val="headertabella0"/>
              <w:rPr>
                <w:color w:val="002060"/>
              </w:rPr>
            </w:pPr>
            <w:r w:rsidRPr="00480390">
              <w:rPr>
                <w:color w:val="002060"/>
              </w:rPr>
              <w:t xml:space="preserve">Data </w:t>
            </w:r>
            <w:proofErr w:type="spellStart"/>
            <w:r w:rsidRPr="00480390">
              <w:rPr>
                <w:color w:val="002060"/>
              </w:rPr>
              <w:t>Orig</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607D7"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Var</w:t>
            </w:r>
            <w:proofErr w:type="spellEnd"/>
            <w:r w:rsidRPr="0048039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78E2F" w14:textId="77777777" w:rsidR="003F6327" w:rsidRPr="00480390" w:rsidRDefault="003F6327" w:rsidP="00303DC2">
            <w:pPr>
              <w:pStyle w:val="headertabella0"/>
              <w:rPr>
                <w:color w:val="002060"/>
              </w:rPr>
            </w:pPr>
            <w:r w:rsidRPr="00480390">
              <w:rPr>
                <w:color w:val="002060"/>
              </w:rPr>
              <w:t xml:space="preserve">Ora </w:t>
            </w:r>
            <w:proofErr w:type="spellStart"/>
            <w:r w:rsidRPr="00480390">
              <w:rPr>
                <w:color w:val="002060"/>
              </w:rPr>
              <w:t>Orig</w:t>
            </w:r>
            <w:proofErr w:type="spellEnd"/>
            <w:r w:rsidRPr="0048039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67B10" w14:textId="77777777" w:rsidR="003F6327" w:rsidRPr="00480390" w:rsidRDefault="003F6327" w:rsidP="00303DC2">
            <w:pPr>
              <w:pStyle w:val="headertabella0"/>
              <w:rPr>
                <w:color w:val="002060"/>
              </w:rPr>
            </w:pPr>
            <w:r w:rsidRPr="00480390">
              <w:rPr>
                <w:color w:val="002060"/>
              </w:rPr>
              <w:t>Impianto</w:t>
            </w:r>
          </w:p>
        </w:tc>
      </w:tr>
      <w:tr w:rsidR="003F6327" w:rsidRPr="00480390" w14:paraId="08AE84D4" w14:textId="77777777" w:rsidTr="003F632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CA462" w14:textId="77777777" w:rsidR="003F6327" w:rsidRPr="009D7099" w:rsidRDefault="003F6327" w:rsidP="00303DC2">
            <w:pPr>
              <w:pStyle w:val="rowtabella0"/>
              <w:rPr>
                <w:color w:val="002060"/>
                <w:highlight w:val="yellow"/>
              </w:rPr>
            </w:pPr>
            <w:r>
              <w:rPr>
                <w:color w:val="002060"/>
                <w:highlight w:val="yellow"/>
              </w:rPr>
              <w:t>30</w:t>
            </w:r>
            <w:r w:rsidRPr="009D7099">
              <w:rPr>
                <w:color w:val="002060"/>
                <w:highlight w:val="yellow"/>
              </w:rPr>
              <w:t>/11/2021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B1294" w14:textId="77777777" w:rsidR="003F6327" w:rsidRPr="009D7099" w:rsidRDefault="003F6327" w:rsidP="00303DC2">
            <w:pPr>
              <w:pStyle w:val="rowtabella0"/>
              <w:jc w:val="center"/>
              <w:rPr>
                <w:color w:val="002060"/>
                <w:highlight w:val="yellow"/>
              </w:rPr>
            </w:pPr>
            <w:r w:rsidRPr="009D7099">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47C7A" w14:textId="77777777" w:rsidR="003F6327" w:rsidRPr="009D7099" w:rsidRDefault="003F6327" w:rsidP="00303DC2">
            <w:pPr>
              <w:pStyle w:val="rowtabella0"/>
              <w:rPr>
                <w:color w:val="002060"/>
                <w:highlight w:val="yellow"/>
              </w:rPr>
            </w:pPr>
            <w:r>
              <w:rPr>
                <w:color w:val="002060"/>
                <w:highlight w:val="yellow"/>
              </w:rPr>
              <w:t>RECANATI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81D73" w14:textId="77777777" w:rsidR="003F6327" w:rsidRPr="009D7099" w:rsidRDefault="003F6327" w:rsidP="00303DC2">
            <w:pPr>
              <w:pStyle w:val="rowtabella0"/>
              <w:rPr>
                <w:color w:val="002060"/>
                <w:highlight w:val="yellow"/>
              </w:rPr>
            </w:pPr>
            <w:r>
              <w:rPr>
                <w:color w:val="002060"/>
                <w:highlight w:val="yellow"/>
              </w:rPr>
              <w:t>ACLI 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EA968" w14:textId="77777777" w:rsidR="003F6327" w:rsidRPr="009D7099" w:rsidRDefault="003F6327" w:rsidP="00303DC2">
            <w:pPr>
              <w:rPr>
                <w:rFonts w:ascii="Arial" w:hAnsi="Arial" w:cs="Arial"/>
                <w:color w:val="002060"/>
                <w:sz w:val="12"/>
                <w:szCs w:val="12"/>
              </w:rPr>
            </w:pPr>
            <w:r w:rsidRPr="009D7099">
              <w:rPr>
                <w:rFonts w:ascii="Arial" w:hAnsi="Arial" w:cs="Arial"/>
                <w:color w:val="002060"/>
                <w:sz w:val="12"/>
                <w:szCs w:val="12"/>
              </w:rPr>
              <w:t>2</w:t>
            </w:r>
            <w:r>
              <w:rPr>
                <w:rFonts w:ascii="Arial" w:hAnsi="Arial" w:cs="Arial"/>
                <w:color w:val="002060"/>
                <w:sz w:val="12"/>
                <w:szCs w:val="12"/>
              </w:rPr>
              <w:t>3</w:t>
            </w:r>
            <w:r w:rsidRPr="009D7099">
              <w:rPr>
                <w:rFonts w:ascii="Arial" w:hAnsi="Arial" w:cs="Arial"/>
                <w:color w:val="002060"/>
                <w:sz w:val="12"/>
                <w:szCs w:val="12"/>
              </w:rPr>
              <w:t>/11/2021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5D273" w14:textId="77777777" w:rsidR="003F6327" w:rsidRPr="00480390" w:rsidRDefault="003F6327" w:rsidP="00303DC2">
            <w:pPr>
              <w:pStyle w:val="rowtabella0"/>
              <w:jc w:val="center"/>
              <w:rPr>
                <w:color w:val="002060"/>
              </w:rPr>
            </w:pPr>
            <w:r w:rsidRPr="009D7099">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74D2F" w14:textId="77777777" w:rsidR="003F6327" w:rsidRPr="00480390" w:rsidRDefault="003F6327" w:rsidP="00303DC2">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8E1E3" w14:textId="77777777" w:rsidR="003F6327" w:rsidRPr="00480390" w:rsidRDefault="003F6327" w:rsidP="00303DC2">
            <w:pPr>
              <w:rPr>
                <w:color w:val="002060"/>
              </w:rPr>
            </w:pPr>
          </w:p>
        </w:tc>
      </w:tr>
    </w:tbl>
    <w:p w14:paraId="2A2A77CF" w14:textId="77777777" w:rsidR="003F6327" w:rsidRPr="00480390" w:rsidRDefault="003F6327" w:rsidP="003F6327">
      <w:pPr>
        <w:pStyle w:val="breakline"/>
        <w:divId w:val="527259509"/>
        <w:rPr>
          <w:rFonts w:eastAsiaTheme="minorEastAsia"/>
          <w:color w:val="002060"/>
        </w:rPr>
      </w:pPr>
    </w:p>
    <w:p w14:paraId="3A42FBEB" w14:textId="77777777" w:rsidR="003F6327" w:rsidRPr="00C11E06" w:rsidRDefault="003F6327" w:rsidP="003F6327">
      <w:pPr>
        <w:pStyle w:val="titoloprinc0"/>
        <w:divId w:val="527259509"/>
        <w:rPr>
          <w:color w:val="002060"/>
        </w:rPr>
      </w:pPr>
      <w:r w:rsidRPr="00C11E06">
        <w:rPr>
          <w:color w:val="002060"/>
        </w:rPr>
        <w:t>PROGRAMMA GARE</w:t>
      </w:r>
    </w:p>
    <w:p w14:paraId="36C7374B" w14:textId="77777777" w:rsidR="003F6327" w:rsidRDefault="003F6327" w:rsidP="003F6327">
      <w:pPr>
        <w:pStyle w:val="breakline"/>
        <w:divId w:val="527259509"/>
        <w:rPr>
          <w:color w:val="002060"/>
        </w:rPr>
      </w:pPr>
    </w:p>
    <w:p w14:paraId="13A118AF" w14:textId="77777777" w:rsidR="003F6327" w:rsidRPr="00C11E06" w:rsidRDefault="003F6327" w:rsidP="003F6327">
      <w:pPr>
        <w:pStyle w:val="breakline"/>
        <w:divId w:val="527259509"/>
        <w:rPr>
          <w:color w:val="002060"/>
        </w:rPr>
      </w:pPr>
    </w:p>
    <w:p w14:paraId="263C9C49" w14:textId="77777777" w:rsidR="003F6327" w:rsidRPr="00C11E06" w:rsidRDefault="003F6327" w:rsidP="003F6327">
      <w:pPr>
        <w:pStyle w:val="sottotitolocampionato10"/>
        <w:divId w:val="527259509"/>
        <w:rPr>
          <w:color w:val="002060"/>
        </w:rPr>
      </w:pPr>
      <w:r w:rsidRPr="00C11E06">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3F6327" w:rsidRPr="00C11E06" w14:paraId="77818340" w14:textId="77777777" w:rsidTr="003F632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46486" w14:textId="77777777" w:rsidR="003F6327" w:rsidRPr="00C11E06" w:rsidRDefault="003F6327" w:rsidP="00303DC2">
            <w:pPr>
              <w:pStyle w:val="headertabella0"/>
              <w:rPr>
                <w:color w:val="002060"/>
              </w:rPr>
            </w:pPr>
            <w:r w:rsidRPr="00C11E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157E0" w14:textId="77777777" w:rsidR="003F6327" w:rsidRPr="00C11E06" w:rsidRDefault="003F6327" w:rsidP="00303DC2">
            <w:pPr>
              <w:pStyle w:val="headertabella0"/>
              <w:rPr>
                <w:color w:val="002060"/>
              </w:rPr>
            </w:pPr>
            <w:r w:rsidRPr="00C11E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4F522" w14:textId="77777777" w:rsidR="003F6327" w:rsidRPr="00C11E06" w:rsidRDefault="003F6327" w:rsidP="00303DC2">
            <w:pPr>
              <w:pStyle w:val="headertabella0"/>
              <w:rPr>
                <w:color w:val="002060"/>
              </w:rPr>
            </w:pPr>
            <w:r w:rsidRPr="00C11E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CDB24" w14:textId="77777777" w:rsidR="003F6327" w:rsidRPr="00C11E06" w:rsidRDefault="003F6327" w:rsidP="00303DC2">
            <w:pPr>
              <w:pStyle w:val="headertabella0"/>
              <w:rPr>
                <w:color w:val="002060"/>
              </w:rPr>
            </w:pPr>
            <w:r w:rsidRPr="00C11E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FB9FD" w14:textId="77777777" w:rsidR="003F6327" w:rsidRPr="00C11E06" w:rsidRDefault="003F6327" w:rsidP="00303DC2">
            <w:pPr>
              <w:pStyle w:val="headertabella0"/>
              <w:rPr>
                <w:color w:val="002060"/>
              </w:rPr>
            </w:pPr>
            <w:r w:rsidRPr="00C11E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EE473" w14:textId="77777777" w:rsidR="003F6327" w:rsidRPr="00C11E06" w:rsidRDefault="003F6327" w:rsidP="00303DC2">
            <w:pPr>
              <w:pStyle w:val="headertabella0"/>
              <w:rPr>
                <w:color w:val="002060"/>
              </w:rPr>
            </w:pPr>
            <w:proofErr w:type="spellStart"/>
            <w:r w:rsidRPr="00C11E06">
              <w:rPr>
                <w:color w:val="002060"/>
              </w:rPr>
              <w:t>Localita'</w:t>
            </w:r>
            <w:proofErr w:type="spellEnd"/>
            <w:r w:rsidRPr="00C11E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EB279" w14:textId="77777777" w:rsidR="003F6327" w:rsidRPr="00C11E06" w:rsidRDefault="003F6327" w:rsidP="00303DC2">
            <w:pPr>
              <w:pStyle w:val="headertabella0"/>
              <w:rPr>
                <w:color w:val="002060"/>
              </w:rPr>
            </w:pPr>
            <w:r w:rsidRPr="00C11E06">
              <w:rPr>
                <w:color w:val="002060"/>
              </w:rPr>
              <w:t>Indirizzo Impianto</w:t>
            </w:r>
          </w:p>
        </w:tc>
      </w:tr>
      <w:tr w:rsidR="003F6327" w:rsidRPr="00C11E06" w14:paraId="62793361" w14:textId="77777777" w:rsidTr="003F6327">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E953067" w14:textId="77777777" w:rsidR="003F6327" w:rsidRPr="00C11E06" w:rsidRDefault="003F6327" w:rsidP="00303DC2">
            <w:pPr>
              <w:pStyle w:val="rowtabella0"/>
              <w:rPr>
                <w:color w:val="002060"/>
              </w:rPr>
            </w:pPr>
            <w:r w:rsidRPr="00C11E06">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6EB20F" w14:textId="77777777" w:rsidR="003F6327" w:rsidRPr="00C11E06" w:rsidRDefault="003F6327" w:rsidP="00303DC2">
            <w:pPr>
              <w:pStyle w:val="rowtabella0"/>
              <w:rPr>
                <w:color w:val="002060"/>
              </w:rPr>
            </w:pPr>
            <w:r w:rsidRPr="00C11E06">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B1F710" w14:textId="77777777" w:rsidR="003F6327" w:rsidRPr="00C11E06" w:rsidRDefault="003F6327" w:rsidP="00303DC2">
            <w:pPr>
              <w:pStyle w:val="rowtabella0"/>
              <w:jc w:val="center"/>
              <w:rPr>
                <w:color w:val="002060"/>
              </w:rPr>
            </w:pPr>
            <w:r w:rsidRPr="00C11E06">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600656" w14:textId="77777777" w:rsidR="003F6327" w:rsidRPr="00C11E06" w:rsidRDefault="003F6327" w:rsidP="00303DC2">
            <w:pPr>
              <w:pStyle w:val="rowtabella0"/>
              <w:rPr>
                <w:color w:val="002060"/>
              </w:rPr>
            </w:pPr>
            <w:r w:rsidRPr="00C11E06">
              <w:rPr>
                <w:color w:val="002060"/>
              </w:rPr>
              <w:t>24/11/2021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E0162A" w14:textId="77777777" w:rsidR="003F6327" w:rsidRPr="00C11E06" w:rsidRDefault="003F6327" w:rsidP="00303DC2">
            <w:pPr>
              <w:pStyle w:val="rowtabella0"/>
              <w:rPr>
                <w:color w:val="002060"/>
              </w:rPr>
            </w:pPr>
            <w:r w:rsidRPr="00C11E06">
              <w:rPr>
                <w:color w:val="002060"/>
              </w:rPr>
              <w:t xml:space="preserve">5454 </w:t>
            </w:r>
            <w:proofErr w:type="gramStart"/>
            <w:r w:rsidRPr="00C11E06">
              <w:rPr>
                <w:color w:val="002060"/>
              </w:rPr>
              <w:t>C.COPERTO</w:t>
            </w:r>
            <w:proofErr w:type="gramEnd"/>
            <w:r w:rsidRPr="00C11E06">
              <w:rPr>
                <w:color w:val="002060"/>
              </w:rPr>
              <w:t xml:space="preserve"> C.TENNIS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BF2C17" w14:textId="77777777" w:rsidR="003F6327" w:rsidRPr="00C11E06" w:rsidRDefault="003F6327" w:rsidP="00303DC2">
            <w:pPr>
              <w:pStyle w:val="rowtabella0"/>
              <w:rPr>
                <w:color w:val="002060"/>
              </w:rPr>
            </w:pPr>
            <w:r w:rsidRPr="00C11E06">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0B383B" w14:textId="77777777" w:rsidR="003F6327" w:rsidRPr="00C11E06" w:rsidRDefault="003F6327" w:rsidP="00303DC2">
            <w:pPr>
              <w:pStyle w:val="rowtabella0"/>
              <w:rPr>
                <w:color w:val="002060"/>
              </w:rPr>
            </w:pPr>
            <w:r w:rsidRPr="00C11E06">
              <w:rPr>
                <w:color w:val="002060"/>
              </w:rPr>
              <w:t>VIA VILLA TOMBARI</w:t>
            </w:r>
          </w:p>
        </w:tc>
      </w:tr>
    </w:tbl>
    <w:p w14:paraId="5EB50B7E" w14:textId="77777777" w:rsidR="003F6327" w:rsidRDefault="003F6327" w:rsidP="003F6327">
      <w:pPr>
        <w:pStyle w:val="breakline"/>
        <w:divId w:val="527259509"/>
        <w:rPr>
          <w:color w:val="002060"/>
        </w:rPr>
      </w:pPr>
    </w:p>
    <w:p w14:paraId="6286D942" w14:textId="77777777" w:rsidR="003F6327" w:rsidRDefault="003F6327" w:rsidP="003F6327">
      <w:pPr>
        <w:pStyle w:val="breakline"/>
        <w:divId w:val="527259509"/>
        <w:rPr>
          <w:color w:val="002060"/>
        </w:rPr>
      </w:pPr>
    </w:p>
    <w:p w14:paraId="6A4995CF" w14:textId="77777777" w:rsidR="003F6327" w:rsidRPr="00BE3D9E" w:rsidRDefault="003F6327" w:rsidP="003F6327">
      <w:pPr>
        <w:pStyle w:val="titolocampionato0"/>
        <w:shd w:val="clear" w:color="auto" w:fill="CCCCCC"/>
        <w:spacing w:before="80" w:after="40"/>
        <w:divId w:val="527259509"/>
        <w:rPr>
          <w:color w:val="002060"/>
        </w:rPr>
      </w:pPr>
      <w:r w:rsidRPr="00BE3D9E">
        <w:rPr>
          <w:color w:val="002060"/>
        </w:rPr>
        <w:t>COPPA MARCHE CALCIO 5 serie D</w:t>
      </w:r>
    </w:p>
    <w:p w14:paraId="2405286D" w14:textId="77777777" w:rsidR="003F6327" w:rsidRPr="007D736C" w:rsidRDefault="003F6327" w:rsidP="003F6327">
      <w:pPr>
        <w:pStyle w:val="TITOLOPRINC"/>
        <w:divId w:val="527259509"/>
        <w:rPr>
          <w:color w:val="002060"/>
        </w:rPr>
      </w:pPr>
      <w:r w:rsidRPr="007D736C">
        <w:rPr>
          <w:color w:val="002060"/>
        </w:rPr>
        <w:t xml:space="preserve">QUALIFICATE </w:t>
      </w:r>
      <w:r>
        <w:rPr>
          <w:color w:val="002060"/>
        </w:rPr>
        <w:t>AI QUARTI</w:t>
      </w:r>
      <w:r w:rsidRPr="007D736C">
        <w:rPr>
          <w:color w:val="002060"/>
        </w:rPr>
        <w:t xml:space="preserve"> DI FINALE</w:t>
      </w:r>
    </w:p>
    <w:p w14:paraId="74ECAB98" w14:textId="77777777" w:rsidR="003F6327" w:rsidRDefault="003F6327" w:rsidP="003F6327">
      <w:pPr>
        <w:pStyle w:val="Corpodeltesto21"/>
        <w:divId w:val="527259509"/>
        <w:rPr>
          <w:rFonts w:ascii="Arial" w:hAnsi="Arial" w:cs="Arial"/>
          <w:bCs/>
          <w:color w:val="002060"/>
          <w:sz w:val="22"/>
          <w:szCs w:val="22"/>
        </w:rPr>
      </w:pPr>
      <w:r>
        <w:rPr>
          <w:rFonts w:ascii="Arial" w:hAnsi="Arial" w:cs="Arial"/>
          <w:bCs/>
          <w:color w:val="002060"/>
          <w:sz w:val="22"/>
          <w:szCs w:val="22"/>
        </w:rPr>
        <w:t xml:space="preserve">A completamento di quanto pubblicato nel C.U. n° 31 del 10/11/2021, preso atto di quanto disposto dal </w:t>
      </w:r>
      <w:r>
        <w:rPr>
          <w:rFonts w:ascii="Arial" w:hAnsi="Arial" w:cs="Arial"/>
          <w:bCs/>
          <w:color w:val="002060"/>
          <w:sz w:val="22"/>
          <w:szCs w:val="22"/>
        </w:rPr>
        <w:lastRenderedPageBreak/>
        <w:t xml:space="preserve">C.U. n° 33 del 15/11/2021, si pubblica di seguito il tabellone aggiornato con tutte le società qualificate ai Quarti di Finale: </w:t>
      </w:r>
    </w:p>
    <w:p w14:paraId="367FE9CB" w14:textId="77777777" w:rsidR="003F6327" w:rsidRPr="007D736C" w:rsidRDefault="003F6327" w:rsidP="003F6327">
      <w:pPr>
        <w:pStyle w:val="Corpodeltesto21"/>
        <w:divId w:val="527259509"/>
        <w:rPr>
          <w:rFonts w:ascii="Arial" w:hAnsi="Arial" w:cs="Arial"/>
          <w:color w:val="002060"/>
          <w:sz w:val="22"/>
        </w:rPr>
      </w:pPr>
    </w:p>
    <w:tbl>
      <w:tblPr>
        <w:tblW w:w="9868"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216"/>
      </w:tblGrid>
      <w:tr w:rsidR="003F6327" w:rsidRPr="007D736C" w14:paraId="1D67219F" w14:textId="77777777" w:rsidTr="003F6327">
        <w:trPr>
          <w:divId w:val="527259509"/>
          <w:trHeight w:val="240"/>
        </w:trPr>
        <w:tc>
          <w:tcPr>
            <w:tcW w:w="3621" w:type="dxa"/>
            <w:tcBorders>
              <w:left w:val="nil"/>
              <w:right w:val="nil"/>
            </w:tcBorders>
            <w:shd w:val="clear" w:color="000000" w:fill="EAEAEA"/>
            <w:noWrap/>
            <w:vAlign w:val="center"/>
            <w:hideMark/>
          </w:tcPr>
          <w:p w14:paraId="6438E916"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 xml:space="preserve">                       Ottavi</w:t>
            </w:r>
          </w:p>
        </w:tc>
        <w:tc>
          <w:tcPr>
            <w:tcW w:w="209" w:type="dxa"/>
            <w:tcBorders>
              <w:left w:val="nil"/>
              <w:right w:val="nil"/>
            </w:tcBorders>
            <w:shd w:val="clear" w:color="000000" w:fill="EAEAEA"/>
            <w:noWrap/>
            <w:vAlign w:val="center"/>
            <w:hideMark/>
          </w:tcPr>
          <w:p w14:paraId="7652D0BF" w14:textId="77777777" w:rsidR="003F6327" w:rsidRPr="007D736C" w:rsidRDefault="003F6327" w:rsidP="00303DC2">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621F34D5"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 xml:space="preserve">           Quarti</w:t>
            </w:r>
          </w:p>
        </w:tc>
        <w:tc>
          <w:tcPr>
            <w:tcW w:w="209" w:type="dxa"/>
            <w:tcBorders>
              <w:top w:val="nil"/>
              <w:left w:val="nil"/>
              <w:right w:val="nil"/>
            </w:tcBorders>
            <w:shd w:val="clear" w:color="000000" w:fill="EAEAEA"/>
            <w:noWrap/>
            <w:vAlign w:val="center"/>
            <w:hideMark/>
          </w:tcPr>
          <w:p w14:paraId="623ABC8C" w14:textId="77777777" w:rsidR="003F6327" w:rsidRPr="007D736C" w:rsidRDefault="003F6327" w:rsidP="00303DC2">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026039A7" w14:textId="77777777" w:rsidR="003F6327" w:rsidRPr="007D736C" w:rsidRDefault="003F6327" w:rsidP="00303DC2">
            <w:pPr>
              <w:jc w:val="center"/>
              <w:rPr>
                <w:rFonts w:ascii="Arial" w:hAnsi="Arial" w:cs="Arial"/>
                <w:b/>
                <w:bCs/>
                <w:color w:val="002060"/>
                <w:sz w:val="22"/>
                <w:szCs w:val="22"/>
              </w:rPr>
            </w:pPr>
            <w:r w:rsidRPr="007D736C">
              <w:rPr>
                <w:rFonts w:ascii="Arial" w:hAnsi="Arial" w:cs="Arial"/>
                <w:b/>
                <w:bCs/>
                <w:color w:val="002060"/>
                <w:sz w:val="22"/>
                <w:szCs w:val="22"/>
              </w:rPr>
              <w:t xml:space="preserve">   Semifinali</w:t>
            </w:r>
          </w:p>
        </w:tc>
        <w:tc>
          <w:tcPr>
            <w:tcW w:w="209" w:type="dxa"/>
            <w:tcBorders>
              <w:top w:val="nil"/>
              <w:left w:val="nil"/>
              <w:bottom w:val="nil"/>
              <w:right w:val="nil"/>
            </w:tcBorders>
            <w:shd w:val="clear" w:color="000000" w:fill="EAEAEA"/>
            <w:noWrap/>
            <w:vAlign w:val="center"/>
            <w:hideMark/>
          </w:tcPr>
          <w:p w14:paraId="409079A2" w14:textId="77777777" w:rsidR="003F6327" w:rsidRPr="007D736C" w:rsidRDefault="003F6327" w:rsidP="00303DC2">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216" w:type="dxa"/>
            <w:tcBorders>
              <w:top w:val="nil"/>
              <w:left w:val="nil"/>
              <w:bottom w:val="nil"/>
              <w:right w:val="nil"/>
            </w:tcBorders>
            <w:shd w:val="clear" w:color="000000" w:fill="EAEAEA"/>
            <w:noWrap/>
            <w:vAlign w:val="center"/>
            <w:hideMark/>
          </w:tcPr>
          <w:p w14:paraId="01971E04" w14:textId="77777777" w:rsidR="003F6327" w:rsidRPr="007D736C" w:rsidRDefault="003F6327" w:rsidP="00303DC2">
            <w:pPr>
              <w:jc w:val="center"/>
              <w:rPr>
                <w:rFonts w:ascii="Arial" w:hAnsi="Arial" w:cs="Arial"/>
                <w:b/>
                <w:bCs/>
                <w:color w:val="002060"/>
                <w:sz w:val="22"/>
                <w:szCs w:val="22"/>
              </w:rPr>
            </w:pPr>
          </w:p>
        </w:tc>
      </w:tr>
    </w:tbl>
    <w:p w14:paraId="1881A403" w14:textId="77777777" w:rsidR="003F6327" w:rsidRPr="007D736C" w:rsidRDefault="003F6327" w:rsidP="003F6327">
      <w:pPr>
        <w:pStyle w:val="Corpodeltesto21"/>
        <w:divId w:val="527259509"/>
        <w:rPr>
          <w:rFonts w:ascii="Arial" w:hAnsi="Arial" w:cs="Arial"/>
          <w:color w:val="002060"/>
          <w:sz w:val="22"/>
        </w:rPr>
      </w:pPr>
    </w:p>
    <w:tbl>
      <w:tblPr>
        <w:tblW w:w="10425" w:type="dxa"/>
        <w:tblInd w:w="65" w:type="dxa"/>
        <w:tblLayout w:type="fixed"/>
        <w:tblCellMar>
          <w:left w:w="70" w:type="dxa"/>
          <w:right w:w="70" w:type="dxa"/>
        </w:tblCellMar>
        <w:tblLook w:val="04A0" w:firstRow="1" w:lastRow="0" w:firstColumn="1" w:lastColumn="0" w:noHBand="0" w:noVBand="1"/>
      </w:tblPr>
      <w:tblGrid>
        <w:gridCol w:w="3621"/>
        <w:gridCol w:w="164"/>
        <w:gridCol w:w="2529"/>
        <w:gridCol w:w="851"/>
        <w:gridCol w:w="3260"/>
      </w:tblGrid>
      <w:tr w:rsidR="003F6327" w:rsidRPr="007D736C" w14:paraId="20F3E9CE"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407DBE80"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1 BELPIANDILUNA</w:t>
            </w:r>
          </w:p>
        </w:tc>
        <w:tc>
          <w:tcPr>
            <w:tcW w:w="164" w:type="dxa"/>
            <w:tcBorders>
              <w:top w:val="nil"/>
              <w:left w:val="nil"/>
              <w:bottom w:val="single" w:sz="8" w:space="0" w:color="auto"/>
              <w:right w:val="nil"/>
            </w:tcBorders>
            <w:shd w:val="clear" w:color="auto" w:fill="auto"/>
            <w:noWrap/>
            <w:vAlign w:val="bottom"/>
            <w:hideMark/>
          </w:tcPr>
          <w:p w14:paraId="3302078F" w14:textId="77777777" w:rsidR="003F6327" w:rsidRPr="007D736C" w:rsidRDefault="003F6327" w:rsidP="00303DC2">
            <w:pPr>
              <w:rPr>
                <w:rFonts w:ascii="Arial" w:hAnsi="Arial" w:cs="Arial"/>
                <w:color w:val="002060"/>
                <w:sz w:val="17"/>
                <w:szCs w:val="17"/>
              </w:rPr>
            </w:pPr>
            <w:r w:rsidRPr="007D736C">
              <w:rPr>
                <w:rFonts w:ascii="Arial" w:hAnsi="Arial" w:cs="Arial"/>
                <w:color w:val="002060"/>
                <w:sz w:val="17"/>
                <w:szCs w:val="17"/>
              </w:rPr>
              <w:t> </w:t>
            </w:r>
          </w:p>
        </w:tc>
        <w:tc>
          <w:tcPr>
            <w:tcW w:w="2529" w:type="dxa"/>
            <w:tcBorders>
              <w:top w:val="nil"/>
              <w:left w:val="nil"/>
              <w:bottom w:val="nil"/>
              <w:right w:val="nil"/>
            </w:tcBorders>
            <w:shd w:val="clear" w:color="auto" w:fill="auto"/>
            <w:noWrap/>
            <w:vAlign w:val="bottom"/>
            <w:hideMark/>
          </w:tcPr>
          <w:p w14:paraId="6FE8CD04"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510E0B03" w14:textId="77777777" w:rsidR="003F6327" w:rsidRPr="007D736C" w:rsidRDefault="003F6327" w:rsidP="00303DC2">
            <w:pPr>
              <w:rPr>
                <w:rFonts w:ascii="Arial" w:hAnsi="Arial" w:cs="Arial"/>
                <w:color w:val="002060"/>
                <w:sz w:val="17"/>
                <w:szCs w:val="17"/>
              </w:rPr>
            </w:pPr>
          </w:p>
        </w:tc>
        <w:tc>
          <w:tcPr>
            <w:tcW w:w="3260" w:type="dxa"/>
            <w:tcBorders>
              <w:top w:val="nil"/>
              <w:left w:val="nil"/>
              <w:bottom w:val="nil"/>
              <w:right w:val="nil"/>
            </w:tcBorders>
            <w:shd w:val="clear" w:color="auto" w:fill="auto"/>
            <w:noWrap/>
            <w:vAlign w:val="bottom"/>
            <w:hideMark/>
          </w:tcPr>
          <w:p w14:paraId="22C955F9" w14:textId="77777777" w:rsidR="003F6327" w:rsidRPr="007D736C" w:rsidRDefault="003F6327" w:rsidP="00303DC2">
            <w:pPr>
              <w:jc w:val="center"/>
              <w:rPr>
                <w:rFonts w:ascii="Arial" w:hAnsi="Arial" w:cs="Arial"/>
                <w:color w:val="002060"/>
                <w:sz w:val="17"/>
                <w:szCs w:val="17"/>
              </w:rPr>
            </w:pPr>
          </w:p>
        </w:tc>
      </w:tr>
      <w:tr w:rsidR="003F6327" w:rsidRPr="007D736C" w14:paraId="32165DA0"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485D4E17"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3E89A26B"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4128C973" w14:textId="77777777" w:rsidR="003F6327" w:rsidRPr="007D736C" w:rsidRDefault="003F6327" w:rsidP="00303DC2">
            <w:pPr>
              <w:rPr>
                <w:rFonts w:ascii="Arial" w:hAnsi="Arial" w:cs="Arial"/>
                <w:color w:val="002060"/>
                <w:sz w:val="17"/>
                <w:szCs w:val="17"/>
              </w:rPr>
            </w:pPr>
            <w:r w:rsidRPr="007D736C">
              <w:rPr>
                <w:rFonts w:ascii="Arial" w:hAnsi="Arial" w:cs="Arial"/>
                <w:b/>
                <w:bCs/>
                <w:color w:val="002060"/>
                <w:sz w:val="22"/>
                <w:szCs w:val="22"/>
              </w:rPr>
              <w:t>PIEVE D’ICO C</w:t>
            </w:r>
            <w:r>
              <w:rPr>
                <w:rFonts w:ascii="Arial" w:hAnsi="Arial" w:cs="Arial"/>
                <w:b/>
                <w:bCs/>
                <w:color w:val="002060"/>
                <w:sz w:val="22"/>
                <w:szCs w:val="22"/>
              </w:rPr>
              <w:t>5</w:t>
            </w:r>
          </w:p>
        </w:tc>
        <w:tc>
          <w:tcPr>
            <w:tcW w:w="851" w:type="dxa"/>
            <w:tcBorders>
              <w:top w:val="nil"/>
              <w:left w:val="nil"/>
              <w:bottom w:val="single" w:sz="8" w:space="0" w:color="auto"/>
              <w:right w:val="nil"/>
            </w:tcBorders>
            <w:shd w:val="clear" w:color="auto" w:fill="auto"/>
            <w:noWrap/>
            <w:vAlign w:val="bottom"/>
            <w:hideMark/>
          </w:tcPr>
          <w:p w14:paraId="54C50DCD" w14:textId="77777777" w:rsidR="003F6327" w:rsidRPr="007D736C" w:rsidRDefault="003F6327" w:rsidP="00303DC2">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26AF6730" w14:textId="77777777" w:rsidR="003F6327" w:rsidRPr="007D736C" w:rsidRDefault="003F6327" w:rsidP="00303DC2">
            <w:pPr>
              <w:jc w:val="center"/>
              <w:rPr>
                <w:rFonts w:ascii="Arial" w:hAnsi="Arial" w:cs="Arial"/>
                <w:color w:val="002060"/>
                <w:sz w:val="17"/>
                <w:szCs w:val="17"/>
              </w:rPr>
            </w:pPr>
          </w:p>
        </w:tc>
      </w:tr>
      <w:tr w:rsidR="003F6327" w:rsidRPr="007D736C" w14:paraId="295C121B"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1F129E04"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2 PIEVE D’ICO CALCIO A 5</w:t>
            </w:r>
          </w:p>
        </w:tc>
        <w:tc>
          <w:tcPr>
            <w:tcW w:w="164" w:type="dxa"/>
            <w:tcBorders>
              <w:top w:val="nil"/>
              <w:left w:val="nil"/>
              <w:bottom w:val="single" w:sz="8" w:space="0" w:color="auto"/>
              <w:right w:val="single" w:sz="8" w:space="0" w:color="auto"/>
            </w:tcBorders>
            <w:shd w:val="clear" w:color="auto" w:fill="auto"/>
            <w:noWrap/>
            <w:vAlign w:val="bottom"/>
            <w:hideMark/>
          </w:tcPr>
          <w:p w14:paraId="2844BF98"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7076F046"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1DECA744" w14:textId="77777777" w:rsidR="003F6327" w:rsidRPr="007D736C" w:rsidRDefault="003F6327" w:rsidP="00303DC2">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1AD99CAB" w14:textId="77777777" w:rsidR="003F6327" w:rsidRPr="007D736C" w:rsidRDefault="003F6327" w:rsidP="00303DC2">
            <w:pPr>
              <w:jc w:val="center"/>
              <w:rPr>
                <w:rFonts w:ascii="Arial" w:hAnsi="Arial" w:cs="Arial"/>
                <w:color w:val="002060"/>
                <w:sz w:val="17"/>
                <w:szCs w:val="17"/>
              </w:rPr>
            </w:pPr>
          </w:p>
        </w:tc>
      </w:tr>
      <w:tr w:rsidR="003F6327" w:rsidRPr="007D736C" w14:paraId="6CFDB456"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4C2F624F"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50DB5BFF" w14:textId="77777777" w:rsidR="003F6327" w:rsidRPr="007D736C" w:rsidRDefault="003F6327" w:rsidP="00303DC2">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0A6523AD"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651655BF"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24E47F8B" w14:textId="77777777" w:rsidR="003F6327" w:rsidRPr="007D736C" w:rsidRDefault="003F6327" w:rsidP="00303DC2">
            <w:pPr>
              <w:rPr>
                <w:rFonts w:ascii="Arial" w:hAnsi="Arial" w:cs="Arial"/>
                <w:color w:val="002060"/>
                <w:sz w:val="17"/>
                <w:szCs w:val="17"/>
              </w:rPr>
            </w:pPr>
            <w:r w:rsidRPr="007D736C">
              <w:rPr>
                <w:rFonts w:ascii="Arial" w:hAnsi="Arial" w:cs="Arial"/>
                <w:color w:val="002060"/>
                <w:sz w:val="17"/>
                <w:szCs w:val="17"/>
              </w:rPr>
              <w:t> </w:t>
            </w:r>
          </w:p>
        </w:tc>
      </w:tr>
      <w:tr w:rsidR="003F6327" w:rsidRPr="007D736C" w14:paraId="272F8905"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5BFC33F6"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3 SMIRRA CITY</w:t>
            </w:r>
          </w:p>
        </w:tc>
        <w:tc>
          <w:tcPr>
            <w:tcW w:w="164" w:type="dxa"/>
            <w:tcBorders>
              <w:top w:val="nil"/>
              <w:left w:val="nil"/>
              <w:bottom w:val="single" w:sz="8" w:space="0" w:color="auto"/>
              <w:right w:val="nil"/>
            </w:tcBorders>
            <w:shd w:val="clear" w:color="auto" w:fill="auto"/>
            <w:noWrap/>
            <w:vAlign w:val="bottom"/>
            <w:hideMark/>
          </w:tcPr>
          <w:p w14:paraId="756253C8"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583523AE"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09A6A627"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5940D4C6" w14:textId="77777777" w:rsidR="003F6327" w:rsidRPr="007D736C" w:rsidRDefault="003F6327" w:rsidP="00303DC2">
            <w:pPr>
              <w:jc w:val="center"/>
              <w:rPr>
                <w:rFonts w:ascii="Arial" w:hAnsi="Arial" w:cs="Arial"/>
                <w:color w:val="002060"/>
                <w:sz w:val="17"/>
                <w:szCs w:val="17"/>
              </w:rPr>
            </w:pPr>
          </w:p>
        </w:tc>
      </w:tr>
      <w:tr w:rsidR="003F6327" w:rsidRPr="007D736C" w14:paraId="5FF10AF0"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65A85D88"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071906A6"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6620B26B" w14:textId="77777777" w:rsidR="003F6327" w:rsidRPr="007D736C" w:rsidRDefault="003F6327" w:rsidP="00303DC2">
            <w:pPr>
              <w:rPr>
                <w:rFonts w:ascii="Arial" w:hAnsi="Arial" w:cs="Arial"/>
                <w:color w:val="002060"/>
                <w:sz w:val="17"/>
                <w:szCs w:val="17"/>
              </w:rPr>
            </w:pPr>
            <w:r w:rsidRPr="007D736C">
              <w:rPr>
                <w:rFonts w:ascii="Arial" w:hAnsi="Arial" w:cs="Arial"/>
                <w:b/>
                <w:bCs/>
                <w:color w:val="002060"/>
                <w:sz w:val="22"/>
                <w:szCs w:val="22"/>
              </w:rPr>
              <w:t>URBANIA</w:t>
            </w:r>
            <w:r>
              <w:rPr>
                <w:rFonts w:ascii="Arial" w:hAnsi="Arial" w:cs="Arial"/>
                <w:b/>
                <w:bCs/>
                <w:color w:val="002060"/>
                <w:sz w:val="22"/>
                <w:szCs w:val="22"/>
              </w:rPr>
              <w:t xml:space="preserve"> </w:t>
            </w:r>
            <w:r w:rsidRPr="007D736C">
              <w:rPr>
                <w:rFonts w:ascii="Arial" w:hAnsi="Arial" w:cs="Arial"/>
                <w:b/>
                <w:bCs/>
                <w:color w:val="002060"/>
                <w:sz w:val="22"/>
                <w:szCs w:val="22"/>
              </w:rPr>
              <w:t>CALCIO</w:t>
            </w:r>
            <w:r w:rsidRPr="007D736C">
              <w:rPr>
                <w:rFonts w:ascii="Arial" w:hAnsi="Arial" w:cs="Arial"/>
                <w:color w:val="002060"/>
                <w:sz w:val="17"/>
                <w:szCs w:val="17"/>
              </w:rPr>
              <w:t> </w:t>
            </w:r>
          </w:p>
        </w:tc>
        <w:tc>
          <w:tcPr>
            <w:tcW w:w="851" w:type="dxa"/>
            <w:tcBorders>
              <w:top w:val="nil"/>
              <w:left w:val="nil"/>
              <w:bottom w:val="single" w:sz="8" w:space="0" w:color="auto"/>
              <w:right w:val="single" w:sz="8" w:space="0" w:color="auto"/>
            </w:tcBorders>
            <w:shd w:val="clear" w:color="auto" w:fill="auto"/>
            <w:noWrap/>
            <w:vAlign w:val="bottom"/>
            <w:hideMark/>
          </w:tcPr>
          <w:p w14:paraId="0F69A1D8"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62728F51" w14:textId="77777777" w:rsidR="003F6327" w:rsidRPr="007D736C" w:rsidRDefault="003F6327" w:rsidP="00303DC2">
            <w:pPr>
              <w:jc w:val="center"/>
              <w:rPr>
                <w:rFonts w:ascii="Arial" w:hAnsi="Arial" w:cs="Arial"/>
                <w:color w:val="002060"/>
                <w:sz w:val="17"/>
                <w:szCs w:val="17"/>
              </w:rPr>
            </w:pPr>
          </w:p>
        </w:tc>
      </w:tr>
      <w:tr w:rsidR="003F6327" w:rsidRPr="007D736C" w14:paraId="79C0F5DF"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3D3D8456"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4 URBANIA CALCIO</w:t>
            </w:r>
          </w:p>
        </w:tc>
        <w:tc>
          <w:tcPr>
            <w:tcW w:w="164" w:type="dxa"/>
            <w:tcBorders>
              <w:top w:val="nil"/>
              <w:left w:val="nil"/>
              <w:bottom w:val="single" w:sz="8" w:space="0" w:color="auto"/>
              <w:right w:val="single" w:sz="8" w:space="0" w:color="auto"/>
            </w:tcBorders>
            <w:shd w:val="clear" w:color="auto" w:fill="auto"/>
            <w:noWrap/>
            <w:vAlign w:val="bottom"/>
            <w:hideMark/>
          </w:tcPr>
          <w:p w14:paraId="7C0AA756"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3FC2951D"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26DF5194" w14:textId="77777777" w:rsidR="003F6327" w:rsidRPr="007D736C" w:rsidRDefault="003F6327" w:rsidP="00303DC2">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60495EA6" w14:textId="77777777" w:rsidR="003F6327" w:rsidRPr="007D736C" w:rsidRDefault="003F6327" w:rsidP="00303DC2">
            <w:pPr>
              <w:jc w:val="center"/>
              <w:rPr>
                <w:rFonts w:ascii="Arial" w:hAnsi="Arial" w:cs="Arial"/>
                <w:color w:val="002060"/>
                <w:sz w:val="17"/>
                <w:szCs w:val="17"/>
              </w:rPr>
            </w:pPr>
          </w:p>
        </w:tc>
      </w:tr>
      <w:tr w:rsidR="003F6327" w:rsidRPr="007D736C" w14:paraId="25CDF8DB"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7AA5579B"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341ECF38" w14:textId="77777777" w:rsidR="003F6327" w:rsidRPr="007D736C" w:rsidRDefault="003F6327" w:rsidP="00303DC2">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1D005F34"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325108C9" w14:textId="77777777" w:rsidR="003F6327" w:rsidRPr="007D736C" w:rsidRDefault="003F6327" w:rsidP="00303DC2">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69CAD804" w14:textId="77777777" w:rsidR="003F6327" w:rsidRPr="007D736C" w:rsidRDefault="003F6327" w:rsidP="00303DC2">
            <w:pPr>
              <w:jc w:val="center"/>
              <w:rPr>
                <w:rFonts w:ascii="Arial" w:hAnsi="Arial" w:cs="Arial"/>
                <w:color w:val="002060"/>
                <w:sz w:val="17"/>
                <w:szCs w:val="17"/>
              </w:rPr>
            </w:pPr>
          </w:p>
        </w:tc>
      </w:tr>
      <w:tr w:rsidR="003F6327" w:rsidRPr="007D736C" w14:paraId="33BECE87"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69D0B682" w14:textId="77777777" w:rsidR="003F6327" w:rsidRPr="007D736C" w:rsidRDefault="003F6327" w:rsidP="00303DC2">
            <w:pP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06F687F9" w14:textId="77777777" w:rsidR="003F6327" w:rsidRPr="007D736C" w:rsidRDefault="003F6327" w:rsidP="00303DC2">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3ACB20C4"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1DB4D9B8" w14:textId="77777777" w:rsidR="003F6327" w:rsidRPr="007D736C" w:rsidRDefault="003F6327" w:rsidP="00303DC2">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3E112B81" w14:textId="77777777" w:rsidR="003F6327" w:rsidRPr="007D736C" w:rsidRDefault="003F6327" w:rsidP="00303DC2">
            <w:pPr>
              <w:jc w:val="center"/>
              <w:rPr>
                <w:rFonts w:ascii="Arial" w:hAnsi="Arial" w:cs="Arial"/>
                <w:color w:val="002060"/>
                <w:sz w:val="17"/>
                <w:szCs w:val="17"/>
              </w:rPr>
            </w:pPr>
          </w:p>
        </w:tc>
      </w:tr>
      <w:tr w:rsidR="003F6327" w:rsidRPr="007D736C" w14:paraId="58FFA086"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3A05E2A4"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5 CANDIA BARACCOLA A.</w:t>
            </w:r>
          </w:p>
        </w:tc>
        <w:tc>
          <w:tcPr>
            <w:tcW w:w="164" w:type="dxa"/>
            <w:tcBorders>
              <w:top w:val="nil"/>
              <w:left w:val="nil"/>
              <w:bottom w:val="single" w:sz="8" w:space="0" w:color="auto"/>
              <w:right w:val="nil"/>
            </w:tcBorders>
            <w:shd w:val="clear" w:color="auto" w:fill="auto"/>
            <w:noWrap/>
            <w:vAlign w:val="bottom"/>
            <w:hideMark/>
          </w:tcPr>
          <w:p w14:paraId="0ED48001"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093F525A"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5D46EBB5" w14:textId="77777777" w:rsidR="003F6327" w:rsidRPr="007D736C" w:rsidRDefault="003F6327" w:rsidP="00303DC2">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04CD749F" w14:textId="77777777" w:rsidR="003F6327" w:rsidRPr="007D736C" w:rsidRDefault="003F6327" w:rsidP="00303DC2">
            <w:pPr>
              <w:jc w:val="center"/>
              <w:rPr>
                <w:rFonts w:ascii="Arial" w:hAnsi="Arial" w:cs="Arial"/>
                <w:color w:val="002060"/>
                <w:sz w:val="17"/>
                <w:szCs w:val="17"/>
              </w:rPr>
            </w:pPr>
          </w:p>
        </w:tc>
      </w:tr>
      <w:tr w:rsidR="003F6327" w:rsidRPr="007D736C" w14:paraId="6A05FB1D"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61BE0753"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522BE267"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78996ECB" w14:textId="77777777" w:rsidR="003F6327" w:rsidRPr="00DD7634" w:rsidRDefault="003F6327" w:rsidP="00303DC2">
            <w:pPr>
              <w:rPr>
                <w:rFonts w:ascii="Arial" w:hAnsi="Arial" w:cs="Arial"/>
                <w:color w:val="002060"/>
                <w:sz w:val="22"/>
                <w:szCs w:val="22"/>
              </w:rPr>
            </w:pPr>
            <w:r w:rsidRPr="00DD7634">
              <w:rPr>
                <w:rFonts w:ascii="Arial" w:hAnsi="Arial" w:cs="Arial"/>
                <w:b/>
                <w:bCs/>
                <w:color w:val="002060"/>
                <w:sz w:val="22"/>
                <w:szCs w:val="22"/>
              </w:rPr>
              <w:t>CANDIA BARACCOLA</w:t>
            </w:r>
          </w:p>
        </w:tc>
        <w:tc>
          <w:tcPr>
            <w:tcW w:w="851" w:type="dxa"/>
            <w:tcBorders>
              <w:top w:val="nil"/>
              <w:left w:val="nil"/>
              <w:bottom w:val="single" w:sz="8" w:space="0" w:color="auto"/>
              <w:right w:val="nil"/>
            </w:tcBorders>
            <w:shd w:val="clear" w:color="auto" w:fill="auto"/>
            <w:noWrap/>
            <w:vAlign w:val="bottom"/>
            <w:hideMark/>
          </w:tcPr>
          <w:p w14:paraId="313C58BC"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7324E8DA" w14:textId="77777777" w:rsidR="003F6327" w:rsidRPr="007D736C" w:rsidRDefault="003F6327" w:rsidP="00303DC2">
            <w:pPr>
              <w:jc w:val="center"/>
              <w:rPr>
                <w:rFonts w:ascii="Arial" w:hAnsi="Arial" w:cs="Arial"/>
                <w:color w:val="002060"/>
                <w:sz w:val="17"/>
                <w:szCs w:val="17"/>
              </w:rPr>
            </w:pPr>
          </w:p>
        </w:tc>
      </w:tr>
      <w:tr w:rsidR="003F6327" w:rsidRPr="007D736C" w14:paraId="6CBF7F82"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027F748F"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6 CASENUOVE</w:t>
            </w:r>
          </w:p>
        </w:tc>
        <w:tc>
          <w:tcPr>
            <w:tcW w:w="164" w:type="dxa"/>
            <w:tcBorders>
              <w:top w:val="nil"/>
              <w:left w:val="nil"/>
              <w:bottom w:val="single" w:sz="8" w:space="0" w:color="auto"/>
              <w:right w:val="single" w:sz="8" w:space="0" w:color="auto"/>
            </w:tcBorders>
            <w:shd w:val="clear" w:color="auto" w:fill="auto"/>
            <w:noWrap/>
            <w:vAlign w:val="bottom"/>
            <w:hideMark/>
          </w:tcPr>
          <w:p w14:paraId="6EA75070"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23C5C543"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752D6D62"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6ACA44D5" w14:textId="77777777" w:rsidR="003F6327" w:rsidRPr="007D736C" w:rsidRDefault="003F6327" w:rsidP="00303DC2">
            <w:pPr>
              <w:jc w:val="center"/>
              <w:rPr>
                <w:rFonts w:ascii="Arial" w:hAnsi="Arial" w:cs="Arial"/>
                <w:color w:val="002060"/>
                <w:sz w:val="17"/>
                <w:szCs w:val="17"/>
              </w:rPr>
            </w:pPr>
          </w:p>
        </w:tc>
      </w:tr>
      <w:tr w:rsidR="003F6327" w:rsidRPr="007D736C" w14:paraId="28F185F7"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098BA03B"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4C8EB09A" w14:textId="77777777" w:rsidR="003F6327" w:rsidRPr="007D736C" w:rsidRDefault="003F6327" w:rsidP="00303DC2">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1919F47E"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13C53282"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0F2F6991" w14:textId="77777777" w:rsidR="003F6327" w:rsidRPr="007D736C" w:rsidRDefault="003F6327" w:rsidP="00303DC2">
            <w:pPr>
              <w:rPr>
                <w:rFonts w:ascii="Arial" w:hAnsi="Arial" w:cs="Arial"/>
                <w:color w:val="002060"/>
                <w:sz w:val="17"/>
                <w:szCs w:val="17"/>
              </w:rPr>
            </w:pPr>
            <w:r w:rsidRPr="007D736C">
              <w:rPr>
                <w:rFonts w:ascii="Arial" w:hAnsi="Arial" w:cs="Arial"/>
                <w:color w:val="002060"/>
                <w:sz w:val="17"/>
                <w:szCs w:val="17"/>
              </w:rPr>
              <w:t> </w:t>
            </w:r>
          </w:p>
        </w:tc>
      </w:tr>
      <w:tr w:rsidR="003F6327" w:rsidRPr="007D736C" w14:paraId="5BF8FBDE"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54AD279A"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7 CALCETTO NUMANA</w:t>
            </w:r>
          </w:p>
        </w:tc>
        <w:tc>
          <w:tcPr>
            <w:tcW w:w="164" w:type="dxa"/>
            <w:tcBorders>
              <w:top w:val="nil"/>
              <w:left w:val="nil"/>
              <w:bottom w:val="single" w:sz="8" w:space="0" w:color="auto"/>
              <w:right w:val="nil"/>
            </w:tcBorders>
            <w:shd w:val="clear" w:color="auto" w:fill="auto"/>
            <w:noWrap/>
            <w:vAlign w:val="bottom"/>
            <w:hideMark/>
          </w:tcPr>
          <w:p w14:paraId="11D514BE"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36896FAD"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518E1198"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5245D493" w14:textId="77777777" w:rsidR="003F6327" w:rsidRPr="007D736C" w:rsidRDefault="003F6327" w:rsidP="00303DC2">
            <w:pPr>
              <w:jc w:val="center"/>
              <w:rPr>
                <w:rFonts w:ascii="Arial" w:hAnsi="Arial" w:cs="Arial"/>
                <w:color w:val="002060"/>
                <w:sz w:val="17"/>
                <w:szCs w:val="17"/>
              </w:rPr>
            </w:pPr>
          </w:p>
        </w:tc>
      </w:tr>
      <w:tr w:rsidR="003F6327" w:rsidRPr="007D736C" w14:paraId="1860CA27"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79E36623"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23D23B89"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5342C31F" w14:textId="77777777" w:rsidR="003F6327" w:rsidRPr="007D736C" w:rsidRDefault="003F6327" w:rsidP="00303DC2">
            <w:pPr>
              <w:rPr>
                <w:rFonts w:ascii="Arial" w:hAnsi="Arial" w:cs="Arial"/>
                <w:color w:val="002060"/>
                <w:sz w:val="17"/>
                <w:szCs w:val="17"/>
              </w:rPr>
            </w:pPr>
            <w:r w:rsidRPr="007D736C">
              <w:rPr>
                <w:rFonts w:ascii="Arial" w:hAnsi="Arial" w:cs="Arial"/>
                <w:b/>
                <w:bCs/>
                <w:color w:val="002060"/>
                <w:sz w:val="22"/>
                <w:szCs w:val="22"/>
              </w:rPr>
              <w:t>CALCETTO NUMANA</w:t>
            </w:r>
          </w:p>
        </w:tc>
        <w:tc>
          <w:tcPr>
            <w:tcW w:w="851" w:type="dxa"/>
            <w:tcBorders>
              <w:top w:val="nil"/>
              <w:left w:val="nil"/>
              <w:bottom w:val="single" w:sz="8" w:space="0" w:color="auto"/>
              <w:right w:val="single" w:sz="8" w:space="0" w:color="auto"/>
            </w:tcBorders>
            <w:shd w:val="clear" w:color="auto" w:fill="auto"/>
            <w:noWrap/>
            <w:vAlign w:val="bottom"/>
            <w:hideMark/>
          </w:tcPr>
          <w:p w14:paraId="4344599F"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302F0F0A" w14:textId="77777777" w:rsidR="003F6327" w:rsidRPr="007D736C" w:rsidRDefault="003F6327" w:rsidP="00303DC2">
            <w:pPr>
              <w:jc w:val="center"/>
              <w:rPr>
                <w:rFonts w:ascii="Arial" w:hAnsi="Arial" w:cs="Arial"/>
                <w:color w:val="002060"/>
                <w:sz w:val="17"/>
                <w:szCs w:val="17"/>
              </w:rPr>
            </w:pPr>
          </w:p>
        </w:tc>
      </w:tr>
      <w:tr w:rsidR="003F6327" w:rsidRPr="007D736C" w14:paraId="747AD77C"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5437F3A3"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8 DORICA</w:t>
            </w:r>
          </w:p>
        </w:tc>
        <w:tc>
          <w:tcPr>
            <w:tcW w:w="164" w:type="dxa"/>
            <w:tcBorders>
              <w:top w:val="nil"/>
              <w:left w:val="nil"/>
              <w:bottom w:val="single" w:sz="8" w:space="0" w:color="auto"/>
              <w:right w:val="single" w:sz="8" w:space="0" w:color="auto"/>
            </w:tcBorders>
            <w:shd w:val="clear" w:color="auto" w:fill="auto"/>
            <w:noWrap/>
            <w:vAlign w:val="bottom"/>
            <w:hideMark/>
          </w:tcPr>
          <w:p w14:paraId="018A9A45"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3D4D0BAE"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4FC5D80B" w14:textId="77777777" w:rsidR="003F6327" w:rsidRPr="007D736C" w:rsidRDefault="003F6327" w:rsidP="00303DC2">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73FE0E63" w14:textId="77777777" w:rsidR="003F6327" w:rsidRPr="007D736C" w:rsidRDefault="003F6327" w:rsidP="00303DC2">
            <w:pPr>
              <w:jc w:val="center"/>
              <w:rPr>
                <w:rFonts w:ascii="Arial" w:hAnsi="Arial" w:cs="Arial"/>
                <w:color w:val="002060"/>
                <w:sz w:val="17"/>
                <w:szCs w:val="17"/>
              </w:rPr>
            </w:pPr>
          </w:p>
        </w:tc>
      </w:tr>
      <w:tr w:rsidR="003F6327" w:rsidRPr="007D736C" w14:paraId="7EB5F816"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27A9A310" w14:textId="77777777" w:rsidR="003F6327" w:rsidRPr="007D736C" w:rsidRDefault="003F6327" w:rsidP="00303DC2">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164" w:type="dxa"/>
            <w:tcBorders>
              <w:top w:val="nil"/>
              <w:left w:val="nil"/>
              <w:bottom w:val="nil"/>
              <w:right w:val="nil"/>
            </w:tcBorders>
            <w:shd w:val="clear" w:color="auto" w:fill="auto"/>
            <w:noWrap/>
            <w:vAlign w:val="bottom"/>
            <w:hideMark/>
          </w:tcPr>
          <w:p w14:paraId="31E16FC2" w14:textId="77777777" w:rsidR="003F6327" w:rsidRPr="007D736C" w:rsidRDefault="003F6327" w:rsidP="00303DC2">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3089423D"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1CBEF30E" w14:textId="77777777" w:rsidR="003F6327" w:rsidRPr="007D736C" w:rsidRDefault="003F6327" w:rsidP="00303DC2">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647F3235" w14:textId="77777777" w:rsidR="003F6327" w:rsidRPr="007D736C" w:rsidRDefault="003F6327" w:rsidP="00303DC2">
            <w:pPr>
              <w:jc w:val="center"/>
              <w:rPr>
                <w:rFonts w:ascii="Arial" w:hAnsi="Arial" w:cs="Arial"/>
                <w:color w:val="002060"/>
                <w:sz w:val="17"/>
                <w:szCs w:val="17"/>
              </w:rPr>
            </w:pPr>
          </w:p>
        </w:tc>
      </w:tr>
      <w:tr w:rsidR="003F6327" w:rsidRPr="007D736C" w14:paraId="50B090E3" w14:textId="77777777" w:rsidTr="003F6327">
        <w:trPr>
          <w:divId w:val="527259509"/>
          <w:trHeight w:val="300"/>
        </w:trPr>
        <w:tc>
          <w:tcPr>
            <w:tcW w:w="3785" w:type="dxa"/>
            <w:gridSpan w:val="2"/>
            <w:tcBorders>
              <w:top w:val="nil"/>
              <w:left w:val="nil"/>
              <w:bottom w:val="nil"/>
              <w:right w:val="nil"/>
            </w:tcBorders>
            <w:shd w:val="clear" w:color="auto" w:fill="auto"/>
            <w:noWrap/>
            <w:vAlign w:val="bottom"/>
            <w:hideMark/>
          </w:tcPr>
          <w:p w14:paraId="25FB6638" w14:textId="77777777" w:rsidR="003F6327" w:rsidRPr="007D736C" w:rsidRDefault="003F6327" w:rsidP="00303DC2">
            <w:pPr>
              <w:rPr>
                <w:rFonts w:ascii="Arial" w:hAnsi="Arial" w:cs="Arial"/>
                <w:b/>
                <w:bCs/>
                <w:color w:val="002060"/>
                <w:sz w:val="22"/>
                <w:szCs w:val="22"/>
              </w:rPr>
            </w:pPr>
          </w:p>
        </w:tc>
        <w:tc>
          <w:tcPr>
            <w:tcW w:w="2529" w:type="dxa"/>
            <w:tcBorders>
              <w:top w:val="nil"/>
              <w:left w:val="nil"/>
              <w:bottom w:val="nil"/>
              <w:right w:val="nil"/>
            </w:tcBorders>
            <w:shd w:val="clear" w:color="auto" w:fill="auto"/>
            <w:noWrap/>
            <w:vAlign w:val="bottom"/>
            <w:hideMark/>
          </w:tcPr>
          <w:p w14:paraId="388D407F"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1DF00CEC" w14:textId="77777777" w:rsidR="003F6327" w:rsidRPr="007D736C" w:rsidRDefault="003F6327" w:rsidP="00303DC2">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1D2C89D6" w14:textId="77777777" w:rsidR="003F6327" w:rsidRPr="007D736C" w:rsidRDefault="003F6327" w:rsidP="00303DC2">
            <w:pPr>
              <w:jc w:val="center"/>
              <w:rPr>
                <w:rFonts w:ascii="Arial" w:hAnsi="Arial" w:cs="Arial"/>
                <w:color w:val="002060"/>
                <w:sz w:val="17"/>
                <w:szCs w:val="17"/>
              </w:rPr>
            </w:pPr>
          </w:p>
        </w:tc>
      </w:tr>
      <w:tr w:rsidR="003F6327" w:rsidRPr="007D736C" w14:paraId="36ACD589"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20B32C82"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9 SAN GINESIO FUTSAL</w:t>
            </w:r>
          </w:p>
        </w:tc>
        <w:tc>
          <w:tcPr>
            <w:tcW w:w="164" w:type="dxa"/>
            <w:tcBorders>
              <w:top w:val="nil"/>
              <w:left w:val="nil"/>
              <w:bottom w:val="single" w:sz="8" w:space="0" w:color="auto"/>
              <w:right w:val="nil"/>
            </w:tcBorders>
            <w:shd w:val="clear" w:color="auto" w:fill="auto"/>
            <w:noWrap/>
            <w:vAlign w:val="bottom"/>
            <w:hideMark/>
          </w:tcPr>
          <w:p w14:paraId="14BF3B1D" w14:textId="77777777" w:rsidR="003F6327" w:rsidRPr="007D736C" w:rsidRDefault="003F6327" w:rsidP="00303DC2">
            <w:pPr>
              <w:rPr>
                <w:rFonts w:ascii="Arial" w:hAnsi="Arial" w:cs="Arial"/>
                <w:color w:val="002060"/>
                <w:sz w:val="17"/>
                <w:szCs w:val="17"/>
              </w:rPr>
            </w:pPr>
            <w:r w:rsidRPr="007D736C">
              <w:rPr>
                <w:rFonts w:ascii="Arial" w:hAnsi="Arial" w:cs="Arial"/>
                <w:color w:val="002060"/>
                <w:sz w:val="17"/>
                <w:szCs w:val="17"/>
              </w:rPr>
              <w:t> </w:t>
            </w:r>
          </w:p>
        </w:tc>
        <w:tc>
          <w:tcPr>
            <w:tcW w:w="2529" w:type="dxa"/>
            <w:tcBorders>
              <w:top w:val="nil"/>
              <w:left w:val="nil"/>
              <w:bottom w:val="nil"/>
              <w:right w:val="nil"/>
            </w:tcBorders>
            <w:shd w:val="clear" w:color="auto" w:fill="auto"/>
            <w:noWrap/>
            <w:vAlign w:val="bottom"/>
            <w:hideMark/>
          </w:tcPr>
          <w:p w14:paraId="074B90BE"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78FC8E41" w14:textId="77777777" w:rsidR="003F6327" w:rsidRPr="007D736C" w:rsidRDefault="003F6327" w:rsidP="00303DC2">
            <w:pPr>
              <w:rPr>
                <w:rFonts w:ascii="Arial" w:hAnsi="Arial" w:cs="Arial"/>
                <w:color w:val="002060"/>
                <w:sz w:val="17"/>
                <w:szCs w:val="17"/>
              </w:rPr>
            </w:pPr>
          </w:p>
        </w:tc>
        <w:tc>
          <w:tcPr>
            <w:tcW w:w="3260" w:type="dxa"/>
            <w:tcBorders>
              <w:top w:val="nil"/>
              <w:left w:val="nil"/>
              <w:bottom w:val="nil"/>
              <w:right w:val="nil"/>
            </w:tcBorders>
            <w:shd w:val="clear" w:color="auto" w:fill="auto"/>
            <w:noWrap/>
            <w:vAlign w:val="bottom"/>
            <w:hideMark/>
          </w:tcPr>
          <w:p w14:paraId="0BEA4D86" w14:textId="77777777" w:rsidR="003F6327" w:rsidRPr="007D736C" w:rsidRDefault="003F6327" w:rsidP="00303DC2">
            <w:pPr>
              <w:jc w:val="center"/>
              <w:rPr>
                <w:rFonts w:ascii="Arial" w:hAnsi="Arial" w:cs="Arial"/>
                <w:color w:val="002060"/>
                <w:sz w:val="17"/>
                <w:szCs w:val="17"/>
              </w:rPr>
            </w:pPr>
          </w:p>
        </w:tc>
      </w:tr>
      <w:tr w:rsidR="003F6327" w:rsidRPr="007D736C" w14:paraId="5F796F09"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1F88CA07"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5DBB3F8A"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73817888" w14:textId="77777777" w:rsidR="003F6327" w:rsidRPr="007D736C" w:rsidRDefault="003F6327" w:rsidP="00303DC2">
            <w:pPr>
              <w:rPr>
                <w:rFonts w:ascii="Arial" w:hAnsi="Arial" w:cs="Arial"/>
                <w:color w:val="002060"/>
                <w:sz w:val="17"/>
                <w:szCs w:val="17"/>
              </w:rPr>
            </w:pPr>
            <w:r w:rsidRPr="007D736C">
              <w:rPr>
                <w:rFonts w:ascii="Arial" w:hAnsi="Arial" w:cs="Arial"/>
                <w:b/>
                <w:bCs/>
                <w:color w:val="002060"/>
                <w:sz w:val="22"/>
                <w:szCs w:val="22"/>
              </w:rPr>
              <w:t>GAGLIOLE F.C.</w:t>
            </w:r>
            <w:r w:rsidRPr="007D736C">
              <w:rPr>
                <w:rFonts w:ascii="Arial" w:hAnsi="Arial" w:cs="Arial"/>
                <w:color w:val="002060"/>
                <w:sz w:val="17"/>
                <w:szCs w:val="17"/>
              </w:rPr>
              <w:t> </w:t>
            </w:r>
          </w:p>
        </w:tc>
        <w:tc>
          <w:tcPr>
            <w:tcW w:w="851" w:type="dxa"/>
            <w:tcBorders>
              <w:top w:val="nil"/>
              <w:left w:val="nil"/>
              <w:bottom w:val="single" w:sz="8" w:space="0" w:color="auto"/>
              <w:right w:val="nil"/>
            </w:tcBorders>
            <w:shd w:val="clear" w:color="auto" w:fill="auto"/>
            <w:noWrap/>
            <w:vAlign w:val="bottom"/>
            <w:hideMark/>
          </w:tcPr>
          <w:p w14:paraId="48F9ECB8" w14:textId="77777777" w:rsidR="003F6327" w:rsidRPr="007D736C" w:rsidRDefault="003F6327" w:rsidP="00303DC2">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36FB3DAA" w14:textId="77777777" w:rsidR="003F6327" w:rsidRPr="007D736C" w:rsidRDefault="003F6327" w:rsidP="00303DC2">
            <w:pPr>
              <w:jc w:val="center"/>
              <w:rPr>
                <w:rFonts w:ascii="Arial" w:hAnsi="Arial" w:cs="Arial"/>
                <w:color w:val="002060"/>
                <w:sz w:val="17"/>
                <w:szCs w:val="17"/>
              </w:rPr>
            </w:pPr>
          </w:p>
        </w:tc>
      </w:tr>
      <w:tr w:rsidR="003F6327" w:rsidRPr="007D736C" w14:paraId="44041145"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50A582A9"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10 GAGLIOLE F.C.</w:t>
            </w:r>
          </w:p>
        </w:tc>
        <w:tc>
          <w:tcPr>
            <w:tcW w:w="164" w:type="dxa"/>
            <w:tcBorders>
              <w:top w:val="nil"/>
              <w:left w:val="nil"/>
              <w:bottom w:val="single" w:sz="8" w:space="0" w:color="auto"/>
              <w:right w:val="single" w:sz="8" w:space="0" w:color="auto"/>
            </w:tcBorders>
            <w:shd w:val="clear" w:color="auto" w:fill="auto"/>
            <w:noWrap/>
            <w:vAlign w:val="bottom"/>
            <w:hideMark/>
          </w:tcPr>
          <w:p w14:paraId="789277CA"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260A7DE4"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7B8C50E4" w14:textId="77777777" w:rsidR="003F6327" w:rsidRPr="007D736C" w:rsidRDefault="003F6327" w:rsidP="00303DC2">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51083C74" w14:textId="77777777" w:rsidR="003F6327" w:rsidRPr="007D736C" w:rsidRDefault="003F6327" w:rsidP="00303DC2">
            <w:pPr>
              <w:jc w:val="center"/>
              <w:rPr>
                <w:rFonts w:ascii="Arial" w:hAnsi="Arial" w:cs="Arial"/>
                <w:color w:val="002060"/>
                <w:sz w:val="17"/>
                <w:szCs w:val="17"/>
              </w:rPr>
            </w:pPr>
          </w:p>
        </w:tc>
      </w:tr>
      <w:tr w:rsidR="003F6327" w:rsidRPr="007D736C" w14:paraId="4FBA8D01"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6B1769D1"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7C436A63" w14:textId="77777777" w:rsidR="003F6327" w:rsidRPr="007D736C" w:rsidRDefault="003F6327" w:rsidP="00303DC2">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415554B8"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01A00152"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725F5E88" w14:textId="77777777" w:rsidR="003F6327" w:rsidRPr="007D736C" w:rsidRDefault="003F6327" w:rsidP="00303DC2">
            <w:pPr>
              <w:rPr>
                <w:rFonts w:ascii="Arial" w:hAnsi="Arial" w:cs="Arial"/>
                <w:color w:val="002060"/>
                <w:sz w:val="17"/>
                <w:szCs w:val="17"/>
              </w:rPr>
            </w:pPr>
            <w:r w:rsidRPr="007D736C">
              <w:rPr>
                <w:rFonts w:ascii="Arial" w:hAnsi="Arial" w:cs="Arial"/>
                <w:color w:val="002060"/>
                <w:sz w:val="17"/>
                <w:szCs w:val="17"/>
              </w:rPr>
              <w:t> </w:t>
            </w:r>
          </w:p>
        </w:tc>
      </w:tr>
      <w:tr w:rsidR="003F6327" w:rsidRPr="007D736C" w14:paraId="3B05941A"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42C03FA5"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11 C. CASTRUM LAURI</w:t>
            </w:r>
          </w:p>
        </w:tc>
        <w:tc>
          <w:tcPr>
            <w:tcW w:w="164" w:type="dxa"/>
            <w:tcBorders>
              <w:top w:val="nil"/>
              <w:left w:val="nil"/>
              <w:bottom w:val="single" w:sz="8" w:space="0" w:color="auto"/>
              <w:right w:val="nil"/>
            </w:tcBorders>
            <w:shd w:val="clear" w:color="auto" w:fill="auto"/>
            <w:noWrap/>
            <w:vAlign w:val="bottom"/>
            <w:hideMark/>
          </w:tcPr>
          <w:p w14:paraId="64568670"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66706D4C"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021DEB0F"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50CF47E2" w14:textId="77777777" w:rsidR="003F6327" w:rsidRPr="007D736C" w:rsidRDefault="003F6327" w:rsidP="00303DC2">
            <w:pPr>
              <w:jc w:val="center"/>
              <w:rPr>
                <w:rFonts w:ascii="Arial" w:hAnsi="Arial" w:cs="Arial"/>
                <w:color w:val="002060"/>
                <w:sz w:val="17"/>
                <w:szCs w:val="17"/>
              </w:rPr>
            </w:pPr>
          </w:p>
        </w:tc>
      </w:tr>
      <w:tr w:rsidR="003F6327" w:rsidRPr="007D736C" w14:paraId="6927C16D"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600F829C"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4E127A5B"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35ECCD2D" w14:textId="77777777" w:rsidR="003F6327" w:rsidRPr="007D736C" w:rsidRDefault="003F6327" w:rsidP="00303DC2">
            <w:pPr>
              <w:rPr>
                <w:rFonts w:ascii="Arial" w:hAnsi="Arial" w:cs="Arial"/>
                <w:color w:val="002060"/>
                <w:sz w:val="17"/>
                <w:szCs w:val="17"/>
              </w:rPr>
            </w:pPr>
            <w:r w:rsidRPr="007D736C">
              <w:rPr>
                <w:rFonts w:ascii="Arial" w:hAnsi="Arial" w:cs="Arial"/>
                <w:b/>
                <w:bCs/>
                <w:color w:val="002060"/>
                <w:sz w:val="22"/>
                <w:szCs w:val="22"/>
              </w:rPr>
              <w:t>C. CASTRUM LAURI</w:t>
            </w:r>
            <w:r w:rsidRPr="007D736C">
              <w:rPr>
                <w:rFonts w:ascii="Arial" w:hAnsi="Arial" w:cs="Arial"/>
                <w:color w:val="002060"/>
                <w:sz w:val="17"/>
                <w:szCs w:val="17"/>
              </w:rPr>
              <w:t> </w:t>
            </w:r>
          </w:p>
        </w:tc>
        <w:tc>
          <w:tcPr>
            <w:tcW w:w="851" w:type="dxa"/>
            <w:tcBorders>
              <w:top w:val="nil"/>
              <w:left w:val="nil"/>
              <w:bottom w:val="single" w:sz="8" w:space="0" w:color="auto"/>
              <w:right w:val="single" w:sz="8" w:space="0" w:color="auto"/>
            </w:tcBorders>
            <w:shd w:val="clear" w:color="auto" w:fill="auto"/>
            <w:noWrap/>
            <w:vAlign w:val="bottom"/>
            <w:hideMark/>
          </w:tcPr>
          <w:p w14:paraId="58880233"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74C949F9" w14:textId="77777777" w:rsidR="003F6327" w:rsidRPr="007D736C" w:rsidRDefault="003F6327" w:rsidP="00303DC2">
            <w:pPr>
              <w:jc w:val="center"/>
              <w:rPr>
                <w:rFonts w:ascii="Arial" w:hAnsi="Arial" w:cs="Arial"/>
                <w:color w:val="002060"/>
                <w:sz w:val="17"/>
                <w:szCs w:val="17"/>
              </w:rPr>
            </w:pPr>
          </w:p>
        </w:tc>
      </w:tr>
      <w:tr w:rsidR="003F6327" w:rsidRPr="007D736C" w14:paraId="73A68EB1"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3534690F"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12 POLVERIGI C5</w:t>
            </w:r>
          </w:p>
        </w:tc>
        <w:tc>
          <w:tcPr>
            <w:tcW w:w="164" w:type="dxa"/>
            <w:tcBorders>
              <w:top w:val="nil"/>
              <w:left w:val="nil"/>
              <w:bottom w:val="single" w:sz="8" w:space="0" w:color="auto"/>
              <w:right w:val="single" w:sz="8" w:space="0" w:color="auto"/>
            </w:tcBorders>
            <w:shd w:val="clear" w:color="auto" w:fill="auto"/>
            <w:noWrap/>
            <w:vAlign w:val="bottom"/>
            <w:hideMark/>
          </w:tcPr>
          <w:p w14:paraId="36AF44F5"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7CF5430B"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6819E73E" w14:textId="77777777" w:rsidR="003F6327" w:rsidRPr="007D736C" w:rsidRDefault="003F6327" w:rsidP="00303DC2">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44C9253E" w14:textId="77777777" w:rsidR="003F6327" w:rsidRPr="007D736C" w:rsidRDefault="003F6327" w:rsidP="00303DC2">
            <w:pPr>
              <w:jc w:val="center"/>
              <w:rPr>
                <w:rFonts w:ascii="Arial" w:hAnsi="Arial" w:cs="Arial"/>
                <w:color w:val="002060"/>
                <w:sz w:val="17"/>
                <w:szCs w:val="17"/>
              </w:rPr>
            </w:pPr>
          </w:p>
        </w:tc>
      </w:tr>
      <w:tr w:rsidR="003F6327" w:rsidRPr="007D736C" w14:paraId="422E37F3"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57BD0DF7"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0ACDABB4" w14:textId="77777777" w:rsidR="003F6327" w:rsidRPr="007D736C" w:rsidRDefault="003F6327" w:rsidP="00303DC2">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0F40CC3F"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43E834AC" w14:textId="77777777" w:rsidR="003F6327" w:rsidRPr="007D736C" w:rsidRDefault="003F6327" w:rsidP="00303DC2">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3E3995A2" w14:textId="77777777" w:rsidR="003F6327" w:rsidRPr="007D736C" w:rsidRDefault="003F6327" w:rsidP="00303DC2">
            <w:pPr>
              <w:jc w:val="center"/>
              <w:rPr>
                <w:rFonts w:ascii="Arial" w:hAnsi="Arial" w:cs="Arial"/>
                <w:color w:val="002060"/>
                <w:sz w:val="17"/>
                <w:szCs w:val="17"/>
              </w:rPr>
            </w:pPr>
          </w:p>
        </w:tc>
      </w:tr>
      <w:tr w:rsidR="003F6327" w:rsidRPr="007D736C" w14:paraId="10DA14C7"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022545CA" w14:textId="77777777" w:rsidR="003F6327" w:rsidRPr="007D736C" w:rsidRDefault="003F6327" w:rsidP="00303DC2">
            <w:pP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6AF3080F" w14:textId="77777777" w:rsidR="003F6327" w:rsidRPr="007D736C" w:rsidRDefault="003F6327" w:rsidP="00303DC2">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088911B4"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0D78E050" w14:textId="77777777" w:rsidR="003F6327" w:rsidRPr="007D736C" w:rsidRDefault="003F6327" w:rsidP="00303DC2">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71422032" w14:textId="77777777" w:rsidR="003F6327" w:rsidRPr="007D736C" w:rsidRDefault="003F6327" w:rsidP="00303DC2">
            <w:pPr>
              <w:jc w:val="center"/>
              <w:rPr>
                <w:rFonts w:ascii="Arial" w:hAnsi="Arial" w:cs="Arial"/>
                <w:color w:val="002060"/>
                <w:sz w:val="17"/>
                <w:szCs w:val="17"/>
              </w:rPr>
            </w:pPr>
          </w:p>
        </w:tc>
      </w:tr>
      <w:tr w:rsidR="003F6327" w:rsidRPr="007D736C" w14:paraId="64EEF873"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195BDE74"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13 FUTSAL VIRE C5</w:t>
            </w:r>
          </w:p>
        </w:tc>
        <w:tc>
          <w:tcPr>
            <w:tcW w:w="164" w:type="dxa"/>
            <w:tcBorders>
              <w:top w:val="nil"/>
              <w:left w:val="nil"/>
              <w:bottom w:val="single" w:sz="8" w:space="0" w:color="auto"/>
              <w:right w:val="nil"/>
            </w:tcBorders>
            <w:shd w:val="clear" w:color="auto" w:fill="auto"/>
            <w:noWrap/>
            <w:vAlign w:val="bottom"/>
            <w:hideMark/>
          </w:tcPr>
          <w:p w14:paraId="7471B88B"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49C1935F"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223F8C7D" w14:textId="77777777" w:rsidR="003F6327" w:rsidRPr="007D736C" w:rsidRDefault="003F6327" w:rsidP="00303DC2">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7AFD5D3D" w14:textId="77777777" w:rsidR="003F6327" w:rsidRPr="007D736C" w:rsidRDefault="003F6327" w:rsidP="00303DC2">
            <w:pPr>
              <w:jc w:val="center"/>
              <w:rPr>
                <w:rFonts w:ascii="Arial" w:hAnsi="Arial" w:cs="Arial"/>
                <w:color w:val="002060"/>
                <w:sz w:val="17"/>
                <w:szCs w:val="17"/>
              </w:rPr>
            </w:pPr>
          </w:p>
        </w:tc>
      </w:tr>
      <w:tr w:rsidR="003F6327" w:rsidRPr="007D736C" w14:paraId="05BA2019"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3EBE4764"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24C5AB96"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4E544E51" w14:textId="77777777" w:rsidR="003F6327" w:rsidRPr="007D736C" w:rsidRDefault="003F6327" w:rsidP="00303DC2">
            <w:pPr>
              <w:rPr>
                <w:rFonts w:ascii="Arial" w:hAnsi="Arial" w:cs="Arial"/>
                <w:color w:val="002060"/>
                <w:sz w:val="17"/>
                <w:szCs w:val="17"/>
              </w:rPr>
            </w:pPr>
            <w:r w:rsidRPr="007D736C">
              <w:rPr>
                <w:rFonts w:ascii="Arial" w:hAnsi="Arial" w:cs="Arial"/>
                <w:b/>
                <w:bCs/>
                <w:color w:val="002060"/>
                <w:sz w:val="22"/>
                <w:szCs w:val="22"/>
              </w:rPr>
              <w:t>L’ALTRO SPORT C5</w:t>
            </w:r>
            <w:r w:rsidRPr="007D736C">
              <w:rPr>
                <w:rFonts w:ascii="Arial" w:hAnsi="Arial" w:cs="Arial"/>
                <w:color w:val="002060"/>
                <w:sz w:val="17"/>
                <w:szCs w:val="17"/>
              </w:rPr>
              <w:t> </w:t>
            </w:r>
          </w:p>
        </w:tc>
        <w:tc>
          <w:tcPr>
            <w:tcW w:w="851" w:type="dxa"/>
            <w:tcBorders>
              <w:top w:val="nil"/>
              <w:left w:val="nil"/>
              <w:bottom w:val="single" w:sz="8" w:space="0" w:color="auto"/>
              <w:right w:val="nil"/>
            </w:tcBorders>
            <w:shd w:val="clear" w:color="auto" w:fill="auto"/>
            <w:noWrap/>
            <w:vAlign w:val="bottom"/>
            <w:hideMark/>
          </w:tcPr>
          <w:p w14:paraId="134D5571"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18D385A1" w14:textId="77777777" w:rsidR="003F6327" w:rsidRPr="007D736C" w:rsidRDefault="003F6327" w:rsidP="00303DC2">
            <w:pPr>
              <w:jc w:val="center"/>
              <w:rPr>
                <w:rFonts w:ascii="Arial" w:hAnsi="Arial" w:cs="Arial"/>
                <w:color w:val="002060"/>
                <w:sz w:val="17"/>
                <w:szCs w:val="17"/>
              </w:rPr>
            </w:pPr>
          </w:p>
        </w:tc>
      </w:tr>
      <w:tr w:rsidR="003F6327" w:rsidRPr="007D736C" w14:paraId="41178A54"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506E11CF"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14 L’ALTRO SPORT C5</w:t>
            </w:r>
          </w:p>
        </w:tc>
        <w:tc>
          <w:tcPr>
            <w:tcW w:w="164" w:type="dxa"/>
            <w:tcBorders>
              <w:top w:val="nil"/>
              <w:left w:val="nil"/>
              <w:bottom w:val="single" w:sz="8" w:space="0" w:color="auto"/>
              <w:right w:val="single" w:sz="8" w:space="0" w:color="auto"/>
            </w:tcBorders>
            <w:shd w:val="clear" w:color="auto" w:fill="auto"/>
            <w:noWrap/>
            <w:vAlign w:val="bottom"/>
            <w:hideMark/>
          </w:tcPr>
          <w:p w14:paraId="29AE0AEA"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14E58F3F"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45B52E5E"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52C094C1" w14:textId="77777777" w:rsidR="003F6327" w:rsidRPr="007D736C" w:rsidRDefault="003F6327" w:rsidP="00303DC2">
            <w:pPr>
              <w:jc w:val="center"/>
              <w:rPr>
                <w:rFonts w:ascii="Arial" w:hAnsi="Arial" w:cs="Arial"/>
                <w:color w:val="002060"/>
                <w:sz w:val="17"/>
                <w:szCs w:val="17"/>
              </w:rPr>
            </w:pPr>
          </w:p>
        </w:tc>
      </w:tr>
      <w:tr w:rsidR="003F6327" w:rsidRPr="007D736C" w14:paraId="2A6181EC"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3F2286AB"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2A9512E8" w14:textId="77777777" w:rsidR="003F6327" w:rsidRPr="007D736C" w:rsidRDefault="003F6327" w:rsidP="00303DC2">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34031E61"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76B14FBE"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0B4D2A6E" w14:textId="77777777" w:rsidR="003F6327" w:rsidRPr="007D736C" w:rsidRDefault="003F6327" w:rsidP="00303DC2">
            <w:pPr>
              <w:rPr>
                <w:rFonts w:ascii="Arial" w:hAnsi="Arial" w:cs="Arial"/>
                <w:color w:val="002060"/>
                <w:sz w:val="17"/>
                <w:szCs w:val="17"/>
              </w:rPr>
            </w:pPr>
            <w:r w:rsidRPr="007D736C">
              <w:rPr>
                <w:rFonts w:ascii="Arial" w:hAnsi="Arial" w:cs="Arial"/>
                <w:color w:val="002060"/>
                <w:sz w:val="17"/>
                <w:szCs w:val="17"/>
              </w:rPr>
              <w:t> </w:t>
            </w:r>
          </w:p>
        </w:tc>
      </w:tr>
      <w:tr w:rsidR="003F6327" w:rsidRPr="007D736C" w14:paraId="73D38E5D"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79C20AE8"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1^ gir. 15 SP. GROTTAMMARE</w:t>
            </w:r>
          </w:p>
        </w:tc>
        <w:tc>
          <w:tcPr>
            <w:tcW w:w="164" w:type="dxa"/>
            <w:tcBorders>
              <w:top w:val="nil"/>
              <w:left w:val="nil"/>
              <w:bottom w:val="single" w:sz="8" w:space="0" w:color="auto"/>
              <w:right w:val="nil"/>
            </w:tcBorders>
            <w:shd w:val="clear" w:color="auto" w:fill="auto"/>
            <w:noWrap/>
            <w:vAlign w:val="bottom"/>
            <w:hideMark/>
          </w:tcPr>
          <w:p w14:paraId="24294DC2"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5F98DF78"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06C1F030"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59282300" w14:textId="77777777" w:rsidR="003F6327" w:rsidRPr="007D736C" w:rsidRDefault="003F6327" w:rsidP="00303DC2">
            <w:pPr>
              <w:jc w:val="center"/>
              <w:rPr>
                <w:rFonts w:ascii="Arial" w:hAnsi="Arial" w:cs="Arial"/>
                <w:color w:val="002060"/>
                <w:sz w:val="17"/>
                <w:szCs w:val="17"/>
              </w:rPr>
            </w:pPr>
          </w:p>
        </w:tc>
      </w:tr>
      <w:tr w:rsidR="003F6327" w:rsidRPr="007D736C" w14:paraId="1DD4CF63"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16097E0C"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05355A5F"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6AD890FA" w14:textId="77777777" w:rsidR="003F6327" w:rsidRPr="007D736C" w:rsidRDefault="003F6327" w:rsidP="00303DC2">
            <w:pPr>
              <w:rPr>
                <w:rFonts w:ascii="Arial" w:hAnsi="Arial" w:cs="Arial"/>
                <w:color w:val="002060"/>
                <w:sz w:val="17"/>
                <w:szCs w:val="17"/>
              </w:rPr>
            </w:pPr>
            <w:r w:rsidRPr="007D736C">
              <w:rPr>
                <w:rFonts w:ascii="Arial" w:hAnsi="Arial" w:cs="Arial"/>
                <w:b/>
                <w:bCs/>
                <w:color w:val="002060"/>
                <w:sz w:val="22"/>
                <w:szCs w:val="22"/>
              </w:rPr>
              <w:t xml:space="preserve">A. AUDAX </w:t>
            </w:r>
            <w:proofErr w:type="gramStart"/>
            <w:r w:rsidRPr="007D736C">
              <w:rPr>
                <w:rFonts w:ascii="Arial" w:hAnsi="Arial" w:cs="Arial"/>
                <w:b/>
                <w:bCs/>
                <w:color w:val="002060"/>
                <w:sz w:val="22"/>
                <w:szCs w:val="22"/>
              </w:rPr>
              <w:t>M.COSARO</w:t>
            </w:r>
            <w:proofErr w:type="gramEnd"/>
            <w:r w:rsidRPr="007D736C">
              <w:rPr>
                <w:rFonts w:ascii="Arial" w:hAnsi="Arial" w:cs="Arial"/>
                <w:color w:val="002060"/>
                <w:sz w:val="17"/>
                <w:szCs w:val="17"/>
              </w:rPr>
              <w:t> </w:t>
            </w:r>
          </w:p>
        </w:tc>
        <w:tc>
          <w:tcPr>
            <w:tcW w:w="851" w:type="dxa"/>
            <w:tcBorders>
              <w:top w:val="nil"/>
              <w:left w:val="nil"/>
              <w:bottom w:val="single" w:sz="8" w:space="0" w:color="auto"/>
              <w:right w:val="single" w:sz="8" w:space="0" w:color="auto"/>
            </w:tcBorders>
            <w:shd w:val="clear" w:color="auto" w:fill="auto"/>
            <w:noWrap/>
            <w:vAlign w:val="bottom"/>
            <w:hideMark/>
          </w:tcPr>
          <w:p w14:paraId="113EB5F1" w14:textId="77777777" w:rsidR="003F6327" w:rsidRPr="007D736C" w:rsidRDefault="003F6327" w:rsidP="00303DC2">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2DD6A06A" w14:textId="77777777" w:rsidR="003F6327" w:rsidRPr="007D736C" w:rsidRDefault="003F6327" w:rsidP="00303DC2">
            <w:pPr>
              <w:jc w:val="center"/>
              <w:rPr>
                <w:rFonts w:ascii="Arial" w:hAnsi="Arial" w:cs="Arial"/>
                <w:color w:val="002060"/>
                <w:sz w:val="17"/>
                <w:szCs w:val="17"/>
              </w:rPr>
            </w:pPr>
          </w:p>
        </w:tc>
      </w:tr>
      <w:tr w:rsidR="003F6327" w:rsidRPr="007D736C" w14:paraId="41DC0237" w14:textId="77777777" w:rsidTr="003F632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0824CA62" w14:textId="77777777" w:rsidR="003F6327" w:rsidRPr="007D736C" w:rsidRDefault="003F6327" w:rsidP="00303DC2">
            <w:pPr>
              <w:rPr>
                <w:rFonts w:ascii="Arial" w:hAnsi="Arial" w:cs="Arial"/>
                <w:b/>
                <w:bCs/>
                <w:color w:val="002060"/>
                <w:sz w:val="22"/>
                <w:szCs w:val="22"/>
              </w:rPr>
            </w:pPr>
            <w:r w:rsidRPr="007D736C">
              <w:rPr>
                <w:rFonts w:ascii="Arial" w:hAnsi="Arial" w:cs="Arial"/>
                <w:b/>
                <w:bCs/>
                <w:color w:val="002060"/>
                <w:sz w:val="22"/>
                <w:szCs w:val="22"/>
              </w:rPr>
              <w:t xml:space="preserve">1^ gir. 16 A. AUDAX </w:t>
            </w:r>
            <w:proofErr w:type="gramStart"/>
            <w:r w:rsidRPr="007D736C">
              <w:rPr>
                <w:rFonts w:ascii="Arial" w:hAnsi="Arial" w:cs="Arial"/>
                <w:b/>
                <w:bCs/>
                <w:color w:val="002060"/>
                <w:sz w:val="22"/>
                <w:szCs w:val="22"/>
              </w:rPr>
              <w:t>M.COSARO</w:t>
            </w:r>
            <w:proofErr w:type="gramEnd"/>
          </w:p>
        </w:tc>
        <w:tc>
          <w:tcPr>
            <w:tcW w:w="164" w:type="dxa"/>
            <w:tcBorders>
              <w:top w:val="nil"/>
              <w:left w:val="nil"/>
              <w:bottom w:val="single" w:sz="8" w:space="0" w:color="auto"/>
              <w:right w:val="single" w:sz="8" w:space="0" w:color="auto"/>
            </w:tcBorders>
            <w:shd w:val="clear" w:color="auto" w:fill="auto"/>
            <w:noWrap/>
            <w:vAlign w:val="bottom"/>
            <w:hideMark/>
          </w:tcPr>
          <w:p w14:paraId="0674B4AC" w14:textId="77777777" w:rsidR="003F6327" w:rsidRPr="007D736C" w:rsidRDefault="003F6327" w:rsidP="00303DC2">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4643DE43"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34B27786" w14:textId="77777777" w:rsidR="003F6327" w:rsidRPr="007D736C" w:rsidRDefault="003F6327" w:rsidP="00303DC2">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3DA01896" w14:textId="77777777" w:rsidR="003F6327" w:rsidRPr="007D736C" w:rsidRDefault="003F6327" w:rsidP="00303DC2">
            <w:pPr>
              <w:jc w:val="center"/>
              <w:rPr>
                <w:rFonts w:ascii="Arial" w:hAnsi="Arial" w:cs="Arial"/>
                <w:color w:val="002060"/>
                <w:sz w:val="17"/>
                <w:szCs w:val="17"/>
              </w:rPr>
            </w:pPr>
          </w:p>
        </w:tc>
      </w:tr>
      <w:tr w:rsidR="003F6327" w:rsidRPr="007D736C" w14:paraId="208CF7B2" w14:textId="77777777" w:rsidTr="003F6327">
        <w:trPr>
          <w:divId w:val="527259509"/>
          <w:trHeight w:val="300"/>
        </w:trPr>
        <w:tc>
          <w:tcPr>
            <w:tcW w:w="3621" w:type="dxa"/>
            <w:tcBorders>
              <w:top w:val="nil"/>
              <w:left w:val="nil"/>
              <w:bottom w:val="nil"/>
              <w:right w:val="nil"/>
            </w:tcBorders>
            <w:shd w:val="clear" w:color="auto" w:fill="auto"/>
            <w:noWrap/>
            <w:vAlign w:val="bottom"/>
            <w:hideMark/>
          </w:tcPr>
          <w:p w14:paraId="304DDC03" w14:textId="77777777" w:rsidR="003F6327" w:rsidRPr="007D736C" w:rsidRDefault="003F6327" w:rsidP="00303DC2">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35FE2560" w14:textId="77777777" w:rsidR="003F6327" w:rsidRPr="007D736C" w:rsidRDefault="003F6327" w:rsidP="00303DC2">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71EC95E2" w14:textId="77777777" w:rsidR="003F6327" w:rsidRPr="007D736C" w:rsidRDefault="003F6327" w:rsidP="00303DC2">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1C3F0048" w14:textId="77777777" w:rsidR="003F6327" w:rsidRPr="007D736C" w:rsidRDefault="003F6327" w:rsidP="00303DC2">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37FA8354" w14:textId="77777777" w:rsidR="003F6327" w:rsidRPr="007D736C" w:rsidRDefault="003F6327" w:rsidP="00303DC2">
            <w:pPr>
              <w:jc w:val="center"/>
              <w:rPr>
                <w:rFonts w:ascii="Arial" w:hAnsi="Arial" w:cs="Arial"/>
                <w:color w:val="002060"/>
                <w:sz w:val="17"/>
                <w:szCs w:val="17"/>
              </w:rPr>
            </w:pPr>
          </w:p>
        </w:tc>
      </w:tr>
    </w:tbl>
    <w:p w14:paraId="5B073AC2" w14:textId="77777777" w:rsidR="003F6327" w:rsidRPr="00F67F75" w:rsidRDefault="003F6327" w:rsidP="003F6327">
      <w:pPr>
        <w:pStyle w:val="Corpodeltesto21"/>
        <w:divId w:val="527259509"/>
        <w:rPr>
          <w:color w:val="002060"/>
        </w:rPr>
      </w:pPr>
      <w:r>
        <w:rPr>
          <w:rFonts w:ascii="Arial" w:hAnsi="Arial" w:cs="Arial"/>
          <w:bCs/>
          <w:iCs/>
          <w:color w:val="002060"/>
          <w:sz w:val="22"/>
        </w:rPr>
        <w:t xml:space="preserve">Ferma restando la programmazione delle gare dei Quarti di Finale pubblicata nel C.U. </w:t>
      </w:r>
      <w:r>
        <w:rPr>
          <w:rFonts w:ascii="Arial" w:hAnsi="Arial" w:cs="Arial"/>
          <w:bCs/>
          <w:color w:val="002060"/>
          <w:sz w:val="22"/>
          <w:szCs w:val="22"/>
        </w:rPr>
        <w:t xml:space="preserve">n° 31 del 10/11/2021, l’accoppiamento </w:t>
      </w:r>
      <w:r w:rsidRPr="00F42471">
        <w:rPr>
          <w:rFonts w:ascii="Arial" w:hAnsi="Arial" w:cs="Arial"/>
          <w:b/>
          <w:iCs/>
          <w:color w:val="002060"/>
          <w:sz w:val="22"/>
        </w:rPr>
        <w:t xml:space="preserve">GAGLIOLE F.C. – CALCETTO CASTRUM LAURI </w:t>
      </w:r>
      <w:r>
        <w:rPr>
          <w:rFonts w:ascii="Arial" w:hAnsi="Arial" w:cs="Arial"/>
          <w:bCs/>
          <w:iCs/>
          <w:color w:val="002060"/>
          <w:sz w:val="22"/>
        </w:rPr>
        <w:t>sarà disputato come di seguito riportato:</w:t>
      </w:r>
    </w:p>
    <w:p w14:paraId="3F660F2D" w14:textId="77777777" w:rsidR="003F6327" w:rsidRPr="00F67F75" w:rsidRDefault="003F6327" w:rsidP="003F6327">
      <w:pPr>
        <w:pStyle w:val="breakline"/>
        <w:divId w:val="527259509"/>
        <w:rPr>
          <w:color w:val="002060"/>
        </w:rPr>
      </w:pPr>
    </w:p>
    <w:p w14:paraId="4960FE00" w14:textId="77777777" w:rsidR="003F6327" w:rsidRPr="000C1937" w:rsidRDefault="003F6327" w:rsidP="003F6327">
      <w:pPr>
        <w:pStyle w:val="Corpodeltesto21"/>
        <w:divId w:val="527259509"/>
        <w:rPr>
          <w:rFonts w:ascii="Arial" w:hAnsi="Arial" w:cs="Arial"/>
          <w:b/>
          <w:iCs/>
          <w:color w:val="002060"/>
          <w:sz w:val="22"/>
          <w:u w:val="single"/>
        </w:rPr>
      </w:pPr>
      <w:r w:rsidRPr="000C1937">
        <w:rPr>
          <w:rFonts w:ascii="Arial" w:hAnsi="Arial" w:cs="Arial"/>
          <w:b/>
          <w:iCs/>
          <w:color w:val="002060"/>
          <w:sz w:val="22"/>
          <w:u w:val="single"/>
        </w:rPr>
        <w:t xml:space="preserve">Gara di andata </w:t>
      </w:r>
      <w:r>
        <w:rPr>
          <w:rFonts w:ascii="Arial" w:hAnsi="Arial" w:cs="Arial"/>
          <w:b/>
          <w:iCs/>
          <w:color w:val="002060"/>
          <w:sz w:val="22"/>
          <w:u w:val="single"/>
        </w:rPr>
        <w:t xml:space="preserve">22 </w:t>
      </w:r>
      <w:r w:rsidRPr="000C1937">
        <w:rPr>
          <w:rFonts w:ascii="Arial" w:hAnsi="Arial" w:cs="Arial"/>
          <w:b/>
          <w:iCs/>
          <w:color w:val="002060"/>
          <w:sz w:val="22"/>
          <w:u w:val="single"/>
        </w:rPr>
        <w:t xml:space="preserve">novembre 2021 - Gara di ritorno </w:t>
      </w:r>
      <w:r>
        <w:rPr>
          <w:rFonts w:ascii="Arial" w:hAnsi="Arial" w:cs="Arial"/>
          <w:b/>
          <w:iCs/>
          <w:color w:val="002060"/>
          <w:sz w:val="22"/>
          <w:u w:val="single"/>
        </w:rPr>
        <w:t>08 dicembre</w:t>
      </w:r>
      <w:r w:rsidRPr="000C1937">
        <w:rPr>
          <w:rFonts w:ascii="Arial" w:hAnsi="Arial" w:cs="Arial"/>
          <w:b/>
          <w:iCs/>
          <w:color w:val="002060"/>
          <w:sz w:val="22"/>
          <w:u w:val="single"/>
        </w:rPr>
        <w:t xml:space="preserve"> 2021</w:t>
      </w:r>
    </w:p>
    <w:p w14:paraId="28FD18DF" w14:textId="77777777" w:rsidR="003F6327" w:rsidRPr="00D34730" w:rsidRDefault="003F6327" w:rsidP="003F6327">
      <w:pPr>
        <w:pStyle w:val="Corpodeltesto21"/>
        <w:divId w:val="527259509"/>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10AFF8CF" w14:textId="77777777" w:rsidR="003F6327" w:rsidRDefault="003F6327" w:rsidP="003F6327">
      <w:pPr>
        <w:pStyle w:val="Corpodeltesto21"/>
        <w:divId w:val="527259509"/>
        <w:rPr>
          <w:rFonts w:ascii="Arial" w:hAnsi="Arial" w:cs="Arial"/>
          <w:color w:val="002060"/>
          <w:sz w:val="22"/>
        </w:rPr>
      </w:pPr>
      <w:r w:rsidRPr="00D34730">
        <w:rPr>
          <w:rFonts w:ascii="Arial" w:hAnsi="Arial" w:cs="Arial"/>
          <w:color w:val="002060"/>
          <w:sz w:val="22"/>
        </w:rPr>
        <w:lastRenderedPageBreak/>
        <w:t xml:space="preserve">Persistendo ancora la parità, si disputeranno due tempi supplementari di </w:t>
      </w:r>
      <w:proofErr w:type="gramStart"/>
      <w:r w:rsidRPr="00D34730">
        <w:rPr>
          <w:rFonts w:ascii="Arial" w:hAnsi="Arial" w:cs="Arial"/>
          <w:color w:val="002060"/>
          <w:sz w:val="22"/>
        </w:rPr>
        <w:t>5</w:t>
      </w:r>
      <w:proofErr w:type="gramEnd"/>
      <w:r w:rsidRPr="00D34730">
        <w:rPr>
          <w:rFonts w:ascii="Arial" w:hAnsi="Arial" w:cs="Arial"/>
          <w:color w:val="002060"/>
          <w:sz w:val="22"/>
        </w:rPr>
        <w:t xml:space="preserve"> minuti ciascuno. Se anche al termine dei tempi supplementari si verificasse la situazione di parità si procederà all’effettuazione dei tiri di rigore secondo modalità previste dalle vigenti norme federali.</w:t>
      </w:r>
    </w:p>
    <w:p w14:paraId="49E8CFDA" w14:textId="77777777" w:rsidR="003F6327" w:rsidRPr="00B90416" w:rsidRDefault="003F6327" w:rsidP="003F6327">
      <w:pPr>
        <w:pStyle w:val="TITOLOPRINC"/>
        <w:divId w:val="527259509"/>
        <w:rPr>
          <w:color w:val="002060"/>
        </w:rPr>
      </w:pPr>
      <w:r w:rsidRPr="00B90416">
        <w:rPr>
          <w:color w:val="002060"/>
        </w:rPr>
        <w:t>PROGRAMMA GARE</w:t>
      </w:r>
    </w:p>
    <w:p w14:paraId="037AAFF2" w14:textId="77777777" w:rsidR="003F6327" w:rsidRPr="00B90416" w:rsidRDefault="003F6327" w:rsidP="003F6327">
      <w:pPr>
        <w:pStyle w:val="sottotitolocampionato10"/>
        <w:divId w:val="527259509"/>
        <w:rPr>
          <w:color w:val="002060"/>
        </w:rPr>
      </w:pPr>
      <w:r w:rsidRPr="00B90416">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3F6327" w:rsidRPr="00B90416" w14:paraId="77BC781E" w14:textId="77777777" w:rsidTr="003F6327">
        <w:trPr>
          <w:divId w:val="527259509"/>
        </w:trPr>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C90E9" w14:textId="77777777" w:rsidR="003F6327" w:rsidRPr="00B90416" w:rsidRDefault="003F6327" w:rsidP="00303DC2">
            <w:pPr>
              <w:pStyle w:val="headertabella0"/>
              <w:rPr>
                <w:color w:val="002060"/>
              </w:rPr>
            </w:pPr>
            <w:r w:rsidRPr="00B90416">
              <w:rPr>
                <w:color w:val="002060"/>
              </w:rPr>
              <w:t>Squadra 1</w:t>
            </w:r>
          </w:p>
        </w:tc>
        <w:tc>
          <w:tcPr>
            <w:tcW w:w="20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004C0" w14:textId="77777777" w:rsidR="003F6327" w:rsidRPr="00B90416" w:rsidRDefault="003F6327" w:rsidP="00303DC2">
            <w:pPr>
              <w:pStyle w:val="headertabella0"/>
              <w:rPr>
                <w:color w:val="002060"/>
              </w:rPr>
            </w:pPr>
            <w:r w:rsidRPr="00B90416">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305E0" w14:textId="77777777" w:rsidR="003F6327" w:rsidRPr="00B90416" w:rsidRDefault="003F6327" w:rsidP="00303DC2">
            <w:pPr>
              <w:pStyle w:val="headertabella0"/>
              <w:rPr>
                <w:color w:val="002060"/>
              </w:rPr>
            </w:pPr>
            <w:r w:rsidRPr="00B90416">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55131" w14:textId="77777777" w:rsidR="003F6327" w:rsidRPr="00B90416" w:rsidRDefault="003F6327" w:rsidP="00303DC2">
            <w:pPr>
              <w:pStyle w:val="headertabella0"/>
              <w:rPr>
                <w:color w:val="002060"/>
              </w:rPr>
            </w:pPr>
            <w:r w:rsidRPr="00B90416">
              <w:rPr>
                <w:color w:val="002060"/>
              </w:rPr>
              <w:t>Data/Ora</w:t>
            </w:r>
          </w:p>
        </w:tc>
        <w:tc>
          <w:tcPr>
            <w:tcW w:w="11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8B785" w14:textId="77777777" w:rsidR="003F6327" w:rsidRPr="00B90416" w:rsidRDefault="003F6327" w:rsidP="00303DC2">
            <w:pPr>
              <w:pStyle w:val="headertabella0"/>
              <w:rPr>
                <w:color w:val="002060"/>
              </w:rPr>
            </w:pPr>
            <w:r w:rsidRPr="00B90416">
              <w:rPr>
                <w:color w:val="002060"/>
              </w:rPr>
              <w:t>Impianto</w:t>
            </w:r>
          </w:p>
        </w:tc>
        <w:tc>
          <w:tcPr>
            <w:tcW w:w="15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52051" w14:textId="77777777" w:rsidR="003F6327" w:rsidRPr="00B90416" w:rsidRDefault="003F6327" w:rsidP="00303DC2">
            <w:pPr>
              <w:pStyle w:val="headertabella0"/>
              <w:rPr>
                <w:color w:val="002060"/>
              </w:rPr>
            </w:pPr>
            <w:proofErr w:type="spellStart"/>
            <w:r w:rsidRPr="00B90416">
              <w:rPr>
                <w:color w:val="002060"/>
              </w:rPr>
              <w:t>Localita'</w:t>
            </w:r>
            <w:proofErr w:type="spellEnd"/>
            <w:r w:rsidRPr="00B90416">
              <w:rPr>
                <w:color w:val="002060"/>
              </w:rPr>
              <w:t xml:space="preserve"> Impianto</w:t>
            </w:r>
          </w:p>
        </w:tc>
        <w:tc>
          <w:tcPr>
            <w:tcW w:w="15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58357" w14:textId="77777777" w:rsidR="003F6327" w:rsidRPr="00B90416" w:rsidRDefault="003F6327" w:rsidP="00303DC2">
            <w:pPr>
              <w:pStyle w:val="headertabella0"/>
              <w:rPr>
                <w:color w:val="002060"/>
              </w:rPr>
            </w:pPr>
            <w:r w:rsidRPr="00B90416">
              <w:rPr>
                <w:color w:val="002060"/>
              </w:rPr>
              <w:t>Indirizzo Impianto</w:t>
            </w:r>
          </w:p>
        </w:tc>
      </w:tr>
      <w:tr w:rsidR="003F6327" w:rsidRPr="00B90416" w14:paraId="2A5AE28B" w14:textId="77777777" w:rsidTr="003F6327">
        <w:trPr>
          <w:divId w:val="527259509"/>
          <w:trHeight w:val="165"/>
        </w:trPr>
        <w:tc>
          <w:tcPr>
            <w:tcW w:w="201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591D19" w14:textId="77777777" w:rsidR="003F6327" w:rsidRPr="00B90416" w:rsidRDefault="003F6327" w:rsidP="00303DC2">
            <w:pPr>
              <w:pStyle w:val="rowtabella0"/>
              <w:rPr>
                <w:color w:val="002060"/>
              </w:rPr>
            </w:pPr>
            <w:r w:rsidRPr="00B90416">
              <w:rPr>
                <w:color w:val="002060"/>
              </w:rPr>
              <w:t>GAGLIOLE F.C.</w:t>
            </w:r>
          </w:p>
        </w:tc>
        <w:tc>
          <w:tcPr>
            <w:tcW w:w="200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BE07D9" w14:textId="77777777" w:rsidR="003F6327" w:rsidRPr="00B90416" w:rsidRDefault="003F6327" w:rsidP="00303DC2">
            <w:pPr>
              <w:pStyle w:val="rowtabella0"/>
              <w:rPr>
                <w:color w:val="002060"/>
              </w:rPr>
            </w:pPr>
            <w:r w:rsidRPr="00B90416">
              <w:rPr>
                <w:color w:val="002060"/>
              </w:rPr>
              <w:t>CALCETTO CASTRUM LAURI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3FD969" w14:textId="77777777" w:rsidR="003F6327" w:rsidRPr="00B90416" w:rsidRDefault="003F6327" w:rsidP="00303DC2">
            <w:pPr>
              <w:pStyle w:val="rowtabella0"/>
              <w:jc w:val="center"/>
              <w:rPr>
                <w:color w:val="002060"/>
              </w:rPr>
            </w:pPr>
            <w:r w:rsidRPr="00B90416">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847939" w14:textId="77777777" w:rsidR="003F6327" w:rsidRPr="00B90416" w:rsidRDefault="003F6327" w:rsidP="00303DC2">
            <w:pPr>
              <w:pStyle w:val="rowtabella0"/>
              <w:rPr>
                <w:color w:val="002060"/>
              </w:rPr>
            </w:pPr>
            <w:r w:rsidRPr="00B90416">
              <w:rPr>
                <w:color w:val="002060"/>
              </w:rPr>
              <w:t>22/11/2021 21:30</w:t>
            </w:r>
          </w:p>
        </w:tc>
        <w:tc>
          <w:tcPr>
            <w:tcW w:w="11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2B3EA6" w14:textId="77777777" w:rsidR="003F6327" w:rsidRPr="00B90416" w:rsidRDefault="003F6327" w:rsidP="00303DC2">
            <w:pPr>
              <w:pStyle w:val="rowtabella0"/>
              <w:rPr>
                <w:color w:val="002060"/>
              </w:rPr>
            </w:pPr>
            <w:r w:rsidRPr="00B90416">
              <w:rPr>
                <w:color w:val="002060"/>
              </w:rPr>
              <w:t>5203 PALAZZETTO DELLO SPORT</w:t>
            </w:r>
          </w:p>
        </w:tc>
        <w:tc>
          <w:tcPr>
            <w:tcW w:w="15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0F2FF6" w14:textId="77777777" w:rsidR="003F6327" w:rsidRPr="00B90416" w:rsidRDefault="003F6327" w:rsidP="00303DC2">
            <w:pPr>
              <w:pStyle w:val="rowtabella0"/>
              <w:rPr>
                <w:color w:val="002060"/>
              </w:rPr>
            </w:pPr>
            <w:r w:rsidRPr="00B90416">
              <w:rPr>
                <w:color w:val="002060"/>
              </w:rPr>
              <w:t>CAMERINO</w:t>
            </w:r>
          </w:p>
        </w:tc>
        <w:tc>
          <w:tcPr>
            <w:tcW w:w="15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AFB90D" w14:textId="77777777" w:rsidR="003F6327" w:rsidRPr="00B90416" w:rsidRDefault="003F6327" w:rsidP="00303DC2">
            <w:pPr>
              <w:pStyle w:val="rowtabella0"/>
              <w:rPr>
                <w:color w:val="002060"/>
              </w:rPr>
            </w:pPr>
            <w:r w:rsidRPr="00B90416">
              <w:rPr>
                <w:color w:val="002060"/>
              </w:rPr>
              <w:t>LOC. "LE CALVIE"</w:t>
            </w:r>
          </w:p>
        </w:tc>
      </w:tr>
      <w:tr w:rsidR="003F6327" w:rsidRPr="00B90416" w14:paraId="2408BC7E" w14:textId="77777777" w:rsidTr="003F6327">
        <w:trPr>
          <w:divId w:val="527259509"/>
          <w:trHeight w:val="165"/>
        </w:trPr>
        <w:tc>
          <w:tcPr>
            <w:tcW w:w="201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B1B886" w14:textId="77777777" w:rsidR="003F6327" w:rsidRPr="00B90416" w:rsidRDefault="003F6327" w:rsidP="00303DC2">
            <w:pPr>
              <w:pStyle w:val="rowtabella0"/>
              <w:rPr>
                <w:color w:val="002060"/>
              </w:rPr>
            </w:pPr>
            <w:r w:rsidRPr="00B90416">
              <w:rPr>
                <w:color w:val="002060"/>
              </w:rPr>
              <w:t>CALCETTO CASTRUM LAURI</w:t>
            </w:r>
          </w:p>
        </w:tc>
        <w:tc>
          <w:tcPr>
            <w:tcW w:w="200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00EF34" w14:textId="77777777" w:rsidR="003F6327" w:rsidRPr="00B90416" w:rsidRDefault="003F6327" w:rsidP="00303DC2">
            <w:pPr>
              <w:pStyle w:val="rowtabella0"/>
              <w:rPr>
                <w:color w:val="002060"/>
              </w:rPr>
            </w:pPr>
            <w:r w:rsidRPr="00B90416">
              <w:rPr>
                <w:color w:val="002060"/>
              </w:rPr>
              <w:t>GAGLIOLE F.C.</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E587E9" w14:textId="77777777" w:rsidR="003F6327" w:rsidRPr="00B90416" w:rsidRDefault="003F6327" w:rsidP="00303DC2">
            <w:pPr>
              <w:pStyle w:val="rowtabella0"/>
              <w:jc w:val="center"/>
              <w:rPr>
                <w:color w:val="002060"/>
              </w:rPr>
            </w:pPr>
            <w:r w:rsidRPr="00B90416">
              <w:rPr>
                <w:color w:val="00206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9BF6BF" w14:textId="77777777" w:rsidR="003F6327" w:rsidRPr="00B90416" w:rsidRDefault="003F6327" w:rsidP="00303DC2">
            <w:pPr>
              <w:pStyle w:val="rowtabella0"/>
              <w:rPr>
                <w:color w:val="002060"/>
              </w:rPr>
            </w:pPr>
            <w:r w:rsidRPr="00B90416">
              <w:rPr>
                <w:color w:val="002060"/>
              </w:rPr>
              <w:t>08/12/2021 21:30</w:t>
            </w:r>
          </w:p>
        </w:tc>
        <w:tc>
          <w:tcPr>
            <w:tcW w:w="11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55D607" w14:textId="77777777" w:rsidR="003F6327" w:rsidRPr="00B90416" w:rsidRDefault="003F6327" w:rsidP="00303DC2">
            <w:pPr>
              <w:pStyle w:val="rowtabella0"/>
              <w:rPr>
                <w:color w:val="002060"/>
              </w:rPr>
            </w:pPr>
            <w:r w:rsidRPr="00B90416">
              <w:rPr>
                <w:color w:val="002060"/>
              </w:rPr>
              <w:t>5284 PALAZZETTO POLIFUNZIONALE</w:t>
            </w:r>
          </w:p>
        </w:tc>
        <w:tc>
          <w:tcPr>
            <w:tcW w:w="15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009FD0" w14:textId="77777777" w:rsidR="003F6327" w:rsidRPr="00B90416" w:rsidRDefault="003F6327" w:rsidP="00303DC2">
            <w:pPr>
              <w:pStyle w:val="rowtabella0"/>
              <w:rPr>
                <w:color w:val="002060"/>
              </w:rPr>
            </w:pPr>
            <w:r w:rsidRPr="00B90416">
              <w:rPr>
                <w:color w:val="002060"/>
              </w:rPr>
              <w:t>RIPE SAN GINESIO</w:t>
            </w:r>
          </w:p>
        </w:tc>
        <w:tc>
          <w:tcPr>
            <w:tcW w:w="15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FFBD2A" w14:textId="77777777" w:rsidR="003F6327" w:rsidRPr="00B90416" w:rsidRDefault="003F6327" w:rsidP="00303DC2">
            <w:pPr>
              <w:pStyle w:val="rowtabella0"/>
              <w:rPr>
                <w:color w:val="002060"/>
              </w:rPr>
            </w:pPr>
            <w:r w:rsidRPr="00B90416">
              <w:rPr>
                <w:color w:val="002060"/>
              </w:rPr>
              <w:t>VIA FAVETO</w:t>
            </w:r>
          </w:p>
        </w:tc>
      </w:tr>
    </w:tbl>
    <w:p w14:paraId="7E33E524" w14:textId="77777777" w:rsidR="003F6327" w:rsidRPr="00B90416" w:rsidRDefault="003F6327" w:rsidP="003F6327">
      <w:pPr>
        <w:pStyle w:val="Corpodeltesto21"/>
        <w:divId w:val="527259509"/>
        <w:rPr>
          <w:rFonts w:ascii="Arial" w:hAnsi="Arial" w:cs="Arial"/>
          <w:color w:val="002060"/>
          <w:sz w:val="22"/>
        </w:rPr>
      </w:pPr>
    </w:p>
    <w:p w14:paraId="27EA9F33" w14:textId="77777777" w:rsidR="003F6327" w:rsidRPr="00480390" w:rsidRDefault="003F6327" w:rsidP="003F6327">
      <w:pPr>
        <w:pStyle w:val="breakline"/>
        <w:divId w:val="527259509"/>
        <w:rPr>
          <w:color w:val="002060"/>
        </w:rPr>
      </w:pPr>
    </w:p>
    <w:p w14:paraId="4E0C062D" w14:textId="18F08DCA" w:rsidR="00F043B7" w:rsidRDefault="00F043B7" w:rsidP="007F76C2">
      <w:pPr>
        <w:pStyle w:val="Corpodeltesto21"/>
        <w:divId w:val="527259509"/>
        <w:rPr>
          <w:rFonts w:ascii="Arial" w:hAnsi="Arial" w:cs="Arial"/>
          <w:color w:val="002060"/>
          <w:sz w:val="22"/>
          <w:szCs w:val="22"/>
        </w:rPr>
      </w:pPr>
    </w:p>
    <w:p w14:paraId="3AD0D3C0" w14:textId="77777777" w:rsidR="000F6EAA" w:rsidRPr="00F53C2C" w:rsidRDefault="000F6EAA" w:rsidP="000F6EAA">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78583833" w14:textId="77777777" w:rsidR="000F6EAA" w:rsidRDefault="000F6EAA" w:rsidP="000F6EAA">
      <w:pPr>
        <w:pStyle w:val="Corpodeltesto21"/>
        <w:jc w:val="center"/>
        <w:divId w:val="527259509"/>
        <w:rPr>
          <w:rFonts w:ascii="Arial" w:hAnsi="Arial" w:cs="Arial"/>
          <w:b/>
          <w:color w:val="002060"/>
          <w:sz w:val="30"/>
          <w:szCs w:val="30"/>
        </w:rPr>
      </w:pPr>
    </w:p>
    <w:p w14:paraId="6B70F95B" w14:textId="16106E69" w:rsidR="000F6EAA" w:rsidRDefault="000F6EAA" w:rsidP="000F6EAA">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Pr>
          <w:rFonts w:ascii="Arial" w:hAnsi="Arial" w:cs="Arial"/>
          <w:b/>
          <w:bCs/>
          <w:color w:val="002060"/>
        </w:rPr>
        <w:t>2</w:t>
      </w:r>
      <w:r w:rsidR="0006091A">
        <w:rPr>
          <w:rFonts w:ascii="Arial" w:hAnsi="Arial" w:cs="Arial"/>
          <w:b/>
          <w:bCs/>
          <w:color w:val="002060"/>
        </w:rPr>
        <w:t>9</w:t>
      </w:r>
      <w:r>
        <w:rPr>
          <w:rFonts w:ascii="Arial" w:hAnsi="Arial" w:cs="Arial"/>
          <w:b/>
          <w:bCs/>
          <w:color w:val="002060"/>
        </w:rPr>
        <w:t xml:space="preserve"> novembre</w:t>
      </w:r>
      <w:r w:rsidRPr="007F76C2">
        <w:rPr>
          <w:rFonts w:ascii="Arial" w:hAnsi="Arial" w:cs="Arial"/>
          <w:b/>
          <w:bCs/>
          <w:color w:val="002060"/>
        </w:rPr>
        <w:t xml:space="preserv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681B0993" w14:textId="77777777" w:rsidR="000F6EAA" w:rsidRDefault="000F6EAA" w:rsidP="000F6EAA">
      <w:pPr>
        <w:pStyle w:val="Nessunaspaziatura"/>
        <w:jc w:val="both"/>
        <w:divId w:val="527259509"/>
        <w:rPr>
          <w:rFonts w:ascii="Arial" w:hAnsi="Arial" w:cs="Arial"/>
          <w:color w:val="002060"/>
        </w:rPr>
      </w:pPr>
    </w:p>
    <w:p w14:paraId="704B2D6F"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BNL – ANCONA</w:t>
      </w:r>
    </w:p>
    <w:p w14:paraId="0F1ADDC9"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 xml:space="preserve">Comitato Regionale </w:t>
      </w:r>
      <w:proofErr w:type="gramStart"/>
      <w:r w:rsidRPr="007F76C2">
        <w:rPr>
          <w:rFonts w:ascii="Arial" w:hAnsi="Arial" w:cs="Arial"/>
          <w:color w:val="002060"/>
        </w:rPr>
        <w:t>Marche  F.I.G.C.</w:t>
      </w:r>
      <w:proofErr w:type="gramEnd"/>
      <w:r w:rsidRPr="007F76C2">
        <w:rPr>
          <w:rFonts w:ascii="Arial" w:hAnsi="Arial" w:cs="Arial"/>
          <w:color w:val="002060"/>
        </w:rPr>
        <w:t xml:space="preserve"> – L.N.D.</w:t>
      </w:r>
    </w:p>
    <w:p w14:paraId="14BB0F36"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67433E04" w14:textId="77777777" w:rsidR="000F6EAA" w:rsidRPr="007F76C2" w:rsidRDefault="000F6EAA" w:rsidP="000F6EAA">
      <w:pPr>
        <w:pStyle w:val="Nessunaspaziatura"/>
        <w:jc w:val="both"/>
        <w:divId w:val="527259509"/>
        <w:rPr>
          <w:rFonts w:ascii="Arial" w:hAnsi="Arial" w:cs="Arial"/>
          <w:color w:val="002060"/>
        </w:rPr>
      </w:pPr>
    </w:p>
    <w:p w14:paraId="19AF1086" w14:textId="77777777" w:rsidR="000F6EAA" w:rsidRPr="007F76C2" w:rsidRDefault="000F6EAA" w:rsidP="000F6EAA">
      <w:pPr>
        <w:pStyle w:val="Corpodeltesto21"/>
        <w:divId w:val="527259509"/>
        <w:rPr>
          <w:rFonts w:ascii="Arial" w:hAnsi="Arial" w:cs="Arial"/>
          <w:color w:val="002060"/>
          <w:sz w:val="22"/>
          <w:szCs w:val="22"/>
        </w:rPr>
      </w:pPr>
    </w:p>
    <w:p w14:paraId="6C199BD3" w14:textId="77777777" w:rsidR="000F6EAA" w:rsidRPr="007F76C2"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D7BE1DE" w14:textId="77777777" w:rsidR="000F6EAA" w:rsidRPr="007F76C2" w:rsidRDefault="000F6EAA" w:rsidP="000F6EAA">
      <w:pPr>
        <w:pStyle w:val="Corpodeltesto21"/>
        <w:divId w:val="527259509"/>
        <w:rPr>
          <w:rFonts w:ascii="Arial" w:hAnsi="Arial" w:cs="Arial"/>
          <w:color w:val="002060"/>
          <w:sz w:val="22"/>
          <w:szCs w:val="22"/>
        </w:rPr>
      </w:pPr>
    </w:p>
    <w:p w14:paraId="0494D10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C22AE3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9814254"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2EDA50A8" w14:textId="77777777" w:rsidR="000F6EAA" w:rsidRPr="007F76C2" w:rsidRDefault="000F6EAA" w:rsidP="000F6EAA">
      <w:pPr>
        <w:pStyle w:val="Corpodeltesto21"/>
        <w:divId w:val="527259509"/>
        <w:rPr>
          <w:rFonts w:ascii="Arial" w:hAnsi="Arial" w:cs="Arial"/>
          <w:color w:val="002060"/>
          <w:sz w:val="22"/>
          <w:szCs w:val="22"/>
        </w:rPr>
      </w:pPr>
    </w:p>
    <w:p w14:paraId="08550318" w14:textId="77777777" w:rsidR="000F6EAA" w:rsidRPr="000056DA"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40645CD3" w14:textId="77777777" w:rsidR="000F6EAA" w:rsidRDefault="000F6EAA" w:rsidP="000F6EAA">
      <w:pPr>
        <w:pStyle w:val="Corpodeltesto21"/>
        <w:divId w:val="527259509"/>
        <w:rPr>
          <w:rFonts w:ascii="Arial" w:hAnsi="Arial" w:cs="Arial"/>
          <w:color w:val="002060"/>
          <w:sz w:val="22"/>
          <w:szCs w:val="22"/>
        </w:rPr>
      </w:pPr>
    </w:p>
    <w:p w14:paraId="6549F1D4"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60CF306C"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819A58"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120AE628" w14:textId="77777777" w:rsidR="000F6EAA" w:rsidRDefault="000F6EAA" w:rsidP="000F6EAA">
      <w:pPr>
        <w:pStyle w:val="Corpodeltesto21"/>
        <w:divId w:val="527259509"/>
        <w:rPr>
          <w:rFonts w:ascii="Arial" w:hAnsi="Arial" w:cs="Arial"/>
          <w:color w:val="002060"/>
          <w:sz w:val="22"/>
          <w:szCs w:val="22"/>
        </w:rPr>
      </w:pPr>
    </w:p>
    <w:p w14:paraId="5F7C3381" w14:textId="77777777" w:rsidR="000F6EAA" w:rsidRDefault="000F6EA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lastRenderedPageBreak/>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764E2092"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F2073">
        <w:rPr>
          <w:b/>
          <w:color w:val="002060"/>
          <w:u w:val="single"/>
        </w:rPr>
        <w:t>1</w:t>
      </w:r>
      <w:r w:rsidR="0006091A">
        <w:rPr>
          <w:b/>
          <w:color w:val="002060"/>
          <w:u w:val="single"/>
        </w:rPr>
        <w:t>7</w:t>
      </w:r>
      <w:r w:rsidR="00830450" w:rsidRPr="000039D0">
        <w:rPr>
          <w:b/>
          <w:color w:val="002060"/>
          <w:u w:val="single"/>
        </w:rPr>
        <w:t>/</w:t>
      </w:r>
      <w:r w:rsidR="00AF6626">
        <w:rPr>
          <w:b/>
          <w:color w:val="002060"/>
          <w:u w:val="single"/>
        </w:rPr>
        <w:t>1</w:t>
      </w:r>
      <w:r w:rsidR="003F6048">
        <w:rPr>
          <w:b/>
          <w:color w:val="002060"/>
          <w:u w:val="single"/>
        </w:rPr>
        <w:t>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109CE" w14:textId="77777777" w:rsidR="00C87B90" w:rsidRDefault="00C87B90">
      <w:r>
        <w:separator/>
      </w:r>
    </w:p>
  </w:endnote>
  <w:endnote w:type="continuationSeparator" w:id="0">
    <w:p w14:paraId="644901A4" w14:textId="77777777" w:rsidR="00C87B90" w:rsidRDefault="00C87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6C92642F"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F2073">
      <w:rPr>
        <w:rStyle w:val="Numeropagina"/>
        <w:rFonts w:ascii="Arial" w:hAnsi="Arial" w:cs="Arial"/>
        <w:color w:val="002060"/>
      </w:rPr>
      <w:t>3</w:t>
    </w:r>
    <w:r w:rsidR="0006091A">
      <w:rPr>
        <w:rStyle w:val="Numeropagina"/>
        <w:rFonts w:ascii="Arial" w:hAnsi="Arial" w:cs="Arial"/>
        <w:color w:val="00206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BBEF9" w14:textId="77777777" w:rsidR="00C87B90" w:rsidRDefault="00C87B90">
      <w:r>
        <w:separator/>
      </w:r>
    </w:p>
  </w:footnote>
  <w:footnote w:type="continuationSeparator" w:id="0">
    <w:p w14:paraId="11D77BC9" w14:textId="77777777" w:rsidR="00C87B90" w:rsidRDefault="00C87B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7"/>
  </w:num>
  <w:num w:numId="3">
    <w:abstractNumId w:val="6"/>
  </w:num>
  <w:num w:numId="4">
    <w:abstractNumId w:val="9"/>
  </w:num>
  <w:num w:numId="5">
    <w:abstractNumId w:val="10"/>
  </w:num>
  <w:num w:numId="6">
    <w:abstractNumId w:val="5"/>
  </w:num>
  <w:num w:numId="7">
    <w:abstractNumId w:val="4"/>
  </w:num>
  <w:num w:numId="8">
    <w:abstractNumId w:val="21"/>
  </w:num>
  <w:num w:numId="9">
    <w:abstractNumId w:val="0"/>
  </w:num>
  <w:num w:numId="10">
    <w:abstractNumId w:val="1"/>
  </w:num>
  <w:num w:numId="11">
    <w:abstractNumId w:val="20"/>
  </w:num>
  <w:num w:numId="12">
    <w:abstractNumId w:val="3"/>
  </w:num>
  <w:num w:numId="13">
    <w:abstractNumId w:val="22"/>
  </w:num>
  <w:num w:numId="14">
    <w:abstractNumId w:val="15"/>
  </w:num>
  <w:num w:numId="15">
    <w:abstractNumId w:val="8"/>
  </w:num>
  <w:num w:numId="16">
    <w:abstractNumId w:val="16"/>
  </w:num>
  <w:num w:numId="17">
    <w:abstractNumId w:val="11"/>
  </w:num>
  <w:num w:numId="18">
    <w:abstractNumId w:val="18"/>
  </w:num>
  <w:num w:numId="19">
    <w:abstractNumId w:val="19"/>
  </w:num>
  <w:num w:numId="20">
    <w:abstractNumId w:val="17"/>
  </w:num>
  <w:num w:numId="21">
    <w:abstractNumId w:val="12"/>
  </w:num>
  <w:num w:numId="22">
    <w:abstractNumId w:val="2"/>
  </w:num>
  <w:num w:numId="23">
    <w:abstractNumId w:val="13"/>
  </w:num>
  <w:num w:numId="24">
    <w:abstractNumId w:val="1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158A"/>
    <w:rsid w:val="00052314"/>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F8F"/>
    <w:rsid w:val="003C6AB0"/>
    <w:rsid w:val="003C730F"/>
    <w:rsid w:val="003C78BA"/>
    <w:rsid w:val="003D0C36"/>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6048"/>
    <w:rsid w:val="003F6327"/>
    <w:rsid w:val="003F79AC"/>
    <w:rsid w:val="003F7BDF"/>
    <w:rsid w:val="004007F4"/>
    <w:rsid w:val="00401332"/>
    <w:rsid w:val="00401931"/>
    <w:rsid w:val="00401C85"/>
    <w:rsid w:val="00402279"/>
    <w:rsid w:val="00402EEA"/>
    <w:rsid w:val="0040376B"/>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F1E"/>
    <w:rsid w:val="004E111D"/>
    <w:rsid w:val="004E1F88"/>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8AB"/>
    <w:rsid w:val="00EA290C"/>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471"/>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120</TotalTime>
  <Pages>22</Pages>
  <Words>6399</Words>
  <Characters>36475</Characters>
  <Application>Microsoft Office Word</Application>
  <DocSecurity>0</DocSecurity>
  <Lines>303</Lines>
  <Paragraphs>85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42789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14</cp:revision>
  <cp:lastPrinted>2021-10-27T14:01:00Z</cp:lastPrinted>
  <dcterms:created xsi:type="dcterms:W3CDTF">2021-11-17T13:42:00Z</dcterms:created>
  <dcterms:modified xsi:type="dcterms:W3CDTF">2021-11-17T18:17:00Z</dcterms:modified>
</cp:coreProperties>
</file>