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71C009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C56B6D">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040D3">
              <w:rPr>
                <w:rFonts w:ascii="Arial" w:hAnsi="Arial" w:cs="Arial"/>
                <w:color w:val="002060"/>
                <w:sz w:val="40"/>
                <w:szCs w:val="40"/>
              </w:rPr>
              <w:t>24</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D0406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112EDB38" w14:textId="5D80C67A" w:rsidR="00AC19D9" w:rsidRPr="002419EA" w:rsidRDefault="003F6A2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4D9CAD43" w14:textId="287872E7" w:rsidR="00AC19D9" w:rsidRPr="002419EA" w:rsidRDefault="003F6A2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EAFCCD8" w14:textId="7E4D0F45" w:rsidR="00AC19D9" w:rsidRPr="002419EA" w:rsidRDefault="003F6A2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952245B" w14:textId="29223449" w:rsidR="00AC19D9" w:rsidRPr="002419EA" w:rsidRDefault="003F6A2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13412ADE" w:rsidR="0006091A" w:rsidRPr="003D024B" w:rsidRDefault="0006091A" w:rsidP="009E02B2">
      <w:pPr>
        <w:autoSpaceDE w:val="0"/>
        <w:autoSpaceDN w:val="0"/>
        <w:adjustRightInd w:val="0"/>
        <w:jc w:val="left"/>
        <w:divId w:val="527259509"/>
        <w:rPr>
          <w:rFonts w:ascii="Arial" w:hAnsi="Arial" w:cs="Arial"/>
          <w:b/>
          <w:color w:val="002060"/>
          <w:sz w:val="22"/>
          <w:szCs w:val="22"/>
        </w:rPr>
      </w:pPr>
    </w:p>
    <w:p w14:paraId="618C4395" w14:textId="77777777" w:rsidR="003D024B" w:rsidRPr="003D024B" w:rsidRDefault="003D024B" w:rsidP="003D024B">
      <w:pPr>
        <w:pStyle w:val="LndNormale1"/>
        <w:jc w:val="center"/>
        <w:divId w:val="527259509"/>
        <w:rPr>
          <w:b/>
          <w:i/>
          <w:color w:val="002060"/>
          <w:sz w:val="28"/>
          <w:szCs w:val="28"/>
        </w:rPr>
      </w:pPr>
      <w:r w:rsidRPr="003D024B">
        <w:rPr>
          <w:b/>
          <w:i/>
          <w:color w:val="002060"/>
          <w:sz w:val="28"/>
          <w:szCs w:val="28"/>
        </w:rPr>
        <w:t>NO ALLA VIOLENZA!!!</w:t>
      </w:r>
    </w:p>
    <w:p w14:paraId="5D099F0B" w14:textId="77777777" w:rsidR="003D024B" w:rsidRPr="003D024B" w:rsidRDefault="003D024B" w:rsidP="003D024B">
      <w:pPr>
        <w:pStyle w:val="LndNormale1"/>
        <w:divId w:val="527259509"/>
        <w:rPr>
          <w:color w:val="002060"/>
          <w:szCs w:val="22"/>
        </w:rPr>
      </w:pPr>
    </w:p>
    <w:p w14:paraId="552742C2" w14:textId="77777777" w:rsidR="003D024B" w:rsidRPr="003D024B" w:rsidRDefault="003D024B" w:rsidP="003D024B">
      <w:pPr>
        <w:pStyle w:val="LndNormale1"/>
        <w:divId w:val="527259509"/>
        <w:rPr>
          <w:b/>
          <w:color w:val="002060"/>
          <w:sz w:val="24"/>
          <w:szCs w:val="24"/>
        </w:rPr>
      </w:pPr>
      <w:r w:rsidRPr="003D024B">
        <w:rPr>
          <w:b/>
          <w:color w:val="002060"/>
          <w:sz w:val="24"/>
          <w:szCs w:val="24"/>
        </w:rPr>
        <w:t>E’ con vivo disappunto che da qualche settimana stIamo verificando un aumento di casi di violenza sui campi di gara.</w:t>
      </w:r>
    </w:p>
    <w:p w14:paraId="5E38FD8B" w14:textId="77777777" w:rsidR="003D024B" w:rsidRPr="003D024B" w:rsidRDefault="003D024B" w:rsidP="003D024B">
      <w:pPr>
        <w:pStyle w:val="LndNormale1"/>
        <w:divId w:val="527259509"/>
        <w:rPr>
          <w:b/>
          <w:color w:val="002060"/>
          <w:sz w:val="24"/>
          <w:szCs w:val="24"/>
        </w:rPr>
      </w:pPr>
      <w:r w:rsidRPr="003D024B">
        <w:rPr>
          <w:b/>
          <w:color w:val="002060"/>
          <w:sz w:val="24"/>
          <w:szCs w:val="24"/>
        </w:rPr>
        <w:t>Possono ancora sembrare casi isolati e sporadici, ma sono segnali che sarebbe da irresponsabili se venissero sottovalutati.</w:t>
      </w:r>
    </w:p>
    <w:p w14:paraId="4B639B02" w14:textId="77777777" w:rsidR="003D024B" w:rsidRPr="003D024B" w:rsidRDefault="003D024B" w:rsidP="003D024B">
      <w:pPr>
        <w:pStyle w:val="LndNormale1"/>
        <w:divId w:val="527259509"/>
        <w:rPr>
          <w:b/>
          <w:color w:val="002060"/>
          <w:sz w:val="24"/>
          <w:szCs w:val="24"/>
        </w:rPr>
      </w:pPr>
      <w:r w:rsidRPr="003D024B">
        <w:rPr>
          <w:b/>
          <w:color w:val="002060"/>
          <w:sz w:val="24"/>
          <w:szCs w:val="24"/>
        </w:rPr>
        <w:t>Nella pratica del calcio la nostra Regione è fra le prime in Italia e, pertanto, lo stesso impegno, uguale determinazione deve essere messa nell’ambito comportamentale e sotto il profilo della correttezza e della lealtà sportiva.</w:t>
      </w:r>
    </w:p>
    <w:p w14:paraId="473E6994" w14:textId="77777777" w:rsidR="003D024B" w:rsidRPr="003D024B" w:rsidRDefault="003D024B" w:rsidP="003D024B">
      <w:pPr>
        <w:pStyle w:val="LndNormale1"/>
        <w:divId w:val="527259509"/>
        <w:rPr>
          <w:b/>
          <w:color w:val="002060"/>
          <w:sz w:val="24"/>
          <w:szCs w:val="24"/>
        </w:rPr>
      </w:pPr>
      <w:r w:rsidRPr="003D024B">
        <w:rPr>
          <w:b/>
          <w:color w:val="002060"/>
          <w:sz w:val="24"/>
          <w:szCs w:val="24"/>
        </w:rPr>
        <w:t>Il rimedio alla violenza, che non è in alcun modo giusitifcabile, non sono certo le sanzioni disciplinari esemplari che già ci sono, l’antidoto più efficace può essere solamente una crescita del senso di responsabilità e di maturità di ogni componente e realtà interna al nostro mondo.</w:t>
      </w:r>
    </w:p>
    <w:p w14:paraId="4065220A" w14:textId="77777777" w:rsidR="003D024B" w:rsidRPr="003D024B" w:rsidRDefault="003D024B" w:rsidP="003D024B">
      <w:pPr>
        <w:pStyle w:val="LndNormale1"/>
        <w:divId w:val="527259509"/>
        <w:rPr>
          <w:b/>
          <w:color w:val="002060"/>
          <w:sz w:val="24"/>
          <w:szCs w:val="24"/>
        </w:rPr>
      </w:pPr>
      <w:r w:rsidRPr="003D024B">
        <w:rPr>
          <w:b/>
          <w:color w:val="002060"/>
          <w:sz w:val="24"/>
          <w:szCs w:val="24"/>
        </w:rPr>
        <w:t>Facciamo tutti in modo che il campo di gioco sia unicamente luogo di divertimento, di aggregazione e socializzazione</w:t>
      </w:r>
    </w:p>
    <w:p w14:paraId="02D7BA38" w14:textId="77777777" w:rsidR="003D024B" w:rsidRPr="003D024B" w:rsidRDefault="003D024B" w:rsidP="003D024B">
      <w:pPr>
        <w:pStyle w:val="LndNormale1"/>
        <w:ind w:firstLine="708"/>
        <w:divId w:val="527259509"/>
        <w:rPr>
          <w:b/>
          <w:i/>
          <w:color w:val="002060"/>
          <w:sz w:val="28"/>
          <w:szCs w:val="28"/>
        </w:rPr>
      </w:pPr>
      <w:r w:rsidRPr="003D024B">
        <w:rPr>
          <w:b/>
          <w:i/>
          <w:color w:val="002060"/>
          <w:sz w:val="28"/>
          <w:szCs w:val="28"/>
        </w:rPr>
        <w:t xml:space="preserve">         </w:t>
      </w:r>
      <w:r w:rsidRPr="003D024B">
        <w:rPr>
          <w:b/>
          <w:i/>
          <w:color w:val="002060"/>
          <w:sz w:val="28"/>
          <w:szCs w:val="28"/>
        </w:rPr>
        <w:tab/>
      </w:r>
      <w:r w:rsidRPr="003D024B">
        <w:rPr>
          <w:b/>
          <w:i/>
          <w:color w:val="002060"/>
          <w:sz w:val="28"/>
          <w:szCs w:val="28"/>
        </w:rPr>
        <w:tab/>
        <w:t xml:space="preserve">IVO PANICHI – </w:t>
      </w:r>
      <w:r w:rsidRPr="003D024B">
        <w:rPr>
          <w:b/>
          <w:i/>
          <w:color w:val="002060"/>
          <w:szCs w:val="22"/>
        </w:rPr>
        <w:t>Presidente Comitato Regionale Marche</w:t>
      </w:r>
    </w:p>
    <w:p w14:paraId="290FAEFE" w14:textId="77777777" w:rsidR="003D024B" w:rsidRPr="003D024B" w:rsidRDefault="003D024B" w:rsidP="003D024B">
      <w:pPr>
        <w:divId w:val="527259509"/>
        <w:rPr>
          <w:color w:val="002060"/>
        </w:rPr>
      </w:pPr>
    </w:p>
    <w:p w14:paraId="46165373" w14:textId="108D2917" w:rsidR="003D024B" w:rsidRPr="003D024B" w:rsidRDefault="003D024B" w:rsidP="009E02B2">
      <w:pPr>
        <w:autoSpaceDE w:val="0"/>
        <w:autoSpaceDN w:val="0"/>
        <w:adjustRightInd w:val="0"/>
        <w:jc w:val="left"/>
        <w:divId w:val="527259509"/>
        <w:rPr>
          <w:rFonts w:ascii="Arial" w:hAnsi="Arial" w:cs="Arial"/>
          <w:b/>
          <w:color w:val="002060"/>
          <w:sz w:val="22"/>
          <w:szCs w:val="22"/>
        </w:rPr>
      </w:pPr>
    </w:p>
    <w:p w14:paraId="22E75BF3" w14:textId="77777777" w:rsidR="003D024B" w:rsidRPr="003D024B" w:rsidRDefault="003D024B" w:rsidP="003D024B">
      <w:pPr>
        <w:pStyle w:val="Nessunaspaziatura"/>
        <w:divId w:val="527259509"/>
        <w:rPr>
          <w:rFonts w:ascii="Arial" w:hAnsi="Arial" w:cs="Arial"/>
          <w:b/>
          <w:color w:val="002060"/>
          <w:sz w:val="28"/>
          <w:szCs w:val="28"/>
        </w:rPr>
      </w:pPr>
      <w:r w:rsidRPr="003D024B">
        <w:rPr>
          <w:rFonts w:ascii="Arial" w:hAnsi="Arial" w:cs="Arial"/>
          <w:b/>
          <w:color w:val="002060"/>
          <w:sz w:val="28"/>
          <w:szCs w:val="28"/>
        </w:rPr>
        <w:t>COMMISSARI DI CAMPO</w:t>
      </w:r>
    </w:p>
    <w:p w14:paraId="20BF3C7E" w14:textId="77777777" w:rsidR="003D024B" w:rsidRPr="003D024B" w:rsidRDefault="003D024B" w:rsidP="003D024B">
      <w:pPr>
        <w:pStyle w:val="Nessunaspaziatura"/>
        <w:divId w:val="527259509"/>
        <w:rPr>
          <w:rFonts w:ascii="Arial" w:hAnsi="Arial" w:cs="Arial"/>
          <w:color w:val="002060"/>
        </w:rPr>
      </w:pPr>
    </w:p>
    <w:p w14:paraId="63805EA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Si riporta di seguito l’elenco dei Commissari di Campo in organico presso il Comitato Regionale Marche per la stagione sportiva 2021/2022:</w:t>
      </w:r>
    </w:p>
    <w:p w14:paraId="4EBB0A73" w14:textId="77777777" w:rsidR="003D024B" w:rsidRPr="003D024B" w:rsidRDefault="003D024B" w:rsidP="003D024B">
      <w:pPr>
        <w:pStyle w:val="Nessunaspaziatura"/>
        <w:jc w:val="both"/>
        <w:divId w:val="527259509"/>
        <w:rPr>
          <w:rFonts w:ascii="Arial" w:hAnsi="Arial" w:cs="Arial"/>
          <w:color w:val="002060"/>
        </w:rPr>
      </w:pPr>
    </w:p>
    <w:p w14:paraId="788CADF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AVI ALBERTO</w:t>
      </w:r>
    </w:p>
    <w:p w14:paraId="47FA2AC1"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BOLLANTE ADALGISO</w:t>
      </w:r>
    </w:p>
    <w:p w14:paraId="6347021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BRACCI MASSIMO</w:t>
      </w:r>
    </w:p>
    <w:p w14:paraId="3628B76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CINGOLANI MASSIMILIANO</w:t>
      </w:r>
    </w:p>
    <w:p w14:paraId="5310ABF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CONOCCHIARI GIUSEPPE</w:t>
      </w:r>
    </w:p>
    <w:p w14:paraId="41A2938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CONTIGIANI SILVANO</w:t>
      </w:r>
    </w:p>
    <w:p w14:paraId="15035A1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FERRACUTI GIANCARLO</w:t>
      </w:r>
    </w:p>
    <w:p w14:paraId="3CA51F3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FLAGIELLO ANTIMO</w:t>
      </w:r>
    </w:p>
    <w:p w14:paraId="25AA830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FRATONI DOMENICO</w:t>
      </w:r>
    </w:p>
    <w:p w14:paraId="1971706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MENGUCCI FRANCO</w:t>
      </w:r>
    </w:p>
    <w:p w14:paraId="2FF2A0A6"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MONTENERI GIUSEPPE</w:t>
      </w:r>
    </w:p>
    <w:p w14:paraId="0A09C9B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MORETTI ALFONSO</w:t>
      </w:r>
    </w:p>
    <w:p w14:paraId="348D0B7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OMINETTI ALBENIO</w:t>
      </w:r>
    </w:p>
    <w:p w14:paraId="21FC8ED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POMPEI POENTINI GILBERTO</w:t>
      </w:r>
    </w:p>
    <w:p w14:paraId="7101C9EA"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PROVENZANO ERRICO GIOVANNI</w:t>
      </w:r>
    </w:p>
    <w:p w14:paraId="6CAC0C18"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RICCIARINI DONATO</w:t>
      </w:r>
    </w:p>
    <w:p w14:paraId="1F58D8C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SORRENTINO GIAMPAOLO</w:t>
      </w:r>
    </w:p>
    <w:p w14:paraId="2E80041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STRACQUADANIO MARCO</w:t>
      </w:r>
    </w:p>
    <w:p w14:paraId="002A6F28" w14:textId="77777777" w:rsidR="003D024B" w:rsidRPr="003D024B" w:rsidRDefault="003D024B" w:rsidP="003D024B">
      <w:pPr>
        <w:pStyle w:val="Nessunaspaziatura"/>
        <w:jc w:val="both"/>
        <w:divId w:val="527259509"/>
        <w:rPr>
          <w:rFonts w:ascii="Arial" w:hAnsi="Arial" w:cs="Arial"/>
          <w:color w:val="002060"/>
        </w:rPr>
      </w:pPr>
    </w:p>
    <w:p w14:paraId="76F701DB" w14:textId="77777777" w:rsidR="003D024B" w:rsidRPr="003D024B" w:rsidRDefault="003D024B" w:rsidP="003D024B">
      <w:pPr>
        <w:pStyle w:val="Nessunaspaziatura"/>
        <w:jc w:val="both"/>
        <w:divId w:val="527259509"/>
        <w:rPr>
          <w:rFonts w:ascii="Arial" w:hAnsi="Arial" w:cs="Arial"/>
          <w:color w:val="002060"/>
        </w:rPr>
      </w:pPr>
    </w:p>
    <w:p w14:paraId="7D0F34D4" w14:textId="77777777" w:rsidR="003D024B" w:rsidRPr="003D024B" w:rsidRDefault="003D024B" w:rsidP="003D024B">
      <w:pPr>
        <w:pStyle w:val="LndNormale1"/>
        <w:divId w:val="527259509"/>
        <w:rPr>
          <w:rFonts w:cs="Arial"/>
          <w:b/>
          <w:color w:val="002060"/>
          <w:sz w:val="28"/>
          <w:szCs w:val="28"/>
        </w:rPr>
      </w:pPr>
      <w:r w:rsidRPr="003D024B">
        <w:rPr>
          <w:rFonts w:cs="Arial"/>
          <w:b/>
          <w:color w:val="002060"/>
          <w:sz w:val="28"/>
          <w:szCs w:val="28"/>
        </w:rPr>
        <w:lastRenderedPageBreak/>
        <w:t>TESSERAMENTI – TRASFERIMENTI – SVINCOLI</w:t>
      </w:r>
    </w:p>
    <w:p w14:paraId="4B6AA46C" w14:textId="77777777" w:rsidR="003D024B" w:rsidRPr="003D024B" w:rsidRDefault="003D024B" w:rsidP="003D024B">
      <w:pPr>
        <w:pStyle w:val="LndNormale1"/>
        <w:divId w:val="527259509"/>
        <w:rPr>
          <w:rFonts w:cs="Arial"/>
          <w:color w:val="002060"/>
          <w:szCs w:val="22"/>
        </w:rPr>
      </w:pPr>
    </w:p>
    <w:p w14:paraId="5532A35E" w14:textId="77777777" w:rsidR="003D024B" w:rsidRPr="003D024B" w:rsidRDefault="003D024B" w:rsidP="003D024B">
      <w:pPr>
        <w:pStyle w:val="LndNormale1"/>
        <w:divId w:val="527259509"/>
        <w:rPr>
          <w:color w:val="002060"/>
        </w:rPr>
      </w:pPr>
      <w:r w:rsidRPr="003D024B">
        <w:rPr>
          <w:color w:val="002060"/>
        </w:rPr>
        <w:t xml:space="preserve">In vista della vicina riapertura delle liste di trasferimento e di svincolo si ritiene utile pubblicare uno stralcio di quanto riportato in merito nel C.U. n. 269/A del 10 giugno 2021 della F.I.G.C.: </w:t>
      </w:r>
    </w:p>
    <w:p w14:paraId="12B228B7" w14:textId="77777777" w:rsidR="003D024B" w:rsidRPr="003D024B" w:rsidRDefault="003D024B" w:rsidP="003D024B">
      <w:pPr>
        <w:pStyle w:val="LndNormale1"/>
        <w:divId w:val="527259509"/>
        <w:rPr>
          <w:color w:val="002060"/>
        </w:rPr>
      </w:pPr>
    </w:p>
    <w:p w14:paraId="57D0A69B"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3D024B">
          <w:rPr>
            <w:rFonts w:ascii="Arial" w:hAnsi="Arial" w:cs="Arial"/>
            <w:b/>
            <w:color w:val="002060"/>
            <w:u w:val="single"/>
          </w:rPr>
          <w:t>LA STAGIONE SPORTIVA</w:t>
        </w:r>
      </w:smartTag>
      <w:r w:rsidRPr="003D024B">
        <w:rPr>
          <w:rFonts w:ascii="Arial" w:hAnsi="Arial" w:cs="Arial"/>
          <w:b/>
          <w:color w:val="002060"/>
          <w:u w:val="single"/>
        </w:rPr>
        <w:t xml:space="preserve"> 2021/2022.</w:t>
      </w:r>
    </w:p>
    <w:p w14:paraId="7A947600" w14:textId="77777777" w:rsidR="003D024B" w:rsidRPr="003D024B" w:rsidRDefault="003D024B" w:rsidP="003D024B">
      <w:pPr>
        <w:pStyle w:val="Nessunaspaziatura"/>
        <w:jc w:val="both"/>
        <w:divId w:val="527259509"/>
        <w:rPr>
          <w:rFonts w:ascii="Arial" w:hAnsi="Arial" w:cs="Arial"/>
          <w:color w:val="002060"/>
        </w:rPr>
      </w:pPr>
    </w:p>
    <w:p w14:paraId="2C7FDB35" w14:textId="77777777" w:rsidR="003D024B" w:rsidRPr="003D024B" w:rsidRDefault="003D024B" w:rsidP="003D024B">
      <w:pPr>
        <w:divId w:val="527259509"/>
        <w:rPr>
          <w:rFonts w:ascii="Arial" w:hAnsi="Arial" w:cs="Arial"/>
          <w:color w:val="002060"/>
        </w:rPr>
      </w:pPr>
      <w:r w:rsidRPr="003D024B">
        <w:rPr>
          <w:rFonts w:ascii="Arial" w:hAnsi="Arial" w:cs="Arial"/>
          <w:color w:val="002060"/>
        </w:rPr>
        <w:t>Omissis….</w:t>
      </w:r>
    </w:p>
    <w:p w14:paraId="400947D0" w14:textId="77777777" w:rsidR="003D024B" w:rsidRPr="003D024B" w:rsidRDefault="003D024B" w:rsidP="003D024B">
      <w:pPr>
        <w:divId w:val="527259509"/>
        <w:rPr>
          <w:rFonts w:ascii="Arial" w:hAnsi="Arial" w:cs="Arial"/>
          <w:color w:val="002060"/>
        </w:rPr>
      </w:pPr>
    </w:p>
    <w:p w14:paraId="3F14BBF2"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u w:val="single"/>
        </w:rPr>
        <w:t>1. Variazioni di tesseramento</w:t>
      </w:r>
    </w:p>
    <w:p w14:paraId="197B1466" w14:textId="77777777" w:rsidR="003D024B" w:rsidRPr="003D024B" w:rsidRDefault="003D024B" w:rsidP="003D024B">
      <w:pPr>
        <w:pStyle w:val="Nessunaspaziatura"/>
        <w:divId w:val="527259509"/>
        <w:rPr>
          <w:rFonts w:ascii="Arial" w:hAnsi="Arial" w:cs="Arial"/>
          <w:b/>
          <w:color w:val="002060"/>
          <w:u w:val="single"/>
        </w:rPr>
      </w:pPr>
    </w:p>
    <w:p w14:paraId="21CA4C9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Le variazioni di tesseramento possono essere inoltrate con le modalità e nei termini, come di seguito riportati:</w:t>
      </w:r>
    </w:p>
    <w:p w14:paraId="68E93E41" w14:textId="77777777" w:rsidR="003D024B" w:rsidRPr="003D024B" w:rsidRDefault="003D024B" w:rsidP="003D024B">
      <w:pPr>
        <w:pStyle w:val="Nessunaspaziatura"/>
        <w:jc w:val="both"/>
        <w:divId w:val="527259509"/>
        <w:rPr>
          <w:rFonts w:ascii="Arial" w:hAnsi="Arial" w:cs="Arial"/>
          <w:color w:val="002060"/>
        </w:rPr>
      </w:pPr>
    </w:p>
    <w:p w14:paraId="5706380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a) </w:t>
      </w:r>
      <w:r w:rsidRPr="003D024B">
        <w:rPr>
          <w:rFonts w:ascii="Arial" w:hAnsi="Arial" w:cs="Arial"/>
          <w:color w:val="002060"/>
          <w:u w:val="single"/>
        </w:rPr>
        <w:t>Calciatori “giovani dilettanti”</w:t>
      </w:r>
    </w:p>
    <w:p w14:paraId="24A12EE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Il tesseramento dei calciatori "giovani dilettanti" (primo tesseramento o tesseramento a seguito di svincolo può essere richiesto, in deroga all’art. 39.1 delle N.O.I.F., </w:t>
      </w:r>
    </w:p>
    <w:p w14:paraId="56912823" w14:textId="77777777" w:rsidR="003D024B" w:rsidRPr="003D024B" w:rsidRDefault="003D024B" w:rsidP="003D024B">
      <w:pPr>
        <w:pStyle w:val="Nessunaspaziatura"/>
        <w:jc w:val="both"/>
        <w:divId w:val="527259509"/>
        <w:rPr>
          <w:rFonts w:ascii="Arial" w:hAnsi="Arial" w:cs="Arial"/>
          <w:b/>
          <w:i/>
          <w:color w:val="002060"/>
        </w:rPr>
      </w:pPr>
      <w:r w:rsidRPr="003D024B">
        <w:rPr>
          <w:rFonts w:ascii="Arial" w:hAnsi="Arial" w:cs="Arial"/>
          <w:b/>
          <w:i/>
          <w:color w:val="002060"/>
        </w:rPr>
        <w:t xml:space="preserve">fino a martedì 31 maggio </w:t>
      </w:r>
      <w:proofErr w:type="gramStart"/>
      <w:r w:rsidRPr="003D024B">
        <w:rPr>
          <w:rFonts w:ascii="Arial" w:hAnsi="Arial" w:cs="Arial"/>
          <w:b/>
          <w:i/>
          <w:color w:val="002060"/>
        </w:rPr>
        <w:t>2022</w:t>
      </w:r>
      <w:r w:rsidRPr="003D024B">
        <w:rPr>
          <w:rFonts w:ascii="Arial" w:hAnsi="Arial" w:cs="Arial"/>
          <w:b/>
          <w:color w:val="002060"/>
        </w:rPr>
        <w:t xml:space="preserve"> </w:t>
      </w:r>
      <w:r w:rsidRPr="003D024B">
        <w:rPr>
          <w:rFonts w:ascii="Arial" w:hAnsi="Arial" w:cs="Arial"/>
          <w:b/>
          <w:i/>
          <w:color w:val="002060"/>
        </w:rPr>
        <w:t>.</w:t>
      </w:r>
      <w:proofErr w:type="gramEnd"/>
    </w:p>
    <w:p w14:paraId="19BDA6DA"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La data di deposito telematico (apposizione della firma elettronica) delle richieste di tesseramento presso i Comitati, la Divisione di Calcio a </w:t>
      </w:r>
      <w:proofErr w:type="gramStart"/>
      <w:r w:rsidRPr="003D024B">
        <w:rPr>
          <w:rFonts w:ascii="Arial" w:hAnsi="Arial" w:cs="Arial"/>
          <w:color w:val="002060"/>
        </w:rPr>
        <w:t>5</w:t>
      </w:r>
      <w:proofErr w:type="gramEnd"/>
      <w:r w:rsidRPr="003D024B">
        <w:rPr>
          <w:rFonts w:ascii="Arial" w:hAnsi="Arial" w:cs="Arial"/>
          <w:color w:val="002060"/>
        </w:rPr>
        <w:t xml:space="preserve"> e i Dipartimenti Interregionale e Calcio Femminile di competenza, entro i limiti fissati, stabilisce ad ogni effetto la decorrenza del tesseramento.</w:t>
      </w:r>
    </w:p>
    <w:p w14:paraId="1BB6AE66" w14:textId="77777777" w:rsidR="003D024B" w:rsidRPr="003D024B" w:rsidRDefault="003D024B" w:rsidP="003D024B">
      <w:pPr>
        <w:pStyle w:val="Nessunaspaziatura"/>
        <w:jc w:val="both"/>
        <w:divId w:val="527259509"/>
        <w:rPr>
          <w:rFonts w:ascii="Arial" w:hAnsi="Arial" w:cs="Arial"/>
          <w:color w:val="002060"/>
          <w:sz w:val="18"/>
          <w:szCs w:val="18"/>
        </w:rPr>
      </w:pPr>
    </w:p>
    <w:p w14:paraId="4A4D312E"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rPr>
        <w:t xml:space="preserve">b) </w:t>
      </w:r>
      <w:r w:rsidRPr="003D024B">
        <w:rPr>
          <w:rFonts w:ascii="Arial" w:hAnsi="Arial" w:cs="Arial"/>
          <w:color w:val="002060"/>
          <w:u w:val="single"/>
        </w:rPr>
        <w:t>Calciatori “non professionisti”</w:t>
      </w:r>
    </w:p>
    <w:p w14:paraId="0E649F6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tesseramento di calciatori "non professionisti" (primo tesseramento o tesseramento da lista di svincolo), può essere effettuato:</w:t>
      </w:r>
    </w:p>
    <w:p w14:paraId="45442FA0" w14:textId="77777777" w:rsidR="003D024B" w:rsidRPr="003D024B" w:rsidRDefault="003D024B" w:rsidP="003D024B">
      <w:pPr>
        <w:divId w:val="527259509"/>
        <w:rPr>
          <w:rFonts w:ascii="Arial" w:hAnsi="Arial" w:cs="Arial"/>
          <w:color w:val="002060"/>
        </w:rPr>
      </w:pPr>
    </w:p>
    <w:p w14:paraId="63E3D49B" w14:textId="77777777" w:rsidR="003D024B" w:rsidRPr="003D024B" w:rsidRDefault="003D024B" w:rsidP="003D024B">
      <w:pPr>
        <w:pStyle w:val="Nessunaspaziatura"/>
        <w:divId w:val="527259509"/>
        <w:rPr>
          <w:rFonts w:ascii="Arial" w:hAnsi="Arial" w:cs="Arial"/>
          <w:b/>
          <w:i/>
          <w:color w:val="002060"/>
        </w:rPr>
      </w:pPr>
      <w:r w:rsidRPr="003D024B">
        <w:rPr>
          <w:rFonts w:ascii="Arial" w:hAnsi="Arial" w:cs="Arial"/>
          <w:b/>
          <w:i/>
          <w:color w:val="002060"/>
        </w:rPr>
        <w:t>da giovedì 1° luglio 2021 a giovedì 31 marzo 2022 (ore 19.00)</w:t>
      </w:r>
    </w:p>
    <w:p w14:paraId="36602317" w14:textId="77777777" w:rsidR="003D024B" w:rsidRPr="003D024B" w:rsidRDefault="003D024B" w:rsidP="003D024B">
      <w:pPr>
        <w:pStyle w:val="Nessunaspaziatura"/>
        <w:jc w:val="both"/>
        <w:divId w:val="527259509"/>
        <w:rPr>
          <w:rFonts w:ascii="Arial" w:hAnsi="Arial" w:cs="Arial"/>
          <w:color w:val="002060"/>
        </w:rPr>
      </w:pPr>
    </w:p>
    <w:p w14:paraId="212EE89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La data di deposito telematico (apposizione della firma elettronica) delle richieste di tesseramento presso i Comitati, la Divisione di Calcio a </w:t>
      </w:r>
      <w:proofErr w:type="gramStart"/>
      <w:r w:rsidRPr="003D024B">
        <w:rPr>
          <w:rFonts w:ascii="Arial" w:hAnsi="Arial" w:cs="Arial"/>
          <w:color w:val="002060"/>
        </w:rPr>
        <w:t>5</w:t>
      </w:r>
      <w:proofErr w:type="gramEnd"/>
      <w:r w:rsidRPr="003D024B">
        <w:rPr>
          <w:rFonts w:ascii="Arial" w:hAnsi="Arial" w:cs="Arial"/>
          <w:color w:val="002060"/>
        </w:rPr>
        <w:t xml:space="preserve"> e i Dipartimenti Interregionale e Calcio Femminile di competenza, entro i limiti fissati, stabilisce ad ogni effetto la decorrenza del tesseramento.</w:t>
      </w:r>
    </w:p>
    <w:p w14:paraId="1F9DF4C0" w14:textId="77777777" w:rsidR="003D024B" w:rsidRPr="003D024B" w:rsidRDefault="003D024B" w:rsidP="003D024B">
      <w:pPr>
        <w:pStyle w:val="Nessunaspaziatura"/>
        <w:divId w:val="527259509"/>
        <w:rPr>
          <w:color w:val="002060"/>
        </w:rPr>
      </w:pPr>
    </w:p>
    <w:p w14:paraId="09C321F3"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rPr>
        <w:t xml:space="preserve">c) </w:t>
      </w:r>
      <w:r w:rsidRPr="003D024B">
        <w:rPr>
          <w:rFonts w:ascii="Arial" w:hAnsi="Arial" w:cs="Arial"/>
          <w:color w:val="002060"/>
          <w:u w:val="single"/>
        </w:rPr>
        <w:t>Stipulazione rapporto professionistico da parte di calciatori “non professionisti” – art. 113 N.O.I.F.</w:t>
      </w:r>
    </w:p>
    <w:p w14:paraId="1DFA2399" w14:textId="77777777" w:rsidR="003D024B" w:rsidRPr="003D024B" w:rsidRDefault="003D024B" w:rsidP="003D024B">
      <w:pPr>
        <w:pStyle w:val="Nessunaspaziatura"/>
        <w:jc w:val="both"/>
        <w:divId w:val="527259509"/>
        <w:rPr>
          <w:rFonts w:ascii="Arial" w:hAnsi="Arial" w:cs="Arial"/>
          <w:color w:val="002060"/>
          <w:u w:val="single"/>
        </w:rPr>
      </w:pPr>
    </w:p>
    <w:p w14:paraId="2034608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14:paraId="1467DA83" w14:textId="77777777" w:rsidR="003D024B" w:rsidRPr="003D024B" w:rsidRDefault="003D024B" w:rsidP="003D024B">
      <w:pPr>
        <w:pStyle w:val="Nessunaspaziatura"/>
        <w:jc w:val="both"/>
        <w:divId w:val="527259509"/>
        <w:rPr>
          <w:rFonts w:ascii="Arial" w:hAnsi="Arial" w:cs="Arial"/>
          <w:color w:val="002060"/>
        </w:rPr>
      </w:pPr>
    </w:p>
    <w:p w14:paraId="6F36814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190B12C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 </w:t>
      </w:r>
    </w:p>
    <w:p w14:paraId="58DD4CB7" w14:textId="77777777" w:rsidR="003D024B" w:rsidRPr="003D024B" w:rsidRDefault="003D024B" w:rsidP="003D024B">
      <w:pPr>
        <w:divId w:val="527259509"/>
        <w:rPr>
          <w:rStyle w:val="NessunaspaziaturaCarattere"/>
          <w:rFonts w:ascii="Arial" w:eastAsia="Calibri" w:hAnsi="Arial" w:cs="Arial"/>
          <w:color w:val="002060"/>
        </w:rPr>
      </w:pPr>
      <w:r w:rsidRPr="003D024B">
        <w:rPr>
          <w:rFonts w:ascii="Arial" w:hAnsi="Arial" w:cs="Arial"/>
          <w:color w:val="002060"/>
          <w:sz w:val="22"/>
          <w:szCs w:val="22"/>
        </w:rPr>
        <w:t xml:space="preserve">- </w:t>
      </w:r>
      <w:r w:rsidRPr="003D024B">
        <w:rPr>
          <w:rFonts w:ascii="Arial" w:hAnsi="Arial" w:cs="Arial"/>
          <w:b/>
          <w:i/>
          <w:color w:val="002060"/>
          <w:sz w:val="22"/>
          <w:szCs w:val="22"/>
        </w:rPr>
        <w:t>da</w:t>
      </w:r>
      <w:r w:rsidRPr="003D024B">
        <w:rPr>
          <w:rFonts w:ascii="Arial" w:hAnsi="Arial" w:cs="Arial"/>
          <w:b/>
          <w:color w:val="002060"/>
          <w:sz w:val="22"/>
          <w:szCs w:val="22"/>
        </w:rPr>
        <w:t xml:space="preserve"> </w:t>
      </w:r>
      <w:r w:rsidRPr="003D024B">
        <w:rPr>
          <w:rFonts w:ascii="Arial" w:hAnsi="Arial" w:cs="Arial"/>
          <w:b/>
          <w:i/>
          <w:color w:val="002060"/>
          <w:sz w:val="22"/>
          <w:szCs w:val="22"/>
        </w:rPr>
        <w:t>lunedì 3</w:t>
      </w:r>
      <w:r w:rsidRPr="003D024B">
        <w:rPr>
          <w:rFonts w:ascii="Arial" w:hAnsi="Arial" w:cs="Arial"/>
          <w:b/>
          <w:i/>
          <w:iCs/>
          <w:color w:val="002060"/>
          <w:sz w:val="22"/>
          <w:szCs w:val="22"/>
        </w:rPr>
        <w:t xml:space="preserve"> </w:t>
      </w:r>
      <w:r w:rsidRPr="003D024B">
        <w:rPr>
          <w:rFonts w:ascii="Arial" w:hAnsi="Arial" w:cs="Arial"/>
          <w:b/>
          <w:i/>
          <w:color w:val="002060"/>
          <w:sz w:val="22"/>
          <w:szCs w:val="22"/>
        </w:rPr>
        <w:t xml:space="preserve">gennaio 2022 a lunedì 31 </w:t>
      </w:r>
      <w:r w:rsidRPr="003D024B">
        <w:rPr>
          <w:rFonts w:ascii="Arial" w:hAnsi="Arial" w:cs="Arial"/>
          <w:b/>
          <w:i/>
          <w:iCs/>
          <w:color w:val="002060"/>
          <w:sz w:val="22"/>
          <w:szCs w:val="22"/>
        </w:rPr>
        <w:t xml:space="preserve">gennaio </w:t>
      </w:r>
      <w:r w:rsidRPr="003D024B">
        <w:rPr>
          <w:rFonts w:ascii="Arial" w:hAnsi="Arial" w:cs="Arial"/>
          <w:b/>
          <w:i/>
          <w:color w:val="002060"/>
          <w:sz w:val="22"/>
          <w:szCs w:val="22"/>
        </w:rPr>
        <w:t>2022</w:t>
      </w:r>
      <w:r w:rsidRPr="003D024B">
        <w:rPr>
          <w:rFonts w:ascii="Arial" w:hAnsi="Arial" w:cs="Arial"/>
          <w:b/>
          <w:color w:val="002060"/>
          <w:sz w:val="22"/>
          <w:szCs w:val="22"/>
        </w:rPr>
        <w:t xml:space="preserve"> (</w:t>
      </w:r>
      <w:r w:rsidRPr="003D024B">
        <w:rPr>
          <w:rFonts w:ascii="Arial" w:hAnsi="Arial" w:cs="Arial"/>
          <w:b/>
          <w:i/>
          <w:color w:val="002060"/>
          <w:sz w:val="22"/>
          <w:szCs w:val="22"/>
        </w:rPr>
        <w:t>ore 20.00</w:t>
      </w:r>
      <w:r w:rsidRPr="003D024B">
        <w:rPr>
          <w:rFonts w:ascii="Arial" w:hAnsi="Arial" w:cs="Arial"/>
          <w:b/>
          <w:color w:val="002060"/>
          <w:sz w:val="22"/>
          <w:szCs w:val="22"/>
        </w:rPr>
        <w:t>)</w:t>
      </w:r>
      <w:r w:rsidRPr="003D024B">
        <w:rPr>
          <w:rFonts w:ascii="Arial" w:hAnsi="Arial" w:cs="Arial"/>
          <w:color w:val="002060"/>
          <w:sz w:val="22"/>
          <w:szCs w:val="22"/>
        </w:rPr>
        <w:t xml:space="preserve"> – </w:t>
      </w:r>
      <w:r w:rsidRPr="003D024B">
        <w:rPr>
          <w:rStyle w:val="NessunaspaziaturaCarattere"/>
          <w:rFonts w:ascii="Arial" w:eastAsia="Calibri" w:hAnsi="Arial" w:cs="Arial"/>
          <w:color w:val="002060"/>
        </w:rPr>
        <w:t>con consenso della società dilettantistica.</w:t>
      </w:r>
    </w:p>
    <w:p w14:paraId="3CD4E731"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La variazione di tesseramento dovrà pervenire o essere depositata nei suddetti termini.</w:t>
      </w:r>
    </w:p>
    <w:p w14:paraId="4EB60D0E" w14:textId="77777777" w:rsidR="003D024B" w:rsidRPr="003D024B" w:rsidRDefault="003D024B" w:rsidP="003D024B">
      <w:pPr>
        <w:pStyle w:val="Nessunaspaziatura"/>
        <w:divId w:val="527259509"/>
        <w:rPr>
          <w:color w:val="002060"/>
        </w:rPr>
      </w:pPr>
    </w:p>
    <w:p w14:paraId="391FAC27"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rPr>
        <w:t xml:space="preserve">2. </w:t>
      </w:r>
      <w:r w:rsidRPr="003D024B">
        <w:rPr>
          <w:rFonts w:ascii="Arial" w:hAnsi="Arial" w:cs="Arial"/>
          <w:b/>
          <w:color w:val="002060"/>
          <w:u w:val="single"/>
        </w:rPr>
        <w:t>Trasferimento di calciatori “giovani dilettanti” e “non professionisti” tra società partecipanti ai Campionati organizzati dalla Lega Nazionale Dilettanti</w:t>
      </w:r>
    </w:p>
    <w:p w14:paraId="0F1C1463" w14:textId="77777777" w:rsidR="003D024B" w:rsidRPr="003D024B" w:rsidRDefault="003D024B" w:rsidP="003D024B">
      <w:pPr>
        <w:pStyle w:val="Nessunaspaziatura"/>
        <w:jc w:val="both"/>
        <w:divId w:val="527259509"/>
        <w:rPr>
          <w:rFonts w:ascii="Arial" w:hAnsi="Arial" w:cs="Arial"/>
          <w:color w:val="002060"/>
        </w:rPr>
      </w:pPr>
    </w:p>
    <w:p w14:paraId="4346C0A1"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0C58AFD7" w14:textId="77777777" w:rsidR="003D024B" w:rsidRPr="003D024B" w:rsidRDefault="003D024B" w:rsidP="003D024B">
      <w:pPr>
        <w:pStyle w:val="Nessunaspaziatura"/>
        <w:jc w:val="both"/>
        <w:divId w:val="527259509"/>
        <w:rPr>
          <w:rFonts w:ascii="Arial" w:hAnsi="Arial" w:cs="Arial"/>
          <w:color w:val="002060"/>
        </w:rPr>
      </w:pPr>
    </w:p>
    <w:p w14:paraId="415E8C4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6338F422" w14:textId="77777777" w:rsidR="003D024B" w:rsidRPr="003D024B" w:rsidRDefault="003D024B" w:rsidP="003D024B">
      <w:pPr>
        <w:pStyle w:val="Nessunaspaziatura"/>
        <w:jc w:val="both"/>
        <w:divId w:val="527259509"/>
        <w:rPr>
          <w:rFonts w:ascii="Arial" w:hAnsi="Arial" w:cs="Arial"/>
          <w:color w:val="002060"/>
        </w:rPr>
      </w:pPr>
    </w:p>
    <w:p w14:paraId="1AFAA2DB" w14:textId="77777777" w:rsidR="003D024B" w:rsidRPr="003D024B" w:rsidRDefault="003D024B" w:rsidP="003D024B">
      <w:pPr>
        <w:pStyle w:val="Nessunaspaziatura"/>
        <w:divId w:val="527259509"/>
        <w:rPr>
          <w:rFonts w:ascii="Arial" w:hAnsi="Arial" w:cs="Arial"/>
          <w:b/>
          <w:i/>
          <w:color w:val="002060"/>
          <w:u w:val="single"/>
        </w:rPr>
      </w:pPr>
      <w:r w:rsidRPr="003D024B">
        <w:rPr>
          <w:rFonts w:ascii="Arial" w:hAnsi="Arial" w:cs="Arial"/>
          <w:b/>
          <w:color w:val="002060"/>
        </w:rPr>
        <w:t xml:space="preserve">b) </w:t>
      </w:r>
      <w:r w:rsidRPr="003D024B">
        <w:rPr>
          <w:rFonts w:ascii="Arial" w:hAnsi="Arial" w:cs="Arial"/>
          <w:b/>
          <w:i/>
          <w:color w:val="002060"/>
        </w:rPr>
        <w:t>da mercoledì 1° dicembre 2021 a giovedì 30 dicembre 2021 (ore 19,00)</w:t>
      </w:r>
    </w:p>
    <w:p w14:paraId="1C46719E" w14:textId="77777777" w:rsidR="003D024B" w:rsidRPr="003D024B" w:rsidRDefault="003D024B" w:rsidP="003D024B">
      <w:pPr>
        <w:pStyle w:val="Nessunaspaziatura"/>
        <w:jc w:val="both"/>
        <w:divId w:val="527259509"/>
        <w:rPr>
          <w:rFonts w:ascii="Arial" w:hAnsi="Arial" w:cs="Arial"/>
          <w:color w:val="002060"/>
        </w:rPr>
      </w:pPr>
    </w:p>
    <w:p w14:paraId="55818DD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Nell'ipotesi b) le modalità sono quelle previste per i trasferimenti suppletivi (art. 104 delle N.O.I.F.) </w:t>
      </w:r>
    </w:p>
    <w:p w14:paraId="662C64D3" w14:textId="77777777" w:rsidR="003D024B" w:rsidRPr="003D024B" w:rsidRDefault="003D024B" w:rsidP="003D024B">
      <w:pPr>
        <w:pStyle w:val="Nessunaspaziatura"/>
        <w:jc w:val="both"/>
        <w:divId w:val="527259509"/>
        <w:rPr>
          <w:rFonts w:ascii="Arial" w:hAnsi="Arial" w:cs="Arial"/>
          <w:color w:val="002060"/>
        </w:rPr>
      </w:pPr>
    </w:p>
    <w:p w14:paraId="5024D110" w14:textId="77777777" w:rsidR="003D024B" w:rsidRPr="003D024B" w:rsidRDefault="003D024B" w:rsidP="003D024B">
      <w:pPr>
        <w:pStyle w:val="Nessunaspaziatura"/>
        <w:divId w:val="527259509"/>
        <w:rPr>
          <w:rFonts w:ascii="Arial" w:hAnsi="Arial" w:cs="Arial"/>
          <w:b/>
          <w:color w:val="002060"/>
        </w:rPr>
      </w:pPr>
    </w:p>
    <w:p w14:paraId="2F75278F"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rPr>
        <w:t>3.</w:t>
      </w:r>
      <w:r w:rsidRPr="003D024B">
        <w:rPr>
          <w:rFonts w:ascii="Arial" w:hAnsi="Arial" w:cs="Arial"/>
          <w:b/>
          <w:color w:val="002060"/>
          <w:u w:val="single"/>
        </w:rPr>
        <w:t xml:space="preserve"> Trasferimenti di calciatori “Giovani dilettanti" da società dilettantistiche a società di Serie A, B, e Serie C</w:t>
      </w:r>
    </w:p>
    <w:p w14:paraId="3C7B5D22" w14:textId="77777777" w:rsidR="003D024B" w:rsidRPr="003D024B" w:rsidRDefault="003D024B" w:rsidP="003D024B">
      <w:pPr>
        <w:pStyle w:val="Nessunaspaziatura"/>
        <w:divId w:val="527259509"/>
        <w:rPr>
          <w:rFonts w:ascii="Arial" w:hAnsi="Arial" w:cs="Arial"/>
          <w:b/>
          <w:color w:val="002060"/>
          <w:u w:val="single"/>
        </w:rPr>
      </w:pPr>
    </w:p>
    <w:p w14:paraId="63B0C66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14:paraId="0FB94514" w14:textId="77777777" w:rsidR="003D024B" w:rsidRPr="003D024B" w:rsidRDefault="003D024B" w:rsidP="003D024B">
      <w:pPr>
        <w:pStyle w:val="Nessunaspaziatura"/>
        <w:jc w:val="both"/>
        <w:divId w:val="527259509"/>
        <w:rPr>
          <w:rFonts w:ascii="Arial" w:hAnsi="Arial" w:cs="Arial"/>
          <w:color w:val="002060"/>
        </w:rPr>
      </w:pPr>
    </w:p>
    <w:p w14:paraId="519BBEF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5EF929F8" w14:textId="77777777" w:rsidR="003D024B" w:rsidRPr="003D024B" w:rsidRDefault="003D024B" w:rsidP="003D024B">
      <w:pPr>
        <w:pStyle w:val="Nessunaspaziatura"/>
        <w:jc w:val="both"/>
        <w:divId w:val="527259509"/>
        <w:rPr>
          <w:rFonts w:ascii="Arial" w:hAnsi="Arial" w:cs="Arial"/>
          <w:b/>
          <w:color w:val="002060"/>
        </w:rPr>
      </w:pPr>
    </w:p>
    <w:p w14:paraId="17CC0A0E" w14:textId="77777777" w:rsidR="003D024B" w:rsidRPr="003D024B" w:rsidRDefault="003D024B" w:rsidP="003D024B">
      <w:pPr>
        <w:pStyle w:val="Nessunaspaziatura"/>
        <w:jc w:val="both"/>
        <w:divId w:val="527259509"/>
        <w:rPr>
          <w:rFonts w:ascii="Arial" w:hAnsi="Arial" w:cs="Arial"/>
          <w:b/>
          <w:i/>
          <w:color w:val="002060"/>
        </w:rPr>
      </w:pPr>
      <w:r w:rsidRPr="003D024B">
        <w:rPr>
          <w:rFonts w:ascii="Arial" w:hAnsi="Arial" w:cs="Arial"/>
          <w:b/>
          <w:color w:val="002060"/>
        </w:rPr>
        <w:t xml:space="preserve">b) </w:t>
      </w:r>
      <w:r w:rsidRPr="003D024B">
        <w:rPr>
          <w:rFonts w:ascii="Arial" w:hAnsi="Arial" w:cs="Arial"/>
          <w:b/>
          <w:i/>
          <w:color w:val="002060"/>
        </w:rPr>
        <w:t xml:space="preserve">da lunedì </w:t>
      </w:r>
      <w:r w:rsidRPr="003D024B">
        <w:rPr>
          <w:rFonts w:ascii="Arial" w:hAnsi="Arial" w:cs="Arial"/>
          <w:b/>
          <w:i/>
          <w:iCs/>
          <w:color w:val="002060"/>
        </w:rPr>
        <w:t xml:space="preserve">3 </w:t>
      </w:r>
      <w:r w:rsidRPr="003D024B">
        <w:rPr>
          <w:rFonts w:ascii="Arial" w:hAnsi="Arial" w:cs="Arial"/>
          <w:b/>
          <w:i/>
          <w:color w:val="002060"/>
        </w:rPr>
        <w:t>gennaio 2022 a lunedì 31</w:t>
      </w:r>
      <w:r w:rsidRPr="003D024B">
        <w:rPr>
          <w:rFonts w:ascii="Arial" w:hAnsi="Arial" w:cs="Arial"/>
          <w:b/>
          <w:i/>
          <w:iCs/>
          <w:color w:val="002060"/>
        </w:rPr>
        <w:t xml:space="preserve"> gennaio </w:t>
      </w:r>
      <w:r w:rsidRPr="003D024B">
        <w:rPr>
          <w:rFonts w:ascii="Arial" w:hAnsi="Arial" w:cs="Arial"/>
          <w:b/>
          <w:i/>
          <w:color w:val="002060"/>
        </w:rPr>
        <w:t>2022 (ore 20.00)</w:t>
      </w:r>
    </w:p>
    <w:p w14:paraId="09AA7156" w14:textId="77777777" w:rsidR="003D024B" w:rsidRPr="003D024B" w:rsidRDefault="003D024B" w:rsidP="003D024B">
      <w:pPr>
        <w:pStyle w:val="Nessunaspaziatura"/>
        <w:jc w:val="both"/>
        <w:divId w:val="527259509"/>
        <w:rPr>
          <w:rFonts w:ascii="Arial" w:hAnsi="Arial" w:cs="Arial"/>
          <w:b/>
          <w:color w:val="002060"/>
        </w:rPr>
      </w:pPr>
    </w:p>
    <w:p w14:paraId="6ACAB732"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rPr>
        <w:t>4.</w:t>
      </w:r>
      <w:r w:rsidRPr="003D024B">
        <w:rPr>
          <w:rFonts w:ascii="Arial" w:hAnsi="Arial" w:cs="Arial"/>
          <w:b/>
          <w:color w:val="002060"/>
          <w:u w:val="single"/>
        </w:rPr>
        <w:t xml:space="preserve"> Trasferimenti di calciatori “Giovani di Serie" da società di Serie A, B, Serie C a società dilettantistiche</w:t>
      </w:r>
    </w:p>
    <w:p w14:paraId="7DE2F9E3" w14:textId="77777777" w:rsidR="003D024B" w:rsidRPr="003D024B" w:rsidRDefault="003D024B" w:rsidP="003D024B">
      <w:pPr>
        <w:pStyle w:val="Nessunaspaziatura"/>
        <w:jc w:val="both"/>
        <w:divId w:val="527259509"/>
        <w:rPr>
          <w:rFonts w:ascii="Arial" w:hAnsi="Arial" w:cs="Arial"/>
          <w:color w:val="002060"/>
        </w:rPr>
      </w:pPr>
    </w:p>
    <w:p w14:paraId="07997C1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 Serie", da società di Serie A, B, Lega Pro a società dilettantistiche può avvenire nei seguenti distinti periodi:</w:t>
      </w:r>
    </w:p>
    <w:p w14:paraId="263962BB" w14:textId="77777777" w:rsidR="003D024B" w:rsidRPr="003D024B" w:rsidRDefault="003D024B" w:rsidP="003D024B">
      <w:pPr>
        <w:pStyle w:val="Nessunaspaziatura"/>
        <w:jc w:val="both"/>
        <w:divId w:val="527259509"/>
        <w:rPr>
          <w:rFonts w:ascii="Arial" w:hAnsi="Arial" w:cs="Arial"/>
          <w:color w:val="002060"/>
        </w:rPr>
      </w:pPr>
    </w:p>
    <w:p w14:paraId="028D6F8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06FBA453" w14:textId="77777777" w:rsidR="003D024B" w:rsidRPr="003D024B" w:rsidRDefault="003D024B" w:rsidP="003D024B">
      <w:pPr>
        <w:pStyle w:val="Nessunaspaziatura"/>
        <w:jc w:val="both"/>
        <w:divId w:val="527259509"/>
        <w:rPr>
          <w:rFonts w:ascii="Arial" w:hAnsi="Arial" w:cs="Arial"/>
          <w:b/>
          <w:color w:val="002060"/>
        </w:rPr>
      </w:pPr>
    </w:p>
    <w:p w14:paraId="7EDBAC50"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b/>
          <w:color w:val="002060"/>
        </w:rPr>
        <w:t>b) da lunedì</w:t>
      </w:r>
      <w:r w:rsidRPr="003D024B">
        <w:rPr>
          <w:rFonts w:ascii="Arial" w:hAnsi="Arial" w:cs="Arial"/>
          <w:b/>
          <w:i/>
          <w:color w:val="002060"/>
        </w:rPr>
        <w:t xml:space="preserve"> </w:t>
      </w:r>
      <w:r w:rsidRPr="003D024B">
        <w:rPr>
          <w:rFonts w:ascii="Arial" w:hAnsi="Arial" w:cs="Arial"/>
          <w:b/>
          <w:i/>
          <w:iCs/>
          <w:color w:val="002060"/>
        </w:rPr>
        <w:t xml:space="preserve">3 </w:t>
      </w:r>
      <w:r w:rsidRPr="003D024B">
        <w:rPr>
          <w:rFonts w:ascii="Arial" w:hAnsi="Arial" w:cs="Arial"/>
          <w:b/>
          <w:i/>
          <w:color w:val="002060"/>
        </w:rPr>
        <w:t>gennaio</w:t>
      </w:r>
      <w:r w:rsidRPr="003D024B">
        <w:rPr>
          <w:rFonts w:ascii="Arial" w:hAnsi="Arial" w:cs="Arial"/>
          <w:b/>
          <w:color w:val="002060"/>
        </w:rPr>
        <w:t xml:space="preserve"> 2022 </w:t>
      </w:r>
      <w:r w:rsidRPr="003D024B">
        <w:rPr>
          <w:rFonts w:ascii="Arial" w:hAnsi="Arial" w:cs="Arial"/>
          <w:b/>
          <w:i/>
          <w:color w:val="002060"/>
        </w:rPr>
        <w:t>a</w:t>
      </w:r>
      <w:r w:rsidRPr="003D024B">
        <w:rPr>
          <w:rFonts w:ascii="Arial" w:hAnsi="Arial" w:cs="Arial"/>
          <w:b/>
          <w:color w:val="002060"/>
        </w:rPr>
        <w:t xml:space="preserve"> lunedì</w:t>
      </w:r>
      <w:r w:rsidRPr="003D024B">
        <w:rPr>
          <w:rFonts w:ascii="Arial" w:hAnsi="Arial" w:cs="Arial"/>
          <w:b/>
          <w:i/>
          <w:iCs/>
          <w:color w:val="002060"/>
        </w:rPr>
        <w:t xml:space="preserve"> 31 gennaio </w:t>
      </w:r>
      <w:r w:rsidRPr="003D024B">
        <w:rPr>
          <w:rFonts w:ascii="Arial" w:hAnsi="Arial" w:cs="Arial"/>
          <w:b/>
          <w:i/>
          <w:color w:val="002060"/>
        </w:rPr>
        <w:t>2022 (ore 20.00)</w:t>
      </w:r>
    </w:p>
    <w:p w14:paraId="4C6E77AE" w14:textId="77777777" w:rsidR="003D024B" w:rsidRPr="003D024B" w:rsidRDefault="003D024B" w:rsidP="003D024B">
      <w:pPr>
        <w:pStyle w:val="Nessunaspaziatura"/>
        <w:jc w:val="both"/>
        <w:divId w:val="527259509"/>
        <w:rPr>
          <w:rFonts w:ascii="Arial" w:hAnsi="Arial" w:cs="Arial"/>
          <w:color w:val="002060"/>
        </w:rPr>
      </w:pPr>
    </w:p>
    <w:p w14:paraId="44F23E3B" w14:textId="77777777" w:rsidR="003D024B" w:rsidRPr="003D024B" w:rsidRDefault="003D024B" w:rsidP="003D024B">
      <w:pPr>
        <w:pStyle w:val="Nessunaspaziatura"/>
        <w:jc w:val="both"/>
        <w:divId w:val="527259509"/>
        <w:rPr>
          <w:rFonts w:ascii="Arial" w:hAnsi="Arial" w:cs="Arial"/>
          <w:color w:val="002060"/>
        </w:rPr>
      </w:pPr>
    </w:p>
    <w:p w14:paraId="1C4A261E" w14:textId="77777777" w:rsidR="003D024B" w:rsidRPr="003D024B" w:rsidRDefault="003D024B" w:rsidP="003D024B">
      <w:pPr>
        <w:pStyle w:val="Nessunaspaziatura"/>
        <w:divId w:val="527259509"/>
        <w:rPr>
          <w:rFonts w:ascii="Arial" w:hAnsi="Arial" w:cs="Arial"/>
          <w:b/>
          <w:color w:val="002060"/>
        </w:rPr>
      </w:pPr>
      <w:r w:rsidRPr="003D024B">
        <w:rPr>
          <w:rFonts w:ascii="Arial" w:hAnsi="Arial" w:cs="Arial"/>
          <w:b/>
          <w:color w:val="002060"/>
        </w:rPr>
        <w:t xml:space="preserve">5. </w:t>
      </w:r>
      <w:r w:rsidRPr="003D024B">
        <w:rPr>
          <w:rFonts w:ascii="Arial" w:hAnsi="Arial" w:cs="Arial"/>
          <w:b/>
          <w:color w:val="002060"/>
          <w:u w:val="single"/>
        </w:rPr>
        <w:t xml:space="preserve">Richiesta di tesseramento calciatori professionisti che hanno </w:t>
      </w:r>
      <w:proofErr w:type="spellStart"/>
      <w:r w:rsidRPr="003D024B">
        <w:rPr>
          <w:rFonts w:ascii="Arial" w:hAnsi="Arial" w:cs="Arial"/>
          <w:b/>
          <w:color w:val="002060"/>
          <w:u w:val="single"/>
        </w:rPr>
        <w:t>risloto</w:t>
      </w:r>
      <w:proofErr w:type="spellEnd"/>
      <w:r w:rsidRPr="003D024B">
        <w:rPr>
          <w:rFonts w:ascii="Arial" w:hAnsi="Arial" w:cs="Arial"/>
          <w:b/>
          <w:color w:val="002060"/>
          <w:u w:val="single"/>
        </w:rPr>
        <w:t xml:space="preserve"> per qualsiasi ragione il rapporto contrattuale.</w:t>
      </w:r>
    </w:p>
    <w:p w14:paraId="63A507B7" w14:textId="77777777" w:rsidR="003D024B" w:rsidRPr="003D024B" w:rsidRDefault="003D024B" w:rsidP="003D024B">
      <w:pPr>
        <w:pStyle w:val="Nessunaspaziatura"/>
        <w:divId w:val="527259509"/>
        <w:rPr>
          <w:rFonts w:ascii="Arial" w:hAnsi="Arial" w:cs="Arial"/>
          <w:b/>
          <w:color w:val="002060"/>
          <w:u w:val="single"/>
        </w:rPr>
      </w:pPr>
    </w:p>
    <w:p w14:paraId="4D25E7DF"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Le richieste di tesseramento a favore di società dilettantistiche, da parte di calciatori professionisti che hanno risolto per qualsiasi ragione il proprio rapporto contrattuale, possono avvenire:</w:t>
      </w:r>
    </w:p>
    <w:p w14:paraId="423D4189" w14:textId="77777777" w:rsidR="003D024B" w:rsidRPr="003D024B" w:rsidRDefault="003D024B" w:rsidP="003D024B">
      <w:pPr>
        <w:pStyle w:val="Nessunaspaziatura"/>
        <w:divId w:val="527259509"/>
        <w:rPr>
          <w:rFonts w:ascii="Arial" w:hAnsi="Arial" w:cs="Arial"/>
          <w:color w:val="002060"/>
        </w:rPr>
      </w:pPr>
    </w:p>
    <w:p w14:paraId="4307F159" w14:textId="77777777" w:rsidR="003D024B" w:rsidRPr="003D024B" w:rsidRDefault="003D024B" w:rsidP="003D024B">
      <w:pPr>
        <w:pStyle w:val="Nessunaspaziatura"/>
        <w:divId w:val="527259509"/>
        <w:rPr>
          <w:rFonts w:ascii="Arial" w:hAnsi="Arial" w:cs="Arial"/>
          <w:b/>
          <w:i/>
          <w:color w:val="002060"/>
        </w:rPr>
      </w:pPr>
      <w:r w:rsidRPr="003D024B">
        <w:rPr>
          <w:rFonts w:ascii="Arial" w:hAnsi="Arial" w:cs="Arial"/>
          <w:b/>
          <w:i/>
          <w:color w:val="002060"/>
        </w:rPr>
        <w:t xml:space="preserve">da giovedì 1° luglio 2021 a martedì </w:t>
      </w:r>
      <w:proofErr w:type="gramStart"/>
      <w:r w:rsidRPr="003D024B">
        <w:rPr>
          <w:rFonts w:ascii="Arial" w:hAnsi="Arial" w:cs="Arial"/>
          <w:b/>
          <w:i/>
          <w:color w:val="002060"/>
        </w:rPr>
        <w:t>1 febbraio</w:t>
      </w:r>
      <w:proofErr w:type="gramEnd"/>
      <w:r w:rsidRPr="003D024B">
        <w:rPr>
          <w:rFonts w:ascii="Arial" w:hAnsi="Arial" w:cs="Arial"/>
          <w:b/>
          <w:i/>
          <w:color w:val="002060"/>
        </w:rPr>
        <w:t xml:space="preserve"> 2022 (ore 20,00)</w:t>
      </w:r>
    </w:p>
    <w:p w14:paraId="22C2AF3D" w14:textId="77777777" w:rsidR="003D024B" w:rsidRPr="003D024B" w:rsidRDefault="003D024B" w:rsidP="003D024B">
      <w:pPr>
        <w:pStyle w:val="Nessunaspaziatura"/>
        <w:divId w:val="527259509"/>
        <w:rPr>
          <w:color w:val="002060"/>
        </w:rPr>
      </w:pPr>
    </w:p>
    <w:p w14:paraId="21C96AB7" w14:textId="77777777" w:rsidR="003D024B" w:rsidRPr="003D024B" w:rsidRDefault="003D024B" w:rsidP="003D024B">
      <w:pPr>
        <w:pStyle w:val="Nessunaspaziatura"/>
        <w:divId w:val="527259509"/>
        <w:rPr>
          <w:color w:val="002060"/>
        </w:rPr>
      </w:pPr>
    </w:p>
    <w:p w14:paraId="470FA0C2"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6. Calciatori stranieri provenienti o provenuti da Federazione estera</w:t>
      </w:r>
    </w:p>
    <w:p w14:paraId="3D9707BF" w14:textId="77777777" w:rsidR="003D024B" w:rsidRPr="003D024B" w:rsidRDefault="003D024B" w:rsidP="003D024B">
      <w:pPr>
        <w:pStyle w:val="Nessunaspaziatura"/>
        <w:jc w:val="both"/>
        <w:divId w:val="527259509"/>
        <w:rPr>
          <w:rFonts w:ascii="Arial" w:hAnsi="Arial" w:cs="Arial"/>
          <w:color w:val="002060"/>
        </w:rPr>
      </w:pPr>
    </w:p>
    <w:p w14:paraId="6610F8FC"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Calciatori stranieri</w:t>
      </w:r>
    </w:p>
    <w:p w14:paraId="342CCA24"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Le società appartenenti alla Lega Nazionale Dilettanti possono tesserare, </w:t>
      </w:r>
      <w:r w:rsidRPr="003D024B">
        <w:rPr>
          <w:rFonts w:ascii="Arial" w:hAnsi="Arial" w:cs="Arial"/>
          <w:color w:val="002060"/>
          <w:u w:val="single"/>
        </w:rPr>
        <w:t xml:space="preserve">entro il 1° febbraio </w:t>
      </w:r>
      <w:proofErr w:type="gramStart"/>
      <w:r w:rsidRPr="003D024B">
        <w:rPr>
          <w:rFonts w:ascii="Arial" w:hAnsi="Arial" w:cs="Arial"/>
          <w:color w:val="002060"/>
          <w:u w:val="single"/>
        </w:rPr>
        <w:t xml:space="preserve">2022 </w:t>
      </w:r>
      <w:r w:rsidRPr="003D024B">
        <w:rPr>
          <w:rFonts w:ascii="Arial" w:hAnsi="Arial" w:cs="Arial"/>
          <w:color w:val="002060"/>
        </w:rPr>
        <w:t>,</w:t>
      </w:r>
      <w:proofErr w:type="gramEnd"/>
      <w:r w:rsidRPr="003D024B">
        <w:rPr>
          <w:rFonts w:ascii="Arial" w:hAnsi="Arial" w:cs="Arial"/>
          <w:color w:val="002060"/>
        </w:rPr>
        <w:t xml:space="preserve"> e schierare in campo calciatori stranieri, sia extra-comunitari che comunitari, provenienti da Federazioni estere, nei limiti e alle condizioni di cui agli artt. 40 quater e 40 quinquies, delle N.O.I.F..</w:t>
      </w:r>
    </w:p>
    <w:p w14:paraId="3553A4D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Ai sensi del Regolamento FIFA sullo status e il trasferimento dei calciatori è fatto divieto alla società dilettantistiche di acquisire a titolo temporaneo calciatori provenienti da Federazione estera.</w:t>
      </w:r>
    </w:p>
    <w:p w14:paraId="64E6A251" w14:textId="77777777" w:rsidR="003D024B" w:rsidRPr="003D024B" w:rsidRDefault="003D024B" w:rsidP="003D024B">
      <w:pPr>
        <w:pStyle w:val="Nessunaspaziatura"/>
        <w:jc w:val="both"/>
        <w:divId w:val="527259509"/>
        <w:rPr>
          <w:rFonts w:ascii="Arial" w:hAnsi="Arial" w:cs="Arial"/>
          <w:color w:val="002060"/>
        </w:rPr>
      </w:pPr>
    </w:p>
    <w:p w14:paraId="7EEDE6B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07B842BD" w14:textId="77777777" w:rsidR="003D024B" w:rsidRPr="003D024B" w:rsidRDefault="003D024B" w:rsidP="003D024B">
      <w:pPr>
        <w:pStyle w:val="Nessunaspaziatura"/>
        <w:jc w:val="both"/>
        <w:divId w:val="527259509"/>
        <w:rPr>
          <w:rFonts w:ascii="Arial" w:hAnsi="Arial" w:cs="Arial"/>
          <w:color w:val="002060"/>
        </w:rPr>
      </w:pPr>
    </w:p>
    <w:p w14:paraId="42E4FAB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657419B2" w14:textId="77777777" w:rsidR="003D024B" w:rsidRPr="003D024B" w:rsidRDefault="003D024B" w:rsidP="003D024B">
      <w:pPr>
        <w:pStyle w:val="Nessunaspaziatura"/>
        <w:jc w:val="both"/>
        <w:divId w:val="527259509"/>
        <w:rPr>
          <w:rFonts w:ascii="Arial" w:hAnsi="Arial" w:cs="Arial"/>
          <w:color w:val="002060"/>
        </w:rPr>
      </w:pPr>
    </w:p>
    <w:p w14:paraId="320AB73A"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Calciatori italiani</w:t>
      </w:r>
    </w:p>
    <w:p w14:paraId="602405A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Le società appartenenti alla Lega Nazionale Dilettanti possono tesserare, </w:t>
      </w:r>
      <w:r w:rsidRPr="003D024B">
        <w:rPr>
          <w:rFonts w:ascii="Arial" w:hAnsi="Arial" w:cs="Arial"/>
          <w:b/>
          <w:color w:val="002060"/>
          <w:u w:val="single"/>
        </w:rPr>
        <w:t xml:space="preserve">entro martedì </w:t>
      </w:r>
      <w:proofErr w:type="gramStart"/>
      <w:r w:rsidRPr="003D024B">
        <w:rPr>
          <w:rFonts w:ascii="Arial" w:hAnsi="Arial" w:cs="Arial"/>
          <w:b/>
          <w:color w:val="002060"/>
          <w:u w:val="single"/>
        </w:rPr>
        <w:t>1 febbraio</w:t>
      </w:r>
      <w:proofErr w:type="gramEnd"/>
      <w:r w:rsidRPr="003D024B">
        <w:rPr>
          <w:rFonts w:ascii="Arial" w:hAnsi="Arial" w:cs="Arial"/>
          <w:b/>
          <w:color w:val="002060"/>
          <w:u w:val="single"/>
        </w:rPr>
        <w:t xml:space="preserve"> 2022</w:t>
      </w:r>
      <w:r w:rsidRPr="003D024B">
        <w:rPr>
          <w:rFonts w:ascii="Arial" w:hAnsi="Arial" w:cs="Arial"/>
          <w:color w:val="002060"/>
        </w:rPr>
        <w:t xml:space="preserve">, calciatori italiani provenienti da Federazioni estere con ultimo tesseramento da professionista, </w:t>
      </w:r>
      <w:r w:rsidRPr="003D024B">
        <w:rPr>
          <w:rFonts w:ascii="Arial" w:hAnsi="Arial" w:cs="Arial"/>
          <w:color w:val="002060"/>
        </w:rPr>
        <w:lastRenderedPageBreak/>
        <w:t xml:space="preserve">nonché richiedere il tesseramento entro </w:t>
      </w:r>
      <w:r w:rsidRPr="003D024B">
        <w:rPr>
          <w:rFonts w:ascii="Arial" w:hAnsi="Arial" w:cs="Arial"/>
          <w:b/>
          <w:color w:val="002060"/>
          <w:u w:val="single"/>
        </w:rPr>
        <w:t>giovedì 31 marzo 2022</w:t>
      </w:r>
      <w:r w:rsidRPr="003D024B">
        <w:rPr>
          <w:rFonts w:ascii="Arial" w:hAnsi="Arial" w:cs="Arial"/>
          <w:color w:val="002060"/>
        </w:rPr>
        <w:t xml:space="preserve">, di calciatori italiani dilettanti, provenienti da Federazioni estere. </w:t>
      </w:r>
      <w:proofErr w:type="gramStart"/>
      <w:r w:rsidRPr="003D024B">
        <w:rPr>
          <w:rFonts w:ascii="Arial" w:hAnsi="Arial" w:cs="Arial"/>
          <w:color w:val="002060"/>
        </w:rPr>
        <w:t>E’</w:t>
      </w:r>
      <w:proofErr w:type="gramEnd"/>
      <w:r w:rsidRPr="003D024B">
        <w:rPr>
          <w:rFonts w:ascii="Arial" w:hAnsi="Arial" w:cs="Arial"/>
          <w:color w:val="002060"/>
        </w:rPr>
        <w:t xml:space="preserve"> fatto salvo quanto previsto dall’art. 40 quater, comma 2, delle N.O.I.F. e all’art. 40 quinquies, comma 4 delle NOIF.</w:t>
      </w:r>
    </w:p>
    <w:p w14:paraId="60FAEDB4" w14:textId="77777777" w:rsidR="003D024B" w:rsidRPr="003D024B" w:rsidRDefault="003D024B" w:rsidP="003D024B">
      <w:pPr>
        <w:pStyle w:val="Nessunaspaziatura"/>
        <w:jc w:val="both"/>
        <w:divId w:val="527259509"/>
        <w:rPr>
          <w:rFonts w:ascii="Arial" w:hAnsi="Arial" w:cs="Arial"/>
          <w:color w:val="002060"/>
        </w:rPr>
      </w:pPr>
    </w:p>
    <w:p w14:paraId="157DF825" w14:textId="77777777" w:rsidR="003D024B" w:rsidRPr="003D024B" w:rsidRDefault="003D024B" w:rsidP="003D024B">
      <w:pPr>
        <w:divId w:val="527259509"/>
        <w:rPr>
          <w:rFonts w:ascii="Arial" w:hAnsi="Arial" w:cs="Arial"/>
          <w:b/>
          <w:bCs/>
          <w:color w:val="002060"/>
          <w:sz w:val="22"/>
          <w:szCs w:val="22"/>
          <w:u w:val="single"/>
        </w:rPr>
      </w:pPr>
      <w:r w:rsidRPr="003D024B">
        <w:rPr>
          <w:rFonts w:ascii="Arial" w:hAnsi="Arial" w:cs="Arial"/>
          <w:b/>
          <w:color w:val="002060"/>
          <w:sz w:val="22"/>
          <w:szCs w:val="22"/>
        </w:rPr>
        <w:t>6</w:t>
      </w:r>
      <w:r w:rsidRPr="003D024B">
        <w:rPr>
          <w:rFonts w:ascii="Arial" w:hAnsi="Arial" w:cs="Arial"/>
          <w:color w:val="002060"/>
          <w:sz w:val="22"/>
          <w:szCs w:val="22"/>
        </w:rPr>
        <w:t xml:space="preserve">. </w:t>
      </w:r>
      <w:r w:rsidRPr="003D024B">
        <w:rPr>
          <w:rFonts w:ascii="Arial" w:hAnsi="Arial" w:cs="Arial"/>
          <w:b/>
          <w:bCs/>
          <w:color w:val="002060"/>
          <w:sz w:val="22"/>
          <w:szCs w:val="22"/>
          <w:u w:val="single"/>
        </w:rPr>
        <w:t>Termini annuali richiesti dalle norme regolamentari</w:t>
      </w:r>
    </w:p>
    <w:p w14:paraId="1CA5708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Vengono fissati i seguenti termini per le diverse previsioni regolamentari soggette a determinazioni annuali:</w:t>
      </w:r>
    </w:p>
    <w:p w14:paraId="11DB5AD1" w14:textId="77777777" w:rsidR="003D024B" w:rsidRPr="003D024B" w:rsidRDefault="003D024B" w:rsidP="003D024B">
      <w:pPr>
        <w:pStyle w:val="Nessunaspaziatura"/>
        <w:divId w:val="527259509"/>
        <w:rPr>
          <w:color w:val="002060"/>
        </w:rPr>
      </w:pPr>
    </w:p>
    <w:p w14:paraId="2737C0FF" w14:textId="77777777" w:rsidR="003D024B" w:rsidRPr="003D024B" w:rsidRDefault="003D024B" w:rsidP="003D024B">
      <w:pPr>
        <w:pStyle w:val="Nessunaspaziatura"/>
        <w:divId w:val="527259509"/>
        <w:rPr>
          <w:rFonts w:ascii="Arial" w:hAnsi="Arial" w:cs="Arial"/>
          <w:color w:val="002060"/>
        </w:rPr>
      </w:pPr>
      <w:r w:rsidRPr="003D024B">
        <w:rPr>
          <w:rFonts w:ascii="Arial" w:eastAsia="Calibri" w:hAnsi="Arial" w:cs="Arial"/>
          <w:color w:val="002060"/>
        </w:rPr>
        <w:t>omissis</w:t>
      </w:r>
      <w:r w:rsidRPr="003D024B">
        <w:rPr>
          <w:rFonts w:ascii="Arial" w:hAnsi="Arial" w:cs="Arial"/>
          <w:color w:val="002060"/>
        </w:rPr>
        <w:t>…</w:t>
      </w:r>
    </w:p>
    <w:p w14:paraId="20F3AB8A" w14:textId="77777777" w:rsidR="003D024B" w:rsidRPr="003D024B" w:rsidRDefault="003D024B" w:rsidP="003D024B">
      <w:pPr>
        <w:pStyle w:val="Nessunaspaziatura"/>
        <w:divId w:val="527259509"/>
        <w:rPr>
          <w:color w:val="002060"/>
        </w:rPr>
      </w:pPr>
    </w:p>
    <w:p w14:paraId="3F0889C0"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Liste di svincolo suppletive</w:t>
      </w:r>
    </w:p>
    <w:p w14:paraId="45996291" w14:textId="77777777" w:rsidR="003D024B" w:rsidRPr="003D024B" w:rsidRDefault="003D024B" w:rsidP="003D024B">
      <w:pPr>
        <w:pStyle w:val="Nessunaspaziatura"/>
        <w:divId w:val="527259509"/>
        <w:rPr>
          <w:rFonts w:ascii="Arial" w:hAnsi="Arial" w:cs="Arial"/>
          <w:color w:val="002060"/>
        </w:rPr>
      </w:pPr>
    </w:p>
    <w:p w14:paraId="28672A05" w14:textId="77777777" w:rsidR="003D024B" w:rsidRPr="003D024B" w:rsidRDefault="003D024B" w:rsidP="003D024B">
      <w:pPr>
        <w:pStyle w:val="Nessunaspaziatura"/>
        <w:divId w:val="527259509"/>
        <w:rPr>
          <w:rFonts w:ascii="Arial" w:hAnsi="Arial" w:cs="Arial"/>
          <w:b/>
          <w:i/>
          <w:color w:val="002060"/>
        </w:rPr>
      </w:pPr>
      <w:r w:rsidRPr="003D024B">
        <w:rPr>
          <w:rFonts w:ascii="Arial" w:hAnsi="Arial" w:cs="Arial"/>
          <w:b/>
          <w:i/>
          <w:color w:val="002060"/>
        </w:rPr>
        <w:t xml:space="preserve">da mercoledì </w:t>
      </w:r>
      <w:proofErr w:type="gramStart"/>
      <w:r w:rsidRPr="003D024B">
        <w:rPr>
          <w:rFonts w:ascii="Arial" w:hAnsi="Arial" w:cs="Arial"/>
          <w:b/>
          <w:i/>
          <w:color w:val="002060"/>
        </w:rPr>
        <w:t>1 dicembre</w:t>
      </w:r>
      <w:proofErr w:type="gramEnd"/>
      <w:r w:rsidRPr="003D024B">
        <w:rPr>
          <w:rFonts w:ascii="Arial" w:hAnsi="Arial" w:cs="Arial"/>
          <w:b/>
          <w:i/>
          <w:color w:val="002060"/>
        </w:rPr>
        <w:t xml:space="preserve"> 2021 a giovedì 16 dicembre 2021 (ore 19.00)</w:t>
      </w:r>
    </w:p>
    <w:p w14:paraId="18C3D763" w14:textId="77777777" w:rsidR="003D024B" w:rsidRPr="003D024B" w:rsidRDefault="003D024B" w:rsidP="003D024B">
      <w:pPr>
        <w:pStyle w:val="Nessunaspaziatura"/>
        <w:divId w:val="527259509"/>
        <w:rPr>
          <w:rFonts w:ascii="Arial" w:hAnsi="Arial" w:cs="Arial"/>
          <w:b/>
          <w:i/>
          <w:color w:val="002060"/>
        </w:rPr>
      </w:pPr>
    </w:p>
    <w:p w14:paraId="2C2AB514"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 xml:space="preserve">(Vale la data di deposito telematico delle richieste – apposizione </w:t>
      </w:r>
      <w:proofErr w:type="gramStart"/>
      <w:r w:rsidRPr="003D024B">
        <w:rPr>
          <w:rFonts w:ascii="Arial" w:hAnsi="Arial" w:cs="Arial"/>
          <w:color w:val="002060"/>
        </w:rPr>
        <w:t>delle firma</w:t>
      </w:r>
      <w:proofErr w:type="gramEnd"/>
      <w:r w:rsidRPr="003D024B">
        <w:rPr>
          <w:rFonts w:ascii="Arial" w:hAnsi="Arial" w:cs="Arial"/>
          <w:color w:val="002060"/>
        </w:rPr>
        <w:t xml:space="preserve"> elettronica – sempre che le stesse pervengono entro e non oltre i termini sopraindicati)</w:t>
      </w:r>
    </w:p>
    <w:p w14:paraId="7D717802" w14:textId="77777777" w:rsidR="003D024B" w:rsidRPr="003D024B" w:rsidRDefault="003D024B" w:rsidP="003D024B">
      <w:pPr>
        <w:pStyle w:val="Nessunaspaziatura"/>
        <w:jc w:val="both"/>
        <w:divId w:val="527259509"/>
        <w:rPr>
          <w:rFonts w:ascii="Arial" w:hAnsi="Arial" w:cs="Arial"/>
          <w:color w:val="002060"/>
        </w:rPr>
      </w:pPr>
    </w:p>
    <w:p w14:paraId="0515EA54"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color w:val="002060"/>
        </w:rPr>
        <w:t xml:space="preserve">Il tesseramento dei calciatori svincolati in questo periodo deve avvenire a far data da venerdì </w:t>
      </w:r>
      <w:r w:rsidRPr="003D024B">
        <w:rPr>
          <w:rFonts w:ascii="Arial" w:hAnsi="Arial" w:cs="Arial"/>
          <w:b/>
          <w:color w:val="002060"/>
          <w:u w:val="single"/>
        </w:rPr>
        <w:t>17 dicembre 2021.</w:t>
      </w:r>
    </w:p>
    <w:p w14:paraId="34CB46E6" w14:textId="77777777" w:rsidR="003D024B" w:rsidRPr="003D024B" w:rsidRDefault="003D024B" w:rsidP="003D024B">
      <w:pPr>
        <w:pStyle w:val="Nessunaspaziatura"/>
        <w:divId w:val="527259509"/>
        <w:rPr>
          <w:color w:val="002060"/>
        </w:rPr>
      </w:pPr>
    </w:p>
    <w:p w14:paraId="756BA9BD" w14:textId="77777777" w:rsidR="003D024B" w:rsidRPr="003D024B" w:rsidRDefault="003D024B" w:rsidP="003D024B">
      <w:pPr>
        <w:divId w:val="527259509"/>
        <w:rPr>
          <w:rFonts w:ascii="Arial" w:hAnsi="Arial" w:cs="Arial"/>
          <w:color w:val="002060"/>
          <w:lang w:val="en-US"/>
        </w:rPr>
      </w:pPr>
      <w:r w:rsidRPr="003D024B">
        <w:rPr>
          <w:rFonts w:ascii="Arial" w:hAnsi="Arial" w:cs="Arial"/>
          <w:color w:val="002060"/>
          <w:lang w:val="en-US"/>
        </w:rPr>
        <w:t xml:space="preserve">b) </w:t>
      </w:r>
      <w:r w:rsidRPr="003D024B">
        <w:rPr>
          <w:rFonts w:ascii="Arial" w:hAnsi="Arial" w:cs="Arial"/>
          <w:color w:val="002060"/>
          <w:u w:val="single"/>
          <w:lang w:val="en-US"/>
        </w:rPr>
        <w:t xml:space="preserve">Art. 117 </w:t>
      </w:r>
      <w:proofErr w:type="spellStart"/>
      <w:r w:rsidRPr="003D024B">
        <w:rPr>
          <w:rFonts w:ascii="Arial" w:hAnsi="Arial" w:cs="Arial"/>
          <w:color w:val="002060"/>
          <w:u w:val="single"/>
          <w:lang w:val="en-US"/>
        </w:rPr>
        <w:t>delle</w:t>
      </w:r>
      <w:proofErr w:type="spellEnd"/>
      <w:r w:rsidRPr="003D024B">
        <w:rPr>
          <w:rFonts w:ascii="Arial" w:hAnsi="Arial" w:cs="Arial"/>
          <w:color w:val="002060"/>
          <w:u w:val="single"/>
          <w:lang w:val="en-US"/>
        </w:rPr>
        <w:t xml:space="preserve"> N.O.I.F. (comma 5)</w:t>
      </w:r>
    </w:p>
    <w:p w14:paraId="3E5B9CB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Un eventuale nuovo contratto da professionista a seguito di risoluzione del rapporto contrattuale conseguente a retrocessione della società dal Campionato Serie C della stagione sportiva 2017/18 al Campionato Nazionale Serie Di, può essere sottoscritto:</w:t>
      </w:r>
    </w:p>
    <w:p w14:paraId="5B98D9D9" w14:textId="77777777" w:rsidR="003D024B" w:rsidRPr="003D024B" w:rsidRDefault="003D024B" w:rsidP="003D024B">
      <w:pPr>
        <w:pStyle w:val="Nessunaspaziatura"/>
        <w:divId w:val="527259509"/>
        <w:rPr>
          <w:color w:val="002060"/>
        </w:rPr>
      </w:pPr>
    </w:p>
    <w:p w14:paraId="11EA35D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da lunedì</w:t>
      </w:r>
      <w:r w:rsidRPr="003D024B">
        <w:rPr>
          <w:rFonts w:ascii="Arial" w:hAnsi="Arial" w:cs="Arial"/>
          <w:i/>
          <w:iCs/>
          <w:color w:val="002060"/>
        </w:rPr>
        <w:t xml:space="preserve"> 3 </w:t>
      </w:r>
      <w:r w:rsidRPr="003D024B">
        <w:rPr>
          <w:rFonts w:ascii="Arial" w:hAnsi="Arial" w:cs="Arial"/>
          <w:i/>
          <w:color w:val="002060"/>
        </w:rPr>
        <w:t>gennaio</w:t>
      </w:r>
      <w:r w:rsidRPr="003D024B">
        <w:rPr>
          <w:rFonts w:ascii="Arial" w:hAnsi="Arial" w:cs="Arial"/>
          <w:color w:val="002060"/>
        </w:rPr>
        <w:t xml:space="preserve"> </w:t>
      </w:r>
      <w:r w:rsidRPr="003D024B">
        <w:rPr>
          <w:rFonts w:ascii="Arial" w:hAnsi="Arial" w:cs="Arial"/>
          <w:i/>
          <w:color w:val="002060"/>
        </w:rPr>
        <w:t>2022 a lunedì 31</w:t>
      </w:r>
      <w:r w:rsidRPr="003D024B">
        <w:rPr>
          <w:rFonts w:ascii="Arial" w:hAnsi="Arial" w:cs="Arial"/>
          <w:i/>
          <w:iCs/>
          <w:color w:val="002060"/>
        </w:rPr>
        <w:t xml:space="preserve"> gennaio </w:t>
      </w:r>
      <w:r w:rsidRPr="003D024B">
        <w:rPr>
          <w:rFonts w:ascii="Arial" w:hAnsi="Arial" w:cs="Arial"/>
          <w:i/>
          <w:color w:val="002060"/>
        </w:rPr>
        <w:t>2022(ore 20.00)</w:t>
      </w:r>
      <w:r w:rsidRPr="003D024B">
        <w:rPr>
          <w:rFonts w:ascii="Arial" w:hAnsi="Arial" w:cs="Arial"/>
          <w:color w:val="002060"/>
        </w:rPr>
        <w:t xml:space="preserve"> – con consenso della società dilettantistica</w:t>
      </w:r>
    </w:p>
    <w:p w14:paraId="61207B67" w14:textId="77777777" w:rsidR="003D024B" w:rsidRPr="003D024B" w:rsidRDefault="003D024B" w:rsidP="003D024B">
      <w:pPr>
        <w:pStyle w:val="Nessunaspaziatura"/>
        <w:divId w:val="527259509"/>
        <w:rPr>
          <w:color w:val="002060"/>
        </w:rPr>
      </w:pPr>
    </w:p>
    <w:p w14:paraId="362B19C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c) </w:t>
      </w:r>
      <w:r w:rsidRPr="003D024B">
        <w:rPr>
          <w:rFonts w:ascii="Arial" w:hAnsi="Arial" w:cs="Arial"/>
          <w:color w:val="002060"/>
          <w:u w:val="single"/>
        </w:rPr>
        <w:t>Art. 108 delle N.O.I.F. (svincolo per accordo)</w:t>
      </w:r>
    </w:p>
    <w:p w14:paraId="2E87B3D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Il deposito degli accordi di svincolo, presso i Comitati, la Divisione Calcio a Cinque e i Dipartimenti Interregionale e Calcio </w:t>
      </w:r>
      <w:proofErr w:type="gramStart"/>
      <w:r w:rsidRPr="003D024B">
        <w:rPr>
          <w:rFonts w:ascii="Arial" w:hAnsi="Arial" w:cs="Arial"/>
          <w:color w:val="002060"/>
        </w:rPr>
        <w:t>Femminile,,</w:t>
      </w:r>
      <w:proofErr w:type="gramEnd"/>
      <w:r w:rsidRPr="003D024B">
        <w:rPr>
          <w:rFonts w:ascii="Arial" w:hAnsi="Arial" w:cs="Arial"/>
          <w:color w:val="002060"/>
        </w:rPr>
        <w:t xml:space="preserve"> dovrà avvenire entro 20 giorni dalla stipulazione e comunque entro e non oltre martedì 15 giugno 2022 (ore 19.00).</w:t>
      </w:r>
    </w:p>
    <w:p w14:paraId="270B17D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Gli Organi federali competenti provvederanno allo svincolo a far data dal 1° luglio 2022.</w:t>
      </w:r>
    </w:p>
    <w:p w14:paraId="6F9DAF86" w14:textId="77777777" w:rsidR="003D024B" w:rsidRPr="003D024B" w:rsidRDefault="003D024B" w:rsidP="003D024B">
      <w:pPr>
        <w:pStyle w:val="Nessunaspaziatura"/>
        <w:divId w:val="527259509"/>
        <w:rPr>
          <w:rFonts w:ascii="Arial" w:hAnsi="Arial" w:cs="Arial"/>
          <w:b/>
          <w:color w:val="002060"/>
          <w:u w:val="single"/>
        </w:rPr>
      </w:pPr>
    </w:p>
    <w:p w14:paraId="0F639886" w14:textId="77777777" w:rsidR="003D024B" w:rsidRPr="003D024B" w:rsidRDefault="003D024B" w:rsidP="003D024B">
      <w:pPr>
        <w:pStyle w:val="Nessunaspaziatura"/>
        <w:divId w:val="527259509"/>
        <w:rPr>
          <w:rFonts w:ascii="Arial" w:hAnsi="Arial" w:cs="Arial"/>
          <w:b/>
          <w:color w:val="002060"/>
          <w:u w:val="single"/>
        </w:rPr>
      </w:pPr>
    </w:p>
    <w:p w14:paraId="7ADF156F"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u w:val="single"/>
        </w:rPr>
        <w:t>TERMINI E MODALITA’ PER L’INVIO DELLE LISTE DI SVINCOLO DI CALCIATORI “GIOVANI”</w:t>
      </w:r>
    </w:p>
    <w:p w14:paraId="5B462B79" w14:textId="77777777" w:rsidR="003D024B" w:rsidRPr="003D024B" w:rsidRDefault="003D024B" w:rsidP="003D024B">
      <w:pPr>
        <w:pStyle w:val="Nessunaspaziatura"/>
        <w:jc w:val="both"/>
        <w:divId w:val="527259509"/>
        <w:rPr>
          <w:rFonts w:ascii="Arial" w:hAnsi="Arial" w:cs="Arial"/>
          <w:color w:val="002060"/>
          <w:u w:val="single"/>
        </w:rPr>
      </w:pPr>
    </w:p>
    <w:p w14:paraId="2DFEAD61"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u w:val="single"/>
        </w:rPr>
        <w:t>Art. 107 delle Norme Organizzative Interne (svincolo per rinuncia)</w:t>
      </w:r>
    </w:p>
    <w:p w14:paraId="1E4E35B6"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396F47EE" w14:textId="77777777" w:rsidR="003D024B" w:rsidRPr="003D024B" w:rsidRDefault="003D024B" w:rsidP="003D024B">
      <w:pPr>
        <w:pStyle w:val="Nessunaspaziatura"/>
        <w:jc w:val="both"/>
        <w:divId w:val="527259509"/>
        <w:rPr>
          <w:rFonts w:ascii="Arial" w:hAnsi="Arial" w:cs="Arial"/>
          <w:color w:val="002060"/>
        </w:rPr>
      </w:pPr>
    </w:p>
    <w:p w14:paraId="7D2753DE"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b/>
          <w:color w:val="002060"/>
        </w:rPr>
        <w:t xml:space="preserve">da </w:t>
      </w:r>
      <w:r w:rsidRPr="003D024B">
        <w:rPr>
          <w:rFonts w:ascii="Arial" w:hAnsi="Arial" w:cs="Arial"/>
          <w:b/>
          <w:i/>
          <w:color w:val="002060"/>
        </w:rPr>
        <w:t xml:space="preserve">mercoledì </w:t>
      </w:r>
      <w:r w:rsidRPr="003D024B">
        <w:rPr>
          <w:rFonts w:ascii="Arial" w:hAnsi="Arial" w:cs="Arial"/>
          <w:b/>
          <w:i/>
          <w:iCs/>
          <w:color w:val="002060"/>
        </w:rPr>
        <w:t xml:space="preserve">1° dicembre 2021 giovedì 16 dicembre 2021 </w:t>
      </w:r>
      <w:r w:rsidRPr="003D024B">
        <w:rPr>
          <w:rFonts w:ascii="Arial" w:hAnsi="Arial" w:cs="Arial"/>
          <w:b/>
          <w:i/>
          <w:color w:val="002060"/>
        </w:rPr>
        <w:t>(ore 19.00).</w:t>
      </w:r>
    </w:p>
    <w:p w14:paraId="68C966C1" w14:textId="77777777" w:rsidR="003D024B" w:rsidRPr="003D024B" w:rsidRDefault="003D024B" w:rsidP="003D024B">
      <w:pPr>
        <w:pStyle w:val="Nessunaspaziatura"/>
        <w:jc w:val="both"/>
        <w:divId w:val="527259509"/>
        <w:rPr>
          <w:rFonts w:ascii="Arial" w:hAnsi="Arial" w:cs="Arial"/>
          <w:color w:val="002060"/>
        </w:rPr>
      </w:pPr>
    </w:p>
    <w:p w14:paraId="1177E4BD"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color w:val="002060"/>
        </w:rPr>
        <w:t xml:space="preserve">Il tesseramento dei calciatori svincolati in questo periodo deve avvenire </w:t>
      </w:r>
      <w:r w:rsidRPr="003D024B">
        <w:rPr>
          <w:rFonts w:ascii="Arial" w:hAnsi="Arial" w:cs="Arial"/>
          <w:b/>
          <w:color w:val="002060"/>
        </w:rPr>
        <w:t>a far data da venerdì 17 dicembre 2021.</w:t>
      </w:r>
    </w:p>
    <w:p w14:paraId="126E0CA2" w14:textId="77777777" w:rsidR="003D024B" w:rsidRPr="0006091A" w:rsidRDefault="003D024B"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6C9C9CA1" w14:textId="77777777" w:rsidR="003F6327" w:rsidRPr="00480390" w:rsidRDefault="003F6327" w:rsidP="003F6327">
      <w:pPr>
        <w:pStyle w:val="breakline"/>
        <w:divId w:val="527259509"/>
        <w:rPr>
          <w:rFonts w:eastAsiaTheme="minorEastAsia"/>
          <w:color w:val="002060"/>
        </w:rPr>
      </w:pPr>
    </w:p>
    <w:p w14:paraId="5007E308" w14:textId="77777777" w:rsidR="006E2279" w:rsidRPr="00C05198" w:rsidRDefault="006E2279" w:rsidP="006E2279">
      <w:pPr>
        <w:pStyle w:val="breakline"/>
        <w:divId w:val="527259509"/>
        <w:rPr>
          <w:rFonts w:eastAsiaTheme="minorEastAsia"/>
          <w:color w:val="002060"/>
        </w:rPr>
      </w:pPr>
    </w:p>
    <w:p w14:paraId="599D90C8" w14:textId="77777777" w:rsidR="006E2279" w:rsidRPr="00C05198" w:rsidRDefault="006E2279" w:rsidP="006E2279">
      <w:pPr>
        <w:pStyle w:val="breakline"/>
        <w:divId w:val="527259509"/>
        <w:rPr>
          <w:color w:val="002060"/>
        </w:rPr>
      </w:pPr>
    </w:p>
    <w:p w14:paraId="0CC8318F"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C1</w:t>
      </w:r>
    </w:p>
    <w:p w14:paraId="7721F9D0" w14:textId="77777777" w:rsidR="006E2279" w:rsidRPr="00C05198" w:rsidRDefault="006E2279" w:rsidP="006E2279">
      <w:pPr>
        <w:pStyle w:val="titoloprinc0"/>
        <w:divId w:val="527259509"/>
        <w:rPr>
          <w:color w:val="002060"/>
        </w:rPr>
      </w:pPr>
      <w:r w:rsidRPr="00C05198">
        <w:rPr>
          <w:color w:val="002060"/>
        </w:rPr>
        <w:t>VARIAZIONI AL PROGRAMMA GARE</w:t>
      </w:r>
    </w:p>
    <w:p w14:paraId="6D79899C" w14:textId="77777777" w:rsidR="006E2279" w:rsidRPr="00C05198" w:rsidRDefault="006E2279" w:rsidP="006E2279">
      <w:pPr>
        <w:pStyle w:val="breakline"/>
        <w:divId w:val="527259509"/>
        <w:rPr>
          <w:color w:val="002060"/>
        </w:rPr>
      </w:pPr>
    </w:p>
    <w:p w14:paraId="6AA118FC" w14:textId="77777777" w:rsidR="006E2279" w:rsidRPr="00C05198" w:rsidRDefault="006E2279" w:rsidP="006E2279">
      <w:pPr>
        <w:pStyle w:val="breakline"/>
        <w:divId w:val="527259509"/>
        <w:rPr>
          <w:color w:val="002060"/>
        </w:rPr>
      </w:pPr>
    </w:p>
    <w:p w14:paraId="41486A5E" w14:textId="77777777" w:rsidR="006E2279" w:rsidRPr="00C05198" w:rsidRDefault="006E2279" w:rsidP="006E2279">
      <w:pPr>
        <w:pStyle w:val="breakline"/>
        <w:divId w:val="527259509"/>
        <w:rPr>
          <w:color w:val="002060"/>
        </w:rPr>
      </w:pPr>
    </w:p>
    <w:p w14:paraId="1225646E"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318E51E7"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7FFE"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CF74F"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68D7"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AE376"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4FA50"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39DBD"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72ADC"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4138A" w14:textId="77777777" w:rsidR="006E2279" w:rsidRPr="00C05198" w:rsidRDefault="006E2279" w:rsidP="00057BF4">
            <w:pPr>
              <w:pStyle w:val="headertabella0"/>
              <w:rPr>
                <w:color w:val="002060"/>
              </w:rPr>
            </w:pPr>
            <w:r w:rsidRPr="00C05198">
              <w:rPr>
                <w:color w:val="002060"/>
              </w:rPr>
              <w:t>Impianto</w:t>
            </w:r>
          </w:p>
        </w:tc>
      </w:tr>
      <w:tr w:rsidR="006E2279" w:rsidRPr="00C05198" w14:paraId="0950039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CA4F" w14:textId="77777777" w:rsidR="006E2279" w:rsidRPr="00893AD2" w:rsidRDefault="006E2279" w:rsidP="00057BF4">
            <w:pPr>
              <w:pStyle w:val="rowtabella0"/>
              <w:rPr>
                <w:color w:val="002060"/>
                <w:highlight w:val="yellow"/>
              </w:rPr>
            </w:pPr>
            <w:r w:rsidRPr="00893AD2">
              <w:rPr>
                <w:color w:val="002060"/>
                <w:highlight w:val="yellow"/>
              </w:rPr>
              <w:t>04/12/2021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114D" w14:textId="77777777" w:rsidR="006E2279" w:rsidRPr="00893AD2" w:rsidRDefault="006E2279" w:rsidP="00057BF4">
            <w:pPr>
              <w:pStyle w:val="rowtabella0"/>
              <w:jc w:val="center"/>
              <w:rPr>
                <w:color w:val="002060"/>
                <w:highlight w:val="yellow"/>
              </w:rPr>
            </w:pPr>
            <w:r w:rsidRPr="00893AD2">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9BFA" w14:textId="77777777" w:rsidR="006E2279" w:rsidRPr="00893AD2" w:rsidRDefault="006E2279" w:rsidP="00057BF4">
            <w:pPr>
              <w:pStyle w:val="rowtabella0"/>
              <w:rPr>
                <w:color w:val="002060"/>
                <w:highlight w:val="yellow"/>
              </w:rPr>
            </w:pPr>
            <w:r w:rsidRPr="00893AD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99F7" w14:textId="77777777" w:rsidR="006E2279" w:rsidRPr="00893AD2" w:rsidRDefault="006E2279" w:rsidP="00057BF4">
            <w:pPr>
              <w:pStyle w:val="rowtabella0"/>
              <w:rPr>
                <w:color w:val="002060"/>
                <w:highlight w:val="yellow"/>
              </w:rPr>
            </w:pPr>
            <w:r w:rsidRPr="00893AD2">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71E5"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3DDF" w14:textId="77777777" w:rsidR="006E2279" w:rsidRPr="00C05198" w:rsidRDefault="006E2279" w:rsidP="00057BF4">
            <w:pPr>
              <w:pStyle w:val="rowtabella0"/>
              <w:jc w:val="center"/>
              <w:rPr>
                <w:color w:val="002060"/>
              </w:rPr>
            </w:pPr>
            <w:r w:rsidRPr="00893AD2">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927D"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B6A1" w14:textId="77777777" w:rsidR="006E2279" w:rsidRPr="00C05198" w:rsidRDefault="006E2279" w:rsidP="00057BF4">
            <w:pPr>
              <w:rPr>
                <w:color w:val="002060"/>
              </w:rPr>
            </w:pPr>
          </w:p>
        </w:tc>
      </w:tr>
      <w:tr w:rsidR="006E2279" w:rsidRPr="00C05198" w14:paraId="7A73D600"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E402" w14:textId="77777777" w:rsidR="006E2279" w:rsidRPr="00893AD2" w:rsidRDefault="006E2279" w:rsidP="00057BF4">
            <w:pPr>
              <w:pStyle w:val="rowtabella0"/>
              <w:rPr>
                <w:color w:val="002060"/>
                <w:highlight w:val="yellow"/>
              </w:rPr>
            </w:pPr>
            <w:r w:rsidRPr="00893AD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171D" w14:textId="77777777" w:rsidR="006E2279" w:rsidRPr="00893AD2" w:rsidRDefault="006E2279" w:rsidP="00057BF4">
            <w:pPr>
              <w:pStyle w:val="rowtabella0"/>
              <w:jc w:val="center"/>
              <w:rPr>
                <w:color w:val="002060"/>
                <w:highlight w:val="yellow"/>
              </w:rPr>
            </w:pPr>
            <w:r w:rsidRPr="00893AD2">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8D14" w14:textId="77777777" w:rsidR="006E2279" w:rsidRPr="00893AD2" w:rsidRDefault="006E2279" w:rsidP="00057BF4">
            <w:pPr>
              <w:pStyle w:val="rowtabella0"/>
              <w:rPr>
                <w:color w:val="002060"/>
                <w:highlight w:val="yellow"/>
              </w:rPr>
            </w:pPr>
            <w:r w:rsidRPr="00893AD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EE10" w14:textId="77777777" w:rsidR="006E2279" w:rsidRPr="00893AD2" w:rsidRDefault="006E2279" w:rsidP="00057BF4">
            <w:pPr>
              <w:pStyle w:val="rowtabella0"/>
              <w:rPr>
                <w:color w:val="002060"/>
                <w:highlight w:val="yellow"/>
              </w:rPr>
            </w:pPr>
            <w:r w:rsidRPr="00893AD2">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C5AF"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BDAB" w14:textId="77777777" w:rsidR="006E2279" w:rsidRPr="00C05198" w:rsidRDefault="006E2279" w:rsidP="00057BF4">
            <w:pPr>
              <w:pStyle w:val="rowtabella0"/>
              <w:jc w:val="center"/>
              <w:rPr>
                <w:color w:val="002060"/>
              </w:rPr>
            </w:pPr>
            <w:r w:rsidRPr="00893AD2">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FC99"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4B42" w14:textId="77777777" w:rsidR="006E2279" w:rsidRPr="00C05198" w:rsidRDefault="006E2279" w:rsidP="00057BF4">
            <w:pPr>
              <w:rPr>
                <w:color w:val="002060"/>
              </w:rPr>
            </w:pPr>
          </w:p>
        </w:tc>
      </w:tr>
    </w:tbl>
    <w:p w14:paraId="48E5B297" w14:textId="77777777" w:rsidR="006E2279" w:rsidRPr="00C05198" w:rsidRDefault="006E2279" w:rsidP="006E2279">
      <w:pPr>
        <w:pStyle w:val="breakline"/>
        <w:divId w:val="527259509"/>
        <w:rPr>
          <w:rFonts w:eastAsiaTheme="minorEastAsia"/>
          <w:color w:val="002060"/>
        </w:rPr>
      </w:pPr>
    </w:p>
    <w:p w14:paraId="2F01169C" w14:textId="77777777" w:rsidR="006E2279" w:rsidRPr="00C05198" w:rsidRDefault="006E2279" w:rsidP="006E2279">
      <w:pPr>
        <w:pStyle w:val="breakline"/>
        <w:divId w:val="527259509"/>
        <w:rPr>
          <w:color w:val="002060"/>
        </w:rPr>
      </w:pPr>
    </w:p>
    <w:p w14:paraId="57CD2AA6" w14:textId="77777777" w:rsidR="006E2279" w:rsidRPr="00C05198" w:rsidRDefault="006E2279" w:rsidP="006E2279">
      <w:pPr>
        <w:pStyle w:val="titoloprinc0"/>
        <w:divId w:val="527259509"/>
        <w:rPr>
          <w:color w:val="002060"/>
        </w:rPr>
      </w:pPr>
      <w:r w:rsidRPr="00C05198">
        <w:rPr>
          <w:color w:val="002060"/>
        </w:rPr>
        <w:t>RISULTATI</w:t>
      </w:r>
    </w:p>
    <w:p w14:paraId="74EA032F" w14:textId="77777777" w:rsidR="006E2279" w:rsidRPr="00C05198" w:rsidRDefault="006E2279" w:rsidP="006E2279">
      <w:pPr>
        <w:pStyle w:val="breakline"/>
        <w:divId w:val="527259509"/>
        <w:rPr>
          <w:color w:val="002060"/>
        </w:rPr>
      </w:pPr>
    </w:p>
    <w:p w14:paraId="50891CF5"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3728B8A6" w14:textId="77777777" w:rsidR="006E2279" w:rsidRPr="00A73209" w:rsidRDefault="006E227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30408362"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0506A11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AD8207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D2097" w14:textId="77777777" w:rsidR="006E2279" w:rsidRPr="00C05198" w:rsidRDefault="006E2279" w:rsidP="00057BF4">
                  <w:pPr>
                    <w:pStyle w:val="headertabella0"/>
                    <w:rPr>
                      <w:color w:val="002060"/>
                    </w:rPr>
                  </w:pPr>
                  <w:r w:rsidRPr="00C05198">
                    <w:rPr>
                      <w:color w:val="002060"/>
                    </w:rPr>
                    <w:t>GIRONE A - 10 Giornata - A</w:t>
                  </w:r>
                </w:p>
              </w:tc>
            </w:tr>
            <w:tr w:rsidR="006E2279" w:rsidRPr="00C05198" w14:paraId="78C58396"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24660" w14:textId="77777777" w:rsidR="006E2279" w:rsidRPr="00C05198" w:rsidRDefault="006E2279" w:rsidP="00057BF4">
                  <w:pPr>
                    <w:pStyle w:val="rowtabella0"/>
                    <w:rPr>
                      <w:color w:val="002060"/>
                    </w:rPr>
                  </w:pPr>
                  <w:r w:rsidRPr="00C05198">
                    <w:rPr>
                      <w:color w:val="002060"/>
                    </w:rPr>
                    <w:t xml:space="preserve">AUDAX 1970 </w:t>
                  </w:r>
                  <w:proofErr w:type="gramStart"/>
                  <w:r w:rsidRPr="00C0519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2C637" w14:textId="77777777" w:rsidR="006E2279" w:rsidRPr="00C05198" w:rsidRDefault="006E2279" w:rsidP="00057BF4">
                  <w:pPr>
                    <w:pStyle w:val="rowtabella0"/>
                    <w:rPr>
                      <w:color w:val="002060"/>
                    </w:rPr>
                  </w:pPr>
                  <w:r w:rsidRPr="00C05198">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AF0B0" w14:textId="77777777" w:rsidR="006E2279" w:rsidRPr="00C05198" w:rsidRDefault="006E2279" w:rsidP="00057BF4">
                  <w:pPr>
                    <w:pStyle w:val="rowtabella0"/>
                    <w:jc w:val="center"/>
                    <w:rPr>
                      <w:color w:val="002060"/>
                    </w:rPr>
                  </w:pPr>
                  <w:r w:rsidRPr="00C05198">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07F6F" w14:textId="77777777" w:rsidR="006E2279" w:rsidRPr="00C05198" w:rsidRDefault="006E2279" w:rsidP="00057BF4">
                  <w:pPr>
                    <w:pStyle w:val="rowtabella0"/>
                    <w:jc w:val="center"/>
                    <w:rPr>
                      <w:color w:val="002060"/>
                    </w:rPr>
                  </w:pPr>
                  <w:r w:rsidRPr="00C05198">
                    <w:rPr>
                      <w:color w:val="002060"/>
                    </w:rPr>
                    <w:t> </w:t>
                  </w:r>
                </w:p>
              </w:tc>
            </w:tr>
            <w:tr w:rsidR="006E2279" w:rsidRPr="00C05198" w14:paraId="195799B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60F85" w14:textId="77777777" w:rsidR="006E2279" w:rsidRPr="00C05198" w:rsidRDefault="006E2279" w:rsidP="00057BF4">
                  <w:pPr>
                    <w:pStyle w:val="rowtabella0"/>
                    <w:rPr>
                      <w:color w:val="002060"/>
                    </w:rPr>
                  </w:pPr>
                  <w:r w:rsidRPr="00C05198">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E4F3D" w14:textId="77777777" w:rsidR="006E2279" w:rsidRPr="00C05198" w:rsidRDefault="006E2279" w:rsidP="00057BF4">
                  <w:pPr>
                    <w:pStyle w:val="rowtabella0"/>
                    <w:rPr>
                      <w:color w:val="002060"/>
                    </w:rPr>
                  </w:pPr>
                  <w:r w:rsidRPr="00C05198">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29C8C" w14:textId="77777777" w:rsidR="006E2279" w:rsidRPr="00C05198" w:rsidRDefault="006E2279" w:rsidP="00057BF4">
                  <w:pPr>
                    <w:pStyle w:val="rowtabella0"/>
                    <w:jc w:val="center"/>
                    <w:rPr>
                      <w:color w:val="002060"/>
                    </w:rPr>
                  </w:pPr>
                  <w:r w:rsidRPr="00C0519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4C61F9" w14:textId="77777777" w:rsidR="006E2279" w:rsidRPr="00C05198" w:rsidRDefault="006E2279" w:rsidP="00057BF4">
                  <w:pPr>
                    <w:pStyle w:val="rowtabella0"/>
                    <w:jc w:val="center"/>
                    <w:rPr>
                      <w:color w:val="002060"/>
                    </w:rPr>
                  </w:pPr>
                  <w:r w:rsidRPr="00C05198">
                    <w:rPr>
                      <w:color w:val="002060"/>
                    </w:rPr>
                    <w:t> </w:t>
                  </w:r>
                </w:p>
              </w:tc>
            </w:tr>
            <w:tr w:rsidR="006E2279" w:rsidRPr="00C05198" w14:paraId="5241D13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137A1" w14:textId="77777777" w:rsidR="006E2279" w:rsidRPr="00C05198" w:rsidRDefault="006E2279" w:rsidP="00057BF4">
                  <w:pPr>
                    <w:pStyle w:val="rowtabella0"/>
                    <w:rPr>
                      <w:color w:val="002060"/>
                    </w:rPr>
                  </w:pPr>
                  <w:r w:rsidRPr="00C05198">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B00B22" w14:textId="77777777" w:rsidR="006E2279" w:rsidRPr="00C05198" w:rsidRDefault="006E2279" w:rsidP="00057BF4">
                  <w:pPr>
                    <w:pStyle w:val="rowtabella0"/>
                    <w:rPr>
                      <w:color w:val="002060"/>
                    </w:rPr>
                  </w:pPr>
                  <w:r w:rsidRPr="00C0519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A7E38E"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D18E03" w14:textId="77777777" w:rsidR="006E2279" w:rsidRPr="00C05198" w:rsidRDefault="006E2279" w:rsidP="00057BF4">
                  <w:pPr>
                    <w:pStyle w:val="rowtabella0"/>
                    <w:jc w:val="center"/>
                    <w:rPr>
                      <w:color w:val="002060"/>
                    </w:rPr>
                  </w:pPr>
                  <w:r w:rsidRPr="00C05198">
                    <w:rPr>
                      <w:color w:val="002060"/>
                    </w:rPr>
                    <w:t> </w:t>
                  </w:r>
                </w:p>
              </w:tc>
            </w:tr>
            <w:tr w:rsidR="006E2279" w:rsidRPr="00C05198" w14:paraId="5480256B"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534A7" w14:textId="77777777" w:rsidR="006E2279" w:rsidRPr="00C05198" w:rsidRDefault="006E2279" w:rsidP="00057BF4">
                  <w:pPr>
                    <w:pStyle w:val="rowtabella0"/>
                    <w:rPr>
                      <w:color w:val="002060"/>
                    </w:rPr>
                  </w:pPr>
                  <w:r w:rsidRPr="00C0519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1D18B" w14:textId="77777777" w:rsidR="006E2279" w:rsidRPr="00C05198" w:rsidRDefault="006E2279" w:rsidP="00057BF4">
                  <w:pPr>
                    <w:pStyle w:val="rowtabella0"/>
                    <w:rPr>
                      <w:color w:val="002060"/>
                    </w:rPr>
                  </w:pPr>
                  <w:r w:rsidRPr="00C05198">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90AA66" w14:textId="77777777" w:rsidR="006E2279" w:rsidRPr="00C05198" w:rsidRDefault="006E2279" w:rsidP="00057BF4">
                  <w:pPr>
                    <w:pStyle w:val="rowtabella0"/>
                    <w:jc w:val="center"/>
                    <w:rPr>
                      <w:color w:val="002060"/>
                    </w:rPr>
                  </w:pPr>
                  <w:r w:rsidRPr="00C0519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E5C9EB" w14:textId="77777777" w:rsidR="006E2279" w:rsidRPr="00C05198" w:rsidRDefault="006E2279" w:rsidP="00057BF4">
                  <w:pPr>
                    <w:pStyle w:val="rowtabella0"/>
                    <w:jc w:val="center"/>
                    <w:rPr>
                      <w:color w:val="002060"/>
                    </w:rPr>
                  </w:pPr>
                  <w:r w:rsidRPr="00C05198">
                    <w:rPr>
                      <w:color w:val="002060"/>
                    </w:rPr>
                    <w:t> </w:t>
                  </w:r>
                </w:p>
              </w:tc>
            </w:tr>
            <w:tr w:rsidR="006E2279" w:rsidRPr="00C05198" w14:paraId="600B3B01"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286D09" w14:textId="77777777" w:rsidR="006E2279" w:rsidRPr="00C05198" w:rsidRDefault="006E2279" w:rsidP="00057BF4">
                  <w:pPr>
                    <w:pStyle w:val="rowtabella0"/>
                    <w:rPr>
                      <w:color w:val="002060"/>
                    </w:rPr>
                  </w:pPr>
                  <w:r w:rsidRPr="00C05198">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EBD314" w14:textId="77777777" w:rsidR="006E2279" w:rsidRPr="00C05198" w:rsidRDefault="006E2279" w:rsidP="00057BF4">
                  <w:pPr>
                    <w:pStyle w:val="rowtabella0"/>
                    <w:rPr>
                      <w:color w:val="002060"/>
                    </w:rPr>
                  </w:pPr>
                  <w:r w:rsidRPr="00C05198">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D73D2" w14:textId="77777777" w:rsidR="006E2279" w:rsidRPr="00C05198" w:rsidRDefault="006E2279" w:rsidP="00057BF4">
                  <w:pPr>
                    <w:pStyle w:val="rowtabella0"/>
                    <w:jc w:val="center"/>
                    <w:rPr>
                      <w:color w:val="002060"/>
                    </w:rPr>
                  </w:pPr>
                  <w:r w:rsidRPr="00C05198">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20F2B0" w14:textId="77777777" w:rsidR="006E2279" w:rsidRPr="00C05198" w:rsidRDefault="006E2279" w:rsidP="00057BF4">
                  <w:pPr>
                    <w:pStyle w:val="rowtabella0"/>
                    <w:jc w:val="center"/>
                    <w:rPr>
                      <w:color w:val="002060"/>
                    </w:rPr>
                  </w:pPr>
                  <w:r w:rsidRPr="00C05198">
                    <w:rPr>
                      <w:color w:val="002060"/>
                    </w:rPr>
                    <w:t> </w:t>
                  </w:r>
                </w:p>
              </w:tc>
            </w:tr>
            <w:tr w:rsidR="006E2279" w:rsidRPr="00C05198" w14:paraId="6CEB838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E389E1" w14:textId="77777777" w:rsidR="006E2279" w:rsidRPr="00C05198" w:rsidRDefault="006E2279" w:rsidP="00057BF4">
                  <w:pPr>
                    <w:pStyle w:val="rowtabella0"/>
                    <w:rPr>
                      <w:color w:val="002060"/>
                    </w:rPr>
                  </w:pPr>
                  <w:r w:rsidRPr="00C0519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2D4186" w14:textId="77777777" w:rsidR="006E2279" w:rsidRPr="00C05198" w:rsidRDefault="006E2279" w:rsidP="00057BF4">
                  <w:pPr>
                    <w:pStyle w:val="rowtabella0"/>
                    <w:rPr>
                      <w:color w:val="002060"/>
                    </w:rPr>
                  </w:pPr>
                  <w:r w:rsidRPr="00C0519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781C6" w14:textId="77777777" w:rsidR="006E2279" w:rsidRPr="00C05198" w:rsidRDefault="006E2279" w:rsidP="00057BF4">
                  <w:pPr>
                    <w:pStyle w:val="rowtabella0"/>
                    <w:jc w:val="center"/>
                    <w:rPr>
                      <w:color w:val="002060"/>
                    </w:rPr>
                  </w:pPr>
                  <w:r w:rsidRPr="00C0519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A8FCE" w14:textId="77777777" w:rsidR="006E2279" w:rsidRPr="00C05198" w:rsidRDefault="006E2279" w:rsidP="00057BF4">
                  <w:pPr>
                    <w:pStyle w:val="rowtabella0"/>
                    <w:jc w:val="center"/>
                    <w:rPr>
                      <w:color w:val="002060"/>
                    </w:rPr>
                  </w:pPr>
                  <w:r w:rsidRPr="00C05198">
                    <w:rPr>
                      <w:color w:val="002060"/>
                    </w:rPr>
                    <w:t> </w:t>
                  </w:r>
                </w:p>
              </w:tc>
            </w:tr>
            <w:tr w:rsidR="006E2279" w:rsidRPr="00C05198" w14:paraId="52B53A75"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122D7" w14:textId="77777777" w:rsidR="006E2279" w:rsidRPr="00C05198" w:rsidRDefault="006E2279" w:rsidP="00057BF4">
                  <w:pPr>
                    <w:pStyle w:val="rowtabella0"/>
                    <w:rPr>
                      <w:color w:val="002060"/>
                    </w:rPr>
                  </w:pPr>
                  <w:r w:rsidRPr="00C05198">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25B75" w14:textId="77777777" w:rsidR="006E2279" w:rsidRPr="00C05198" w:rsidRDefault="006E2279" w:rsidP="00057BF4">
                  <w:pPr>
                    <w:pStyle w:val="rowtabella0"/>
                    <w:rPr>
                      <w:color w:val="002060"/>
                    </w:rPr>
                  </w:pPr>
                  <w:r w:rsidRPr="00C05198">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B910A"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7F816" w14:textId="77777777" w:rsidR="006E2279" w:rsidRPr="00C05198" w:rsidRDefault="006E2279" w:rsidP="00057BF4">
                  <w:pPr>
                    <w:pStyle w:val="rowtabella0"/>
                    <w:jc w:val="center"/>
                    <w:rPr>
                      <w:color w:val="002060"/>
                    </w:rPr>
                  </w:pPr>
                  <w:r w:rsidRPr="00C05198">
                    <w:rPr>
                      <w:color w:val="002060"/>
                    </w:rPr>
                    <w:t> </w:t>
                  </w:r>
                </w:p>
              </w:tc>
            </w:tr>
            <w:tr w:rsidR="006E2279" w:rsidRPr="00C05198" w14:paraId="7D52BD07"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0D908BE0" w14:textId="77777777" w:rsidR="006E2279" w:rsidRPr="00C05198" w:rsidRDefault="006E2279" w:rsidP="00057BF4">
                  <w:pPr>
                    <w:pStyle w:val="rowtabella0"/>
                    <w:rPr>
                      <w:color w:val="002060"/>
                    </w:rPr>
                  </w:pPr>
                  <w:r w:rsidRPr="00C05198">
                    <w:rPr>
                      <w:color w:val="002060"/>
                    </w:rPr>
                    <w:t>(1) - disputata il 20/11/2021</w:t>
                  </w:r>
                </w:p>
              </w:tc>
            </w:tr>
          </w:tbl>
          <w:p w14:paraId="6A2ABFA2" w14:textId="77777777" w:rsidR="006E2279" w:rsidRPr="00C05198" w:rsidRDefault="006E2279" w:rsidP="00057BF4">
            <w:pPr>
              <w:rPr>
                <w:color w:val="002060"/>
              </w:rPr>
            </w:pPr>
          </w:p>
        </w:tc>
      </w:tr>
    </w:tbl>
    <w:p w14:paraId="6A5DBC46" w14:textId="77777777" w:rsidR="006E2279" w:rsidRPr="00C05198" w:rsidRDefault="006E2279" w:rsidP="006E2279">
      <w:pPr>
        <w:pStyle w:val="breakline"/>
        <w:divId w:val="527259509"/>
        <w:rPr>
          <w:rFonts w:eastAsiaTheme="minorEastAsia"/>
          <w:color w:val="002060"/>
        </w:rPr>
      </w:pPr>
    </w:p>
    <w:p w14:paraId="290CC4FD" w14:textId="77777777" w:rsidR="006E2279" w:rsidRPr="00C05198" w:rsidRDefault="006E2279" w:rsidP="006E2279">
      <w:pPr>
        <w:pStyle w:val="breakline"/>
        <w:divId w:val="527259509"/>
        <w:rPr>
          <w:color w:val="002060"/>
        </w:rPr>
      </w:pPr>
    </w:p>
    <w:p w14:paraId="69EDE58A" w14:textId="77777777" w:rsidR="006E2279" w:rsidRPr="00C05198" w:rsidRDefault="006E2279" w:rsidP="006E2279">
      <w:pPr>
        <w:pStyle w:val="titoloprinc0"/>
        <w:divId w:val="527259509"/>
        <w:rPr>
          <w:color w:val="002060"/>
        </w:rPr>
      </w:pPr>
      <w:r w:rsidRPr="00C05198">
        <w:rPr>
          <w:color w:val="002060"/>
        </w:rPr>
        <w:t>GIUDICE SPORTIVO</w:t>
      </w:r>
    </w:p>
    <w:p w14:paraId="668BD1D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1CFE4F32" w14:textId="77777777" w:rsidR="006E2279" w:rsidRPr="00C05198" w:rsidRDefault="006E2279" w:rsidP="006E2279">
      <w:pPr>
        <w:pStyle w:val="titolo10"/>
        <w:divId w:val="527259509"/>
        <w:rPr>
          <w:color w:val="002060"/>
        </w:rPr>
      </w:pPr>
      <w:r w:rsidRPr="00C05198">
        <w:rPr>
          <w:color w:val="002060"/>
        </w:rPr>
        <w:t xml:space="preserve">GARE DEL 19/11/2021 </w:t>
      </w:r>
    </w:p>
    <w:p w14:paraId="6330F113"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79D63C8"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C09CF7E" w14:textId="77777777" w:rsidR="006E2279" w:rsidRPr="00C05198" w:rsidRDefault="006E2279" w:rsidP="006E2279">
      <w:pPr>
        <w:pStyle w:val="titolo30"/>
        <w:divId w:val="527259509"/>
        <w:rPr>
          <w:color w:val="002060"/>
        </w:rPr>
      </w:pPr>
      <w:r w:rsidRPr="00C05198">
        <w:rPr>
          <w:color w:val="002060"/>
        </w:rPr>
        <w:t xml:space="preserve">DIRIGENTI </w:t>
      </w:r>
    </w:p>
    <w:p w14:paraId="3F69D476"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751EFAC" w14:textId="77777777" w:rsidTr="006E2279">
        <w:trPr>
          <w:divId w:val="527259509"/>
        </w:trPr>
        <w:tc>
          <w:tcPr>
            <w:tcW w:w="2200" w:type="dxa"/>
            <w:tcMar>
              <w:top w:w="20" w:type="dxa"/>
              <w:left w:w="20" w:type="dxa"/>
              <w:bottom w:w="20" w:type="dxa"/>
              <w:right w:w="20" w:type="dxa"/>
            </w:tcMar>
            <w:vAlign w:val="center"/>
            <w:hideMark/>
          </w:tcPr>
          <w:p w14:paraId="5A089BD7" w14:textId="77777777" w:rsidR="006E2279" w:rsidRPr="00C05198" w:rsidRDefault="006E2279" w:rsidP="00057BF4">
            <w:pPr>
              <w:pStyle w:val="movimento"/>
              <w:rPr>
                <w:color w:val="002060"/>
              </w:rPr>
            </w:pPr>
            <w:r w:rsidRPr="00C05198">
              <w:rPr>
                <w:color w:val="002060"/>
              </w:rPr>
              <w:t>VIOLETTI ANDREA</w:t>
            </w:r>
          </w:p>
        </w:tc>
        <w:tc>
          <w:tcPr>
            <w:tcW w:w="2200" w:type="dxa"/>
            <w:tcMar>
              <w:top w:w="20" w:type="dxa"/>
              <w:left w:w="20" w:type="dxa"/>
              <w:bottom w:w="20" w:type="dxa"/>
              <w:right w:w="20" w:type="dxa"/>
            </w:tcMar>
            <w:vAlign w:val="center"/>
            <w:hideMark/>
          </w:tcPr>
          <w:p w14:paraId="174F734E" w14:textId="77777777" w:rsidR="006E2279" w:rsidRPr="00C05198" w:rsidRDefault="006E2279" w:rsidP="00057BF4">
            <w:pPr>
              <w:pStyle w:val="movimento2"/>
              <w:rPr>
                <w:color w:val="002060"/>
              </w:rPr>
            </w:pPr>
            <w:r w:rsidRPr="00C05198">
              <w:rPr>
                <w:color w:val="002060"/>
              </w:rPr>
              <w:t xml:space="preserve">(AUDAX 1970 </w:t>
            </w:r>
            <w:proofErr w:type="gramStart"/>
            <w:r w:rsidRPr="00C05198">
              <w:rPr>
                <w:color w:val="002060"/>
              </w:rPr>
              <w:t>S.ANGELO</w:t>
            </w:r>
            <w:proofErr w:type="gramEnd"/>
            <w:r w:rsidRPr="00C05198">
              <w:rPr>
                <w:color w:val="002060"/>
              </w:rPr>
              <w:t xml:space="preserve">) </w:t>
            </w:r>
          </w:p>
        </w:tc>
        <w:tc>
          <w:tcPr>
            <w:tcW w:w="800" w:type="dxa"/>
            <w:tcMar>
              <w:top w:w="20" w:type="dxa"/>
              <w:left w:w="20" w:type="dxa"/>
              <w:bottom w:w="20" w:type="dxa"/>
              <w:right w:w="20" w:type="dxa"/>
            </w:tcMar>
            <w:vAlign w:val="center"/>
            <w:hideMark/>
          </w:tcPr>
          <w:p w14:paraId="5E0735E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ABAC1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F5F201" w14:textId="77777777" w:rsidR="006E2279" w:rsidRPr="00C05198" w:rsidRDefault="006E2279" w:rsidP="00057BF4">
            <w:pPr>
              <w:pStyle w:val="movimento2"/>
              <w:rPr>
                <w:color w:val="002060"/>
              </w:rPr>
            </w:pPr>
            <w:r w:rsidRPr="00C05198">
              <w:rPr>
                <w:color w:val="002060"/>
              </w:rPr>
              <w:t> </w:t>
            </w:r>
          </w:p>
        </w:tc>
      </w:tr>
    </w:tbl>
    <w:p w14:paraId="5D64751F"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71EE05B8" w14:textId="77777777" w:rsidR="006E2279" w:rsidRPr="00C05198" w:rsidRDefault="006E2279" w:rsidP="006E2279">
      <w:pPr>
        <w:pStyle w:val="titolo20"/>
        <w:divId w:val="527259509"/>
        <w:rPr>
          <w:color w:val="002060"/>
        </w:rPr>
      </w:pPr>
      <w:r w:rsidRPr="00C05198">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75D4DBE" w14:textId="77777777" w:rsidTr="006E2279">
        <w:trPr>
          <w:divId w:val="527259509"/>
        </w:trPr>
        <w:tc>
          <w:tcPr>
            <w:tcW w:w="2200" w:type="dxa"/>
            <w:tcMar>
              <w:top w:w="20" w:type="dxa"/>
              <w:left w:w="20" w:type="dxa"/>
              <w:bottom w:w="20" w:type="dxa"/>
              <w:right w:w="20" w:type="dxa"/>
            </w:tcMar>
            <w:vAlign w:val="center"/>
            <w:hideMark/>
          </w:tcPr>
          <w:p w14:paraId="535E4D6B" w14:textId="77777777" w:rsidR="006E2279" w:rsidRPr="00C05198" w:rsidRDefault="006E2279" w:rsidP="00057BF4">
            <w:pPr>
              <w:pStyle w:val="movimento"/>
              <w:rPr>
                <w:color w:val="002060"/>
              </w:rPr>
            </w:pPr>
            <w:r w:rsidRPr="00C05198">
              <w:rPr>
                <w:color w:val="002060"/>
              </w:rPr>
              <w:t>BONTEMPI ANDREA</w:t>
            </w:r>
          </w:p>
        </w:tc>
        <w:tc>
          <w:tcPr>
            <w:tcW w:w="2200" w:type="dxa"/>
            <w:tcMar>
              <w:top w:w="20" w:type="dxa"/>
              <w:left w:w="20" w:type="dxa"/>
              <w:bottom w:w="20" w:type="dxa"/>
              <w:right w:w="20" w:type="dxa"/>
            </w:tcMar>
            <w:vAlign w:val="center"/>
            <w:hideMark/>
          </w:tcPr>
          <w:p w14:paraId="63CCD929"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44B3EB3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525C7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3B30F44" w14:textId="77777777" w:rsidR="006E2279" w:rsidRPr="00C05198" w:rsidRDefault="006E2279" w:rsidP="00057BF4">
            <w:pPr>
              <w:pStyle w:val="movimento2"/>
              <w:rPr>
                <w:color w:val="002060"/>
              </w:rPr>
            </w:pPr>
            <w:r w:rsidRPr="00C05198">
              <w:rPr>
                <w:color w:val="002060"/>
              </w:rPr>
              <w:t> </w:t>
            </w:r>
          </w:p>
        </w:tc>
      </w:tr>
    </w:tbl>
    <w:p w14:paraId="217C21AE"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proteste. Allontanato </w:t>
      </w:r>
    </w:p>
    <w:p w14:paraId="3224D7C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4924DD4" w14:textId="77777777" w:rsidTr="006E2279">
        <w:trPr>
          <w:divId w:val="527259509"/>
        </w:trPr>
        <w:tc>
          <w:tcPr>
            <w:tcW w:w="2200" w:type="dxa"/>
            <w:tcMar>
              <w:top w:w="20" w:type="dxa"/>
              <w:left w:w="20" w:type="dxa"/>
              <w:bottom w:w="20" w:type="dxa"/>
              <w:right w:w="20" w:type="dxa"/>
            </w:tcMar>
            <w:vAlign w:val="center"/>
            <w:hideMark/>
          </w:tcPr>
          <w:p w14:paraId="4A7665F3" w14:textId="77777777" w:rsidR="006E2279" w:rsidRPr="00C05198" w:rsidRDefault="006E2279" w:rsidP="00057BF4">
            <w:pPr>
              <w:pStyle w:val="movimento"/>
              <w:rPr>
                <w:color w:val="002060"/>
              </w:rPr>
            </w:pPr>
            <w:r w:rsidRPr="00C05198">
              <w:rPr>
                <w:color w:val="002060"/>
              </w:rPr>
              <w:t>VECCHIOLA FEDERICO</w:t>
            </w:r>
          </w:p>
        </w:tc>
        <w:tc>
          <w:tcPr>
            <w:tcW w:w="2200" w:type="dxa"/>
            <w:tcMar>
              <w:top w:w="20" w:type="dxa"/>
              <w:left w:w="20" w:type="dxa"/>
              <w:bottom w:w="20" w:type="dxa"/>
              <w:right w:w="20" w:type="dxa"/>
            </w:tcMar>
            <w:vAlign w:val="center"/>
            <w:hideMark/>
          </w:tcPr>
          <w:p w14:paraId="3B31FCC2"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07BA846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975584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C869DE" w14:textId="77777777" w:rsidR="006E2279" w:rsidRPr="00C05198" w:rsidRDefault="006E2279" w:rsidP="00057BF4">
            <w:pPr>
              <w:pStyle w:val="movimento2"/>
              <w:rPr>
                <w:color w:val="002060"/>
              </w:rPr>
            </w:pPr>
            <w:r w:rsidRPr="00C05198">
              <w:rPr>
                <w:color w:val="002060"/>
              </w:rPr>
              <w:t> </w:t>
            </w:r>
          </w:p>
        </w:tc>
      </w:tr>
    </w:tbl>
    <w:p w14:paraId="6BC0923C"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55B6E7EE"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E7D10B" w14:textId="77777777" w:rsidTr="006E2279">
        <w:trPr>
          <w:divId w:val="527259509"/>
        </w:trPr>
        <w:tc>
          <w:tcPr>
            <w:tcW w:w="2200" w:type="dxa"/>
            <w:tcMar>
              <w:top w:w="20" w:type="dxa"/>
              <w:left w:w="20" w:type="dxa"/>
              <w:bottom w:w="20" w:type="dxa"/>
              <w:right w:w="20" w:type="dxa"/>
            </w:tcMar>
            <w:vAlign w:val="center"/>
            <w:hideMark/>
          </w:tcPr>
          <w:p w14:paraId="64EC7119" w14:textId="77777777" w:rsidR="006E2279" w:rsidRPr="00C05198" w:rsidRDefault="006E2279" w:rsidP="00057BF4">
            <w:pPr>
              <w:pStyle w:val="movimento"/>
              <w:rPr>
                <w:color w:val="002060"/>
              </w:rPr>
            </w:pPr>
            <w:r w:rsidRPr="00C05198">
              <w:rPr>
                <w:color w:val="002060"/>
              </w:rPr>
              <w:t>FERJANI WALID</w:t>
            </w:r>
          </w:p>
        </w:tc>
        <w:tc>
          <w:tcPr>
            <w:tcW w:w="2200" w:type="dxa"/>
            <w:tcMar>
              <w:top w:w="20" w:type="dxa"/>
              <w:left w:w="20" w:type="dxa"/>
              <w:bottom w:w="20" w:type="dxa"/>
              <w:right w:w="20" w:type="dxa"/>
            </w:tcMar>
            <w:vAlign w:val="center"/>
            <w:hideMark/>
          </w:tcPr>
          <w:p w14:paraId="5DBBAB8A"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03B0B6B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5E14F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D57586C" w14:textId="77777777" w:rsidR="006E2279" w:rsidRPr="00C05198" w:rsidRDefault="006E2279" w:rsidP="00057BF4">
            <w:pPr>
              <w:pStyle w:val="movimento2"/>
              <w:rPr>
                <w:color w:val="002060"/>
              </w:rPr>
            </w:pPr>
            <w:r w:rsidRPr="00C05198">
              <w:rPr>
                <w:color w:val="002060"/>
              </w:rPr>
              <w:t> </w:t>
            </w:r>
          </w:p>
        </w:tc>
      </w:tr>
    </w:tbl>
    <w:p w14:paraId="5A4B7A79"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1F3682A" w14:textId="77777777" w:rsidTr="006E2279">
        <w:trPr>
          <w:divId w:val="527259509"/>
        </w:trPr>
        <w:tc>
          <w:tcPr>
            <w:tcW w:w="2200" w:type="dxa"/>
            <w:tcMar>
              <w:top w:w="20" w:type="dxa"/>
              <w:left w:w="20" w:type="dxa"/>
              <w:bottom w:w="20" w:type="dxa"/>
              <w:right w:w="20" w:type="dxa"/>
            </w:tcMar>
            <w:vAlign w:val="center"/>
            <w:hideMark/>
          </w:tcPr>
          <w:p w14:paraId="1CA647F4" w14:textId="77777777" w:rsidR="006E2279" w:rsidRPr="00C05198" w:rsidRDefault="006E2279" w:rsidP="00057BF4">
            <w:pPr>
              <w:pStyle w:val="movimento"/>
              <w:rPr>
                <w:color w:val="002060"/>
              </w:rPr>
            </w:pPr>
            <w:r w:rsidRPr="00C05198">
              <w:rPr>
                <w:color w:val="002060"/>
              </w:rPr>
              <w:t>PETROLATI MARCO</w:t>
            </w:r>
          </w:p>
        </w:tc>
        <w:tc>
          <w:tcPr>
            <w:tcW w:w="2200" w:type="dxa"/>
            <w:tcMar>
              <w:top w:w="20" w:type="dxa"/>
              <w:left w:w="20" w:type="dxa"/>
              <w:bottom w:w="20" w:type="dxa"/>
              <w:right w:w="20" w:type="dxa"/>
            </w:tcMar>
            <w:vAlign w:val="center"/>
            <w:hideMark/>
          </w:tcPr>
          <w:p w14:paraId="322326DF" w14:textId="77777777" w:rsidR="006E2279" w:rsidRPr="00C05198" w:rsidRDefault="006E2279" w:rsidP="00057BF4">
            <w:pPr>
              <w:pStyle w:val="movimento2"/>
              <w:rPr>
                <w:color w:val="002060"/>
              </w:rPr>
            </w:pPr>
            <w:r w:rsidRPr="00C05198">
              <w:rPr>
                <w:color w:val="002060"/>
              </w:rPr>
              <w:t xml:space="preserve">(AUDAX 1970 </w:t>
            </w:r>
            <w:proofErr w:type="gramStart"/>
            <w:r w:rsidRPr="00C05198">
              <w:rPr>
                <w:color w:val="002060"/>
              </w:rPr>
              <w:t>S.ANGELO</w:t>
            </w:r>
            <w:proofErr w:type="gramEnd"/>
            <w:r w:rsidRPr="00C05198">
              <w:rPr>
                <w:color w:val="002060"/>
              </w:rPr>
              <w:t xml:space="preserve">) </w:t>
            </w:r>
          </w:p>
        </w:tc>
        <w:tc>
          <w:tcPr>
            <w:tcW w:w="800" w:type="dxa"/>
            <w:tcMar>
              <w:top w:w="20" w:type="dxa"/>
              <w:left w:w="20" w:type="dxa"/>
              <w:bottom w:w="20" w:type="dxa"/>
              <w:right w:w="20" w:type="dxa"/>
            </w:tcMar>
            <w:vAlign w:val="center"/>
            <w:hideMark/>
          </w:tcPr>
          <w:p w14:paraId="0996FA9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017B0C6" w14:textId="77777777" w:rsidR="006E2279" w:rsidRPr="00C05198" w:rsidRDefault="006E2279" w:rsidP="00057BF4">
            <w:pPr>
              <w:pStyle w:val="movimento"/>
              <w:rPr>
                <w:color w:val="002060"/>
              </w:rPr>
            </w:pPr>
            <w:r w:rsidRPr="00C05198">
              <w:rPr>
                <w:color w:val="002060"/>
              </w:rPr>
              <w:t>BUZZO MANUEL</w:t>
            </w:r>
          </w:p>
        </w:tc>
        <w:tc>
          <w:tcPr>
            <w:tcW w:w="2200" w:type="dxa"/>
            <w:tcMar>
              <w:top w:w="20" w:type="dxa"/>
              <w:left w:w="20" w:type="dxa"/>
              <w:bottom w:w="20" w:type="dxa"/>
              <w:right w:w="20" w:type="dxa"/>
            </w:tcMar>
            <w:vAlign w:val="center"/>
            <w:hideMark/>
          </w:tcPr>
          <w:p w14:paraId="27E54777" w14:textId="77777777" w:rsidR="006E2279" w:rsidRPr="00C05198" w:rsidRDefault="006E2279" w:rsidP="00057BF4">
            <w:pPr>
              <w:pStyle w:val="movimento2"/>
              <w:rPr>
                <w:color w:val="002060"/>
              </w:rPr>
            </w:pPr>
            <w:r w:rsidRPr="00C05198">
              <w:rPr>
                <w:color w:val="002060"/>
              </w:rPr>
              <w:t xml:space="preserve">(JESI CALCIO A 5) </w:t>
            </w:r>
          </w:p>
        </w:tc>
      </w:tr>
      <w:tr w:rsidR="006E2279" w:rsidRPr="00C05198" w14:paraId="237C7FE1" w14:textId="77777777" w:rsidTr="006E2279">
        <w:trPr>
          <w:divId w:val="527259509"/>
        </w:trPr>
        <w:tc>
          <w:tcPr>
            <w:tcW w:w="2200" w:type="dxa"/>
            <w:tcMar>
              <w:top w:w="20" w:type="dxa"/>
              <w:left w:w="20" w:type="dxa"/>
              <w:bottom w:w="20" w:type="dxa"/>
              <w:right w:w="20" w:type="dxa"/>
            </w:tcMar>
            <w:vAlign w:val="center"/>
            <w:hideMark/>
          </w:tcPr>
          <w:p w14:paraId="11EFE2C3" w14:textId="77777777" w:rsidR="006E2279" w:rsidRPr="00C05198" w:rsidRDefault="006E2279" w:rsidP="00057BF4">
            <w:pPr>
              <w:pStyle w:val="movimento"/>
              <w:rPr>
                <w:color w:val="002060"/>
              </w:rPr>
            </w:pPr>
            <w:r w:rsidRPr="00C05198">
              <w:rPr>
                <w:color w:val="002060"/>
              </w:rPr>
              <w:t>PINTO TOMMASO</w:t>
            </w:r>
          </w:p>
        </w:tc>
        <w:tc>
          <w:tcPr>
            <w:tcW w:w="2200" w:type="dxa"/>
            <w:tcMar>
              <w:top w:w="20" w:type="dxa"/>
              <w:left w:w="20" w:type="dxa"/>
              <w:bottom w:w="20" w:type="dxa"/>
              <w:right w:w="20" w:type="dxa"/>
            </w:tcMar>
            <w:vAlign w:val="center"/>
            <w:hideMark/>
          </w:tcPr>
          <w:p w14:paraId="3ADAFB9A"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7DF3159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90291B" w14:textId="77777777" w:rsidR="006E2279" w:rsidRPr="00C05198" w:rsidRDefault="006E2279" w:rsidP="00057BF4">
            <w:pPr>
              <w:pStyle w:val="movimento"/>
              <w:rPr>
                <w:color w:val="002060"/>
              </w:rPr>
            </w:pPr>
            <w:r w:rsidRPr="00C05198">
              <w:rPr>
                <w:color w:val="002060"/>
              </w:rPr>
              <w:t>DELLA MORA DAVID</w:t>
            </w:r>
          </w:p>
        </w:tc>
        <w:tc>
          <w:tcPr>
            <w:tcW w:w="2200" w:type="dxa"/>
            <w:tcMar>
              <w:top w:w="20" w:type="dxa"/>
              <w:left w:w="20" w:type="dxa"/>
              <w:bottom w:w="20" w:type="dxa"/>
              <w:right w:w="20" w:type="dxa"/>
            </w:tcMar>
            <w:vAlign w:val="center"/>
            <w:hideMark/>
          </w:tcPr>
          <w:p w14:paraId="4285D656" w14:textId="77777777" w:rsidR="006E2279" w:rsidRPr="00C05198" w:rsidRDefault="006E2279" w:rsidP="00057BF4">
            <w:pPr>
              <w:pStyle w:val="movimento2"/>
              <w:rPr>
                <w:color w:val="002060"/>
              </w:rPr>
            </w:pPr>
            <w:r w:rsidRPr="00C05198">
              <w:rPr>
                <w:color w:val="002060"/>
              </w:rPr>
              <w:t xml:space="preserve">(REAL SAN GIORGIO) </w:t>
            </w:r>
          </w:p>
        </w:tc>
      </w:tr>
      <w:tr w:rsidR="006E2279" w:rsidRPr="00C05198" w14:paraId="3D617763" w14:textId="77777777" w:rsidTr="006E2279">
        <w:trPr>
          <w:divId w:val="527259509"/>
        </w:trPr>
        <w:tc>
          <w:tcPr>
            <w:tcW w:w="2200" w:type="dxa"/>
            <w:tcMar>
              <w:top w:w="20" w:type="dxa"/>
              <w:left w:w="20" w:type="dxa"/>
              <w:bottom w:w="20" w:type="dxa"/>
              <w:right w:w="20" w:type="dxa"/>
            </w:tcMar>
            <w:vAlign w:val="center"/>
            <w:hideMark/>
          </w:tcPr>
          <w:p w14:paraId="7A429E05" w14:textId="77777777" w:rsidR="006E2279" w:rsidRPr="00C05198" w:rsidRDefault="006E2279" w:rsidP="00057BF4">
            <w:pPr>
              <w:pStyle w:val="movimento"/>
              <w:rPr>
                <w:color w:val="002060"/>
              </w:rPr>
            </w:pPr>
            <w:r w:rsidRPr="00C05198">
              <w:rPr>
                <w:color w:val="002060"/>
              </w:rPr>
              <w:t>TULLI DAVID</w:t>
            </w:r>
          </w:p>
        </w:tc>
        <w:tc>
          <w:tcPr>
            <w:tcW w:w="2200" w:type="dxa"/>
            <w:tcMar>
              <w:top w:w="20" w:type="dxa"/>
              <w:left w:w="20" w:type="dxa"/>
              <w:bottom w:w="20" w:type="dxa"/>
              <w:right w:w="20" w:type="dxa"/>
            </w:tcMar>
            <w:vAlign w:val="center"/>
            <w:hideMark/>
          </w:tcPr>
          <w:p w14:paraId="68B52A5D"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0927181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BD2F55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71A775A" w14:textId="77777777" w:rsidR="006E2279" w:rsidRPr="00C05198" w:rsidRDefault="006E2279" w:rsidP="00057BF4">
            <w:pPr>
              <w:pStyle w:val="movimento2"/>
              <w:rPr>
                <w:color w:val="002060"/>
              </w:rPr>
            </w:pPr>
            <w:r w:rsidRPr="00C05198">
              <w:rPr>
                <w:color w:val="002060"/>
              </w:rPr>
              <w:t> </w:t>
            </w:r>
          </w:p>
        </w:tc>
      </w:tr>
    </w:tbl>
    <w:p w14:paraId="5F2DD393" w14:textId="77777777" w:rsidR="006E2279" w:rsidRPr="00C05198" w:rsidRDefault="006E2279" w:rsidP="006E2279">
      <w:pPr>
        <w:pStyle w:val="titolo30"/>
        <w:divId w:val="527259509"/>
        <w:rPr>
          <w:rFonts w:eastAsiaTheme="minorEastAsia"/>
          <w:color w:val="002060"/>
        </w:rPr>
      </w:pPr>
      <w:r w:rsidRPr="00C05198">
        <w:rPr>
          <w:color w:val="002060"/>
        </w:rPr>
        <w:lastRenderedPageBreak/>
        <w:t xml:space="preserve">CALCIATORI NON ESPULSI </w:t>
      </w:r>
    </w:p>
    <w:p w14:paraId="7C1A9A98"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ACF7383" w14:textId="77777777" w:rsidTr="006E2279">
        <w:trPr>
          <w:divId w:val="527259509"/>
        </w:trPr>
        <w:tc>
          <w:tcPr>
            <w:tcW w:w="2200" w:type="dxa"/>
            <w:tcMar>
              <w:top w:w="20" w:type="dxa"/>
              <w:left w:w="20" w:type="dxa"/>
              <w:bottom w:w="20" w:type="dxa"/>
              <w:right w:w="20" w:type="dxa"/>
            </w:tcMar>
            <w:vAlign w:val="center"/>
            <w:hideMark/>
          </w:tcPr>
          <w:p w14:paraId="23A9C483"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42E4A2D7"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5847F6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C3029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47F6AF" w14:textId="77777777" w:rsidR="006E2279" w:rsidRPr="00C05198" w:rsidRDefault="006E2279" w:rsidP="00057BF4">
            <w:pPr>
              <w:pStyle w:val="movimento2"/>
              <w:rPr>
                <w:color w:val="002060"/>
              </w:rPr>
            </w:pPr>
            <w:r w:rsidRPr="00C05198">
              <w:rPr>
                <w:color w:val="002060"/>
              </w:rPr>
              <w:t> </w:t>
            </w:r>
          </w:p>
        </w:tc>
      </w:tr>
    </w:tbl>
    <w:p w14:paraId="638F3D8F"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3F184D7" w14:textId="77777777" w:rsidTr="006E2279">
        <w:trPr>
          <w:divId w:val="527259509"/>
        </w:trPr>
        <w:tc>
          <w:tcPr>
            <w:tcW w:w="2200" w:type="dxa"/>
            <w:tcMar>
              <w:top w:w="20" w:type="dxa"/>
              <w:left w:w="20" w:type="dxa"/>
              <w:bottom w:w="20" w:type="dxa"/>
              <w:right w:w="20" w:type="dxa"/>
            </w:tcMar>
            <w:vAlign w:val="center"/>
            <w:hideMark/>
          </w:tcPr>
          <w:p w14:paraId="0939700B" w14:textId="77777777" w:rsidR="006E2279" w:rsidRPr="00C05198" w:rsidRDefault="006E2279" w:rsidP="00057BF4">
            <w:pPr>
              <w:pStyle w:val="movimento"/>
              <w:rPr>
                <w:color w:val="002060"/>
              </w:rPr>
            </w:pPr>
            <w:r w:rsidRPr="00C05198">
              <w:rPr>
                <w:color w:val="002060"/>
              </w:rPr>
              <w:t>TITTARELLI ANDREA</w:t>
            </w:r>
          </w:p>
        </w:tc>
        <w:tc>
          <w:tcPr>
            <w:tcW w:w="2200" w:type="dxa"/>
            <w:tcMar>
              <w:top w:w="20" w:type="dxa"/>
              <w:left w:w="20" w:type="dxa"/>
              <w:bottom w:w="20" w:type="dxa"/>
              <w:right w:w="20" w:type="dxa"/>
            </w:tcMar>
            <w:vAlign w:val="center"/>
            <w:hideMark/>
          </w:tcPr>
          <w:p w14:paraId="7B8C0858" w14:textId="77777777" w:rsidR="006E2279" w:rsidRPr="00C05198" w:rsidRDefault="006E2279" w:rsidP="00057BF4">
            <w:pPr>
              <w:pStyle w:val="movimento2"/>
              <w:rPr>
                <w:color w:val="002060"/>
              </w:rPr>
            </w:pPr>
            <w:r w:rsidRPr="00C05198">
              <w:rPr>
                <w:color w:val="002060"/>
              </w:rPr>
              <w:t xml:space="preserve">(JESI CALCIO A 5) </w:t>
            </w:r>
          </w:p>
        </w:tc>
        <w:tc>
          <w:tcPr>
            <w:tcW w:w="800" w:type="dxa"/>
            <w:tcMar>
              <w:top w:w="20" w:type="dxa"/>
              <w:left w:w="20" w:type="dxa"/>
              <w:bottom w:w="20" w:type="dxa"/>
              <w:right w:w="20" w:type="dxa"/>
            </w:tcMar>
            <w:vAlign w:val="center"/>
            <w:hideMark/>
          </w:tcPr>
          <w:p w14:paraId="46291A9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1ED1D98" w14:textId="77777777" w:rsidR="006E2279" w:rsidRPr="00C05198" w:rsidRDefault="006E2279" w:rsidP="00057BF4">
            <w:pPr>
              <w:pStyle w:val="movimento"/>
              <w:rPr>
                <w:color w:val="002060"/>
              </w:rPr>
            </w:pPr>
            <w:r w:rsidRPr="00C05198">
              <w:rPr>
                <w:color w:val="002060"/>
              </w:rPr>
              <w:t>ROSSI RICCARDO</w:t>
            </w:r>
          </w:p>
        </w:tc>
        <w:tc>
          <w:tcPr>
            <w:tcW w:w="2200" w:type="dxa"/>
            <w:tcMar>
              <w:top w:w="20" w:type="dxa"/>
              <w:left w:w="20" w:type="dxa"/>
              <w:bottom w:w="20" w:type="dxa"/>
              <w:right w:w="20" w:type="dxa"/>
            </w:tcMar>
            <w:vAlign w:val="center"/>
            <w:hideMark/>
          </w:tcPr>
          <w:p w14:paraId="70951FCA" w14:textId="77777777" w:rsidR="006E2279" w:rsidRPr="00C05198" w:rsidRDefault="006E2279" w:rsidP="00057BF4">
            <w:pPr>
              <w:pStyle w:val="movimento2"/>
              <w:rPr>
                <w:color w:val="002060"/>
              </w:rPr>
            </w:pPr>
            <w:r w:rsidRPr="00C05198">
              <w:rPr>
                <w:color w:val="002060"/>
              </w:rPr>
              <w:t xml:space="preserve">(REAL SAN GIORGIO) </w:t>
            </w:r>
          </w:p>
        </w:tc>
      </w:tr>
    </w:tbl>
    <w:p w14:paraId="0381FAB6"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8EBA5B5" w14:textId="77777777" w:rsidTr="006E2279">
        <w:trPr>
          <w:divId w:val="527259509"/>
        </w:trPr>
        <w:tc>
          <w:tcPr>
            <w:tcW w:w="2200" w:type="dxa"/>
            <w:tcMar>
              <w:top w:w="20" w:type="dxa"/>
              <w:left w:w="20" w:type="dxa"/>
              <w:bottom w:w="20" w:type="dxa"/>
              <w:right w:w="20" w:type="dxa"/>
            </w:tcMar>
            <w:vAlign w:val="center"/>
            <w:hideMark/>
          </w:tcPr>
          <w:p w14:paraId="2C7BB9FC" w14:textId="77777777" w:rsidR="006E2279" w:rsidRPr="00C05198" w:rsidRDefault="006E2279" w:rsidP="00057BF4">
            <w:pPr>
              <w:pStyle w:val="movimento"/>
              <w:rPr>
                <w:color w:val="002060"/>
              </w:rPr>
            </w:pPr>
            <w:r w:rsidRPr="00C05198">
              <w:rPr>
                <w:color w:val="002060"/>
              </w:rPr>
              <w:t>CARPINETI RICCARDO</w:t>
            </w:r>
          </w:p>
        </w:tc>
        <w:tc>
          <w:tcPr>
            <w:tcW w:w="2200" w:type="dxa"/>
            <w:tcMar>
              <w:top w:w="20" w:type="dxa"/>
              <w:left w:w="20" w:type="dxa"/>
              <w:bottom w:w="20" w:type="dxa"/>
              <w:right w:w="20" w:type="dxa"/>
            </w:tcMar>
            <w:vAlign w:val="center"/>
            <w:hideMark/>
          </w:tcPr>
          <w:p w14:paraId="219AD649"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4C1B6AE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2E155EB" w14:textId="77777777" w:rsidR="006E2279" w:rsidRPr="00C05198" w:rsidRDefault="006E2279" w:rsidP="00057BF4">
            <w:pPr>
              <w:pStyle w:val="movimento"/>
              <w:rPr>
                <w:color w:val="002060"/>
              </w:rPr>
            </w:pPr>
            <w:r w:rsidRPr="00C05198">
              <w:rPr>
                <w:color w:val="002060"/>
              </w:rPr>
              <w:t>D ORSANEO MARCO</w:t>
            </w:r>
          </w:p>
        </w:tc>
        <w:tc>
          <w:tcPr>
            <w:tcW w:w="2200" w:type="dxa"/>
            <w:tcMar>
              <w:top w:w="20" w:type="dxa"/>
              <w:left w:w="20" w:type="dxa"/>
              <w:bottom w:w="20" w:type="dxa"/>
              <w:right w:w="20" w:type="dxa"/>
            </w:tcMar>
            <w:vAlign w:val="center"/>
            <w:hideMark/>
          </w:tcPr>
          <w:p w14:paraId="29A9FA14" w14:textId="77777777" w:rsidR="006E2279" w:rsidRPr="00C05198" w:rsidRDefault="006E2279" w:rsidP="00057BF4">
            <w:pPr>
              <w:pStyle w:val="movimento2"/>
              <w:rPr>
                <w:color w:val="002060"/>
              </w:rPr>
            </w:pPr>
            <w:r w:rsidRPr="00C05198">
              <w:rPr>
                <w:color w:val="002060"/>
              </w:rPr>
              <w:t xml:space="preserve">(CASTELBELLINO CALCIO A 5) </w:t>
            </w:r>
          </w:p>
        </w:tc>
      </w:tr>
      <w:tr w:rsidR="006E2279" w:rsidRPr="00C05198" w14:paraId="7B06B7D2" w14:textId="77777777" w:rsidTr="006E2279">
        <w:trPr>
          <w:divId w:val="527259509"/>
        </w:trPr>
        <w:tc>
          <w:tcPr>
            <w:tcW w:w="2200" w:type="dxa"/>
            <w:tcMar>
              <w:top w:w="20" w:type="dxa"/>
              <w:left w:w="20" w:type="dxa"/>
              <w:bottom w:w="20" w:type="dxa"/>
              <w:right w:w="20" w:type="dxa"/>
            </w:tcMar>
            <w:vAlign w:val="center"/>
            <w:hideMark/>
          </w:tcPr>
          <w:p w14:paraId="034105CC" w14:textId="77777777" w:rsidR="006E2279" w:rsidRPr="00C05198" w:rsidRDefault="006E2279" w:rsidP="00057BF4">
            <w:pPr>
              <w:pStyle w:val="movimento"/>
              <w:rPr>
                <w:color w:val="002060"/>
              </w:rPr>
            </w:pPr>
            <w:r w:rsidRPr="00C05198">
              <w:rPr>
                <w:color w:val="002060"/>
              </w:rPr>
              <w:t>PELLECCHIA MAURIZIO</w:t>
            </w:r>
          </w:p>
        </w:tc>
        <w:tc>
          <w:tcPr>
            <w:tcW w:w="2200" w:type="dxa"/>
            <w:tcMar>
              <w:top w:w="20" w:type="dxa"/>
              <w:left w:w="20" w:type="dxa"/>
              <w:bottom w:w="20" w:type="dxa"/>
              <w:right w:w="20" w:type="dxa"/>
            </w:tcMar>
            <w:vAlign w:val="center"/>
            <w:hideMark/>
          </w:tcPr>
          <w:p w14:paraId="70880C18" w14:textId="77777777" w:rsidR="006E2279" w:rsidRPr="00C05198" w:rsidRDefault="006E2279" w:rsidP="00057BF4">
            <w:pPr>
              <w:pStyle w:val="movimento2"/>
              <w:rPr>
                <w:color w:val="002060"/>
              </w:rPr>
            </w:pPr>
            <w:r w:rsidRPr="00C05198">
              <w:rPr>
                <w:color w:val="002060"/>
              </w:rPr>
              <w:t xml:space="preserve">(DINAMIS 1990) </w:t>
            </w:r>
          </w:p>
        </w:tc>
        <w:tc>
          <w:tcPr>
            <w:tcW w:w="800" w:type="dxa"/>
            <w:tcMar>
              <w:top w:w="20" w:type="dxa"/>
              <w:left w:w="20" w:type="dxa"/>
              <w:bottom w:w="20" w:type="dxa"/>
              <w:right w:w="20" w:type="dxa"/>
            </w:tcMar>
            <w:vAlign w:val="center"/>
            <w:hideMark/>
          </w:tcPr>
          <w:p w14:paraId="2E44DC4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C33509" w14:textId="77777777" w:rsidR="006E2279" w:rsidRPr="00C05198" w:rsidRDefault="006E2279" w:rsidP="00057BF4">
            <w:pPr>
              <w:pStyle w:val="movimento"/>
              <w:rPr>
                <w:color w:val="002060"/>
              </w:rPr>
            </w:pPr>
            <w:r w:rsidRPr="00C05198">
              <w:rPr>
                <w:color w:val="002060"/>
              </w:rPr>
              <w:t>GABBANELLI MARCO</w:t>
            </w:r>
          </w:p>
        </w:tc>
        <w:tc>
          <w:tcPr>
            <w:tcW w:w="2200" w:type="dxa"/>
            <w:tcMar>
              <w:top w:w="20" w:type="dxa"/>
              <w:left w:w="20" w:type="dxa"/>
              <w:bottom w:w="20" w:type="dxa"/>
              <w:right w:w="20" w:type="dxa"/>
            </w:tcMar>
            <w:vAlign w:val="center"/>
            <w:hideMark/>
          </w:tcPr>
          <w:p w14:paraId="35D65850" w14:textId="77777777" w:rsidR="006E2279" w:rsidRPr="00C05198" w:rsidRDefault="006E2279" w:rsidP="00057BF4">
            <w:pPr>
              <w:pStyle w:val="movimento2"/>
              <w:rPr>
                <w:color w:val="002060"/>
              </w:rPr>
            </w:pPr>
            <w:r w:rsidRPr="00C05198">
              <w:rPr>
                <w:color w:val="002060"/>
              </w:rPr>
              <w:t xml:space="preserve">(MONTELUPONE CALCIO A 5) </w:t>
            </w:r>
          </w:p>
        </w:tc>
      </w:tr>
      <w:tr w:rsidR="006E2279" w:rsidRPr="00C05198" w14:paraId="41E94BD7" w14:textId="77777777" w:rsidTr="006E2279">
        <w:trPr>
          <w:divId w:val="527259509"/>
        </w:trPr>
        <w:tc>
          <w:tcPr>
            <w:tcW w:w="2200" w:type="dxa"/>
            <w:tcMar>
              <w:top w:w="20" w:type="dxa"/>
              <w:left w:w="20" w:type="dxa"/>
              <w:bottom w:w="20" w:type="dxa"/>
              <w:right w:w="20" w:type="dxa"/>
            </w:tcMar>
            <w:vAlign w:val="center"/>
            <w:hideMark/>
          </w:tcPr>
          <w:p w14:paraId="4BC6ED6C" w14:textId="77777777" w:rsidR="006E2279" w:rsidRPr="00C05198" w:rsidRDefault="006E2279" w:rsidP="00057BF4">
            <w:pPr>
              <w:pStyle w:val="movimento"/>
              <w:rPr>
                <w:color w:val="002060"/>
              </w:rPr>
            </w:pPr>
            <w:r w:rsidRPr="00C05198">
              <w:rPr>
                <w:color w:val="002060"/>
              </w:rPr>
              <w:t>PALMIERI EDOARDO</w:t>
            </w:r>
          </w:p>
        </w:tc>
        <w:tc>
          <w:tcPr>
            <w:tcW w:w="2200" w:type="dxa"/>
            <w:tcMar>
              <w:top w:w="20" w:type="dxa"/>
              <w:left w:w="20" w:type="dxa"/>
              <w:bottom w:w="20" w:type="dxa"/>
              <w:right w:w="20" w:type="dxa"/>
            </w:tcMar>
            <w:vAlign w:val="center"/>
            <w:hideMark/>
          </w:tcPr>
          <w:p w14:paraId="298F2512"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738DFF6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98BE06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62D4627" w14:textId="77777777" w:rsidR="006E2279" w:rsidRPr="00C05198" w:rsidRDefault="006E2279" w:rsidP="00057BF4">
            <w:pPr>
              <w:pStyle w:val="movimento2"/>
              <w:rPr>
                <w:color w:val="002060"/>
              </w:rPr>
            </w:pPr>
            <w:r w:rsidRPr="00C05198">
              <w:rPr>
                <w:color w:val="002060"/>
              </w:rPr>
              <w:t> </w:t>
            </w:r>
          </w:p>
        </w:tc>
      </w:tr>
    </w:tbl>
    <w:p w14:paraId="2E0F52BF"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CC29397" w14:textId="77777777" w:rsidTr="006E2279">
        <w:trPr>
          <w:divId w:val="527259509"/>
        </w:trPr>
        <w:tc>
          <w:tcPr>
            <w:tcW w:w="2200" w:type="dxa"/>
            <w:tcMar>
              <w:top w:w="20" w:type="dxa"/>
              <w:left w:w="20" w:type="dxa"/>
              <w:bottom w:w="20" w:type="dxa"/>
              <w:right w:w="20" w:type="dxa"/>
            </w:tcMar>
            <w:vAlign w:val="center"/>
            <w:hideMark/>
          </w:tcPr>
          <w:p w14:paraId="1CE6227C" w14:textId="77777777" w:rsidR="006E2279" w:rsidRPr="00C05198" w:rsidRDefault="006E2279" w:rsidP="00057BF4">
            <w:pPr>
              <w:pStyle w:val="movimento"/>
              <w:rPr>
                <w:color w:val="002060"/>
              </w:rPr>
            </w:pPr>
            <w:r w:rsidRPr="00C05198">
              <w:rPr>
                <w:color w:val="002060"/>
              </w:rPr>
              <w:t>RICCI ALEX</w:t>
            </w:r>
          </w:p>
        </w:tc>
        <w:tc>
          <w:tcPr>
            <w:tcW w:w="2200" w:type="dxa"/>
            <w:tcMar>
              <w:top w:w="20" w:type="dxa"/>
              <w:left w:w="20" w:type="dxa"/>
              <w:bottom w:w="20" w:type="dxa"/>
              <w:right w:w="20" w:type="dxa"/>
            </w:tcMar>
            <w:vAlign w:val="center"/>
            <w:hideMark/>
          </w:tcPr>
          <w:p w14:paraId="43C5B242"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254653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ABAF320" w14:textId="77777777" w:rsidR="006E2279" w:rsidRPr="00C05198" w:rsidRDefault="006E2279" w:rsidP="00057BF4">
            <w:pPr>
              <w:pStyle w:val="movimento"/>
              <w:rPr>
                <w:color w:val="002060"/>
              </w:rPr>
            </w:pPr>
            <w:r w:rsidRPr="00C05198">
              <w:rPr>
                <w:color w:val="002060"/>
              </w:rPr>
              <w:t>GIORDANO RENATO</w:t>
            </w:r>
          </w:p>
        </w:tc>
        <w:tc>
          <w:tcPr>
            <w:tcW w:w="2200" w:type="dxa"/>
            <w:tcMar>
              <w:top w:w="20" w:type="dxa"/>
              <w:left w:w="20" w:type="dxa"/>
              <w:bottom w:w="20" w:type="dxa"/>
              <w:right w:w="20" w:type="dxa"/>
            </w:tcMar>
            <w:vAlign w:val="center"/>
            <w:hideMark/>
          </w:tcPr>
          <w:p w14:paraId="010DE2CD" w14:textId="77777777" w:rsidR="006E2279" w:rsidRPr="00C05198" w:rsidRDefault="006E2279" w:rsidP="00057BF4">
            <w:pPr>
              <w:pStyle w:val="movimento2"/>
              <w:rPr>
                <w:color w:val="002060"/>
              </w:rPr>
            </w:pPr>
            <w:r w:rsidRPr="00C05198">
              <w:rPr>
                <w:color w:val="002060"/>
              </w:rPr>
              <w:t xml:space="preserve">(PIETRALACROCE 73) </w:t>
            </w:r>
          </w:p>
        </w:tc>
      </w:tr>
      <w:tr w:rsidR="006E2279" w:rsidRPr="00C05198" w14:paraId="2D184C3B" w14:textId="77777777" w:rsidTr="006E2279">
        <w:trPr>
          <w:divId w:val="527259509"/>
        </w:trPr>
        <w:tc>
          <w:tcPr>
            <w:tcW w:w="2200" w:type="dxa"/>
            <w:tcMar>
              <w:top w:w="20" w:type="dxa"/>
              <w:left w:w="20" w:type="dxa"/>
              <w:bottom w:w="20" w:type="dxa"/>
              <w:right w:w="20" w:type="dxa"/>
            </w:tcMar>
            <w:vAlign w:val="center"/>
            <w:hideMark/>
          </w:tcPr>
          <w:p w14:paraId="1FA4B56A" w14:textId="77777777" w:rsidR="006E2279" w:rsidRPr="00C05198" w:rsidRDefault="006E2279" w:rsidP="00057BF4">
            <w:pPr>
              <w:pStyle w:val="movimento"/>
              <w:rPr>
                <w:color w:val="002060"/>
              </w:rPr>
            </w:pPr>
            <w:r w:rsidRPr="00C05198">
              <w:rPr>
                <w:color w:val="002060"/>
              </w:rPr>
              <w:t>LIGNITE STEFANO</w:t>
            </w:r>
          </w:p>
        </w:tc>
        <w:tc>
          <w:tcPr>
            <w:tcW w:w="2200" w:type="dxa"/>
            <w:tcMar>
              <w:top w:w="20" w:type="dxa"/>
              <w:left w:w="20" w:type="dxa"/>
              <w:bottom w:w="20" w:type="dxa"/>
              <w:right w:w="20" w:type="dxa"/>
            </w:tcMar>
            <w:vAlign w:val="center"/>
            <w:hideMark/>
          </w:tcPr>
          <w:p w14:paraId="0CD07346"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33E2F26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7A0A7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8F01310" w14:textId="77777777" w:rsidR="006E2279" w:rsidRPr="00C05198" w:rsidRDefault="006E2279" w:rsidP="00057BF4">
            <w:pPr>
              <w:pStyle w:val="movimento2"/>
              <w:rPr>
                <w:color w:val="002060"/>
              </w:rPr>
            </w:pPr>
            <w:r w:rsidRPr="00C05198">
              <w:rPr>
                <w:color w:val="002060"/>
              </w:rPr>
              <w:t> </w:t>
            </w:r>
          </w:p>
        </w:tc>
      </w:tr>
    </w:tbl>
    <w:p w14:paraId="18313599"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72D4347" w14:textId="77777777" w:rsidTr="006E2279">
        <w:trPr>
          <w:divId w:val="527259509"/>
        </w:trPr>
        <w:tc>
          <w:tcPr>
            <w:tcW w:w="2200" w:type="dxa"/>
            <w:tcMar>
              <w:top w:w="20" w:type="dxa"/>
              <w:left w:w="20" w:type="dxa"/>
              <w:bottom w:w="20" w:type="dxa"/>
              <w:right w:w="20" w:type="dxa"/>
            </w:tcMar>
            <w:vAlign w:val="center"/>
            <w:hideMark/>
          </w:tcPr>
          <w:p w14:paraId="32E1F0F8" w14:textId="77777777" w:rsidR="006E2279" w:rsidRPr="00C05198" w:rsidRDefault="006E2279" w:rsidP="00057BF4">
            <w:pPr>
              <w:pStyle w:val="movimento"/>
              <w:rPr>
                <w:color w:val="002060"/>
              </w:rPr>
            </w:pPr>
            <w:r w:rsidRPr="00C05198">
              <w:rPr>
                <w:color w:val="002060"/>
              </w:rPr>
              <w:t>CARLETTI ANDREA</w:t>
            </w:r>
          </w:p>
        </w:tc>
        <w:tc>
          <w:tcPr>
            <w:tcW w:w="2200" w:type="dxa"/>
            <w:tcMar>
              <w:top w:w="20" w:type="dxa"/>
              <w:left w:w="20" w:type="dxa"/>
              <w:bottom w:w="20" w:type="dxa"/>
              <w:right w:w="20" w:type="dxa"/>
            </w:tcMar>
            <w:vAlign w:val="center"/>
            <w:hideMark/>
          </w:tcPr>
          <w:p w14:paraId="20E63163" w14:textId="77777777" w:rsidR="006E2279" w:rsidRPr="00C05198" w:rsidRDefault="006E2279" w:rsidP="00057BF4">
            <w:pPr>
              <w:pStyle w:val="movimento2"/>
              <w:rPr>
                <w:color w:val="002060"/>
              </w:rPr>
            </w:pPr>
            <w:r w:rsidRPr="00C05198">
              <w:rPr>
                <w:color w:val="002060"/>
              </w:rPr>
              <w:t xml:space="preserve">(AUDAX 1970 </w:t>
            </w:r>
            <w:proofErr w:type="gramStart"/>
            <w:r w:rsidRPr="00C05198">
              <w:rPr>
                <w:color w:val="002060"/>
              </w:rPr>
              <w:t>S.ANGELO</w:t>
            </w:r>
            <w:proofErr w:type="gramEnd"/>
            <w:r w:rsidRPr="00C05198">
              <w:rPr>
                <w:color w:val="002060"/>
              </w:rPr>
              <w:t xml:space="preserve">) </w:t>
            </w:r>
          </w:p>
        </w:tc>
        <w:tc>
          <w:tcPr>
            <w:tcW w:w="800" w:type="dxa"/>
            <w:tcMar>
              <w:top w:w="20" w:type="dxa"/>
              <w:left w:w="20" w:type="dxa"/>
              <w:bottom w:w="20" w:type="dxa"/>
              <w:right w:w="20" w:type="dxa"/>
            </w:tcMar>
            <w:vAlign w:val="center"/>
            <w:hideMark/>
          </w:tcPr>
          <w:p w14:paraId="3A016D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E1B63E" w14:textId="77777777" w:rsidR="006E2279" w:rsidRPr="00C05198" w:rsidRDefault="006E2279" w:rsidP="00057BF4">
            <w:pPr>
              <w:pStyle w:val="movimento"/>
              <w:rPr>
                <w:color w:val="002060"/>
              </w:rPr>
            </w:pPr>
            <w:r w:rsidRPr="00C05198">
              <w:rPr>
                <w:color w:val="002060"/>
              </w:rPr>
              <w:t>DI BERNARDO DANIELE</w:t>
            </w:r>
          </w:p>
        </w:tc>
        <w:tc>
          <w:tcPr>
            <w:tcW w:w="2200" w:type="dxa"/>
            <w:tcMar>
              <w:top w:w="20" w:type="dxa"/>
              <w:left w:w="20" w:type="dxa"/>
              <w:bottom w:w="20" w:type="dxa"/>
              <w:right w:w="20" w:type="dxa"/>
            </w:tcMar>
            <w:vAlign w:val="center"/>
            <w:hideMark/>
          </w:tcPr>
          <w:p w14:paraId="6519505F"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5BE31AF3" w14:textId="77777777" w:rsidTr="006E2279">
        <w:trPr>
          <w:divId w:val="527259509"/>
        </w:trPr>
        <w:tc>
          <w:tcPr>
            <w:tcW w:w="2200" w:type="dxa"/>
            <w:tcMar>
              <w:top w:w="20" w:type="dxa"/>
              <w:left w:w="20" w:type="dxa"/>
              <w:bottom w:w="20" w:type="dxa"/>
              <w:right w:w="20" w:type="dxa"/>
            </w:tcMar>
            <w:vAlign w:val="center"/>
            <w:hideMark/>
          </w:tcPr>
          <w:p w14:paraId="3E7AAA73" w14:textId="77777777" w:rsidR="006E2279" w:rsidRPr="00C05198" w:rsidRDefault="006E2279" w:rsidP="00057BF4">
            <w:pPr>
              <w:pStyle w:val="movimento"/>
              <w:rPr>
                <w:color w:val="002060"/>
              </w:rPr>
            </w:pPr>
            <w:r w:rsidRPr="00C05198">
              <w:rPr>
                <w:color w:val="002060"/>
              </w:rPr>
              <w:t>LARGONI CHRISTIAN</w:t>
            </w:r>
          </w:p>
        </w:tc>
        <w:tc>
          <w:tcPr>
            <w:tcW w:w="2200" w:type="dxa"/>
            <w:tcMar>
              <w:top w:w="20" w:type="dxa"/>
              <w:left w:w="20" w:type="dxa"/>
              <w:bottom w:w="20" w:type="dxa"/>
              <w:right w:w="20" w:type="dxa"/>
            </w:tcMar>
            <w:vAlign w:val="center"/>
            <w:hideMark/>
          </w:tcPr>
          <w:p w14:paraId="02E9C557" w14:textId="77777777" w:rsidR="006E2279" w:rsidRPr="00C05198" w:rsidRDefault="006E2279" w:rsidP="00057BF4">
            <w:pPr>
              <w:pStyle w:val="movimento2"/>
              <w:rPr>
                <w:color w:val="002060"/>
              </w:rPr>
            </w:pPr>
            <w:r w:rsidRPr="00C05198">
              <w:rPr>
                <w:color w:val="002060"/>
              </w:rPr>
              <w:t xml:space="preserve">(CASTELBELLINO CALCIO A 5) </w:t>
            </w:r>
          </w:p>
        </w:tc>
        <w:tc>
          <w:tcPr>
            <w:tcW w:w="800" w:type="dxa"/>
            <w:tcMar>
              <w:top w:w="20" w:type="dxa"/>
              <w:left w:w="20" w:type="dxa"/>
              <w:bottom w:w="20" w:type="dxa"/>
              <w:right w:w="20" w:type="dxa"/>
            </w:tcMar>
            <w:vAlign w:val="center"/>
            <w:hideMark/>
          </w:tcPr>
          <w:p w14:paraId="5D4439A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D63909D" w14:textId="77777777" w:rsidR="006E2279" w:rsidRPr="00C05198" w:rsidRDefault="006E2279" w:rsidP="00057BF4">
            <w:pPr>
              <w:pStyle w:val="movimento"/>
              <w:rPr>
                <w:color w:val="002060"/>
              </w:rPr>
            </w:pPr>
            <w:r w:rsidRPr="00C05198">
              <w:rPr>
                <w:color w:val="002060"/>
              </w:rPr>
              <w:t>GALLI DANIELE</w:t>
            </w:r>
          </w:p>
        </w:tc>
        <w:tc>
          <w:tcPr>
            <w:tcW w:w="2200" w:type="dxa"/>
            <w:tcMar>
              <w:top w:w="20" w:type="dxa"/>
              <w:left w:w="20" w:type="dxa"/>
              <w:bottom w:w="20" w:type="dxa"/>
              <w:right w:w="20" w:type="dxa"/>
            </w:tcMar>
            <w:vAlign w:val="center"/>
            <w:hideMark/>
          </w:tcPr>
          <w:p w14:paraId="0FAF8738" w14:textId="77777777" w:rsidR="006E2279" w:rsidRPr="00C05198" w:rsidRDefault="006E2279" w:rsidP="00057BF4">
            <w:pPr>
              <w:pStyle w:val="movimento2"/>
              <w:rPr>
                <w:color w:val="002060"/>
              </w:rPr>
            </w:pPr>
            <w:r w:rsidRPr="00C05198">
              <w:rPr>
                <w:color w:val="002060"/>
              </w:rPr>
              <w:t xml:space="preserve">(JESI CALCIO A 5) </w:t>
            </w:r>
          </w:p>
        </w:tc>
      </w:tr>
      <w:tr w:rsidR="006E2279" w:rsidRPr="00C05198" w14:paraId="24E33E8A" w14:textId="77777777" w:rsidTr="006E2279">
        <w:trPr>
          <w:divId w:val="527259509"/>
        </w:trPr>
        <w:tc>
          <w:tcPr>
            <w:tcW w:w="2200" w:type="dxa"/>
            <w:tcMar>
              <w:top w:w="20" w:type="dxa"/>
              <w:left w:w="20" w:type="dxa"/>
              <w:bottom w:w="20" w:type="dxa"/>
              <w:right w:w="20" w:type="dxa"/>
            </w:tcMar>
            <w:vAlign w:val="center"/>
            <w:hideMark/>
          </w:tcPr>
          <w:p w14:paraId="328DD18B" w14:textId="77777777" w:rsidR="006E2279" w:rsidRPr="00C05198" w:rsidRDefault="006E2279" w:rsidP="00057BF4">
            <w:pPr>
              <w:pStyle w:val="movimento"/>
              <w:rPr>
                <w:color w:val="002060"/>
              </w:rPr>
            </w:pPr>
            <w:r w:rsidRPr="00C05198">
              <w:rPr>
                <w:color w:val="002060"/>
              </w:rPr>
              <w:t>RAMUNDO MATTIA</w:t>
            </w:r>
          </w:p>
        </w:tc>
        <w:tc>
          <w:tcPr>
            <w:tcW w:w="2200" w:type="dxa"/>
            <w:tcMar>
              <w:top w:w="20" w:type="dxa"/>
              <w:left w:w="20" w:type="dxa"/>
              <w:bottom w:w="20" w:type="dxa"/>
              <w:right w:w="20" w:type="dxa"/>
            </w:tcMar>
            <w:vAlign w:val="center"/>
            <w:hideMark/>
          </w:tcPr>
          <w:p w14:paraId="05AC7F3E" w14:textId="77777777" w:rsidR="006E2279" w:rsidRPr="00C05198" w:rsidRDefault="006E2279" w:rsidP="00057BF4">
            <w:pPr>
              <w:pStyle w:val="movimento2"/>
              <w:rPr>
                <w:color w:val="002060"/>
              </w:rPr>
            </w:pPr>
            <w:r w:rsidRPr="00C05198">
              <w:rPr>
                <w:color w:val="002060"/>
              </w:rPr>
              <w:t xml:space="preserve">(NUOVA JUVENTINA FFC) </w:t>
            </w:r>
          </w:p>
        </w:tc>
        <w:tc>
          <w:tcPr>
            <w:tcW w:w="800" w:type="dxa"/>
            <w:tcMar>
              <w:top w:w="20" w:type="dxa"/>
              <w:left w:w="20" w:type="dxa"/>
              <w:bottom w:w="20" w:type="dxa"/>
              <w:right w:w="20" w:type="dxa"/>
            </w:tcMar>
            <w:vAlign w:val="center"/>
            <w:hideMark/>
          </w:tcPr>
          <w:p w14:paraId="459A146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30DE466" w14:textId="77777777" w:rsidR="006E2279" w:rsidRPr="00C05198" w:rsidRDefault="006E2279" w:rsidP="00057BF4">
            <w:pPr>
              <w:pStyle w:val="movimento"/>
              <w:rPr>
                <w:color w:val="002060"/>
              </w:rPr>
            </w:pPr>
            <w:r w:rsidRPr="00C05198">
              <w:rPr>
                <w:color w:val="002060"/>
              </w:rPr>
              <w:t>GIOMBI ANDREA</w:t>
            </w:r>
          </w:p>
        </w:tc>
        <w:tc>
          <w:tcPr>
            <w:tcW w:w="2200" w:type="dxa"/>
            <w:tcMar>
              <w:top w:w="20" w:type="dxa"/>
              <w:left w:w="20" w:type="dxa"/>
              <w:bottom w:w="20" w:type="dxa"/>
              <w:right w:w="20" w:type="dxa"/>
            </w:tcMar>
            <w:vAlign w:val="center"/>
            <w:hideMark/>
          </w:tcPr>
          <w:p w14:paraId="06FFF83F" w14:textId="77777777" w:rsidR="006E2279" w:rsidRPr="00C05198" w:rsidRDefault="006E2279" w:rsidP="00057BF4">
            <w:pPr>
              <w:pStyle w:val="movimento2"/>
              <w:rPr>
                <w:color w:val="002060"/>
              </w:rPr>
            </w:pPr>
            <w:r w:rsidRPr="00C05198">
              <w:rPr>
                <w:color w:val="002060"/>
              </w:rPr>
              <w:t xml:space="preserve">(PIANACCIO) </w:t>
            </w:r>
          </w:p>
        </w:tc>
      </w:tr>
    </w:tbl>
    <w:p w14:paraId="3CE2E9B5"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20/11/2021 </w:t>
      </w:r>
    </w:p>
    <w:p w14:paraId="682C99B8"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1212274D"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D7A6753"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BDAB764"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9CB19FF" w14:textId="77777777" w:rsidTr="006E2279">
        <w:trPr>
          <w:divId w:val="527259509"/>
        </w:trPr>
        <w:tc>
          <w:tcPr>
            <w:tcW w:w="2200" w:type="dxa"/>
            <w:tcMar>
              <w:top w:w="20" w:type="dxa"/>
              <w:left w:w="20" w:type="dxa"/>
              <w:bottom w:w="20" w:type="dxa"/>
              <w:right w:w="20" w:type="dxa"/>
            </w:tcMar>
            <w:vAlign w:val="center"/>
            <w:hideMark/>
          </w:tcPr>
          <w:p w14:paraId="50BA41CE" w14:textId="77777777" w:rsidR="006E2279" w:rsidRPr="00C05198" w:rsidRDefault="006E2279" w:rsidP="00057BF4">
            <w:pPr>
              <w:pStyle w:val="movimento"/>
              <w:rPr>
                <w:color w:val="002060"/>
              </w:rPr>
            </w:pPr>
            <w:r w:rsidRPr="00C05198">
              <w:rPr>
                <w:color w:val="002060"/>
              </w:rPr>
              <w:t>MORELLI NICLI</w:t>
            </w:r>
          </w:p>
        </w:tc>
        <w:tc>
          <w:tcPr>
            <w:tcW w:w="2200" w:type="dxa"/>
            <w:tcMar>
              <w:top w:w="20" w:type="dxa"/>
              <w:left w:w="20" w:type="dxa"/>
              <w:bottom w:w="20" w:type="dxa"/>
              <w:right w:w="20" w:type="dxa"/>
            </w:tcMar>
            <w:vAlign w:val="center"/>
            <w:hideMark/>
          </w:tcPr>
          <w:p w14:paraId="147B6ACF" w14:textId="77777777" w:rsidR="006E2279" w:rsidRPr="00C05198" w:rsidRDefault="006E2279" w:rsidP="00057BF4">
            <w:pPr>
              <w:pStyle w:val="movimento2"/>
              <w:rPr>
                <w:color w:val="002060"/>
              </w:rPr>
            </w:pPr>
            <w:r w:rsidRPr="00C05198">
              <w:rPr>
                <w:color w:val="002060"/>
              </w:rPr>
              <w:t xml:space="preserve">(FUTSAL MONTURANO) </w:t>
            </w:r>
          </w:p>
        </w:tc>
        <w:tc>
          <w:tcPr>
            <w:tcW w:w="800" w:type="dxa"/>
            <w:tcMar>
              <w:top w:w="20" w:type="dxa"/>
              <w:left w:w="20" w:type="dxa"/>
              <w:bottom w:w="20" w:type="dxa"/>
              <w:right w:w="20" w:type="dxa"/>
            </w:tcMar>
            <w:vAlign w:val="center"/>
            <w:hideMark/>
          </w:tcPr>
          <w:p w14:paraId="5DBD3B0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F8F2FE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32C6928" w14:textId="77777777" w:rsidR="006E2279" w:rsidRPr="00C05198" w:rsidRDefault="006E2279" w:rsidP="00057BF4">
            <w:pPr>
              <w:pStyle w:val="movimento2"/>
              <w:rPr>
                <w:color w:val="002060"/>
              </w:rPr>
            </w:pPr>
            <w:r w:rsidRPr="00C05198">
              <w:rPr>
                <w:color w:val="002060"/>
              </w:rPr>
              <w:t> </w:t>
            </w:r>
          </w:p>
        </w:tc>
      </w:tr>
    </w:tbl>
    <w:p w14:paraId="4FB105DB"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EC2EFDA" w14:textId="77777777" w:rsidTr="006E2279">
        <w:trPr>
          <w:divId w:val="527259509"/>
        </w:trPr>
        <w:tc>
          <w:tcPr>
            <w:tcW w:w="2200" w:type="dxa"/>
            <w:tcMar>
              <w:top w:w="20" w:type="dxa"/>
              <w:left w:w="20" w:type="dxa"/>
              <w:bottom w:w="20" w:type="dxa"/>
              <w:right w:w="20" w:type="dxa"/>
            </w:tcMar>
            <w:vAlign w:val="center"/>
            <w:hideMark/>
          </w:tcPr>
          <w:p w14:paraId="553A8191" w14:textId="77777777" w:rsidR="006E2279" w:rsidRPr="00C05198" w:rsidRDefault="006E2279" w:rsidP="00057BF4">
            <w:pPr>
              <w:pStyle w:val="movimento"/>
              <w:rPr>
                <w:color w:val="002060"/>
              </w:rPr>
            </w:pPr>
            <w:r w:rsidRPr="00C05198">
              <w:rPr>
                <w:color w:val="002060"/>
              </w:rPr>
              <w:t>CURZI LUCA</w:t>
            </w:r>
          </w:p>
        </w:tc>
        <w:tc>
          <w:tcPr>
            <w:tcW w:w="2200" w:type="dxa"/>
            <w:tcMar>
              <w:top w:w="20" w:type="dxa"/>
              <w:left w:w="20" w:type="dxa"/>
              <w:bottom w:w="20" w:type="dxa"/>
              <w:right w:w="20" w:type="dxa"/>
            </w:tcMar>
            <w:vAlign w:val="center"/>
            <w:hideMark/>
          </w:tcPr>
          <w:p w14:paraId="40897DCE" w14:textId="77777777" w:rsidR="006E2279" w:rsidRPr="00C05198" w:rsidRDefault="006E2279" w:rsidP="00057BF4">
            <w:pPr>
              <w:pStyle w:val="movimento2"/>
              <w:rPr>
                <w:color w:val="002060"/>
              </w:rPr>
            </w:pPr>
            <w:r w:rsidRPr="00C05198">
              <w:rPr>
                <w:color w:val="002060"/>
              </w:rPr>
              <w:t xml:space="preserve">(FUTSAL MONTURANO) </w:t>
            </w:r>
          </w:p>
        </w:tc>
        <w:tc>
          <w:tcPr>
            <w:tcW w:w="800" w:type="dxa"/>
            <w:tcMar>
              <w:top w:w="20" w:type="dxa"/>
              <w:left w:w="20" w:type="dxa"/>
              <w:bottom w:w="20" w:type="dxa"/>
              <w:right w:w="20" w:type="dxa"/>
            </w:tcMar>
            <w:vAlign w:val="center"/>
            <w:hideMark/>
          </w:tcPr>
          <w:p w14:paraId="75AC116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524F7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63AF481" w14:textId="77777777" w:rsidR="006E2279" w:rsidRPr="00C05198" w:rsidRDefault="006E2279" w:rsidP="00057BF4">
            <w:pPr>
              <w:pStyle w:val="movimento2"/>
              <w:rPr>
                <w:color w:val="002060"/>
              </w:rPr>
            </w:pPr>
            <w:r w:rsidRPr="00C05198">
              <w:rPr>
                <w:color w:val="002060"/>
              </w:rPr>
              <w:t> </w:t>
            </w:r>
          </w:p>
        </w:tc>
      </w:tr>
    </w:tbl>
    <w:p w14:paraId="077842C2" w14:textId="77777777" w:rsidR="006E2279" w:rsidRPr="00C05198" w:rsidRDefault="006E2279" w:rsidP="006E2279">
      <w:pPr>
        <w:pStyle w:val="breakline"/>
        <w:divId w:val="527259509"/>
        <w:rPr>
          <w:color w:val="002060"/>
        </w:rPr>
      </w:pPr>
    </w:p>
    <w:p w14:paraId="2BA5C7AC"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1E9D7FF"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3100230" w14:textId="77777777" w:rsidR="006E2279" w:rsidRPr="00C05198" w:rsidRDefault="006E2279" w:rsidP="006E2279">
      <w:pPr>
        <w:pStyle w:val="breakline"/>
        <w:divId w:val="527259509"/>
        <w:rPr>
          <w:rFonts w:eastAsiaTheme="minorEastAsia"/>
          <w:color w:val="002060"/>
        </w:rPr>
      </w:pPr>
    </w:p>
    <w:p w14:paraId="2830E041" w14:textId="77777777" w:rsidR="006E2279" w:rsidRPr="00C05198" w:rsidRDefault="006E2279" w:rsidP="006E2279">
      <w:pPr>
        <w:pStyle w:val="titoloprinc0"/>
        <w:divId w:val="527259509"/>
        <w:rPr>
          <w:color w:val="002060"/>
        </w:rPr>
      </w:pPr>
      <w:r w:rsidRPr="00C05198">
        <w:rPr>
          <w:color w:val="002060"/>
        </w:rPr>
        <w:t>CLASSIFICA</w:t>
      </w:r>
    </w:p>
    <w:p w14:paraId="7617D7E8" w14:textId="77777777" w:rsidR="006E2279" w:rsidRPr="00C05198" w:rsidRDefault="006E2279" w:rsidP="006E2279">
      <w:pPr>
        <w:pStyle w:val="breakline"/>
        <w:divId w:val="527259509"/>
        <w:rPr>
          <w:color w:val="002060"/>
        </w:rPr>
      </w:pPr>
    </w:p>
    <w:p w14:paraId="0BC2C543" w14:textId="77777777" w:rsidR="006E2279" w:rsidRPr="00C05198" w:rsidRDefault="006E2279" w:rsidP="006E2279">
      <w:pPr>
        <w:pStyle w:val="breakline"/>
        <w:divId w:val="527259509"/>
        <w:rPr>
          <w:color w:val="002060"/>
        </w:rPr>
      </w:pPr>
    </w:p>
    <w:p w14:paraId="4A16570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606D8559"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AB5F"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3BF2"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D83FC"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48EA"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32834"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1BA5"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7117"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6BA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C51A"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5201A" w14:textId="77777777" w:rsidR="006E2279" w:rsidRPr="00C05198" w:rsidRDefault="006E2279" w:rsidP="00057BF4">
            <w:pPr>
              <w:pStyle w:val="headertabella0"/>
              <w:rPr>
                <w:color w:val="002060"/>
              </w:rPr>
            </w:pPr>
            <w:r w:rsidRPr="00C05198">
              <w:rPr>
                <w:color w:val="002060"/>
              </w:rPr>
              <w:t>PE</w:t>
            </w:r>
          </w:p>
        </w:tc>
      </w:tr>
      <w:tr w:rsidR="006E2279" w:rsidRPr="00C05198" w14:paraId="4C10445B"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18391"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4285"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B0ED"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27F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636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37D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4A6E" w14:textId="77777777" w:rsidR="006E2279" w:rsidRPr="00C05198" w:rsidRDefault="006E2279" w:rsidP="00057BF4">
            <w:pPr>
              <w:pStyle w:val="rowtabella0"/>
              <w:jc w:val="center"/>
              <w:rPr>
                <w:color w:val="002060"/>
              </w:rPr>
            </w:pPr>
            <w:r w:rsidRPr="00C0519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4150"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94B9"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3DF1" w14:textId="77777777" w:rsidR="006E2279" w:rsidRPr="00C05198" w:rsidRDefault="006E2279" w:rsidP="00057BF4">
            <w:pPr>
              <w:pStyle w:val="rowtabella0"/>
              <w:jc w:val="center"/>
              <w:rPr>
                <w:color w:val="002060"/>
              </w:rPr>
            </w:pPr>
            <w:r w:rsidRPr="00C05198">
              <w:rPr>
                <w:color w:val="002060"/>
              </w:rPr>
              <w:t>0</w:t>
            </w:r>
          </w:p>
        </w:tc>
      </w:tr>
      <w:tr w:rsidR="006E2279" w:rsidRPr="00C05198" w14:paraId="525C7F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B3000" w14:textId="77777777" w:rsidR="006E2279" w:rsidRPr="00C05198" w:rsidRDefault="006E2279" w:rsidP="00057BF4">
            <w:pPr>
              <w:pStyle w:val="rowtabella0"/>
              <w:rPr>
                <w:color w:val="002060"/>
              </w:rPr>
            </w:pPr>
            <w:r w:rsidRPr="00C0519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3AC7"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C8C5"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1DA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AC0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FF0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ACD9" w14:textId="77777777" w:rsidR="006E2279" w:rsidRPr="00C05198" w:rsidRDefault="006E2279" w:rsidP="00057BF4">
            <w:pPr>
              <w:pStyle w:val="rowtabella0"/>
              <w:jc w:val="center"/>
              <w:rPr>
                <w:color w:val="002060"/>
              </w:rPr>
            </w:pPr>
            <w:r w:rsidRPr="00C0519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0F32"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CF80"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2F47" w14:textId="77777777" w:rsidR="006E2279" w:rsidRPr="00C05198" w:rsidRDefault="006E2279" w:rsidP="00057BF4">
            <w:pPr>
              <w:pStyle w:val="rowtabella0"/>
              <w:jc w:val="center"/>
              <w:rPr>
                <w:color w:val="002060"/>
              </w:rPr>
            </w:pPr>
            <w:r w:rsidRPr="00C05198">
              <w:rPr>
                <w:color w:val="002060"/>
              </w:rPr>
              <w:t>0</w:t>
            </w:r>
          </w:p>
        </w:tc>
      </w:tr>
      <w:tr w:rsidR="006E2279" w:rsidRPr="00C05198" w14:paraId="36AACC8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4C6C9"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EBA8"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4F5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B49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AAD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23E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F8B0" w14:textId="77777777" w:rsidR="006E2279" w:rsidRPr="00C05198" w:rsidRDefault="006E2279" w:rsidP="00057BF4">
            <w:pPr>
              <w:pStyle w:val="rowtabella0"/>
              <w:jc w:val="center"/>
              <w:rPr>
                <w:color w:val="002060"/>
              </w:rPr>
            </w:pPr>
            <w:r w:rsidRPr="00C0519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5D9D"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3C88"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07D8" w14:textId="77777777" w:rsidR="006E2279" w:rsidRPr="00C05198" w:rsidRDefault="006E2279" w:rsidP="00057BF4">
            <w:pPr>
              <w:pStyle w:val="rowtabella0"/>
              <w:jc w:val="center"/>
              <w:rPr>
                <w:color w:val="002060"/>
              </w:rPr>
            </w:pPr>
            <w:r w:rsidRPr="00C05198">
              <w:rPr>
                <w:color w:val="002060"/>
              </w:rPr>
              <w:t>0</w:t>
            </w:r>
          </w:p>
        </w:tc>
      </w:tr>
      <w:tr w:rsidR="006E2279" w:rsidRPr="00C05198" w14:paraId="4BD5CCC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50F77" w14:textId="77777777" w:rsidR="006E2279" w:rsidRPr="00C05198" w:rsidRDefault="006E2279" w:rsidP="00057BF4">
            <w:pPr>
              <w:pStyle w:val="rowtabella0"/>
              <w:rPr>
                <w:color w:val="002060"/>
              </w:rPr>
            </w:pPr>
            <w:r w:rsidRPr="00C0519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1975"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4D16"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059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EEA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9DF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A96D"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AA3E"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D8B9"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26FF" w14:textId="77777777" w:rsidR="006E2279" w:rsidRPr="00C05198" w:rsidRDefault="006E2279" w:rsidP="00057BF4">
            <w:pPr>
              <w:pStyle w:val="rowtabella0"/>
              <w:jc w:val="center"/>
              <w:rPr>
                <w:color w:val="002060"/>
              </w:rPr>
            </w:pPr>
            <w:r w:rsidRPr="00C05198">
              <w:rPr>
                <w:color w:val="002060"/>
              </w:rPr>
              <w:t>0</w:t>
            </w:r>
          </w:p>
        </w:tc>
      </w:tr>
      <w:tr w:rsidR="006E2279" w:rsidRPr="00C05198" w14:paraId="6B0C752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E5E83" w14:textId="77777777" w:rsidR="006E2279" w:rsidRPr="00C05198" w:rsidRDefault="006E2279" w:rsidP="00057BF4">
            <w:pPr>
              <w:pStyle w:val="rowtabella0"/>
              <w:rPr>
                <w:color w:val="002060"/>
              </w:rPr>
            </w:pPr>
            <w:r w:rsidRPr="00C0519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AE7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F421"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7B37"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D61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9DA8"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F353"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80F5"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0D9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65B3" w14:textId="77777777" w:rsidR="006E2279" w:rsidRPr="00C05198" w:rsidRDefault="006E2279" w:rsidP="00057BF4">
            <w:pPr>
              <w:pStyle w:val="rowtabella0"/>
              <w:jc w:val="center"/>
              <w:rPr>
                <w:color w:val="002060"/>
              </w:rPr>
            </w:pPr>
            <w:r w:rsidRPr="00C05198">
              <w:rPr>
                <w:color w:val="002060"/>
              </w:rPr>
              <w:t>0</w:t>
            </w:r>
          </w:p>
        </w:tc>
      </w:tr>
      <w:tr w:rsidR="006E2279" w:rsidRPr="00C05198" w14:paraId="1FC0A701"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7D740" w14:textId="77777777" w:rsidR="006E2279" w:rsidRPr="00C05198" w:rsidRDefault="006E2279" w:rsidP="00057BF4">
            <w:pPr>
              <w:pStyle w:val="rowtabella0"/>
              <w:rPr>
                <w:color w:val="002060"/>
              </w:rPr>
            </w:pPr>
            <w:r w:rsidRPr="00C0519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89FD"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A3A6"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F0F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B2A5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6024"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38EA"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6251"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9A3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F855" w14:textId="77777777" w:rsidR="006E2279" w:rsidRPr="00C05198" w:rsidRDefault="006E2279" w:rsidP="00057BF4">
            <w:pPr>
              <w:pStyle w:val="rowtabella0"/>
              <w:jc w:val="center"/>
              <w:rPr>
                <w:color w:val="002060"/>
              </w:rPr>
            </w:pPr>
            <w:r w:rsidRPr="00C05198">
              <w:rPr>
                <w:color w:val="002060"/>
              </w:rPr>
              <w:t>0</w:t>
            </w:r>
          </w:p>
        </w:tc>
      </w:tr>
      <w:tr w:rsidR="006E2279" w:rsidRPr="00C05198" w14:paraId="472AC44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387D6" w14:textId="77777777" w:rsidR="006E2279" w:rsidRPr="00C05198" w:rsidRDefault="006E2279" w:rsidP="00057BF4">
            <w:pPr>
              <w:pStyle w:val="rowtabella0"/>
              <w:rPr>
                <w:color w:val="002060"/>
              </w:rPr>
            </w:pPr>
            <w:r w:rsidRPr="00C0519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F89B"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204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53E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E9F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484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B76C"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70F8"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9F8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CCAC" w14:textId="77777777" w:rsidR="006E2279" w:rsidRPr="00C05198" w:rsidRDefault="006E2279" w:rsidP="00057BF4">
            <w:pPr>
              <w:pStyle w:val="rowtabella0"/>
              <w:jc w:val="center"/>
              <w:rPr>
                <w:color w:val="002060"/>
              </w:rPr>
            </w:pPr>
            <w:r w:rsidRPr="00C05198">
              <w:rPr>
                <w:color w:val="002060"/>
              </w:rPr>
              <w:t>0</w:t>
            </w:r>
          </w:p>
        </w:tc>
      </w:tr>
      <w:tr w:rsidR="006E2279" w:rsidRPr="00C05198" w14:paraId="4051300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8401D" w14:textId="77777777" w:rsidR="006E2279" w:rsidRPr="00C05198" w:rsidRDefault="006E2279" w:rsidP="00057BF4">
            <w:pPr>
              <w:pStyle w:val="rowtabella0"/>
              <w:rPr>
                <w:color w:val="002060"/>
              </w:rPr>
            </w:pPr>
            <w:r w:rsidRPr="00C05198">
              <w:rPr>
                <w:color w:val="002060"/>
              </w:rPr>
              <w:t xml:space="preserve">G.S. AUDAX 1970 </w:t>
            </w:r>
            <w:proofErr w:type="gramStart"/>
            <w:r w:rsidRPr="00C0519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8975"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F6B8"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A09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F5E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6CB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D710"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6331"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3B9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2C87" w14:textId="77777777" w:rsidR="006E2279" w:rsidRPr="00C05198" w:rsidRDefault="006E2279" w:rsidP="00057BF4">
            <w:pPr>
              <w:pStyle w:val="rowtabella0"/>
              <w:jc w:val="center"/>
              <w:rPr>
                <w:color w:val="002060"/>
              </w:rPr>
            </w:pPr>
            <w:r w:rsidRPr="00C05198">
              <w:rPr>
                <w:color w:val="002060"/>
              </w:rPr>
              <w:t>0</w:t>
            </w:r>
          </w:p>
        </w:tc>
      </w:tr>
      <w:tr w:rsidR="006E2279" w:rsidRPr="00C05198" w14:paraId="275665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D4A0D" w14:textId="77777777" w:rsidR="006E2279" w:rsidRPr="00C05198" w:rsidRDefault="006E2279" w:rsidP="00057BF4">
            <w:pPr>
              <w:pStyle w:val="rowtabella0"/>
              <w:rPr>
                <w:color w:val="002060"/>
              </w:rPr>
            </w:pPr>
            <w:r w:rsidRPr="00C0519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9AB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DE4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4EE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1EA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D17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0E43"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EB31"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A240"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36D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47CE6F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1CE74" w14:textId="77777777" w:rsidR="006E2279" w:rsidRPr="00C05198" w:rsidRDefault="006E2279" w:rsidP="00057BF4">
            <w:pPr>
              <w:pStyle w:val="rowtabella0"/>
              <w:rPr>
                <w:color w:val="002060"/>
              </w:rPr>
            </w:pPr>
            <w:r w:rsidRPr="00C0519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144D"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B7D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CC8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63C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0E0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0879"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FE8C"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0C9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AF0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CFE569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5B2FB" w14:textId="77777777" w:rsidR="006E2279" w:rsidRPr="00C05198" w:rsidRDefault="006E2279" w:rsidP="00057BF4">
            <w:pPr>
              <w:pStyle w:val="rowtabella0"/>
              <w:rPr>
                <w:color w:val="002060"/>
              </w:rPr>
            </w:pPr>
            <w:r w:rsidRPr="00C0519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F676"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FE4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F6B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9D8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D50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7CB4"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CA19"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109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BC0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84E7DB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C0CD0" w14:textId="77777777" w:rsidR="006E2279" w:rsidRPr="00C05198" w:rsidRDefault="006E2279" w:rsidP="00057BF4">
            <w:pPr>
              <w:pStyle w:val="rowtabella0"/>
              <w:rPr>
                <w:color w:val="002060"/>
              </w:rPr>
            </w:pPr>
            <w:r w:rsidRPr="00C0519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3F0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197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35E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CD8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1E6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CF4D"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B47B" w14:textId="77777777" w:rsidR="006E2279" w:rsidRPr="00C05198" w:rsidRDefault="006E2279" w:rsidP="00057BF4">
            <w:pPr>
              <w:pStyle w:val="rowtabella0"/>
              <w:jc w:val="center"/>
              <w:rPr>
                <w:color w:val="002060"/>
              </w:rPr>
            </w:pPr>
            <w:r w:rsidRPr="00C0519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80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530A"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70CF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91869" w14:textId="77777777" w:rsidR="006E2279" w:rsidRPr="00C05198" w:rsidRDefault="006E2279" w:rsidP="00057BF4">
            <w:pPr>
              <w:pStyle w:val="rowtabella0"/>
              <w:rPr>
                <w:color w:val="002060"/>
              </w:rPr>
            </w:pPr>
            <w:r w:rsidRPr="00C0519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72ED"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AE77"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BFD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157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1E5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102E"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7200"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5A2C"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FA3E" w14:textId="77777777" w:rsidR="006E2279" w:rsidRPr="00C05198" w:rsidRDefault="006E2279" w:rsidP="00057BF4">
            <w:pPr>
              <w:pStyle w:val="rowtabella0"/>
              <w:jc w:val="center"/>
              <w:rPr>
                <w:color w:val="002060"/>
              </w:rPr>
            </w:pPr>
            <w:r w:rsidRPr="00C05198">
              <w:rPr>
                <w:color w:val="002060"/>
              </w:rPr>
              <w:t>0</w:t>
            </w:r>
          </w:p>
        </w:tc>
      </w:tr>
      <w:tr w:rsidR="006E2279" w:rsidRPr="00C05198" w14:paraId="0C32F958"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5E339" w14:textId="77777777" w:rsidR="006E2279" w:rsidRPr="00C05198" w:rsidRDefault="006E2279" w:rsidP="00057BF4">
            <w:pPr>
              <w:pStyle w:val="rowtabella0"/>
              <w:rPr>
                <w:color w:val="002060"/>
              </w:rPr>
            </w:pPr>
            <w:r w:rsidRPr="00C0519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E63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893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E62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CC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A699"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F9B3"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11C2"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0F21"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1BAF" w14:textId="77777777" w:rsidR="006E2279" w:rsidRPr="00C05198" w:rsidRDefault="006E2279" w:rsidP="00057BF4">
            <w:pPr>
              <w:pStyle w:val="rowtabella0"/>
              <w:jc w:val="center"/>
              <w:rPr>
                <w:color w:val="002060"/>
              </w:rPr>
            </w:pPr>
            <w:r w:rsidRPr="00C05198">
              <w:rPr>
                <w:color w:val="002060"/>
              </w:rPr>
              <w:t>0</w:t>
            </w:r>
          </w:p>
        </w:tc>
      </w:tr>
    </w:tbl>
    <w:p w14:paraId="1A94669C" w14:textId="77777777" w:rsidR="006E2279" w:rsidRPr="00C05198" w:rsidRDefault="006E2279" w:rsidP="006E2279">
      <w:pPr>
        <w:pStyle w:val="breakline"/>
        <w:divId w:val="527259509"/>
        <w:rPr>
          <w:color w:val="002060"/>
        </w:rPr>
      </w:pPr>
    </w:p>
    <w:p w14:paraId="4A3126A5" w14:textId="77777777" w:rsidR="006E2279" w:rsidRPr="00C05198" w:rsidRDefault="006E2279" w:rsidP="006E2279">
      <w:pPr>
        <w:pStyle w:val="titoloprinc0"/>
        <w:divId w:val="527259509"/>
        <w:rPr>
          <w:color w:val="002060"/>
        </w:rPr>
      </w:pPr>
      <w:r w:rsidRPr="00C05198">
        <w:rPr>
          <w:color w:val="002060"/>
        </w:rPr>
        <w:lastRenderedPageBreak/>
        <w:t>PROGRAMMA GARE</w:t>
      </w:r>
    </w:p>
    <w:p w14:paraId="5AA455B7" w14:textId="77777777" w:rsidR="006E2279" w:rsidRPr="0052608B" w:rsidRDefault="006E2279" w:rsidP="006E2279">
      <w:pPr>
        <w:pStyle w:val="sottotitolocampionato10"/>
        <w:divId w:val="527259509"/>
        <w:rPr>
          <w:color w:val="002060"/>
        </w:rPr>
      </w:pPr>
      <w:r w:rsidRPr="0052608B">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6"/>
        <w:gridCol w:w="385"/>
        <w:gridCol w:w="898"/>
        <w:gridCol w:w="1198"/>
        <w:gridCol w:w="1557"/>
        <w:gridCol w:w="1552"/>
      </w:tblGrid>
      <w:tr w:rsidR="006E2279" w:rsidRPr="0052608B" w14:paraId="7AE7880C"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93C2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6282"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0F3DC"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82891"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4760"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FBB9"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DDD9"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4DD88EA"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B39BC" w14:textId="77777777" w:rsidR="006E2279" w:rsidRPr="0052608B" w:rsidRDefault="006E2279" w:rsidP="00057BF4">
            <w:pPr>
              <w:pStyle w:val="rowtabella0"/>
              <w:rPr>
                <w:color w:val="002060"/>
              </w:rPr>
            </w:pPr>
            <w:r w:rsidRPr="0052608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2A111" w14:textId="77777777" w:rsidR="006E2279" w:rsidRPr="0052608B" w:rsidRDefault="006E2279" w:rsidP="00057BF4">
            <w:pPr>
              <w:pStyle w:val="rowtabella0"/>
              <w:rPr>
                <w:color w:val="002060"/>
              </w:rPr>
            </w:pPr>
            <w:r w:rsidRPr="0052608B">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9AC65"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76068"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A34B9" w14:textId="77777777" w:rsidR="006E2279" w:rsidRPr="0052608B" w:rsidRDefault="006E2279" w:rsidP="00057BF4">
            <w:pPr>
              <w:pStyle w:val="rowtabella0"/>
              <w:rPr>
                <w:color w:val="002060"/>
              </w:rPr>
            </w:pPr>
            <w:r w:rsidRPr="0052608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566DD" w14:textId="77777777" w:rsidR="006E2279" w:rsidRPr="0052608B" w:rsidRDefault="006E2279" w:rsidP="00057BF4">
            <w:pPr>
              <w:pStyle w:val="rowtabella0"/>
              <w:rPr>
                <w:color w:val="002060"/>
              </w:rPr>
            </w:pPr>
            <w:r w:rsidRPr="0052608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7F4F8" w14:textId="77777777" w:rsidR="006E2279" w:rsidRPr="0052608B" w:rsidRDefault="006E2279" w:rsidP="00057BF4">
            <w:pPr>
              <w:pStyle w:val="rowtabella0"/>
              <w:rPr>
                <w:color w:val="002060"/>
              </w:rPr>
            </w:pPr>
            <w:r w:rsidRPr="0052608B">
              <w:rPr>
                <w:color w:val="002060"/>
              </w:rPr>
              <w:t>VIA TOBAGI STAZ. CASTELBELLINO</w:t>
            </w:r>
          </w:p>
        </w:tc>
      </w:tr>
      <w:tr w:rsidR="006E2279" w:rsidRPr="0052608B" w14:paraId="40A698A1"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A4309" w14:textId="77777777" w:rsidR="006E2279" w:rsidRPr="0052608B" w:rsidRDefault="006E2279" w:rsidP="00057BF4">
            <w:pPr>
              <w:pStyle w:val="rowtabella0"/>
              <w:rPr>
                <w:color w:val="002060"/>
              </w:rPr>
            </w:pPr>
            <w:r w:rsidRPr="0052608B">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4A9BCC" w14:textId="77777777" w:rsidR="006E2279" w:rsidRPr="0052608B" w:rsidRDefault="006E2279" w:rsidP="00057BF4">
            <w:pPr>
              <w:pStyle w:val="rowtabella0"/>
              <w:rPr>
                <w:color w:val="002060"/>
              </w:rPr>
            </w:pPr>
            <w:r w:rsidRPr="0052608B">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78754"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F470F"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F5BE02" w14:textId="77777777" w:rsidR="006E2279" w:rsidRPr="0052608B" w:rsidRDefault="006E2279" w:rsidP="00057BF4">
            <w:pPr>
              <w:pStyle w:val="rowtabella0"/>
              <w:rPr>
                <w:color w:val="002060"/>
              </w:rPr>
            </w:pPr>
            <w:r w:rsidRPr="0052608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6F5A3" w14:textId="77777777" w:rsidR="006E2279" w:rsidRPr="0052608B" w:rsidRDefault="006E2279" w:rsidP="00057BF4">
            <w:pPr>
              <w:pStyle w:val="rowtabella0"/>
              <w:rPr>
                <w:color w:val="002060"/>
              </w:rPr>
            </w:pPr>
            <w:r w:rsidRPr="0052608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A2B29" w14:textId="77777777" w:rsidR="006E2279" w:rsidRPr="0052608B" w:rsidRDefault="006E2279" w:rsidP="00057BF4">
            <w:pPr>
              <w:pStyle w:val="rowtabella0"/>
              <w:rPr>
                <w:color w:val="002060"/>
              </w:rPr>
            </w:pPr>
            <w:r w:rsidRPr="0052608B">
              <w:rPr>
                <w:color w:val="002060"/>
              </w:rPr>
              <w:t>VIA DELLO STADIO</w:t>
            </w:r>
          </w:p>
        </w:tc>
      </w:tr>
      <w:tr w:rsidR="006E2279" w:rsidRPr="0052608B" w14:paraId="6812E6C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A33CA" w14:textId="77777777" w:rsidR="006E2279" w:rsidRPr="0052608B" w:rsidRDefault="006E2279" w:rsidP="00057BF4">
            <w:pPr>
              <w:pStyle w:val="rowtabella0"/>
              <w:rPr>
                <w:color w:val="002060"/>
              </w:rPr>
            </w:pPr>
            <w:r w:rsidRPr="0052608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19FB5" w14:textId="77777777" w:rsidR="006E2279" w:rsidRPr="0052608B" w:rsidRDefault="006E2279" w:rsidP="00057BF4">
            <w:pPr>
              <w:pStyle w:val="rowtabella0"/>
              <w:rPr>
                <w:color w:val="002060"/>
              </w:rPr>
            </w:pPr>
            <w:r w:rsidRPr="0052608B">
              <w:rPr>
                <w:color w:val="002060"/>
              </w:rPr>
              <w:t xml:space="preserve">AUDAX 1970 </w:t>
            </w:r>
            <w:proofErr w:type="gramStart"/>
            <w:r w:rsidRPr="0052608B">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B895A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12825"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7DC139" w14:textId="77777777" w:rsidR="006E2279" w:rsidRPr="0052608B" w:rsidRDefault="006E2279" w:rsidP="00057BF4">
            <w:pPr>
              <w:pStyle w:val="rowtabella0"/>
              <w:rPr>
                <w:color w:val="002060"/>
              </w:rPr>
            </w:pPr>
            <w:r w:rsidRPr="0052608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A80DF" w14:textId="77777777" w:rsidR="006E2279" w:rsidRPr="0052608B" w:rsidRDefault="006E2279" w:rsidP="00057BF4">
            <w:pPr>
              <w:pStyle w:val="rowtabella0"/>
              <w:rPr>
                <w:color w:val="002060"/>
              </w:rPr>
            </w:pPr>
            <w:r w:rsidRPr="0052608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ECAB1" w14:textId="77777777" w:rsidR="006E2279" w:rsidRPr="0052608B" w:rsidRDefault="006E2279" w:rsidP="00057BF4">
            <w:pPr>
              <w:pStyle w:val="rowtabella0"/>
              <w:rPr>
                <w:color w:val="002060"/>
              </w:rPr>
            </w:pPr>
            <w:r w:rsidRPr="0052608B">
              <w:rPr>
                <w:color w:val="002060"/>
              </w:rPr>
              <w:t>VIA OLIMPIADI</w:t>
            </w:r>
          </w:p>
        </w:tc>
      </w:tr>
      <w:tr w:rsidR="006E2279" w:rsidRPr="0052608B" w14:paraId="199C303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2C5183" w14:textId="77777777" w:rsidR="006E2279" w:rsidRPr="0052608B" w:rsidRDefault="006E2279" w:rsidP="00057BF4">
            <w:pPr>
              <w:pStyle w:val="rowtabella0"/>
              <w:rPr>
                <w:color w:val="002060"/>
              </w:rPr>
            </w:pPr>
            <w:r w:rsidRPr="0052608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FD3AD" w14:textId="77777777" w:rsidR="006E2279" w:rsidRPr="0052608B" w:rsidRDefault="006E2279" w:rsidP="00057BF4">
            <w:pPr>
              <w:pStyle w:val="rowtabella0"/>
              <w:rPr>
                <w:color w:val="002060"/>
              </w:rPr>
            </w:pPr>
            <w:r w:rsidRPr="0052608B">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85976"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CAD88"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9ED95" w14:textId="77777777" w:rsidR="006E2279" w:rsidRPr="0052608B" w:rsidRDefault="006E2279" w:rsidP="00057BF4">
            <w:pPr>
              <w:pStyle w:val="rowtabella0"/>
              <w:rPr>
                <w:color w:val="002060"/>
              </w:rPr>
            </w:pPr>
            <w:r w:rsidRPr="0052608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C494B" w14:textId="77777777" w:rsidR="006E2279" w:rsidRPr="0052608B" w:rsidRDefault="006E2279" w:rsidP="00057BF4">
            <w:pPr>
              <w:pStyle w:val="rowtabella0"/>
              <w:rPr>
                <w:color w:val="002060"/>
              </w:rPr>
            </w:pPr>
            <w:r w:rsidRPr="0052608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485C1" w14:textId="77777777" w:rsidR="006E2279" w:rsidRPr="0052608B" w:rsidRDefault="006E2279" w:rsidP="00057BF4">
            <w:pPr>
              <w:pStyle w:val="rowtabella0"/>
              <w:rPr>
                <w:color w:val="002060"/>
              </w:rPr>
            </w:pPr>
            <w:r w:rsidRPr="0052608B">
              <w:rPr>
                <w:color w:val="002060"/>
              </w:rPr>
              <w:t>VIA ALESSANDRO MANZONI</w:t>
            </w:r>
          </w:p>
        </w:tc>
      </w:tr>
      <w:tr w:rsidR="006E2279" w:rsidRPr="0052608B" w14:paraId="55B195BF"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F214BB" w14:textId="77777777" w:rsidR="006E2279" w:rsidRPr="0052608B" w:rsidRDefault="006E2279" w:rsidP="00057BF4">
            <w:pPr>
              <w:pStyle w:val="rowtabella0"/>
              <w:rPr>
                <w:color w:val="002060"/>
              </w:rPr>
            </w:pPr>
            <w:r w:rsidRPr="00526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21B9B" w14:textId="77777777" w:rsidR="006E2279" w:rsidRPr="0052608B" w:rsidRDefault="006E2279" w:rsidP="00057BF4">
            <w:pPr>
              <w:pStyle w:val="rowtabella0"/>
              <w:rPr>
                <w:color w:val="002060"/>
              </w:rPr>
            </w:pPr>
            <w:r w:rsidRPr="0052608B">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9E2B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ABB41"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E785E" w14:textId="77777777" w:rsidR="006E2279" w:rsidRPr="0052608B" w:rsidRDefault="006E2279" w:rsidP="00057BF4">
            <w:pPr>
              <w:pStyle w:val="rowtabella0"/>
              <w:rPr>
                <w:color w:val="002060"/>
              </w:rPr>
            </w:pPr>
            <w:r w:rsidRPr="00526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C7A20" w14:textId="77777777" w:rsidR="006E2279" w:rsidRPr="0052608B" w:rsidRDefault="006E2279" w:rsidP="00057BF4">
            <w:pPr>
              <w:pStyle w:val="rowtabella0"/>
              <w:rPr>
                <w:color w:val="002060"/>
              </w:rPr>
            </w:pPr>
            <w:r w:rsidRPr="00526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5FE81"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B.ROSSI</w:t>
            </w:r>
            <w:proofErr w:type="gramEnd"/>
            <w:r w:rsidRPr="0052608B">
              <w:rPr>
                <w:color w:val="002060"/>
              </w:rPr>
              <w:t xml:space="preserve"> SNC</w:t>
            </w:r>
          </w:p>
        </w:tc>
      </w:tr>
      <w:tr w:rsidR="006E2279" w:rsidRPr="0052608B" w14:paraId="63B8E67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A9608" w14:textId="77777777" w:rsidR="006E2279" w:rsidRPr="0052608B" w:rsidRDefault="006E2279" w:rsidP="00057BF4">
            <w:pPr>
              <w:pStyle w:val="rowtabella0"/>
              <w:rPr>
                <w:color w:val="002060"/>
              </w:rPr>
            </w:pPr>
            <w:r w:rsidRPr="0052608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A7BFC" w14:textId="77777777" w:rsidR="006E2279" w:rsidRPr="0052608B" w:rsidRDefault="006E2279" w:rsidP="00057BF4">
            <w:pPr>
              <w:pStyle w:val="rowtabella0"/>
              <w:rPr>
                <w:color w:val="002060"/>
              </w:rPr>
            </w:pPr>
            <w:r w:rsidRPr="00526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A34C8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BC0361"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DA7163" w14:textId="77777777" w:rsidR="006E2279" w:rsidRPr="0052608B" w:rsidRDefault="006E2279" w:rsidP="00057BF4">
            <w:pPr>
              <w:pStyle w:val="rowtabella0"/>
              <w:rPr>
                <w:color w:val="002060"/>
              </w:rPr>
            </w:pPr>
            <w:r w:rsidRPr="0052608B">
              <w:rPr>
                <w:color w:val="002060"/>
              </w:rPr>
              <w:t xml:space="preserve">5429 PAL.COM. </w:t>
            </w:r>
            <w:proofErr w:type="gramStart"/>
            <w:r w:rsidRPr="0052608B">
              <w:rPr>
                <w:color w:val="002060"/>
              </w:rPr>
              <w:t>S.MICHELE</w:t>
            </w:r>
            <w:proofErr w:type="gramEnd"/>
            <w:r w:rsidRPr="0052608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3CB1F0" w14:textId="77777777" w:rsidR="006E2279" w:rsidRPr="0052608B" w:rsidRDefault="006E2279" w:rsidP="00057BF4">
            <w:pPr>
              <w:pStyle w:val="rowtabella0"/>
              <w:rPr>
                <w:color w:val="002060"/>
              </w:rPr>
            </w:pPr>
            <w:r w:rsidRPr="0052608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32F43" w14:textId="77777777" w:rsidR="006E2279" w:rsidRPr="0052608B" w:rsidRDefault="006E2279" w:rsidP="00057BF4">
            <w:pPr>
              <w:pStyle w:val="rowtabella0"/>
              <w:rPr>
                <w:color w:val="002060"/>
              </w:rPr>
            </w:pPr>
            <w:r w:rsidRPr="0052608B">
              <w:rPr>
                <w:color w:val="002060"/>
              </w:rPr>
              <w:t>VIA LORETO</w:t>
            </w:r>
          </w:p>
        </w:tc>
      </w:tr>
      <w:tr w:rsidR="006E2279" w:rsidRPr="0052608B" w14:paraId="049FB2F6"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6E6E39" w14:textId="77777777" w:rsidR="006E2279" w:rsidRPr="0052608B" w:rsidRDefault="006E2279" w:rsidP="00057BF4">
            <w:pPr>
              <w:pStyle w:val="rowtabella0"/>
              <w:rPr>
                <w:color w:val="002060"/>
              </w:rPr>
            </w:pPr>
            <w:r w:rsidRPr="0052608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7585F" w14:textId="77777777" w:rsidR="006E2279" w:rsidRPr="0052608B" w:rsidRDefault="006E2279" w:rsidP="00057BF4">
            <w:pPr>
              <w:pStyle w:val="rowtabella0"/>
              <w:rPr>
                <w:color w:val="002060"/>
              </w:rPr>
            </w:pPr>
            <w:r w:rsidRPr="0052608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6224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E020A"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12A54" w14:textId="77777777" w:rsidR="006E2279" w:rsidRPr="0052608B" w:rsidRDefault="006E2279" w:rsidP="00057BF4">
            <w:pPr>
              <w:pStyle w:val="rowtabella0"/>
              <w:rPr>
                <w:color w:val="002060"/>
              </w:rPr>
            </w:pPr>
            <w:r w:rsidRPr="0052608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1932E"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85488" w14:textId="77777777" w:rsidR="006E2279" w:rsidRPr="0052608B" w:rsidRDefault="006E2279" w:rsidP="00057BF4">
            <w:pPr>
              <w:pStyle w:val="rowtabella0"/>
              <w:rPr>
                <w:color w:val="002060"/>
              </w:rPr>
            </w:pPr>
            <w:r w:rsidRPr="0052608B">
              <w:rPr>
                <w:color w:val="002060"/>
              </w:rPr>
              <w:t>VIA MONTEPELAGO</w:t>
            </w:r>
          </w:p>
        </w:tc>
      </w:tr>
    </w:tbl>
    <w:p w14:paraId="7DA13AC4" w14:textId="77777777" w:rsidR="006E2279" w:rsidRPr="00C05198" w:rsidRDefault="006E2279" w:rsidP="006E2279">
      <w:pPr>
        <w:pStyle w:val="breakline"/>
        <w:divId w:val="527259509"/>
        <w:rPr>
          <w:rFonts w:eastAsiaTheme="minorEastAsia"/>
          <w:color w:val="002060"/>
        </w:rPr>
      </w:pPr>
    </w:p>
    <w:p w14:paraId="2D586245" w14:textId="77777777" w:rsidR="006E2279" w:rsidRPr="00C05198" w:rsidRDefault="006E2279" w:rsidP="006E2279">
      <w:pPr>
        <w:pStyle w:val="breakline"/>
        <w:divId w:val="527259509"/>
        <w:rPr>
          <w:color w:val="002060"/>
        </w:rPr>
      </w:pPr>
    </w:p>
    <w:p w14:paraId="32BECE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C2</w:t>
      </w:r>
    </w:p>
    <w:p w14:paraId="5D0AB17C" w14:textId="77777777" w:rsidR="006E2279" w:rsidRPr="00C05198" w:rsidRDefault="006E2279" w:rsidP="006E2279">
      <w:pPr>
        <w:pStyle w:val="titoloprinc0"/>
        <w:divId w:val="527259509"/>
        <w:rPr>
          <w:color w:val="002060"/>
        </w:rPr>
      </w:pPr>
      <w:r w:rsidRPr="00C05198">
        <w:rPr>
          <w:color w:val="002060"/>
        </w:rPr>
        <w:t>VARIAZIONI AL PROGRAMMA GARE</w:t>
      </w:r>
    </w:p>
    <w:p w14:paraId="7E47D38F" w14:textId="77777777" w:rsidR="006E2279" w:rsidRPr="00C05198" w:rsidRDefault="006E2279" w:rsidP="006E2279">
      <w:pPr>
        <w:pStyle w:val="breakline"/>
        <w:divId w:val="527259509"/>
        <w:rPr>
          <w:color w:val="002060"/>
        </w:rPr>
      </w:pPr>
    </w:p>
    <w:p w14:paraId="248C1C46" w14:textId="77777777" w:rsidR="006E2279" w:rsidRPr="00C05198" w:rsidRDefault="006E2279" w:rsidP="006E2279">
      <w:pPr>
        <w:pStyle w:val="breakline"/>
        <w:divId w:val="527259509"/>
        <w:rPr>
          <w:color w:val="002060"/>
        </w:rPr>
      </w:pPr>
    </w:p>
    <w:p w14:paraId="2E255EB5" w14:textId="77777777" w:rsidR="006E2279" w:rsidRPr="00C05198" w:rsidRDefault="006E2279" w:rsidP="006E2279">
      <w:pPr>
        <w:pStyle w:val="breakline"/>
        <w:divId w:val="527259509"/>
        <w:rPr>
          <w:color w:val="002060"/>
        </w:rPr>
      </w:pPr>
    </w:p>
    <w:p w14:paraId="6AAEFED9"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FB6F62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B468"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CD100"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AB0F6"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9D8A"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F9E9C"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9A97"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7D7B"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9D5F" w14:textId="77777777" w:rsidR="006E2279" w:rsidRPr="00C05198" w:rsidRDefault="006E2279" w:rsidP="00057BF4">
            <w:pPr>
              <w:pStyle w:val="headertabella0"/>
              <w:rPr>
                <w:color w:val="002060"/>
              </w:rPr>
            </w:pPr>
            <w:r w:rsidRPr="00C05198">
              <w:rPr>
                <w:color w:val="002060"/>
              </w:rPr>
              <w:t>Impianto</w:t>
            </w:r>
          </w:p>
        </w:tc>
      </w:tr>
      <w:tr w:rsidR="006E2279" w:rsidRPr="00C05198" w14:paraId="62174BF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987F"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1CAC" w14:textId="77777777" w:rsidR="006E2279" w:rsidRPr="000C47FC" w:rsidRDefault="006E2279" w:rsidP="00057BF4">
            <w:pPr>
              <w:pStyle w:val="rowtabella0"/>
              <w:jc w:val="center"/>
              <w:rPr>
                <w:color w:val="002060"/>
                <w:highlight w:val="yellow"/>
              </w:rPr>
            </w:pPr>
            <w:r w:rsidRPr="000C47FC">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D8D7" w14:textId="77777777" w:rsidR="006E2279" w:rsidRPr="000C47FC" w:rsidRDefault="006E2279" w:rsidP="00057BF4">
            <w:pPr>
              <w:pStyle w:val="rowtabella0"/>
              <w:rPr>
                <w:color w:val="002060"/>
                <w:highlight w:val="yellow"/>
              </w:rPr>
            </w:pPr>
            <w:proofErr w:type="gramStart"/>
            <w:r w:rsidRPr="000C47FC">
              <w:rPr>
                <w:color w:val="002060"/>
                <w:highlight w:val="yellow"/>
              </w:rPr>
              <w:t>U.MANDOLESI</w:t>
            </w:r>
            <w:proofErr w:type="gramEnd"/>
            <w:r w:rsidRPr="000C47FC">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6860" w14:textId="77777777" w:rsidR="006E2279" w:rsidRPr="000C47FC" w:rsidRDefault="006E2279" w:rsidP="00057BF4">
            <w:pPr>
              <w:pStyle w:val="rowtabella0"/>
              <w:rPr>
                <w:color w:val="002060"/>
                <w:highlight w:val="yellow"/>
              </w:rPr>
            </w:pPr>
            <w:r w:rsidRPr="000C47FC">
              <w:rPr>
                <w:color w:val="002060"/>
                <w:highlight w:val="yellow"/>
              </w:rPr>
              <w:t>ROCCAFLUVIONE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1486"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36DD"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A27C" w14:textId="77777777" w:rsidR="006E2279" w:rsidRPr="000C47FC" w:rsidRDefault="006E2279" w:rsidP="00057BF4">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65F6" w14:textId="77777777" w:rsidR="006E2279" w:rsidRPr="000C47FC" w:rsidRDefault="006E2279" w:rsidP="00057BF4">
            <w:pPr>
              <w:pStyle w:val="rowtabella0"/>
              <w:rPr>
                <w:color w:val="002060"/>
                <w:highlight w:val="yellow"/>
              </w:rPr>
            </w:pPr>
            <w:r w:rsidRPr="000C47FC">
              <w:rPr>
                <w:color w:val="002060"/>
                <w:highlight w:val="yellow"/>
              </w:rPr>
              <w:t xml:space="preserve">PALESTRA </w:t>
            </w:r>
            <w:proofErr w:type="gramStart"/>
            <w:r w:rsidRPr="000C47FC">
              <w:rPr>
                <w:color w:val="002060"/>
                <w:highlight w:val="yellow"/>
              </w:rPr>
              <w:t>SC.MEDIA</w:t>
            </w:r>
            <w:proofErr w:type="gramEnd"/>
            <w:r w:rsidRPr="000C47FC">
              <w:rPr>
                <w:color w:val="002060"/>
                <w:highlight w:val="yellow"/>
              </w:rPr>
              <w:t xml:space="preserve"> B.ROSSELLI PORTO SAN GIORGIO VIA PIRANDELLO</w:t>
            </w:r>
          </w:p>
        </w:tc>
      </w:tr>
      <w:tr w:rsidR="006E2279" w:rsidRPr="00C05198" w14:paraId="1D0EDF8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DBAF" w14:textId="77777777" w:rsidR="006E2279" w:rsidRPr="000C47FC" w:rsidRDefault="006E2279" w:rsidP="00057BF4">
            <w:pPr>
              <w:pStyle w:val="rowtabella0"/>
              <w:rPr>
                <w:color w:val="002060"/>
                <w:highlight w:val="yellow"/>
              </w:rPr>
            </w:pPr>
            <w:r w:rsidRPr="000C47FC">
              <w:rPr>
                <w:color w:val="002060"/>
                <w:highlight w:val="yellow"/>
              </w:rPr>
              <w:t>10/12/2021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8EB6" w14:textId="77777777" w:rsidR="006E2279" w:rsidRPr="000C47FC" w:rsidRDefault="006E2279" w:rsidP="00057BF4">
            <w:pPr>
              <w:pStyle w:val="rowtabella0"/>
              <w:jc w:val="center"/>
              <w:rPr>
                <w:color w:val="002060"/>
                <w:highlight w:val="yellow"/>
              </w:rPr>
            </w:pPr>
            <w:r w:rsidRPr="000C47F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9032" w14:textId="77777777" w:rsidR="006E2279" w:rsidRPr="000C47FC" w:rsidRDefault="006E2279" w:rsidP="00057BF4">
            <w:pPr>
              <w:pStyle w:val="rowtabella0"/>
              <w:rPr>
                <w:color w:val="002060"/>
                <w:highlight w:val="yellow"/>
              </w:rPr>
            </w:pPr>
            <w:proofErr w:type="gramStart"/>
            <w:r w:rsidRPr="000C47FC">
              <w:rPr>
                <w:color w:val="002060"/>
                <w:highlight w:val="yellow"/>
              </w:rPr>
              <w:t>U.MANDOLESI</w:t>
            </w:r>
            <w:proofErr w:type="gramEnd"/>
            <w:r w:rsidRPr="000C47FC">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8ADA" w14:textId="77777777" w:rsidR="006E2279" w:rsidRPr="000C47FC" w:rsidRDefault="006E2279" w:rsidP="00057BF4">
            <w:pPr>
              <w:pStyle w:val="rowtabella0"/>
              <w:rPr>
                <w:color w:val="002060"/>
                <w:highlight w:val="yellow"/>
              </w:rPr>
            </w:pPr>
            <w:r w:rsidRPr="000C47FC">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D259"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4B44"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4C9E"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05DE" w14:textId="77777777" w:rsidR="006E2279" w:rsidRPr="00C05198" w:rsidRDefault="006E2279" w:rsidP="00057BF4">
            <w:pPr>
              <w:pStyle w:val="rowtabella0"/>
              <w:rPr>
                <w:color w:val="002060"/>
              </w:rPr>
            </w:pPr>
            <w:r w:rsidRPr="000C47FC">
              <w:rPr>
                <w:color w:val="002060"/>
                <w:highlight w:val="yellow"/>
              </w:rPr>
              <w:t xml:space="preserve">PALASPORT " PALASAVELLI" PORTO SAN GIORGIO VIA </w:t>
            </w:r>
            <w:proofErr w:type="gramStart"/>
            <w:r w:rsidRPr="000C47FC">
              <w:rPr>
                <w:color w:val="002060"/>
                <w:highlight w:val="yellow"/>
              </w:rPr>
              <w:t>S.VITTORIA</w:t>
            </w:r>
            <w:proofErr w:type="gramEnd"/>
            <w:r w:rsidRPr="000C47FC">
              <w:rPr>
                <w:color w:val="002060"/>
                <w:highlight w:val="yellow"/>
              </w:rPr>
              <w:t>, 5</w:t>
            </w:r>
          </w:p>
        </w:tc>
      </w:tr>
      <w:tr w:rsidR="006E2279" w:rsidRPr="00C05198" w14:paraId="274BD3B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1BA0" w14:textId="77777777" w:rsidR="006E2279" w:rsidRPr="000C47FC" w:rsidRDefault="006E2279" w:rsidP="00057BF4">
            <w:pPr>
              <w:pStyle w:val="rowtabella0"/>
              <w:rPr>
                <w:color w:val="002060"/>
                <w:highlight w:val="yellow"/>
              </w:rPr>
            </w:pPr>
            <w:r w:rsidRPr="000C47FC">
              <w:rPr>
                <w:color w:val="002060"/>
                <w:highlight w:val="yellow"/>
              </w:rPr>
              <w:t>17/12/2021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C450" w14:textId="77777777" w:rsidR="006E2279" w:rsidRPr="000C47FC" w:rsidRDefault="006E2279" w:rsidP="00057BF4">
            <w:pPr>
              <w:pStyle w:val="rowtabella0"/>
              <w:jc w:val="center"/>
              <w:rPr>
                <w:color w:val="002060"/>
                <w:highlight w:val="yellow"/>
              </w:rPr>
            </w:pPr>
            <w:r w:rsidRPr="000C47F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D5DB" w14:textId="77777777" w:rsidR="006E2279" w:rsidRPr="000C47FC" w:rsidRDefault="006E2279" w:rsidP="00057BF4">
            <w:pPr>
              <w:pStyle w:val="rowtabella0"/>
              <w:rPr>
                <w:color w:val="002060"/>
                <w:highlight w:val="yellow"/>
              </w:rPr>
            </w:pPr>
            <w:proofErr w:type="gramStart"/>
            <w:r w:rsidRPr="000C47FC">
              <w:rPr>
                <w:color w:val="002060"/>
                <w:highlight w:val="yellow"/>
              </w:rPr>
              <w:t>U.MANDOLESI</w:t>
            </w:r>
            <w:proofErr w:type="gramEnd"/>
            <w:r w:rsidRPr="000C47FC">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ED27" w14:textId="77777777" w:rsidR="006E2279" w:rsidRPr="000C47FC" w:rsidRDefault="006E2279" w:rsidP="00057BF4">
            <w:pPr>
              <w:pStyle w:val="rowtabella0"/>
              <w:rPr>
                <w:color w:val="002060"/>
                <w:highlight w:val="yellow"/>
              </w:rPr>
            </w:pPr>
            <w:r w:rsidRPr="000C47FC">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CCA9"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1A8E"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850B"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BE1A" w14:textId="77777777" w:rsidR="006E2279" w:rsidRPr="00C05198" w:rsidRDefault="006E2279" w:rsidP="00057BF4">
            <w:pPr>
              <w:pStyle w:val="rowtabella0"/>
              <w:rPr>
                <w:color w:val="002060"/>
              </w:rPr>
            </w:pPr>
            <w:r w:rsidRPr="000C47FC">
              <w:rPr>
                <w:color w:val="002060"/>
                <w:highlight w:val="yellow"/>
              </w:rPr>
              <w:t xml:space="preserve">PALESTRA </w:t>
            </w:r>
            <w:proofErr w:type="gramStart"/>
            <w:r w:rsidRPr="000C47FC">
              <w:rPr>
                <w:color w:val="002060"/>
                <w:highlight w:val="yellow"/>
              </w:rPr>
              <w:t>SC.MEDIA</w:t>
            </w:r>
            <w:proofErr w:type="gramEnd"/>
            <w:r w:rsidRPr="000C47FC">
              <w:rPr>
                <w:color w:val="002060"/>
                <w:highlight w:val="yellow"/>
              </w:rPr>
              <w:t xml:space="preserve"> B.ROSSELLI PORTO SAN GIORGIO VIA PIRANDELLO</w:t>
            </w:r>
          </w:p>
        </w:tc>
      </w:tr>
    </w:tbl>
    <w:p w14:paraId="23071A3C" w14:textId="77777777" w:rsidR="006E2279" w:rsidRPr="00C05198" w:rsidRDefault="006E2279" w:rsidP="006E2279">
      <w:pPr>
        <w:pStyle w:val="breakline"/>
        <w:divId w:val="527259509"/>
        <w:rPr>
          <w:rFonts w:eastAsiaTheme="minorEastAsia"/>
          <w:color w:val="002060"/>
        </w:rPr>
      </w:pPr>
    </w:p>
    <w:p w14:paraId="62862D16" w14:textId="77777777" w:rsidR="006E2279" w:rsidRPr="00C05198" w:rsidRDefault="006E2279" w:rsidP="006E2279">
      <w:pPr>
        <w:pStyle w:val="breakline"/>
        <w:divId w:val="527259509"/>
        <w:rPr>
          <w:color w:val="002060"/>
        </w:rPr>
      </w:pPr>
    </w:p>
    <w:p w14:paraId="507C9529" w14:textId="77777777" w:rsidR="006E2279" w:rsidRPr="00C05198" w:rsidRDefault="006E2279" w:rsidP="006E2279">
      <w:pPr>
        <w:pStyle w:val="titoloprinc0"/>
        <w:divId w:val="527259509"/>
        <w:rPr>
          <w:color w:val="002060"/>
        </w:rPr>
      </w:pPr>
      <w:r w:rsidRPr="00C05198">
        <w:rPr>
          <w:color w:val="002060"/>
        </w:rPr>
        <w:t>RISULTATI</w:t>
      </w:r>
    </w:p>
    <w:p w14:paraId="56731C83" w14:textId="77777777" w:rsidR="006E2279" w:rsidRPr="00C05198" w:rsidRDefault="006E2279" w:rsidP="006E2279">
      <w:pPr>
        <w:pStyle w:val="breakline"/>
        <w:divId w:val="527259509"/>
        <w:rPr>
          <w:color w:val="002060"/>
        </w:rPr>
      </w:pPr>
    </w:p>
    <w:p w14:paraId="1919A688"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7BC642C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615A418D"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58931B87"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15D92914"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AE50" w14:textId="77777777" w:rsidR="006E2279" w:rsidRPr="00C05198" w:rsidRDefault="006E2279" w:rsidP="00057BF4">
                  <w:pPr>
                    <w:pStyle w:val="headertabella0"/>
                    <w:rPr>
                      <w:color w:val="002060"/>
                    </w:rPr>
                  </w:pPr>
                  <w:r w:rsidRPr="00C05198">
                    <w:rPr>
                      <w:color w:val="002060"/>
                    </w:rPr>
                    <w:t>GIRONE A - 8 Giornata - A</w:t>
                  </w:r>
                </w:p>
              </w:tc>
            </w:tr>
            <w:tr w:rsidR="006E2279" w:rsidRPr="00C05198" w14:paraId="3EFACFAF"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99AF7" w14:textId="77777777" w:rsidR="006E2279" w:rsidRPr="00C05198" w:rsidRDefault="006E2279" w:rsidP="00057BF4">
                  <w:pPr>
                    <w:pStyle w:val="rowtabella0"/>
                    <w:rPr>
                      <w:color w:val="002060"/>
                    </w:rPr>
                  </w:pPr>
                  <w:r w:rsidRPr="00C05198">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AC022" w14:textId="77777777" w:rsidR="006E2279" w:rsidRPr="00C05198" w:rsidRDefault="006E2279" w:rsidP="00057BF4">
                  <w:pPr>
                    <w:pStyle w:val="rowtabella0"/>
                    <w:rPr>
                      <w:color w:val="002060"/>
                    </w:rPr>
                  </w:pPr>
                  <w:r w:rsidRPr="00C05198">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9C05B" w14:textId="77777777" w:rsidR="006E2279" w:rsidRPr="00C05198" w:rsidRDefault="006E2279" w:rsidP="00057BF4">
                  <w:pPr>
                    <w:pStyle w:val="rowtabella0"/>
                    <w:jc w:val="center"/>
                    <w:rPr>
                      <w:color w:val="002060"/>
                    </w:rPr>
                  </w:pPr>
                  <w:r w:rsidRPr="00C05198">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51B08" w14:textId="77777777" w:rsidR="006E2279" w:rsidRPr="00C05198" w:rsidRDefault="006E2279" w:rsidP="00057BF4">
                  <w:pPr>
                    <w:pStyle w:val="rowtabella0"/>
                    <w:jc w:val="center"/>
                    <w:rPr>
                      <w:color w:val="002060"/>
                    </w:rPr>
                  </w:pPr>
                  <w:r w:rsidRPr="00C05198">
                    <w:rPr>
                      <w:color w:val="002060"/>
                    </w:rPr>
                    <w:t> </w:t>
                  </w:r>
                </w:p>
              </w:tc>
            </w:tr>
            <w:tr w:rsidR="006E2279" w:rsidRPr="00C05198" w14:paraId="377B94E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E34E2"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F8071" w14:textId="77777777" w:rsidR="006E2279" w:rsidRPr="00C05198" w:rsidRDefault="006E2279" w:rsidP="00057BF4">
                  <w:pPr>
                    <w:pStyle w:val="rowtabella0"/>
                    <w:rPr>
                      <w:color w:val="002060"/>
                    </w:rPr>
                  </w:pPr>
                  <w:r w:rsidRPr="00C05198">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F4DB0" w14:textId="77777777" w:rsidR="006E2279" w:rsidRPr="00C05198" w:rsidRDefault="006E2279" w:rsidP="00057BF4">
                  <w:pPr>
                    <w:pStyle w:val="rowtabella0"/>
                    <w:jc w:val="center"/>
                    <w:rPr>
                      <w:color w:val="002060"/>
                    </w:rPr>
                  </w:pPr>
                  <w:r w:rsidRPr="00C0519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C41C3A" w14:textId="77777777" w:rsidR="006E2279" w:rsidRPr="00C05198" w:rsidRDefault="006E2279" w:rsidP="00057BF4">
                  <w:pPr>
                    <w:pStyle w:val="rowtabella0"/>
                    <w:jc w:val="center"/>
                    <w:rPr>
                      <w:color w:val="002060"/>
                    </w:rPr>
                  </w:pPr>
                  <w:r w:rsidRPr="00C05198">
                    <w:rPr>
                      <w:color w:val="002060"/>
                    </w:rPr>
                    <w:t> </w:t>
                  </w:r>
                </w:p>
              </w:tc>
            </w:tr>
            <w:tr w:rsidR="006E2279" w:rsidRPr="00C05198" w14:paraId="2B3ABF30"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BD508" w14:textId="77777777" w:rsidR="006E2279" w:rsidRPr="00C05198" w:rsidRDefault="006E2279" w:rsidP="00057BF4">
                  <w:pPr>
                    <w:pStyle w:val="rowtabella0"/>
                    <w:rPr>
                      <w:color w:val="002060"/>
                    </w:rPr>
                  </w:pPr>
                  <w:r w:rsidRPr="00C05198">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F86475" w14:textId="77777777" w:rsidR="006E2279" w:rsidRPr="00C05198" w:rsidRDefault="006E2279" w:rsidP="00057BF4">
                  <w:pPr>
                    <w:pStyle w:val="rowtabella0"/>
                    <w:rPr>
                      <w:color w:val="002060"/>
                    </w:rPr>
                  </w:pPr>
                  <w:r w:rsidRPr="00C05198">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329A18" w14:textId="77777777" w:rsidR="006E2279" w:rsidRPr="00C05198" w:rsidRDefault="006E2279" w:rsidP="00057BF4">
                  <w:pPr>
                    <w:pStyle w:val="rowtabella0"/>
                    <w:jc w:val="center"/>
                    <w:rPr>
                      <w:color w:val="002060"/>
                    </w:rPr>
                  </w:pPr>
                  <w:r w:rsidRPr="00C0519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E7066" w14:textId="77777777" w:rsidR="006E2279" w:rsidRPr="00C05198" w:rsidRDefault="006E2279" w:rsidP="00057BF4">
                  <w:pPr>
                    <w:pStyle w:val="rowtabella0"/>
                    <w:jc w:val="center"/>
                    <w:rPr>
                      <w:color w:val="002060"/>
                    </w:rPr>
                  </w:pPr>
                  <w:r w:rsidRPr="00C05198">
                    <w:rPr>
                      <w:color w:val="002060"/>
                    </w:rPr>
                    <w:t> </w:t>
                  </w:r>
                </w:p>
              </w:tc>
            </w:tr>
            <w:tr w:rsidR="006E2279" w:rsidRPr="00C05198" w14:paraId="3148A29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56EE1" w14:textId="77777777" w:rsidR="006E2279" w:rsidRPr="00C05198" w:rsidRDefault="006E2279" w:rsidP="00057BF4">
                  <w:pPr>
                    <w:pStyle w:val="rowtabella0"/>
                    <w:rPr>
                      <w:color w:val="002060"/>
                    </w:rPr>
                  </w:pPr>
                  <w:proofErr w:type="gramStart"/>
                  <w:r w:rsidRPr="00C05198">
                    <w:rPr>
                      <w:color w:val="002060"/>
                    </w:rPr>
                    <w:t>CITTA</w:t>
                  </w:r>
                  <w:proofErr w:type="gramEnd"/>
                  <w:r w:rsidRPr="00C05198">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3B6A6E" w14:textId="77777777" w:rsidR="006E2279" w:rsidRPr="00C05198" w:rsidRDefault="006E2279" w:rsidP="00057BF4">
                  <w:pPr>
                    <w:pStyle w:val="rowtabella0"/>
                    <w:rPr>
                      <w:color w:val="002060"/>
                    </w:rPr>
                  </w:pPr>
                  <w:r w:rsidRPr="00C0519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6EDCBF" w14:textId="77777777" w:rsidR="006E2279" w:rsidRPr="00C05198" w:rsidRDefault="006E2279" w:rsidP="00057BF4">
                  <w:pPr>
                    <w:pStyle w:val="rowtabella0"/>
                    <w:jc w:val="center"/>
                    <w:rPr>
                      <w:color w:val="002060"/>
                    </w:rPr>
                  </w:pPr>
                  <w:r w:rsidRPr="00C0519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175C9D" w14:textId="77777777" w:rsidR="006E2279" w:rsidRPr="00C05198" w:rsidRDefault="006E2279" w:rsidP="00057BF4">
                  <w:pPr>
                    <w:pStyle w:val="rowtabella0"/>
                    <w:jc w:val="center"/>
                    <w:rPr>
                      <w:color w:val="002060"/>
                    </w:rPr>
                  </w:pPr>
                  <w:r w:rsidRPr="00C05198">
                    <w:rPr>
                      <w:color w:val="002060"/>
                    </w:rPr>
                    <w:t> </w:t>
                  </w:r>
                </w:p>
              </w:tc>
            </w:tr>
            <w:tr w:rsidR="006E2279" w:rsidRPr="00C05198" w14:paraId="132AB92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9347FC" w14:textId="77777777" w:rsidR="006E2279" w:rsidRPr="00C05198" w:rsidRDefault="006E2279" w:rsidP="00057BF4">
                  <w:pPr>
                    <w:pStyle w:val="rowtabella0"/>
                    <w:rPr>
                      <w:color w:val="002060"/>
                    </w:rPr>
                  </w:pPr>
                  <w:r w:rsidRPr="00C05198">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D7E6B" w14:textId="77777777" w:rsidR="006E2279" w:rsidRPr="00C05198" w:rsidRDefault="006E2279" w:rsidP="00057BF4">
                  <w:pPr>
                    <w:pStyle w:val="rowtabella0"/>
                    <w:rPr>
                      <w:color w:val="002060"/>
                    </w:rPr>
                  </w:pPr>
                  <w:r w:rsidRPr="00C05198">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7899D"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73576" w14:textId="77777777" w:rsidR="006E2279" w:rsidRPr="00C05198" w:rsidRDefault="006E2279" w:rsidP="00057BF4">
                  <w:pPr>
                    <w:pStyle w:val="rowtabella0"/>
                    <w:jc w:val="center"/>
                    <w:rPr>
                      <w:color w:val="002060"/>
                    </w:rPr>
                  </w:pPr>
                  <w:r w:rsidRPr="00C05198">
                    <w:rPr>
                      <w:color w:val="002060"/>
                    </w:rPr>
                    <w:t> </w:t>
                  </w:r>
                </w:p>
              </w:tc>
            </w:tr>
          </w:tbl>
          <w:p w14:paraId="690DB301"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06E65754"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2326" w14:textId="77777777" w:rsidR="006E2279" w:rsidRPr="00C05198" w:rsidRDefault="006E2279" w:rsidP="00057BF4">
                  <w:pPr>
                    <w:pStyle w:val="headertabella0"/>
                    <w:rPr>
                      <w:color w:val="002060"/>
                    </w:rPr>
                  </w:pPr>
                  <w:r w:rsidRPr="00C05198">
                    <w:rPr>
                      <w:color w:val="002060"/>
                    </w:rPr>
                    <w:t>GIRONE B - 8 Giornata - A</w:t>
                  </w:r>
                </w:p>
              </w:tc>
            </w:tr>
            <w:tr w:rsidR="006E2279" w:rsidRPr="00C05198" w14:paraId="18DEF5F0"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0E1EB" w14:textId="77777777" w:rsidR="006E2279" w:rsidRPr="00C05198" w:rsidRDefault="006E2279" w:rsidP="00057BF4">
                  <w:pPr>
                    <w:pStyle w:val="rowtabella0"/>
                    <w:rPr>
                      <w:color w:val="002060"/>
                    </w:rPr>
                  </w:pPr>
                  <w:r w:rsidRPr="00C05198">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7DB40" w14:textId="77777777" w:rsidR="006E2279" w:rsidRPr="00C05198" w:rsidRDefault="006E2279" w:rsidP="00057BF4">
                  <w:pPr>
                    <w:pStyle w:val="rowtabella0"/>
                    <w:rPr>
                      <w:color w:val="002060"/>
                    </w:rPr>
                  </w:pPr>
                  <w:r w:rsidRPr="00C05198">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E8CA" w14:textId="77777777" w:rsidR="006E2279" w:rsidRPr="00C05198" w:rsidRDefault="006E2279" w:rsidP="00057BF4">
                  <w:pPr>
                    <w:pStyle w:val="rowtabella0"/>
                    <w:jc w:val="center"/>
                    <w:rPr>
                      <w:color w:val="002060"/>
                    </w:rPr>
                  </w:pPr>
                  <w:r w:rsidRPr="00C05198">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94C40" w14:textId="77777777" w:rsidR="006E2279" w:rsidRPr="00C05198" w:rsidRDefault="006E2279" w:rsidP="00057BF4">
                  <w:pPr>
                    <w:pStyle w:val="rowtabella0"/>
                    <w:jc w:val="center"/>
                    <w:rPr>
                      <w:color w:val="002060"/>
                    </w:rPr>
                  </w:pPr>
                  <w:r w:rsidRPr="00C05198">
                    <w:rPr>
                      <w:color w:val="002060"/>
                    </w:rPr>
                    <w:t> </w:t>
                  </w:r>
                </w:p>
              </w:tc>
            </w:tr>
            <w:tr w:rsidR="006E2279" w:rsidRPr="00C05198" w14:paraId="0AAB355C"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DC4FD" w14:textId="77777777" w:rsidR="006E2279" w:rsidRPr="00C05198" w:rsidRDefault="006E2279" w:rsidP="00057BF4">
                  <w:pPr>
                    <w:pStyle w:val="rowtabella0"/>
                    <w:rPr>
                      <w:color w:val="002060"/>
                    </w:rPr>
                  </w:pPr>
                  <w:r w:rsidRPr="00C05198">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AFEB8" w14:textId="77777777" w:rsidR="006E2279" w:rsidRPr="00C05198" w:rsidRDefault="006E2279" w:rsidP="00057BF4">
                  <w:pPr>
                    <w:pStyle w:val="rowtabella0"/>
                    <w:rPr>
                      <w:color w:val="002060"/>
                    </w:rPr>
                  </w:pPr>
                  <w:r w:rsidRPr="00C05198">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AA664" w14:textId="77777777" w:rsidR="006E2279" w:rsidRPr="00C05198" w:rsidRDefault="006E2279" w:rsidP="00057BF4">
                  <w:pPr>
                    <w:pStyle w:val="rowtabella0"/>
                    <w:jc w:val="center"/>
                    <w:rPr>
                      <w:color w:val="002060"/>
                    </w:rPr>
                  </w:pPr>
                  <w:r w:rsidRPr="00C05198">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EE4A76" w14:textId="77777777" w:rsidR="006E2279" w:rsidRPr="00C05198" w:rsidRDefault="006E2279" w:rsidP="00057BF4">
                  <w:pPr>
                    <w:pStyle w:val="rowtabella0"/>
                    <w:jc w:val="center"/>
                    <w:rPr>
                      <w:color w:val="002060"/>
                    </w:rPr>
                  </w:pPr>
                  <w:r w:rsidRPr="00C05198">
                    <w:rPr>
                      <w:color w:val="002060"/>
                    </w:rPr>
                    <w:t> </w:t>
                  </w:r>
                </w:p>
              </w:tc>
            </w:tr>
            <w:tr w:rsidR="006E2279" w:rsidRPr="00C05198" w14:paraId="3AC6D1B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ACF82" w14:textId="77777777" w:rsidR="006E2279" w:rsidRPr="00C05198" w:rsidRDefault="006E2279" w:rsidP="00057BF4">
                  <w:pPr>
                    <w:pStyle w:val="rowtabella0"/>
                    <w:rPr>
                      <w:color w:val="002060"/>
                    </w:rPr>
                  </w:pPr>
                  <w:r w:rsidRPr="00C05198">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678AD4" w14:textId="77777777" w:rsidR="006E2279" w:rsidRPr="00C05198" w:rsidRDefault="006E2279" w:rsidP="00057BF4">
                  <w:pPr>
                    <w:pStyle w:val="rowtabella0"/>
                    <w:rPr>
                      <w:color w:val="002060"/>
                    </w:rPr>
                  </w:pPr>
                  <w:r w:rsidRPr="00C05198">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45C50D" w14:textId="77777777" w:rsidR="006E2279" w:rsidRPr="00C05198" w:rsidRDefault="006E2279" w:rsidP="00057BF4">
                  <w:pPr>
                    <w:pStyle w:val="rowtabella0"/>
                    <w:jc w:val="center"/>
                    <w:rPr>
                      <w:color w:val="002060"/>
                    </w:rPr>
                  </w:pPr>
                  <w:r w:rsidRPr="00C05198">
                    <w:rPr>
                      <w:color w:val="002060"/>
                    </w:rPr>
                    <w:t>10 - 6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55BFD"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60D1F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67A33B" w14:textId="77777777" w:rsidR="006E2279" w:rsidRPr="00C05198" w:rsidRDefault="006E2279" w:rsidP="00057BF4">
                  <w:pPr>
                    <w:pStyle w:val="rowtabella0"/>
                    <w:rPr>
                      <w:color w:val="002060"/>
                    </w:rPr>
                  </w:pPr>
                  <w:r w:rsidRPr="00C05198">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DFB28" w14:textId="77777777" w:rsidR="006E2279" w:rsidRPr="00C05198" w:rsidRDefault="006E2279" w:rsidP="00057BF4">
                  <w:pPr>
                    <w:pStyle w:val="rowtabella0"/>
                    <w:rPr>
                      <w:color w:val="002060"/>
                    </w:rPr>
                  </w:pPr>
                  <w:r w:rsidRPr="00C05198">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C8F696" w14:textId="77777777" w:rsidR="006E2279" w:rsidRPr="00C05198" w:rsidRDefault="006E2279" w:rsidP="00057BF4">
                  <w:pPr>
                    <w:pStyle w:val="rowtabella0"/>
                    <w:jc w:val="center"/>
                    <w:rPr>
                      <w:color w:val="002060"/>
                    </w:rPr>
                  </w:pPr>
                  <w:r w:rsidRPr="00C0519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8B626"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1DA1CB"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636B1D"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10F97A" w14:textId="77777777" w:rsidR="006E2279" w:rsidRPr="00C05198" w:rsidRDefault="006E2279" w:rsidP="00057BF4">
                  <w:pPr>
                    <w:pStyle w:val="rowtabella0"/>
                    <w:rPr>
                      <w:color w:val="002060"/>
                    </w:rPr>
                  </w:pPr>
                  <w:r w:rsidRPr="00C05198">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F6ACE" w14:textId="77777777" w:rsidR="006E2279" w:rsidRPr="00C05198" w:rsidRDefault="006E2279" w:rsidP="00057BF4">
                  <w:pPr>
                    <w:pStyle w:val="rowtabella0"/>
                    <w:jc w:val="center"/>
                    <w:rPr>
                      <w:color w:val="002060"/>
                    </w:rPr>
                  </w:pPr>
                  <w:r w:rsidRPr="00C0519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F11E20" w14:textId="77777777" w:rsidR="006E2279" w:rsidRPr="00C05198" w:rsidRDefault="006E2279" w:rsidP="00057BF4">
                  <w:pPr>
                    <w:pStyle w:val="rowtabella0"/>
                    <w:jc w:val="center"/>
                    <w:rPr>
                      <w:color w:val="002060"/>
                    </w:rPr>
                  </w:pPr>
                  <w:r w:rsidRPr="00C05198">
                    <w:rPr>
                      <w:color w:val="002060"/>
                    </w:rPr>
                    <w:t> </w:t>
                  </w:r>
                </w:p>
              </w:tc>
            </w:tr>
            <w:tr w:rsidR="006E2279" w:rsidRPr="00C05198" w14:paraId="210D584B"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4BF5D" w14:textId="77777777" w:rsidR="006E2279" w:rsidRPr="00C05198" w:rsidRDefault="006E2279" w:rsidP="00057BF4">
                  <w:pPr>
                    <w:pStyle w:val="rowtabella0"/>
                    <w:rPr>
                      <w:color w:val="002060"/>
                    </w:rPr>
                  </w:pPr>
                  <w:r w:rsidRPr="00C05198">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E2BBB" w14:textId="77777777" w:rsidR="006E2279" w:rsidRPr="00C05198" w:rsidRDefault="006E2279" w:rsidP="00057BF4">
                  <w:pPr>
                    <w:pStyle w:val="rowtabella0"/>
                    <w:rPr>
                      <w:color w:val="002060"/>
                    </w:rPr>
                  </w:pPr>
                  <w:r w:rsidRPr="00C05198">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0495A" w14:textId="77777777" w:rsidR="006E2279" w:rsidRPr="00C05198" w:rsidRDefault="006E2279" w:rsidP="00057BF4">
                  <w:pPr>
                    <w:pStyle w:val="rowtabella0"/>
                    <w:jc w:val="center"/>
                    <w:rPr>
                      <w:color w:val="002060"/>
                    </w:rPr>
                  </w:pPr>
                  <w:r w:rsidRPr="00C05198">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ABFD0" w14:textId="77777777" w:rsidR="006E2279" w:rsidRPr="00C05198" w:rsidRDefault="006E2279" w:rsidP="00057BF4">
                  <w:pPr>
                    <w:pStyle w:val="rowtabella0"/>
                    <w:jc w:val="center"/>
                    <w:rPr>
                      <w:color w:val="002060"/>
                    </w:rPr>
                  </w:pPr>
                  <w:r w:rsidRPr="00C05198">
                    <w:rPr>
                      <w:color w:val="002060"/>
                    </w:rPr>
                    <w:t> </w:t>
                  </w:r>
                </w:p>
              </w:tc>
            </w:tr>
            <w:tr w:rsidR="006E2279" w:rsidRPr="00C05198" w14:paraId="7A25A240"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180104E6" w14:textId="77777777" w:rsidR="006E2279" w:rsidRPr="00C05198" w:rsidRDefault="006E2279" w:rsidP="00057BF4">
                  <w:pPr>
                    <w:pStyle w:val="rowtabella0"/>
                    <w:rPr>
                      <w:color w:val="002060"/>
                    </w:rPr>
                  </w:pPr>
                  <w:r w:rsidRPr="00C05198">
                    <w:rPr>
                      <w:color w:val="002060"/>
                    </w:rPr>
                    <w:t>(1) - disputata il 20/11/2021</w:t>
                  </w:r>
                </w:p>
              </w:tc>
            </w:tr>
          </w:tbl>
          <w:p w14:paraId="10CE6205" w14:textId="77777777" w:rsidR="006E2279" w:rsidRPr="00C05198" w:rsidRDefault="006E2279" w:rsidP="00057BF4">
            <w:pPr>
              <w:rPr>
                <w:color w:val="002060"/>
              </w:rPr>
            </w:pPr>
          </w:p>
        </w:tc>
      </w:tr>
    </w:tbl>
    <w:p w14:paraId="1E93EF59"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316E36A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EE39C9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F2FD" w14:textId="77777777" w:rsidR="006E2279" w:rsidRPr="00C05198" w:rsidRDefault="006E2279" w:rsidP="00057BF4">
                  <w:pPr>
                    <w:pStyle w:val="headertabella0"/>
                    <w:rPr>
                      <w:color w:val="002060"/>
                    </w:rPr>
                  </w:pPr>
                  <w:r w:rsidRPr="00C05198">
                    <w:rPr>
                      <w:color w:val="002060"/>
                    </w:rPr>
                    <w:t>GIRONE C - 8 Giornata - A</w:t>
                  </w:r>
                </w:p>
              </w:tc>
            </w:tr>
            <w:tr w:rsidR="006E2279" w:rsidRPr="00C05198" w14:paraId="7EC2F62D"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FB2E09" w14:textId="77777777" w:rsidR="006E2279" w:rsidRPr="00C05198" w:rsidRDefault="006E2279" w:rsidP="00057BF4">
                  <w:pPr>
                    <w:pStyle w:val="rowtabella0"/>
                    <w:rPr>
                      <w:color w:val="002060"/>
                    </w:rPr>
                  </w:pPr>
                  <w:r w:rsidRPr="00C05198">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1FFAA" w14:textId="77777777" w:rsidR="006E2279" w:rsidRPr="00C05198" w:rsidRDefault="006E2279" w:rsidP="00057BF4">
                  <w:pPr>
                    <w:pStyle w:val="rowtabella0"/>
                    <w:rPr>
                      <w:color w:val="002060"/>
                    </w:rPr>
                  </w:pPr>
                  <w:r w:rsidRPr="00C05198">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9E1EA" w14:textId="77777777" w:rsidR="006E2279" w:rsidRPr="00C05198" w:rsidRDefault="006E2279" w:rsidP="00057BF4">
                  <w:pPr>
                    <w:pStyle w:val="rowtabella0"/>
                    <w:jc w:val="center"/>
                    <w:rPr>
                      <w:color w:val="002060"/>
                    </w:rPr>
                  </w:pPr>
                  <w:r w:rsidRPr="00C05198">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C0F2" w14:textId="77777777" w:rsidR="006E2279" w:rsidRPr="00C05198" w:rsidRDefault="006E2279" w:rsidP="00057BF4">
                  <w:pPr>
                    <w:pStyle w:val="rowtabella0"/>
                    <w:jc w:val="center"/>
                    <w:rPr>
                      <w:color w:val="002060"/>
                    </w:rPr>
                  </w:pPr>
                  <w:r w:rsidRPr="00C05198">
                    <w:rPr>
                      <w:color w:val="002060"/>
                    </w:rPr>
                    <w:t> </w:t>
                  </w:r>
                </w:p>
              </w:tc>
            </w:tr>
            <w:tr w:rsidR="006E2279" w:rsidRPr="00C05198" w14:paraId="3F04302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6B1CA1" w14:textId="77777777" w:rsidR="006E2279" w:rsidRPr="00C05198" w:rsidRDefault="006E2279" w:rsidP="00057BF4">
                  <w:pPr>
                    <w:pStyle w:val="rowtabella0"/>
                    <w:rPr>
                      <w:color w:val="002060"/>
                    </w:rPr>
                  </w:pPr>
                  <w:r w:rsidRPr="00C05198">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5FEC3" w14:textId="77777777" w:rsidR="006E2279" w:rsidRPr="00C05198" w:rsidRDefault="006E2279" w:rsidP="00057BF4">
                  <w:pPr>
                    <w:pStyle w:val="rowtabella0"/>
                    <w:rPr>
                      <w:color w:val="002060"/>
                    </w:rPr>
                  </w:pPr>
                  <w:r w:rsidRPr="00C05198">
                    <w:rPr>
                      <w:color w:val="002060"/>
                    </w:rPr>
                    <w:t xml:space="preserve">- </w:t>
                  </w:r>
                  <w:proofErr w:type="gramStart"/>
                  <w:r w:rsidRPr="00C05198">
                    <w:rPr>
                      <w:color w:val="002060"/>
                    </w:rPr>
                    <w:t>U.MANDOLESI</w:t>
                  </w:r>
                  <w:proofErr w:type="gramEnd"/>
                  <w:r w:rsidRPr="00C05198">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7B7A7A"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1642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6009C9F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B93273" w14:textId="77777777" w:rsidR="006E2279" w:rsidRPr="00C05198" w:rsidRDefault="006E2279" w:rsidP="00057BF4">
                  <w:pPr>
                    <w:pStyle w:val="rowtabella0"/>
                    <w:rPr>
                      <w:color w:val="002060"/>
                    </w:rPr>
                  </w:pPr>
                  <w:r w:rsidRPr="00C05198">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D1222B" w14:textId="77777777" w:rsidR="006E2279" w:rsidRPr="00C05198" w:rsidRDefault="006E2279" w:rsidP="00057BF4">
                  <w:pPr>
                    <w:pStyle w:val="rowtabella0"/>
                    <w:rPr>
                      <w:color w:val="002060"/>
                    </w:rPr>
                  </w:pPr>
                  <w:r w:rsidRPr="00C05198">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18B4E6" w14:textId="77777777" w:rsidR="006E2279" w:rsidRPr="00C05198" w:rsidRDefault="006E2279" w:rsidP="00057BF4">
                  <w:pPr>
                    <w:pStyle w:val="rowtabella0"/>
                    <w:jc w:val="center"/>
                    <w:rPr>
                      <w:color w:val="002060"/>
                    </w:rPr>
                  </w:pPr>
                  <w:r w:rsidRPr="00C0519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E096E6" w14:textId="77777777" w:rsidR="006E2279" w:rsidRPr="00C05198" w:rsidRDefault="006E2279" w:rsidP="00057BF4">
                  <w:pPr>
                    <w:pStyle w:val="rowtabella0"/>
                    <w:jc w:val="center"/>
                    <w:rPr>
                      <w:color w:val="002060"/>
                    </w:rPr>
                  </w:pPr>
                  <w:r w:rsidRPr="00C05198">
                    <w:rPr>
                      <w:color w:val="002060"/>
                    </w:rPr>
                    <w:t> </w:t>
                  </w:r>
                </w:p>
              </w:tc>
            </w:tr>
            <w:tr w:rsidR="006E2279" w:rsidRPr="00C05198" w14:paraId="27E8BA2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730AC" w14:textId="77777777" w:rsidR="006E2279" w:rsidRPr="00C05198" w:rsidRDefault="006E2279" w:rsidP="00057BF4">
                  <w:pPr>
                    <w:pStyle w:val="rowtabella0"/>
                    <w:rPr>
                      <w:color w:val="002060"/>
                    </w:rPr>
                  </w:pPr>
                  <w:r w:rsidRPr="00C05198">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332C0C" w14:textId="77777777" w:rsidR="006E2279" w:rsidRPr="00C05198" w:rsidRDefault="006E2279" w:rsidP="00057BF4">
                  <w:pPr>
                    <w:pStyle w:val="rowtabella0"/>
                    <w:rPr>
                      <w:color w:val="002060"/>
                    </w:rPr>
                  </w:pPr>
                  <w:r w:rsidRPr="00C05198">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DA20D" w14:textId="77777777" w:rsidR="006E2279" w:rsidRPr="00C05198" w:rsidRDefault="006E2279" w:rsidP="00057BF4">
                  <w:pPr>
                    <w:pStyle w:val="rowtabella0"/>
                    <w:jc w:val="center"/>
                    <w:rPr>
                      <w:color w:val="002060"/>
                    </w:rPr>
                  </w:pPr>
                  <w:r w:rsidRPr="00C05198">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AE9075" w14:textId="77777777" w:rsidR="006E2279" w:rsidRPr="00C05198" w:rsidRDefault="006E2279" w:rsidP="00057BF4">
                  <w:pPr>
                    <w:pStyle w:val="rowtabella0"/>
                    <w:jc w:val="center"/>
                    <w:rPr>
                      <w:color w:val="002060"/>
                    </w:rPr>
                  </w:pPr>
                  <w:r w:rsidRPr="00C05198">
                    <w:rPr>
                      <w:color w:val="002060"/>
                    </w:rPr>
                    <w:t> </w:t>
                  </w:r>
                </w:p>
              </w:tc>
            </w:tr>
            <w:tr w:rsidR="006E2279" w:rsidRPr="00C05198" w14:paraId="2C1CDEBF"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99E31" w14:textId="77777777" w:rsidR="006E2279" w:rsidRPr="00C05198" w:rsidRDefault="006E2279" w:rsidP="00057BF4">
                  <w:pPr>
                    <w:pStyle w:val="rowtabella0"/>
                    <w:rPr>
                      <w:color w:val="002060"/>
                    </w:rPr>
                  </w:pPr>
                  <w:r w:rsidRPr="00C05198">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6909A" w14:textId="77777777" w:rsidR="006E2279" w:rsidRPr="00C05198" w:rsidRDefault="006E2279" w:rsidP="00057BF4">
                  <w:pPr>
                    <w:pStyle w:val="rowtabella0"/>
                    <w:rPr>
                      <w:color w:val="002060"/>
                    </w:rPr>
                  </w:pPr>
                  <w:r w:rsidRPr="00C05198">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60C68"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CEEB" w14:textId="77777777" w:rsidR="006E2279" w:rsidRPr="00C05198" w:rsidRDefault="006E2279" w:rsidP="00057BF4">
                  <w:pPr>
                    <w:pStyle w:val="rowtabella0"/>
                    <w:jc w:val="center"/>
                    <w:rPr>
                      <w:color w:val="002060"/>
                    </w:rPr>
                  </w:pPr>
                  <w:r w:rsidRPr="00C05198">
                    <w:rPr>
                      <w:color w:val="002060"/>
                    </w:rPr>
                    <w:t> </w:t>
                  </w:r>
                </w:p>
              </w:tc>
            </w:tr>
          </w:tbl>
          <w:p w14:paraId="6A9A02E7" w14:textId="77777777" w:rsidR="006E2279" w:rsidRPr="00C05198" w:rsidRDefault="006E2279" w:rsidP="00057BF4">
            <w:pPr>
              <w:rPr>
                <w:color w:val="002060"/>
              </w:rPr>
            </w:pPr>
          </w:p>
        </w:tc>
      </w:tr>
    </w:tbl>
    <w:p w14:paraId="6C3288BD" w14:textId="77777777" w:rsidR="006E2279" w:rsidRPr="00C05198" w:rsidRDefault="006E2279" w:rsidP="006E2279">
      <w:pPr>
        <w:pStyle w:val="breakline"/>
        <w:divId w:val="527259509"/>
        <w:rPr>
          <w:rFonts w:eastAsiaTheme="minorEastAsia"/>
          <w:color w:val="002060"/>
        </w:rPr>
      </w:pPr>
    </w:p>
    <w:p w14:paraId="69B4BB16" w14:textId="77777777" w:rsidR="006E2279" w:rsidRPr="00C05198" w:rsidRDefault="006E2279" w:rsidP="006E2279">
      <w:pPr>
        <w:pStyle w:val="breakline"/>
        <w:divId w:val="527259509"/>
        <w:rPr>
          <w:color w:val="002060"/>
        </w:rPr>
      </w:pPr>
    </w:p>
    <w:p w14:paraId="557A21B8" w14:textId="77777777" w:rsidR="006E2279" w:rsidRPr="00C05198" w:rsidRDefault="006E2279" w:rsidP="006E2279">
      <w:pPr>
        <w:pStyle w:val="titoloprinc0"/>
        <w:divId w:val="527259509"/>
        <w:rPr>
          <w:color w:val="002060"/>
        </w:rPr>
      </w:pPr>
      <w:r w:rsidRPr="00C05198">
        <w:rPr>
          <w:color w:val="002060"/>
        </w:rPr>
        <w:t>GIUDICE SPORTIVO</w:t>
      </w:r>
    </w:p>
    <w:p w14:paraId="496C6ACE"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5F4A4E4E" w14:textId="77777777" w:rsidR="006E2279" w:rsidRPr="00C05198" w:rsidRDefault="006E2279" w:rsidP="006E2279">
      <w:pPr>
        <w:pStyle w:val="titolo10"/>
        <w:divId w:val="527259509"/>
        <w:rPr>
          <w:color w:val="002060"/>
        </w:rPr>
      </w:pPr>
      <w:r w:rsidRPr="00C05198">
        <w:rPr>
          <w:color w:val="002060"/>
        </w:rPr>
        <w:t xml:space="preserve">GARE DEL 19/11/2021 </w:t>
      </w:r>
    </w:p>
    <w:p w14:paraId="40AAEEA3" w14:textId="77777777" w:rsidR="006E2279" w:rsidRPr="00C05198" w:rsidRDefault="006E2279" w:rsidP="006E2279">
      <w:pPr>
        <w:pStyle w:val="titolo7a"/>
        <w:divId w:val="527259509"/>
        <w:rPr>
          <w:color w:val="002060"/>
        </w:rPr>
      </w:pPr>
      <w:r w:rsidRPr="00C05198">
        <w:rPr>
          <w:color w:val="002060"/>
        </w:rPr>
        <w:lastRenderedPageBreak/>
        <w:t xml:space="preserve">PROVVEDIMENTI DISCIPLINARI </w:t>
      </w:r>
    </w:p>
    <w:p w14:paraId="7891B70E"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09289E1C" w14:textId="77777777" w:rsidR="006E2279" w:rsidRPr="00C05198" w:rsidRDefault="006E2279" w:rsidP="006E2279">
      <w:pPr>
        <w:pStyle w:val="titolo30"/>
        <w:divId w:val="527259509"/>
        <w:rPr>
          <w:color w:val="002060"/>
        </w:rPr>
      </w:pPr>
      <w:r w:rsidRPr="00C05198">
        <w:rPr>
          <w:color w:val="002060"/>
        </w:rPr>
        <w:t xml:space="preserve">DIRIGENTI </w:t>
      </w:r>
    </w:p>
    <w:p w14:paraId="76463BC3"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D0D7369" w14:textId="77777777" w:rsidTr="006E2279">
        <w:trPr>
          <w:divId w:val="527259509"/>
        </w:trPr>
        <w:tc>
          <w:tcPr>
            <w:tcW w:w="2200" w:type="dxa"/>
            <w:tcMar>
              <w:top w:w="20" w:type="dxa"/>
              <w:left w:w="20" w:type="dxa"/>
              <w:bottom w:w="20" w:type="dxa"/>
              <w:right w:w="20" w:type="dxa"/>
            </w:tcMar>
            <w:vAlign w:val="center"/>
            <w:hideMark/>
          </w:tcPr>
          <w:p w14:paraId="7F6F8C64" w14:textId="77777777" w:rsidR="006E2279" w:rsidRPr="00C05198" w:rsidRDefault="006E2279" w:rsidP="00057BF4">
            <w:pPr>
              <w:pStyle w:val="movimento"/>
              <w:rPr>
                <w:color w:val="002060"/>
              </w:rPr>
            </w:pPr>
            <w:r w:rsidRPr="00C05198">
              <w:rPr>
                <w:color w:val="002060"/>
              </w:rPr>
              <w:t>CIUTI FABRIZIO</w:t>
            </w:r>
          </w:p>
        </w:tc>
        <w:tc>
          <w:tcPr>
            <w:tcW w:w="2200" w:type="dxa"/>
            <w:tcMar>
              <w:top w:w="20" w:type="dxa"/>
              <w:left w:w="20" w:type="dxa"/>
              <w:bottom w:w="20" w:type="dxa"/>
              <w:right w:w="20" w:type="dxa"/>
            </w:tcMar>
            <w:vAlign w:val="center"/>
            <w:hideMark/>
          </w:tcPr>
          <w:p w14:paraId="7569CF89"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774BBAA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F4534B9" w14:textId="77777777" w:rsidR="006E2279" w:rsidRPr="00C05198" w:rsidRDefault="006E2279" w:rsidP="00057BF4">
            <w:pPr>
              <w:pStyle w:val="movimento"/>
              <w:rPr>
                <w:color w:val="002060"/>
              </w:rPr>
            </w:pPr>
            <w:r w:rsidRPr="00C05198">
              <w:rPr>
                <w:color w:val="002060"/>
              </w:rPr>
              <w:t>MARTUCCI ZECCA GAETANO</w:t>
            </w:r>
          </w:p>
        </w:tc>
        <w:tc>
          <w:tcPr>
            <w:tcW w:w="2200" w:type="dxa"/>
            <w:tcMar>
              <w:top w:w="20" w:type="dxa"/>
              <w:left w:w="20" w:type="dxa"/>
              <w:bottom w:w="20" w:type="dxa"/>
              <w:right w:w="20" w:type="dxa"/>
            </w:tcMar>
            <w:vAlign w:val="center"/>
            <w:hideMark/>
          </w:tcPr>
          <w:p w14:paraId="0D0467C4" w14:textId="77777777" w:rsidR="006E2279" w:rsidRPr="00C05198" w:rsidRDefault="006E2279" w:rsidP="00057BF4">
            <w:pPr>
              <w:pStyle w:val="movimento2"/>
              <w:rPr>
                <w:color w:val="002060"/>
              </w:rPr>
            </w:pPr>
            <w:r w:rsidRPr="00C05198">
              <w:rPr>
                <w:color w:val="002060"/>
              </w:rPr>
              <w:t xml:space="preserve">(SANGIORGIO) </w:t>
            </w:r>
          </w:p>
        </w:tc>
      </w:tr>
    </w:tbl>
    <w:p w14:paraId="08117F9B"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2259058C" w14:textId="77777777" w:rsidR="006E2279" w:rsidRPr="00C05198" w:rsidRDefault="006E2279" w:rsidP="006E2279">
      <w:pPr>
        <w:pStyle w:val="titolo20"/>
        <w:divId w:val="527259509"/>
        <w:rPr>
          <w:color w:val="002060"/>
        </w:rPr>
      </w:pPr>
      <w:r w:rsidRPr="00C05198">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A6D64B5" w14:textId="77777777" w:rsidTr="006E2279">
        <w:trPr>
          <w:divId w:val="527259509"/>
        </w:trPr>
        <w:tc>
          <w:tcPr>
            <w:tcW w:w="2200" w:type="dxa"/>
            <w:tcMar>
              <w:top w:w="20" w:type="dxa"/>
              <w:left w:w="20" w:type="dxa"/>
              <w:bottom w:w="20" w:type="dxa"/>
              <w:right w:w="20" w:type="dxa"/>
            </w:tcMar>
            <w:vAlign w:val="center"/>
            <w:hideMark/>
          </w:tcPr>
          <w:p w14:paraId="4C369417" w14:textId="77777777" w:rsidR="006E2279" w:rsidRPr="00C05198" w:rsidRDefault="006E2279" w:rsidP="00057BF4">
            <w:pPr>
              <w:pStyle w:val="movimento"/>
              <w:rPr>
                <w:color w:val="002060"/>
              </w:rPr>
            </w:pPr>
            <w:r w:rsidRPr="00C05198">
              <w:rPr>
                <w:color w:val="002060"/>
              </w:rPr>
              <w:t>TESEI ALESSANDRO</w:t>
            </w:r>
          </w:p>
        </w:tc>
        <w:tc>
          <w:tcPr>
            <w:tcW w:w="2200" w:type="dxa"/>
            <w:tcMar>
              <w:top w:w="20" w:type="dxa"/>
              <w:left w:w="20" w:type="dxa"/>
              <w:bottom w:w="20" w:type="dxa"/>
              <w:right w:w="20" w:type="dxa"/>
            </w:tcMar>
            <w:vAlign w:val="center"/>
            <w:hideMark/>
          </w:tcPr>
          <w:p w14:paraId="64DC141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69FB991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42DB07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D6E720" w14:textId="77777777" w:rsidR="006E2279" w:rsidRPr="00C05198" w:rsidRDefault="006E2279" w:rsidP="00057BF4">
            <w:pPr>
              <w:pStyle w:val="movimento2"/>
              <w:rPr>
                <w:color w:val="002060"/>
              </w:rPr>
            </w:pPr>
            <w:r w:rsidRPr="00C05198">
              <w:rPr>
                <w:color w:val="002060"/>
              </w:rPr>
              <w:t> </w:t>
            </w:r>
          </w:p>
        </w:tc>
      </w:tr>
    </w:tbl>
    <w:p w14:paraId="41BD426E"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reiterate proteste.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33F4514" w14:textId="77777777" w:rsidTr="006E2279">
        <w:trPr>
          <w:divId w:val="527259509"/>
        </w:trPr>
        <w:tc>
          <w:tcPr>
            <w:tcW w:w="2200" w:type="dxa"/>
            <w:tcMar>
              <w:top w:w="20" w:type="dxa"/>
              <w:left w:w="20" w:type="dxa"/>
              <w:bottom w:w="20" w:type="dxa"/>
              <w:right w:w="20" w:type="dxa"/>
            </w:tcMar>
            <w:vAlign w:val="center"/>
            <w:hideMark/>
          </w:tcPr>
          <w:p w14:paraId="14AA452A" w14:textId="77777777" w:rsidR="006E2279" w:rsidRPr="00C05198" w:rsidRDefault="006E2279" w:rsidP="00057BF4">
            <w:pPr>
              <w:pStyle w:val="movimento"/>
              <w:rPr>
                <w:color w:val="002060"/>
              </w:rPr>
            </w:pPr>
            <w:r w:rsidRPr="00C05198">
              <w:rPr>
                <w:color w:val="002060"/>
              </w:rPr>
              <w:t>VIRGULTI NICKY</w:t>
            </w:r>
          </w:p>
        </w:tc>
        <w:tc>
          <w:tcPr>
            <w:tcW w:w="2200" w:type="dxa"/>
            <w:tcMar>
              <w:top w:w="20" w:type="dxa"/>
              <w:left w:w="20" w:type="dxa"/>
              <w:bottom w:w="20" w:type="dxa"/>
              <w:right w:w="20" w:type="dxa"/>
            </w:tcMar>
            <w:vAlign w:val="center"/>
            <w:hideMark/>
          </w:tcPr>
          <w:p w14:paraId="632C0F82" w14:textId="77777777" w:rsidR="006E2279" w:rsidRPr="00C05198" w:rsidRDefault="006E2279" w:rsidP="00057BF4">
            <w:pPr>
              <w:pStyle w:val="movimento2"/>
              <w:rPr>
                <w:color w:val="002060"/>
              </w:rPr>
            </w:pPr>
            <w:r w:rsidRPr="00C05198">
              <w:rPr>
                <w:color w:val="002060"/>
              </w:rPr>
              <w:t xml:space="preserve">(REAL ANCARIA) </w:t>
            </w:r>
          </w:p>
        </w:tc>
        <w:tc>
          <w:tcPr>
            <w:tcW w:w="800" w:type="dxa"/>
            <w:tcMar>
              <w:top w:w="20" w:type="dxa"/>
              <w:left w:w="20" w:type="dxa"/>
              <w:bottom w:w="20" w:type="dxa"/>
              <w:right w:w="20" w:type="dxa"/>
            </w:tcMar>
            <w:vAlign w:val="center"/>
            <w:hideMark/>
          </w:tcPr>
          <w:p w14:paraId="2C5BD1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97B75C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06379A9" w14:textId="77777777" w:rsidR="006E2279" w:rsidRPr="00C05198" w:rsidRDefault="006E2279" w:rsidP="00057BF4">
            <w:pPr>
              <w:pStyle w:val="movimento2"/>
              <w:rPr>
                <w:color w:val="002060"/>
              </w:rPr>
            </w:pPr>
            <w:r w:rsidRPr="00C05198">
              <w:rPr>
                <w:color w:val="002060"/>
              </w:rPr>
              <w:t> </w:t>
            </w:r>
          </w:p>
        </w:tc>
      </w:tr>
    </w:tbl>
    <w:p w14:paraId="1D49CD56"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doppia ammonizione. Allontanato. </w:t>
      </w:r>
    </w:p>
    <w:p w14:paraId="3357112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781BE0A" w14:textId="77777777" w:rsidTr="006E2279">
        <w:trPr>
          <w:divId w:val="527259509"/>
        </w:trPr>
        <w:tc>
          <w:tcPr>
            <w:tcW w:w="2200" w:type="dxa"/>
            <w:tcMar>
              <w:top w:w="20" w:type="dxa"/>
              <w:left w:w="20" w:type="dxa"/>
              <w:bottom w:w="20" w:type="dxa"/>
              <w:right w:w="20" w:type="dxa"/>
            </w:tcMar>
            <w:vAlign w:val="center"/>
            <w:hideMark/>
          </w:tcPr>
          <w:p w14:paraId="2E39750F" w14:textId="77777777" w:rsidR="006E2279" w:rsidRPr="00C05198" w:rsidRDefault="006E2279" w:rsidP="00057BF4">
            <w:pPr>
              <w:pStyle w:val="movimento"/>
              <w:rPr>
                <w:color w:val="002060"/>
              </w:rPr>
            </w:pPr>
            <w:r w:rsidRPr="00C05198">
              <w:rPr>
                <w:color w:val="002060"/>
              </w:rPr>
              <w:t>LATTANZI PAOLO</w:t>
            </w:r>
          </w:p>
        </w:tc>
        <w:tc>
          <w:tcPr>
            <w:tcW w:w="2200" w:type="dxa"/>
            <w:tcMar>
              <w:top w:w="20" w:type="dxa"/>
              <w:left w:w="20" w:type="dxa"/>
              <w:bottom w:w="20" w:type="dxa"/>
              <w:right w:w="20" w:type="dxa"/>
            </w:tcMar>
            <w:vAlign w:val="center"/>
            <w:hideMark/>
          </w:tcPr>
          <w:p w14:paraId="6D4C9843"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2E7A3E0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AB280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B2A7972" w14:textId="77777777" w:rsidR="006E2279" w:rsidRPr="00C05198" w:rsidRDefault="006E2279" w:rsidP="00057BF4">
            <w:pPr>
              <w:pStyle w:val="movimento2"/>
              <w:rPr>
                <w:color w:val="002060"/>
              </w:rPr>
            </w:pPr>
            <w:r w:rsidRPr="00C05198">
              <w:rPr>
                <w:color w:val="002060"/>
              </w:rPr>
              <w:t> </w:t>
            </w:r>
          </w:p>
        </w:tc>
      </w:tr>
    </w:tbl>
    <w:p w14:paraId="5764653D"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418CCCAC"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FD95C69" w14:textId="77777777" w:rsidTr="006E2279">
        <w:trPr>
          <w:divId w:val="527259509"/>
        </w:trPr>
        <w:tc>
          <w:tcPr>
            <w:tcW w:w="2200" w:type="dxa"/>
            <w:tcMar>
              <w:top w:w="20" w:type="dxa"/>
              <w:left w:w="20" w:type="dxa"/>
              <w:bottom w:w="20" w:type="dxa"/>
              <w:right w:w="20" w:type="dxa"/>
            </w:tcMar>
            <w:vAlign w:val="center"/>
            <w:hideMark/>
          </w:tcPr>
          <w:p w14:paraId="5194B175" w14:textId="77777777" w:rsidR="006E2279" w:rsidRPr="00C05198" w:rsidRDefault="006E2279" w:rsidP="00057BF4">
            <w:pPr>
              <w:pStyle w:val="movimento"/>
              <w:rPr>
                <w:color w:val="002060"/>
              </w:rPr>
            </w:pPr>
            <w:r w:rsidRPr="00C05198">
              <w:rPr>
                <w:color w:val="002060"/>
              </w:rPr>
              <w:t>MANDOLESI OMAR</w:t>
            </w:r>
          </w:p>
        </w:tc>
        <w:tc>
          <w:tcPr>
            <w:tcW w:w="2200" w:type="dxa"/>
            <w:tcMar>
              <w:top w:w="20" w:type="dxa"/>
              <w:left w:w="20" w:type="dxa"/>
              <w:bottom w:w="20" w:type="dxa"/>
              <w:right w:w="20" w:type="dxa"/>
            </w:tcMar>
            <w:vAlign w:val="center"/>
            <w:hideMark/>
          </w:tcPr>
          <w:p w14:paraId="5068C093"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5DB0B6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F6553D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D4D76F4" w14:textId="77777777" w:rsidR="006E2279" w:rsidRPr="00C05198" w:rsidRDefault="006E2279" w:rsidP="00057BF4">
            <w:pPr>
              <w:pStyle w:val="movimento2"/>
              <w:rPr>
                <w:color w:val="002060"/>
              </w:rPr>
            </w:pPr>
            <w:r w:rsidRPr="00C05198">
              <w:rPr>
                <w:color w:val="002060"/>
              </w:rPr>
              <w:t> </w:t>
            </w:r>
          </w:p>
        </w:tc>
      </w:tr>
    </w:tbl>
    <w:p w14:paraId="40BB05F4"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1312BEF" w14:textId="77777777" w:rsidTr="006E2279">
        <w:trPr>
          <w:divId w:val="527259509"/>
        </w:trPr>
        <w:tc>
          <w:tcPr>
            <w:tcW w:w="2200" w:type="dxa"/>
            <w:tcMar>
              <w:top w:w="20" w:type="dxa"/>
              <w:left w:w="20" w:type="dxa"/>
              <w:bottom w:w="20" w:type="dxa"/>
              <w:right w:w="20" w:type="dxa"/>
            </w:tcMar>
            <w:vAlign w:val="center"/>
            <w:hideMark/>
          </w:tcPr>
          <w:p w14:paraId="61E04B5D" w14:textId="77777777" w:rsidR="006E2279" w:rsidRPr="00C05198" w:rsidRDefault="006E2279" w:rsidP="00057BF4">
            <w:pPr>
              <w:pStyle w:val="movimento"/>
              <w:rPr>
                <w:color w:val="002060"/>
              </w:rPr>
            </w:pPr>
            <w:r w:rsidRPr="00C05198">
              <w:rPr>
                <w:color w:val="002060"/>
              </w:rPr>
              <w:t>MARCHETTI MORENO</w:t>
            </w:r>
          </w:p>
        </w:tc>
        <w:tc>
          <w:tcPr>
            <w:tcW w:w="2200" w:type="dxa"/>
            <w:tcMar>
              <w:top w:w="20" w:type="dxa"/>
              <w:left w:w="20" w:type="dxa"/>
              <w:bottom w:w="20" w:type="dxa"/>
              <w:right w:w="20" w:type="dxa"/>
            </w:tcMar>
            <w:vAlign w:val="center"/>
            <w:hideMark/>
          </w:tcPr>
          <w:p w14:paraId="74B813EF"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4E1C04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399E810" w14:textId="77777777" w:rsidR="006E2279" w:rsidRPr="00C05198" w:rsidRDefault="006E2279" w:rsidP="00057BF4">
            <w:pPr>
              <w:pStyle w:val="movimento"/>
              <w:rPr>
                <w:color w:val="002060"/>
              </w:rPr>
            </w:pPr>
            <w:r w:rsidRPr="00C05198">
              <w:rPr>
                <w:color w:val="002060"/>
              </w:rPr>
              <w:t>SILEONI TOMMASO</w:t>
            </w:r>
          </w:p>
        </w:tc>
        <w:tc>
          <w:tcPr>
            <w:tcW w:w="2200" w:type="dxa"/>
            <w:tcMar>
              <w:top w:w="20" w:type="dxa"/>
              <w:left w:w="20" w:type="dxa"/>
              <w:bottom w:w="20" w:type="dxa"/>
              <w:right w:w="20" w:type="dxa"/>
            </w:tcMar>
            <w:vAlign w:val="center"/>
            <w:hideMark/>
          </w:tcPr>
          <w:p w14:paraId="72689536" w14:textId="77777777" w:rsidR="006E2279" w:rsidRPr="00C05198" w:rsidRDefault="006E2279" w:rsidP="00057BF4">
            <w:pPr>
              <w:pStyle w:val="movimento2"/>
              <w:rPr>
                <w:color w:val="002060"/>
              </w:rPr>
            </w:pPr>
            <w:r w:rsidRPr="00C05198">
              <w:rPr>
                <w:color w:val="002060"/>
              </w:rPr>
              <w:t xml:space="preserve">(AURORA TREIA) </w:t>
            </w:r>
          </w:p>
        </w:tc>
      </w:tr>
      <w:tr w:rsidR="006E2279" w:rsidRPr="00C05198" w14:paraId="6B5B5D17" w14:textId="77777777" w:rsidTr="006E2279">
        <w:trPr>
          <w:divId w:val="527259509"/>
        </w:trPr>
        <w:tc>
          <w:tcPr>
            <w:tcW w:w="2200" w:type="dxa"/>
            <w:tcMar>
              <w:top w:w="20" w:type="dxa"/>
              <w:left w:w="20" w:type="dxa"/>
              <w:bottom w:w="20" w:type="dxa"/>
              <w:right w:w="20" w:type="dxa"/>
            </w:tcMar>
            <w:vAlign w:val="center"/>
            <w:hideMark/>
          </w:tcPr>
          <w:p w14:paraId="466F3848" w14:textId="77777777" w:rsidR="006E2279" w:rsidRPr="00C05198" w:rsidRDefault="006E2279" w:rsidP="00057BF4">
            <w:pPr>
              <w:pStyle w:val="movimento"/>
              <w:rPr>
                <w:color w:val="002060"/>
              </w:rPr>
            </w:pPr>
            <w:r w:rsidRPr="00C05198">
              <w:rPr>
                <w:color w:val="002060"/>
              </w:rPr>
              <w:t>PRISCO SALVATORE</w:t>
            </w:r>
          </w:p>
        </w:tc>
        <w:tc>
          <w:tcPr>
            <w:tcW w:w="2200" w:type="dxa"/>
            <w:tcMar>
              <w:top w:w="20" w:type="dxa"/>
              <w:left w:w="20" w:type="dxa"/>
              <w:bottom w:w="20" w:type="dxa"/>
              <w:right w:w="20" w:type="dxa"/>
            </w:tcMar>
            <w:vAlign w:val="center"/>
            <w:hideMark/>
          </w:tcPr>
          <w:p w14:paraId="33CEEE6F"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249DEEB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9DBCCE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4FAAE1" w14:textId="77777777" w:rsidR="006E2279" w:rsidRPr="00C05198" w:rsidRDefault="006E2279" w:rsidP="00057BF4">
            <w:pPr>
              <w:pStyle w:val="movimento2"/>
              <w:rPr>
                <w:color w:val="002060"/>
              </w:rPr>
            </w:pPr>
            <w:r w:rsidRPr="00C05198">
              <w:rPr>
                <w:color w:val="002060"/>
              </w:rPr>
              <w:t> </w:t>
            </w:r>
          </w:p>
        </w:tc>
      </w:tr>
    </w:tbl>
    <w:p w14:paraId="2B0F3604"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0197F845"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539E402" w14:textId="77777777" w:rsidTr="006E2279">
        <w:trPr>
          <w:divId w:val="527259509"/>
        </w:trPr>
        <w:tc>
          <w:tcPr>
            <w:tcW w:w="2200" w:type="dxa"/>
            <w:tcMar>
              <w:top w:w="20" w:type="dxa"/>
              <w:left w:w="20" w:type="dxa"/>
              <w:bottom w:w="20" w:type="dxa"/>
              <w:right w:w="20" w:type="dxa"/>
            </w:tcMar>
            <w:vAlign w:val="center"/>
            <w:hideMark/>
          </w:tcPr>
          <w:p w14:paraId="3E1C271D" w14:textId="77777777" w:rsidR="006E2279" w:rsidRPr="00C05198" w:rsidRDefault="006E2279" w:rsidP="00057BF4">
            <w:pPr>
              <w:pStyle w:val="movimento"/>
              <w:rPr>
                <w:color w:val="002060"/>
              </w:rPr>
            </w:pPr>
            <w:r w:rsidRPr="00C05198">
              <w:rPr>
                <w:color w:val="002060"/>
              </w:rPr>
              <w:t>MARCHETTI MORENO</w:t>
            </w:r>
          </w:p>
        </w:tc>
        <w:tc>
          <w:tcPr>
            <w:tcW w:w="2200" w:type="dxa"/>
            <w:tcMar>
              <w:top w:w="20" w:type="dxa"/>
              <w:left w:w="20" w:type="dxa"/>
              <w:bottom w:w="20" w:type="dxa"/>
              <w:right w:w="20" w:type="dxa"/>
            </w:tcMar>
            <w:vAlign w:val="center"/>
            <w:hideMark/>
          </w:tcPr>
          <w:p w14:paraId="5915584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22E891C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F2E68E5" w14:textId="77777777" w:rsidR="006E2279" w:rsidRPr="00C05198" w:rsidRDefault="006E2279" w:rsidP="00057BF4">
            <w:pPr>
              <w:pStyle w:val="movimento"/>
              <w:rPr>
                <w:color w:val="002060"/>
              </w:rPr>
            </w:pPr>
            <w:r w:rsidRPr="00C05198">
              <w:rPr>
                <w:color w:val="002060"/>
              </w:rPr>
              <w:t>PICCININI MARTIN</w:t>
            </w:r>
          </w:p>
        </w:tc>
        <w:tc>
          <w:tcPr>
            <w:tcW w:w="2200" w:type="dxa"/>
            <w:tcMar>
              <w:top w:w="20" w:type="dxa"/>
              <w:left w:w="20" w:type="dxa"/>
              <w:bottom w:w="20" w:type="dxa"/>
              <w:right w:w="20" w:type="dxa"/>
            </w:tcMar>
            <w:vAlign w:val="center"/>
            <w:hideMark/>
          </w:tcPr>
          <w:p w14:paraId="427B09F5" w14:textId="77777777" w:rsidR="006E2279" w:rsidRPr="00C05198" w:rsidRDefault="006E2279" w:rsidP="00057BF4">
            <w:pPr>
              <w:pStyle w:val="movimento2"/>
              <w:rPr>
                <w:color w:val="002060"/>
              </w:rPr>
            </w:pPr>
            <w:r w:rsidRPr="00C05198">
              <w:rPr>
                <w:color w:val="002060"/>
              </w:rPr>
              <w:t xml:space="preserve">(RIVIERA DELLE PALME) </w:t>
            </w:r>
          </w:p>
        </w:tc>
      </w:tr>
    </w:tbl>
    <w:p w14:paraId="18ECD8B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F41EA77" w14:textId="77777777" w:rsidTr="006E2279">
        <w:trPr>
          <w:divId w:val="527259509"/>
        </w:trPr>
        <w:tc>
          <w:tcPr>
            <w:tcW w:w="2200" w:type="dxa"/>
            <w:tcMar>
              <w:top w:w="20" w:type="dxa"/>
              <w:left w:w="20" w:type="dxa"/>
              <w:bottom w:w="20" w:type="dxa"/>
              <w:right w:w="20" w:type="dxa"/>
            </w:tcMar>
            <w:vAlign w:val="center"/>
            <w:hideMark/>
          </w:tcPr>
          <w:p w14:paraId="514218CD" w14:textId="77777777" w:rsidR="006E2279" w:rsidRPr="00C05198" w:rsidRDefault="006E2279" w:rsidP="00057BF4">
            <w:pPr>
              <w:pStyle w:val="movimento"/>
              <w:rPr>
                <w:color w:val="002060"/>
              </w:rPr>
            </w:pPr>
            <w:r w:rsidRPr="00C05198">
              <w:rPr>
                <w:color w:val="002060"/>
              </w:rPr>
              <w:t>PAGLIARI FEDERICO</w:t>
            </w:r>
          </w:p>
        </w:tc>
        <w:tc>
          <w:tcPr>
            <w:tcW w:w="2200" w:type="dxa"/>
            <w:tcMar>
              <w:top w:w="20" w:type="dxa"/>
              <w:left w:w="20" w:type="dxa"/>
              <w:bottom w:w="20" w:type="dxa"/>
              <w:right w:w="20" w:type="dxa"/>
            </w:tcMar>
            <w:vAlign w:val="center"/>
            <w:hideMark/>
          </w:tcPr>
          <w:p w14:paraId="6FBE5F24"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7554CCC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40F34A" w14:textId="77777777" w:rsidR="006E2279" w:rsidRPr="00C05198" w:rsidRDefault="006E2279" w:rsidP="00057BF4">
            <w:pPr>
              <w:pStyle w:val="movimento"/>
              <w:rPr>
                <w:color w:val="002060"/>
              </w:rPr>
            </w:pPr>
            <w:r w:rsidRPr="00C05198">
              <w:rPr>
                <w:color w:val="002060"/>
              </w:rPr>
              <w:t>DI RUSSO MATTEO</w:t>
            </w:r>
          </w:p>
        </w:tc>
        <w:tc>
          <w:tcPr>
            <w:tcW w:w="2200" w:type="dxa"/>
            <w:tcMar>
              <w:top w:w="20" w:type="dxa"/>
              <w:left w:w="20" w:type="dxa"/>
              <w:bottom w:w="20" w:type="dxa"/>
              <w:right w:w="20" w:type="dxa"/>
            </w:tcMar>
            <w:vAlign w:val="center"/>
            <w:hideMark/>
          </w:tcPr>
          <w:p w14:paraId="43C2479B" w14:textId="77777777" w:rsidR="006E2279" w:rsidRPr="00C05198" w:rsidRDefault="006E2279" w:rsidP="00057BF4">
            <w:pPr>
              <w:pStyle w:val="movimento2"/>
              <w:rPr>
                <w:color w:val="002060"/>
              </w:rPr>
            </w:pPr>
            <w:r w:rsidRPr="00C05198">
              <w:rPr>
                <w:color w:val="002060"/>
              </w:rPr>
              <w:t xml:space="preserve">(CSI STELLA A.S.D.) </w:t>
            </w:r>
          </w:p>
        </w:tc>
      </w:tr>
      <w:tr w:rsidR="006E2279" w:rsidRPr="00C05198" w14:paraId="7E8C0A47" w14:textId="77777777" w:rsidTr="006E2279">
        <w:trPr>
          <w:divId w:val="527259509"/>
        </w:trPr>
        <w:tc>
          <w:tcPr>
            <w:tcW w:w="2200" w:type="dxa"/>
            <w:tcMar>
              <w:top w:w="20" w:type="dxa"/>
              <w:left w:w="20" w:type="dxa"/>
              <w:bottom w:w="20" w:type="dxa"/>
              <w:right w:w="20" w:type="dxa"/>
            </w:tcMar>
            <w:vAlign w:val="center"/>
            <w:hideMark/>
          </w:tcPr>
          <w:p w14:paraId="6ECC92F2" w14:textId="77777777" w:rsidR="006E2279" w:rsidRPr="00C05198" w:rsidRDefault="006E2279" w:rsidP="00057BF4">
            <w:pPr>
              <w:pStyle w:val="movimento"/>
              <w:rPr>
                <w:color w:val="002060"/>
              </w:rPr>
            </w:pPr>
            <w:r w:rsidRPr="00C05198">
              <w:rPr>
                <w:color w:val="002060"/>
              </w:rPr>
              <w:t>CANNELLA IVAN</w:t>
            </w:r>
          </w:p>
        </w:tc>
        <w:tc>
          <w:tcPr>
            <w:tcW w:w="2200" w:type="dxa"/>
            <w:tcMar>
              <w:top w:w="20" w:type="dxa"/>
              <w:left w:w="20" w:type="dxa"/>
              <w:bottom w:w="20" w:type="dxa"/>
              <w:right w:w="20" w:type="dxa"/>
            </w:tcMar>
            <w:vAlign w:val="center"/>
            <w:hideMark/>
          </w:tcPr>
          <w:p w14:paraId="392E4533" w14:textId="77777777" w:rsidR="006E2279" w:rsidRPr="00C05198" w:rsidRDefault="006E2279" w:rsidP="00057BF4">
            <w:pPr>
              <w:pStyle w:val="movimento2"/>
              <w:rPr>
                <w:color w:val="002060"/>
              </w:rPr>
            </w:pPr>
            <w:r w:rsidRPr="00C05198">
              <w:rPr>
                <w:color w:val="002060"/>
              </w:rPr>
              <w:t xml:space="preserve">(RIVIERA DELLE PALME) </w:t>
            </w:r>
          </w:p>
        </w:tc>
        <w:tc>
          <w:tcPr>
            <w:tcW w:w="800" w:type="dxa"/>
            <w:tcMar>
              <w:top w:w="20" w:type="dxa"/>
              <w:left w:w="20" w:type="dxa"/>
              <w:bottom w:w="20" w:type="dxa"/>
              <w:right w:w="20" w:type="dxa"/>
            </w:tcMar>
            <w:vAlign w:val="center"/>
            <w:hideMark/>
          </w:tcPr>
          <w:p w14:paraId="3F2195F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682CF7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5CEA0E" w14:textId="77777777" w:rsidR="006E2279" w:rsidRPr="00C05198" w:rsidRDefault="006E2279" w:rsidP="00057BF4">
            <w:pPr>
              <w:pStyle w:val="movimento2"/>
              <w:rPr>
                <w:color w:val="002060"/>
              </w:rPr>
            </w:pPr>
            <w:r w:rsidRPr="00C05198">
              <w:rPr>
                <w:color w:val="002060"/>
              </w:rPr>
              <w:t> </w:t>
            </w:r>
          </w:p>
        </w:tc>
      </w:tr>
    </w:tbl>
    <w:p w14:paraId="5D7334E9"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05A2DD7" w14:textId="77777777" w:rsidTr="006E2279">
        <w:trPr>
          <w:divId w:val="527259509"/>
        </w:trPr>
        <w:tc>
          <w:tcPr>
            <w:tcW w:w="2200" w:type="dxa"/>
            <w:tcMar>
              <w:top w:w="20" w:type="dxa"/>
              <w:left w:w="20" w:type="dxa"/>
              <w:bottom w:w="20" w:type="dxa"/>
              <w:right w:w="20" w:type="dxa"/>
            </w:tcMar>
            <w:vAlign w:val="center"/>
            <w:hideMark/>
          </w:tcPr>
          <w:p w14:paraId="27C1B6DF" w14:textId="77777777" w:rsidR="006E2279" w:rsidRPr="00C05198" w:rsidRDefault="006E2279" w:rsidP="00057BF4">
            <w:pPr>
              <w:pStyle w:val="movimento"/>
              <w:rPr>
                <w:color w:val="002060"/>
              </w:rPr>
            </w:pPr>
            <w:r w:rsidRPr="00C05198">
              <w:rPr>
                <w:color w:val="002060"/>
              </w:rPr>
              <w:t>TOGNI ANDREA</w:t>
            </w:r>
          </w:p>
        </w:tc>
        <w:tc>
          <w:tcPr>
            <w:tcW w:w="2200" w:type="dxa"/>
            <w:tcMar>
              <w:top w:w="20" w:type="dxa"/>
              <w:left w:w="20" w:type="dxa"/>
              <w:bottom w:w="20" w:type="dxa"/>
              <w:right w:w="20" w:type="dxa"/>
            </w:tcMar>
            <w:vAlign w:val="center"/>
            <w:hideMark/>
          </w:tcPr>
          <w:p w14:paraId="4D9155E3"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B98CD3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0068CF5" w14:textId="77777777" w:rsidR="006E2279" w:rsidRPr="00C05198" w:rsidRDefault="006E2279" w:rsidP="00057BF4">
            <w:pPr>
              <w:pStyle w:val="movimento"/>
              <w:rPr>
                <w:color w:val="002060"/>
              </w:rPr>
            </w:pPr>
            <w:r w:rsidRPr="00C05198">
              <w:rPr>
                <w:color w:val="002060"/>
              </w:rPr>
              <w:t>PIERANGELI MATTEO</w:t>
            </w:r>
          </w:p>
        </w:tc>
        <w:tc>
          <w:tcPr>
            <w:tcW w:w="2200" w:type="dxa"/>
            <w:tcMar>
              <w:top w:w="20" w:type="dxa"/>
              <w:left w:w="20" w:type="dxa"/>
              <w:bottom w:w="20" w:type="dxa"/>
              <w:right w:w="20" w:type="dxa"/>
            </w:tcMar>
            <w:vAlign w:val="center"/>
            <w:hideMark/>
          </w:tcPr>
          <w:p w14:paraId="665A46C7" w14:textId="77777777" w:rsidR="006E2279" w:rsidRPr="00C05198" w:rsidRDefault="006E2279" w:rsidP="00057BF4">
            <w:pPr>
              <w:pStyle w:val="movimento2"/>
              <w:rPr>
                <w:color w:val="002060"/>
              </w:rPr>
            </w:pPr>
            <w:r w:rsidRPr="00C05198">
              <w:rPr>
                <w:color w:val="002060"/>
              </w:rPr>
              <w:t xml:space="preserve">(ALMA JUVENTUS FANO) </w:t>
            </w:r>
          </w:p>
        </w:tc>
      </w:tr>
      <w:tr w:rsidR="006E2279" w:rsidRPr="00C05198" w14:paraId="37D69E30" w14:textId="77777777" w:rsidTr="006E2279">
        <w:trPr>
          <w:divId w:val="527259509"/>
        </w:trPr>
        <w:tc>
          <w:tcPr>
            <w:tcW w:w="2200" w:type="dxa"/>
            <w:tcMar>
              <w:top w:w="20" w:type="dxa"/>
              <w:left w:w="20" w:type="dxa"/>
              <w:bottom w:w="20" w:type="dxa"/>
              <w:right w:w="20" w:type="dxa"/>
            </w:tcMar>
            <w:vAlign w:val="center"/>
            <w:hideMark/>
          </w:tcPr>
          <w:p w14:paraId="0E9D5A04" w14:textId="77777777" w:rsidR="006E2279" w:rsidRPr="00C05198" w:rsidRDefault="006E2279" w:rsidP="00057BF4">
            <w:pPr>
              <w:pStyle w:val="movimento"/>
              <w:rPr>
                <w:color w:val="002060"/>
              </w:rPr>
            </w:pPr>
            <w:r w:rsidRPr="00C05198">
              <w:rPr>
                <w:color w:val="002060"/>
              </w:rPr>
              <w:t>FULIGNI PIERPAOLO</w:t>
            </w:r>
          </w:p>
        </w:tc>
        <w:tc>
          <w:tcPr>
            <w:tcW w:w="2200" w:type="dxa"/>
            <w:tcMar>
              <w:top w:w="20" w:type="dxa"/>
              <w:left w:w="20" w:type="dxa"/>
              <w:bottom w:w="20" w:type="dxa"/>
              <w:right w:w="20" w:type="dxa"/>
            </w:tcMar>
            <w:vAlign w:val="center"/>
            <w:hideMark/>
          </w:tcPr>
          <w:p w14:paraId="4592F4D0" w14:textId="77777777" w:rsidR="006E2279" w:rsidRPr="00C05198" w:rsidRDefault="006E2279" w:rsidP="00057BF4">
            <w:pPr>
              <w:pStyle w:val="movimento2"/>
              <w:rPr>
                <w:color w:val="002060"/>
              </w:rPr>
            </w:pPr>
            <w:r w:rsidRPr="00C05198">
              <w:rPr>
                <w:color w:val="002060"/>
              </w:rPr>
              <w:t xml:space="preserve">(AMICI DEL CENTROSOCIO SP.) </w:t>
            </w:r>
          </w:p>
        </w:tc>
        <w:tc>
          <w:tcPr>
            <w:tcW w:w="800" w:type="dxa"/>
            <w:tcMar>
              <w:top w:w="20" w:type="dxa"/>
              <w:left w:w="20" w:type="dxa"/>
              <w:bottom w:w="20" w:type="dxa"/>
              <w:right w:w="20" w:type="dxa"/>
            </w:tcMar>
            <w:vAlign w:val="center"/>
            <w:hideMark/>
          </w:tcPr>
          <w:p w14:paraId="31C6B39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EE49481" w14:textId="77777777" w:rsidR="006E2279" w:rsidRPr="00C05198" w:rsidRDefault="006E2279" w:rsidP="00057BF4">
            <w:pPr>
              <w:pStyle w:val="movimento"/>
              <w:rPr>
                <w:color w:val="002060"/>
              </w:rPr>
            </w:pPr>
            <w:r w:rsidRPr="00C05198">
              <w:rPr>
                <w:color w:val="002060"/>
              </w:rPr>
              <w:t>BAJRAMI NADIR</w:t>
            </w:r>
          </w:p>
        </w:tc>
        <w:tc>
          <w:tcPr>
            <w:tcW w:w="2200" w:type="dxa"/>
            <w:tcMar>
              <w:top w:w="20" w:type="dxa"/>
              <w:left w:w="20" w:type="dxa"/>
              <w:bottom w:w="20" w:type="dxa"/>
              <w:right w:w="20" w:type="dxa"/>
            </w:tcMar>
            <w:vAlign w:val="center"/>
            <w:hideMark/>
          </w:tcPr>
          <w:p w14:paraId="1221DAE1" w14:textId="77777777" w:rsidR="006E2279" w:rsidRPr="00C05198" w:rsidRDefault="006E2279" w:rsidP="00057BF4">
            <w:pPr>
              <w:pStyle w:val="movimento2"/>
              <w:rPr>
                <w:color w:val="002060"/>
              </w:rPr>
            </w:pPr>
            <w:r w:rsidRPr="00C05198">
              <w:rPr>
                <w:color w:val="002060"/>
              </w:rPr>
              <w:t xml:space="preserve">(AURORA TREIA) </w:t>
            </w:r>
          </w:p>
        </w:tc>
      </w:tr>
      <w:tr w:rsidR="006E2279" w:rsidRPr="00C05198" w14:paraId="4125D4A0" w14:textId="77777777" w:rsidTr="006E2279">
        <w:trPr>
          <w:divId w:val="527259509"/>
        </w:trPr>
        <w:tc>
          <w:tcPr>
            <w:tcW w:w="2200" w:type="dxa"/>
            <w:tcMar>
              <w:top w:w="20" w:type="dxa"/>
              <w:left w:w="20" w:type="dxa"/>
              <w:bottom w:w="20" w:type="dxa"/>
              <w:right w:w="20" w:type="dxa"/>
            </w:tcMar>
            <w:vAlign w:val="center"/>
            <w:hideMark/>
          </w:tcPr>
          <w:p w14:paraId="3F7F76F9" w14:textId="77777777" w:rsidR="006E2279" w:rsidRPr="00C05198" w:rsidRDefault="006E2279" w:rsidP="00057BF4">
            <w:pPr>
              <w:pStyle w:val="movimento"/>
              <w:rPr>
                <w:color w:val="002060"/>
              </w:rPr>
            </w:pPr>
            <w:r w:rsidRPr="00C05198">
              <w:rPr>
                <w:color w:val="002060"/>
              </w:rPr>
              <w:t>CARACINI NICOLA</w:t>
            </w:r>
          </w:p>
        </w:tc>
        <w:tc>
          <w:tcPr>
            <w:tcW w:w="2200" w:type="dxa"/>
            <w:tcMar>
              <w:top w:w="20" w:type="dxa"/>
              <w:left w:w="20" w:type="dxa"/>
              <w:bottom w:w="20" w:type="dxa"/>
              <w:right w:w="20" w:type="dxa"/>
            </w:tcMar>
            <w:vAlign w:val="center"/>
            <w:hideMark/>
          </w:tcPr>
          <w:p w14:paraId="1803F8A4" w14:textId="77777777" w:rsidR="006E2279" w:rsidRPr="00C05198" w:rsidRDefault="006E2279" w:rsidP="00057BF4">
            <w:pPr>
              <w:pStyle w:val="movimento2"/>
              <w:rPr>
                <w:color w:val="002060"/>
              </w:rPr>
            </w:pPr>
            <w:r w:rsidRPr="00C05198">
              <w:rPr>
                <w:color w:val="002060"/>
              </w:rPr>
              <w:t xml:space="preserve">(AURORA TREIA) </w:t>
            </w:r>
          </w:p>
        </w:tc>
        <w:tc>
          <w:tcPr>
            <w:tcW w:w="800" w:type="dxa"/>
            <w:tcMar>
              <w:top w:w="20" w:type="dxa"/>
              <w:left w:w="20" w:type="dxa"/>
              <w:bottom w:w="20" w:type="dxa"/>
              <w:right w:w="20" w:type="dxa"/>
            </w:tcMar>
            <w:vAlign w:val="center"/>
            <w:hideMark/>
          </w:tcPr>
          <w:p w14:paraId="6B6658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056B965" w14:textId="77777777" w:rsidR="006E2279" w:rsidRPr="00C05198" w:rsidRDefault="006E2279" w:rsidP="00057BF4">
            <w:pPr>
              <w:pStyle w:val="movimento"/>
              <w:rPr>
                <w:color w:val="002060"/>
              </w:rPr>
            </w:pPr>
            <w:r w:rsidRPr="00C05198">
              <w:rPr>
                <w:color w:val="002060"/>
              </w:rPr>
              <w:t>PETTINARI ALBERTO</w:t>
            </w:r>
          </w:p>
        </w:tc>
        <w:tc>
          <w:tcPr>
            <w:tcW w:w="2200" w:type="dxa"/>
            <w:tcMar>
              <w:top w:w="20" w:type="dxa"/>
              <w:left w:w="20" w:type="dxa"/>
              <w:bottom w:w="20" w:type="dxa"/>
              <w:right w:w="20" w:type="dxa"/>
            </w:tcMar>
            <w:vAlign w:val="center"/>
            <w:hideMark/>
          </w:tcPr>
          <w:p w14:paraId="2A134AB5" w14:textId="77777777" w:rsidR="006E2279" w:rsidRPr="00C05198" w:rsidRDefault="006E2279" w:rsidP="00057BF4">
            <w:pPr>
              <w:pStyle w:val="movimento2"/>
              <w:rPr>
                <w:color w:val="002060"/>
              </w:rPr>
            </w:pPr>
            <w:r w:rsidRPr="00C05198">
              <w:rPr>
                <w:color w:val="002060"/>
              </w:rPr>
              <w:t xml:space="preserve">(CIARNIN) </w:t>
            </w:r>
          </w:p>
        </w:tc>
      </w:tr>
      <w:tr w:rsidR="006E2279" w:rsidRPr="00C05198" w14:paraId="4A5F2BB9" w14:textId="77777777" w:rsidTr="006E2279">
        <w:trPr>
          <w:divId w:val="527259509"/>
        </w:trPr>
        <w:tc>
          <w:tcPr>
            <w:tcW w:w="2200" w:type="dxa"/>
            <w:tcMar>
              <w:top w:w="20" w:type="dxa"/>
              <w:left w:w="20" w:type="dxa"/>
              <w:bottom w:w="20" w:type="dxa"/>
              <w:right w:w="20" w:type="dxa"/>
            </w:tcMar>
            <w:vAlign w:val="center"/>
            <w:hideMark/>
          </w:tcPr>
          <w:p w14:paraId="635AD3EB" w14:textId="77777777" w:rsidR="006E2279" w:rsidRPr="00C05198" w:rsidRDefault="006E2279" w:rsidP="00057BF4">
            <w:pPr>
              <w:pStyle w:val="movimento"/>
              <w:rPr>
                <w:color w:val="002060"/>
              </w:rPr>
            </w:pPr>
            <w:r w:rsidRPr="00C05198">
              <w:rPr>
                <w:color w:val="002060"/>
              </w:rPr>
              <w:t>CIOTTI ALESSANDRO</w:t>
            </w:r>
          </w:p>
        </w:tc>
        <w:tc>
          <w:tcPr>
            <w:tcW w:w="2200" w:type="dxa"/>
            <w:tcMar>
              <w:top w:w="20" w:type="dxa"/>
              <w:left w:w="20" w:type="dxa"/>
              <w:bottom w:w="20" w:type="dxa"/>
              <w:right w:w="20" w:type="dxa"/>
            </w:tcMar>
            <w:vAlign w:val="center"/>
            <w:hideMark/>
          </w:tcPr>
          <w:p w14:paraId="2E80B763" w14:textId="77777777" w:rsidR="006E2279" w:rsidRPr="00C05198" w:rsidRDefault="006E2279" w:rsidP="00057BF4">
            <w:pPr>
              <w:pStyle w:val="movimento2"/>
              <w:rPr>
                <w:color w:val="002060"/>
              </w:rPr>
            </w:pPr>
            <w:r w:rsidRPr="00C05198">
              <w:rPr>
                <w:color w:val="002060"/>
              </w:rPr>
              <w:t xml:space="preserve">(CSI STELLA A.S.D.) </w:t>
            </w:r>
          </w:p>
        </w:tc>
        <w:tc>
          <w:tcPr>
            <w:tcW w:w="800" w:type="dxa"/>
            <w:tcMar>
              <w:top w:w="20" w:type="dxa"/>
              <w:left w:w="20" w:type="dxa"/>
              <w:bottom w:w="20" w:type="dxa"/>
              <w:right w:w="20" w:type="dxa"/>
            </w:tcMar>
            <w:vAlign w:val="center"/>
            <w:hideMark/>
          </w:tcPr>
          <w:p w14:paraId="1B0822B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28807A" w14:textId="77777777" w:rsidR="006E2279" w:rsidRPr="00C05198" w:rsidRDefault="006E2279" w:rsidP="00057BF4">
            <w:pPr>
              <w:pStyle w:val="movimento"/>
              <w:rPr>
                <w:color w:val="002060"/>
              </w:rPr>
            </w:pPr>
            <w:r w:rsidRPr="00C05198">
              <w:rPr>
                <w:color w:val="002060"/>
              </w:rPr>
              <w:t>URBANI CLAUDIO</w:t>
            </w:r>
          </w:p>
        </w:tc>
        <w:tc>
          <w:tcPr>
            <w:tcW w:w="2200" w:type="dxa"/>
            <w:tcMar>
              <w:top w:w="20" w:type="dxa"/>
              <w:left w:w="20" w:type="dxa"/>
              <w:bottom w:w="20" w:type="dxa"/>
              <w:right w:w="20" w:type="dxa"/>
            </w:tcMar>
            <w:vAlign w:val="center"/>
            <w:hideMark/>
          </w:tcPr>
          <w:p w14:paraId="06D5926E" w14:textId="77777777" w:rsidR="006E2279" w:rsidRPr="00C05198" w:rsidRDefault="006E2279" w:rsidP="00057BF4">
            <w:pPr>
              <w:pStyle w:val="movimento2"/>
              <w:rPr>
                <w:color w:val="002060"/>
              </w:rPr>
            </w:pPr>
            <w:r w:rsidRPr="00C05198">
              <w:rPr>
                <w:color w:val="002060"/>
              </w:rPr>
              <w:t xml:space="preserve">(FUTSAL CASELLE) </w:t>
            </w:r>
          </w:p>
        </w:tc>
      </w:tr>
      <w:tr w:rsidR="006E2279" w:rsidRPr="00C05198" w14:paraId="692547EA" w14:textId="77777777" w:rsidTr="006E2279">
        <w:trPr>
          <w:divId w:val="527259509"/>
        </w:trPr>
        <w:tc>
          <w:tcPr>
            <w:tcW w:w="2200" w:type="dxa"/>
            <w:tcMar>
              <w:top w:w="20" w:type="dxa"/>
              <w:left w:w="20" w:type="dxa"/>
              <w:bottom w:w="20" w:type="dxa"/>
              <w:right w:w="20" w:type="dxa"/>
            </w:tcMar>
            <w:vAlign w:val="center"/>
            <w:hideMark/>
          </w:tcPr>
          <w:p w14:paraId="401D4707" w14:textId="77777777" w:rsidR="006E2279" w:rsidRPr="00C05198" w:rsidRDefault="006E2279" w:rsidP="00057BF4">
            <w:pPr>
              <w:pStyle w:val="movimento"/>
              <w:rPr>
                <w:color w:val="002060"/>
              </w:rPr>
            </w:pPr>
            <w:r w:rsidRPr="00C05198">
              <w:rPr>
                <w:color w:val="002060"/>
              </w:rPr>
              <w:t>STRACCIALINI STEFANO</w:t>
            </w:r>
          </w:p>
        </w:tc>
        <w:tc>
          <w:tcPr>
            <w:tcW w:w="2200" w:type="dxa"/>
            <w:tcMar>
              <w:top w:w="20" w:type="dxa"/>
              <w:left w:w="20" w:type="dxa"/>
              <w:bottom w:w="20" w:type="dxa"/>
              <w:right w:w="20" w:type="dxa"/>
            </w:tcMar>
            <w:vAlign w:val="center"/>
            <w:hideMark/>
          </w:tcPr>
          <w:p w14:paraId="3E3AA3D2" w14:textId="77777777" w:rsidR="006E2279" w:rsidRPr="00C05198" w:rsidRDefault="006E2279" w:rsidP="00057BF4">
            <w:pPr>
              <w:pStyle w:val="movimento2"/>
              <w:rPr>
                <w:color w:val="002060"/>
              </w:rPr>
            </w:pPr>
            <w:r w:rsidRPr="00C05198">
              <w:rPr>
                <w:color w:val="002060"/>
              </w:rPr>
              <w:t xml:space="preserve">(FUTSAL PRANDONE) </w:t>
            </w:r>
          </w:p>
        </w:tc>
        <w:tc>
          <w:tcPr>
            <w:tcW w:w="800" w:type="dxa"/>
            <w:tcMar>
              <w:top w:w="20" w:type="dxa"/>
              <w:left w:w="20" w:type="dxa"/>
              <w:bottom w:w="20" w:type="dxa"/>
              <w:right w:w="20" w:type="dxa"/>
            </w:tcMar>
            <w:vAlign w:val="center"/>
            <w:hideMark/>
          </w:tcPr>
          <w:p w14:paraId="6AAB85A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344E9C" w14:textId="77777777" w:rsidR="006E2279" w:rsidRPr="00C05198" w:rsidRDefault="006E2279" w:rsidP="00057BF4">
            <w:pPr>
              <w:pStyle w:val="movimento"/>
              <w:rPr>
                <w:color w:val="002060"/>
              </w:rPr>
            </w:pPr>
            <w:r w:rsidRPr="00C05198">
              <w:rPr>
                <w:color w:val="002060"/>
              </w:rPr>
              <w:t>AMADIO LEONARDO</w:t>
            </w:r>
          </w:p>
        </w:tc>
        <w:tc>
          <w:tcPr>
            <w:tcW w:w="2200" w:type="dxa"/>
            <w:tcMar>
              <w:top w:w="20" w:type="dxa"/>
              <w:left w:w="20" w:type="dxa"/>
              <w:bottom w:w="20" w:type="dxa"/>
              <w:right w:w="20" w:type="dxa"/>
            </w:tcMar>
            <w:vAlign w:val="center"/>
            <w:hideMark/>
          </w:tcPr>
          <w:p w14:paraId="5EB88DD0" w14:textId="77777777" w:rsidR="006E2279" w:rsidRPr="00C05198" w:rsidRDefault="006E2279" w:rsidP="00057BF4">
            <w:pPr>
              <w:pStyle w:val="movimento2"/>
              <w:rPr>
                <w:color w:val="002060"/>
              </w:rPr>
            </w:pPr>
            <w:r w:rsidRPr="00C05198">
              <w:rPr>
                <w:color w:val="002060"/>
              </w:rPr>
              <w:t xml:space="preserve">(FUTSAL SANGIUSTESE A.R.L.) </w:t>
            </w:r>
          </w:p>
        </w:tc>
      </w:tr>
      <w:tr w:rsidR="006E2279" w:rsidRPr="00C05198" w14:paraId="41F823EC" w14:textId="77777777" w:rsidTr="006E2279">
        <w:trPr>
          <w:divId w:val="527259509"/>
        </w:trPr>
        <w:tc>
          <w:tcPr>
            <w:tcW w:w="2200" w:type="dxa"/>
            <w:tcMar>
              <w:top w:w="20" w:type="dxa"/>
              <w:left w:w="20" w:type="dxa"/>
              <w:bottom w:w="20" w:type="dxa"/>
              <w:right w:w="20" w:type="dxa"/>
            </w:tcMar>
            <w:vAlign w:val="center"/>
            <w:hideMark/>
          </w:tcPr>
          <w:p w14:paraId="5644D6AA" w14:textId="77777777" w:rsidR="006E2279" w:rsidRPr="00C05198" w:rsidRDefault="006E2279" w:rsidP="00057BF4">
            <w:pPr>
              <w:pStyle w:val="movimento"/>
              <w:rPr>
                <w:color w:val="002060"/>
              </w:rPr>
            </w:pPr>
            <w:r w:rsidRPr="00C05198">
              <w:rPr>
                <w:color w:val="002060"/>
              </w:rPr>
              <w:t>BARTOLINI LUCA</w:t>
            </w:r>
          </w:p>
        </w:tc>
        <w:tc>
          <w:tcPr>
            <w:tcW w:w="2200" w:type="dxa"/>
            <w:tcMar>
              <w:top w:w="20" w:type="dxa"/>
              <w:left w:w="20" w:type="dxa"/>
              <w:bottom w:w="20" w:type="dxa"/>
              <w:right w:w="20" w:type="dxa"/>
            </w:tcMar>
            <w:vAlign w:val="center"/>
            <w:hideMark/>
          </w:tcPr>
          <w:p w14:paraId="29EC1EDC"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6268B55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60289A6" w14:textId="77777777" w:rsidR="006E2279" w:rsidRPr="00C05198" w:rsidRDefault="006E2279" w:rsidP="00057BF4">
            <w:pPr>
              <w:pStyle w:val="movimento"/>
              <w:rPr>
                <w:color w:val="002060"/>
              </w:rPr>
            </w:pPr>
            <w:r w:rsidRPr="00C05198">
              <w:rPr>
                <w:color w:val="002060"/>
              </w:rPr>
              <w:t>BARDHO KLEVIS</w:t>
            </w:r>
          </w:p>
        </w:tc>
        <w:tc>
          <w:tcPr>
            <w:tcW w:w="2200" w:type="dxa"/>
            <w:tcMar>
              <w:top w:w="20" w:type="dxa"/>
              <w:left w:w="20" w:type="dxa"/>
              <w:bottom w:w="20" w:type="dxa"/>
              <w:right w:w="20" w:type="dxa"/>
            </w:tcMar>
            <w:vAlign w:val="center"/>
            <w:hideMark/>
          </w:tcPr>
          <w:p w14:paraId="0A678F7B" w14:textId="77777777" w:rsidR="006E2279" w:rsidRPr="00C05198" w:rsidRDefault="006E2279" w:rsidP="00057BF4">
            <w:pPr>
              <w:pStyle w:val="movimento2"/>
              <w:rPr>
                <w:color w:val="002060"/>
              </w:rPr>
            </w:pPr>
            <w:r w:rsidRPr="00C05198">
              <w:rPr>
                <w:color w:val="002060"/>
              </w:rPr>
              <w:t xml:space="preserve">(SERRALTA) </w:t>
            </w:r>
          </w:p>
        </w:tc>
      </w:tr>
      <w:tr w:rsidR="006E2279" w:rsidRPr="00C05198" w14:paraId="0F8347C1" w14:textId="77777777" w:rsidTr="006E2279">
        <w:trPr>
          <w:divId w:val="527259509"/>
        </w:trPr>
        <w:tc>
          <w:tcPr>
            <w:tcW w:w="2200" w:type="dxa"/>
            <w:tcMar>
              <w:top w:w="20" w:type="dxa"/>
              <w:left w:w="20" w:type="dxa"/>
              <w:bottom w:w="20" w:type="dxa"/>
              <w:right w:w="20" w:type="dxa"/>
            </w:tcMar>
            <w:vAlign w:val="center"/>
            <w:hideMark/>
          </w:tcPr>
          <w:p w14:paraId="6786DE16" w14:textId="77777777" w:rsidR="006E2279" w:rsidRPr="00C05198" w:rsidRDefault="006E2279" w:rsidP="00057BF4">
            <w:pPr>
              <w:pStyle w:val="movimento"/>
              <w:rPr>
                <w:color w:val="002060"/>
              </w:rPr>
            </w:pPr>
            <w:r w:rsidRPr="00C05198">
              <w:rPr>
                <w:color w:val="002060"/>
              </w:rPr>
              <w:t>LANTERMO DIEGO</w:t>
            </w:r>
          </w:p>
        </w:tc>
        <w:tc>
          <w:tcPr>
            <w:tcW w:w="2200" w:type="dxa"/>
            <w:tcMar>
              <w:top w:w="20" w:type="dxa"/>
              <w:left w:w="20" w:type="dxa"/>
              <w:bottom w:w="20" w:type="dxa"/>
              <w:right w:w="20" w:type="dxa"/>
            </w:tcMar>
            <w:vAlign w:val="center"/>
            <w:hideMark/>
          </w:tcPr>
          <w:p w14:paraId="3C02EB87"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c>
          <w:tcPr>
            <w:tcW w:w="800" w:type="dxa"/>
            <w:tcMar>
              <w:top w:w="20" w:type="dxa"/>
              <w:left w:w="20" w:type="dxa"/>
              <w:bottom w:w="20" w:type="dxa"/>
              <w:right w:w="20" w:type="dxa"/>
            </w:tcMar>
            <w:vAlign w:val="center"/>
            <w:hideMark/>
          </w:tcPr>
          <w:p w14:paraId="5712655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C6CFD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1212488" w14:textId="77777777" w:rsidR="006E2279" w:rsidRPr="00C05198" w:rsidRDefault="006E2279" w:rsidP="00057BF4">
            <w:pPr>
              <w:pStyle w:val="movimento2"/>
              <w:rPr>
                <w:color w:val="002060"/>
              </w:rPr>
            </w:pPr>
            <w:r w:rsidRPr="00C05198">
              <w:rPr>
                <w:color w:val="002060"/>
              </w:rPr>
              <w:t> </w:t>
            </w:r>
          </w:p>
        </w:tc>
      </w:tr>
    </w:tbl>
    <w:p w14:paraId="3A64827E"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9905202" w14:textId="77777777" w:rsidTr="006E2279">
        <w:trPr>
          <w:divId w:val="527259509"/>
        </w:trPr>
        <w:tc>
          <w:tcPr>
            <w:tcW w:w="2200" w:type="dxa"/>
            <w:tcMar>
              <w:top w:w="20" w:type="dxa"/>
              <w:left w:w="20" w:type="dxa"/>
              <w:bottom w:w="20" w:type="dxa"/>
              <w:right w:w="20" w:type="dxa"/>
            </w:tcMar>
            <w:vAlign w:val="center"/>
            <w:hideMark/>
          </w:tcPr>
          <w:p w14:paraId="3CEEEB46" w14:textId="77777777" w:rsidR="006E2279" w:rsidRPr="00C05198" w:rsidRDefault="006E2279" w:rsidP="00057BF4">
            <w:pPr>
              <w:pStyle w:val="movimento"/>
              <w:rPr>
                <w:color w:val="002060"/>
              </w:rPr>
            </w:pPr>
            <w:r w:rsidRPr="00C05198">
              <w:rPr>
                <w:color w:val="002060"/>
              </w:rPr>
              <w:t>BALDASCINO UMBERTO</w:t>
            </w:r>
          </w:p>
        </w:tc>
        <w:tc>
          <w:tcPr>
            <w:tcW w:w="2200" w:type="dxa"/>
            <w:tcMar>
              <w:top w:w="20" w:type="dxa"/>
              <w:left w:w="20" w:type="dxa"/>
              <w:bottom w:w="20" w:type="dxa"/>
              <w:right w:w="20" w:type="dxa"/>
            </w:tcMar>
            <w:vAlign w:val="center"/>
            <w:hideMark/>
          </w:tcPr>
          <w:p w14:paraId="34C4AB8E" w14:textId="77777777" w:rsidR="006E2279" w:rsidRPr="00C05198" w:rsidRDefault="006E2279" w:rsidP="00057BF4">
            <w:pPr>
              <w:pStyle w:val="movimento2"/>
              <w:rPr>
                <w:color w:val="002060"/>
              </w:rPr>
            </w:pPr>
            <w:r w:rsidRPr="00C05198">
              <w:rPr>
                <w:color w:val="002060"/>
              </w:rPr>
              <w:t xml:space="preserve">(ALMA JUVENTUS FANO) </w:t>
            </w:r>
          </w:p>
        </w:tc>
        <w:tc>
          <w:tcPr>
            <w:tcW w:w="800" w:type="dxa"/>
            <w:tcMar>
              <w:top w:w="20" w:type="dxa"/>
              <w:left w:w="20" w:type="dxa"/>
              <w:bottom w:w="20" w:type="dxa"/>
              <w:right w:w="20" w:type="dxa"/>
            </w:tcMar>
            <w:vAlign w:val="center"/>
            <w:hideMark/>
          </w:tcPr>
          <w:p w14:paraId="77F6393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BFE73AF" w14:textId="77777777" w:rsidR="006E2279" w:rsidRPr="00C05198" w:rsidRDefault="006E2279" w:rsidP="00057BF4">
            <w:pPr>
              <w:pStyle w:val="movimento"/>
              <w:rPr>
                <w:color w:val="002060"/>
              </w:rPr>
            </w:pPr>
            <w:r w:rsidRPr="00C05198">
              <w:rPr>
                <w:color w:val="002060"/>
              </w:rPr>
              <w:t>LUCIANI GIANLUCA</w:t>
            </w:r>
          </w:p>
        </w:tc>
        <w:tc>
          <w:tcPr>
            <w:tcW w:w="2200" w:type="dxa"/>
            <w:tcMar>
              <w:top w:w="20" w:type="dxa"/>
              <w:left w:w="20" w:type="dxa"/>
              <w:bottom w:w="20" w:type="dxa"/>
              <w:right w:w="20" w:type="dxa"/>
            </w:tcMar>
            <w:vAlign w:val="center"/>
            <w:hideMark/>
          </w:tcPr>
          <w:p w14:paraId="2BA8E61B" w14:textId="77777777" w:rsidR="006E2279" w:rsidRPr="00C05198" w:rsidRDefault="006E2279" w:rsidP="00057BF4">
            <w:pPr>
              <w:pStyle w:val="movimento2"/>
              <w:rPr>
                <w:color w:val="002060"/>
              </w:rPr>
            </w:pPr>
            <w:r w:rsidRPr="00C05198">
              <w:rPr>
                <w:color w:val="002060"/>
              </w:rPr>
              <w:t xml:space="preserve">(AVIS ARCEVIA 1964) </w:t>
            </w:r>
          </w:p>
        </w:tc>
      </w:tr>
      <w:tr w:rsidR="006E2279" w:rsidRPr="00C05198" w14:paraId="15F6AC5D" w14:textId="77777777" w:rsidTr="006E2279">
        <w:trPr>
          <w:divId w:val="527259509"/>
        </w:trPr>
        <w:tc>
          <w:tcPr>
            <w:tcW w:w="2200" w:type="dxa"/>
            <w:tcMar>
              <w:top w:w="20" w:type="dxa"/>
              <w:left w:w="20" w:type="dxa"/>
              <w:bottom w:w="20" w:type="dxa"/>
              <w:right w:w="20" w:type="dxa"/>
            </w:tcMar>
            <w:vAlign w:val="center"/>
            <w:hideMark/>
          </w:tcPr>
          <w:p w14:paraId="00A6D30C" w14:textId="77777777" w:rsidR="006E2279" w:rsidRPr="00C05198" w:rsidRDefault="006E2279" w:rsidP="00057BF4">
            <w:pPr>
              <w:pStyle w:val="movimento"/>
              <w:rPr>
                <w:color w:val="002060"/>
              </w:rPr>
            </w:pPr>
            <w:r w:rsidRPr="00C05198">
              <w:rPr>
                <w:color w:val="002060"/>
              </w:rPr>
              <w:t>IMERAJ SKANDILAJDI</w:t>
            </w:r>
          </w:p>
        </w:tc>
        <w:tc>
          <w:tcPr>
            <w:tcW w:w="2200" w:type="dxa"/>
            <w:tcMar>
              <w:top w:w="20" w:type="dxa"/>
              <w:left w:w="20" w:type="dxa"/>
              <w:bottom w:w="20" w:type="dxa"/>
              <w:right w:w="20" w:type="dxa"/>
            </w:tcMar>
            <w:vAlign w:val="center"/>
            <w:hideMark/>
          </w:tcPr>
          <w:p w14:paraId="1AFB2F4E" w14:textId="77777777" w:rsidR="006E2279" w:rsidRPr="00C05198" w:rsidRDefault="006E2279" w:rsidP="00057BF4">
            <w:pPr>
              <w:pStyle w:val="movimento2"/>
              <w:rPr>
                <w:color w:val="002060"/>
              </w:rPr>
            </w:pPr>
            <w:r w:rsidRPr="00C05198">
              <w:rPr>
                <w:color w:val="002060"/>
              </w:rPr>
              <w:t xml:space="preserve">(BAYER CAPPUCCINI) </w:t>
            </w:r>
          </w:p>
        </w:tc>
        <w:tc>
          <w:tcPr>
            <w:tcW w:w="800" w:type="dxa"/>
            <w:tcMar>
              <w:top w:w="20" w:type="dxa"/>
              <w:left w:w="20" w:type="dxa"/>
              <w:bottom w:w="20" w:type="dxa"/>
              <w:right w:w="20" w:type="dxa"/>
            </w:tcMar>
            <w:vAlign w:val="center"/>
            <w:hideMark/>
          </w:tcPr>
          <w:p w14:paraId="315282C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70D20B" w14:textId="77777777" w:rsidR="006E2279" w:rsidRPr="00C05198" w:rsidRDefault="006E2279" w:rsidP="00057BF4">
            <w:pPr>
              <w:pStyle w:val="movimento"/>
              <w:rPr>
                <w:color w:val="002060"/>
              </w:rPr>
            </w:pPr>
            <w:r w:rsidRPr="00C05198">
              <w:rPr>
                <w:color w:val="002060"/>
              </w:rPr>
              <w:t>PALMA ANDREA</w:t>
            </w:r>
          </w:p>
        </w:tc>
        <w:tc>
          <w:tcPr>
            <w:tcW w:w="2200" w:type="dxa"/>
            <w:tcMar>
              <w:top w:w="20" w:type="dxa"/>
              <w:left w:w="20" w:type="dxa"/>
              <w:bottom w:w="20" w:type="dxa"/>
              <w:right w:w="20" w:type="dxa"/>
            </w:tcMar>
            <w:vAlign w:val="center"/>
            <w:hideMark/>
          </w:tcPr>
          <w:p w14:paraId="1436D0D8" w14:textId="77777777" w:rsidR="006E2279" w:rsidRPr="00C05198" w:rsidRDefault="006E2279" w:rsidP="00057BF4">
            <w:pPr>
              <w:pStyle w:val="movimento2"/>
              <w:rPr>
                <w:color w:val="002060"/>
              </w:rPr>
            </w:pPr>
            <w:r w:rsidRPr="00C05198">
              <w:rPr>
                <w:color w:val="002060"/>
              </w:rPr>
              <w:t xml:space="preserve">(BAYER CAPPUCCINI) </w:t>
            </w:r>
          </w:p>
        </w:tc>
      </w:tr>
      <w:tr w:rsidR="006E2279" w:rsidRPr="00C05198" w14:paraId="037BCE5A" w14:textId="77777777" w:rsidTr="006E2279">
        <w:trPr>
          <w:divId w:val="527259509"/>
        </w:trPr>
        <w:tc>
          <w:tcPr>
            <w:tcW w:w="2200" w:type="dxa"/>
            <w:tcMar>
              <w:top w:w="20" w:type="dxa"/>
              <w:left w:w="20" w:type="dxa"/>
              <w:bottom w:w="20" w:type="dxa"/>
              <w:right w:w="20" w:type="dxa"/>
            </w:tcMar>
            <w:vAlign w:val="center"/>
            <w:hideMark/>
          </w:tcPr>
          <w:p w14:paraId="333F209C" w14:textId="77777777" w:rsidR="006E2279" w:rsidRPr="00C05198" w:rsidRDefault="006E2279" w:rsidP="00057BF4">
            <w:pPr>
              <w:pStyle w:val="movimento"/>
              <w:rPr>
                <w:color w:val="002060"/>
              </w:rPr>
            </w:pPr>
            <w:r w:rsidRPr="00C05198">
              <w:rPr>
                <w:color w:val="002060"/>
              </w:rPr>
              <w:t>SERI PATRIZIO</w:t>
            </w:r>
          </w:p>
        </w:tc>
        <w:tc>
          <w:tcPr>
            <w:tcW w:w="2200" w:type="dxa"/>
            <w:tcMar>
              <w:top w:w="20" w:type="dxa"/>
              <w:left w:w="20" w:type="dxa"/>
              <w:bottom w:w="20" w:type="dxa"/>
              <w:right w:w="20" w:type="dxa"/>
            </w:tcMar>
            <w:vAlign w:val="center"/>
            <w:hideMark/>
          </w:tcPr>
          <w:p w14:paraId="17D2DCB0"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0F69018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A6BD38F" w14:textId="77777777" w:rsidR="006E2279" w:rsidRPr="00C05198" w:rsidRDefault="006E2279" w:rsidP="00057BF4">
            <w:pPr>
              <w:pStyle w:val="movimento"/>
              <w:rPr>
                <w:color w:val="002060"/>
              </w:rPr>
            </w:pPr>
            <w:r w:rsidRPr="00C05198">
              <w:rPr>
                <w:color w:val="002060"/>
              </w:rPr>
              <w:t>MARZIALI ALESSANDRO</w:t>
            </w:r>
          </w:p>
        </w:tc>
        <w:tc>
          <w:tcPr>
            <w:tcW w:w="2200" w:type="dxa"/>
            <w:tcMar>
              <w:top w:w="20" w:type="dxa"/>
              <w:left w:w="20" w:type="dxa"/>
              <w:bottom w:w="20" w:type="dxa"/>
              <w:right w:w="20" w:type="dxa"/>
            </w:tcMar>
            <w:vAlign w:val="center"/>
            <w:hideMark/>
          </w:tcPr>
          <w:p w14:paraId="259FEE0A" w14:textId="77777777" w:rsidR="006E2279" w:rsidRPr="00C05198" w:rsidRDefault="006E2279" w:rsidP="00057BF4">
            <w:pPr>
              <w:pStyle w:val="movimento2"/>
              <w:rPr>
                <w:color w:val="002060"/>
              </w:rPr>
            </w:pPr>
            <w:r w:rsidRPr="00C05198">
              <w:rPr>
                <w:color w:val="002060"/>
              </w:rPr>
              <w:t xml:space="preserve">(CAPODARCO CASABIANCA C5) </w:t>
            </w:r>
          </w:p>
        </w:tc>
      </w:tr>
      <w:tr w:rsidR="006E2279" w:rsidRPr="00C05198" w14:paraId="1B2258BF" w14:textId="77777777" w:rsidTr="006E2279">
        <w:trPr>
          <w:divId w:val="527259509"/>
        </w:trPr>
        <w:tc>
          <w:tcPr>
            <w:tcW w:w="2200" w:type="dxa"/>
            <w:tcMar>
              <w:top w:w="20" w:type="dxa"/>
              <w:left w:w="20" w:type="dxa"/>
              <w:bottom w:w="20" w:type="dxa"/>
              <w:right w:w="20" w:type="dxa"/>
            </w:tcMar>
            <w:vAlign w:val="center"/>
            <w:hideMark/>
          </w:tcPr>
          <w:p w14:paraId="3FA80892" w14:textId="77777777" w:rsidR="006E2279" w:rsidRPr="00C05198" w:rsidRDefault="006E2279" w:rsidP="00057BF4">
            <w:pPr>
              <w:pStyle w:val="movimento"/>
              <w:rPr>
                <w:color w:val="002060"/>
              </w:rPr>
            </w:pPr>
            <w:r w:rsidRPr="00C05198">
              <w:rPr>
                <w:color w:val="002060"/>
              </w:rPr>
              <w:t>BRUNETTI RICCARDO</w:t>
            </w:r>
          </w:p>
        </w:tc>
        <w:tc>
          <w:tcPr>
            <w:tcW w:w="2200" w:type="dxa"/>
            <w:tcMar>
              <w:top w:w="20" w:type="dxa"/>
              <w:left w:w="20" w:type="dxa"/>
              <w:bottom w:w="20" w:type="dxa"/>
              <w:right w:w="20" w:type="dxa"/>
            </w:tcMar>
            <w:vAlign w:val="center"/>
            <w:hideMark/>
          </w:tcPr>
          <w:p w14:paraId="2C5D9385" w14:textId="77777777" w:rsidR="006E2279" w:rsidRPr="00C05198" w:rsidRDefault="006E2279" w:rsidP="00057BF4">
            <w:pPr>
              <w:pStyle w:val="movimento2"/>
              <w:rPr>
                <w:color w:val="002060"/>
              </w:rPr>
            </w:pPr>
            <w:r w:rsidRPr="00C05198">
              <w:rPr>
                <w:color w:val="002060"/>
              </w:rPr>
              <w:t xml:space="preserve">(CIARNIN) </w:t>
            </w:r>
          </w:p>
        </w:tc>
        <w:tc>
          <w:tcPr>
            <w:tcW w:w="800" w:type="dxa"/>
            <w:tcMar>
              <w:top w:w="20" w:type="dxa"/>
              <w:left w:w="20" w:type="dxa"/>
              <w:bottom w:w="20" w:type="dxa"/>
              <w:right w:w="20" w:type="dxa"/>
            </w:tcMar>
            <w:vAlign w:val="center"/>
            <w:hideMark/>
          </w:tcPr>
          <w:p w14:paraId="1CF11DE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915C0F2" w14:textId="77777777" w:rsidR="006E2279" w:rsidRPr="00C05198" w:rsidRDefault="006E2279" w:rsidP="00057BF4">
            <w:pPr>
              <w:pStyle w:val="movimento"/>
              <w:rPr>
                <w:color w:val="002060"/>
              </w:rPr>
            </w:pPr>
            <w:r w:rsidRPr="00C05198">
              <w:rPr>
                <w:color w:val="002060"/>
              </w:rPr>
              <w:t>DI GIROLAMO LORENZO</w:t>
            </w:r>
          </w:p>
        </w:tc>
        <w:tc>
          <w:tcPr>
            <w:tcW w:w="2200" w:type="dxa"/>
            <w:tcMar>
              <w:top w:w="20" w:type="dxa"/>
              <w:left w:w="20" w:type="dxa"/>
              <w:bottom w:w="20" w:type="dxa"/>
              <w:right w:w="20" w:type="dxa"/>
            </w:tcMar>
            <w:vAlign w:val="center"/>
            <w:hideMark/>
          </w:tcPr>
          <w:p w14:paraId="0297F86E" w14:textId="77777777" w:rsidR="006E2279" w:rsidRPr="00C05198" w:rsidRDefault="006E2279" w:rsidP="00057BF4">
            <w:pPr>
              <w:pStyle w:val="movimento2"/>
              <w:rPr>
                <w:color w:val="002060"/>
              </w:rPr>
            </w:pPr>
            <w:r w:rsidRPr="00C05198">
              <w:rPr>
                <w:color w:val="002060"/>
              </w:rPr>
              <w:t xml:space="preserve">(CSI STELLA A.S.D.) </w:t>
            </w:r>
          </w:p>
        </w:tc>
      </w:tr>
      <w:tr w:rsidR="006E2279" w:rsidRPr="00C05198" w14:paraId="688F8013" w14:textId="77777777" w:rsidTr="006E2279">
        <w:trPr>
          <w:divId w:val="527259509"/>
        </w:trPr>
        <w:tc>
          <w:tcPr>
            <w:tcW w:w="2200" w:type="dxa"/>
            <w:tcMar>
              <w:top w:w="20" w:type="dxa"/>
              <w:left w:w="20" w:type="dxa"/>
              <w:bottom w:w="20" w:type="dxa"/>
              <w:right w:w="20" w:type="dxa"/>
            </w:tcMar>
            <w:vAlign w:val="center"/>
            <w:hideMark/>
          </w:tcPr>
          <w:p w14:paraId="0FB3677E" w14:textId="77777777" w:rsidR="006E2279" w:rsidRPr="00C05198" w:rsidRDefault="006E2279" w:rsidP="00057BF4">
            <w:pPr>
              <w:pStyle w:val="movimento"/>
              <w:rPr>
                <w:color w:val="002060"/>
              </w:rPr>
            </w:pPr>
            <w:r w:rsidRPr="00C05198">
              <w:rPr>
                <w:color w:val="002060"/>
              </w:rPr>
              <w:t>GALOSI LUCA NAZZARENO</w:t>
            </w:r>
          </w:p>
        </w:tc>
        <w:tc>
          <w:tcPr>
            <w:tcW w:w="2200" w:type="dxa"/>
            <w:tcMar>
              <w:top w:w="20" w:type="dxa"/>
              <w:left w:w="20" w:type="dxa"/>
              <w:bottom w:w="20" w:type="dxa"/>
              <w:right w:w="20" w:type="dxa"/>
            </w:tcMar>
            <w:vAlign w:val="center"/>
            <w:hideMark/>
          </w:tcPr>
          <w:p w14:paraId="7095F78E" w14:textId="77777777" w:rsidR="006E2279" w:rsidRPr="00C05198" w:rsidRDefault="006E2279" w:rsidP="00057BF4">
            <w:pPr>
              <w:pStyle w:val="movimento2"/>
              <w:rPr>
                <w:color w:val="002060"/>
              </w:rPr>
            </w:pPr>
            <w:r w:rsidRPr="00C05198">
              <w:rPr>
                <w:color w:val="002060"/>
              </w:rPr>
              <w:t xml:space="preserve">(FUTSAL CASELLE) </w:t>
            </w:r>
          </w:p>
        </w:tc>
        <w:tc>
          <w:tcPr>
            <w:tcW w:w="800" w:type="dxa"/>
            <w:tcMar>
              <w:top w:w="20" w:type="dxa"/>
              <w:left w:w="20" w:type="dxa"/>
              <w:bottom w:w="20" w:type="dxa"/>
              <w:right w:w="20" w:type="dxa"/>
            </w:tcMar>
            <w:vAlign w:val="center"/>
            <w:hideMark/>
          </w:tcPr>
          <w:p w14:paraId="4446F7E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A203F4" w14:textId="77777777" w:rsidR="006E2279" w:rsidRPr="00C05198" w:rsidRDefault="006E2279" w:rsidP="00057BF4">
            <w:pPr>
              <w:pStyle w:val="movimento"/>
              <w:rPr>
                <w:color w:val="002060"/>
              </w:rPr>
            </w:pPr>
            <w:r w:rsidRPr="00C05198">
              <w:rPr>
                <w:color w:val="002060"/>
              </w:rPr>
              <w:t>BORGOGNONI VALERIO</w:t>
            </w:r>
          </w:p>
        </w:tc>
        <w:tc>
          <w:tcPr>
            <w:tcW w:w="2200" w:type="dxa"/>
            <w:tcMar>
              <w:top w:w="20" w:type="dxa"/>
              <w:left w:w="20" w:type="dxa"/>
              <w:bottom w:w="20" w:type="dxa"/>
              <w:right w:w="20" w:type="dxa"/>
            </w:tcMar>
            <w:vAlign w:val="center"/>
            <w:hideMark/>
          </w:tcPr>
          <w:p w14:paraId="6F7EA511" w14:textId="77777777" w:rsidR="006E2279" w:rsidRPr="00C05198" w:rsidRDefault="006E2279" w:rsidP="00057BF4">
            <w:pPr>
              <w:pStyle w:val="movimento2"/>
              <w:rPr>
                <w:color w:val="002060"/>
              </w:rPr>
            </w:pPr>
            <w:r w:rsidRPr="00C05198">
              <w:rPr>
                <w:color w:val="002060"/>
              </w:rPr>
              <w:t xml:space="preserve">(FUTSAL MONTEMARCIANO C5) </w:t>
            </w:r>
          </w:p>
        </w:tc>
      </w:tr>
      <w:tr w:rsidR="006E2279" w:rsidRPr="00C05198" w14:paraId="7E6B5F2E" w14:textId="77777777" w:rsidTr="006E2279">
        <w:trPr>
          <w:divId w:val="527259509"/>
        </w:trPr>
        <w:tc>
          <w:tcPr>
            <w:tcW w:w="2200" w:type="dxa"/>
            <w:tcMar>
              <w:top w:w="20" w:type="dxa"/>
              <w:left w:w="20" w:type="dxa"/>
              <w:bottom w:w="20" w:type="dxa"/>
              <w:right w:w="20" w:type="dxa"/>
            </w:tcMar>
            <w:vAlign w:val="center"/>
            <w:hideMark/>
          </w:tcPr>
          <w:p w14:paraId="64313F54" w14:textId="77777777" w:rsidR="006E2279" w:rsidRPr="00C05198" w:rsidRDefault="006E2279" w:rsidP="00057BF4">
            <w:pPr>
              <w:pStyle w:val="movimento"/>
              <w:rPr>
                <w:color w:val="002060"/>
              </w:rPr>
            </w:pPr>
            <w:r w:rsidRPr="00C05198">
              <w:rPr>
                <w:color w:val="002060"/>
              </w:rPr>
              <w:t>TRAINI MATTIA</w:t>
            </w:r>
          </w:p>
        </w:tc>
        <w:tc>
          <w:tcPr>
            <w:tcW w:w="2200" w:type="dxa"/>
            <w:tcMar>
              <w:top w:w="20" w:type="dxa"/>
              <w:left w:w="20" w:type="dxa"/>
              <w:bottom w:w="20" w:type="dxa"/>
              <w:right w:w="20" w:type="dxa"/>
            </w:tcMar>
            <w:vAlign w:val="center"/>
            <w:hideMark/>
          </w:tcPr>
          <w:p w14:paraId="50575EF8" w14:textId="77777777" w:rsidR="006E2279" w:rsidRPr="00C05198" w:rsidRDefault="006E2279" w:rsidP="00057BF4">
            <w:pPr>
              <w:pStyle w:val="movimento2"/>
              <w:rPr>
                <w:color w:val="002060"/>
              </w:rPr>
            </w:pPr>
            <w:r w:rsidRPr="00C05198">
              <w:rPr>
                <w:color w:val="002060"/>
              </w:rPr>
              <w:t xml:space="preserve">(FUTSAL PRANDONE) </w:t>
            </w:r>
          </w:p>
        </w:tc>
        <w:tc>
          <w:tcPr>
            <w:tcW w:w="800" w:type="dxa"/>
            <w:tcMar>
              <w:top w:w="20" w:type="dxa"/>
              <w:left w:w="20" w:type="dxa"/>
              <w:bottom w:w="20" w:type="dxa"/>
              <w:right w:w="20" w:type="dxa"/>
            </w:tcMar>
            <w:vAlign w:val="center"/>
            <w:hideMark/>
          </w:tcPr>
          <w:p w14:paraId="42E327A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F764B61" w14:textId="77777777" w:rsidR="006E2279" w:rsidRPr="00C05198" w:rsidRDefault="006E2279" w:rsidP="00057BF4">
            <w:pPr>
              <w:pStyle w:val="movimento"/>
              <w:rPr>
                <w:color w:val="002060"/>
              </w:rPr>
            </w:pPr>
            <w:r w:rsidRPr="00C05198">
              <w:rPr>
                <w:color w:val="002060"/>
              </w:rPr>
              <w:t>TOMBOLINI ANDREA</w:t>
            </w:r>
          </w:p>
        </w:tc>
        <w:tc>
          <w:tcPr>
            <w:tcW w:w="2200" w:type="dxa"/>
            <w:tcMar>
              <w:top w:w="20" w:type="dxa"/>
              <w:left w:w="20" w:type="dxa"/>
              <w:bottom w:w="20" w:type="dxa"/>
              <w:right w:w="20" w:type="dxa"/>
            </w:tcMar>
            <w:vAlign w:val="center"/>
            <w:hideMark/>
          </w:tcPr>
          <w:p w14:paraId="183683CF" w14:textId="77777777" w:rsidR="006E2279" w:rsidRPr="00C05198" w:rsidRDefault="006E2279" w:rsidP="00057BF4">
            <w:pPr>
              <w:pStyle w:val="movimento2"/>
              <w:rPr>
                <w:color w:val="002060"/>
              </w:rPr>
            </w:pPr>
            <w:r w:rsidRPr="00C05198">
              <w:rPr>
                <w:color w:val="002060"/>
              </w:rPr>
              <w:t xml:space="preserve">(FUTSAL SANGIUSTESE A.R.L.) </w:t>
            </w:r>
          </w:p>
        </w:tc>
      </w:tr>
      <w:tr w:rsidR="006E2279" w:rsidRPr="00C05198" w14:paraId="059FE7B0" w14:textId="77777777" w:rsidTr="006E2279">
        <w:trPr>
          <w:divId w:val="527259509"/>
        </w:trPr>
        <w:tc>
          <w:tcPr>
            <w:tcW w:w="2200" w:type="dxa"/>
            <w:tcMar>
              <w:top w:w="20" w:type="dxa"/>
              <w:left w:w="20" w:type="dxa"/>
              <w:bottom w:w="20" w:type="dxa"/>
              <w:right w:w="20" w:type="dxa"/>
            </w:tcMar>
            <w:vAlign w:val="center"/>
            <w:hideMark/>
          </w:tcPr>
          <w:p w14:paraId="782F76BF" w14:textId="77777777" w:rsidR="006E2279" w:rsidRPr="00C05198" w:rsidRDefault="006E2279" w:rsidP="00057BF4">
            <w:pPr>
              <w:pStyle w:val="movimento"/>
              <w:rPr>
                <w:color w:val="002060"/>
              </w:rPr>
            </w:pPr>
            <w:r w:rsidRPr="00C05198">
              <w:rPr>
                <w:color w:val="002060"/>
              </w:rPr>
              <w:lastRenderedPageBreak/>
              <w:t>MONCERI MATTIA</w:t>
            </w:r>
          </w:p>
        </w:tc>
        <w:tc>
          <w:tcPr>
            <w:tcW w:w="2200" w:type="dxa"/>
            <w:tcMar>
              <w:top w:w="20" w:type="dxa"/>
              <w:left w:w="20" w:type="dxa"/>
              <w:bottom w:w="20" w:type="dxa"/>
              <w:right w:w="20" w:type="dxa"/>
            </w:tcMar>
            <w:vAlign w:val="center"/>
            <w:hideMark/>
          </w:tcPr>
          <w:p w14:paraId="4FEB7426" w14:textId="77777777" w:rsidR="006E2279" w:rsidRPr="00C05198" w:rsidRDefault="006E2279" w:rsidP="00057BF4">
            <w:pPr>
              <w:pStyle w:val="movimento2"/>
              <w:rPr>
                <w:color w:val="002060"/>
              </w:rPr>
            </w:pPr>
            <w:r w:rsidRPr="00C05198">
              <w:rPr>
                <w:color w:val="002060"/>
              </w:rPr>
              <w:t xml:space="preserve">(GNANO 04) </w:t>
            </w:r>
          </w:p>
        </w:tc>
        <w:tc>
          <w:tcPr>
            <w:tcW w:w="800" w:type="dxa"/>
            <w:tcMar>
              <w:top w:w="20" w:type="dxa"/>
              <w:left w:w="20" w:type="dxa"/>
              <w:bottom w:w="20" w:type="dxa"/>
              <w:right w:w="20" w:type="dxa"/>
            </w:tcMar>
            <w:vAlign w:val="center"/>
            <w:hideMark/>
          </w:tcPr>
          <w:p w14:paraId="16D3ABE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766514" w14:textId="77777777" w:rsidR="006E2279" w:rsidRPr="00C05198" w:rsidRDefault="006E2279" w:rsidP="00057BF4">
            <w:pPr>
              <w:pStyle w:val="movimento"/>
              <w:rPr>
                <w:color w:val="002060"/>
              </w:rPr>
            </w:pPr>
            <w:r w:rsidRPr="00C05198">
              <w:rPr>
                <w:color w:val="002060"/>
              </w:rPr>
              <w:t>GATTARI MARCO</w:t>
            </w:r>
          </w:p>
        </w:tc>
        <w:tc>
          <w:tcPr>
            <w:tcW w:w="2200" w:type="dxa"/>
            <w:tcMar>
              <w:top w:w="20" w:type="dxa"/>
              <w:left w:w="20" w:type="dxa"/>
              <w:bottom w:w="20" w:type="dxa"/>
              <w:right w:w="20" w:type="dxa"/>
            </w:tcMar>
            <w:vAlign w:val="center"/>
            <w:hideMark/>
          </w:tcPr>
          <w:p w14:paraId="461097E4" w14:textId="77777777" w:rsidR="006E2279" w:rsidRPr="00C05198" w:rsidRDefault="006E2279" w:rsidP="00057BF4">
            <w:pPr>
              <w:pStyle w:val="movimento2"/>
              <w:rPr>
                <w:color w:val="002060"/>
              </w:rPr>
            </w:pPr>
            <w:r w:rsidRPr="00C05198">
              <w:rPr>
                <w:color w:val="002060"/>
              </w:rPr>
              <w:t xml:space="preserve">(INVICTA FUTSAL MACERATA) </w:t>
            </w:r>
          </w:p>
        </w:tc>
      </w:tr>
      <w:tr w:rsidR="006E2279" w:rsidRPr="00C05198" w14:paraId="07AE207A" w14:textId="77777777" w:rsidTr="006E2279">
        <w:trPr>
          <w:divId w:val="527259509"/>
        </w:trPr>
        <w:tc>
          <w:tcPr>
            <w:tcW w:w="2200" w:type="dxa"/>
            <w:tcMar>
              <w:top w:w="20" w:type="dxa"/>
              <w:left w:w="20" w:type="dxa"/>
              <w:bottom w:w="20" w:type="dxa"/>
              <w:right w:w="20" w:type="dxa"/>
            </w:tcMar>
            <w:vAlign w:val="center"/>
            <w:hideMark/>
          </w:tcPr>
          <w:p w14:paraId="628806F4" w14:textId="77777777" w:rsidR="006E2279" w:rsidRPr="00C05198" w:rsidRDefault="006E2279" w:rsidP="00057BF4">
            <w:pPr>
              <w:pStyle w:val="movimento"/>
              <w:rPr>
                <w:color w:val="002060"/>
              </w:rPr>
            </w:pPr>
            <w:r w:rsidRPr="00C05198">
              <w:rPr>
                <w:color w:val="002060"/>
              </w:rPr>
              <w:t>MORGANTI LUCA</w:t>
            </w:r>
          </w:p>
        </w:tc>
        <w:tc>
          <w:tcPr>
            <w:tcW w:w="2200" w:type="dxa"/>
            <w:tcMar>
              <w:top w:w="20" w:type="dxa"/>
              <w:left w:w="20" w:type="dxa"/>
              <w:bottom w:w="20" w:type="dxa"/>
              <w:right w:w="20" w:type="dxa"/>
            </w:tcMar>
            <w:vAlign w:val="center"/>
            <w:hideMark/>
          </w:tcPr>
          <w:p w14:paraId="177FAB70" w14:textId="77777777" w:rsidR="006E2279" w:rsidRPr="00C05198" w:rsidRDefault="006E2279" w:rsidP="00057BF4">
            <w:pPr>
              <w:pStyle w:val="movimento2"/>
              <w:rPr>
                <w:color w:val="002060"/>
              </w:rPr>
            </w:pPr>
            <w:r w:rsidRPr="00C05198">
              <w:rPr>
                <w:color w:val="002060"/>
              </w:rPr>
              <w:t xml:space="preserve">(REAL ANCARIA) </w:t>
            </w:r>
          </w:p>
        </w:tc>
        <w:tc>
          <w:tcPr>
            <w:tcW w:w="800" w:type="dxa"/>
            <w:tcMar>
              <w:top w:w="20" w:type="dxa"/>
              <w:left w:w="20" w:type="dxa"/>
              <w:bottom w:w="20" w:type="dxa"/>
              <w:right w:w="20" w:type="dxa"/>
            </w:tcMar>
            <w:vAlign w:val="center"/>
            <w:hideMark/>
          </w:tcPr>
          <w:p w14:paraId="17E0B7A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F1BACA" w14:textId="77777777" w:rsidR="006E2279" w:rsidRPr="00C05198" w:rsidRDefault="006E2279" w:rsidP="00057BF4">
            <w:pPr>
              <w:pStyle w:val="movimento"/>
              <w:rPr>
                <w:color w:val="002060"/>
              </w:rPr>
            </w:pPr>
            <w:r w:rsidRPr="00C05198">
              <w:rPr>
                <w:color w:val="002060"/>
              </w:rPr>
              <w:t>ROSETTI FABIO</w:t>
            </w:r>
          </w:p>
        </w:tc>
        <w:tc>
          <w:tcPr>
            <w:tcW w:w="2200" w:type="dxa"/>
            <w:tcMar>
              <w:top w:w="20" w:type="dxa"/>
              <w:left w:w="20" w:type="dxa"/>
              <w:bottom w:w="20" w:type="dxa"/>
              <w:right w:w="20" w:type="dxa"/>
            </w:tcMar>
            <w:vAlign w:val="center"/>
            <w:hideMark/>
          </w:tcPr>
          <w:p w14:paraId="2E97914E" w14:textId="77777777" w:rsidR="006E2279" w:rsidRPr="00C05198" w:rsidRDefault="006E2279" w:rsidP="00057BF4">
            <w:pPr>
              <w:pStyle w:val="movimento2"/>
              <w:rPr>
                <w:color w:val="002060"/>
              </w:rPr>
            </w:pPr>
            <w:r w:rsidRPr="00C05198">
              <w:rPr>
                <w:color w:val="002060"/>
              </w:rPr>
              <w:t xml:space="preserve">(SANGIORGIO) </w:t>
            </w:r>
          </w:p>
        </w:tc>
      </w:tr>
    </w:tbl>
    <w:p w14:paraId="3E209235"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0A4E7D4" w14:textId="77777777" w:rsidTr="006E2279">
        <w:trPr>
          <w:divId w:val="527259509"/>
        </w:trPr>
        <w:tc>
          <w:tcPr>
            <w:tcW w:w="2200" w:type="dxa"/>
            <w:tcMar>
              <w:top w:w="20" w:type="dxa"/>
              <w:left w:w="20" w:type="dxa"/>
              <w:bottom w:w="20" w:type="dxa"/>
              <w:right w:w="20" w:type="dxa"/>
            </w:tcMar>
            <w:vAlign w:val="center"/>
            <w:hideMark/>
          </w:tcPr>
          <w:p w14:paraId="0295C357" w14:textId="77777777" w:rsidR="006E2279" w:rsidRPr="00C05198" w:rsidRDefault="006E2279" w:rsidP="00057BF4">
            <w:pPr>
              <w:pStyle w:val="movimento"/>
              <w:rPr>
                <w:color w:val="002060"/>
              </w:rPr>
            </w:pPr>
            <w:r w:rsidRPr="00C05198">
              <w:rPr>
                <w:color w:val="002060"/>
              </w:rPr>
              <w:t>PAPA LORENZO</w:t>
            </w:r>
          </w:p>
        </w:tc>
        <w:tc>
          <w:tcPr>
            <w:tcW w:w="2200" w:type="dxa"/>
            <w:tcMar>
              <w:top w:w="20" w:type="dxa"/>
              <w:left w:w="20" w:type="dxa"/>
              <w:bottom w:w="20" w:type="dxa"/>
              <w:right w:w="20" w:type="dxa"/>
            </w:tcMar>
            <w:vAlign w:val="center"/>
            <w:hideMark/>
          </w:tcPr>
          <w:p w14:paraId="46738A0A"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9838CA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6B6FC05" w14:textId="77777777" w:rsidR="006E2279" w:rsidRPr="00C05198" w:rsidRDefault="006E2279" w:rsidP="00057BF4">
            <w:pPr>
              <w:pStyle w:val="movimento"/>
              <w:rPr>
                <w:color w:val="002060"/>
              </w:rPr>
            </w:pPr>
            <w:r w:rsidRPr="00C05198">
              <w:rPr>
                <w:color w:val="002060"/>
              </w:rPr>
              <w:t>RIGAMONTI MICHELE</w:t>
            </w:r>
          </w:p>
        </w:tc>
        <w:tc>
          <w:tcPr>
            <w:tcW w:w="2200" w:type="dxa"/>
            <w:tcMar>
              <w:top w:w="20" w:type="dxa"/>
              <w:left w:w="20" w:type="dxa"/>
              <w:bottom w:w="20" w:type="dxa"/>
              <w:right w:w="20" w:type="dxa"/>
            </w:tcMar>
            <w:vAlign w:val="center"/>
            <w:hideMark/>
          </w:tcPr>
          <w:p w14:paraId="54EF0523" w14:textId="77777777" w:rsidR="006E2279" w:rsidRPr="00C05198" w:rsidRDefault="006E2279" w:rsidP="00057BF4">
            <w:pPr>
              <w:pStyle w:val="movimento2"/>
              <w:rPr>
                <w:color w:val="002060"/>
              </w:rPr>
            </w:pPr>
            <w:r w:rsidRPr="00C05198">
              <w:rPr>
                <w:color w:val="002060"/>
              </w:rPr>
              <w:t xml:space="preserve">(AVIS ARCEVIA 1964) </w:t>
            </w:r>
          </w:p>
        </w:tc>
      </w:tr>
      <w:tr w:rsidR="006E2279" w:rsidRPr="00C05198" w14:paraId="3F74B915" w14:textId="77777777" w:rsidTr="006E2279">
        <w:trPr>
          <w:divId w:val="527259509"/>
        </w:trPr>
        <w:tc>
          <w:tcPr>
            <w:tcW w:w="2200" w:type="dxa"/>
            <w:tcMar>
              <w:top w:w="20" w:type="dxa"/>
              <w:left w:w="20" w:type="dxa"/>
              <w:bottom w:w="20" w:type="dxa"/>
              <w:right w:w="20" w:type="dxa"/>
            </w:tcMar>
            <w:vAlign w:val="center"/>
            <w:hideMark/>
          </w:tcPr>
          <w:p w14:paraId="015EA13D" w14:textId="77777777" w:rsidR="006E2279" w:rsidRPr="00C05198" w:rsidRDefault="006E2279" w:rsidP="00057BF4">
            <w:pPr>
              <w:pStyle w:val="movimento"/>
              <w:rPr>
                <w:color w:val="002060"/>
              </w:rPr>
            </w:pPr>
            <w:r w:rsidRPr="00C05198">
              <w:rPr>
                <w:color w:val="002060"/>
              </w:rPr>
              <w:t>SERPICELLI GIANLUCA</w:t>
            </w:r>
          </w:p>
        </w:tc>
        <w:tc>
          <w:tcPr>
            <w:tcW w:w="2200" w:type="dxa"/>
            <w:tcMar>
              <w:top w:w="20" w:type="dxa"/>
              <w:left w:w="20" w:type="dxa"/>
              <w:bottom w:w="20" w:type="dxa"/>
              <w:right w:w="20" w:type="dxa"/>
            </w:tcMar>
            <w:vAlign w:val="center"/>
            <w:hideMark/>
          </w:tcPr>
          <w:p w14:paraId="265C3FF5" w14:textId="77777777" w:rsidR="006E2279" w:rsidRPr="00C05198" w:rsidRDefault="006E2279" w:rsidP="00057BF4">
            <w:pPr>
              <w:pStyle w:val="movimento2"/>
              <w:rPr>
                <w:color w:val="002060"/>
              </w:rPr>
            </w:pPr>
            <w:r w:rsidRPr="00C05198">
              <w:rPr>
                <w:color w:val="002060"/>
              </w:rPr>
              <w:t xml:space="preserve">(AVIS ARCEVIA 1964) </w:t>
            </w:r>
          </w:p>
        </w:tc>
        <w:tc>
          <w:tcPr>
            <w:tcW w:w="800" w:type="dxa"/>
            <w:tcMar>
              <w:top w:w="20" w:type="dxa"/>
              <w:left w:w="20" w:type="dxa"/>
              <w:bottom w:w="20" w:type="dxa"/>
              <w:right w:w="20" w:type="dxa"/>
            </w:tcMar>
            <w:vAlign w:val="center"/>
            <w:hideMark/>
          </w:tcPr>
          <w:p w14:paraId="3C0E66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F823989" w14:textId="77777777" w:rsidR="006E2279" w:rsidRPr="00C05198" w:rsidRDefault="006E2279" w:rsidP="00057BF4">
            <w:pPr>
              <w:pStyle w:val="movimento"/>
              <w:rPr>
                <w:color w:val="002060"/>
              </w:rPr>
            </w:pPr>
            <w:r w:rsidRPr="00C05198">
              <w:rPr>
                <w:color w:val="002060"/>
              </w:rPr>
              <w:t>PETETTA MARCO</w:t>
            </w:r>
          </w:p>
        </w:tc>
        <w:tc>
          <w:tcPr>
            <w:tcW w:w="2200" w:type="dxa"/>
            <w:tcMar>
              <w:top w:w="20" w:type="dxa"/>
              <w:left w:w="20" w:type="dxa"/>
              <w:bottom w:w="20" w:type="dxa"/>
              <w:right w:w="20" w:type="dxa"/>
            </w:tcMar>
            <w:vAlign w:val="center"/>
            <w:hideMark/>
          </w:tcPr>
          <w:p w14:paraId="11E5FF02" w14:textId="77777777" w:rsidR="006E2279" w:rsidRPr="00C05198" w:rsidRDefault="006E2279" w:rsidP="00057BF4">
            <w:pPr>
              <w:pStyle w:val="movimento2"/>
              <w:rPr>
                <w:color w:val="002060"/>
              </w:rPr>
            </w:pPr>
            <w:r w:rsidRPr="00C05198">
              <w:rPr>
                <w:color w:val="002060"/>
              </w:rPr>
              <w:t xml:space="preserve">(BAYER CAPPUCCINI) </w:t>
            </w:r>
          </w:p>
        </w:tc>
      </w:tr>
      <w:tr w:rsidR="006E2279" w:rsidRPr="00C05198" w14:paraId="43CCB5A1" w14:textId="77777777" w:rsidTr="006E2279">
        <w:trPr>
          <w:divId w:val="527259509"/>
        </w:trPr>
        <w:tc>
          <w:tcPr>
            <w:tcW w:w="2200" w:type="dxa"/>
            <w:tcMar>
              <w:top w:w="20" w:type="dxa"/>
              <w:left w:w="20" w:type="dxa"/>
              <w:bottom w:w="20" w:type="dxa"/>
              <w:right w:w="20" w:type="dxa"/>
            </w:tcMar>
            <w:vAlign w:val="center"/>
            <w:hideMark/>
          </w:tcPr>
          <w:p w14:paraId="7BED2DCC" w14:textId="77777777" w:rsidR="006E2279" w:rsidRPr="00C05198" w:rsidRDefault="006E2279" w:rsidP="00057BF4">
            <w:pPr>
              <w:pStyle w:val="movimento"/>
              <w:rPr>
                <w:color w:val="002060"/>
              </w:rPr>
            </w:pPr>
            <w:r w:rsidRPr="00C05198">
              <w:rPr>
                <w:color w:val="002060"/>
              </w:rPr>
              <w:t>CRISTIANI GIANLUCA</w:t>
            </w:r>
          </w:p>
        </w:tc>
        <w:tc>
          <w:tcPr>
            <w:tcW w:w="2200" w:type="dxa"/>
            <w:tcMar>
              <w:top w:w="20" w:type="dxa"/>
              <w:left w:w="20" w:type="dxa"/>
              <w:bottom w:w="20" w:type="dxa"/>
              <w:right w:w="20" w:type="dxa"/>
            </w:tcMar>
            <w:vAlign w:val="center"/>
            <w:hideMark/>
          </w:tcPr>
          <w:p w14:paraId="5502DCC6" w14:textId="77777777" w:rsidR="006E2279" w:rsidRPr="00C05198" w:rsidRDefault="006E2279" w:rsidP="00057BF4">
            <w:pPr>
              <w:pStyle w:val="movimento2"/>
              <w:rPr>
                <w:color w:val="002060"/>
              </w:rPr>
            </w:pPr>
            <w:r w:rsidRPr="00C05198">
              <w:rPr>
                <w:color w:val="002060"/>
              </w:rPr>
              <w:t xml:space="preserve">(CHIARAVALLE FUTSAL) </w:t>
            </w:r>
          </w:p>
        </w:tc>
        <w:tc>
          <w:tcPr>
            <w:tcW w:w="800" w:type="dxa"/>
            <w:tcMar>
              <w:top w:w="20" w:type="dxa"/>
              <w:left w:w="20" w:type="dxa"/>
              <w:bottom w:w="20" w:type="dxa"/>
              <w:right w:w="20" w:type="dxa"/>
            </w:tcMar>
            <w:vAlign w:val="center"/>
            <w:hideMark/>
          </w:tcPr>
          <w:p w14:paraId="69DC86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2FFFC5" w14:textId="77777777" w:rsidR="006E2279" w:rsidRPr="00C05198" w:rsidRDefault="006E2279" w:rsidP="00057BF4">
            <w:pPr>
              <w:pStyle w:val="movimento"/>
              <w:rPr>
                <w:color w:val="002060"/>
              </w:rPr>
            </w:pPr>
            <w:r w:rsidRPr="00C05198">
              <w:rPr>
                <w:color w:val="002060"/>
              </w:rPr>
              <w:t>MAGNINI ALESSANDRO</w:t>
            </w:r>
          </w:p>
        </w:tc>
        <w:tc>
          <w:tcPr>
            <w:tcW w:w="2200" w:type="dxa"/>
            <w:tcMar>
              <w:top w:w="20" w:type="dxa"/>
              <w:left w:w="20" w:type="dxa"/>
              <w:bottom w:w="20" w:type="dxa"/>
              <w:right w:w="20" w:type="dxa"/>
            </w:tcMar>
            <w:vAlign w:val="center"/>
            <w:hideMark/>
          </w:tcPr>
          <w:p w14:paraId="6873F6B7" w14:textId="77777777" w:rsidR="006E2279" w:rsidRPr="00C05198" w:rsidRDefault="006E2279" w:rsidP="00057BF4">
            <w:pPr>
              <w:pStyle w:val="movimento2"/>
              <w:rPr>
                <w:color w:val="002060"/>
              </w:rPr>
            </w:pPr>
            <w:r w:rsidRPr="00C05198">
              <w:rPr>
                <w:color w:val="002060"/>
              </w:rPr>
              <w:t xml:space="preserve">(CIARNIN) </w:t>
            </w:r>
          </w:p>
        </w:tc>
      </w:tr>
      <w:tr w:rsidR="006E2279" w:rsidRPr="00C05198" w14:paraId="56A517EF" w14:textId="77777777" w:rsidTr="006E2279">
        <w:trPr>
          <w:divId w:val="527259509"/>
        </w:trPr>
        <w:tc>
          <w:tcPr>
            <w:tcW w:w="2200" w:type="dxa"/>
            <w:tcMar>
              <w:top w:w="20" w:type="dxa"/>
              <w:left w:w="20" w:type="dxa"/>
              <w:bottom w:w="20" w:type="dxa"/>
              <w:right w:w="20" w:type="dxa"/>
            </w:tcMar>
            <w:vAlign w:val="center"/>
            <w:hideMark/>
          </w:tcPr>
          <w:p w14:paraId="1F60B197" w14:textId="77777777" w:rsidR="006E2279" w:rsidRPr="00C05198" w:rsidRDefault="006E2279" w:rsidP="00057BF4">
            <w:pPr>
              <w:pStyle w:val="movimento"/>
              <w:rPr>
                <w:color w:val="002060"/>
              </w:rPr>
            </w:pPr>
            <w:r w:rsidRPr="00C05198">
              <w:rPr>
                <w:color w:val="002060"/>
              </w:rPr>
              <w:t>FUSCO ANDREA</w:t>
            </w:r>
          </w:p>
        </w:tc>
        <w:tc>
          <w:tcPr>
            <w:tcW w:w="2200" w:type="dxa"/>
            <w:tcMar>
              <w:top w:w="20" w:type="dxa"/>
              <w:left w:w="20" w:type="dxa"/>
              <w:bottom w:w="20" w:type="dxa"/>
              <w:right w:w="20" w:type="dxa"/>
            </w:tcMar>
            <w:vAlign w:val="center"/>
            <w:hideMark/>
          </w:tcPr>
          <w:p w14:paraId="5B89A800" w14:textId="77777777" w:rsidR="006E2279" w:rsidRPr="00C05198" w:rsidRDefault="006E2279" w:rsidP="00057BF4">
            <w:pPr>
              <w:pStyle w:val="movimento2"/>
              <w:rPr>
                <w:color w:val="002060"/>
              </w:rPr>
            </w:pPr>
            <w:r w:rsidRPr="00C05198">
              <w:rPr>
                <w:color w:val="002060"/>
              </w:rPr>
              <w:t xml:space="preserve">(CSI STELLA A.S.D.) </w:t>
            </w:r>
          </w:p>
        </w:tc>
        <w:tc>
          <w:tcPr>
            <w:tcW w:w="800" w:type="dxa"/>
            <w:tcMar>
              <w:top w:w="20" w:type="dxa"/>
              <w:left w:w="20" w:type="dxa"/>
              <w:bottom w:w="20" w:type="dxa"/>
              <w:right w:w="20" w:type="dxa"/>
            </w:tcMar>
            <w:vAlign w:val="center"/>
            <w:hideMark/>
          </w:tcPr>
          <w:p w14:paraId="4AFEE00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EE5C9E2" w14:textId="77777777" w:rsidR="006E2279" w:rsidRPr="00C05198" w:rsidRDefault="006E2279" w:rsidP="00057BF4">
            <w:pPr>
              <w:pStyle w:val="movimento"/>
              <w:rPr>
                <w:color w:val="002060"/>
              </w:rPr>
            </w:pPr>
            <w:r w:rsidRPr="00C05198">
              <w:rPr>
                <w:color w:val="002060"/>
              </w:rPr>
              <w:t>BELLEGGIA NICOLO</w:t>
            </w:r>
          </w:p>
        </w:tc>
        <w:tc>
          <w:tcPr>
            <w:tcW w:w="2200" w:type="dxa"/>
            <w:tcMar>
              <w:top w:w="20" w:type="dxa"/>
              <w:left w:w="20" w:type="dxa"/>
              <w:bottom w:w="20" w:type="dxa"/>
              <w:right w:w="20" w:type="dxa"/>
            </w:tcMar>
            <w:vAlign w:val="center"/>
            <w:hideMark/>
          </w:tcPr>
          <w:p w14:paraId="407EAC4F" w14:textId="77777777" w:rsidR="006E2279" w:rsidRPr="00C05198" w:rsidRDefault="006E2279" w:rsidP="00057BF4">
            <w:pPr>
              <w:pStyle w:val="movimento2"/>
              <w:rPr>
                <w:color w:val="002060"/>
              </w:rPr>
            </w:pPr>
            <w:r w:rsidRPr="00C05198">
              <w:rPr>
                <w:color w:val="002060"/>
              </w:rPr>
              <w:t xml:space="preserve">(FUTSAL CAMPIGLIONE) </w:t>
            </w:r>
          </w:p>
        </w:tc>
      </w:tr>
      <w:tr w:rsidR="006E2279" w:rsidRPr="00C05198" w14:paraId="3A8C1752" w14:textId="77777777" w:rsidTr="006E2279">
        <w:trPr>
          <w:divId w:val="527259509"/>
        </w:trPr>
        <w:tc>
          <w:tcPr>
            <w:tcW w:w="2200" w:type="dxa"/>
            <w:tcMar>
              <w:top w:w="20" w:type="dxa"/>
              <w:left w:w="20" w:type="dxa"/>
              <w:bottom w:w="20" w:type="dxa"/>
              <w:right w:w="20" w:type="dxa"/>
            </w:tcMar>
            <w:vAlign w:val="center"/>
            <w:hideMark/>
          </w:tcPr>
          <w:p w14:paraId="1693FF5F" w14:textId="77777777" w:rsidR="006E2279" w:rsidRPr="00C05198" w:rsidRDefault="006E2279" w:rsidP="00057BF4">
            <w:pPr>
              <w:pStyle w:val="movimento"/>
              <w:rPr>
                <w:color w:val="002060"/>
              </w:rPr>
            </w:pPr>
            <w:r w:rsidRPr="00C05198">
              <w:rPr>
                <w:color w:val="002060"/>
              </w:rPr>
              <w:t>MANDOLESI OMAR</w:t>
            </w:r>
          </w:p>
        </w:tc>
        <w:tc>
          <w:tcPr>
            <w:tcW w:w="2200" w:type="dxa"/>
            <w:tcMar>
              <w:top w:w="20" w:type="dxa"/>
              <w:left w:w="20" w:type="dxa"/>
              <w:bottom w:w="20" w:type="dxa"/>
              <w:right w:w="20" w:type="dxa"/>
            </w:tcMar>
            <w:vAlign w:val="center"/>
            <w:hideMark/>
          </w:tcPr>
          <w:p w14:paraId="46B8A74B"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34F6C28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91D6E3" w14:textId="77777777" w:rsidR="006E2279" w:rsidRPr="00C05198" w:rsidRDefault="006E2279" w:rsidP="00057BF4">
            <w:pPr>
              <w:pStyle w:val="movimento"/>
              <w:rPr>
                <w:color w:val="002060"/>
              </w:rPr>
            </w:pPr>
            <w:r w:rsidRPr="00C05198">
              <w:rPr>
                <w:color w:val="002060"/>
              </w:rPr>
              <w:t>FICCADENTI DANIEL CLAUDIO</w:t>
            </w:r>
          </w:p>
        </w:tc>
        <w:tc>
          <w:tcPr>
            <w:tcW w:w="2200" w:type="dxa"/>
            <w:tcMar>
              <w:top w:w="20" w:type="dxa"/>
              <w:left w:w="20" w:type="dxa"/>
              <w:bottom w:w="20" w:type="dxa"/>
              <w:right w:w="20" w:type="dxa"/>
            </w:tcMar>
            <w:vAlign w:val="center"/>
            <w:hideMark/>
          </w:tcPr>
          <w:p w14:paraId="6AEDA97D" w14:textId="77777777" w:rsidR="006E2279" w:rsidRPr="00C05198" w:rsidRDefault="006E2279" w:rsidP="00057BF4">
            <w:pPr>
              <w:pStyle w:val="movimento2"/>
              <w:rPr>
                <w:color w:val="002060"/>
              </w:rPr>
            </w:pPr>
            <w:r w:rsidRPr="00C05198">
              <w:rPr>
                <w:color w:val="002060"/>
              </w:rPr>
              <w:t xml:space="preserve">(FUTSAL CASELLE) </w:t>
            </w:r>
          </w:p>
        </w:tc>
      </w:tr>
      <w:tr w:rsidR="006E2279" w:rsidRPr="00C05198" w14:paraId="75EBF754" w14:textId="77777777" w:rsidTr="006E2279">
        <w:trPr>
          <w:divId w:val="527259509"/>
        </w:trPr>
        <w:tc>
          <w:tcPr>
            <w:tcW w:w="2200" w:type="dxa"/>
            <w:tcMar>
              <w:top w:w="20" w:type="dxa"/>
              <w:left w:w="20" w:type="dxa"/>
              <w:bottom w:w="20" w:type="dxa"/>
              <w:right w:w="20" w:type="dxa"/>
            </w:tcMar>
            <w:vAlign w:val="center"/>
            <w:hideMark/>
          </w:tcPr>
          <w:p w14:paraId="2B6788D2" w14:textId="77777777" w:rsidR="006E2279" w:rsidRPr="00C05198" w:rsidRDefault="006E2279" w:rsidP="00057BF4">
            <w:pPr>
              <w:pStyle w:val="movimento"/>
              <w:rPr>
                <w:color w:val="002060"/>
              </w:rPr>
            </w:pPr>
            <w:r w:rsidRPr="00C05198">
              <w:rPr>
                <w:color w:val="002060"/>
              </w:rPr>
              <w:t>VICHI ALESSANDRO</w:t>
            </w:r>
          </w:p>
        </w:tc>
        <w:tc>
          <w:tcPr>
            <w:tcW w:w="2200" w:type="dxa"/>
            <w:tcMar>
              <w:top w:w="20" w:type="dxa"/>
              <w:left w:w="20" w:type="dxa"/>
              <w:bottom w:w="20" w:type="dxa"/>
              <w:right w:w="20" w:type="dxa"/>
            </w:tcMar>
            <w:vAlign w:val="center"/>
            <w:hideMark/>
          </w:tcPr>
          <w:p w14:paraId="3DF8A692" w14:textId="77777777" w:rsidR="006E2279" w:rsidRPr="00C05198" w:rsidRDefault="006E2279" w:rsidP="00057BF4">
            <w:pPr>
              <w:pStyle w:val="movimento2"/>
              <w:rPr>
                <w:color w:val="002060"/>
              </w:rPr>
            </w:pPr>
            <w:r w:rsidRPr="00C05198">
              <w:rPr>
                <w:color w:val="002060"/>
              </w:rPr>
              <w:t xml:space="preserve">(FUTSAL MONTEMARCIANO C5) </w:t>
            </w:r>
          </w:p>
        </w:tc>
        <w:tc>
          <w:tcPr>
            <w:tcW w:w="800" w:type="dxa"/>
            <w:tcMar>
              <w:top w:w="20" w:type="dxa"/>
              <w:left w:w="20" w:type="dxa"/>
              <w:bottom w:w="20" w:type="dxa"/>
              <w:right w:w="20" w:type="dxa"/>
            </w:tcMar>
            <w:vAlign w:val="center"/>
            <w:hideMark/>
          </w:tcPr>
          <w:p w14:paraId="071B176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5E1852" w14:textId="77777777" w:rsidR="006E2279" w:rsidRPr="00C05198" w:rsidRDefault="006E2279" w:rsidP="00057BF4">
            <w:pPr>
              <w:pStyle w:val="movimento"/>
              <w:rPr>
                <w:color w:val="002060"/>
              </w:rPr>
            </w:pPr>
            <w:r w:rsidRPr="00C05198">
              <w:rPr>
                <w:color w:val="002060"/>
              </w:rPr>
              <w:t>LAVALLE GIAMPIERO</w:t>
            </w:r>
          </w:p>
        </w:tc>
        <w:tc>
          <w:tcPr>
            <w:tcW w:w="2200" w:type="dxa"/>
            <w:tcMar>
              <w:top w:w="20" w:type="dxa"/>
              <w:left w:w="20" w:type="dxa"/>
              <w:bottom w:w="20" w:type="dxa"/>
              <w:right w:w="20" w:type="dxa"/>
            </w:tcMar>
            <w:vAlign w:val="center"/>
            <w:hideMark/>
          </w:tcPr>
          <w:p w14:paraId="75D7E152" w14:textId="77777777" w:rsidR="006E2279" w:rsidRPr="00C05198" w:rsidRDefault="006E2279" w:rsidP="00057BF4">
            <w:pPr>
              <w:pStyle w:val="movimento2"/>
              <w:rPr>
                <w:color w:val="002060"/>
              </w:rPr>
            </w:pPr>
            <w:r w:rsidRPr="00C05198">
              <w:rPr>
                <w:color w:val="002060"/>
              </w:rPr>
              <w:t xml:space="preserve">(FUTSAL PRANDONE) </w:t>
            </w:r>
          </w:p>
        </w:tc>
      </w:tr>
      <w:tr w:rsidR="006E2279" w:rsidRPr="00C05198" w14:paraId="1E4CE428" w14:textId="77777777" w:rsidTr="006E2279">
        <w:trPr>
          <w:divId w:val="527259509"/>
        </w:trPr>
        <w:tc>
          <w:tcPr>
            <w:tcW w:w="2200" w:type="dxa"/>
            <w:tcMar>
              <w:top w:w="20" w:type="dxa"/>
              <w:left w:w="20" w:type="dxa"/>
              <w:bottom w:w="20" w:type="dxa"/>
              <w:right w:w="20" w:type="dxa"/>
            </w:tcMar>
            <w:vAlign w:val="center"/>
            <w:hideMark/>
          </w:tcPr>
          <w:p w14:paraId="787C4B1F" w14:textId="77777777" w:rsidR="006E2279" w:rsidRPr="00C05198" w:rsidRDefault="006E2279" w:rsidP="00057BF4">
            <w:pPr>
              <w:pStyle w:val="movimento"/>
              <w:rPr>
                <w:color w:val="002060"/>
              </w:rPr>
            </w:pPr>
            <w:r w:rsidRPr="00C05198">
              <w:rPr>
                <w:color w:val="002060"/>
              </w:rPr>
              <w:t>BARTOLOMEI GIONATA</w:t>
            </w:r>
          </w:p>
        </w:tc>
        <w:tc>
          <w:tcPr>
            <w:tcW w:w="2200" w:type="dxa"/>
            <w:tcMar>
              <w:top w:w="20" w:type="dxa"/>
              <w:left w:w="20" w:type="dxa"/>
              <w:bottom w:w="20" w:type="dxa"/>
              <w:right w:w="20" w:type="dxa"/>
            </w:tcMar>
            <w:vAlign w:val="center"/>
            <w:hideMark/>
          </w:tcPr>
          <w:p w14:paraId="535ADCF8" w14:textId="77777777" w:rsidR="006E2279" w:rsidRPr="00C05198" w:rsidRDefault="006E2279" w:rsidP="00057BF4">
            <w:pPr>
              <w:pStyle w:val="movimento2"/>
              <w:rPr>
                <w:color w:val="002060"/>
              </w:rPr>
            </w:pPr>
            <w:r w:rsidRPr="00C05198">
              <w:rPr>
                <w:color w:val="002060"/>
              </w:rPr>
              <w:t xml:space="preserve">(RIVIERA DELLE PALME) </w:t>
            </w:r>
          </w:p>
        </w:tc>
        <w:tc>
          <w:tcPr>
            <w:tcW w:w="800" w:type="dxa"/>
            <w:tcMar>
              <w:top w:w="20" w:type="dxa"/>
              <w:left w:w="20" w:type="dxa"/>
              <w:bottom w:w="20" w:type="dxa"/>
              <w:right w:w="20" w:type="dxa"/>
            </w:tcMar>
            <w:vAlign w:val="center"/>
            <w:hideMark/>
          </w:tcPr>
          <w:p w14:paraId="5FDC07E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284C1D" w14:textId="77777777" w:rsidR="006E2279" w:rsidRPr="00C05198" w:rsidRDefault="006E2279" w:rsidP="00057BF4">
            <w:pPr>
              <w:pStyle w:val="movimento"/>
              <w:rPr>
                <w:color w:val="002060"/>
              </w:rPr>
            </w:pPr>
            <w:r w:rsidRPr="00C05198">
              <w:rPr>
                <w:color w:val="002060"/>
              </w:rPr>
              <w:t>PRISCO SALVATORE</w:t>
            </w:r>
          </w:p>
        </w:tc>
        <w:tc>
          <w:tcPr>
            <w:tcW w:w="2200" w:type="dxa"/>
            <w:tcMar>
              <w:top w:w="20" w:type="dxa"/>
              <w:left w:w="20" w:type="dxa"/>
              <w:bottom w:w="20" w:type="dxa"/>
              <w:right w:w="20" w:type="dxa"/>
            </w:tcMar>
            <w:vAlign w:val="center"/>
            <w:hideMark/>
          </w:tcPr>
          <w:p w14:paraId="7FFCBF89" w14:textId="77777777" w:rsidR="006E2279" w:rsidRPr="00C05198" w:rsidRDefault="006E2279" w:rsidP="00057BF4">
            <w:pPr>
              <w:pStyle w:val="movimento2"/>
              <w:rPr>
                <w:color w:val="002060"/>
              </w:rPr>
            </w:pPr>
            <w:r w:rsidRPr="00C05198">
              <w:rPr>
                <w:color w:val="002060"/>
              </w:rPr>
              <w:t xml:space="preserve">(SANGIORGIO) </w:t>
            </w:r>
          </w:p>
        </w:tc>
      </w:tr>
      <w:tr w:rsidR="006E2279" w:rsidRPr="00C05198" w14:paraId="5F3CFC81" w14:textId="77777777" w:rsidTr="006E2279">
        <w:trPr>
          <w:divId w:val="527259509"/>
        </w:trPr>
        <w:tc>
          <w:tcPr>
            <w:tcW w:w="2200" w:type="dxa"/>
            <w:tcMar>
              <w:top w:w="20" w:type="dxa"/>
              <w:left w:w="20" w:type="dxa"/>
              <w:bottom w:w="20" w:type="dxa"/>
              <w:right w:w="20" w:type="dxa"/>
            </w:tcMar>
            <w:vAlign w:val="center"/>
            <w:hideMark/>
          </w:tcPr>
          <w:p w14:paraId="06D98FE7" w14:textId="77777777" w:rsidR="006E2279" w:rsidRPr="00C05198" w:rsidRDefault="006E2279" w:rsidP="00057BF4">
            <w:pPr>
              <w:pStyle w:val="movimento"/>
              <w:rPr>
                <w:color w:val="002060"/>
              </w:rPr>
            </w:pPr>
            <w:r w:rsidRPr="00C05198">
              <w:rPr>
                <w:color w:val="002060"/>
              </w:rPr>
              <w:t>REININI ROBERTO</w:t>
            </w:r>
          </w:p>
        </w:tc>
        <w:tc>
          <w:tcPr>
            <w:tcW w:w="2200" w:type="dxa"/>
            <w:tcMar>
              <w:top w:w="20" w:type="dxa"/>
              <w:left w:w="20" w:type="dxa"/>
              <w:bottom w:w="20" w:type="dxa"/>
              <w:right w:w="20" w:type="dxa"/>
            </w:tcMar>
            <w:vAlign w:val="center"/>
            <w:hideMark/>
          </w:tcPr>
          <w:p w14:paraId="63723B53"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305AD80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81DC468" w14:textId="77777777" w:rsidR="006E2279" w:rsidRPr="00C05198" w:rsidRDefault="006E2279" w:rsidP="00057BF4">
            <w:pPr>
              <w:pStyle w:val="movimento"/>
              <w:rPr>
                <w:color w:val="002060"/>
              </w:rPr>
            </w:pPr>
            <w:r w:rsidRPr="00C05198">
              <w:rPr>
                <w:color w:val="002060"/>
              </w:rPr>
              <w:t>COTECHINI KEVIN</w:t>
            </w:r>
          </w:p>
        </w:tc>
        <w:tc>
          <w:tcPr>
            <w:tcW w:w="2200" w:type="dxa"/>
            <w:tcMar>
              <w:top w:w="20" w:type="dxa"/>
              <w:left w:w="20" w:type="dxa"/>
              <w:bottom w:w="20" w:type="dxa"/>
              <w:right w:w="20" w:type="dxa"/>
            </w:tcMar>
            <w:vAlign w:val="center"/>
            <w:hideMark/>
          </w:tcPr>
          <w:p w14:paraId="1904910A"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r>
      <w:tr w:rsidR="006E2279" w:rsidRPr="00C05198" w14:paraId="65202584" w14:textId="77777777" w:rsidTr="006E2279">
        <w:trPr>
          <w:divId w:val="527259509"/>
        </w:trPr>
        <w:tc>
          <w:tcPr>
            <w:tcW w:w="2200" w:type="dxa"/>
            <w:tcMar>
              <w:top w:w="20" w:type="dxa"/>
              <w:left w:w="20" w:type="dxa"/>
              <w:bottom w:w="20" w:type="dxa"/>
              <w:right w:w="20" w:type="dxa"/>
            </w:tcMar>
            <w:vAlign w:val="center"/>
            <w:hideMark/>
          </w:tcPr>
          <w:p w14:paraId="41AFD2D4" w14:textId="77777777" w:rsidR="006E2279" w:rsidRPr="00C05198" w:rsidRDefault="006E2279" w:rsidP="00057BF4">
            <w:pPr>
              <w:pStyle w:val="movimento"/>
              <w:rPr>
                <w:color w:val="002060"/>
              </w:rPr>
            </w:pPr>
            <w:r w:rsidRPr="00C05198">
              <w:rPr>
                <w:color w:val="002060"/>
              </w:rPr>
              <w:t>CAPORALINI GIACOMO</w:t>
            </w:r>
          </w:p>
        </w:tc>
        <w:tc>
          <w:tcPr>
            <w:tcW w:w="2200" w:type="dxa"/>
            <w:tcMar>
              <w:top w:w="20" w:type="dxa"/>
              <w:left w:w="20" w:type="dxa"/>
              <w:bottom w:w="20" w:type="dxa"/>
              <w:right w:w="20" w:type="dxa"/>
            </w:tcMar>
            <w:vAlign w:val="center"/>
            <w:hideMark/>
          </w:tcPr>
          <w:p w14:paraId="1137F36C" w14:textId="77777777" w:rsidR="006E2279" w:rsidRPr="00C05198" w:rsidRDefault="006E2279" w:rsidP="00057BF4">
            <w:pPr>
              <w:pStyle w:val="movimento2"/>
              <w:rPr>
                <w:color w:val="002060"/>
              </w:rPr>
            </w:pPr>
            <w:r w:rsidRPr="00C05198">
              <w:rPr>
                <w:color w:val="002060"/>
              </w:rPr>
              <w:t xml:space="preserve">(VERBENA C5 ANCONA) </w:t>
            </w:r>
          </w:p>
        </w:tc>
        <w:tc>
          <w:tcPr>
            <w:tcW w:w="800" w:type="dxa"/>
            <w:tcMar>
              <w:top w:w="20" w:type="dxa"/>
              <w:left w:w="20" w:type="dxa"/>
              <w:bottom w:w="20" w:type="dxa"/>
              <w:right w:w="20" w:type="dxa"/>
            </w:tcMar>
            <w:vAlign w:val="center"/>
            <w:hideMark/>
          </w:tcPr>
          <w:p w14:paraId="2A8238F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D1626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B90C77" w14:textId="77777777" w:rsidR="006E2279" w:rsidRPr="00C05198" w:rsidRDefault="006E2279" w:rsidP="00057BF4">
            <w:pPr>
              <w:pStyle w:val="movimento2"/>
              <w:rPr>
                <w:color w:val="002060"/>
              </w:rPr>
            </w:pPr>
            <w:r w:rsidRPr="00C05198">
              <w:rPr>
                <w:color w:val="002060"/>
              </w:rPr>
              <w:t> </w:t>
            </w:r>
          </w:p>
        </w:tc>
      </w:tr>
    </w:tbl>
    <w:p w14:paraId="1D4C3590"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20/11/2021 </w:t>
      </w:r>
    </w:p>
    <w:p w14:paraId="0FAF8B6A"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5C841A87"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2FA8FA6" w14:textId="77777777" w:rsidR="006E2279" w:rsidRPr="00C05198" w:rsidRDefault="006E2279" w:rsidP="006E2279">
      <w:pPr>
        <w:pStyle w:val="titolo30"/>
        <w:divId w:val="527259509"/>
        <w:rPr>
          <w:color w:val="002060"/>
        </w:rPr>
      </w:pPr>
      <w:r w:rsidRPr="00C05198">
        <w:rPr>
          <w:color w:val="002060"/>
        </w:rPr>
        <w:t xml:space="preserve">CALCIATORI NON ESPULSI </w:t>
      </w:r>
    </w:p>
    <w:p w14:paraId="7165AEA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3158677" w14:textId="77777777" w:rsidTr="006E2279">
        <w:trPr>
          <w:divId w:val="527259509"/>
        </w:trPr>
        <w:tc>
          <w:tcPr>
            <w:tcW w:w="2200" w:type="dxa"/>
            <w:tcMar>
              <w:top w:w="20" w:type="dxa"/>
              <w:left w:w="20" w:type="dxa"/>
              <w:bottom w:w="20" w:type="dxa"/>
              <w:right w:w="20" w:type="dxa"/>
            </w:tcMar>
            <w:vAlign w:val="center"/>
            <w:hideMark/>
          </w:tcPr>
          <w:p w14:paraId="64E9B386" w14:textId="77777777" w:rsidR="006E2279" w:rsidRPr="00C05198" w:rsidRDefault="006E2279" w:rsidP="00057BF4">
            <w:pPr>
              <w:pStyle w:val="movimento"/>
              <w:rPr>
                <w:color w:val="002060"/>
              </w:rPr>
            </w:pPr>
            <w:r w:rsidRPr="00C05198">
              <w:rPr>
                <w:color w:val="002060"/>
              </w:rPr>
              <w:t>FUSELLI DAVID</w:t>
            </w:r>
          </w:p>
        </w:tc>
        <w:tc>
          <w:tcPr>
            <w:tcW w:w="2200" w:type="dxa"/>
            <w:tcMar>
              <w:top w:w="20" w:type="dxa"/>
              <w:left w:w="20" w:type="dxa"/>
              <w:bottom w:w="20" w:type="dxa"/>
              <w:right w:w="20" w:type="dxa"/>
            </w:tcMar>
            <w:vAlign w:val="center"/>
            <w:hideMark/>
          </w:tcPr>
          <w:p w14:paraId="749915E3" w14:textId="77777777" w:rsidR="006E2279" w:rsidRPr="00C05198" w:rsidRDefault="006E2279" w:rsidP="00057BF4">
            <w:pPr>
              <w:pStyle w:val="movimento2"/>
              <w:rPr>
                <w:color w:val="002060"/>
              </w:rPr>
            </w:pPr>
            <w:r w:rsidRPr="00C05198">
              <w:rPr>
                <w:color w:val="002060"/>
              </w:rPr>
              <w:t xml:space="preserve">(FUTSAL SAMBUCHETO) </w:t>
            </w:r>
          </w:p>
        </w:tc>
        <w:tc>
          <w:tcPr>
            <w:tcW w:w="800" w:type="dxa"/>
            <w:tcMar>
              <w:top w:w="20" w:type="dxa"/>
              <w:left w:w="20" w:type="dxa"/>
              <w:bottom w:w="20" w:type="dxa"/>
              <w:right w:w="20" w:type="dxa"/>
            </w:tcMar>
            <w:vAlign w:val="center"/>
            <w:hideMark/>
          </w:tcPr>
          <w:p w14:paraId="2FE9891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3E343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6660689" w14:textId="77777777" w:rsidR="006E2279" w:rsidRPr="00C05198" w:rsidRDefault="006E2279" w:rsidP="00057BF4">
            <w:pPr>
              <w:pStyle w:val="movimento2"/>
              <w:rPr>
                <w:color w:val="002060"/>
              </w:rPr>
            </w:pPr>
            <w:r w:rsidRPr="00C05198">
              <w:rPr>
                <w:color w:val="002060"/>
              </w:rPr>
              <w:t> </w:t>
            </w:r>
          </w:p>
        </w:tc>
      </w:tr>
    </w:tbl>
    <w:p w14:paraId="7BD4751E" w14:textId="77777777" w:rsidR="006E2279" w:rsidRPr="00C05198" w:rsidRDefault="006E2279" w:rsidP="006E2279">
      <w:pPr>
        <w:pStyle w:val="breakline"/>
        <w:divId w:val="527259509"/>
        <w:rPr>
          <w:color w:val="002060"/>
        </w:rPr>
      </w:pPr>
    </w:p>
    <w:p w14:paraId="209E03B3"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900B0FB"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A928DE9" w14:textId="77777777" w:rsidR="006E2279" w:rsidRPr="00C05198" w:rsidRDefault="006E2279" w:rsidP="006E2279">
      <w:pPr>
        <w:pStyle w:val="breakline"/>
        <w:divId w:val="527259509"/>
        <w:rPr>
          <w:rFonts w:eastAsiaTheme="minorEastAsia"/>
          <w:color w:val="002060"/>
        </w:rPr>
      </w:pPr>
    </w:p>
    <w:p w14:paraId="435AFFBB" w14:textId="77777777" w:rsidR="006E2279" w:rsidRPr="00C05198" w:rsidRDefault="006E2279" w:rsidP="006E2279">
      <w:pPr>
        <w:pStyle w:val="titoloprinc0"/>
        <w:divId w:val="527259509"/>
        <w:rPr>
          <w:color w:val="002060"/>
        </w:rPr>
      </w:pPr>
      <w:r w:rsidRPr="00C05198">
        <w:rPr>
          <w:color w:val="002060"/>
        </w:rPr>
        <w:t>CLASSIFICA</w:t>
      </w:r>
    </w:p>
    <w:p w14:paraId="15118BD8" w14:textId="77777777" w:rsidR="006E2279" w:rsidRPr="00C05198" w:rsidRDefault="006E2279" w:rsidP="006E2279">
      <w:pPr>
        <w:pStyle w:val="breakline"/>
        <w:divId w:val="527259509"/>
        <w:rPr>
          <w:color w:val="002060"/>
        </w:rPr>
      </w:pPr>
    </w:p>
    <w:p w14:paraId="5D2E87F4" w14:textId="77777777" w:rsidR="006E2279" w:rsidRPr="00C05198" w:rsidRDefault="006E2279" w:rsidP="006E2279">
      <w:pPr>
        <w:pStyle w:val="breakline"/>
        <w:divId w:val="527259509"/>
        <w:rPr>
          <w:color w:val="002060"/>
        </w:rPr>
      </w:pPr>
    </w:p>
    <w:p w14:paraId="5D22751B"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E08688B"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36201"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387FF"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50DF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6804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BD5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B07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64E2"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8F1C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BB5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07E42" w14:textId="77777777" w:rsidR="006E2279" w:rsidRPr="00C05198" w:rsidRDefault="006E2279" w:rsidP="00057BF4">
            <w:pPr>
              <w:pStyle w:val="headertabella0"/>
              <w:rPr>
                <w:color w:val="002060"/>
              </w:rPr>
            </w:pPr>
            <w:r w:rsidRPr="00C05198">
              <w:rPr>
                <w:color w:val="002060"/>
              </w:rPr>
              <w:t>PE</w:t>
            </w:r>
          </w:p>
        </w:tc>
      </w:tr>
      <w:tr w:rsidR="006E2279" w:rsidRPr="00C05198" w14:paraId="6D9D7439"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F69AC" w14:textId="77777777" w:rsidR="006E2279" w:rsidRPr="00C05198" w:rsidRDefault="006E2279" w:rsidP="00057BF4">
            <w:pPr>
              <w:pStyle w:val="rowtabella0"/>
              <w:rPr>
                <w:color w:val="002060"/>
              </w:rPr>
            </w:pPr>
            <w:r w:rsidRPr="00C0519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C8C4"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0CDF"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C90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57A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5F4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066F"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94A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E40C"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733C"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E03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0AE16" w14:textId="77777777" w:rsidR="006E2279" w:rsidRPr="00C05198" w:rsidRDefault="006E2279" w:rsidP="00057BF4">
            <w:pPr>
              <w:pStyle w:val="rowtabella0"/>
              <w:rPr>
                <w:color w:val="002060"/>
              </w:rPr>
            </w:pPr>
            <w:r w:rsidRPr="00C0519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53B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5A0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3C1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589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F28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CBB4"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AE1A"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031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AB78"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C9A71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A1D61" w14:textId="77777777" w:rsidR="006E2279" w:rsidRPr="00C05198" w:rsidRDefault="006E2279" w:rsidP="00057BF4">
            <w:pPr>
              <w:pStyle w:val="rowtabella0"/>
              <w:rPr>
                <w:color w:val="002060"/>
              </w:rPr>
            </w:pPr>
            <w:r w:rsidRPr="00C05198">
              <w:rPr>
                <w:color w:val="002060"/>
              </w:rPr>
              <w:t xml:space="preserve">A.S.D. </w:t>
            </w:r>
            <w:proofErr w:type="gramStart"/>
            <w:r w:rsidRPr="00C05198">
              <w:rPr>
                <w:color w:val="002060"/>
              </w:rPr>
              <w:t>CITTA</w:t>
            </w:r>
            <w:proofErr w:type="gramEnd"/>
            <w:r w:rsidRPr="00C0519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CA23"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678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4C1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8C2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FCD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CEE8"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503B"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B8E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7A9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D6C29D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B9B43"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098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054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B6C8"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FAD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B7F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3881"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620F"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D84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EFBE" w14:textId="77777777" w:rsidR="006E2279" w:rsidRPr="00C05198" w:rsidRDefault="006E2279" w:rsidP="00057BF4">
            <w:pPr>
              <w:pStyle w:val="rowtabella0"/>
              <w:jc w:val="center"/>
              <w:rPr>
                <w:color w:val="002060"/>
              </w:rPr>
            </w:pPr>
            <w:r w:rsidRPr="00C05198">
              <w:rPr>
                <w:color w:val="002060"/>
              </w:rPr>
              <w:t>0</w:t>
            </w:r>
          </w:p>
        </w:tc>
      </w:tr>
      <w:tr w:rsidR="006E2279" w:rsidRPr="00C05198" w14:paraId="1016F91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DBA1A" w14:textId="77777777" w:rsidR="006E2279" w:rsidRPr="00C05198" w:rsidRDefault="006E2279" w:rsidP="00057BF4">
            <w:pPr>
              <w:pStyle w:val="rowtabella0"/>
              <w:rPr>
                <w:color w:val="002060"/>
              </w:rPr>
            </w:pPr>
            <w:r w:rsidRPr="00C0519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5C9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3BA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B9A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28A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1303"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4875"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9FB2"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5EC8"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06CE"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C9756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F6CB4" w14:textId="77777777" w:rsidR="006E2279" w:rsidRPr="00C05198" w:rsidRDefault="006E2279" w:rsidP="00057BF4">
            <w:pPr>
              <w:pStyle w:val="rowtabella0"/>
              <w:rPr>
                <w:color w:val="002060"/>
              </w:rPr>
            </w:pPr>
            <w:r w:rsidRPr="00C05198">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24C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F6D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31B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DA3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A50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1192"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F1B1"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037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E949" w14:textId="77777777" w:rsidR="006E2279" w:rsidRPr="00C05198" w:rsidRDefault="006E2279" w:rsidP="00057BF4">
            <w:pPr>
              <w:pStyle w:val="rowtabella0"/>
              <w:jc w:val="center"/>
              <w:rPr>
                <w:color w:val="002060"/>
              </w:rPr>
            </w:pPr>
            <w:r w:rsidRPr="00C05198">
              <w:rPr>
                <w:color w:val="002060"/>
              </w:rPr>
              <w:t>0</w:t>
            </w:r>
          </w:p>
        </w:tc>
      </w:tr>
      <w:tr w:rsidR="006E2279" w:rsidRPr="00C05198" w14:paraId="76E4806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AC39E"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694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A8D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61B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C89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8BB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E305"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1F5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356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9B4C" w14:textId="77777777" w:rsidR="006E2279" w:rsidRPr="00C05198" w:rsidRDefault="006E2279" w:rsidP="00057BF4">
            <w:pPr>
              <w:pStyle w:val="rowtabella0"/>
              <w:jc w:val="center"/>
              <w:rPr>
                <w:color w:val="002060"/>
              </w:rPr>
            </w:pPr>
            <w:r w:rsidRPr="00C05198">
              <w:rPr>
                <w:color w:val="002060"/>
              </w:rPr>
              <w:t>0</w:t>
            </w:r>
          </w:p>
        </w:tc>
      </w:tr>
      <w:tr w:rsidR="006E2279" w:rsidRPr="00C05198" w14:paraId="236E672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E1E46" w14:textId="77777777" w:rsidR="006E2279" w:rsidRPr="00C05198" w:rsidRDefault="006E2279" w:rsidP="00057BF4">
            <w:pPr>
              <w:pStyle w:val="rowtabella0"/>
              <w:rPr>
                <w:color w:val="002060"/>
              </w:rPr>
            </w:pPr>
            <w:r w:rsidRPr="00C0519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21D9"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411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351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ABB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2E21"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71DE"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2F3C"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E59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A98E" w14:textId="77777777" w:rsidR="006E2279" w:rsidRPr="00C05198" w:rsidRDefault="006E2279" w:rsidP="00057BF4">
            <w:pPr>
              <w:pStyle w:val="rowtabella0"/>
              <w:jc w:val="center"/>
              <w:rPr>
                <w:color w:val="002060"/>
              </w:rPr>
            </w:pPr>
            <w:r w:rsidRPr="00C05198">
              <w:rPr>
                <w:color w:val="002060"/>
              </w:rPr>
              <w:t>0</w:t>
            </w:r>
          </w:p>
        </w:tc>
      </w:tr>
      <w:tr w:rsidR="006E2279" w:rsidRPr="00C05198" w14:paraId="59EEED1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92B32" w14:textId="77777777" w:rsidR="006E2279" w:rsidRPr="00C05198" w:rsidRDefault="006E2279" w:rsidP="00057BF4">
            <w:pPr>
              <w:pStyle w:val="rowtabella0"/>
              <w:rPr>
                <w:color w:val="002060"/>
              </w:rPr>
            </w:pPr>
            <w:r w:rsidRPr="00C05198">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150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5F2C"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17D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77E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B88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0A5C"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3F0B"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57C0"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108E" w14:textId="77777777" w:rsidR="006E2279" w:rsidRPr="00C05198" w:rsidRDefault="006E2279" w:rsidP="00057BF4">
            <w:pPr>
              <w:pStyle w:val="rowtabella0"/>
              <w:jc w:val="center"/>
              <w:rPr>
                <w:color w:val="002060"/>
              </w:rPr>
            </w:pPr>
            <w:r w:rsidRPr="00C05198">
              <w:rPr>
                <w:color w:val="002060"/>
              </w:rPr>
              <w:t>0</w:t>
            </w:r>
          </w:p>
        </w:tc>
      </w:tr>
      <w:tr w:rsidR="006E2279" w:rsidRPr="00C05198" w14:paraId="7B1F44A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A073C"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630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383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674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11C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9F9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487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DAF0"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F265"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D1EC" w14:textId="77777777" w:rsidR="006E2279" w:rsidRPr="00C05198" w:rsidRDefault="006E2279" w:rsidP="00057BF4">
            <w:pPr>
              <w:pStyle w:val="rowtabella0"/>
              <w:jc w:val="center"/>
              <w:rPr>
                <w:color w:val="002060"/>
              </w:rPr>
            </w:pPr>
            <w:r w:rsidRPr="00C05198">
              <w:rPr>
                <w:color w:val="002060"/>
              </w:rPr>
              <w:t>0</w:t>
            </w:r>
          </w:p>
        </w:tc>
      </w:tr>
      <w:tr w:rsidR="006E2279" w:rsidRPr="00C05198" w14:paraId="3CB5023B"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935B8" w14:textId="77777777" w:rsidR="006E2279" w:rsidRPr="00C05198" w:rsidRDefault="006E2279" w:rsidP="00057BF4">
            <w:pPr>
              <w:pStyle w:val="rowtabella0"/>
              <w:rPr>
                <w:color w:val="002060"/>
              </w:rPr>
            </w:pPr>
            <w:r w:rsidRPr="00C0519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D4A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A11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154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AB5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4BA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02BB"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C1A3" w14:textId="77777777" w:rsidR="006E2279" w:rsidRPr="00C05198" w:rsidRDefault="006E2279" w:rsidP="00057BF4">
            <w:pPr>
              <w:pStyle w:val="rowtabella0"/>
              <w:jc w:val="center"/>
              <w:rPr>
                <w:color w:val="002060"/>
              </w:rPr>
            </w:pPr>
            <w:r w:rsidRPr="00C0519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4DE1"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650A" w14:textId="77777777" w:rsidR="006E2279" w:rsidRPr="00C05198" w:rsidRDefault="006E2279" w:rsidP="00057BF4">
            <w:pPr>
              <w:pStyle w:val="rowtabella0"/>
              <w:jc w:val="center"/>
              <w:rPr>
                <w:color w:val="002060"/>
              </w:rPr>
            </w:pPr>
            <w:r w:rsidRPr="00C05198">
              <w:rPr>
                <w:color w:val="002060"/>
              </w:rPr>
              <w:t>0</w:t>
            </w:r>
          </w:p>
        </w:tc>
      </w:tr>
    </w:tbl>
    <w:p w14:paraId="072363DC" w14:textId="77777777" w:rsidR="006E2279" w:rsidRPr="00C05198" w:rsidRDefault="006E2279" w:rsidP="006E2279">
      <w:pPr>
        <w:pStyle w:val="breakline"/>
        <w:divId w:val="527259509"/>
        <w:rPr>
          <w:rFonts w:eastAsiaTheme="minorEastAsia"/>
          <w:color w:val="002060"/>
        </w:rPr>
      </w:pPr>
    </w:p>
    <w:p w14:paraId="73BA9AE7" w14:textId="77777777" w:rsidR="006E2279" w:rsidRPr="00C05198" w:rsidRDefault="006E2279" w:rsidP="006E2279">
      <w:pPr>
        <w:pStyle w:val="breakline"/>
        <w:divId w:val="527259509"/>
        <w:rPr>
          <w:color w:val="002060"/>
        </w:rPr>
      </w:pPr>
    </w:p>
    <w:p w14:paraId="58D581A8"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1F3289D"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C000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A830F"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A0DB"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B333"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46380"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F347"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6B319"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AAC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1BFA8"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25350" w14:textId="77777777" w:rsidR="006E2279" w:rsidRPr="00C05198" w:rsidRDefault="006E2279" w:rsidP="00057BF4">
            <w:pPr>
              <w:pStyle w:val="headertabella0"/>
              <w:rPr>
                <w:color w:val="002060"/>
              </w:rPr>
            </w:pPr>
            <w:r w:rsidRPr="00C05198">
              <w:rPr>
                <w:color w:val="002060"/>
              </w:rPr>
              <w:t>PE</w:t>
            </w:r>
          </w:p>
        </w:tc>
      </w:tr>
      <w:tr w:rsidR="006E2279" w:rsidRPr="00C05198" w14:paraId="530739DE"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9CEF3" w14:textId="77777777" w:rsidR="006E2279" w:rsidRPr="00C05198" w:rsidRDefault="006E2279" w:rsidP="00057BF4">
            <w:pPr>
              <w:pStyle w:val="rowtabella0"/>
              <w:rPr>
                <w:color w:val="002060"/>
              </w:rPr>
            </w:pPr>
            <w:r w:rsidRPr="00C05198">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17CB"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A69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61E5"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57C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08A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60E3" w14:textId="77777777" w:rsidR="006E2279" w:rsidRPr="00C05198" w:rsidRDefault="006E2279" w:rsidP="00057BF4">
            <w:pPr>
              <w:pStyle w:val="rowtabella0"/>
              <w:jc w:val="center"/>
              <w:rPr>
                <w:color w:val="002060"/>
              </w:rPr>
            </w:pPr>
            <w:r w:rsidRPr="00C0519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9EC3"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5E74"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75A7" w14:textId="77777777" w:rsidR="006E2279" w:rsidRPr="00C05198" w:rsidRDefault="006E2279" w:rsidP="00057BF4">
            <w:pPr>
              <w:pStyle w:val="rowtabella0"/>
              <w:jc w:val="center"/>
              <w:rPr>
                <w:color w:val="002060"/>
              </w:rPr>
            </w:pPr>
            <w:r w:rsidRPr="00C05198">
              <w:rPr>
                <w:color w:val="002060"/>
              </w:rPr>
              <w:t>0</w:t>
            </w:r>
          </w:p>
        </w:tc>
      </w:tr>
      <w:tr w:rsidR="006E2279" w:rsidRPr="00C05198" w14:paraId="483B284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3EE50" w14:textId="77777777" w:rsidR="006E2279" w:rsidRPr="00C05198" w:rsidRDefault="006E2279" w:rsidP="00057BF4">
            <w:pPr>
              <w:pStyle w:val="rowtabella0"/>
              <w:rPr>
                <w:color w:val="002060"/>
              </w:rPr>
            </w:pPr>
            <w:r w:rsidRPr="00C05198">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45C8"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F7E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2DA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70D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1C3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F6BF"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EC22"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99A9"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C2E9" w14:textId="77777777" w:rsidR="006E2279" w:rsidRPr="00C05198" w:rsidRDefault="006E2279" w:rsidP="00057BF4">
            <w:pPr>
              <w:pStyle w:val="rowtabella0"/>
              <w:jc w:val="center"/>
              <w:rPr>
                <w:color w:val="002060"/>
              </w:rPr>
            </w:pPr>
            <w:r w:rsidRPr="00C05198">
              <w:rPr>
                <w:color w:val="002060"/>
              </w:rPr>
              <w:t>0</w:t>
            </w:r>
          </w:p>
        </w:tc>
      </w:tr>
      <w:tr w:rsidR="006E2279" w:rsidRPr="00C05198" w14:paraId="333BA68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61300" w14:textId="77777777" w:rsidR="006E2279" w:rsidRPr="00C05198" w:rsidRDefault="006E2279" w:rsidP="00057BF4">
            <w:pPr>
              <w:pStyle w:val="rowtabella0"/>
              <w:rPr>
                <w:color w:val="002060"/>
              </w:rPr>
            </w:pPr>
            <w:r w:rsidRPr="00C05198">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B899"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9802"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30B5"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817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B4C9"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6027"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AFE7"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14C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B4D2"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80E60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0FC90" w14:textId="77777777" w:rsidR="006E2279" w:rsidRPr="00C05198" w:rsidRDefault="006E2279" w:rsidP="00057BF4">
            <w:pPr>
              <w:pStyle w:val="rowtabella0"/>
              <w:rPr>
                <w:color w:val="002060"/>
              </w:rPr>
            </w:pPr>
            <w:r w:rsidRPr="00C0519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E087"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6811"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49E4"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711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613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3726"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812D"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30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368" w14:textId="77777777" w:rsidR="006E2279" w:rsidRPr="00C05198" w:rsidRDefault="006E2279" w:rsidP="00057BF4">
            <w:pPr>
              <w:pStyle w:val="rowtabella0"/>
              <w:jc w:val="center"/>
              <w:rPr>
                <w:color w:val="002060"/>
              </w:rPr>
            </w:pPr>
            <w:r w:rsidRPr="00C05198">
              <w:rPr>
                <w:color w:val="002060"/>
              </w:rPr>
              <w:t>0</w:t>
            </w:r>
          </w:p>
        </w:tc>
      </w:tr>
      <w:tr w:rsidR="006E2279" w:rsidRPr="00C05198" w14:paraId="4B725D81"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53478" w14:textId="77777777" w:rsidR="006E2279" w:rsidRPr="00C05198" w:rsidRDefault="006E2279" w:rsidP="00057BF4">
            <w:pPr>
              <w:pStyle w:val="rowtabella0"/>
              <w:rPr>
                <w:color w:val="002060"/>
              </w:rPr>
            </w:pPr>
            <w:r w:rsidRPr="00C0519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B3BE"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32D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A85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C35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6B4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47E0"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485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4E6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B28B" w14:textId="77777777" w:rsidR="006E2279" w:rsidRPr="00C05198" w:rsidRDefault="006E2279" w:rsidP="00057BF4">
            <w:pPr>
              <w:pStyle w:val="rowtabella0"/>
              <w:jc w:val="center"/>
              <w:rPr>
                <w:color w:val="002060"/>
              </w:rPr>
            </w:pPr>
            <w:r w:rsidRPr="00C05198">
              <w:rPr>
                <w:color w:val="002060"/>
              </w:rPr>
              <w:t>0</w:t>
            </w:r>
          </w:p>
        </w:tc>
      </w:tr>
      <w:tr w:rsidR="006E2279" w:rsidRPr="00C05198" w14:paraId="2648904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A03FD" w14:textId="77777777" w:rsidR="006E2279" w:rsidRPr="00C05198" w:rsidRDefault="006E2279" w:rsidP="00057BF4">
            <w:pPr>
              <w:pStyle w:val="rowtabella0"/>
              <w:rPr>
                <w:color w:val="002060"/>
              </w:rPr>
            </w:pPr>
            <w:r w:rsidRPr="00C0519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F0D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C36B"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D31C"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C0F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F3B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40E5"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5860"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23C8"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7F61" w14:textId="77777777" w:rsidR="006E2279" w:rsidRPr="00C05198" w:rsidRDefault="006E2279" w:rsidP="00057BF4">
            <w:pPr>
              <w:pStyle w:val="rowtabella0"/>
              <w:jc w:val="center"/>
              <w:rPr>
                <w:color w:val="002060"/>
              </w:rPr>
            </w:pPr>
            <w:r w:rsidRPr="00C05198">
              <w:rPr>
                <w:color w:val="002060"/>
              </w:rPr>
              <w:t>0</w:t>
            </w:r>
          </w:p>
        </w:tc>
      </w:tr>
      <w:tr w:rsidR="006E2279" w:rsidRPr="00C05198" w14:paraId="49B1F31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36D6D"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B79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F7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8B7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080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2201"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46F1"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8FC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75E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FA7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C3000B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73648" w14:textId="77777777" w:rsidR="006E2279" w:rsidRPr="00C05198" w:rsidRDefault="006E2279" w:rsidP="00057BF4">
            <w:pPr>
              <w:pStyle w:val="rowtabella0"/>
              <w:rPr>
                <w:color w:val="002060"/>
              </w:rPr>
            </w:pPr>
            <w:r w:rsidRPr="00C0519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573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20B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B02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66F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DE4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489A"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15DD"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719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7694" w14:textId="77777777" w:rsidR="006E2279" w:rsidRPr="00C05198" w:rsidRDefault="006E2279" w:rsidP="00057BF4">
            <w:pPr>
              <w:pStyle w:val="rowtabella0"/>
              <w:jc w:val="center"/>
              <w:rPr>
                <w:color w:val="002060"/>
              </w:rPr>
            </w:pPr>
            <w:r w:rsidRPr="00C05198">
              <w:rPr>
                <w:color w:val="002060"/>
              </w:rPr>
              <w:t>0</w:t>
            </w:r>
          </w:p>
        </w:tc>
      </w:tr>
      <w:tr w:rsidR="006E2279" w:rsidRPr="00C05198" w14:paraId="7B2D509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8CE2B" w14:textId="77777777" w:rsidR="006E2279" w:rsidRPr="00C05198" w:rsidRDefault="006E2279" w:rsidP="00057BF4">
            <w:pPr>
              <w:pStyle w:val="rowtabella0"/>
              <w:rPr>
                <w:color w:val="002060"/>
              </w:rPr>
            </w:pPr>
            <w:r w:rsidRPr="00C0519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FEF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3908"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AAD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F5A3"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1C4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5E48"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E5B8"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9D75"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74A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02B67A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A176A" w14:textId="77777777" w:rsidR="006E2279" w:rsidRPr="00C05198" w:rsidRDefault="006E2279" w:rsidP="00057BF4">
            <w:pPr>
              <w:pStyle w:val="rowtabella0"/>
              <w:rPr>
                <w:color w:val="002060"/>
              </w:rPr>
            </w:pPr>
            <w:r w:rsidRPr="00C05198">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ED8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8B2C"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C7C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673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BD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D85A"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9D88"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4406"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56F3" w14:textId="77777777" w:rsidR="006E2279" w:rsidRPr="00C05198" w:rsidRDefault="006E2279" w:rsidP="00057BF4">
            <w:pPr>
              <w:pStyle w:val="rowtabella0"/>
              <w:jc w:val="center"/>
              <w:rPr>
                <w:color w:val="002060"/>
              </w:rPr>
            </w:pPr>
            <w:r w:rsidRPr="00C05198">
              <w:rPr>
                <w:color w:val="002060"/>
              </w:rPr>
              <w:t>0</w:t>
            </w:r>
          </w:p>
        </w:tc>
      </w:tr>
      <w:tr w:rsidR="006E2279" w:rsidRPr="00C05198" w14:paraId="2377742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4D83A" w14:textId="77777777" w:rsidR="006E2279" w:rsidRPr="00C05198" w:rsidRDefault="006E2279" w:rsidP="00057BF4">
            <w:pPr>
              <w:pStyle w:val="rowtabella0"/>
              <w:rPr>
                <w:color w:val="002060"/>
              </w:rPr>
            </w:pPr>
            <w:r w:rsidRPr="00C05198">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D90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ACF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891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9BF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0D5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04A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D919"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85E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9F0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ECE10DC"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10218" w14:textId="77777777" w:rsidR="006E2279" w:rsidRPr="00C05198" w:rsidRDefault="006E2279" w:rsidP="00057BF4">
            <w:pPr>
              <w:pStyle w:val="rowtabella0"/>
              <w:rPr>
                <w:color w:val="002060"/>
              </w:rPr>
            </w:pPr>
            <w:r w:rsidRPr="00C0519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367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AA8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B5D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ECE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18E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5972"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5556"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A5E0"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4FED" w14:textId="77777777" w:rsidR="006E2279" w:rsidRPr="00C05198" w:rsidRDefault="006E2279" w:rsidP="00057BF4">
            <w:pPr>
              <w:pStyle w:val="rowtabella0"/>
              <w:jc w:val="center"/>
              <w:rPr>
                <w:color w:val="002060"/>
              </w:rPr>
            </w:pPr>
            <w:r w:rsidRPr="00C05198">
              <w:rPr>
                <w:color w:val="002060"/>
              </w:rPr>
              <w:t>0</w:t>
            </w:r>
          </w:p>
        </w:tc>
      </w:tr>
    </w:tbl>
    <w:p w14:paraId="5269B8FD" w14:textId="77777777" w:rsidR="006E2279" w:rsidRPr="00C05198" w:rsidRDefault="006E2279" w:rsidP="006E2279">
      <w:pPr>
        <w:pStyle w:val="breakline"/>
        <w:divId w:val="527259509"/>
        <w:rPr>
          <w:rFonts w:eastAsiaTheme="minorEastAsia"/>
          <w:color w:val="002060"/>
        </w:rPr>
      </w:pPr>
    </w:p>
    <w:p w14:paraId="3CEA9F6C" w14:textId="77777777" w:rsidR="006E2279" w:rsidRPr="00C05198" w:rsidRDefault="006E2279" w:rsidP="006E2279">
      <w:pPr>
        <w:pStyle w:val="breakline"/>
        <w:divId w:val="527259509"/>
        <w:rPr>
          <w:color w:val="002060"/>
        </w:rPr>
      </w:pPr>
    </w:p>
    <w:p w14:paraId="0FF2C017"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2B0E9E2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DB44"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A04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0EF9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D40B"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76F7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9D97"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8BA3"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EC7A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360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F1391" w14:textId="77777777" w:rsidR="006E2279" w:rsidRPr="00C05198" w:rsidRDefault="006E2279" w:rsidP="00057BF4">
            <w:pPr>
              <w:pStyle w:val="headertabella0"/>
              <w:rPr>
                <w:color w:val="002060"/>
              </w:rPr>
            </w:pPr>
            <w:r w:rsidRPr="00C05198">
              <w:rPr>
                <w:color w:val="002060"/>
              </w:rPr>
              <w:t>PE</w:t>
            </w:r>
          </w:p>
        </w:tc>
      </w:tr>
      <w:tr w:rsidR="006E2279" w:rsidRPr="00C05198" w14:paraId="11746EBA"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54CE0" w14:textId="77777777" w:rsidR="006E2279" w:rsidRPr="00C05198" w:rsidRDefault="006E2279" w:rsidP="00057BF4">
            <w:pPr>
              <w:pStyle w:val="rowtabella0"/>
              <w:rPr>
                <w:color w:val="002060"/>
              </w:rPr>
            </w:pPr>
            <w:r w:rsidRPr="00C05198">
              <w:rPr>
                <w:color w:val="002060"/>
              </w:rPr>
              <w:lastRenderedPageBreak/>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1501"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82E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CDD0"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670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2F7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C903"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2C16"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4A71"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B409" w14:textId="77777777" w:rsidR="006E2279" w:rsidRPr="00C05198" w:rsidRDefault="006E2279" w:rsidP="00057BF4">
            <w:pPr>
              <w:pStyle w:val="rowtabella0"/>
              <w:jc w:val="center"/>
              <w:rPr>
                <w:color w:val="002060"/>
              </w:rPr>
            </w:pPr>
            <w:r w:rsidRPr="00C05198">
              <w:rPr>
                <w:color w:val="002060"/>
              </w:rPr>
              <w:t>0</w:t>
            </w:r>
          </w:p>
        </w:tc>
      </w:tr>
      <w:tr w:rsidR="006E2279" w:rsidRPr="00C05198" w14:paraId="1611088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8848D" w14:textId="77777777" w:rsidR="006E2279" w:rsidRPr="00C05198" w:rsidRDefault="006E2279" w:rsidP="00057BF4">
            <w:pPr>
              <w:pStyle w:val="rowtabella0"/>
              <w:rPr>
                <w:color w:val="002060"/>
              </w:rPr>
            </w:pPr>
            <w:r w:rsidRPr="00C05198">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EACB"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31D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7CA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8B5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F6B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2126"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9800"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391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7302" w14:textId="77777777" w:rsidR="006E2279" w:rsidRPr="00C05198" w:rsidRDefault="006E2279" w:rsidP="00057BF4">
            <w:pPr>
              <w:pStyle w:val="rowtabella0"/>
              <w:jc w:val="center"/>
              <w:rPr>
                <w:color w:val="002060"/>
              </w:rPr>
            </w:pPr>
            <w:r w:rsidRPr="00C05198">
              <w:rPr>
                <w:color w:val="002060"/>
              </w:rPr>
              <w:t>0</w:t>
            </w:r>
          </w:p>
        </w:tc>
      </w:tr>
      <w:tr w:rsidR="006E2279" w:rsidRPr="00C05198" w14:paraId="5D62AEC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176CB" w14:textId="77777777" w:rsidR="006E2279" w:rsidRPr="00C05198" w:rsidRDefault="006E2279" w:rsidP="00057BF4">
            <w:pPr>
              <w:pStyle w:val="rowtabella0"/>
              <w:rPr>
                <w:color w:val="002060"/>
              </w:rPr>
            </w:pPr>
            <w:r w:rsidRPr="00C0519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095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F06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75E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769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430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959D"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ABD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F7B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6864" w14:textId="77777777" w:rsidR="006E2279" w:rsidRPr="00C05198" w:rsidRDefault="006E2279" w:rsidP="00057BF4">
            <w:pPr>
              <w:pStyle w:val="rowtabella0"/>
              <w:jc w:val="center"/>
              <w:rPr>
                <w:color w:val="002060"/>
              </w:rPr>
            </w:pPr>
            <w:r w:rsidRPr="00C05198">
              <w:rPr>
                <w:color w:val="002060"/>
              </w:rPr>
              <w:t>0</w:t>
            </w:r>
          </w:p>
        </w:tc>
      </w:tr>
      <w:tr w:rsidR="006E2279" w:rsidRPr="00C05198" w14:paraId="535F273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814A3" w14:textId="77777777" w:rsidR="006E2279" w:rsidRPr="00C05198" w:rsidRDefault="006E2279" w:rsidP="00057BF4">
            <w:pPr>
              <w:pStyle w:val="rowtabella0"/>
              <w:rPr>
                <w:color w:val="002060"/>
              </w:rPr>
            </w:pPr>
            <w:r w:rsidRPr="00C0519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6CD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FDE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5EE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A14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2D2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7974"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1EC5"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5E4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CD85" w14:textId="77777777" w:rsidR="006E2279" w:rsidRPr="00C05198" w:rsidRDefault="006E2279" w:rsidP="00057BF4">
            <w:pPr>
              <w:pStyle w:val="rowtabella0"/>
              <w:jc w:val="center"/>
              <w:rPr>
                <w:color w:val="002060"/>
              </w:rPr>
            </w:pPr>
            <w:r w:rsidRPr="00C05198">
              <w:rPr>
                <w:color w:val="002060"/>
              </w:rPr>
              <w:t>0</w:t>
            </w:r>
          </w:p>
        </w:tc>
      </w:tr>
      <w:tr w:rsidR="006E2279" w:rsidRPr="00C05198" w14:paraId="2572EE7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0D9F4" w14:textId="77777777" w:rsidR="006E2279" w:rsidRPr="00C05198" w:rsidRDefault="006E2279" w:rsidP="00057BF4">
            <w:pPr>
              <w:pStyle w:val="rowtabella0"/>
              <w:rPr>
                <w:color w:val="002060"/>
              </w:rPr>
            </w:pPr>
            <w:r w:rsidRPr="00C05198">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1F1C"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5B3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82D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F92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0EF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02D9"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1585"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959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8883" w14:textId="77777777" w:rsidR="006E2279" w:rsidRPr="00C05198" w:rsidRDefault="006E2279" w:rsidP="00057BF4">
            <w:pPr>
              <w:pStyle w:val="rowtabella0"/>
              <w:jc w:val="center"/>
              <w:rPr>
                <w:color w:val="002060"/>
              </w:rPr>
            </w:pPr>
            <w:r w:rsidRPr="00C05198">
              <w:rPr>
                <w:color w:val="002060"/>
              </w:rPr>
              <w:t>0</w:t>
            </w:r>
          </w:p>
        </w:tc>
      </w:tr>
      <w:tr w:rsidR="006E2279" w:rsidRPr="00C05198" w14:paraId="59DD1FE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251C6" w14:textId="77777777" w:rsidR="006E2279" w:rsidRPr="00C05198" w:rsidRDefault="006E2279" w:rsidP="00057BF4">
            <w:pPr>
              <w:pStyle w:val="rowtabella0"/>
              <w:rPr>
                <w:color w:val="002060"/>
              </w:rPr>
            </w:pPr>
            <w:r w:rsidRPr="00C05198">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E1E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7E56"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892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63D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7A8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936F"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EABB"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E6D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B1CF" w14:textId="77777777" w:rsidR="006E2279" w:rsidRPr="00C05198" w:rsidRDefault="006E2279" w:rsidP="00057BF4">
            <w:pPr>
              <w:pStyle w:val="rowtabella0"/>
              <w:jc w:val="center"/>
              <w:rPr>
                <w:color w:val="002060"/>
              </w:rPr>
            </w:pPr>
            <w:r w:rsidRPr="00C05198">
              <w:rPr>
                <w:color w:val="002060"/>
              </w:rPr>
              <w:t>0</w:t>
            </w:r>
          </w:p>
        </w:tc>
      </w:tr>
      <w:tr w:rsidR="006E2279" w:rsidRPr="00C05198" w14:paraId="00D3B34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DA242" w14:textId="77777777" w:rsidR="006E2279" w:rsidRPr="00C05198" w:rsidRDefault="006E2279" w:rsidP="00057BF4">
            <w:pPr>
              <w:pStyle w:val="rowtabella0"/>
              <w:rPr>
                <w:color w:val="002060"/>
              </w:rPr>
            </w:pPr>
            <w:r w:rsidRPr="00C05198">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806F"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26F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FF3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7B2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AFF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1317"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2A34"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E65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0641"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F1D67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0443D" w14:textId="77777777" w:rsidR="006E2279" w:rsidRPr="00C05198" w:rsidRDefault="006E2279" w:rsidP="00057BF4">
            <w:pPr>
              <w:pStyle w:val="rowtabella0"/>
              <w:rPr>
                <w:color w:val="002060"/>
              </w:rPr>
            </w:pPr>
            <w:r w:rsidRPr="00C0519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B58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A10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8BF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B86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1A1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CAAD"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3A37"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5B5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3979" w14:textId="77777777" w:rsidR="006E2279" w:rsidRPr="00C05198" w:rsidRDefault="006E2279" w:rsidP="00057BF4">
            <w:pPr>
              <w:pStyle w:val="rowtabella0"/>
              <w:jc w:val="center"/>
              <w:rPr>
                <w:color w:val="002060"/>
              </w:rPr>
            </w:pPr>
            <w:r w:rsidRPr="00C05198">
              <w:rPr>
                <w:color w:val="002060"/>
              </w:rPr>
              <w:t>0</w:t>
            </w:r>
          </w:p>
        </w:tc>
      </w:tr>
      <w:tr w:rsidR="006E2279" w:rsidRPr="00C05198" w14:paraId="0A15DD4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E32E1" w14:textId="77777777" w:rsidR="006E2279" w:rsidRPr="00C05198" w:rsidRDefault="006E2279" w:rsidP="00057BF4">
            <w:pPr>
              <w:pStyle w:val="rowtabella0"/>
              <w:rPr>
                <w:color w:val="002060"/>
              </w:rPr>
            </w:pPr>
            <w:r w:rsidRPr="00C05198">
              <w:rPr>
                <w:color w:val="002060"/>
              </w:rPr>
              <w:t xml:space="preserve">POL.D. </w:t>
            </w:r>
            <w:proofErr w:type="gramStart"/>
            <w:r w:rsidRPr="00C05198">
              <w:rPr>
                <w:color w:val="002060"/>
              </w:rPr>
              <w:t>U.MANDOLESI</w:t>
            </w:r>
            <w:proofErr w:type="gramEnd"/>
            <w:r w:rsidRPr="00C0519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C7C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795D"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844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968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1FA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E6C5"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F2DF"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570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EDA0" w14:textId="77777777" w:rsidR="006E2279" w:rsidRPr="00C05198" w:rsidRDefault="006E2279" w:rsidP="00057BF4">
            <w:pPr>
              <w:pStyle w:val="rowtabella0"/>
              <w:jc w:val="center"/>
              <w:rPr>
                <w:color w:val="002060"/>
              </w:rPr>
            </w:pPr>
            <w:r w:rsidRPr="00C05198">
              <w:rPr>
                <w:color w:val="002060"/>
              </w:rPr>
              <w:t>0</w:t>
            </w:r>
          </w:p>
        </w:tc>
      </w:tr>
      <w:tr w:rsidR="006E2279" w:rsidRPr="00C05198" w14:paraId="1693A4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7CC6F" w14:textId="77777777" w:rsidR="006E2279" w:rsidRPr="00C05198" w:rsidRDefault="006E2279" w:rsidP="00057BF4">
            <w:pPr>
              <w:pStyle w:val="rowtabella0"/>
              <w:rPr>
                <w:color w:val="002060"/>
              </w:rPr>
            </w:pPr>
            <w:r w:rsidRPr="00C0519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82A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5A0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513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1A3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FC15"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A9BD"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9818"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A1C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B0C2" w14:textId="77777777" w:rsidR="006E2279" w:rsidRPr="00C05198" w:rsidRDefault="006E2279" w:rsidP="00057BF4">
            <w:pPr>
              <w:pStyle w:val="rowtabella0"/>
              <w:jc w:val="center"/>
              <w:rPr>
                <w:color w:val="002060"/>
              </w:rPr>
            </w:pPr>
            <w:r w:rsidRPr="00C05198">
              <w:rPr>
                <w:color w:val="002060"/>
              </w:rPr>
              <w:t>0</w:t>
            </w:r>
          </w:p>
        </w:tc>
      </w:tr>
      <w:tr w:rsidR="006E2279" w:rsidRPr="00C05198" w14:paraId="1542C8AD"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BA0AC" w14:textId="77777777" w:rsidR="006E2279" w:rsidRPr="00C05198" w:rsidRDefault="006E2279" w:rsidP="00057BF4">
            <w:pPr>
              <w:pStyle w:val="rowtabella0"/>
              <w:rPr>
                <w:color w:val="002060"/>
              </w:rPr>
            </w:pPr>
            <w:r w:rsidRPr="00C0519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B3C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877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91C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265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A50C"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C355"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6507"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8C8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8F07" w14:textId="77777777" w:rsidR="006E2279" w:rsidRPr="00C05198" w:rsidRDefault="006E2279" w:rsidP="00057BF4">
            <w:pPr>
              <w:pStyle w:val="rowtabella0"/>
              <w:jc w:val="center"/>
              <w:rPr>
                <w:color w:val="002060"/>
              </w:rPr>
            </w:pPr>
            <w:r w:rsidRPr="00C05198">
              <w:rPr>
                <w:color w:val="002060"/>
              </w:rPr>
              <w:t>0</w:t>
            </w:r>
          </w:p>
        </w:tc>
      </w:tr>
    </w:tbl>
    <w:p w14:paraId="3E19531D" w14:textId="77777777" w:rsidR="006E2279" w:rsidRPr="00C05198" w:rsidRDefault="006E2279" w:rsidP="006E2279">
      <w:pPr>
        <w:pStyle w:val="breakline"/>
        <w:divId w:val="527259509"/>
        <w:rPr>
          <w:color w:val="002060"/>
        </w:rPr>
      </w:pPr>
    </w:p>
    <w:p w14:paraId="6C965733" w14:textId="77777777" w:rsidR="006E2279" w:rsidRPr="00C05198" w:rsidRDefault="006E2279" w:rsidP="006E2279">
      <w:pPr>
        <w:pStyle w:val="titoloprinc0"/>
        <w:divId w:val="527259509"/>
        <w:rPr>
          <w:color w:val="002060"/>
        </w:rPr>
      </w:pPr>
      <w:r w:rsidRPr="00C05198">
        <w:rPr>
          <w:color w:val="002060"/>
        </w:rPr>
        <w:t>PROGRAMMA GARE</w:t>
      </w:r>
    </w:p>
    <w:p w14:paraId="5E9C2D4C" w14:textId="77777777" w:rsidR="006E2279" w:rsidRPr="0052608B" w:rsidRDefault="006E2279" w:rsidP="006E2279">
      <w:pPr>
        <w:pStyle w:val="sottotitolocampionato10"/>
        <w:divId w:val="527259509"/>
        <w:rPr>
          <w:color w:val="002060"/>
        </w:rPr>
      </w:pPr>
      <w:r w:rsidRPr="0052608B">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6E2279" w:rsidRPr="0052608B" w14:paraId="72E27BC2"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29A7F"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C477"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EA43"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EECC"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6D582"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CE6A"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B1D0"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990AF96"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2C3C6" w14:textId="77777777" w:rsidR="006E2279" w:rsidRPr="0052608B" w:rsidRDefault="006E2279" w:rsidP="00057BF4">
            <w:pPr>
              <w:pStyle w:val="rowtabella0"/>
              <w:rPr>
                <w:color w:val="002060"/>
              </w:rPr>
            </w:pPr>
            <w:r w:rsidRPr="0052608B">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D7E56"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48960"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70370"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BB82E" w14:textId="77777777" w:rsidR="006E2279" w:rsidRPr="0052608B" w:rsidRDefault="006E2279" w:rsidP="00057BF4">
            <w:pPr>
              <w:pStyle w:val="rowtabella0"/>
              <w:rPr>
                <w:color w:val="002060"/>
              </w:rPr>
            </w:pPr>
            <w:r w:rsidRPr="0052608B">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5840A" w14:textId="77777777" w:rsidR="006E2279" w:rsidRPr="0052608B" w:rsidRDefault="006E2279" w:rsidP="00057BF4">
            <w:pPr>
              <w:pStyle w:val="rowtabella0"/>
              <w:rPr>
                <w:color w:val="002060"/>
              </w:rPr>
            </w:pPr>
            <w:r w:rsidRPr="0052608B">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770D6" w14:textId="77777777" w:rsidR="006E2279" w:rsidRPr="0052608B" w:rsidRDefault="006E2279" w:rsidP="00057BF4">
            <w:pPr>
              <w:pStyle w:val="rowtabella0"/>
              <w:rPr>
                <w:color w:val="002060"/>
              </w:rPr>
            </w:pPr>
            <w:r w:rsidRPr="0052608B">
              <w:rPr>
                <w:color w:val="002060"/>
              </w:rPr>
              <w:t>VIA ROSSINI</w:t>
            </w:r>
          </w:p>
        </w:tc>
      </w:tr>
      <w:tr w:rsidR="006E2279" w:rsidRPr="0052608B" w14:paraId="6CB3325D"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CF26C" w14:textId="77777777" w:rsidR="006E2279" w:rsidRPr="0052608B" w:rsidRDefault="006E2279" w:rsidP="00057BF4">
            <w:pPr>
              <w:pStyle w:val="rowtabella0"/>
              <w:rPr>
                <w:color w:val="002060"/>
              </w:rPr>
            </w:pPr>
            <w:r w:rsidRPr="0052608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CE668"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0276F"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58659"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FC094" w14:textId="77777777" w:rsidR="006E2279" w:rsidRPr="0052608B" w:rsidRDefault="006E2279" w:rsidP="00057BF4">
            <w:pPr>
              <w:pStyle w:val="rowtabella0"/>
              <w:rPr>
                <w:color w:val="002060"/>
              </w:rPr>
            </w:pPr>
            <w:r w:rsidRPr="0052608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BA2BD"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F169C" w14:textId="77777777" w:rsidR="006E2279" w:rsidRPr="0052608B" w:rsidRDefault="006E2279" w:rsidP="00057BF4">
            <w:pPr>
              <w:pStyle w:val="rowtabella0"/>
              <w:rPr>
                <w:color w:val="002060"/>
              </w:rPr>
            </w:pPr>
            <w:r w:rsidRPr="0052608B">
              <w:rPr>
                <w:color w:val="002060"/>
              </w:rPr>
              <w:t>VIA ROMA 201</w:t>
            </w:r>
          </w:p>
        </w:tc>
      </w:tr>
      <w:tr w:rsidR="006E2279" w:rsidRPr="0052608B" w14:paraId="37393B64"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015DE" w14:textId="77777777" w:rsidR="006E2279" w:rsidRPr="0052608B" w:rsidRDefault="006E2279" w:rsidP="00057BF4">
            <w:pPr>
              <w:pStyle w:val="rowtabella0"/>
              <w:rPr>
                <w:color w:val="002060"/>
              </w:rPr>
            </w:pPr>
            <w:r w:rsidRPr="0052608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3B7B1" w14:textId="77777777" w:rsidR="006E2279" w:rsidRPr="0052608B" w:rsidRDefault="006E2279" w:rsidP="00057BF4">
            <w:pPr>
              <w:pStyle w:val="rowtabella0"/>
              <w:rPr>
                <w:color w:val="002060"/>
              </w:rPr>
            </w:pPr>
            <w:r w:rsidRPr="0052608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AFD8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BD2A63"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100BF5" w14:textId="77777777" w:rsidR="006E2279" w:rsidRPr="0052608B" w:rsidRDefault="006E2279" w:rsidP="00057BF4">
            <w:pPr>
              <w:pStyle w:val="rowtabella0"/>
              <w:rPr>
                <w:color w:val="002060"/>
              </w:rPr>
            </w:pPr>
            <w:r w:rsidRPr="0052608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77060" w14:textId="77777777" w:rsidR="006E2279" w:rsidRPr="0052608B" w:rsidRDefault="006E2279" w:rsidP="00057BF4">
            <w:pPr>
              <w:pStyle w:val="rowtabella0"/>
              <w:rPr>
                <w:color w:val="002060"/>
              </w:rPr>
            </w:pPr>
            <w:r w:rsidRPr="0052608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ED975" w14:textId="77777777" w:rsidR="006E2279" w:rsidRPr="0052608B" w:rsidRDefault="006E2279" w:rsidP="00057BF4">
            <w:pPr>
              <w:pStyle w:val="rowtabella0"/>
              <w:rPr>
                <w:color w:val="002060"/>
              </w:rPr>
            </w:pPr>
            <w:r w:rsidRPr="0052608B">
              <w:rPr>
                <w:color w:val="002060"/>
              </w:rPr>
              <w:t>VIA FALCONARA</w:t>
            </w:r>
          </w:p>
        </w:tc>
      </w:tr>
      <w:tr w:rsidR="006E2279" w:rsidRPr="0052608B" w14:paraId="78E94BD9"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835A9" w14:textId="77777777" w:rsidR="006E2279" w:rsidRPr="0052608B" w:rsidRDefault="006E2279" w:rsidP="00057BF4">
            <w:pPr>
              <w:pStyle w:val="rowtabella0"/>
              <w:rPr>
                <w:color w:val="002060"/>
              </w:rPr>
            </w:pPr>
            <w:r w:rsidRPr="0052608B">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F4F10" w14:textId="77777777" w:rsidR="006E2279" w:rsidRPr="0052608B" w:rsidRDefault="006E2279" w:rsidP="00057BF4">
            <w:pPr>
              <w:pStyle w:val="rowtabella0"/>
              <w:rPr>
                <w:color w:val="002060"/>
              </w:rPr>
            </w:pPr>
            <w:proofErr w:type="gramStart"/>
            <w:r w:rsidRPr="0052608B">
              <w:rPr>
                <w:color w:val="002060"/>
              </w:rPr>
              <w:t>CITTA</w:t>
            </w:r>
            <w:proofErr w:type="gramEnd"/>
            <w:r w:rsidRPr="0052608B">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8FB46"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C5377"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AEE6C" w14:textId="77777777" w:rsidR="006E2279" w:rsidRPr="0052608B" w:rsidRDefault="006E2279" w:rsidP="00057BF4">
            <w:pPr>
              <w:pStyle w:val="rowtabella0"/>
              <w:rPr>
                <w:color w:val="002060"/>
              </w:rPr>
            </w:pPr>
            <w:r w:rsidRPr="0052608B">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9782E" w14:textId="77777777" w:rsidR="006E2279" w:rsidRPr="0052608B" w:rsidRDefault="006E2279" w:rsidP="00057BF4">
            <w:pPr>
              <w:pStyle w:val="rowtabella0"/>
              <w:rPr>
                <w:color w:val="002060"/>
              </w:rPr>
            </w:pPr>
            <w:r w:rsidRPr="0052608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45979" w14:textId="77777777" w:rsidR="006E2279" w:rsidRPr="0052608B" w:rsidRDefault="006E2279" w:rsidP="00057BF4">
            <w:pPr>
              <w:pStyle w:val="rowtabella0"/>
              <w:rPr>
                <w:color w:val="002060"/>
              </w:rPr>
            </w:pPr>
            <w:r w:rsidRPr="0052608B">
              <w:rPr>
                <w:color w:val="002060"/>
              </w:rPr>
              <w:t>VIA DELL'INDUSTRIA</w:t>
            </w:r>
          </w:p>
        </w:tc>
      </w:tr>
      <w:tr w:rsidR="006E2279" w:rsidRPr="0052608B" w14:paraId="57EB7610"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FBC52" w14:textId="77777777" w:rsidR="006E2279" w:rsidRPr="0052608B" w:rsidRDefault="006E2279" w:rsidP="00057BF4">
            <w:pPr>
              <w:pStyle w:val="rowtabella0"/>
              <w:rPr>
                <w:color w:val="002060"/>
              </w:rPr>
            </w:pPr>
            <w:r w:rsidRPr="0052608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84C43" w14:textId="77777777" w:rsidR="006E2279" w:rsidRPr="0052608B" w:rsidRDefault="006E2279" w:rsidP="00057BF4">
            <w:pPr>
              <w:pStyle w:val="rowtabella0"/>
              <w:rPr>
                <w:color w:val="002060"/>
              </w:rPr>
            </w:pPr>
            <w:r w:rsidRPr="0052608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28234"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9D2E5"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C520A" w14:textId="77777777" w:rsidR="006E2279" w:rsidRPr="0052608B" w:rsidRDefault="006E2279" w:rsidP="00057BF4">
            <w:pPr>
              <w:pStyle w:val="rowtabella0"/>
              <w:rPr>
                <w:color w:val="002060"/>
              </w:rPr>
            </w:pPr>
            <w:r w:rsidRPr="0052608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421F9"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82D36" w14:textId="77777777" w:rsidR="006E2279" w:rsidRPr="0052608B" w:rsidRDefault="006E2279" w:rsidP="00057BF4">
            <w:pPr>
              <w:pStyle w:val="rowtabella0"/>
              <w:rPr>
                <w:color w:val="002060"/>
              </w:rPr>
            </w:pPr>
            <w:r w:rsidRPr="0052608B">
              <w:rPr>
                <w:color w:val="002060"/>
              </w:rPr>
              <w:t>VIA PETRARCA</w:t>
            </w:r>
          </w:p>
        </w:tc>
      </w:tr>
    </w:tbl>
    <w:p w14:paraId="7F1D30FB" w14:textId="77777777" w:rsidR="006E2279" w:rsidRPr="0052608B" w:rsidRDefault="006E2279" w:rsidP="006E2279">
      <w:pPr>
        <w:pStyle w:val="breakline"/>
        <w:divId w:val="527259509"/>
        <w:rPr>
          <w:rFonts w:eastAsiaTheme="minorEastAsia"/>
          <w:color w:val="002060"/>
        </w:rPr>
      </w:pPr>
    </w:p>
    <w:p w14:paraId="1DECFFFA" w14:textId="77777777" w:rsidR="006E2279" w:rsidRPr="0052608B" w:rsidRDefault="006E2279" w:rsidP="006E2279">
      <w:pPr>
        <w:pStyle w:val="breakline"/>
        <w:divId w:val="527259509"/>
        <w:rPr>
          <w:color w:val="002060"/>
        </w:rPr>
      </w:pPr>
    </w:p>
    <w:p w14:paraId="2824D7CA" w14:textId="77777777" w:rsidR="006E2279" w:rsidRPr="0052608B" w:rsidRDefault="006E2279" w:rsidP="006E2279">
      <w:pPr>
        <w:pStyle w:val="breakline"/>
        <w:divId w:val="527259509"/>
        <w:rPr>
          <w:color w:val="002060"/>
        </w:rPr>
      </w:pPr>
    </w:p>
    <w:p w14:paraId="28771C2D" w14:textId="77777777" w:rsidR="006E2279" w:rsidRPr="0052608B" w:rsidRDefault="006E2279" w:rsidP="006E2279">
      <w:pPr>
        <w:pStyle w:val="sottotitolocampionato10"/>
        <w:divId w:val="527259509"/>
        <w:rPr>
          <w:color w:val="002060"/>
        </w:rPr>
      </w:pPr>
      <w:r w:rsidRPr="0052608B">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6E2279" w:rsidRPr="0052608B" w14:paraId="58A1307E"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0C23C"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87A78"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F4567"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66B5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CA2A"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873EA"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3BCDD"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CFE6D84"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CE332E" w14:textId="77777777" w:rsidR="006E2279" w:rsidRPr="0052608B" w:rsidRDefault="006E2279" w:rsidP="00057BF4">
            <w:pPr>
              <w:pStyle w:val="rowtabella0"/>
              <w:rPr>
                <w:color w:val="002060"/>
              </w:rPr>
            </w:pPr>
            <w:r w:rsidRPr="0052608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E4AA6" w14:textId="77777777" w:rsidR="006E2279" w:rsidRPr="0052608B" w:rsidRDefault="006E2279" w:rsidP="00057BF4">
            <w:pPr>
              <w:pStyle w:val="rowtabella0"/>
              <w:rPr>
                <w:color w:val="002060"/>
              </w:rPr>
            </w:pPr>
            <w:r w:rsidRPr="0052608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27B1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96226" w14:textId="77777777" w:rsidR="006E2279" w:rsidRPr="0052608B" w:rsidRDefault="006E2279" w:rsidP="00057BF4">
            <w:pPr>
              <w:pStyle w:val="rowtabella0"/>
              <w:rPr>
                <w:color w:val="002060"/>
              </w:rPr>
            </w:pPr>
            <w:r w:rsidRPr="0052608B">
              <w:rPr>
                <w:color w:val="002060"/>
              </w:rPr>
              <w:t>26/11/2021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70D25" w14:textId="77777777" w:rsidR="006E2279" w:rsidRPr="0052608B" w:rsidRDefault="006E2279" w:rsidP="00057BF4">
            <w:pPr>
              <w:pStyle w:val="rowtabella0"/>
              <w:rPr>
                <w:color w:val="002060"/>
              </w:rPr>
            </w:pPr>
            <w:r w:rsidRPr="0052608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006E7" w14:textId="77777777" w:rsidR="006E2279" w:rsidRPr="0052608B" w:rsidRDefault="006E2279" w:rsidP="00057BF4">
            <w:pPr>
              <w:pStyle w:val="rowtabella0"/>
              <w:rPr>
                <w:color w:val="002060"/>
              </w:rPr>
            </w:pPr>
            <w:r w:rsidRPr="00526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5AA2E" w14:textId="77777777" w:rsidR="006E2279" w:rsidRPr="0052608B" w:rsidRDefault="006E2279" w:rsidP="00057BF4">
            <w:pPr>
              <w:pStyle w:val="rowtabella0"/>
              <w:rPr>
                <w:color w:val="002060"/>
              </w:rPr>
            </w:pPr>
            <w:r w:rsidRPr="0052608B">
              <w:rPr>
                <w:color w:val="002060"/>
              </w:rPr>
              <w:t>VIA CERQUATTI</w:t>
            </w:r>
          </w:p>
        </w:tc>
      </w:tr>
      <w:tr w:rsidR="006E2279" w:rsidRPr="0052608B" w14:paraId="2838171F"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BC53BF" w14:textId="77777777" w:rsidR="006E2279" w:rsidRPr="0052608B" w:rsidRDefault="006E2279" w:rsidP="00057BF4">
            <w:pPr>
              <w:pStyle w:val="rowtabella0"/>
              <w:rPr>
                <w:color w:val="002060"/>
              </w:rPr>
            </w:pPr>
            <w:r w:rsidRPr="0052608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58459" w14:textId="77777777" w:rsidR="006E2279" w:rsidRPr="0052608B" w:rsidRDefault="006E2279" w:rsidP="00057BF4">
            <w:pPr>
              <w:pStyle w:val="rowtabella0"/>
              <w:rPr>
                <w:color w:val="002060"/>
              </w:rPr>
            </w:pPr>
            <w:r w:rsidRPr="0052608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1352DA"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E4D3C" w14:textId="77777777" w:rsidR="006E2279" w:rsidRPr="0052608B" w:rsidRDefault="006E2279" w:rsidP="00057BF4">
            <w:pPr>
              <w:pStyle w:val="rowtabella0"/>
              <w:rPr>
                <w:color w:val="002060"/>
              </w:rPr>
            </w:pPr>
            <w:r w:rsidRPr="0052608B">
              <w:rPr>
                <w:color w:val="002060"/>
              </w:rPr>
              <w:t>26/11/2021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5E10C" w14:textId="77777777" w:rsidR="006E2279" w:rsidRPr="0052608B" w:rsidRDefault="006E2279" w:rsidP="00057BF4">
            <w:pPr>
              <w:pStyle w:val="rowtabella0"/>
              <w:rPr>
                <w:color w:val="002060"/>
              </w:rPr>
            </w:pPr>
            <w:r w:rsidRPr="0052608B">
              <w:rPr>
                <w:color w:val="002060"/>
              </w:rPr>
              <w:t xml:space="preserve">5286 PALESTRA </w:t>
            </w:r>
            <w:proofErr w:type="gramStart"/>
            <w:r w:rsidRPr="0052608B">
              <w:rPr>
                <w:color w:val="002060"/>
              </w:rPr>
              <w:t>C.SPORTIVO</w:t>
            </w:r>
            <w:proofErr w:type="gramEnd"/>
            <w:r w:rsidRPr="0052608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752B6"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D09A6" w14:textId="77777777" w:rsidR="006E2279" w:rsidRPr="0052608B" w:rsidRDefault="006E2279" w:rsidP="00057BF4">
            <w:pPr>
              <w:pStyle w:val="rowtabella0"/>
              <w:rPr>
                <w:color w:val="002060"/>
              </w:rPr>
            </w:pPr>
            <w:r w:rsidRPr="0052608B">
              <w:rPr>
                <w:color w:val="002060"/>
              </w:rPr>
              <w:t>VIA ALFIERI SNC</w:t>
            </w:r>
          </w:p>
        </w:tc>
      </w:tr>
      <w:tr w:rsidR="006E2279" w:rsidRPr="0052608B" w14:paraId="66955EEC"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BD6CF" w14:textId="77777777" w:rsidR="006E2279" w:rsidRPr="0052608B" w:rsidRDefault="006E2279" w:rsidP="00057BF4">
            <w:pPr>
              <w:pStyle w:val="rowtabella0"/>
              <w:rPr>
                <w:color w:val="002060"/>
              </w:rPr>
            </w:pPr>
            <w:r w:rsidRPr="0052608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C6ECF" w14:textId="77777777" w:rsidR="006E2279" w:rsidRPr="0052608B" w:rsidRDefault="006E2279" w:rsidP="00057BF4">
            <w:pPr>
              <w:pStyle w:val="rowtabella0"/>
              <w:rPr>
                <w:color w:val="002060"/>
              </w:rPr>
            </w:pPr>
            <w:r w:rsidRPr="0052608B">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C3CA1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D0530"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2CCFB1" w14:textId="77777777" w:rsidR="006E2279" w:rsidRPr="0052608B" w:rsidRDefault="006E2279" w:rsidP="00057BF4">
            <w:pPr>
              <w:pStyle w:val="rowtabella0"/>
              <w:rPr>
                <w:color w:val="002060"/>
              </w:rPr>
            </w:pPr>
            <w:r w:rsidRPr="0052608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87731" w14:textId="77777777" w:rsidR="006E2279" w:rsidRPr="0052608B" w:rsidRDefault="006E2279" w:rsidP="00057BF4">
            <w:pPr>
              <w:pStyle w:val="rowtabella0"/>
              <w:rPr>
                <w:color w:val="002060"/>
              </w:rPr>
            </w:pPr>
            <w:r w:rsidRPr="0052608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16DFD" w14:textId="77777777" w:rsidR="006E2279" w:rsidRPr="0052608B" w:rsidRDefault="006E2279" w:rsidP="00057BF4">
            <w:pPr>
              <w:pStyle w:val="rowtabella0"/>
              <w:rPr>
                <w:color w:val="002060"/>
              </w:rPr>
            </w:pPr>
            <w:r w:rsidRPr="0052608B">
              <w:rPr>
                <w:color w:val="002060"/>
              </w:rPr>
              <w:t>LOC. SAN LIBERATO</w:t>
            </w:r>
          </w:p>
        </w:tc>
      </w:tr>
      <w:tr w:rsidR="006E2279" w:rsidRPr="0052608B" w14:paraId="39822150"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75FAD" w14:textId="77777777" w:rsidR="006E2279" w:rsidRPr="0052608B" w:rsidRDefault="006E2279" w:rsidP="00057BF4">
            <w:pPr>
              <w:pStyle w:val="rowtabella0"/>
              <w:rPr>
                <w:color w:val="002060"/>
              </w:rPr>
            </w:pPr>
            <w:r w:rsidRPr="0052608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E1E75" w14:textId="77777777" w:rsidR="006E2279" w:rsidRPr="0052608B" w:rsidRDefault="006E2279" w:rsidP="00057BF4">
            <w:pPr>
              <w:pStyle w:val="rowtabella0"/>
              <w:rPr>
                <w:color w:val="002060"/>
              </w:rPr>
            </w:pPr>
            <w:r w:rsidRPr="0052608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73213B"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EAD26"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D5670C" w14:textId="77777777" w:rsidR="006E2279" w:rsidRPr="0052608B" w:rsidRDefault="006E2279" w:rsidP="00057BF4">
            <w:pPr>
              <w:pStyle w:val="rowtabella0"/>
              <w:rPr>
                <w:color w:val="002060"/>
              </w:rPr>
            </w:pPr>
            <w:r w:rsidRPr="0052608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EDB7A" w14:textId="77777777" w:rsidR="006E2279" w:rsidRPr="0052608B" w:rsidRDefault="006E2279" w:rsidP="00057BF4">
            <w:pPr>
              <w:pStyle w:val="rowtabella0"/>
              <w:rPr>
                <w:color w:val="002060"/>
              </w:rPr>
            </w:pPr>
            <w:r w:rsidRPr="0052608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69FEC" w14:textId="77777777" w:rsidR="006E2279" w:rsidRPr="0052608B" w:rsidRDefault="006E2279" w:rsidP="00057BF4">
            <w:pPr>
              <w:pStyle w:val="rowtabella0"/>
              <w:rPr>
                <w:color w:val="002060"/>
              </w:rPr>
            </w:pPr>
            <w:r w:rsidRPr="0052608B">
              <w:rPr>
                <w:color w:val="002060"/>
              </w:rPr>
              <w:t>VIA GEMME, 13</w:t>
            </w:r>
          </w:p>
        </w:tc>
      </w:tr>
      <w:tr w:rsidR="006E2279" w:rsidRPr="0052608B" w14:paraId="688D4FB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4C836" w14:textId="77777777" w:rsidR="006E2279" w:rsidRPr="0052608B" w:rsidRDefault="006E2279" w:rsidP="00057BF4">
            <w:pPr>
              <w:pStyle w:val="rowtabella0"/>
              <w:rPr>
                <w:color w:val="002060"/>
              </w:rPr>
            </w:pPr>
            <w:r w:rsidRPr="0052608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1AAC3" w14:textId="77777777" w:rsidR="006E2279" w:rsidRPr="0052608B" w:rsidRDefault="006E2279" w:rsidP="00057BF4">
            <w:pPr>
              <w:pStyle w:val="rowtabella0"/>
              <w:rPr>
                <w:color w:val="002060"/>
              </w:rPr>
            </w:pPr>
            <w:r w:rsidRPr="0052608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0F14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5F78F"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6E198" w14:textId="77777777" w:rsidR="006E2279" w:rsidRPr="0052608B" w:rsidRDefault="006E2279" w:rsidP="00057BF4">
            <w:pPr>
              <w:pStyle w:val="rowtabella0"/>
              <w:rPr>
                <w:color w:val="002060"/>
              </w:rPr>
            </w:pPr>
            <w:r w:rsidRPr="0052608B">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96A59" w14:textId="77777777" w:rsidR="006E2279" w:rsidRPr="0052608B" w:rsidRDefault="006E2279" w:rsidP="00057BF4">
            <w:pPr>
              <w:pStyle w:val="rowtabella0"/>
              <w:rPr>
                <w:color w:val="002060"/>
              </w:rPr>
            </w:pPr>
            <w:r w:rsidRPr="0052608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1A1EA" w14:textId="77777777" w:rsidR="006E2279" w:rsidRPr="0052608B" w:rsidRDefault="006E2279" w:rsidP="00057BF4">
            <w:pPr>
              <w:pStyle w:val="rowtabella0"/>
              <w:rPr>
                <w:color w:val="002060"/>
              </w:rPr>
            </w:pPr>
            <w:r w:rsidRPr="0052608B">
              <w:rPr>
                <w:color w:val="002060"/>
              </w:rPr>
              <w:t>VIALE MAZZINI</w:t>
            </w:r>
          </w:p>
        </w:tc>
      </w:tr>
      <w:tr w:rsidR="006E2279" w:rsidRPr="0052608B" w14:paraId="3E7C713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82B26" w14:textId="77777777" w:rsidR="006E2279" w:rsidRPr="0052608B" w:rsidRDefault="006E2279" w:rsidP="00057BF4">
            <w:pPr>
              <w:pStyle w:val="rowtabella0"/>
              <w:rPr>
                <w:color w:val="002060"/>
              </w:rPr>
            </w:pPr>
            <w:r w:rsidRPr="0052608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C1A75" w14:textId="77777777" w:rsidR="006E2279" w:rsidRPr="0052608B" w:rsidRDefault="006E2279" w:rsidP="00057BF4">
            <w:pPr>
              <w:pStyle w:val="rowtabella0"/>
              <w:rPr>
                <w:color w:val="002060"/>
              </w:rPr>
            </w:pPr>
            <w:r w:rsidRPr="0052608B">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FE98B"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F810B"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64D1A" w14:textId="77777777" w:rsidR="006E2279" w:rsidRPr="0052608B" w:rsidRDefault="006E2279" w:rsidP="00057BF4">
            <w:pPr>
              <w:pStyle w:val="rowtabella0"/>
              <w:rPr>
                <w:color w:val="002060"/>
              </w:rPr>
            </w:pPr>
            <w:r w:rsidRPr="0052608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8AA92" w14:textId="77777777" w:rsidR="006E2279" w:rsidRPr="0052608B" w:rsidRDefault="006E2279" w:rsidP="00057BF4">
            <w:pPr>
              <w:pStyle w:val="rowtabella0"/>
              <w:rPr>
                <w:color w:val="002060"/>
              </w:rPr>
            </w:pPr>
            <w:r w:rsidRPr="0052608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491DC" w14:textId="77777777" w:rsidR="006E2279" w:rsidRPr="0052608B" w:rsidRDefault="006E2279" w:rsidP="00057BF4">
            <w:pPr>
              <w:pStyle w:val="rowtabella0"/>
              <w:rPr>
                <w:color w:val="002060"/>
              </w:rPr>
            </w:pPr>
            <w:r w:rsidRPr="0052608B">
              <w:rPr>
                <w:color w:val="002060"/>
              </w:rPr>
              <w:t>VIA LUDOVICO SCARFIOTTI</w:t>
            </w:r>
          </w:p>
        </w:tc>
      </w:tr>
    </w:tbl>
    <w:p w14:paraId="470F87EB" w14:textId="77777777" w:rsidR="006E2279" w:rsidRPr="0052608B" w:rsidRDefault="006E2279" w:rsidP="006E2279">
      <w:pPr>
        <w:pStyle w:val="breakline"/>
        <w:divId w:val="527259509"/>
        <w:rPr>
          <w:rFonts w:eastAsiaTheme="minorEastAsia"/>
          <w:color w:val="002060"/>
        </w:rPr>
      </w:pPr>
    </w:p>
    <w:p w14:paraId="39DE2CC5" w14:textId="77777777" w:rsidR="006E2279" w:rsidRPr="0052608B" w:rsidRDefault="006E2279" w:rsidP="006E2279">
      <w:pPr>
        <w:pStyle w:val="breakline"/>
        <w:divId w:val="527259509"/>
        <w:rPr>
          <w:color w:val="002060"/>
        </w:rPr>
      </w:pPr>
    </w:p>
    <w:p w14:paraId="1B6858B6" w14:textId="77777777" w:rsidR="006E2279" w:rsidRPr="0052608B" w:rsidRDefault="006E2279" w:rsidP="006E2279">
      <w:pPr>
        <w:pStyle w:val="breakline"/>
        <w:divId w:val="527259509"/>
        <w:rPr>
          <w:color w:val="002060"/>
        </w:rPr>
      </w:pPr>
    </w:p>
    <w:p w14:paraId="0D1FFB1D" w14:textId="77777777" w:rsidR="006E2279" w:rsidRPr="0052608B" w:rsidRDefault="006E2279" w:rsidP="006E2279">
      <w:pPr>
        <w:pStyle w:val="sottotitolocampionato10"/>
        <w:divId w:val="527259509"/>
        <w:rPr>
          <w:color w:val="002060"/>
        </w:rPr>
      </w:pPr>
      <w:r w:rsidRPr="0052608B">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8"/>
        <w:gridCol w:w="1555"/>
      </w:tblGrid>
      <w:tr w:rsidR="006E2279" w:rsidRPr="0052608B" w14:paraId="258095C0"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13578"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CFD5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F7D5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78BA8"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6FF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6337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83E5"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60D090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DAB02" w14:textId="77777777" w:rsidR="006E2279" w:rsidRPr="0052608B" w:rsidRDefault="006E2279" w:rsidP="00057BF4">
            <w:pPr>
              <w:pStyle w:val="rowtabella0"/>
              <w:rPr>
                <w:color w:val="002060"/>
              </w:rPr>
            </w:pPr>
            <w:r w:rsidRPr="0052608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657C6" w14:textId="77777777" w:rsidR="006E2279" w:rsidRPr="0052608B" w:rsidRDefault="006E2279" w:rsidP="00057BF4">
            <w:pPr>
              <w:pStyle w:val="rowtabella0"/>
              <w:rPr>
                <w:color w:val="002060"/>
              </w:rPr>
            </w:pPr>
            <w:r w:rsidRPr="0052608B">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21DEC"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2BC27"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900B4" w14:textId="77777777" w:rsidR="006E2279" w:rsidRPr="0052608B" w:rsidRDefault="006E2279" w:rsidP="00057BF4">
            <w:pPr>
              <w:pStyle w:val="rowtabella0"/>
              <w:rPr>
                <w:color w:val="002060"/>
              </w:rPr>
            </w:pPr>
            <w:r w:rsidRPr="0052608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CDFBD" w14:textId="77777777" w:rsidR="006E2279" w:rsidRPr="0052608B" w:rsidRDefault="006E2279" w:rsidP="00057BF4">
            <w:pPr>
              <w:pStyle w:val="rowtabella0"/>
              <w:rPr>
                <w:color w:val="002060"/>
              </w:rPr>
            </w:pPr>
            <w:r w:rsidRPr="0052608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05A82" w14:textId="77777777" w:rsidR="006E2279" w:rsidRPr="0052608B" w:rsidRDefault="006E2279" w:rsidP="00057BF4">
            <w:pPr>
              <w:pStyle w:val="rowtabella0"/>
              <w:rPr>
                <w:color w:val="002060"/>
              </w:rPr>
            </w:pPr>
            <w:r w:rsidRPr="0052608B">
              <w:rPr>
                <w:color w:val="002060"/>
              </w:rPr>
              <w:t>VIA INDIPENDENZA-CAPODARCO</w:t>
            </w:r>
          </w:p>
        </w:tc>
      </w:tr>
      <w:tr w:rsidR="006E2279" w:rsidRPr="0052608B" w14:paraId="078AE4DD"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FA57C" w14:textId="77777777" w:rsidR="006E2279" w:rsidRPr="0052608B" w:rsidRDefault="006E2279" w:rsidP="00057BF4">
            <w:pPr>
              <w:pStyle w:val="rowtabella0"/>
              <w:rPr>
                <w:color w:val="002060"/>
              </w:rPr>
            </w:pPr>
            <w:r w:rsidRPr="0052608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1C6761" w14:textId="77777777" w:rsidR="006E2279" w:rsidRPr="0052608B" w:rsidRDefault="006E2279" w:rsidP="00057BF4">
            <w:pPr>
              <w:pStyle w:val="rowtabella0"/>
              <w:rPr>
                <w:color w:val="002060"/>
              </w:rPr>
            </w:pPr>
            <w:r w:rsidRPr="0052608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6CC35"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4CA2C"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CC750" w14:textId="77777777" w:rsidR="006E2279" w:rsidRPr="0052608B" w:rsidRDefault="006E2279" w:rsidP="00057BF4">
            <w:pPr>
              <w:pStyle w:val="rowtabella0"/>
              <w:rPr>
                <w:color w:val="002060"/>
              </w:rPr>
            </w:pPr>
            <w:r w:rsidRPr="0052608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C70CEC" w14:textId="77777777" w:rsidR="006E2279" w:rsidRPr="0052608B" w:rsidRDefault="006E2279" w:rsidP="00057BF4">
            <w:pPr>
              <w:pStyle w:val="rowtabella0"/>
              <w:rPr>
                <w:color w:val="002060"/>
              </w:rPr>
            </w:pPr>
            <w:r w:rsidRPr="0052608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790CD"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C.ULPIANI</w:t>
            </w:r>
            <w:proofErr w:type="gramEnd"/>
          </w:p>
        </w:tc>
      </w:tr>
      <w:tr w:rsidR="006E2279" w:rsidRPr="0052608B" w14:paraId="2C29CAA9"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AA456" w14:textId="77777777" w:rsidR="006E2279" w:rsidRPr="0052608B" w:rsidRDefault="006E2279" w:rsidP="00057BF4">
            <w:pPr>
              <w:pStyle w:val="rowtabella0"/>
              <w:rPr>
                <w:color w:val="002060"/>
              </w:rPr>
            </w:pPr>
            <w:r w:rsidRPr="0052608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F5DF8" w14:textId="77777777" w:rsidR="006E2279" w:rsidRPr="0052608B" w:rsidRDefault="006E2279" w:rsidP="00057BF4">
            <w:pPr>
              <w:pStyle w:val="rowtabella0"/>
              <w:rPr>
                <w:color w:val="002060"/>
              </w:rPr>
            </w:pPr>
            <w:r w:rsidRPr="0052608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4CE2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4BC6C"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D85C8" w14:textId="77777777" w:rsidR="006E2279" w:rsidRPr="0052608B" w:rsidRDefault="006E2279" w:rsidP="00057BF4">
            <w:pPr>
              <w:pStyle w:val="rowtabella0"/>
              <w:rPr>
                <w:color w:val="002060"/>
              </w:rPr>
            </w:pPr>
            <w:r w:rsidRPr="0052608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1F796" w14:textId="77777777" w:rsidR="006E2279" w:rsidRPr="0052608B" w:rsidRDefault="006E2279" w:rsidP="00057BF4">
            <w:pPr>
              <w:pStyle w:val="rowtabella0"/>
              <w:rPr>
                <w:color w:val="002060"/>
              </w:rPr>
            </w:pPr>
            <w:r w:rsidRPr="0052608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41C98" w14:textId="77777777" w:rsidR="006E2279" w:rsidRPr="0052608B" w:rsidRDefault="006E2279" w:rsidP="00057BF4">
            <w:pPr>
              <w:pStyle w:val="rowtabella0"/>
              <w:rPr>
                <w:color w:val="002060"/>
              </w:rPr>
            </w:pPr>
            <w:r w:rsidRPr="0052608B">
              <w:rPr>
                <w:color w:val="002060"/>
              </w:rPr>
              <w:t>VIA FONTE DI MONSIGNORE</w:t>
            </w:r>
          </w:p>
        </w:tc>
      </w:tr>
      <w:tr w:rsidR="006E2279" w:rsidRPr="0052608B" w14:paraId="08F3A95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08E42" w14:textId="77777777" w:rsidR="006E2279" w:rsidRPr="0052608B" w:rsidRDefault="006E2279" w:rsidP="00057BF4">
            <w:pPr>
              <w:pStyle w:val="rowtabella0"/>
              <w:rPr>
                <w:color w:val="002060"/>
              </w:rPr>
            </w:pPr>
            <w:r w:rsidRPr="0052608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E6426" w14:textId="77777777" w:rsidR="006E2279" w:rsidRPr="0052608B" w:rsidRDefault="006E2279" w:rsidP="00057BF4">
            <w:pPr>
              <w:pStyle w:val="rowtabella0"/>
              <w:rPr>
                <w:color w:val="002060"/>
              </w:rPr>
            </w:pPr>
            <w:r w:rsidRPr="0052608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4EE6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AD523"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F72E3" w14:textId="77777777" w:rsidR="006E2279" w:rsidRPr="0052608B" w:rsidRDefault="006E2279" w:rsidP="00057BF4">
            <w:pPr>
              <w:pStyle w:val="rowtabella0"/>
              <w:rPr>
                <w:color w:val="002060"/>
              </w:rPr>
            </w:pPr>
            <w:r w:rsidRPr="0052608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739C5" w14:textId="77777777" w:rsidR="006E2279" w:rsidRPr="0052608B" w:rsidRDefault="006E2279" w:rsidP="00057BF4">
            <w:pPr>
              <w:pStyle w:val="rowtabella0"/>
              <w:rPr>
                <w:color w:val="002060"/>
              </w:rPr>
            </w:pPr>
            <w:r w:rsidRPr="0052608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00318" w14:textId="77777777" w:rsidR="006E2279" w:rsidRPr="0052608B" w:rsidRDefault="006E2279" w:rsidP="00057BF4">
            <w:pPr>
              <w:pStyle w:val="rowtabella0"/>
              <w:rPr>
                <w:color w:val="002060"/>
              </w:rPr>
            </w:pPr>
            <w:r w:rsidRPr="0052608B">
              <w:rPr>
                <w:color w:val="002060"/>
              </w:rPr>
              <w:t>VIA DELLO SPORT</w:t>
            </w:r>
          </w:p>
        </w:tc>
      </w:tr>
      <w:tr w:rsidR="006E2279" w:rsidRPr="0052608B" w14:paraId="53E836A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3CDDE" w14:textId="77777777" w:rsidR="006E2279" w:rsidRPr="0052608B" w:rsidRDefault="006E2279" w:rsidP="00057BF4">
            <w:pPr>
              <w:pStyle w:val="rowtabella0"/>
              <w:rPr>
                <w:color w:val="002060"/>
              </w:rPr>
            </w:pPr>
            <w:proofErr w:type="gramStart"/>
            <w:r w:rsidRPr="0052608B">
              <w:rPr>
                <w:color w:val="002060"/>
              </w:rPr>
              <w:t>U.MANDOLESI</w:t>
            </w:r>
            <w:proofErr w:type="gramEnd"/>
            <w:r w:rsidRPr="0052608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D62AA" w14:textId="77777777" w:rsidR="006E2279" w:rsidRPr="0052608B" w:rsidRDefault="006E2279" w:rsidP="00057BF4">
            <w:pPr>
              <w:pStyle w:val="rowtabella0"/>
              <w:rPr>
                <w:color w:val="002060"/>
              </w:rPr>
            </w:pPr>
            <w:r w:rsidRPr="0052608B">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EE34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2A1A"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8FA17" w14:textId="77777777" w:rsidR="006E2279" w:rsidRPr="0052608B" w:rsidRDefault="006E2279" w:rsidP="00057BF4">
            <w:pPr>
              <w:pStyle w:val="rowtabella0"/>
              <w:rPr>
                <w:color w:val="002060"/>
              </w:rPr>
            </w:pPr>
            <w:r w:rsidRPr="0052608B">
              <w:rPr>
                <w:color w:val="002060"/>
              </w:rPr>
              <w:t xml:space="preserve">5623 PALESTRA </w:t>
            </w:r>
            <w:proofErr w:type="gramStart"/>
            <w:r w:rsidRPr="0052608B">
              <w:rPr>
                <w:color w:val="002060"/>
              </w:rPr>
              <w:t>SC.MEDIA</w:t>
            </w:r>
            <w:proofErr w:type="gramEnd"/>
            <w:r w:rsidRPr="0052608B">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F2B9A" w14:textId="77777777" w:rsidR="006E2279" w:rsidRPr="0052608B" w:rsidRDefault="006E2279" w:rsidP="00057BF4">
            <w:pPr>
              <w:pStyle w:val="rowtabella0"/>
              <w:rPr>
                <w:color w:val="002060"/>
              </w:rPr>
            </w:pPr>
            <w:r w:rsidRPr="00526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8BEB0" w14:textId="77777777" w:rsidR="006E2279" w:rsidRPr="0052608B" w:rsidRDefault="006E2279" w:rsidP="00057BF4">
            <w:pPr>
              <w:pStyle w:val="rowtabella0"/>
              <w:rPr>
                <w:color w:val="002060"/>
              </w:rPr>
            </w:pPr>
            <w:r w:rsidRPr="0052608B">
              <w:rPr>
                <w:color w:val="002060"/>
              </w:rPr>
              <w:t>VIA PIRANDELLO AREA MT.4</w:t>
            </w:r>
          </w:p>
        </w:tc>
      </w:tr>
    </w:tbl>
    <w:p w14:paraId="0E84D6BF" w14:textId="77777777" w:rsidR="006E2279" w:rsidRPr="00C05198" w:rsidRDefault="006E2279" w:rsidP="006E2279">
      <w:pPr>
        <w:pStyle w:val="breakline"/>
        <w:divId w:val="527259509"/>
        <w:rPr>
          <w:rFonts w:eastAsiaTheme="minorEastAsia"/>
          <w:color w:val="002060"/>
        </w:rPr>
      </w:pPr>
    </w:p>
    <w:p w14:paraId="192F1476" w14:textId="77777777" w:rsidR="006E2279" w:rsidRPr="00C05198" w:rsidRDefault="006E2279" w:rsidP="006E2279">
      <w:pPr>
        <w:pStyle w:val="breakline"/>
        <w:divId w:val="527259509"/>
        <w:rPr>
          <w:color w:val="002060"/>
        </w:rPr>
      </w:pPr>
    </w:p>
    <w:p w14:paraId="3E30B9C0"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REGIONALE CALCIO A 5 FEMMINILE</w:t>
      </w:r>
    </w:p>
    <w:p w14:paraId="6E52CE25" w14:textId="77777777" w:rsidR="006E2279" w:rsidRPr="00C05198" w:rsidRDefault="006E2279" w:rsidP="006E2279">
      <w:pPr>
        <w:pStyle w:val="titoloprinc0"/>
        <w:divId w:val="527259509"/>
        <w:rPr>
          <w:color w:val="002060"/>
        </w:rPr>
      </w:pPr>
      <w:r w:rsidRPr="00C05198">
        <w:rPr>
          <w:color w:val="002060"/>
        </w:rPr>
        <w:t>VARIAZIONI AL PROGRAMMA GARE</w:t>
      </w:r>
    </w:p>
    <w:p w14:paraId="79BB41A5" w14:textId="77777777" w:rsidR="006E2279" w:rsidRPr="00C05198" w:rsidRDefault="006E2279" w:rsidP="006E2279">
      <w:pPr>
        <w:pStyle w:val="breakline"/>
        <w:divId w:val="527259509"/>
        <w:rPr>
          <w:color w:val="002060"/>
        </w:rPr>
      </w:pPr>
    </w:p>
    <w:p w14:paraId="1FD25FD6" w14:textId="77777777" w:rsidR="006E2279" w:rsidRPr="00C05198" w:rsidRDefault="006E2279" w:rsidP="006E2279">
      <w:pPr>
        <w:pStyle w:val="breakline"/>
        <w:divId w:val="527259509"/>
        <w:rPr>
          <w:color w:val="002060"/>
        </w:rPr>
      </w:pPr>
    </w:p>
    <w:p w14:paraId="64B3692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18FFB31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7251D" w14:textId="77777777" w:rsidR="006E2279" w:rsidRPr="00C05198" w:rsidRDefault="006E2279" w:rsidP="00057BF4">
            <w:pPr>
              <w:pStyle w:val="headertabella0"/>
              <w:rPr>
                <w:color w:val="002060"/>
              </w:rPr>
            </w:pPr>
            <w:r w:rsidRPr="00C0519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798BC"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B3DEA"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2F6C6"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1EFAE"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4D9AD"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983E"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0468F" w14:textId="77777777" w:rsidR="006E2279" w:rsidRPr="00C05198" w:rsidRDefault="006E2279" w:rsidP="00057BF4">
            <w:pPr>
              <w:pStyle w:val="headertabella0"/>
              <w:rPr>
                <w:color w:val="002060"/>
              </w:rPr>
            </w:pPr>
            <w:r w:rsidRPr="00C05198">
              <w:rPr>
                <w:color w:val="002060"/>
              </w:rPr>
              <w:t>Impianto</w:t>
            </w:r>
          </w:p>
        </w:tc>
      </w:tr>
      <w:tr w:rsidR="006E2279" w:rsidRPr="00C05198" w14:paraId="305FD24B"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5CB6"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8669" w14:textId="77777777" w:rsidR="006E2279" w:rsidRPr="000C47FC" w:rsidRDefault="006E2279" w:rsidP="00057BF4">
            <w:pPr>
              <w:pStyle w:val="rowtabella0"/>
              <w:jc w:val="center"/>
              <w:rPr>
                <w:color w:val="002060"/>
                <w:highlight w:val="yellow"/>
              </w:rPr>
            </w:pPr>
            <w:r w:rsidRPr="000C47F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513E" w14:textId="77777777" w:rsidR="006E2279" w:rsidRPr="000C47FC" w:rsidRDefault="006E2279" w:rsidP="00057BF4">
            <w:pPr>
              <w:pStyle w:val="rowtabella0"/>
              <w:rPr>
                <w:color w:val="002060"/>
                <w:highlight w:val="yellow"/>
              </w:rPr>
            </w:pPr>
            <w:r w:rsidRPr="000C47FC">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B555" w14:textId="77777777" w:rsidR="006E2279" w:rsidRPr="000C47FC" w:rsidRDefault="006E2279" w:rsidP="00057BF4">
            <w:pPr>
              <w:pStyle w:val="rowtabella0"/>
              <w:rPr>
                <w:color w:val="002060"/>
                <w:highlight w:val="yellow"/>
              </w:rPr>
            </w:pPr>
            <w:proofErr w:type="gramStart"/>
            <w:r w:rsidRPr="000C47FC">
              <w:rPr>
                <w:color w:val="002060"/>
                <w:highlight w:val="yellow"/>
              </w:rPr>
              <w:t>U.MANDOLESI</w:t>
            </w:r>
            <w:proofErr w:type="gramEnd"/>
            <w:r w:rsidRPr="000C47FC">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3074"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C347"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85C8" w14:textId="77777777" w:rsidR="006E2279" w:rsidRPr="00C05198" w:rsidRDefault="006E2279" w:rsidP="00057BF4">
            <w:pPr>
              <w:pStyle w:val="rowtabella0"/>
              <w:jc w:val="center"/>
              <w:rPr>
                <w:color w:val="002060"/>
              </w:rPr>
            </w:pPr>
            <w:r w:rsidRPr="00C05198">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47C3" w14:textId="77777777" w:rsidR="006E2279" w:rsidRPr="000C47FC" w:rsidRDefault="006E2279" w:rsidP="00057BF4">
            <w:pPr>
              <w:pStyle w:val="rowtabella0"/>
              <w:rPr>
                <w:color w:val="002060"/>
                <w:highlight w:val="yellow"/>
              </w:rPr>
            </w:pPr>
            <w:r w:rsidRPr="000C47FC">
              <w:rPr>
                <w:color w:val="002060"/>
                <w:highlight w:val="yellow"/>
              </w:rPr>
              <w:t>"PALAMASSIMO GALEAZZI" ANCONA VIA MADRE TERESA DI CALCUTTA</w:t>
            </w:r>
          </w:p>
        </w:tc>
      </w:tr>
      <w:tr w:rsidR="006E2279" w:rsidRPr="00C05198" w14:paraId="75057A5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418A"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311C" w14:textId="77777777" w:rsidR="006E2279" w:rsidRPr="000C47FC" w:rsidRDefault="006E2279" w:rsidP="00057BF4">
            <w:pPr>
              <w:pStyle w:val="rowtabella0"/>
              <w:jc w:val="center"/>
              <w:rPr>
                <w:color w:val="002060"/>
                <w:highlight w:val="yellow"/>
              </w:rPr>
            </w:pPr>
            <w:r w:rsidRPr="000C47F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E12E" w14:textId="77777777" w:rsidR="006E2279" w:rsidRPr="000C47FC" w:rsidRDefault="006E2279" w:rsidP="00057BF4">
            <w:pPr>
              <w:pStyle w:val="rowtabella0"/>
              <w:rPr>
                <w:color w:val="002060"/>
                <w:highlight w:val="yellow"/>
              </w:rPr>
            </w:pPr>
            <w:r w:rsidRPr="000C47FC">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6BAB" w14:textId="77777777" w:rsidR="006E2279" w:rsidRPr="000C47FC" w:rsidRDefault="006E2279" w:rsidP="00057BF4">
            <w:pPr>
              <w:pStyle w:val="rowtabella0"/>
              <w:rPr>
                <w:color w:val="002060"/>
                <w:highlight w:val="yellow"/>
              </w:rPr>
            </w:pPr>
            <w:r w:rsidRPr="000C47FC">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3D4F"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F6C4"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625F" w14:textId="77777777" w:rsidR="006E2279" w:rsidRPr="00C05198" w:rsidRDefault="006E2279" w:rsidP="00057BF4">
            <w:pPr>
              <w:pStyle w:val="rowtabella0"/>
              <w:jc w:val="center"/>
              <w:rPr>
                <w:color w:val="002060"/>
              </w:rPr>
            </w:pPr>
            <w:r w:rsidRPr="00C05198">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8D95" w14:textId="77777777" w:rsidR="006E2279" w:rsidRPr="00C05198" w:rsidRDefault="006E2279" w:rsidP="00057BF4">
            <w:pPr>
              <w:rPr>
                <w:color w:val="002060"/>
              </w:rPr>
            </w:pPr>
          </w:p>
        </w:tc>
      </w:tr>
    </w:tbl>
    <w:p w14:paraId="6E348845" w14:textId="77777777" w:rsidR="006E2279" w:rsidRPr="00C05198" w:rsidRDefault="006E2279" w:rsidP="006E2279">
      <w:pPr>
        <w:pStyle w:val="breakline"/>
        <w:divId w:val="527259509"/>
        <w:rPr>
          <w:rFonts w:eastAsiaTheme="minorEastAsia"/>
          <w:color w:val="002060"/>
        </w:rPr>
      </w:pPr>
    </w:p>
    <w:p w14:paraId="705C9F59" w14:textId="77777777" w:rsidR="006E2279" w:rsidRPr="00C05198" w:rsidRDefault="006E2279" w:rsidP="006E2279">
      <w:pPr>
        <w:pStyle w:val="breakline"/>
        <w:divId w:val="527259509"/>
        <w:rPr>
          <w:color w:val="002060"/>
        </w:rPr>
      </w:pPr>
    </w:p>
    <w:p w14:paraId="2C5A02E8" w14:textId="77777777" w:rsidR="006E2279" w:rsidRPr="00C05198" w:rsidRDefault="006E2279" w:rsidP="006E2279">
      <w:pPr>
        <w:pStyle w:val="titoloprinc0"/>
        <w:divId w:val="527259509"/>
        <w:rPr>
          <w:color w:val="002060"/>
        </w:rPr>
      </w:pPr>
      <w:r w:rsidRPr="00C05198">
        <w:rPr>
          <w:color w:val="002060"/>
        </w:rPr>
        <w:t>RISULTATI</w:t>
      </w:r>
    </w:p>
    <w:p w14:paraId="142E5593" w14:textId="77777777" w:rsidR="006E2279" w:rsidRPr="00C05198" w:rsidRDefault="006E2279" w:rsidP="006E2279">
      <w:pPr>
        <w:pStyle w:val="breakline"/>
        <w:divId w:val="527259509"/>
        <w:rPr>
          <w:color w:val="002060"/>
        </w:rPr>
      </w:pPr>
    </w:p>
    <w:p w14:paraId="5095B354"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7FFBB13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15578551"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141297F8"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3B776AE3"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1E76" w14:textId="77777777" w:rsidR="006E2279" w:rsidRPr="00C05198" w:rsidRDefault="006E2279" w:rsidP="00057BF4">
                  <w:pPr>
                    <w:pStyle w:val="headertabella0"/>
                    <w:rPr>
                      <w:color w:val="002060"/>
                    </w:rPr>
                  </w:pPr>
                  <w:r w:rsidRPr="00C05198">
                    <w:rPr>
                      <w:color w:val="002060"/>
                    </w:rPr>
                    <w:t>GIRONE A - 6 Giornata - A</w:t>
                  </w:r>
                </w:p>
              </w:tc>
            </w:tr>
            <w:tr w:rsidR="006E2279" w:rsidRPr="00C05198" w14:paraId="446DDE20"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C4E05" w14:textId="77777777" w:rsidR="006E2279" w:rsidRPr="00C05198" w:rsidRDefault="006E2279" w:rsidP="00057BF4">
                  <w:pPr>
                    <w:pStyle w:val="rowtabella0"/>
                    <w:rPr>
                      <w:color w:val="002060"/>
                    </w:rPr>
                  </w:pPr>
                  <w:r w:rsidRPr="00C0519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A0190" w14:textId="77777777" w:rsidR="006E2279" w:rsidRPr="00C05198" w:rsidRDefault="006E2279" w:rsidP="00057BF4">
                  <w:pPr>
                    <w:pStyle w:val="rowtabella0"/>
                    <w:rPr>
                      <w:color w:val="002060"/>
                    </w:rPr>
                  </w:pPr>
                  <w:r w:rsidRPr="00C05198">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AD2F1" w14:textId="77777777" w:rsidR="006E2279" w:rsidRPr="00C05198" w:rsidRDefault="006E2279" w:rsidP="00057BF4">
                  <w:pPr>
                    <w:pStyle w:val="rowtabella0"/>
                    <w:jc w:val="center"/>
                    <w:rPr>
                      <w:color w:val="002060"/>
                    </w:rPr>
                  </w:pPr>
                  <w:r w:rsidRPr="00C05198">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5B65" w14:textId="77777777" w:rsidR="006E2279" w:rsidRPr="00C05198" w:rsidRDefault="006E2279" w:rsidP="00057BF4">
                  <w:pPr>
                    <w:pStyle w:val="rowtabella0"/>
                    <w:jc w:val="center"/>
                    <w:rPr>
                      <w:color w:val="002060"/>
                    </w:rPr>
                  </w:pPr>
                  <w:r w:rsidRPr="00C05198">
                    <w:rPr>
                      <w:color w:val="002060"/>
                    </w:rPr>
                    <w:t> </w:t>
                  </w:r>
                </w:p>
              </w:tc>
            </w:tr>
            <w:tr w:rsidR="006E2279" w:rsidRPr="00C05198" w14:paraId="0412209D"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F4073" w14:textId="77777777" w:rsidR="006E2279" w:rsidRPr="00C05198" w:rsidRDefault="006E2279" w:rsidP="00057BF4">
                  <w:pPr>
                    <w:pStyle w:val="rowtabella0"/>
                    <w:rPr>
                      <w:color w:val="002060"/>
                    </w:rPr>
                  </w:pPr>
                  <w:r w:rsidRPr="00C05198">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858EB" w14:textId="77777777" w:rsidR="006E2279" w:rsidRPr="00C05198" w:rsidRDefault="006E2279" w:rsidP="00057BF4">
                  <w:pPr>
                    <w:pStyle w:val="rowtabella0"/>
                    <w:rPr>
                      <w:color w:val="002060"/>
                    </w:rPr>
                  </w:pPr>
                  <w:r w:rsidRPr="00C05198">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7DA61"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19F1F" w14:textId="77777777" w:rsidR="006E2279" w:rsidRPr="00C05198" w:rsidRDefault="006E2279" w:rsidP="00057BF4">
                  <w:pPr>
                    <w:pStyle w:val="rowtabella0"/>
                    <w:jc w:val="center"/>
                    <w:rPr>
                      <w:color w:val="002060"/>
                    </w:rPr>
                  </w:pPr>
                  <w:r w:rsidRPr="00C05198">
                    <w:rPr>
                      <w:color w:val="002060"/>
                    </w:rPr>
                    <w:t> </w:t>
                  </w:r>
                </w:p>
              </w:tc>
            </w:tr>
            <w:tr w:rsidR="006E2279" w:rsidRPr="00C05198" w14:paraId="27EB6BE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79CAED" w14:textId="77777777" w:rsidR="006E2279" w:rsidRPr="00C05198" w:rsidRDefault="006E2279" w:rsidP="00057BF4">
                  <w:pPr>
                    <w:pStyle w:val="rowtabella0"/>
                    <w:rPr>
                      <w:color w:val="002060"/>
                    </w:rPr>
                  </w:pPr>
                  <w:r w:rsidRPr="00C0519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6AC029" w14:textId="77777777" w:rsidR="006E2279" w:rsidRPr="00C05198" w:rsidRDefault="006E2279" w:rsidP="00057BF4">
                  <w:pPr>
                    <w:pStyle w:val="rowtabella0"/>
                    <w:rPr>
                      <w:color w:val="002060"/>
                    </w:rPr>
                  </w:pPr>
                  <w:r w:rsidRPr="00C05198">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ACB79" w14:textId="77777777" w:rsidR="006E2279" w:rsidRPr="00C05198" w:rsidRDefault="006E2279" w:rsidP="00057BF4">
                  <w:pPr>
                    <w:pStyle w:val="rowtabella0"/>
                    <w:jc w:val="center"/>
                    <w:rPr>
                      <w:color w:val="002060"/>
                    </w:rPr>
                  </w:pPr>
                  <w:r w:rsidRPr="00C0519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3CADFB" w14:textId="77777777" w:rsidR="006E2279" w:rsidRPr="00C05198" w:rsidRDefault="006E2279" w:rsidP="00057BF4">
                  <w:pPr>
                    <w:pStyle w:val="rowtabella0"/>
                    <w:jc w:val="center"/>
                    <w:rPr>
                      <w:color w:val="002060"/>
                    </w:rPr>
                  </w:pPr>
                  <w:r w:rsidRPr="00C05198">
                    <w:rPr>
                      <w:color w:val="002060"/>
                    </w:rPr>
                    <w:t> </w:t>
                  </w:r>
                </w:p>
              </w:tc>
            </w:tr>
            <w:tr w:rsidR="006E2279" w:rsidRPr="00C05198" w14:paraId="464A62F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9717D2" w14:textId="77777777" w:rsidR="006E2279" w:rsidRPr="00C05198" w:rsidRDefault="006E2279" w:rsidP="00057BF4">
                  <w:pPr>
                    <w:pStyle w:val="rowtabella0"/>
                    <w:rPr>
                      <w:color w:val="002060"/>
                    </w:rPr>
                  </w:pPr>
                  <w:r w:rsidRPr="00C05198">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798EC7" w14:textId="77777777" w:rsidR="006E2279" w:rsidRPr="00C05198" w:rsidRDefault="006E2279" w:rsidP="00057BF4">
                  <w:pPr>
                    <w:pStyle w:val="rowtabella0"/>
                    <w:rPr>
                      <w:color w:val="002060"/>
                    </w:rPr>
                  </w:pPr>
                  <w:r w:rsidRPr="00C05198">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677109" w14:textId="77777777" w:rsidR="006E2279" w:rsidRPr="00C05198" w:rsidRDefault="006E2279" w:rsidP="00057BF4">
                  <w:pPr>
                    <w:pStyle w:val="rowtabella0"/>
                    <w:jc w:val="center"/>
                    <w:rPr>
                      <w:color w:val="002060"/>
                    </w:rPr>
                  </w:pPr>
                  <w:r w:rsidRPr="00C0519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85325" w14:textId="77777777" w:rsidR="006E2279" w:rsidRPr="00C05198" w:rsidRDefault="006E2279" w:rsidP="00057BF4">
                  <w:pPr>
                    <w:pStyle w:val="rowtabella0"/>
                    <w:jc w:val="center"/>
                    <w:rPr>
                      <w:color w:val="002060"/>
                    </w:rPr>
                  </w:pPr>
                  <w:r w:rsidRPr="00C05198">
                    <w:rPr>
                      <w:color w:val="002060"/>
                    </w:rPr>
                    <w:t> </w:t>
                  </w:r>
                </w:p>
              </w:tc>
            </w:tr>
            <w:tr w:rsidR="006E2279" w:rsidRPr="00C05198" w14:paraId="7C3AB23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C49F17" w14:textId="77777777" w:rsidR="006E2279" w:rsidRPr="00C05198" w:rsidRDefault="006E2279" w:rsidP="00057BF4">
                  <w:pPr>
                    <w:pStyle w:val="rowtabella0"/>
                    <w:rPr>
                      <w:color w:val="002060"/>
                    </w:rPr>
                  </w:pPr>
                  <w:r w:rsidRPr="00C05198">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7EFA6" w14:textId="77777777" w:rsidR="006E2279" w:rsidRPr="00C05198" w:rsidRDefault="006E2279" w:rsidP="00057BF4">
                  <w:pPr>
                    <w:pStyle w:val="rowtabella0"/>
                    <w:rPr>
                      <w:color w:val="002060"/>
                    </w:rPr>
                  </w:pPr>
                  <w:r w:rsidRPr="00C05198">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519948"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72412A" w14:textId="77777777" w:rsidR="006E2279" w:rsidRPr="00C05198" w:rsidRDefault="006E2279" w:rsidP="00057BF4">
                  <w:pPr>
                    <w:pStyle w:val="rowtabella0"/>
                    <w:jc w:val="center"/>
                    <w:rPr>
                      <w:color w:val="002060"/>
                    </w:rPr>
                  </w:pPr>
                  <w:r w:rsidRPr="00C05198">
                    <w:rPr>
                      <w:color w:val="002060"/>
                    </w:rPr>
                    <w:t> </w:t>
                  </w:r>
                </w:p>
              </w:tc>
            </w:tr>
            <w:tr w:rsidR="006E2279" w:rsidRPr="00C05198" w14:paraId="4C79A448"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3A62B" w14:textId="77777777" w:rsidR="006E2279" w:rsidRPr="00C05198" w:rsidRDefault="006E2279" w:rsidP="00057BF4">
                  <w:pPr>
                    <w:pStyle w:val="rowtabella0"/>
                    <w:rPr>
                      <w:color w:val="002060"/>
                    </w:rPr>
                  </w:pPr>
                  <w:proofErr w:type="gramStart"/>
                  <w:r w:rsidRPr="00C05198">
                    <w:rPr>
                      <w:color w:val="002060"/>
                    </w:rPr>
                    <w:t>U.MANDOLESI</w:t>
                  </w:r>
                  <w:proofErr w:type="gramEnd"/>
                  <w:r w:rsidRPr="00C05198">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AB6D5" w14:textId="77777777" w:rsidR="006E2279" w:rsidRPr="00C05198" w:rsidRDefault="006E2279" w:rsidP="00057BF4">
                  <w:pPr>
                    <w:pStyle w:val="rowtabella0"/>
                    <w:rPr>
                      <w:color w:val="002060"/>
                    </w:rPr>
                  </w:pPr>
                  <w:r w:rsidRPr="00C05198">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4E2EC" w14:textId="77777777" w:rsidR="006E2279" w:rsidRPr="00C05198" w:rsidRDefault="006E2279" w:rsidP="00057BF4">
                  <w:pPr>
                    <w:pStyle w:val="rowtabella0"/>
                    <w:jc w:val="center"/>
                    <w:rPr>
                      <w:color w:val="002060"/>
                    </w:rPr>
                  </w:pPr>
                  <w:r w:rsidRPr="00C0519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22D89" w14:textId="77777777" w:rsidR="006E2279" w:rsidRPr="00C05198" w:rsidRDefault="006E2279" w:rsidP="00057BF4">
                  <w:pPr>
                    <w:pStyle w:val="rowtabella0"/>
                    <w:jc w:val="center"/>
                    <w:rPr>
                      <w:color w:val="002060"/>
                    </w:rPr>
                  </w:pPr>
                  <w:r w:rsidRPr="00C05198">
                    <w:rPr>
                      <w:color w:val="002060"/>
                    </w:rPr>
                    <w:t> </w:t>
                  </w:r>
                </w:p>
              </w:tc>
            </w:tr>
            <w:tr w:rsidR="006E2279" w:rsidRPr="00C05198" w14:paraId="2899F9F1"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1A02AE1" w14:textId="77777777" w:rsidR="006E2279" w:rsidRPr="00C05198" w:rsidRDefault="006E2279" w:rsidP="00057BF4">
                  <w:pPr>
                    <w:pStyle w:val="rowtabella0"/>
                    <w:rPr>
                      <w:color w:val="002060"/>
                    </w:rPr>
                  </w:pPr>
                  <w:r w:rsidRPr="00C05198">
                    <w:rPr>
                      <w:color w:val="002060"/>
                    </w:rPr>
                    <w:t>(1) - disputata il 21/11/2021</w:t>
                  </w:r>
                </w:p>
              </w:tc>
            </w:tr>
          </w:tbl>
          <w:p w14:paraId="3616644C" w14:textId="77777777" w:rsidR="006E2279" w:rsidRPr="00C05198" w:rsidRDefault="006E2279" w:rsidP="00057BF4">
            <w:pPr>
              <w:rPr>
                <w:color w:val="002060"/>
              </w:rPr>
            </w:pPr>
          </w:p>
        </w:tc>
      </w:tr>
    </w:tbl>
    <w:p w14:paraId="285CCF33" w14:textId="77777777" w:rsidR="006E2279" w:rsidRPr="00C05198" w:rsidRDefault="006E2279" w:rsidP="006E2279">
      <w:pPr>
        <w:pStyle w:val="breakline"/>
        <w:divId w:val="527259509"/>
        <w:rPr>
          <w:rFonts w:eastAsiaTheme="minorEastAsia"/>
          <w:color w:val="002060"/>
        </w:rPr>
      </w:pPr>
    </w:p>
    <w:p w14:paraId="0B85A3A8" w14:textId="77777777" w:rsidR="006E2279" w:rsidRPr="00C05198" w:rsidRDefault="006E2279" w:rsidP="006E2279">
      <w:pPr>
        <w:pStyle w:val="breakline"/>
        <w:divId w:val="527259509"/>
        <w:rPr>
          <w:color w:val="002060"/>
        </w:rPr>
      </w:pPr>
    </w:p>
    <w:p w14:paraId="20E42C7D" w14:textId="77777777" w:rsidR="006E2279" w:rsidRPr="00C05198" w:rsidRDefault="006E2279" w:rsidP="006E2279">
      <w:pPr>
        <w:pStyle w:val="titoloprinc0"/>
        <w:divId w:val="527259509"/>
        <w:rPr>
          <w:color w:val="002060"/>
        </w:rPr>
      </w:pPr>
      <w:r w:rsidRPr="00C05198">
        <w:rPr>
          <w:color w:val="002060"/>
        </w:rPr>
        <w:t>GIUDICE SPORTIVO</w:t>
      </w:r>
    </w:p>
    <w:p w14:paraId="6C8B83A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3F47CD55" w14:textId="77777777" w:rsidR="006E2279" w:rsidRPr="00C05198" w:rsidRDefault="006E2279" w:rsidP="006E2279">
      <w:pPr>
        <w:pStyle w:val="titolo10"/>
        <w:divId w:val="527259509"/>
        <w:rPr>
          <w:color w:val="002060"/>
        </w:rPr>
      </w:pPr>
      <w:r w:rsidRPr="00C05198">
        <w:rPr>
          <w:color w:val="002060"/>
        </w:rPr>
        <w:t xml:space="preserve">GARE DEL 19/11/2021 </w:t>
      </w:r>
    </w:p>
    <w:p w14:paraId="409CF9FD"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12F3D05"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6C44C80C" w14:textId="77777777" w:rsidR="006E2279" w:rsidRPr="00C05198" w:rsidRDefault="006E2279" w:rsidP="006E2279">
      <w:pPr>
        <w:pStyle w:val="titolo30"/>
        <w:divId w:val="527259509"/>
        <w:rPr>
          <w:color w:val="002060"/>
        </w:rPr>
      </w:pPr>
      <w:r w:rsidRPr="00C05198">
        <w:rPr>
          <w:color w:val="002060"/>
        </w:rPr>
        <w:t xml:space="preserve">CALCIATORI NON ESPULSI </w:t>
      </w:r>
    </w:p>
    <w:p w14:paraId="25BB6F65"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CDB2589" w14:textId="77777777" w:rsidTr="006E2279">
        <w:trPr>
          <w:divId w:val="527259509"/>
        </w:trPr>
        <w:tc>
          <w:tcPr>
            <w:tcW w:w="2200" w:type="dxa"/>
            <w:tcMar>
              <w:top w:w="20" w:type="dxa"/>
              <w:left w:w="20" w:type="dxa"/>
              <w:bottom w:w="20" w:type="dxa"/>
              <w:right w:w="20" w:type="dxa"/>
            </w:tcMar>
            <w:vAlign w:val="center"/>
            <w:hideMark/>
          </w:tcPr>
          <w:p w14:paraId="22AD330F" w14:textId="77777777" w:rsidR="006E2279" w:rsidRPr="00C05198" w:rsidRDefault="006E2279" w:rsidP="00057BF4">
            <w:pPr>
              <w:pStyle w:val="movimento"/>
              <w:rPr>
                <w:color w:val="002060"/>
              </w:rPr>
            </w:pPr>
            <w:r w:rsidRPr="00C05198">
              <w:rPr>
                <w:color w:val="002060"/>
              </w:rPr>
              <w:t>CASTURA MARIKA</w:t>
            </w:r>
          </w:p>
        </w:tc>
        <w:tc>
          <w:tcPr>
            <w:tcW w:w="2200" w:type="dxa"/>
            <w:tcMar>
              <w:top w:w="20" w:type="dxa"/>
              <w:left w:w="20" w:type="dxa"/>
              <w:bottom w:w="20" w:type="dxa"/>
              <w:right w:w="20" w:type="dxa"/>
            </w:tcMar>
            <w:vAlign w:val="center"/>
            <w:hideMark/>
          </w:tcPr>
          <w:p w14:paraId="698C9738" w14:textId="77777777" w:rsidR="006E2279" w:rsidRPr="00C05198" w:rsidRDefault="006E2279" w:rsidP="00057BF4">
            <w:pPr>
              <w:pStyle w:val="movimento2"/>
              <w:rPr>
                <w:color w:val="002060"/>
              </w:rPr>
            </w:pPr>
            <w:r w:rsidRPr="00C05198">
              <w:rPr>
                <w:color w:val="002060"/>
              </w:rPr>
              <w:t xml:space="preserve">(LA FENICE C5) </w:t>
            </w:r>
          </w:p>
        </w:tc>
        <w:tc>
          <w:tcPr>
            <w:tcW w:w="800" w:type="dxa"/>
            <w:tcMar>
              <w:top w:w="20" w:type="dxa"/>
              <w:left w:w="20" w:type="dxa"/>
              <w:bottom w:w="20" w:type="dxa"/>
              <w:right w:w="20" w:type="dxa"/>
            </w:tcMar>
            <w:vAlign w:val="center"/>
            <w:hideMark/>
          </w:tcPr>
          <w:p w14:paraId="5192383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82FC3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9124483" w14:textId="77777777" w:rsidR="006E2279" w:rsidRPr="00C05198" w:rsidRDefault="006E2279" w:rsidP="00057BF4">
            <w:pPr>
              <w:pStyle w:val="movimento2"/>
              <w:rPr>
                <w:color w:val="002060"/>
              </w:rPr>
            </w:pPr>
            <w:r w:rsidRPr="00C05198">
              <w:rPr>
                <w:color w:val="002060"/>
              </w:rPr>
              <w:t> </w:t>
            </w:r>
          </w:p>
        </w:tc>
      </w:tr>
    </w:tbl>
    <w:p w14:paraId="5E3BF1B4" w14:textId="77777777" w:rsidR="006E2279" w:rsidRPr="00C05198" w:rsidRDefault="006E2279" w:rsidP="006E2279">
      <w:pPr>
        <w:pStyle w:val="breakline"/>
        <w:divId w:val="527259509"/>
        <w:rPr>
          <w:color w:val="002060"/>
        </w:rPr>
      </w:pPr>
    </w:p>
    <w:p w14:paraId="3CB466AD"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FD3BDFB"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92C3CCC" w14:textId="77777777" w:rsidR="006E2279" w:rsidRPr="00C05198" w:rsidRDefault="006E2279" w:rsidP="006E2279">
      <w:pPr>
        <w:pStyle w:val="breakline"/>
        <w:divId w:val="527259509"/>
        <w:rPr>
          <w:rFonts w:eastAsiaTheme="minorEastAsia"/>
          <w:color w:val="002060"/>
        </w:rPr>
      </w:pPr>
    </w:p>
    <w:p w14:paraId="21252644" w14:textId="77777777" w:rsidR="006E2279" w:rsidRPr="00C05198" w:rsidRDefault="006E2279" w:rsidP="006E2279">
      <w:pPr>
        <w:pStyle w:val="titoloprinc0"/>
        <w:divId w:val="527259509"/>
        <w:rPr>
          <w:color w:val="002060"/>
        </w:rPr>
      </w:pPr>
      <w:r w:rsidRPr="00C05198">
        <w:rPr>
          <w:color w:val="002060"/>
        </w:rPr>
        <w:t>CLASSIFICA</w:t>
      </w:r>
    </w:p>
    <w:p w14:paraId="2939D579" w14:textId="77777777" w:rsidR="006E2279" w:rsidRPr="00C05198" w:rsidRDefault="006E2279" w:rsidP="006E2279">
      <w:pPr>
        <w:pStyle w:val="breakline"/>
        <w:divId w:val="527259509"/>
        <w:rPr>
          <w:color w:val="002060"/>
        </w:rPr>
      </w:pPr>
    </w:p>
    <w:p w14:paraId="2ABF4379" w14:textId="77777777" w:rsidR="006E2279" w:rsidRPr="00C05198" w:rsidRDefault="006E2279" w:rsidP="006E2279">
      <w:pPr>
        <w:pStyle w:val="breakline"/>
        <w:divId w:val="527259509"/>
        <w:rPr>
          <w:color w:val="002060"/>
        </w:rPr>
      </w:pPr>
    </w:p>
    <w:p w14:paraId="068C3B7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F67A52B"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33600"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870C"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CA86"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E577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F23F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6E21"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4D90F"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CB98"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7A6F"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7C39A" w14:textId="77777777" w:rsidR="006E2279" w:rsidRPr="00C05198" w:rsidRDefault="006E2279" w:rsidP="00057BF4">
            <w:pPr>
              <w:pStyle w:val="headertabella0"/>
              <w:rPr>
                <w:color w:val="002060"/>
              </w:rPr>
            </w:pPr>
            <w:r w:rsidRPr="00C05198">
              <w:rPr>
                <w:color w:val="002060"/>
              </w:rPr>
              <w:t>PE</w:t>
            </w:r>
          </w:p>
        </w:tc>
      </w:tr>
      <w:tr w:rsidR="006E2279" w:rsidRPr="00C05198" w14:paraId="154D1384"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81B44" w14:textId="77777777" w:rsidR="006E2279" w:rsidRPr="00C05198" w:rsidRDefault="006E2279" w:rsidP="00057BF4">
            <w:pPr>
              <w:pStyle w:val="rowtabella0"/>
              <w:rPr>
                <w:color w:val="002060"/>
              </w:rPr>
            </w:pPr>
            <w:r w:rsidRPr="00C0519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E5D5"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E5F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D014"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749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CEB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4B58"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502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B23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13B0" w14:textId="77777777" w:rsidR="006E2279" w:rsidRPr="00C05198" w:rsidRDefault="006E2279" w:rsidP="00057BF4">
            <w:pPr>
              <w:pStyle w:val="rowtabella0"/>
              <w:jc w:val="center"/>
              <w:rPr>
                <w:color w:val="002060"/>
              </w:rPr>
            </w:pPr>
            <w:r w:rsidRPr="00C05198">
              <w:rPr>
                <w:color w:val="002060"/>
              </w:rPr>
              <w:t>0</w:t>
            </w:r>
          </w:p>
        </w:tc>
      </w:tr>
      <w:tr w:rsidR="006E2279" w:rsidRPr="00C05198" w14:paraId="5D7BBC2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27ADB"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FD7A"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E39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39D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2EC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105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B757"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6770"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FD91"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8143" w14:textId="77777777" w:rsidR="006E2279" w:rsidRPr="00C05198" w:rsidRDefault="006E2279" w:rsidP="00057BF4">
            <w:pPr>
              <w:pStyle w:val="rowtabella0"/>
              <w:jc w:val="center"/>
              <w:rPr>
                <w:color w:val="002060"/>
              </w:rPr>
            </w:pPr>
            <w:r w:rsidRPr="00C05198">
              <w:rPr>
                <w:color w:val="002060"/>
              </w:rPr>
              <w:t>0</w:t>
            </w:r>
          </w:p>
        </w:tc>
      </w:tr>
      <w:tr w:rsidR="006E2279" w:rsidRPr="00C05198" w14:paraId="7E5A0C5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E3C0C" w14:textId="77777777" w:rsidR="006E2279" w:rsidRPr="00C05198" w:rsidRDefault="006E2279" w:rsidP="00057BF4">
            <w:pPr>
              <w:pStyle w:val="rowtabella0"/>
              <w:rPr>
                <w:color w:val="002060"/>
              </w:rPr>
            </w:pPr>
            <w:r w:rsidRPr="00C0519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7951"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F410"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E94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E5A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9BC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A51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73B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F49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3F24" w14:textId="77777777" w:rsidR="006E2279" w:rsidRPr="00C05198" w:rsidRDefault="006E2279" w:rsidP="00057BF4">
            <w:pPr>
              <w:pStyle w:val="rowtabella0"/>
              <w:jc w:val="center"/>
              <w:rPr>
                <w:color w:val="002060"/>
              </w:rPr>
            </w:pPr>
            <w:r w:rsidRPr="00C05198">
              <w:rPr>
                <w:color w:val="002060"/>
              </w:rPr>
              <w:t>0</w:t>
            </w:r>
          </w:p>
        </w:tc>
      </w:tr>
      <w:tr w:rsidR="006E2279" w:rsidRPr="00C05198" w14:paraId="67F5B30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82B4A" w14:textId="77777777" w:rsidR="006E2279" w:rsidRPr="00C05198" w:rsidRDefault="006E2279" w:rsidP="00057BF4">
            <w:pPr>
              <w:pStyle w:val="rowtabella0"/>
              <w:rPr>
                <w:color w:val="002060"/>
              </w:rPr>
            </w:pPr>
            <w:r w:rsidRPr="00C05198">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8D06"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028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163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0AB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7E1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80F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5AB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1A87"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B244" w14:textId="77777777" w:rsidR="006E2279" w:rsidRPr="00C05198" w:rsidRDefault="006E2279" w:rsidP="00057BF4">
            <w:pPr>
              <w:pStyle w:val="rowtabella0"/>
              <w:jc w:val="center"/>
              <w:rPr>
                <w:color w:val="002060"/>
              </w:rPr>
            </w:pPr>
            <w:r w:rsidRPr="00C05198">
              <w:rPr>
                <w:color w:val="002060"/>
              </w:rPr>
              <w:t>0</w:t>
            </w:r>
          </w:p>
        </w:tc>
      </w:tr>
      <w:tr w:rsidR="006E2279" w:rsidRPr="00C05198" w14:paraId="107232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28CC1" w14:textId="77777777" w:rsidR="006E2279" w:rsidRPr="00C05198" w:rsidRDefault="006E2279" w:rsidP="00057BF4">
            <w:pPr>
              <w:pStyle w:val="rowtabella0"/>
              <w:rPr>
                <w:color w:val="002060"/>
              </w:rPr>
            </w:pPr>
            <w:r w:rsidRPr="00C0519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A73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164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CDC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F38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96B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5F58"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A3E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0B0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54BA" w14:textId="77777777" w:rsidR="006E2279" w:rsidRPr="00C05198" w:rsidRDefault="006E2279" w:rsidP="00057BF4">
            <w:pPr>
              <w:pStyle w:val="rowtabella0"/>
              <w:jc w:val="center"/>
              <w:rPr>
                <w:color w:val="002060"/>
              </w:rPr>
            </w:pPr>
            <w:r w:rsidRPr="00C05198">
              <w:rPr>
                <w:color w:val="002060"/>
              </w:rPr>
              <w:t>0</w:t>
            </w:r>
          </w:p>
        </w:tc>
      </w:tr>
      <w:tr w:rsidR="006E2279" w:rsidRPr="00C05198" w14:paraId="790737C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8AA59"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D3D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280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A7B3"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745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002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9EA2"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6FFC"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0D2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A5F9"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CC2E8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35337" w14:textId="77777777" w:rsidR="006E2279" w:rsidRPr="00C05198" w:rsidRDefault="006E2279" w:rsidP="00057BF4">
            <w:pPr>
              <w:pStyle w:val="rowtabella0"/>
              <w:rPr>
                <w:color w:val="002060"/>
              </w:rPr>
            </w:pPr>
            <w:r w:rsidRPr="00C05198">
              <w:rPr>
                <w:color w:val="002060"/>
              </w:rPr>
              <w:t xml:space="preserve">POL.D. </w:t>
            </w:r>
            <w:proofErr w:type="gramStart"/>
            <w:r w:rsidRPr="00C05198">
              <w:rPr>
                <w:color w:val="002060"/>
              </w:rPr>
              <w:t>U.MANDOLESI</w:t>
            </w:r>
            <w:proofErr w:type="gramEnd"/>
            <w:r w:rsidRPr="00C0519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25F2"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7AE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960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826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C7A4"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908D"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7759"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4A3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818F"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624DC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1DA3F" w14:textId="77777777" w:rsidR="006E2279" w:rsidRPr="00C05198" w:rsidRDefault="006E2279" w:rsidP="00057BF4">
            <w:pPr>
              <w:pStyle w:val="rowtabella0"/>
              <w:rPr>
                <w:color w:val="002060"/>
              </w:rPr>
            </w:pPr>
            <w:r w:rsidRPr="00C0519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5743"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7DE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FB9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55D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540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57F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092F"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111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527C" w14:textId="77777777" w:rsidR="006E2279" w:rsidRPr="00C05198" w:rsidRDefault="006E2279" w:rsidP="00057BF4">
            <w:pPr>
              <w:pStyle w:val="rowtabella0"/>
              <w:jc w:val="center"/>
              <w:rPr>
                <w:color w:val="002060"/>
              </w:rPr>
            </w:pPr>
            <w:r w:rsidRPr="00C05198">
              <w:rPr>
                <w:color w:val="002060"/>
              </w:rPr>
              <w:t>0</w:t>
            </w:r>
          </w:p>
        </w:tc>
      </w:tr>
      <w:tr w:rsidR="006E2279" w:rsidRPr="00C05198" w14:paraId="12B6C19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F2A0F" w14:textId="77777777" w:rsidR="006E2279" w:rsidRPr="00C05198" w:rsidRDefault="006E2279" w:rsidP="00057BF4">
            <w:pPr>
              <w:pStyle w:val="rowtabella0"/>
              <w:rPr>
                <w:color w:val="002060"/>
              </w:rPr>
            </w:pPr>
            <w:r w:rsidRPr="00C05198">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359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189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CD0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1DE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DB6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AAC6"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5C27"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FF10"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D9CF" w14:textId="77777777" w:rsidR="006E2279" w:rsidRPr="00C05198" w:rsidRDefault="006E2279" w:rsidP="00057BF4">
            <w:pPr>
              <w:pStyle w:val="rowtabella0"/>
              <w:jc w:val="center"/>
              <w:rPr>
                <w:color w:val="002060"/>
              </w:rPr>
            </w:pPr>
            <w:r w:rsidRPr="00C05198">
              <w:rPr>
                <w:color w:val="002060"/>
              </w:rPr>
              <w:t>0</w:t>
            </w:r>
          </w:p>
        </w:tc>
      </w:tr>
      <w:tr w:rsidR="006E2279" w:rsidRPr="00C05198" w14:paraId="2A6F1E0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DFDE7" w14:textId="77777777" w:rsidR="006E2279" w:rsidRPr="00C05198" w:rsidRDefault="006E2279" w:rsidP="00057BF4">
            <w:pPr>
              <w:pStyle w:val="rowtabella0"/>
              <w:rPr>
                <w:color w:val="002060"/>
              </w:rPr>
            </w:pPr>
            <w:r w:rsidRPr="00C05198">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28EF"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448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96A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485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992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4B7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A7EF"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7357"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7938" w14:textId="77777777" w:rsidR="006E2279" w:rsidRPr="00C05198" w:rsidRDefault="006E2279" w:rsidP="00057BF4">
            <w:pPr>
              <w:pStyle w:val="rowtabella0"/>
              <w:jc w:val="center"/>
              <w:rPr>
                <w:color w:val="002060"/>
              </w:rPr>
            </w:pPr>
            <w:r w:rsidRPr="00C05198">
              <w:rPr>
                <w:color w:val="002060"/>
              </w:rPr>
              <w:t>0</w:t>
            </w:r>
          </w:p>
        </w:tc>
      </w:tr>
      <w:tr w:rsidR="006E2279" w:rsidRPr="00C05198" w14:paraId="0F84BAC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0D3B9" w14:textId="77777777" w:rsidR="006E2279" w:rsidRPr="00C05198" w:rsidRDefault="006E2279" w:rsidP="00057BF4">
            <w:pPr>
              <w:pStyle w:val="rowtabella0"/>
              <w:rPr>
                <w:color w:val="002060"/>
              </w:rPr>
            </w:pPr>
            <w:r w:rsidRPr="00C0519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06C1"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188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DA1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DB1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757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748E"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3E0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A51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954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2DBB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F4DE5"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3AF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B114"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319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77B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B05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012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FF3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0CB1"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8896"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DABBAD"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45B70" w14:textId="77777777" w:rsidR="006E2279" w:rsidRPr="00C05198" w:rsidRDefault="006E2279" w:rsidP="00057BF4">
            <w:pPr>
              <w:pStyle w:val="rowtabella0"/>
              <w:rPr>
                <w:color w:val="002060"/>
              </w:rPr>
            </w:pPr>
            <w:r w:rsidRPr="00C05198">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D4F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FC8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412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5B4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3C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C56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21C8" w14:textId="77777777" w:rsidR="006E2279" w:rsidRPr="00C05198" w:rsidRDefault="006E2279" w:rsidP="00057BF4">
            <w:pPr>
              <w:pStyle w:val="rowtabella0"/>
              <w:jc w:val="center"/>
              <w:rPr>
                <w:color w:val="002060"/>
              </w:rPr>
            </w:pPr>
            <w:r w:rsidRPr="00C0519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E60D"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45E2" w14:textId="77777777" w:rsidR="006E2279" w:rsidRPr="00C05198" w:rsidRDefault="006E2279" w:rsidP="00057BF4">
            <w:pPr>
              <w:pStyle w:val="rowtabella0"/>
              <w:jc w:val="center"/>
              <w:rPr>
                <w:color w:val="002060"/>
              </w:rPr>
            </w:pPr>
            <w:r w:rsidRPr="00C05198">
              <w:rPr>
                <w:color w:val="002060"/>
              </w:rPr>
              <w:t>0</w:t>
            </w:r>
          </w:p>
        </w:tc>
      </w:tr>
    </w:tbl>
    <w:p w14:paraId="1D5ECE1E" w14:textId="77777777" w:rsidR="006E2279" w:rsidRPr="00C05198" w:rsidRDefault="006E2279" w:rsidP="006E2279">
      <w:pPr>
        <w:pStyle w:val="breakline"/>
        <w:divId w:val="527259509"/>
        <w:rPr>
          <w:rFonts w:eastAsiaTheme="minorEastAsia"/>
          <w:color w:val="002060"/>
        </w:rPr>
      </w:pPr>
    </w:p>
    <w:p w14:paraId="59160886" w14:textId="77777777" w:rsidR="006E2279" w:rsidRPr="00C05198" w:rsidRDefault="006E2279" w:rsidP="006E2279">
      <w:pPr>
        <w:pStyle w:val="titoloprinc0"/>
        <w:divId w:val="527259509"/>
        <w:rPr>
          <w:color w:val="002060"/>
        </w:rPr>
      </w:pPr>
      <w:r w:rsidRPr="00C05198">
        <w:rPr>
          <w:color w:val="002060"/>
        </w:rPr>
        <w:t>PROGRAMMA GARE</w:t>
      </w:r>
    </w:p>
    <w:p w14:paraId="3D51DC4A" w14:textId="77777777" w:rsidR="006E2279" w:rsidRPr="0052608B" w:rsidRDefault="006E2279" w:rsidP="006E2279">
      <w:pPr>
        <w:pStyle w:val="sottotitolocampionato10"/>
        <w:divId w:val="527259509"/>
        <w:rPr>
          <w:color w:val="002060"/>
        </w:rPr>
      </w:pPr>
      <w:r w:rsidRPr="00526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6E2279" w:rsidRPr="0052608B" w14:paraId="4D2200EF"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CD409" w14:textId="77777777" w:rsidR="006E2279" w:rsidRPr="0052608B" w:rsidRDefault="006E2279" w:rsidP="00057BF4">
            <w:pPr>
              <w:pStyle w:val="headertabella0"/>
              <w:rPr>
                <w:color w:val="002060"/>
              </w:rPr>
            </w:pPr>
            <w:r w:rsidRPr="0052608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F05E2"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173D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BBB2"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59EF"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EE22"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4CB1"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38E62A2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ABA7A" w14:textId="77777777" w:rsidR="006E2279" w:rsidRPr="0052608B" w:rsidRDefault="006E2279" w:rsidP="00057BF4">
            <w:pPr>
              <w:pStyle w:val="rowtabella0"/>
              <w:rPr>
                <w:color w:val="002060"/>
              </w:rPr>
            </w:pPr>
            <w:r w:rsidRPr="0052608B">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09224" w14:textId="77777777" w:rsidR="006E2279" w:rsidRPr="0052608B" w:rsidRDefault="006E2279" w:rsidP="00057BF4">
            <w:pPr>
              <w:pStyle w:val="rowtabella0"/>
              <w:rPr>
                <w:color w:val="002060"/>
              </w:rPr>
            </w:pPr>
            <w:r w:rsidRPr="0052608B">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3554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B7BB4" w14:textId="77777777" w:rsidR="006E2279" w:rsidRPr="0052608B" w:rsidRDefault="006E2279" w:rsidP="00057BF4">
            <w:pPr>
              <w:pStyle w:val="rowtabella0"/>
              <w:rPr>
                <w:color w:val="002060"/>
              </w:rPr>
            </w:pPr>
            <w:r w:rsidRPr="0052608B">
              <w:rPr>
                <w:color w:val="002060"/>
              </w:rPr>
              <w:t>26/11/2021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58C58" w14:textId="77777777" w:rsidR="006E2279" w:rsidRPr="0052608B" w:rsidRDefault="006E2279" w:rsidP="00057BF4">
            <w:pPr>
              <w:pStyle w:val="rowtabella0"/>
              <w:rPr>
                <w:color w:val="002060"/>
              </w:rPr>
            </w:pPr>
            <w:r w:rsidRPr="0052608B">
              <w:rPr>
                <w:color w:val="002060"/>
              </w:rPr>
              <w:t xml:space="preserve">5295 TENSOSTRUTTURA VIA </w:t>
            </w:r>
            <w:proofErr w:type="gramStart"/>
            <w:r w:rsidRPr="0052608B">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5F1A5" w14:textId="77777777" w:rsidR="006E2279" w:rsidRPr="0052608B" w:rsidRDefault="006E2279" w:rsidP="00057BF4">
            <w:pPr>
              <w:pStyle w:val="rowtabella0"/>
              <w:rPr>
                <w:color w:val="002060"/>
              </w:rPr>
            </w:pPr>
            <w:r w:rsidRPr="00526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43370"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E.MATTEI</w:t>
            </w:r>
            <w:proofErr w:type="gramEnd"/>
          </w:p>
        </w:tc>
      </w:tr>
      <w:tr w:rsidR="006E2279" w:rsidRPr="0052608B" w14:paraId="397549B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EAF0AD" w14:textId="77777777" w:rsidR="006E2279" w:rsidRPr="0052608B" w:rsidRDefault="006E2279" w:rsidP="00057BF4">
            <w:pPr>
              <w:pStyle w:val="rowtabella0"/>
              <w:rPr>
                <w:color w:val="002060"/>
              </w:rPr>
            </w:pPr>
            <w:r w:rsidRPr="0052608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202200" w14:textId="77777777" w:rsidR="006E2279" w:rsidRPr="0052608B" w:rsidRDefault="006E2279" w:rsidP="00057BF4">
            <w:pPr>
              <w:pStyle w:val="rowtabella0"/>
              <w:rPr>
                <w:color w:val="002060"/>
              </w:rPr>
            </w:pPr>
            <w:proofErr w:type="gramStart"/>
            <w:r w:rsidRPr="0052608B">
              <w:rPr>
                <w:color w:val="002060"/>
              </w:rPr>
              <w:t>U.MANDOLESI</w:t>
            </w:r>
            <w:proofErr w:type="gramEnd"/>
            <w:r w:rsidRPr="0052608B">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C504E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5B21BE"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A1A83"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7FF0A"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FF6A2"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7FB1961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99D968" w14:textId="77777777" w:rsidR="006E2279" w:rsidRPr="0052608B" w:rsidRDefault="006E2279" w:rsidP="00057BF4">
            <w:pPr>
              <w:pStyle w:val="rowtabella0"/>
              <w:rPr>
                <w:color w:val="002060"/>
              </w:rPr>
            </w:pPr>
            <w:r w:rsidRPr="0052608B">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65927" w14:textId="77777777" w:rsidR="006E2279" w:rsidRPr="0052608B" w:rsidRDefault="006E2279" w:rsidP="00057BF4">
            <w:pPr>
              <w:pStyle w:val="rowtabella0"/>
              <w:rPr>
                <w:color w:val="002060"/>
              </w:rPr>
            </w:pPr>
            <w:r w:rsidRPr="0052608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6F5FF"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1826C2" w14:textId="77777777" w:rsidR="006E2279" w:rsidRPr="0052608B" w:rsidRDefault="006E2279" w:rsidP="00057BF4">
            <w:pPr>
              <w:pStyle w:val="rowtabella0"/>
              <w:rPr>
                <w:color w:val="002060"/>
              </w:rPr>
            </w:pPr>
            <w:r w:rsidRPr="0052608B">
              <w:rPr>
                <w:color w:val="002060"/>
              </w:rPr>
              <w:t>26/11/2021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93A243" w14:textId="77777777" w:rsidR="006E2279" w:rsidRPr="0052608B" w:rsidRDefault="006E2279" w:rsidP="00057BF4">
            <w:pPr>
              <w:pStyle w:val="rowtabella0"/>
              <w:rPr>
                <w:color w:val="002060"/>
              </w:rPr>
            </w:pPr>
            <w:r w:rsidRPr="0052608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4D09D" w14:textId="77777777" w:rsidR="006E2279" w:rsidRPr="0052608B" w:rsidRDefault="006E2279" w:rsidP="00057BF4">
            <w:pPr>
              <w:pStyle w:val="rowtabella0"/>
              <w:rPr>
                <w:color w:val="002060"/>
              </w:rPr>
            </w:pPr>
            <w:r w:rsidRPr="0052608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3DC92" w14:textId="77777777" w:rsidR="006E2279" w:rsidRPr="0052608B" w:rsidRDefault="006E2279" w:rsidP="00057BF4">
            <w:pPr>
              <w:pStyle w:val="rowtabella0"/>
              <w:rPr>
                <w:color w:val="002060"/>
              </w:rPr>
            </w:pPr>
            <w:r w:rsidRPr="0052608B">
              <w:rPr>
                <w:color w:val="002060"/>
              </w:rPr>
              <w:t>VIA DELLO SPORT</w:t>
            </w:r>
          </w:p>
        </w:tc>
      </w:tr>
      <w:tr w:rsidR="006E2279" w:rsidRPr="0052608B" w14:paraId="09ABFD8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7F461" w14:textId="77777777" w:rsidR="006E2279" w:rsidRPr="0052608B" w:rsidRDefault="006E2279" w:rsidP="00057BF4">
            <w:pPr>
              <w:pStyle w:val="rowtabella0"/>
              <w:rPr>
                <w:color w:val="002060"/>
              </w:rPr>
            </w:pPr>
            <w:r w:rsidRPr="0052608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7092D" w14:textId="77777777" w:rsidR="006E2279" w:rsidRPr="0052608B" w:rsidRDefault="006E2279" w:rsidP="00057BF4">
            <w:pPr>
              <w:pStyle w:val="rowtabella0"/>
              <w:rPr>
                <w:color w:val="002060"/>
              </w:rPr>
            </w:pPr>
            <w:r w:rsidRPr="0052608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7D85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27484"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6CC4AB" w14:textId="77777777" w:rsidR="006E2279" w:rsidRPr="0052608B" w:rsidRDefault="006E2279" w:rsidP="00057BF4">
            <w:pPr>
              <w:pStyle w:val="rowtabella0"/>
              <w:rPr>
                <w:color w:val="002060"/>
              </w:rPr>
            </w:pPr>
            <w:r w:rsidRPr="0052608B">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1B05B" w14:textId="77777777" w:rsidR="006E2279" w:rsidRPr="0052608B" w:rsidRDefault="006E2279" w:rsidP="00057BF4">
            <w:pPr>
              <w:pStyle w:val="rowtabella0"/>
              <w:rPr>
                <w:color w:val="002060"/>
              </w:rPr>
            </w:pPr>
            <w:r w:rsidRPr="0052608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783E8" w14:textId="77777777" w:rsidR="006E2279" w:rsidRPr="0052608B" w:rsidRDefault="006E2279" w:rsidP="00057BF4">
            <w:pPr>
              <w:pStyle w:val="rowtabella0"/>
              <w:rPr>
                <w:color w:val="002060"/>
              </w:rPr>
            </w:pPr>
            <w:r w:rsidRPr="0052608B">
              <w:rPr>
                <w:color w:val="002060"/>
              </w:rPr>
              <w:t>VIA DON GIUSEPPE MARUCCI</w:t>
            </w:r>
          </w:p>
        </w:tc>
      </w:tr>
      <w:tr w:rsidR="006E2279" w:rsidRPr="0052608B" w14:paraId="20E20EF3"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9D7E6" w14:textId="77777777" w:rsidR="006E2279" w:rsidRPr="0052608B" w:rsidRDefault="006E2279" w:rsidP="00057BF4">
            <w:pPr>
              <w:pStyle w:val="rowtabella0"/>
              <w:rPr>
                <w:color w:val="002060"/>
              </w:rPr>
            </w:pPr>
            <w:r w:rsidRPr="0052608B">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C5156" w14:textId="77777777" w:rsidR="006E2279" w:rsidRPr="0052608B" w:rsidRDefault="006E2279" w:rsidP="00057BF4">
            <w:pPr>
              <w:pStyle w:val="rowtabella0"/>
              <w:rPr>
                <w:color w:val="002060"/>
              </w:rPr>
            </w:pPr>
            <w:r w:rsidRPr="0052608B">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92313"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37564" w14:textId="77777777" w:rsidR="006E2279" w:rsidRPr="0052608B" w:rsidRDefault="006E2279" w:rsidP="00057BF4">
            <w:pPr>
              <w:pStyle w:val="rowtabella0"/>
              <w:rPr>
                <w:color w:val="002060"/>
              </w:rPr>
            </w:pPr>
            <w:r w:rsidRPr="0052608B">
              <w:rPr>
                <w:color w:val="002060"/>
              </w:rPr>
              <w:t>27/11/2021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B6BA0" w14:textId="77777777" w:rsidR="006E2279" w:rsidRPr="0052608B" w:rsidRDefault="006E2279" w:rsidP="00057BF4">
            <w:pPr>
              <w:pStyle w:val="rowtabella0"/>
              <w:rPr>
                <w:color w:val="002060"/>
              </w:rPr>
            </w:pPr>
            <w:r w:rsidRPr="0052608B">
              <w:rPr>
                <w:color w:val="002060"/>
              </w:rPr>
              <w:t xml:space="preserve">5454 </w:t>
            </w:r>
            <w:proofErr w:type="gramStart"/>
            <w:r w:rsidRPr="0052608B">
              <w:rPr>
                <w:color w:val="002060"/>
              </w:rPr>
              <w:t>C.COPERTO</w:t>
            </w:r>
            <w:proofErr w:type="gramEnd"/>
            <w:r w:rsidRPr="0052608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C9AFC"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A8CA" w14:textId="77777777" w:rsidR="006E2279" w:rsidRPr="0052608B" w:rsidRDefault="006E2279" w:rsidP="00057BF4">
            <w:pPr>
              <w:pStyle w:val="rowtabella0"/>
              <w:rPr>
                <w:color w:val="002060"/>
              </w:rPr>
            </w:pPr>
            <w:r w:rsidRPr="0052608B">
              <w:rPr>
                <w:color w:val="002060"/>
              </w:rPr>
              <w:t>VIA VILLA TOMBARI</w:t>
            </w:r>
          </w:p>
        </w:tc>
      </w:tr>
      <w:tr w:rsidR="006E2279" w:rsidRPr="0052608B" w14:paraId="282E3FAA"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43149" w14:textId="77777777" w:rsidR="006E2279" w:rsidRPr="0052608B" w:rsidRDefault="006E2279" w:rsidP="00057BF4">
            <w:pPr>
              <w:pStyle w:val="rowtabella0"/>
              <w:rPr>
                <w:color w:val="002060"/>
              </w:rPr>
            </w:pPr>
            <w:r w:rsidRPr="0052608B">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3800E" w14:textId="77777777" w:rsidR="006E2279" w:rsidRPr="0052608B" w:rsidRDefault="006E2279" w:rsidP="00057BF4">
            <w:pPr>
              <w:pStyle w:val="rowtabella0"/>
              <w:rPr>
                <w:color w:val="002060"/>
              </w:rPr>
            </w:pPr>
            <w:r w:rsidRPr="0052608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47E5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EAC30" w14:textId="77777777" w:rsidR="006E2279" w:rsidRPr="0052608B" w:rsidRDefault="006E2279" w:rsidP="00057BF4">
            <w:pPr>
              <w:pStyle w:val="rowtabella0"/>
              <w:rPr>
                <w:color w:val="002060"/>
              </w:rPr>
            </w:pPr>
            <w:r w:rsidRPr="0052608B">
              <w:rPr>
                <w:color w:val="002060"/>
              </w:rPr>
              <w:t>28/11/2021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08135" w14:textId="77777777" w:rsidR="006E2279" w:rsidRPr="0052608B" w:rsidRDefault="006E2279" w:rsidP="00057BF4">
            <w:pPr>
              <w:pStyle w:val="rowtabella0"/>
              <w:rPr>
                <w:color w:val="002060"/>
              </w:rPr>
            </w:pPr>
            <w:r w:rsidRPr="0052608B">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9B895" w14:textId="77777777" w:rsidR="006E2279" w:rsidRPr="0052608B" w:rsidRDefault="006E2279" w:rsidP="00057BF4">
            <w:pPr>
              <w:pStyle w:val="rowtabella0"/>
              <w:rPr>
                <w:color w:val="002060"/>
              </w:rPr>
            </w:pPr>
            <w:r w:rsidRPr="0052608B">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AD5F0" w14:textId="77777777" w:rsidR="006E2279" w:rsidRPr="0052608B" w:rsidRDefault="006E2279" w:rsidP="00057BF4">
            <w:pPr>
              <w:pStyle w:val="rowtabella0"/>
              <w:rPr>
                <w:color w:val="002060"/>
              </w:rPr>
            </w:pPr>
            <w:r w:rsidRPr="0052608B">
              <w:rPr>
                <w:color w:val="002060"/>
              </w:rPr>
              <w:t>VIA LIGURIA - BORGO PINTURA</w:t>
            </w:r>
          </w:p>
        </w:tc>
      </w:tr>
    </w:tbl>
    <w:p w14:paraId="114D30C1" w14:textId="77777777" w:rsidR="006E2279" w:rsidRPr="00C05198" w:rsidRDefault="006E2279" w:rsidP="006E2279">
      <w:pPr>
        <w:pStyle w:val="breakline"/>
        <w:divId w:val="527259509"/>
        <w:rPr>
          <w:color w:val="002060"/>
        </w:rPr>
      </w:pPr>
    </w:p>
    <w:p w14:paraId="5954275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21 CALCIO A 5 REGIONALE</w:t>
      </w:r>
    </w:p>
    <w:p w14:paraId="0C761C89" w14:textId="77777777" w:rsidR="006E2279" w:rsidRPr="00C05198" w:rsidRDefault="006E2279" w:rsidP="006E2279">
      <w:pPr>
        <w:pStyle w:val="breakline"/>
        <w:divId w:val="527259509"/>
        <w:rPr>
          <w:color w:val="002060"/>
        </w:rPr>
      </w:pPr>
    </w:p>
    <w:p w14:paraId="2A3164C6" w14:textId="77777777" w:rsidR="006E2279" w:rsidRPr="00C05198" w:rsidRDefault="006E2279" w:rsidP="006E2279">
      <w:pPr>
        <w:pStyle w:val="titoloprinc0"/>
        <w:divId w:val="527259509"/>
        <w:rPr>
          <w:color w:val="002060"/>
        </w:rPr>
      </w:pPr>
      <w:r w:rsidRPr="00C05198">
        <w:rPr>
          <w:color w:val="002060"/>
        </w:rPr>
        <w:t>RISULTATI</w:t>
      </w:r>
    </w:p>
    <w:p w14:paraId="43F3D1D4" w14:textId="77777777" w:rsidR="006E2279" w:rsidRPr="00C05198" w:rsidRDefault="006E2279" w:rsidP="006E2279">
      <w:pPr>
        <w:pStyle w:val="breakline"/>
        <w:divId w:val="527259509"/>
        <w:rPr>
          <w:color w:val="002060"/>
        </w:rPr>
      </w:pPr>
    </w:p>
    <w:p w14:paraId="7BC579F2" w14:textId="77777777" w:rsidR="006E2279" w:rsidRPr="00C05198" w:rsidRDefault="006E2279" w:rsidP="006E2279">
      <w:pPr>
        <w:pStyle w:val="sottotitolocampionato10"/>
        <w:divId w:val="527259509"/>
        <w:rPr>
          <w:color w:val="002060"/>
        </w:rPr>
      </w:pPr>
      <w:r w:rsidRPr="00C05198">
        <w:rPr>
          <w:color w:val="002060"/>
        </w:rPr>
        <w:t>RISULTATI UFFICIALI GARE DEL 21/11/2021</w:t>
      </w:r>
    </w:p>
    <w:p w14:paraId="75C97EF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07D82F09"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0AA01F95"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6DDF23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10E4A"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63226DE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11C51" w14:textId="77777777" w:rsidR="006E2279" w:rsidRPr="00C05198" w:rsidRDefault="006E2279" w:rsidP="00057BF4">
                  <w:pPr>
                    <w:pStyle w:val="rowtabella0"/>
                    <w:rPr>
                      <w:color w:val="002060"/>
                    </w:rPr>
                  </w:pPr>
                  <w:r w:rsidRPr="00C05198">
                    <w:rPr>
                      <w:color w:val="002060"/>
                    </w:rPr>
                    <w:t>(1) 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81317" w14:textId="77777777" w:rsidR="006E2279" w:rsidRPr="00C05198" w:rsidRDefault="006E2279" w:rsidP="00057BF4">
                  <w:pPr>
                    <w:pStyle w:val="rowtabella0"/>
                    <w:rPr>
                      <w:color w:val="002060"/>
                    </w:rPr>
                  </w:pPr>
                  <w:r w:rsidRPr="00C05198">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10DA8" w14:textId="77777777" w:rsidR="006E2279" w:rsidRPr="00C05198" w:rsidRDefault="006E2279" w:rsidP="00057BF4">
                  <w:pPr>
                    <w:pStyle w:val="rowtabella0"/>
                    <w:jc w:val="center"/>
                    <w:rPr>
                      <w:color w:val="002060"/>
                    </w:rPr>
                  </w:pPr>
                  <w:r w:rsidRPr="00C05198">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5B7A1" w14:textId="77777777" w:rsidR="006E2279" w:rsidRPr="00C05198" w:rsidRDefault="006E2279" w:rsidP="00057BF4">
                  <w:pPr>
                    <w:pStyle w:val="rowtabella0"/>
                    <w:jc w:val="center"/>
                    <w:rPr>
                      <w:color w:val="002060"/>
                    </w:rPr>
                  </w:pPr>
                  <w:r w:rsidRPr="00C05198">
                    <w:rPr>
                      <w:color w:val="002060"/>
                    </w:rPr>
                    <w:t> </w:t>
                  </w:r>
                </w:p>
              </w:tc>
            </w:tr>
            <w:tr w:rsidR="006E2279" w:rsidRPr="00C05198" w14:paraId="05F86409"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F55FE"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2BCA7" w14:textId="77777777" w:rsidR="006E2279" w:rsidRPr="00C05198" w:rsidRDefault="006E2279" w:rsidP="00057BF4">
                  <w:pPr>
                    <w:pStyle w:val="rowtabella0"/>
                    <w:rPr>
                      <w:color w:val="002060"/>
                    </w:rPr>
                  </w:pPr>
                  <w:r w:rsidRPr="00C05198">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222C" w14:textId="77777777" w:rsidR="006E2279" w:rsidRPr="00C05198" w:rsidRDefault="006E2279" w:rsidP="00057BF4">
                  <w:pPr>
                    <w:pStyle w:val="rowtabella0"/>
                    <w:jc w:val="center"/>
                    <w:rPr>
                      <w:color w:val="002060"/>
                    </w:rPr>
                  </w:pPr>
                  <w:r w:rsidRPr="00C05198">
                    <w:rPr>
                      <w:color w:val="002060"/>
                    </w:rPr>
                    <w:t>18 - 0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79AC0" w14:textId="77777777" w:rsidR="006E2279" w:rsidRPr="00C05198" w:rsidRDefault="006E2279" w:rsidP="00057BF4">
                  <w:pPr>
                    <w:pStyle w:val="rowtabella0"/>
                    <w:jc w:val="center"/>
                    <w:rPr>
                      <w:color w:val="002060"/>
                    </w:rPr>
                  </w:pPr>
                  <w:r w:rsidRPr="00C05198">
                    <w:rPr>
                      <w:color w:val="002060"/>
                    </w:rPr>
                    <w:t> </w:t>
                  </w:r>
                </w:p>
              </w:tc>
            </w:tr>
            <w:tr w:rsidR="006E2279" w:rsidRPr="00C05198" w14:paraId="34E8D9E9"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5226E29" w14:textId="77777777" w:rsidR="006E2279" w:rsidRPr="00C05198" w:rsidRDefault="006E2279" w:rsidP="00057BF4">
                  <w:pPr>
                    <w:pStyle w:val="rowtabella0"/>
                    <w:rPr>
                      <w:color w:val="002060"/>
                    </w:rPr>
                  </w:pPr>
                  <w:r w:rsidRPr="00C05198">
                    <w:rPr>
                      <w:color w:val="002060"/>
                    </w:rPr>
                    <w:t>(1) - disputata il 20/11/2021</w:t>
                  </w:r>
                </w:p>
              </w:tc>
            </w:tr>
          </w:tbl>
          <w:p w14:paraId="63FC9044"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828BAAE"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76BA0"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17BFA1C7"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E923B" w14:textId="77777777" w:rsidR="006E2279" w:rsidRPr="00C05198" w:rsidRDefault="006E2279" w:rsidP="00057BF4">
                  <w:pPr>
                    <w:pStyle w:val="rowtabella0"/>
                    <w:rPr>
                      <w:color w:val="002060"/>
                    </w:rPr>
                  </w:pPr>
                  <w:r w:rsidRPr="00C05198">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CC64A" w14:textId="77777777" w:rsidR="006E2279" w:rsidRPr="00C05198" w:rsidRDefault="006E2279" w:rsidP="00057BF4">
                  <w:pPr>
                    <w:pStyle w:val="rowtabella0"/>
                    <w:rPr>
                      <w:color w:val="002060"/>
                    </w:rPr>
                  </w:pPr>
                  <w:r w:rsidRPr="00C05198">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FCB17" w14:textId="77777777" w:rsidR="006E2279" w:rsidRPr="00C05198" w:rsidRDefault="006E2279" w:rsidP="00057BF4">
                  <w:pPr>
                    <w:pStyle w:val="rowtabella0"/>
                    <w:jc w:val="center"/>
                    <w:rPr>
                      <w:color w:val="002060"/>
                    </w:rPr>
                  </w:pPr>
                  <w:r w:rsidRPr="00C05198">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F12C4" w14:textId="77777777" w:rsidR="006E2279" w:rsidRPr="00C05198" w:rsidRDefault="006E2279" w:rsidP="00057BF4">
                  <w:pPr>
                    <w:pStyle w:val="rowtabella0"/>
                    <w:jc w:val="center"/>
                    <w:rPr>
                      <w:color w:val="002060"/>
                    </w:rPr>
                  </w:pPr>
                  <w:r w:rsidRPr="00C05198">
                    <w:rPr>
                      <w:color w:val="002060"/>
                    </w:rPr>
                    <w:t> </w:t>
                  </w:r>
                </w:p>
              </w:tc>
            </w:tr>
            <w:tr w:rsidR="006E2279" w:rsidRPr="00C05198" w14:paraId="783D8FB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AE0817" w14:textId="77777777" w:rsidR="006E2279" w:rsidRPr="00C05198" w:rsidRDefault="006E2279" w:rsidP="00057BF4">
                  <w:pPr>
                    <w:pStyle w:val="rowtabella0"/>
                    <w:rPr>
                      <w:color w:val="002060"/>
                    </w:rPr>
                  </w:pPr>
                  <w:r w:rsidRPr="00C05198">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79280F" w14:textId="77777777" w:rsidR="006E2279" w:rsidRPr="00C05198" w:rsidRDefault="006E2279" w:rsidP="00057BF4">
                  <w:pPr>
                    <w:pStyle w:val="rowtabella0"/>
                    <w:rPr>
                      <w:color w:val="002060"/>
                    </w:rPr>
                  </w:pPr>
                  <w:r w:rsidRPr="00C05198">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288CA" w14:textId="77777777" w:rsidR="006E2279" w:rsidRPr="00C05198" w:rsidRDefault="006E2279" w:rsidP="00057BF4">
                  <w:pPr>
                    <w:pStyle w:val="rowtabella0"/>
                    <w:jc w:val="center"/>
                    <w:rPr>
                      <w:color w:val="002060"/>
                    </w:rPr>
                  </w:pPr>
                  <w:r w:rsidRPr="00C05198">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66FD9" w14:textId="77777777" w:rsidR="006E2279" w:rsidRPr="00C05198" w:rsidRDefault="006E2279" w:rsidP="00057BF4">
                  <w:pPr>
                    <w:pStyle w:val="rowtabella0"/>
                    <w:jc w:val="center"/>
                    <w:rPr>
                      <w:color w:val="002060"/>
                    </w:rPr>
                  </w:pPr>
                  <w:r w:rsidRPr="00C05198">
                    <w:rPr>
                      <w:color w:val="002060"/>
                    </w:rPr>
                    <w:t> </w:t>
                  </w:r>
                </w:p>
              </w:tc>
            </w:tr>
            <w:tr w:rsidR="006E2279" w:rsidRPr="00C05198" w14:paraId="407A16B7"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FBFBD" w14:textId="77777777" w:rsidR="006E2279" w:rsidRPr="00C05198" w:rsidRDefault="006E2279" w:rsidP="00057BF4">
                  <w:pPr>
                    <w:pStyle w:val="rowtabella0"/>
                    <w:rPr>
                      <w:color w:val="002060"/>
                    </w:rPr>
                  </w:pPr>
                  <w:r w:rsidRPr="00C05198">
                    <w:rPr>
                      <w:color w:val="002060"/>
                    </w:rPr>
                    <w:t xml:space="preserve">(1) </w:t>
                  </w:r>
                  <w:proofErr w:type="gramStart"/>
                  <w:r w:rsidRPr="00C05198">
                    <w:rPr>
                      <w:color w:val="002060"/>
                    </w:rPr>
                    <w:t>U.MANDOLESI</w:t>
                  </w:r>
                  <w:proofErr w:type="gramEnd"/>
                  <w:r w:rsidRPr="00C05198">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BA887"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D080E" w14:textId="77777777" w:rsidR="006E2279" w:rsidRPr="00C05198" w:rsidRDefault="006E2279" w:rsidP="00057BF4">
                  <w:pPr>
                    <w:pStyle w:val="rowtabella0"/>
                    <w:jc w:val="center"/>
                    <w:rPr>
                      <w:color w:val="002060"/>
                    </w:rPr>
                  </w:pPr>
                  <w:r w:rsidRPr="00C05198">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BFB9" w14:textId="77777777" w:rsidR="006E2279" w:rsidRPr="00C05198" w:rsidRDefault="006E2279" w:rsidP="00057BF4">
                  <w:pPr>
                    <w:pStyle w:val="rowtabella0"/>
                    <w:jc w:val="center"/>
                    <w:rPr>
                      <w:color w:val="002060"/>
                    </w:rPr>
                  </w:pPr>
                  <w:r w:rsidRPr="00C05198">
                    <w:rPr>
                      <w:color w:val="002060"/>
                    </w:rPr>
                    <w:t> </w:t>
                  </w:r>
                </w:p>
              </w:tc>
            </w:tr>
            <w:tr w:rsidR="006E2279" w:rsidRPr="00C05198" w14:paraId="1F20D07F"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6C643B9" w14:textId="77777777" w:rsidR="006E2279" w:rsidRPr="00C05198" w:rsidRDefault="006E2279" w:rsidP="00057BF4">
                  <w:pPr>
                    <w:pStyle w:val="rowtabella0"/>
                    <w:rPr>
                      <w:color w:val="002060"/>
                    </w:rPr>
                  </w:pPr>
                  <w:r w:rsidRPr="00C05198">
                    <w:rPr>
                      <w:color w:val="002060"/>
                    </w:rPr>
                    <w:t>(1) - disputata il 20/11/2021</w:t>
                  </w:r>
                </w:p>
              </w:tc>
            </w:tr>
          </w:tbl>
          <w:p w14:paraId="48EB6C22" w14:textId="77777777" w:rsidR="006E2279" w:rsidRPr="00C05198" w:rsidRDefault="006E2279" w:rsidP="00057BF4">
            <w:pPr>
              <w:rPr>
                <w:color w:val="002060"/>
              </w:rPr>
            </w:pPr>
          </w:p>
        </w:tc>
      </w:tr>
    </w:tbl>
    <w:p w14:paraId="3BE858B1" w14:textId="77777777" w:rsidR="006E2279" w:rsidRPr="00C05198" w:rsidRDefault="006E2279" w:rsidP="006E2279">
      <w:pPr>
        <w:pStyle w:val="breakline"/>
        <w:divId w:val="527259509"/>
        <w:rPr>
          <w:rFonts w:eastAsiaTheme="minorEastAsia"/>
          <w:color w:val="002060"/>
        </w:rPr>
      </w:pPr>
    </w:p>
    <w:p w14:paraId="5B9F55AA" w14:textId="77777777" w:rsidR="006E2279" w:rsidRPr="00C05198" w:rsidRDefault="006E2279" w:rsidP="006E2279">
      <w:pPr>
        <w:pStyle w:val="breakline"/>
        <w:divId w:val="527259509"/>
        <w:rPr>
          <w:color w:val="002060"/>
        </w:rPr>
      </w:pPr>
    </w:p>
    <w:p w14:paraId="0AA65305" w14:textId="77777777" w:rsidR="006E2279" w:rsidRPr="00C05198" w:rsidRDefault="006E2279" w:rsidP="006E2279">
      <w:pPr>
        <w:pStyle w:val="titoloprinc0"/>
        <w:divId w:val="527259509"/>
        <w:rPr>
          <w:color w:val="002060"/>
        </w:rPr>
      </w:pPr>
      <w:r w:rsidRPr="00C05198">
        <w:rPr>
          <w:color w:val="002060"/>
        </w:rPr>
        <w:t>GIUDICE SPORTIVO</w:t>
      </w:r>
    </w:p>
    <w:p w14:paraId="29CBAEC0"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05FBBD9E" w14:textId="77777777" w:rsidR="006E2279" w:rsidRPr="00C05198" w:rsidRDefault="006E2279" w:rsidP="006E2279">
      <w:pPr>
        <w:pStyle w:val="titolo10"/>
        <w:divId w:val="527259509"/>
        <w:rPr>
          <w:color w:val="002060"/>
        </w:rPr>
      </w:pPr>
      <w:r w:rsidRPr="00C05198">
        <w:rPr>
          <w:color w:val="002060"/>
        </w:rPr>
        <w:t xml:space="preserve">GARE DEL 20/11/2021 </w:t>
      </w:r>
    </w:p>
    <w:p w14:paraId="25A5FCEA"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BE45E6B"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33071EAA" w14:textId="77777777" w:rsidR="006E2279" w:rsidRPr="00C05198" w:rsidRDefault="006E2279" w:rsidP="006E2279">
      <w:pPr>
        <w:pStyle w:val="titolo30"/>
        <w:divId w:val="527259509"/>
        <w:rPr>
          <w:color w:val="002060"/>
        </w:rPr>
      </w:pPr>
      <w:r w:rsidRPr="00C05198">
        <w:rPr>
          <w:color w:val="002060"/>
        </w:rPr>
        <w:t xml:space="preserve">DIRIGENTI </w:t>
      </w:r>
    </w:p>
    <w:p w14:paraId="333039E6"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24F8CF" w14:textId="77777777" w:rsidTr="006E2279">
        <w:trPr>
          <w:divId w:val="527259509"/>
        </w:trPr>
        <w:tc>
          <w:tcPr>
            <w:tcW w:w="2200" w:type="dxa"/>
            <w:tcMar>
              <w:top w:w="20" w:type="dxa"/>
              <w:left w:w="20" w:type="dxa"/>
              <w:bottom w:w="20" w:type="dxa"/>
              <w:right w:w="20" w:type="dxa"/>
            </w:tcMar>
            <w:vAlign w:val="center"/>
            <w:hideMark/>
          </w:tcPr>
          <w:p w14:paraId="5C29F3BC" w14:textId="77777777" w:rsidR="006E2279" w:rsidRPr="00C05198" w:rsidRDefault="006E2279" w:rsidP="00057BF4">
            <w:pPr>
              <w:pStyle w:val="movimento"/>
              <w:rPr>
                <w:color w:val="002060"/>
              </w:rPr>
            </w:pPr>
            <w:r w:rsidRPr="00C05198">
              <w:rPr>
                <w:color w:val="002060"/>
              </w:rPr>
              <w:t>MARCHIONNI MATTIA</w:t>
            </w:r>
          </w:p>
        </w:tc>
        <w:tc>
          <w:tcPr>
            <w:tcW w:w="2200" w:type="dxa"/>
            <w:tcMar>
              <w:top w:w="20" w:type="dxa"/>
              <w:left w:w="20" w:type="dxa"/>
              <w:bottom w:w="20" w:type="dxa"/>
              <w:right w:w="20" w:type="dxa"/>
            </w:tcMar>
            <w:vAlign w:val="center"/>
            <w:hideMark/>
          </w:tcPr>
          <w:p w14:paraId="50786291"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c>
          <w:tcPr>
            <w:tcW w:w="800" w:type="dxa"/>
            <w:tcMar>
              <w:top w:w="20" w:type="dxa"/>
              <w:left w:w="20" w:type="dxa"/>
              <w:bottom w:w="20" w:type="dxa"/>
              <w:right w:w="20" w:type="dxa"/>
            </w:tcMar>
            <w:vAlign w:val="center"/>
            <w:hideMark/>
          </w:tcPr>
          <w:p w14:paraId="356A246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403411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BE4AF46" w14:textId="77777777" w:rsidR="006E2279" w:rsidRPr="00C05198" w:rsidRDefault="006E2279" w:rsidP="00057BF4">
            <w:pPr>
              <w:pStyle w:val="movimento2"/>
              <w:rPr>
                <w:color w:val="002060"/>
              </w:rPr>
            </w:pPr>
            <w:r w:rsidRPr="00C05198">
              <w:rPr>
                <w:color w:val="002060"/>
              </w:rPr>
              <w:t> </w:t>
            </w:r>
          </w:p>
        </w:tc>
      </w:tr>
    </w:tbl>
    <w:p w14:paraId="6869D1A6"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3E9CACD7"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D525677" w14:textId="77777777" w:rsidTr="006E2279">
        <w:trPr>
          <w:divId w:val="527259509"/>
        </w:trPr>
        <w:tc>
          <w:tcPr>
            <w:tcW w:w="2200" w:type="dxa"/>
            <w:tcMar>
              <w:top w:w="20" w:type="dxa"/>
              <w:left w:w="20" w:type="dxa"/>
              <w:bottom w:w="20" w:type="dxa"/>
              <w:right w:w="20" w:type="dxa"/>
            </w:tcMar>
            <w:vAlign w:val="center"/>
            <w:hideMark/>
          </w:tcPr>
          <w:p w14:paraId="1B9F7E49" w14:textId="77777777" w:rsidR="006E2279" w:rsidRPr="00C05198" w:rsidRDefault="006E2279" w:rsidP="00057BF4">
            <w:pPr>
              <w:pStyle w:val="movimento"/>
              <w:rPr>
                <w:color w:val="002060"/>
              </w:rPr>
            </w:pPr>
            <w:r w:rsidRPr="00C05198">
              <w:rPr>
                <w:color w:val="002060"/>
              </w:rPr>
              <w:t>PASCUCCI NICOLA</w:t>
            </w:r>
          </w:p>
        </w:tc>
        <w:tc>
          <w:tcPr>
            <w:tcW w:w="2200" w:type="dxa"/>
            <w:tcMar>
              <w:top w:w="20" w:type="dxa"/>
              <w:left w:w="20" w:type="dxa"/>
              <w:bottom w:w="20" w:type="dxa"/>
              <w:right w:w="20" w:type="dxa"/>
            </w:tcMar>
            <w:vAlign w:val="center"/>
            <w:hideMark/>
          </w:tcPr>
          <w:p w14:paraId="50BC899D"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c>
          <w:tcPr>
            <w:tcW w:w="800" w:type="dxa"/>
            <w:tcMar>
              <w:top w:w="20" w:type="dxa"/>
              <w:left w:w="20" w:type="dxa"/>
              <w:bottom w:w="20" w:type="dxa"/>
              <w:right w:w="20" w:type="dxa"/>
            </w:tcMar>
            <w:vAlign w:val="center"/>
            <w:hideMark/>
          </w:tcPr>
          <w:p w14:paraId="6BF836B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C5896F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DA3BB39" w14:textId="77777777" w:rsidR="006E2279" w:rsidRPr="00C05198" w:rsidRDefault="006E2279" w:rsidP="00057BF4">
            <w:pPr>
              <w:pStyle w:val="movimento2"/>
              <w:rPr>
                <w:color w:val="002060"/>
              </w:rPr>
            </w:pPr>
            <w:r w:rsidRPr="00C05198">
              <w:rPr>
                <w:color w:val="002060"/>
              </w:rPr>
              <w:t> </w:t>
            </w:r>
          </w:p>
        </w:tc>
      </w:tr>
    </w:tbl>
    <w:p w14:paraId="0ACC0E7E"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5154A39B" w14:textId="77777777" w:rsidR="006E2279" w:rsidRPr="00C05198" w:rsidRDefault="006E2279" w:rsidP="006E2279">
      <w:pPr>
        <w:pStyle w:val="titolo20"/>
        <w:divId w:val="527259509"/>
        <w:rPr>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63731BD" w14:textId="77777777" w:rsidTr="006E2279">
        <w:trPr>
          <w:divId w:val="527259509"/>
        </w:trPr>
        <w:tc>
          <w:tcPr>
            <w:tcW w:w="2200" w:type="dxa"/>
            <w:tcMar>
              <w:top w:w="20" w:type="dxa"/>
              <w:left w:w="20" w:type="dxa"/>
              <w:bottom w:w="20" w:type="dxa"/>
              <w:right w:w="20" w:type="dxa"/>
            </w:tcMar>
            <w:vAlign w:val="center"/>
            <w:hideMark/>
          </w:tcPr>
          <w:p w14:paraId="3715551D" w14:textId="77777777" w:rsidR="006E2279" w:rsidRPr="00C05198" w:rsidRDefault="006E2279" w:rsidP="00057BF4">
            <w:pPr>
              <w:pStyle w:val="movimento"/>
              <w:rPr>
                <w:color w:val="002060"/>
              </w:rPr>
            </w:pPr>
            <w:r w:rsidRPr="00C05198">
              <w:rPr>
                <w:color w:val="002060"/>
              </w:rPr>
              <w:t>ANDREANI ALESSIO</w:t>
            </w:r>
          </w:p>
        </w:tc>
        <w:tc>
          <w:tcPr>
            <w:tcW w:w="2200" w:type="dxa"/>
            <w:tcMar>
              <w:top w:w="20" w:type="dxa"/>
              <w:left w:w="20" w:type="dxa"/>
              <w:bottom w:w="20" w:type="dxa"/>
              <w:right w:w="20" w:type="dxa"/>
            </w:tcMar>
            <w:vAlign w:val="center"/>
            <w:hideMark/>
          </w:tcPr>
          <w:p w14:paraId="486F114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67F69F2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450E4F" w14:textId="77777777" w:rsidR="006E2279" w:rsidRPr="00C05198" w:rsidRDefault="006E2279" w:rsidP="00057BF4">
            <w:pPr>
              <w:pStyle w:val="movimento"/>
              <w:rPr>
                <w:color w:val="002060"/>
              </w:rPr>
            </w:pPr>
            <w:r w:rsidRPr="00C05198">
              <w:rPr>
                <w:color w:val="002060"/>
              </w:rPr>
              <w:t>CASTELLANI MATTEO</w:t>
            </w:r>
          </w:p>
        </w:tc>
        <w:tc>
          <w:tcPr>
            <w:tcW w:w="2200" w:type="dxa"/>
            <w:tcMar>
              <w:top w:w="20" w:type="dxa"/>
              <w:left w:w="20" w:type="dxa"/>
              <w:bottom w:w="20" w:type="dxa"/>
              <w:right w:w="20" w:type="dxa"/>
            </w:tcMar>
            <w:vAlign w:val="center"/>
            <w:hideMark/>
          </w:tcPr>
          <w:p w14:paraId="2342D6CD" w14:textId="77777777" w:rsidR="006E2279" w:rsidRPr="00C05198" w:rsidRDefault="006E2279" w:rsidP="00057BF4">
            <w:pPr>
              <w:pStyle w:val="movimento2"/>
              <w:rPr>
                <w:color w:val="002060"/>
              </w:rPr>
            </w:pPr>
            <w:r w:rsidRPr="00C05198">
              <w:rPr>
                <w:color w:val="002060"/>
              </w:rPr>
              <w:t xml:space="preserve">(ITALSERVICE C5) </w:t>
            </w:r>
          </w:p>
        </w:tc>
      </w:tr>
    </w:tbl>
    <w:p w14:paraId="1E7C1380"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1904E84C"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DA5D96E" w14:textId="77777777" w:rsidTr="006E2279">
        <w:trPr>
          <w:divId w:val="527259509"/>
        </w:trPr>
        <w:tc>
          <w:tcPr>
            <w:tcW w:w="2200" w:type="dxa"/>
            <w:tcMar>
              <w:top w:w="20" w:type="dxa"/>
              <w:left w:w="20" w:type="dxa"/>
              <w:bottom w:w="20" w:type="dxa"/>
              <w:right w:w="20" w:type="dxa"/>
            </w:tcMar>
            <w:vAlign w:val="center"/>
            <w:hideMark/>
          </w:tcPr>
          <w:p w14:paraId="6C507A6E" w14:textId="77777777" w:rsidR="006E2279" w:rsidRPr="00C05198" w:rsidRDefault="006E2279" w:rsidP="00057BF4">
            <w:pPr>
              <w:pStyle w:val="movimento"/>
              <w:rPr>
                <w:color w:val="002060"/>
              </w:rPr>
            </w:pPr>
            <w:r w:rsidRPr="00C05198">
              <w:rPr>
                <w:color w:val="002060"/>
              </w:rPr>
              <w:lastRenderedPageBreak/>
              <w:t>BERTUOLO DAVIDE</w:t>
            </w:r>
          </w:p>
        </w:tc>
        <w:tc>
          <w:tcPr>
            <w:tcW w:w="2200" w:type="dxa"/>
            <w:tcMar>
              <w:top w:w="20" w:type="dxa"/>
              <w:left w:w="20" w:type="dxa"/>
              <w:bottom w:w="20" w:type="dxa"/>
              <w:right w:w="20" w:type="dxa"/>
            </w:tcMar>
            <w:vAlign w:val="center"/>
            <w:hideMark/>
          </w:tcPr>
          <w:p w14:paraId="6675D175"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0F16D5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8FB80E9" w14:textId="77777777" w:rsidR="006E2279" w:rsidRPr="00C05198" w:rsidRDefault="006E2279" w:rsidP="00057BF4">
            <w:pPr>
              <w:pStyle w:val="movimento"/>
              <w:rPr>
                <w:color w:val="002060"/>
              </w:rPr>
            </w:pPr>
            <w:r w:rsidRPr="00C05198">
              <w:rPr>
                <w:color w:val="002060"/>
              </w:rPr>
              <w:t>BOREA MARCO</w:t>
            </w:r>
          </w:p>
        </w:tc>
        <w:tc>
          <w:tcPr>
            <w:tcW w:w="2200" w:type="dxa"/>
            <w:tcMar>
              <w:top w:w="20" w:type="dxa"/>
              <w:left w:w="20" w:type="dxa"/>
              <w:bottom w:w="20" w:type="dxa"/>
              <w:right w:w="20" w:type="dxa"/>
            </w:tcMar>
            <w:vAlign w:val="center"/>
            <w:hideMark/>
          </w:tcPr>
          <w:p w14:paraId="438D453C" w14:textId="77777777" w:rsidR="006E2279" w:rsidRPr="00C05198" w:rsidRDefault="006E2279" w:rsidP="00057BF4">
            <w:pPr>
              <w:pStyle w:val="movimento2"/>
              <w:rPr>
                <w:color w:val="002060"/>
              </w:rPr>
            </w:pPr>
            <w:r w:rsidRPr="00C05198">
              <w:rPr>
                <w:color w:val="002060"/>
              </w:rPr>
              <w:t xml:space="preserve">(ITALSERVICE C5) </w:t>
            </w:r>
          </w:p>
        </w:tc>
      </w:tr>
      <w:tr w:rsidR="006E2279" w:rsidRPr="00C05198" w14:paraId="0BDE7138" w14:textId="77777777" w:rsidTr="006E2279">
        <w:trPr>
          <w:divId w:val="527259509"/>
        </w:trPr>
        <w:tc>
          <w:tcPr>
            <w:tcW w:w="2200" w:type="dxa"/>
            <w:tcMar>
              <w:top w:w="20" w:type="dxa"/>
              <w:left w:w="20" w:type="dxa"/>
              <w:bottom w:w="20" w:type="dxa"/>
              <w:right w:w="20" w:type="dxa"/>
            </w:tcMar>
            <w:vAlign w:val="center"/>
            <w:hideMark/>
          </w:tcPr>
          <w:p w14:paraId="7E930123" w14:textId="77777777" w:rsidR="006E2279" w:rsidRPr="00C05198" w:rsidRDefault="006E2279" w:rsidP="00057BF4">
            <w:pPr>
              <w:pStyle w:val="movimento"/>
              <w:rPr>
                <w:color w:val="002060"/>
              </w:rPr>
            </w:pPr>
            <w:r w:rsidRPr="00C05198">
              <w:rPr>
                <w:color w:val="002060"/>
              </w:rPr>
              <w:t>TESTAGUZZA MATTIA</w:t>
            </w:r>
          </w:p>
        </w:tc>
        <w:tc>
          <w:tcPr>
            <w:tcW w:w="2200" w:type="dxa"/>
            <w:tcMar>
              <w:top w:w="20" w:type="dxa"/>
              <w:left w:w="20" w:type="dxa"/>
              <w:bottom w:w="20" w:type="dxa"/>
              <w:right w:w="20" w:type="dxa"/>
            </w:tcMar>
            <w:vAlign w:val="center"/>
            <w:hideMark/>
          </w:tcPr>
          <w:p w14:paraId="689F940C"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c>
          <w:tcPr>
            <w:tcW w:w="800" w:type="dxa"/>
            <w:tcMar>
              <w:top w:w="20" w:type="dxa"/>
              <w:left w:w="20" w:type="dxa"/>
              <w:bottom w:w="20" w:type="dxa"/>
              <w:right w:w="20" w:type="dxa"/>
            </w:tcMar>
            <w:vAlign w:val="center"/>
            <w:hideMark/>
          </w:tcPr>
          <w:p w14:paraId="4CFF85C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1BBC89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C0BCDAF" w14:textId="77777777" w:rsidR="006E2279" w:rsidRPr="00C05198" w:rsidRDefault="006E2279" w:rsidP="00057BF4">
            <w:pPr>
              <w:pStyle w:val="movimento2"/>
              <w:rPr>
                <w:color w:val="002060"/>
              </w:rPr>
            </w:pPr>
            <w:r w:rsidRPr="00C05198">
              <w:rPr>
                <w:color w:val="002060"/>
              </w:rPr>
              <w:t> </w:t>
            </w:r>
          </w:p>
        </w:tc>
      </w:tr>
    </w:tbl>
    <w:p w14:paraId="6FAA3620"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41BCC01" w14:textId="77777777" w:rsidTr="006E2279">
        <w:trPr>
          <w:divId w:val="527259509"/>
        </w:trPr>
        <w:tc>
          <w:tcPr>
            <w:tcW w:w="2200" w:type="dxa"/>
            <w:tcMar>
              <w:top w:w="20" w:type="dxa"/>
              <w:left w:w="20" w:type="dxa"/>
              <w:bottom w:w="20" w:type="dxa"/>
              <w:right w:w="20" w:type="dxa"/>
            </w:tcMar>
            <w:vAlign w:val="center"/>
            <w:hideMark/>
          </w:tcPr>
          <w:p w14:paraId="6FEB6016" w14:textId="77777777" w:rsidR="006E2279" w:rsidRPr="00C05198" w:rsidRDefault="006E2279" w:rsidP="00057BF4">
            <w:pPr>
              <w:pStyle w:val="movimento"/>
              <w:rPr>
                <w:color w:val="002060"/>
              </w:rPr>
            </w:pPr>
            <w:r w:rsidRPr="00C05198">
              <w:rPr>
                <w:color w:val="002060"/>
              </w:rPr>
              <w:t>SIMONETTI FEDERICO</w:t>
            </w:r>
          </w:p>
        </w:tc>
        <w:tc>
          <w:tcPr>
            <w:tcW w:w="2200" w:type="dxa"/>
            <w:tcMar>
              <w:top w:w="20" w:type="dxa"/>
              <w:left w:w="20" w:type="dxa"/>
              <w:bottom w:w="20" w:type="dxa"/>
              <w:right w:w="20" w:type="dxa"/>
            </w:tcMar>
            <w:vAlign w:val="center"/>
            <w:hideMark/>
          </w:tcPr>
          <w:p w14:paraId="33D20C93"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1C39427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B87C24" w14:textId="77777777" w:rsidR="006E2279" w:rsidRPr="00C05198" w:rsidRDefault="006E2279" w:rsidP="00057BF4">
            <w:pPr>
              <w:pStyle w:val="movimento"/>
              <w:rPr>
                <w:color w:val="002060"/>
              </w:rPr>
            </w:pPr>
            <w:r w:rsidRPr="00C05198">
              <w:rPr>
                <w:color w:val="002060"/>
              </w:rPr>
              <w:t>MARANGONI PIETRO</w:t>
            </w:r>
          </w:p>
        </w:tc>
        <w:tc>
          <w:tcPr>
            <w:tcW w:w="2200" w:type="dxa"/>
            <w:tcMar>
              <w:top w:w="20" w:type="dxa"/>
              <w:left w:w="20" w:type="dxa"/>
              <w:bottom w:w="20" w:type="dxa"/>
              <w:right w:w="20" w:type="dxa"/>
            </w:tcMar>
            <w:vAlign w:val="center"/>
            <w:hideMark/>
          </w:tcPr>
          <w:p w14:paraId="4F7F5CE6"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1EB1F53B" w14:textId="77777777" w:rsidTr="006E2279">
        <w:trPr>
          <w:divId w:val="527259509"/>
        </w:trPr>
        <w:tc>
          <w:tcPr>
            <w:tcW w:w="2200" w:type="dxa"/>
            <w:tcMar>
              <w:top w:w="20" w:type="dxa"/>
              <w:left w:w="20" w:type="dxa"/>
              <w:bottom w:w="20" w:type="dxa"/>
              <w:right w:w="20" w:type="dxa"/>
            </w:tcMar>
            <w:vAlign w:val="center"/>
            <w:hideMark/>
          </w:tcPr>
          <w:p w14:paraId="196E2426" w14:textId="77777777" w:rsidR="006E2279" w:rsidRPr="00C05198" w:rsidRDefault="006E2279" w:rsidP="00057BF4">
            <w:pPr>
              <w:pStyle w:val="movimento"/>
              <w:rPr>
                <w:color w:val="002060"/>
              </w:rPr>
            </w:pPr>
            <w:r w:rsidRPr="00C05198">
              <w:rPr>
                <w:color w:val="002060"/>
              </w:rPr>
              <w:t>DIOTALEVI FEDERICO</w:t>
            </w:r>
          </w:p>
        </w:tc>
        <w:tc>
          <w:tcPr>
            <w:tcW w:w="2200" w:type="dxa"/>
            <w:tcMar>
              <w:top w:w="20" w:type="dxa"/>
              <w:left w:w="20" w:type="dxa"/>
              <w:bottom w:w="20" w:type="dxa"/>
              <w:right w:w="20" w:type="dxa"/>
            </w:tcMar>
            <w:vAlign w:val="center"/>
            <w:hideMark/>
          </w:tcPr>
          <w:p w14:paraId="316D7ADB" w14:textId="77777777" w:rsidR="006E2279" w:rsidRPr="00C05198" w:rsidRDefault="006E2279" w:rsidP="00057BF4">
            <w:pPr>
              <w:pStyle w:val="movimento2"/>
              <w:rPr>
                <w:color w:val="002060"/>
              </w:rPr>
            </w:pPr>
            <w:r w:rsidRPr="00C05198">
              <w:rPr>
                <w:color w:val="002060"/>
              </w:rPr>
              <w:t xml:space="preserve">(ITALSERVICE C5) </w:t>
            </w:r>
          </w:p>
        </w:tc>
        <w:tc>
          <w:tcPr>
            <w:tcW w:w="800" w:type="dxa"/>
            <w:tcMar>
              <w:top w:w="20" w:type="dxa"/>
              <w:left w:w="20" w:type="dxa"/>
              <w:bottom w:w="20" w:type="dxa"/>
              <w:right w:w="20" w:type="dxa"/>
            </w:tcMar>
            <w:vAlign w:val="center"/>
            <w:hideMark/>
          </w:tcPr>
          <w:p w14:paraId="500EEE1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D19E1B" w14:textId="77777777" w:rsidR="006E2279" w:rsidRPr="00C05198" w:rsidRDefault="006E2279" w:rsidP="00057BF4">
            <w:pPr>
              <w:pStyle w:val="movimento"/>
              <w:rPr>
                <w:color w:val="002060"/>
              </w:rPr>
            </w:pPr>
            <w:r w:rsidRPr="00C05198">
              <w:rPr>
                <w:color w:val="002060"/>
              </w:rPr>
              <w:t>CARUSO LORENZO</w:t>
            </w:r>
          </w:p>
        </w:tc>
        <w:tc>
          <w:tcPr>
            <w:tcW w:w="2200" w:type="dxa"/>
            <w:tcMar>
              <w:top w:w="20" w:type="dxa"/>
              <w:left w:w="20" w:type="dxa"/>
              <w:bottom w:w="20" w:type="dxa"/>
              <w:right w:w="20" w:type="dxa"/>
            </w:tcMar>
            <w:vAlign w:val="center"/>
            <w:hideMark/>
          </w:tcPr>
          <w:p w14:paraId="6FAB6E43"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U.MANDOLESI</w:t>
            </w:r>
            <w:proofErr w:type="gramEnd"/>
            <w:r w:rsidRPr="00C05198">
              <w:rPr>
                <w:color w:val="002060"/>
              </w:rPr>
              <w:t xml:space="preserve"> CALCIO) </w:t>
            </w:r>
          </w:p>
        </w:tc>
      </w:tr>
    </w:tbl>
    <w:p w14:paraId="2C1999B3"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6D2A238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4A187B4"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3DFA48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75B7F2AF"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2DC55D3" w14:textId="77777777" w:rsidTr="006E2279">
        <w:trPr>
          <w:divId w:val="527259509"/>
        </w:trPr>
        <w:tc>
          <w:tcPr>
            <w:tcW w:w="2200" w:type="dxa"/>
            <w:tcMar>
              <w:top w:w="20" w:type="dxa"/>
              <w:left w:w="20" w:type="dxa"/>
              <w:bottom w:w="20" w:type="dxa"/>
              <w:right w:w="20" w:type="dxa"/>
            </w:tcMar>
            <w:vAlign w:val="center"/>
            <w:hideMark/>
          </w:tcPr>
          <w:p w14:paraId="2CE61864" w14:textId="77777777" w:rsidR="006E2279" w:rsidRPr="00C05198" w:rsidRDefault="006E2279" w:rsidP="00057BF4">
            <w:pPr>
              <w:pStyle w:val="movimento"/>
              <w:rPr>
                <w:color w:val="002060"/>
              </w:rPr>
            </w:pPr>
            <w:r w:rsidRPr="00C05198">
              <w:rPr>
                <w:color w:val="002060"/>
              </w:rPr>
              <w:t>STORTONI NICHOLAS</w:t>
            </w:r>
          </w:p>
        </w:tc>
        <w:tc>
          <w:tcPr>
            <w:tcW w:w="2200" w:type="dxa"/>
            <w:tcMar>
              <w:top w:w="20" w:type="dxa"/>
              <w:left w:w="20" w:type="dxa"/>
              <w:bottom w:w="20" w:type="dxa"/>
              <w:right w:w="20" w:type="dxa"/>
            </w:tcMar>
            <w:vAlign w:val="center"/>
            <w:hideMark/>
          </w:tcPr>
          <w:p w14:paraId="12426EB3"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99D8F9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9B318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8C90546" w14:textId="77777777" w:rsidR="006E2279" w:rsidRPr="00C05198" w:rsidRDefault="006E2279" w:rsidP="00057BF4">
            <w:pPr>
              <w:pStyle w:val="movimento2"/>
              <w:rPr>
                <w:color w:val="002060"/>
              </w:rPr>
            </w:pPr>
            <w:r w:rsidRPr="00C05198">
              <w:rPr>
                <w:color w:val="002060"/>
              </w:rPr>
              <w:t> </w:t>
            </w:r>
          </w:p>
        </w:tc>
      </w:tr>
    </w:tbl>
    <w:p w14:paraId="69D5622E"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63C3779" w14:textId="77777777" w:rsidTr="006E2279">
        <w:trPr>
          <w:divId w:val="527259509"/>
        </w:trPr>
        <w:tc>
          <w:tcPr>
            <w:tcW w:w="2200" w:type="dxa"/>
            <w:tcMar>
              <w:top w:w="20" w:type="dxa"/>
              <w:left w:w="20" w:type="dxa"/>
              <w:bottom w:w="20" w:type="dxa"/>
              <w:right w:w="20" w:type="dxa"/>
            </w:tcMar>
            <w:vAlign w:val="center"/>
            <w:hideMark/>
          </w:tcPr>
          <w:p w14:paraId="3A247972" w14:textId="77777777" w:rsidR="006E2279" w:rsidRPr="00C05198" w:rsidRDefault="006E2279" w:rsidP="00057BF4">
            <w:pPr>
              <w:pStyle w:val="movimento"/>
              <w:rPr>
                <w:color w:val="002060"/>
              </w:rPr>
            </w:pPr>
            <w:r w:rsidRPr="00C05198">
              <w:rPr>
                <w:color w:val="002060"/>
              </w:rPr>
              <w:t>RICCHITELLI FRANCESCO</w:t>
            </w:r>
          </w:p>
        </w:tc>
        <w:tc>
          <w:tcPr>
            <w:tcW w:w="2200" w:type="dxa"/>
            <w:tcMar>
              <w:top w:w="20" w:type="dxa"/>
              <w:left w:w="20" w:type="dxa"/>
              <w:bottom w:w="20" w:type="dxa"/>
              <w:right w:w="20" w:type="dxa"/>
            </w:tcMar>
            <w:vAlign w:val="center"/>
            <w:hideMark/>
          </w:tcPr>
          <w:p w14:paraId="2453D21F"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3EB0C2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E25A75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92A7CD" w14:textId="77777777" w:rsidR="006E2279" w:rsidRPr="00C05198" w:rsidRDefault="006E2279" w:rsidP="00057BF4">
            <w:pPr>
              <w:pStyle w:val="movimento2"/>
              <w:rPr>
                <w:color w:val="002060"/>
              </w:rPr>
            </w:pPr>
            <w:r w:rsidRPr="00C05198">
              <w:rPr>
                <w:color w:val="002060"/>
              </w:rPr>
              <w:t> </w:t>
            </w:r>
          </w:p>
        </w:tc>
      </w:tr>
    </w:tbl>
    <w:p w14:paraId="4F28C1D2" w14:textId="77777777" w:rsidR="006E2279" w:rsidRPr="00C05198" w:rsidRDefault="006E2279" w:rsidP="006E2279">
      <w:pPr>
        <w:pStyle w:val="breakline"/>
        <w:divId w:val="527259509"/>
        <w:rPr>
          <w:color w:val="002060"/>
        </w:rPr>
      </w:pPr>
    </w:p>
    <w:p w14:paraId="69A07D36"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CF07E59"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412BEE3B" w14:textId="77777777" w:rsidR="006E2279" w:rsidRPr="00C05198" w:rsidRDefault="006E2279" w:rsidP="006E2279">
      <w:pPr>
        <w:pStyle w:val="breakline"/>
        <w:divId w:val="527259509"/>
        <w:rPr>
          <w:rFonts w:eastAsiaTheme="minorEastAsia"/>
          <w:color w:val="002060"/>
        </w:rPr>
      </w:pPr>
    </w:p>
    <w:p w14:paraId="4D5F155D" w14:textId="77777777" w:rsidR="006E2279" w:rsidRPr="00C05198" w:rsidRDefault="006E2279" w:rsidP="006E2279">
      <w:pPr>
        <w:pStyle w:val="titoloprinc0"/>
        <w:divId w:val="527259509"/>
        <w:rPr>
          <w:color w:val="002060"/>
        </w:rPr>
      </w:pPr>
      <w:r w:rsidRPr="00C05198">
        <w:rPr>
          <w:color w:val="002060"/>
        </w:rPr>
        <w:t>CLASSIFICA</w:t>
      </w:r>
    </w:p>
    <w:p w14:paraId="53C37902" w14:textId="77777777" w:rsidR="006E2279" w:rsidRPr="00C05198" w:rsidRDefault="006E2279" w:rsidP="006E2279">
      <w:pPr>
        <w:pStyle w:val="breakline"/>
        <w:divId w:val="527259509"/>
        <w:rPr>
          <w:color w:val="002060"/>
        </w:rPr>
      </w:pPr>
    </w:p>
    <w:p w14:paraId="0D0634F8" w14:textId="77777777" w:rsidR="006E2279" w:rsidRPr="00C05198" w:rsidRDefault="006E2279" w:rsidP="006E2279">
      <w:pPr>
        <w:pStyle w:val="breakline"/>
        <w:divId w:val="527259509"/>
        <w:rPr>
          <w:color w:val="002060"/>
        </w:rPr>
      </w:pPr>
    </w:p>
    <w:p w14:paraId="422ACF82"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64C9FE43"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777A7"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422C"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593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6F6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767A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7C70"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9773"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EA8D"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AD98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89DC9" w14:textId="77777777" w:rsidR="006E2279" w:rsidRPr="00C05198" w:rsidRDefault="006E2279" w:rsidP="00057BF4">
            <w:pPr>
              <w:pStyle w:val="headertabella0"/>
              <w:rPr>
                <w:color w:val="002060"/>
              </w:rPr>
            </w:pPr>
            <w:r w:rsidRPr="00C05198">
              <w:rPr>
                <w:color w:val="002060"/>
              </w:rPr>
              <w:t>PE</w:t>
            </w:r>
          </w:p>
        </w:tc>
      </w:tr>
      <w:tr w:rsidR="006E2279" w:rsidRPr="00C05198" w14:paraId="78252CA8"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C2CCD"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93DC"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1B2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F59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B22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EF5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CC26"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797C"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8648"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31EC" w14:textId="77777777" w:rsidR="006E2279" w:rsidRPr="00C05198" w:rsidRDefault="006E2279" w:rsidP="00057BF4">
            <w:pPr>
              <w:pStyle w:val="rowtabella0"/>
              <w:jc w:val="center"/>
              <w:rPr>
                <w:color w:val="002060"/>
              </w:rPr>
            </w:pPr>
            <w:r w:rsidRPr="00C05198">
              <w:rPr>
                <w:color w:val="002060"/>
              </w:rPr>
              <w:t>0</w:t>
            </w:r>
          </w:p>
        </w:tc>
      </w:tr>
      <w:tr w:rsidR="006E2279" w:rsidRPr="00C05198" w14:paraId="116564D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F2809"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B69D"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7A9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506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F6F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DA6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0F8B"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04B7"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A352"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352A" w14:textId="77777777" w:rsidR="006E2279" w:rsidRPr="00C05198" w:rsidRDefault="006E2279" w:rsidP="00057BF4">
            <w:pPr>
              <w:pStyle w:val="rowtabella0"/>
              <w:jc w:val="center"/>
              <w:rPr>
                <w:color w:val="002060"/>
              </w:rPr>
            </w:pPr>
            <w:r w:rsidRPr="00C05198">
              <w:rPr>
                <w:color w:val="002060"/>
              </w:rPr>
              <w:t>0</w:t>
            </w:r>
          </w:p>
        </w:tc>
      </w:tr>
      <w:tr w:rsidR="006E2279" w:rsidRPr="00C05198" w14:paraId="7229B9E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9C0F3" w14:textId="77777777" w:rsidR="006E2279" w:rsidRPr="00C05198" w:rsidRDefault="006E2279" w:rsidP="00057BF4">
            <w:pPr>
              <w:pStyle w:val="rowtabella0"/>
              <w:rPr>
                <w:color w:val="002060"/>
              </w:rPr>
            </w:pPr>
            <w:r w:rsidRPr="00C05198">
              <w:rPr>
                <w:color w:val="002060"/>
              </w:rPr>
              <w:t xml:space="preserve">G.S. AUDAX 1970 </w:t>
            </w:r>
            <w:proofErr w:type="gramStart"/>
            <w:r w:rsidRPr="00C0519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235D"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6EA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6AD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64E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4DC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9C8B"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6FFD"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218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82C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DE710C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CCA8C"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469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A74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573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901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560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74E2"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F078"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1ADD"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600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A1D63C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AA8C2" w14:textId="77777777" w:rsidR="006E2279" w:rsidRPr="00C05198" w:rsidRDefault="006E2279" w:rsidP="00057BF4">
            <w:pPr>
              <w:pStyle w:val="rowtabella0"/>
              <w:rPr>
                <w:color w:val="002060"/>
              </w:rPr>
            </w:pPr>
            <w:r w:rsidRPr="00C0519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02D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400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6C4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108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916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53EA"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31FD" w14:textId="77777777" w:rsidR="006E2279" w:rsidRPr="00C05198" w:rsidRDefault="006E2279" w:rsidP="00057BF4">
            <w:pPr>
              <w:pStyle w:val="rowtabella0"/>
              <w:jc w:val="center"/>
              <w:rPr>
                <w:color w:val="002060"/>
              </w:rPr>
            </w:pPr>
            <w:r w:rsidRPr="00C0519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AC05"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386C" w14:textId="77777777" w:rsidR="006E2279" w:rsidRPr="00C05198" w:rsidRDefault="006E2279" w:rsidP="00057BF4">
            <w:pPr>
              <w:pStyle w:val="rowtabella0"/>
              <w:jc w:val="center"/>
              <w:rPr>
                <w:color w:val="002060"/>
              </w:rPr>
            </w:pPr>
            <w:r w:rsidRPr="00C05198">
              <w:rPr>
                <w:color w:val="002060"/>
              </w:rPr>
              <w:t>0</w:t>
            </w:r>
          </w:p>
        </w:tc>
      </w:tr>
    </w:tbl>
    <w:p w14:paraId="148962EC" w14:textId="77777777" w:rsidR="006E2279" w:rsidRPr="00C05198" w:rsidRDefault="006E2279" w:rsidP="006E2279">
      <w:pPr>
        <w:pStyle w:val="breakline"/>
        <w:divId w:val="527259509"/>
        <w:rPr>
          <w:rFonts w:eastAsiaTheme="minorEastAsia"/>
          <w:color w:val="002060"/>
        </w:rPr>
      </w:pPr>
    </w:p>
    <w:p w14:paraId="75A4AFDA" w14:textId="77777777" w:rsidR="006E2279" w:rsidRPr="00C05198" w:rsidRDefault="006E2279" w:rsidP="006E2279">
      <w:pPr>
        <w:pStyle w:val="breakline"/>
        <w:divId w:val="527259509"/>
        <w:rPr>
          <w:color w:val="002060"/>
        </w:rPr>
      </w:pPr>
    </w:p>
    <w:p w14:paraId="49FB4045"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B153B06"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7D7E"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303A"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AF8A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5232"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82A1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3C411"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5A8DA"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8384"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545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65D3" w14:textId="77777777" w:rsidR="006E2279" w:rsidRPr="00C05198" w:rsidRDefault="006E2279" w:rsidP="00057BF4">
            <w:pPr>
              <w:pStyle w:val="headertabella0"/>
              <w:rPr>
                <w:color w:val="002060"/>
              </w:rPr>
            </w:pPr>
            <w:r w:rsidRPr="00C05198">
              <w:rPr>
                <w:color w:val="002060"/>
              </w:rPr>
              <w:t>PE</w:t>
            </w:r>
          </w:p>
        </w:tc>
      </w:tr>
      <w:tr w:rsidR="006E2279" w:rsidRPr="00C05198" w14:paraId="5998A0BD"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63A42"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D118"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346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0D1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E62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5C9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346E7"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F4A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1B69"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7C70"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352F7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5A83" w14:textId="77777777" w:rsidR="006E2279" w:rsidRPr="00C05198" w:rsidRDefault="006E2279" w:rsidP="00057BF4">
            <w:pPr>
              <w:pStyle w:val="rowtabella0"/>
              <w:rPr>
                <w:color w:val="002060"/>
              </w:rPr>
            </w:pPr>
            <w:r w:rsidRPr="00C0519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23FC"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76E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500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953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A70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DDA1"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4487"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BD1E"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0C1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4AE58B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B882F" w14:textId="77777777" w:rsidR="006E2279" w:rsidRPr="00C05198" w:rsidRDefault="006E2279" w:rsidP="00057BF4">
            <w:pPr>
              <w:pStyle w:val="rowtabella0"/>
              <w:rPr>
                <w:color w:val="002060"/>
              </w:rPr>
            </w:pPr>
            <w:r w:rsidRPr="00C0519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2847"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DDE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6E1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590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DC6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1455"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E954"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1D4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C805" w14:textId="77777777" w:rsidR="006E2279" w:rsidRPr="00C05198" w:rsidRDefault="006E2279" w:rsidP="00057BF4">
            <w:pPr>
              <w:pStyle w:val="rowtabella0"/>
              <w:jc w:val="center"/>
              <w:rPr>
                <w:color w:val="002060"/>
              </w:rPr>
            </w:pPr>
            <w:r w:rsidRPr="00C05198">
              <w:rPr>
                <w:color w:val="002060"/>
              </w:rPr>
              <w:t>0</w:t>
            </w:r>
          </w:p>
        </w:tc>
      </w:tr>
      <w:tr w:rsidR="006E2279" w:rsidRPr="00C05198" w14:paraId="623B276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EF3DF" w14:textId="77777777" w:rsidR="006E2279" w:rsidRPr="00C05198" w:rsidRDefault="006E2279" w:rsidP="00057BF4">
            <w:pPr>
              <w:pStyle w:val="rowtabella0"/>
              <w:rPr>
                <w:color w:val="002060"/>
              </w:rPr>
            </w:pPr>
            <w:r w:rsidRPr="00C05198">
              <w:rPr>
                <w:color w:val="002060"/>
              </w:rPr>
              <w:t xml:space="preserve">POL.D. </w:t>
            </w:r>
            <w:proofErr w:type="gramStart"/>
            <w:r w:rsidRPr="00C05198">
              <w:rPr>
                <w:color w:val="002060"/>
              </w:rPr>
              <w:t>U.MANDOLESI</w:t>
            </w:r>
            <w:proofErr w:type="gramEnd"/>
            <w:r w:rsidRPr="00C0519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881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425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9E8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9CC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11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E9EE"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452D"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909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9287" w14:textId="77777777" w:rsidR="006E2279" w:rsidRPr="00C05198" w:rsidRDefault="006E2279" w:rsidP="00057BF4">
            <w:pPr>
              <w:pStyle w:val="rowtabella0"/>
              <w:jc w:val="center"/>
              <w:rPr>
                <w:color w:val="002060"/>
              </w:rPr>
            </w:pPr>
            <w:r w:rsidRPr="00C05198">
              <w:rPr>
                <w:color w:val="002060"/>
              </w:rPr>
              <w:t>0</w:t>
            </w:r>
          </w:p>
        </w:tc>
      </w:tr>
      <w:tr w:rsidR="006E2279" w:rsidRPr="00C05198" w14:paraId="3E46665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44709"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CDDB"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1D2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5B4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4FA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1DC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DF12"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85B7" w14:textId="77777777" w:rsidR="006E2279" w:rsidRPr="00C05198" w:rsidRDefault="006E2279" w:rsidP="00057BF4">
            <w:pPr>
              <w:pStyle w:val="rowtabella0"/>
              <w:jc w:val="center"/>
              <w:rPr>
                <w:color w:val="002060"/>
              </w:rPr>
            </w:pPr>
            <w:r w:rsidRPr="00C0519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7E99"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6123" w14:textId="77777777" w:rsidR="006E2279" w:rsidRPr="00C05198" w:rsidRDefault="006E2279" w:rsidP="00057BF4">
            <w:pPr>
              <w:pStyle w:val="rowtabella0"/>
              <w:jc w:val="center"/>
              <w:rPr>
                <w:color w:val="002060"/>
              </w:rPr>
            </w:pPr>
            <w:r w:rsidRPr="00C05198">
              <w:rPr>
                <w:color w:val="002060"/>
              </w:rPr>
              <w:t>0</w:t>
            </w:r>
          </w:p>
        </w:tc>
      </w:tr>
      <w:tr w:rsidR="006E2279" w:rsidRPr="00C05198" w14:paraId="254101F2"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0DD4A" w14:textId="77777777" w:rsidR="006E2279" w:rsidRPr="00C05198" w:rsidRDefault="006E2279" w:rsidP="00057BF4">
            <w:pPr>
              <w:pStyle w:val="rowtabella0"/>
              <w:rPr>
                <w:color w:val="002060"/>
              </w:rPr>
            </w:pPr>
            <w:r w:rsidRPr="00C0519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36E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04C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BC4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FC8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E5B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52D4"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7572" w14:textId="77777777" w:rsidR="006E2279" w:rsidRPr="00C05198" w:rsidRDefault="006E2279" w:rsidP="00057BF4">
            <w:pPr>
              <w:pStyle w:val="rowtabella0"/>
              <w:jc w:val="center"/>
              <w:rPr>
                <w:color w:val="002060"/>
              </w:rPr>
            </w:pPr>
            <w:r w:rsidRPr="00C0519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5581" w14:textId="77777777" w:rsidR="006E2279" w:rsidRPr="00C05198" w:rsidRDefault="006E2279" w:rsidP="00057BF4">
            <w:pPr>
              <w:pStyle w:val="rowtabella0"/>
              <w:jc w:val="center"/>
              <w:rPr>
                <w:color w:val="002060"/>
              </w:rPr>
            </w:pPr>
            <w:r w:rsidRPr="00C0519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0D74" w14:textId="77777777" w:rsidR="006E2279" w:rsidRPr="00C05198" w:rsidRDefault="006E2279" w:rsidP="00057BF4">
            <w:pPr>
              <w:pStyle w:val="rowtabella0"/>
              <w:jc w:val="center"/>
              <w:rPr>
                <w:color w:val="002060"/>
              </w:rPr>
            </w:pPr>
            <w:r w:rsidRPr="00C05198">
              <w:rPr>
                <w:color w:val="002060"/>
              </w:rPr>
              <w:t>0</w:t>
            </w:r>
          </w:p>
        </w:tc>
      </w:tr>
    </w:tbl>
    <w:p w14:paraId="49F45C7B" w14:textId="77777777" w:rsidR="006E2279" w:rsidRPr="00C05198" w:rsidRDefault="006E2279" w:rsidP="006E2279">
      <w:pPr>
        <w:pStyle w:val="breakline"/>
        <w:divId w:val="527259509"/>
        <w:rPr>
          <w:rFonts w:eastAsiaTheme="minorEastAsia"/>
          <w:color w:val="002060"/>
        </w:rPr>
      </w:pPr>
    </w:p>
    <w:p w14:paraId="3E8CC408" w14:textId="77777777" w:rsidR="006E2279" w:rsidRPr="00C05198" w:rsidRDefault="006E2279" w:rsidP="006E2279">
      <w:pPr>
        <w:pStyle w:val="titoloprinc0"/>
        <w:divId w:val="527259509"/>
        <w:rPr>
          <w:color w:val="002060"/>
        </w:rPr>
      </w:pPr>
      <w:r w:rsidRPr="00C05198">
        <w:rPr>
          <w:color w:val="002060"/>
        </w:rPr>
        <w:t>PROGRAMMA GARE</w:t>
      </w:r>
    </w:p>
    <w:p w14:paraId="39494F95"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6E2279" w:rsidRPr="0052608B" w14:paraId="3EFE608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ED77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4C31"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3BF7B"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596B1"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2E94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D297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2CDA"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E9CEED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C98012" w14:textId="77777777" w:rsidR="006E2279" w:rsidRPr="0052608B" w:rsidRDefault="006E2279" w:rsidP="00057BF4">
            <w:pPr>
              <w:pStyle w:val="rowtabella0"/>
              <w:rPr>
                <w:color w:val="002060"/>
              </w:rPr>
            </w:pPr>
            <w:r w:rsidRPr="0052608B">
              <w:rPr>
                <w:color w:val="002060"/>
              </w:rPr>
              <w:t xml:space="preserve">AUDAX 1970 </w:t>
            </w:r>
            <w:proofErr w:type="gramStart"/>
            <w:r w:rsidRPr="0052608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2FD65" w14:textId="77777777" w:rsidR="006E2279" w:rsidRPr="0052608B" w:rsidRDefault="006E2279" w:rsidP="00057BF4">
            <w:pPr>
              <w:pStyle w:val="rowtabella0"/>
              <w:rPr>
                <w:color w:val="002060"/>
              </w:rPr>
            </w:pPr>
            <w:r w:rsidRPr="00526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FD0C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927E7"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C98F1" w14:textId="77777777" w:rsidR="006E2279" w:rsidRPr="0052608B" w:rsidRDefault="006E2279" w:rsidP="00057BF4">
            <w:pPr>
              <w:pStyle w:val="rowtabella0"/>
              <w:rPr>
                <w:color w:val="002060"/>
              </w:rPr>
            </w:pPr>
            <w:r w:rsidRPr="0052608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42F18" w14:textId="77777777" w:rsidR="006E2279" w:rsidRPr="0052608B" w:rsidRDefault="006E2279" w:rsidP="00057BF4">
            <w:pPr>
              <w:pStyle w:val="rowtabella0"/>
              <w:rPr>
                <w:color w:val="002060"/>
              </w:rPr>
            </w:pPr>
            <w:r w:rsidRPr="0052608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F6184" w14:textId="77777777" w:rsidR="006E2279" w:rsidRPr="0052608B" w:rsidRDefault="006E2279" w:rsidP="00057BF4">
            <w:pPr>
              <w:pStyle w:val="rowtabella0"/>
              <w:rPr>
                <w:color w:val="002060"/>
              </w:rPr>
            </w:pPr>
            <w:r w:rsidRPr="0052608B">
              <w:rPr>
                <w:color w:val="002060"/>
              </w:rPr>
              <w:t>VIA ANTONIO ROSMINI 22/B</w:t>
            </w:r>
          </w:p>
        </w:tc>
      </w:tr>
      <w:tr w:rsidR="006E2279" w:rsidRPr="0052608B" w14:paraId="45359308"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307BF" w14:textId="77777777" w:rsidR="006E2279" w:rsidRPr="0052608B" w:rsidRDefault="006E2279" w:rsidP="00057BF4">
            <w:pPr>
              <w:pStyle w:val="rowtabella0"/>
              <w:rPr>
                <w:color w:val="002060"/>
              </w:rPr>
            </w:pPr>
            <w:r w:rsidRPr="0052608B">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CDDDC" w14:textId="77777777" w:rsidR="006E2279" w:rsidRPr="0052608B" w:rsidRDefault="006E2279" w:rsidP="00057BF4">
            <w:pPr>
              <w:pStyle w:val="rowtabella0"/>
              <w:rPr>
                <w:color w:val="002060"/>
              </w:rPr>
            </w:pPr>
            <w:r w:rsidRPr="00526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838F4"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DE864"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938FD" w14:textId="77777777" w:rsidR="006E2279" w:rsidRPr="0052608B" w:rsidRDefault="006E2279" w:rsidP="00057BF4">
            <w:pPr>
              <w:pStyle w:val="rowtabella0"/>
              <w:rPr>
                <w:color w:val="002060"/>
              </w:rPr>
            </w:pPr>
            <w:r w:rsidRPr="0052608B">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C3AFE" w14:textId="77777777" w:rsidR="006E2279" w:rsidRPr="0052608B" w:rsidRDefault="006E2279" w:rsidP="00057BF4">
            <w:pPr>
              <w:pStyle w:val="rowtabella0"/>
              <w:rPr>
                <w:color w:val="002060"/>
              </w:rPr>
            </w:pPr>
            <w:r w:rsidRPr="0052608B">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0107E" w14:textId="77777777" w:rsidR="006E2279" w:rsidRPr="0052608B" w:rsidRDefault="006E2279" w:rsidP="00057BF4">
            <w:pPr>
              <w:pStyle w:val="rowtabella0"/>
              <w:rPr>
                <w:color w:val="002060"/>
              </w:rPr>
            </w:pPr>
            <w:r w:rsidRPr="0052608B">
              <w:rPr>
                <w:color w:val="002060"/>
              </w:rPr>
              <w:t>VIA TOBAGI STAZ. CASTELBELLINO</w:t>
            </w:r>
          </w:p>
        </w:tc>
      </w:tr>
    </w:tbl>
    <w:p w14:paraId="33566B0E" w14:textId="77777777" w:rsidR="006E2279" w:rsidRPr="0052608B" w:rsidRDefault="006E2279" w:rsidP="006E2279">
      <w:pPr>
        <w:pStyle w:val="breakline"/>
        <w:divId w:val="527259509"/>
        <w:rPr>
          <w:rFonts w:eastAsiaTheme="minorEastAsia"/>
          <w:color w:val="002060"/>
        </w:rPr>
      </w:pPr>
    </w:p>
    <w:p w14:paraId="1555C710" w14:textId="77777777" w:rsidR="006E2279" w:rsidRPr="0052608B" w:rsidRDefault="006E2279" w:rsidP="006E2279">
      <w:pPr>
        <w:pStyle w:val="breakline"/>
        <w:divId w:val="527259509"/>
        <w:rPr>
          <w:color w:val="002060"/>
        </w:rPr>
      </w:pPr>
    </w:p>
    <w:p w14:paraId="16C27586" w14:textId="77777777" w:rsidR="006E2279" w:rsidRPr="0052608B" w:rsidRDefault="006E2279" w:rsidP="006E2279">
      <w:pPr>
        <w:pStyle w:val="breakline"/>
        <w:divId w:val="527259509"/>
        <w:rPr>
          <w:color w:val="002060"/>
        </w:rPr>
      </w:pPr>
    </w:p>
    <w:p w14:paraId="3D235ECF"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6E2279" w:rsidRPr="0052608B" w14:paraId="6EC2B1E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0FD5"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10FA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73FA"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541FF"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196F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99C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BC9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03BABBC2"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F7688" w14:textId="77777777" w:rsidR="006E2279" w:rsidRPr="0052608B" w:rsidRDefault="006E2279" w:rsidP="00057BF4">
            <w:pPr>
              <w:pStyle w:val="rowtabella0"/>
              <w:rPr>
                <w:color w:val="002060"/>
              </w:rPr>
            </w:pPr>
            <w:r w:rsidRPr="0052608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31F3D" w14:textId="77777777" w:rsidR="006E2279" w:rsidRPr="0052608B" w:rsidRDefault="006E2279" w:rsidP="00057BF4">
            <w:pPr>
              <w:pStyle w:val="rowtabella0"/>
              <w:rPr>
                <w:color w:val="002060"/>
              </w:rPr>
            </w:pPr>
            <w:proofErr w:type="gramStart"/>
            <w:r w:rsidRPr="0052608B">
              <w:rPr>
                <w:color w:val="002060"/>
              </w:rPr>
              <w:t>U.MANDOLESI</w:t>
            </w:r>
            <w:proofErr w:type="gramEnd"/>
            <w:r w:rsidRPr="0052608B">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24D36"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8F998"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C020D" w14:textId="77777777" w:rsidR="006E2279" w:rsidRPr="0052608B" w:rsidRDefault="006E2279" w:rsidP="00057BF4">
            <w:pPr>
              <w:pStyle w:val="rowtabella0"/>
              <w:rPr>
                <w:color w:val="002060"/>
              </w:rPr>
            </w:pPr>
            <w:r w:rsidRPr="0052608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791A7" w14:textId="77777777" w:rsidR="006E2279" w:rsidRPr="0052608B" w:rsidRDefault="006E2279" w:rsidP="00057BF4">
            <w:pPr>
              <w:pStyle w:val="rowtabella0"/>
              <w:rPr>
                <w:color w:val="002060"/>
              </w:rPr>
            </w:pPr>
            <w:r w:rsidRPr="0052608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B80D8" w14:textId="77777777" w:rsidR="006E2279" w:rsidRPr="0052608B" w:rsidRDefault="006E2279" w:rsidP="00057BF4">
            <w:pPr>
              <w:pStyle w:val="rowtabella0"/>
              <w:rPr>
                <w:color w:val="002060"/>
              </w:rPr>
            </w:pPr>
            <w:r w:rsidRPr="0052608B">
              <w:rPr>
                <w:color w:val="002060"/>
              </w:rPr>
              <w:t>VIA ROSSINI</w:t>
            </w:r>
          </w:p>
        </w:tc>
      </w:tr>
      <w:tr w:rsidR="006E2279" w:rsidRPr="0052608B" w14:paraId="67B19FD2"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1BA6C" w14:textId="77777777" w:rsidR="006E2279" w:rsidRPr="0052608B" w:rsidRDefault="006E2279" w:rsidP="00057BF4">
            <w:pPr>
              <w:pStyle w:val="rowtabella0"/>
              <w:rPr>
                <w:color w:val="002060"/>
              </w:rPr>
            </w:pPr>
            <w:r w:rsidRPr="0052608B">
              <w:rPr>
                <w:color w:val="002060"/>
              </w:rPr>
              <w:lastRenderedPageBreak/>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199CDE" w14:textId="77777777" w:rsidR="006E2279" w:rsidRPr="0052608B" w:rsidRDefault="006E2279" w:rsidP="00057BF4">
            <w:pPr>
              <w:pStyle w:val="rowtabella0"/>
              <w:rPr>
                <w:color w:val="002060"/>
              </w:rPr>
            </w:pPr>
            <w:r w:rsidRPr="0052608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A3F67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34352"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A5FA7" w14:textId="77777777" w:rsidR="006E2279" w:rsidRPr="0052608B" w:rsidRDefault="006E2279" w:rsidP="00057BF4">
            <w:pPr>
              <w:pStyle w:val="rowtabella0"/>
              <w:rPr>
                <w:color w:val="002060"/>
              </w:rPr>
            </w:pPr>
            <w:r w:rsidRPr="0052608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472B7" w14:textId="77777777" w:rsidR="006E2279" w:rsidRPr="0052608B" w:rsidRDefault="006E2279" w:rsidP="00057BF4">
            <w:pPr>
              <w:pStyle w:val="rowtabella0"/>
              <w:rPr>
                <w:color w:val="002060"/>
              </w:rPr>
            </w:pPr>
            <w:r w:rsidRPr="0052608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1C9A6" w14:textId="77777777" w:rsidR="006E2279" w:rsidRPr="0052608B" w:rsidRDefault="006E2279" w:rsidP="00057BF4">
            <w:pPr>
              <w:pStyle w:val="rowtabella0"/>
              <w:rPr>
                <w:color w:val="002060"/>
              </w:rPr>
            </w:pPr>
            <w:r w:rsidRPr="0052608B">
              <w:rPr>
                <w:color w:val="002060"/>
              </w:rPr>
              <w:t>VIA ALESSANDRO MANZONI</w:t>
            </w:r>
          </w:p>
        </w:tc>
      </w:tr>
      <w:tr w:rsidR="006E2279" w:rsidRPr="0052608B" w14:paraId="454BDB1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D362C" w14:textId="77777777" w:rsidR="006E2279" w:rsidRPr="0052608B" w:rsidRDefault="006E2279" w:rsidP="00057BF4">
            <w:pPr>
              <w:pStyle w:val="rowtabella0"/>
              <w:rPr>
                <w:color w:val="002060"/>
              </w:rPr>
            </w:pPr>
            <w:r w:rsidRPr="0052608B">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40BA1" w14:textId="77777777" w:rsidR="006E2279" w:rsidRPr="0052608B" w:rsidRDefault="006E2279" w:rsidP="00057BF4">
            <w:pPr>
              <w:pStyle w:val="rowtabella0"/>
              <w:rPr>
                <w:color w:val="002060"/>
              </w:rPr>
            </w:pPr>
            <w:r w:rsidRPr="0052608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EEA92"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996AA" w14:textId="77777777" w:rsidR="006E2279" w:rsidRPr="0052608B" w:rsidRDefault="006E2279" w:rsidP="00057BF4">
            <w:pPr>
              <w:pStyle w:val="rowtabella0"/>
              <w:rPr>
                <w:color w:val="002060"/>
              </w:rPr>
            </w:pPr>
            <w:r w:rsidRPr="0052608B">
              <w:rPr>
                <w:color w:val="002060"/>
              </w:rPr>
              <w:t>28/11/2021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5D75D" w14:textId="77777777" w:rsidR="006E2279" w:rsidRPr="0052608B" w:rsidRDefault="006E2279" w:rsidP="00057BF4">
            <w:pPr>
              <w:pStyle w:val="rowtabella0"/>
              <w:rPr>
                <w:color w:val="002060"/>
              </w:rPr>
            </w:pPr>
            <w:r w:rsidRPr="0052608B">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4024D"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8ECA9" w14:textId="77777777" w:rsidR="006E2279" w:rsidRPr="0052608B" w:rsidRDefault="006E2279" w:rsidP="00057BF4">
            <w:pPr>
              <w:pStyle w:val="rowtabella0"/>
              <w:rPr>
                <w:color w:val="002060"/>
              </w:rPr>
            </w:pPr>
            <w:r w:rsidRPr="0052608B">
              <w:rPr>
                <w:color w:val="002060"/>
              </w:rPr>
              <w:t>VIA FRATELLI CERVI</w:t>
            </w:r>
          </w:p>
        </w:tc>
      </w:tr>
    </w:tbl>
    <w:p w14:paraId="0A202CEA" w14:textId="77777777" w:rsidR="006E2279" w:rsidRPr="00C05198" w:rsidRDefault="006E2279" w:rsidP="006E2279">
      <w:pPr>
        <w:pStyle w:val="breakline"/>
        <w:divId w:val="527259509"/>
        <w:rPr>
          <w:color w:val="002060"/>
        </w:rPr>
      </w:pPr>
    </w:p>
    <w:p w14:paraId="0F67CB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19 CALCIO A 5 REGIONALE</w:t>
      </w:r>
    </w:p>
    <w:p w14:paraId="1BFC7374" w14:textId="77777777" w:rsidR="006E2279" w:rsidRPr="00C05198" w:rsidRDefault="006E2279" w:rsidP="006E2279">
      <w:pPr>
        <w:pStyle w:val="titoloprinc0"/>
        <w:divId w:val="527259509"/>
        <w:rPr>
          <w:color w:val="002060"/>
        </w:rPr>
      </w:pPr>
      <w:r w:rsidRPr="00C05198">
        <w:rPr>
          <w:color w:val="002060"/>
        </w:rPr>
        <w:t>VARIAZIONI AL PROGRAMMA GARE</w:t>
      </w:r>
    </w:p>
    <w:p w14:paraId="3EE5DBF1" w14:textId="77777777" w:rsidR="006E2279" w:rsidRPr="00C05198" w:rsidRDefault="006E2279" w:rsidP="006E2279">
      <w:pPr>
        <w:pStyle w:val="breakline"/>
        <w:divId w:val="527259509"/>
        <w:rPr>
          <w:color w:val="002060"/>
        </w:rPr>
      </w:pPr>
    </w:p>
    <w:p w14:paraId="13338C3D" w14:textId="77777777" w:rsidR="006E2279" w:rsidRPr="00C05198" w:rsidRDefault="006E2279" w:rsidP="006E2279">
      <w:pPr>
        <w:pStyle w:val="breakline"/>
        <w:divId w:val="527259509"/>
        <w:rPr>
          <w:color w:val="002060"/>
        </w:rPr>
      </w:pPr>
    </w:p>
    <w:p w14:paraId="3B97B1EA"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2D628E9C"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128DC"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6B5E"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8E11E"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325C"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5D401"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3095F"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B67A4"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C828" w14:textId="77777777" w:rsidR="006E2279" w:rsidRPr="00C05198" w:rsidRDefault="006E2279" w:rsidP="00057BF4">
            <w:pPr>
              <w:pStyle w:val="headertabella0"/>
              <w:rPr>
                <w:color w:val="002060"/>
              </w:rPr>
            </w:pPr>
            <w:r w:rsidRPr="00C05198">
              <w:rPr>
                <w:color w:val="002060"/>
              </w:rPr>
              <w:t>Impianto</w:t>
            </w:r>
          </w:p>
        </w:tc>
      </w:tr>
      <w:tr w:rsidR="006E2279" w:rsidRPr="00C05198" w14:paraId="7B43132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B5B0" w14:textId="77777777" w:rsidR="006E2279" w:rsidRPr="000C47FC" w:rsidRDefault="006E2279" w:rsidP="00057BF4">
            <w:pPr>
              <w:pStyle w:val="rowtabella0"/>
              <w:rPr>
                <w:color w:val="002060"/>
                <w:highlight w:val="yellow"/>
              </w:rPr>
            </w:pPr>
            <w:r w:rsidRPr="000C47FC">
              <w:rPr>
                <w:color w:val="002060"/>
                <w:highlight w:val="yellow"/>
              </w:rPr>
              <w:t>27/11/2021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F190" w14:textId="77777777" w:rsidR="006E2279" w:rsidRPr="000C47FC" w:rsidRDefault="006E2279" w:rsidP="00057BF4">
            <w:pPr>
              <w:pStyle w:val="rowtabella0"/>
              <w:jc w:val="center"/>
              <w:rPr>
                <w:color w:val="002060"/>
                <w:highlight w:val="yellow"/>
              </w:rPr>
            </w:pPr>
            <w:r w:rsidRPr="000C47FC">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E5DF" w14:textId="77777777" w:rsidR="006E2279" w:rsidRPr="000C47FC" w:rsidRDefault="006E2279" w:rsidP="00057BF4">
            <w:pPr>
              <w:pStyle w:val="rowtabella0"/>
              <w:rPr>
                <w:color w:val="002060"/>
                <w:highlight w:val="yellow"/>
              </w:rPr>
            </w:pPr>
            <w:r w:rsidRPr="000C47FC">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7D91" w14:textId="77777777" w:rsidR="006E2279" w:rsidRPr="000C47FC" w:rsidRDefault="006E2279" w:rsidP="00057BF4">
            <w:pPr>
              <w:pStyle w:val="rowtabella0"/>
              <w:rPr>
                <w:color w:val="002060"/>
                <w:highlight w:val="yellow"/>
              </w:rPr>
            </w:pPr>
            <w:r w:rsidRPr="000C47FC">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108C" w14:textId="77777777" w:rsidR="006E2279" w:rsidRPr="00C05198" w:rsidRDefault="006E2279" w:rsidP="00057BF4">
            <w:pPr>
              <w:pStyle w:val="rowtabella0"/>
              <w:rPr>
                <w:color w:val="002060"/>
              </w:rPr>
            </w:pPr>
            <w:r w:rsidRPr="00C05198">
              <w:rPr>
                <w:color w:val="002060"/>
              </w:rPr>
              <w:t>26/11/2021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A1C7" w14:textId="77777777" w:rsidR="006E2279" w:rsidRPr="00C05198" w:rsidRDefault="006E2279" w:rsidP="00057BF4">
            <w:pPr>
              <w:pStyle w:val="rowtabella0"/>
              <w:jc w:val="center"/>
              <w:rPr>
                <w:color w:val="002060"/>
              </w:rPr>
            </w:pPr>
            <w:r w:rsidRPr="000C47F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1DBF" w14:textId="77777777" w:rsidR="006E2279" w:rsidRPr="00C05198" w:rsidRDefault="006E2279" w:rsidP="00057BF4">
            <w:pPr>
              <w:pStyle w:val="rowtabella0"/>
              <w:jc w:val="center"/>
              <w:rPr>
                <w:color w:val="002060"/>
              </w:rPr>
            </w:pPr>
            <w:r w:rsidRPr="00C0519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E2AF" w14:textId="77777777" w:rsidR="006E2279" w:rsidRPr="00C05198" w:rsidRDefault="006E2279" w:rsidP="00057BF4">
            <w:pPr>
              <w:rPr>
                <w:color w:val="002060"/>
              </w:rPr>
            </w:pPr>
          </w:p>
        </w:tc>
      </w:tr>
    </w:tbl>
    <w:p w14:paraId="5743FA71" w14:textId="77777777" w:rsidR="006E2279" w:rsidRPr="00C05198" w:rsidRDefault="006E2279" w:rsidP="006E2279">
      <w:pPr>
        <w:pStyle w:val="breakline"/>
        <w:divId w:val="527259509"/>
        <w:rPr>
          <w:rFonts w:eastAsiaTheme="minorEastAsia"/>
          <w:color w:val="002060"/>
        </w:rPr>
      </w:pPr>
    </w:p>
    <w:p w14:paraId="65EBB15E" w14:textId="77777777" w:rsidR="006E2279" w:rsidRPr="00C05198" w:rsidRDefault="006E2279" w:rsidP="006E2279">
      <w:pPr>
        <w:pStyle w:val="breakline"/>
        <w:divId w:val="527259509"/>
        <w:rPr>
          <w:color w:val="002060"/>
        </w:rPr>
      </w:pPr>
    </w:p>
    <w:p w14:paraId="1E0047B4" w14:textId="77777777" w:rsidR="006E2279" w:rsidRPr="00C05198" w:rsidRDefault="006E2279" w:rsidP="006E2279">
      <w:pPr>
        <w:pStyle w:val="titoloprinc0"/>
        <w:divId w:val="527259509"/>
        <w:rPr>
          <w:color w:val="002060"/>
        </w:rPr>
      </w:pPr>
      <w:r w:rsidRPr="00C05198">
        <w:rPr>
          <w:color w:val="002060"/>
        </w:rPr>
        <w:t>RISULTATI</w:t>
      </w:r>
    </w:p>
    <w:p w14:paraId="0BCB9518" w14:textId="77777777" w:rsidR="006E2279" w:rsidRPr="00C05198" w:rsidRDefault="006E2279" w:rsidP="006E2279">
      <w:pPr>
        <w:pStyle w:val="breakline"/>
        <w:divId w:val="527259509"/>
        <w:rPr>
          <w:color w:val="002060"/>
        </w:rPr>
      </w:pPr>
    </w:p>
    <w:p w14:paraId="1C235EE3"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4E17AACF"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1083204"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2FE18436"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76EE30A"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96D8" w14:textId="77777777" w:rsidR="006E2279" w:rsidRPr="00C05198" w:rsidRDefault="006E2279" w:rsidP="00057BF4">
                  <w:pPr>
                    <w:pStyle w:val="headertabella0"/>
                    <w:rPr>
                      <w:color w:val="002060"/>
                    </w:rPr>
                  </w:pPr>
                  <w:r w:rsidRPr="00C05198">
                    <w:rPr>
                      <w:color w:val="002060"/>
                    </w:rPr>
                    <w:t>GIRONE A - 6 Giornata - A</w:t>
                  </w:r>
                </w:p>
              </w:tc>
            </w:tr>
            <w:tr w:rsidR="006E2279" w:rsidRPr="00C05198" w14:paraId="6BEBA72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8D92A" w14:textId="77777777" w:rsidR="006E2279" w:rsidRPr="00C05198" w:rsidRDefault="006E2279" w:rsidP="00057BF4">
                  <w:pPr>
                    <w:pStyle w:val="rowtabella0"/>
                    <w:rPr>
                      <w:color w:val="002060"/>
                    </w:rPr>
                  </w:pPr>
                  <w:r w:rsidRPr="00C05198">
                    <w:rPr>
                      <w:color w:val="002060"/>
                    </w:rPr>
                    <w:t xml:space="preserve">AUDAX 1970 </w:t>
                  </w:r>
                  <w:proofErr w:type="gramStart"/>
                  <w:r w:rsidRPr="00C0519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FF4A0" w14:textId="77777777" w:rsidR="006E2279" w:rsidRPr="00C05198" w:rsidRDefault="006E2279" w:rsidP="00057BF4">
                  <w:pPr>
                    <w:pStyle w:val="rowtabella0"/>
                    <w:rPr>
                      <w:color w:val="002060"/>
                    </w:rPr>
                  </w:pPr>
                  <w:r w:rsidRPr="00C05198">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88C32" w14:textId="77777777" w:rsidR="006E2279" w:rsidRPr="00C05198" w:rsidRDefault="006E2279" w:rsidP="00057BF4">
                  <w:pPr>
                    <w:pStyle w:val="rowtabella0"/>
                    <w:jc w:val="center"/>
                    <w:rPr>
                      <w:color w:val="002060"/>
                    </w:rPr>
                  </w:pPr>
                  <w:r w:rsidRPr="00C0519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72D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7120AF4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788C10" w14:textId="77777777" w:rsidR="006E2279" w:rsidRPr="00C05198" w:rsidRDefault="006E2279" w:rsidP="00057BF4">
                  <w:pPr>
                    <w:pStyle w:val="rowtabella0"/>
                    <w:rPr>
                      <w:color w:val="002060"/>
                    </w:rPr>
                  </w:pPr>
                  <w:r w:rsidRPr="00C05198">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A21643" w14:textId="77777777" w:rsidR="006E2279" w:rsidRPr="00C05198" w:rsidRDefault="006E2279" w:rsidP="00057BF4">
                  <w:pPr>
                    <w:pStyle w:val="rowtabella0"/>
                    <w:rPr>
                      <w:color w:val="002060"/>
                    </w:rPr>
                  </w:pPr>
                  <w:r w:rsidRPr="00C0519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3CB0A7" w14:textId="77777777" w:rsidR="006E2279" w:rsidRPr="00C05198" w:rsidRDefault="006E2279" w:rsidP="00057BF4">
                  <w:pPr>
                    <w:pStyle w:val="rowtabella0"/>
                    <w:jc w:val="center"/>
                    <w:rPr>
                      <w:color w:val="002060"/>
                    </w:rPr>
                  </w:pPr>
                  <w:r w:rsidRPr="00C05198">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51C5DF" w14:textId="77777777" w:rsidR="006E2279" w:rsidRPr="00C05198" w:rsidRDefault="006E2279" w:rsidP="00057BF4">
                  <w:pPr>
                    <w:pStyle w:val="rowtabella0"/>
                    <w:jc w:val="center"/>
                    <w:rPr>
                      <w:color w:val="002060"/>
                    </w:rPr>
                  </w:pPr>
                  <w:r w:rsidRPr="00C05198">
                    <w:rPr>
                      <w:color w:val="002060"/>
                    </w:rPr>
                    <w:t> </w:t>
                  </w:r>
                </w:p>
              </w:tc>
            </w:tr>
            <w:tr w:rsidR="006E2279" w:rsidRPr="00C05198" w14:paraId="478DBF3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08079" w14:textId="77777777" w:rsidR="006E2279" w:rsidRPr="00C05198" w:rsidRDefault="006E2279" w:rsidP="00057BF4">
                  <w:pPr>
                    <w:pStyle w:val="rowtabella0"/>
                    <w:rPr>
                      <w:color w:val="002060"/>
                    </w:rPr>
                  </w:pPr>
                  <w:proofErr w:type="gramStart"/>
                  <w:r w:rsidRPr="00C05198">
                    <w:rPr>
                      <w:color w:val="002060"/>
                    </w:rPr>
                    <w:t>CITTA</w:t>
                  </w:r>
                  <w:proofErr w:type="gramEnd"/>
                  <w:r w:rsidRPr="00C05198">
                    <w:rPr>
                      <w:color w:val="002060"/>
                    </w:rPr>
                    <w:t xml:space="preserve">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D616B" w14:textId="77777777" w:rsidR="006E2279" w:rsidRPr="00C05198" w:rsidRDefault="006E2279" w:rsidP="00057BF4">
                  <w:pPr>
                    <w:pStyle w:val="rowtabella0"/>
                    <w:rPr>
                      <w:color w:val="002060"/>
                    </w:rPr>
                  </w:pPr>
                  <w:r w:rsidRPr="00C05198">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F404F" w14:textId="77777777" w:rsidR="006E2279" w:rsidRPr="00C05198" w:rsidRDefault="006E2279" w:rsidP="00057BF4">
                  <w:pPr>
                    <w:pStyle w:val="rowtabella0"/>
                    <w:jc w:val="center"/>
                    <w:rPr>
                      <w:color w:val="002060"/>
                    </w:rPr>
                  </w:pPr>
                  <w:r w:rsidRPr="00C05198">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2C288" w14:textId="77777777" w:rsidR="006E2279" w:rsidRPr="00C05198" w:rsidRDefault="006E2279" w:rsidP="00057BF4">
                  <w:pPr>
                    <w:pStyle w:val="rowtabella0"/>
                    <w:jc w:val="center"/>
                    <w:rPr>
                      <w:color w:val="002060"/>
                    </w:rPr>
                  </w:pPr>
                  <w:r w:rsidRPr="00C05198">
                    <w:rPr>
                      <w:color w:val="002060"/>
                    </w:rPr>
                    <w:t> </w:t>
                  </w:r>
                </w:p>
              </w:tc>
            </w:tr>
            <w:tr w:rsidR="006E2279" w:rsidRPr="00C05198" w14:paraId="627D61CC"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3ED525C" w14:textId="77777777" w:rsidR="006E2279" w:rsidRPr="00C05198" w:rsidRDefault="006E2279" w:rsidP="00057BF4">
                  <w:pPr>
                    <w:pStyle w:val="rowtabella0"/>
                    <w:rPr>
                      <w:color w:val="002060"/>
                    </w:rPr>
                  </w:pPr>
                  <w:r w:rsidRPr="00C05198">
                    <w:rPr>
                      <w:color w:val="002060"/>
                    </w:rPr>
                    <w:t>(1) - disputata il 21/11/2021</w:t>
                  </w:r>
                </w:p>
              </w:tc>
            </w:tr>
          </w:tbl>
          <w:p w14:paraId="7F1DA8CC" w14:textId="77777777" w:rsidR="006E2279" w:rsidRPr="00C05198" w:rsidRDefault="006E2279" w:rsidP="00057BF4">
            <w:pPr>
              <w:rPr>
                <w:color w:val="002060"/>
              </w:rPr>
            </w:pPr>
          </w:p>
        </w:tc>
      </w:tr>
    </w:tbl>
    <w:p w14:paraId="7999C6E2" w14:textId="77777777" w:rsidR="006E2279" w:rsidRPr="00C05198" w:rsidRDefault="006E2279" w:rsidP="006E2279">
      <w:pPr>
        <w:pStyle w:val="breakline"/>
        <w:divId w:val="527259509"/>
        <w:rPr>
          <w:rFonts w:eastAsiaTheme="minorEastAsia"/>
          <w:color w:val="002060"/>
        </w:rPr>
      </w:pPr>
    </w:p>
    <w:p w14:paraId="1B6FBFF1" w14:textId="77777777" w:rsidR="006E2279" w:rsidRPr="00C05198" w:rsidRDefault="006E2279" w:rsidP="006E2279">
      <w:pPr>
        <w:pStyle w:val="breakline"/>
        <w:divId w:val="527259509"/>
        <w:rPr>
          <w:color w:val="002060"/>
        </w:rPr>
      </w:pPr>
    </w:p>
    <w:p w14:paraId="29235380"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7D009725"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7FA04B72"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64BA5C3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6C41F063"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4CE6"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56F3FC2C"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00831" w14:textId="77777777" w:rsidR="006E2279" w:rsidRPr="00C05198" w:rsidRDefault="006E2279" w:rsidP="00057BF4">
                  <w:pPr>
                    <w:pStyle w:val="rowtabella0"/>
                    <w:rPr>
                      <w:color w:val="002060"/>
                    </w:rPr>
                  </w:pPr>
                  <w:r w:rsidRPr="00C05198">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70DF3" w14:textId="77777777" w:rsidR="006E2279" w:rsidRPr="00C05198" w:rsidRDefault="006E2279" w:rsidP="00057BF4">
                  <w:pPr>
                    <w:pStyle w:val="rowtabella0"/>
                    <w:rPr>
                      <w:color w:val="002060"/>
                    </w:rPr>
                  </w:pPr>
                  <w:r w:rsidRPr="00C05198">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F0E6C" w14:textId="77777777" w:rsidR="006E2279" w:rsidRPr="00C05198" w:rsidRDefault="006E2279" w:rsidP="00057BF4">
                  <w:pPr>
                    <w:pStyle w:val="rowtabella0"/>
                    <w:jc w:val="center"/>
                    <w:rPr>
                      <w:color w:val="002060"/>
                    </w:rPr>
                  </w:pPr>
                  <w:r w:rsidRPr="00C05198">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93BB2" w14:textId="77777777" w:rsidR="006E2279" w:rsidRPr="00C05198" w:rsidRDefault="006E2279" w:rsidP="00057BF4">
                  <w:pPr>
                    <w:pStyle w:val="rowtabella0"/>
                    <w:jc w:val="center"/>
                    <w:rPr>
                      <w:color w:val="002060"/>
                    </w:rPr>
                  </w:pPr>
                  <w:r w:rsidRPr="00C05198">
                    <w:rPr>
                      <w:color w:val="002060"/>
                    </w:rPr>
                    <w:t> </w:t>
                  </w:r>
                </w:p>
              </w:tc>
            </w:tr>
            <w:tr w:rsidR="006E2279" w:rsidRPr="00C05198" w14:paraId="4FBC3C1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1DFC06" w14:textId="77777777" w:rsidR="006E2279" w:rsidRPr="00C05198" w:rsidRDefault="006E2279" w:rsidP="00057BF4">
                  <w:pPr>
                    <w:pStyle w:val="rowtabella0"/>
                    <w:rPr>
                      <w:color w:val="002060"/>
                    </w:rPr>
                  </w:pPr>
                  <w:r w:rsidRPr="00C05198">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A5C6E" w14:textId="77777777" w:rsidR="006E2279" w:rsidRPr="00C05198" w:rsidRDefault="006E2279" w:rsidP="00057BF4">
                  <w:pPr>
                    <w:pStyle w:val="rowtabella0"/>
                    <w:rPr>
                      <w:color w:val="002060"/>
                    </w:rPr>
                  </w:pPr>
                  <w:r w:rsidRPr="00C05198">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8B12B" w14:textId="77777777" w:rsidR="006E2279" w:rsidRPr="00C05198" w:rsidRDefault="006E2279" w:rsidP="00057BF4">
                  <w:pPr>
                    <w:pStyle w:val="rowtabella0"/>
                    <w:jc w:val="center"/>
                    <w:rPr>
                      <w:color w:val="002060"/>
                    </w:rPr>
                  </w:pPr>
                  <w:r w:rsidRPr="00C0519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183D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52E614B"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A9F98"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93E25" w14:textId="77777777" w:rsidR="006E2279" w:rsidRPr="00C05198" w:rsidRDefault="006E2279" w:rsidP="00057BF4">
                  <w:pPr>
                    <w:pStyle w:val="rowtabella0"/>
                    <w:rPr>
                      <w:color w:val="002060"/>
                    </w:rPr>
                  </w:pPr>
                  <w:r w:rsidRPr="00C05198">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1E68F" w14:textId="77777777" w:rsidR="006E2279" w:rsidRPr="00C05198" w:rsidRDefault="006E2279" w:rsidP="00057BF4">
                  <w:pPr>
                    <w:pStyle w:val="rowtabella0"/>
                    <w:jc w:val="center"/>
                    <w:rPr>
                      <w:color w:val="002060"/>
                    </w:rPr>
                  </w:pPr>
                  <w:r w:rsidRPr="00C05198">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6E2F9" w14:textId="77777777" w:rsidR="006E2279" w:rsidRPr="00C05198" w:rsidRDefault="006E2279" w:rsidP="00057BF4">
                  <w:pPr>
                    <w:pStyle w:val="rowtabella0"/>
                    <w:jc w:val="center"/>
                    <w:rPr>
                      <w:color w:val="002060"/>
                    </w:rPr>
                  </w:pPr>
                  <w:r w:rsidRPr="00C05198">
                    <w:rPr>
                      <w:color w:val="002060"/>
                    </w:rPr>
                    <w:t> </w:t>
                  </w:r>
                </w:p>
              </w:tc>
            </w:tr>
          </w:tbl>
          <w:p w14:paraId="4F57573B" w14:textId="77777777" w:rsidR="006E2279" w:rsidRPr="00C05198" w:rsidRDefault="006E2279" w:rsidP="00057BF4">
            <w:pPr>
              <w:rPr>
                <w:color w:val="002060"/>
              </w:rPr>
            </w:pPr>
          </w:p>
        </w:tc>
      </w:tr>
    </w:tbl>
    <w:p w14:paraId="5C712F8E" w14:textId="77777777" w:rsidR="006E2279" w:rsidRPr="00C05198" w:rsidRDefault="006E2279" w:rsidP="006E2279">
      <w:pPr>
        <w:pStyle w:val="breakline"/>
        <w:divId w:val="527259509"/>
        <w:rPr>
          <w:rFonts w:eastAsiaTheme="minorEastAsia"/>
          <w:color w:val="002060"/>
        </w:rPr>
      </w:pPr>
    </w:p>
    <w:p w14:paraId="7D3A388B" w14:textId="77777777" w:rsidR="006E2279" w:rsidRPr="00C05198" w:rsidRDefault="006E2279" w:rsidP="006E2279">
      <w:pPr>
        <w:pStyle w:val="breakline"/>
        <w:divId w:val="527259509"/>
        <w:rPr>
          <w:color w:val="002060"/>
        </w:rPr>
      </w:pPr>
    </w:p>
    <w:p w14:paraId="3D982428" w14:textId="77777777" w:rsidR="006E2279" w:rsidRPr="00C05198" w:rsidRDefault="006E2279" w:rsidP="006E2279">
      <w:pPr>
        <w:pStyle w:val="titoloprinc0"/>
        <w:divId w:val="527259509"/>
        <w:rPr>
          <w:color w:val="002060"/>
        </w:rPr>
      </w:pPr>
      <w:r w:rsidRPr="00C05198">
        <w:rPr>
          <w:color w:val="002060"/>
        </w:rPr>
        <w:t>GIUDICE SPORTIVO</w:t>
      </w:r>
    </w:p>
    <w:p w14:paraId="10AFEF85"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488484C0" w14:textId="77777777" w:rsidR="006E2279" w:rsidRPr="00C05198" w:rsidRDefault="006E2279" w:rsidP="006E2279">
      <w:pPr>
        <w:pStyle w:val="titolo10"/>
        <w:divId w:val="527259509"/>
        <w:rPr>
          <w:color w:val="002060"/>
        </w:rPr>
      </w:pPr>
      <w:r w:rsidRPr="00C05198">
        <w:rPr>
          <w:color w:val="002060"/>
        </w:rPr>
        <w:t xml:space="preserve">GARE DEL 20/11/2021 </w:t>
      </w:r>
    </w:p>
    <w:p w14:paraId="1EE5A5E0" w14:textId="77777777" w:rsidR="006E2279" w:rsidRPr="00C05198" w:rsidRDefault="006E2279" w:rsidP="006E2279">
      <w:pPr>
        <w:pStyle w:val="titolo60"/>
        <w:divId w:val="527259509"/>
        <w:rPr>
          <w:color w:val="002060"/>
        </w:rPr>
      </w:pPr>
      <w:r w:rsidRPr="00C05198">
        <w:rPr>
          <w:color w:val="002060"/>
        </w:rPr>
        <w:t xml:space="preserve">DECISIONI DEL GIUDICE SPORTIVO </w:t>
      </w:r>
    </w:p>
    <w:p w14:paraId="6B1939F8"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gara del 20/11/2021 REAL FABRIANO - NUOVA JUVENTINA FFC </w:t>
      </w:r>
      <w:r w:rsidRPr="00C05198">
        <w:rPr>
          <w:color w:val="002060"/>
        </w:rPr>
        <w:br/>
        <w:t xml:space="preserve">Letto il referto arbitrale dal quale si evince che la gara in oggetto non è stata disputata per la mancata presentazione sul terreno di gioco della società Real Fabriano, </w:t>
      </w:r>
    </w:p>
    <w:p w14:paraId="41D1D6C1"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Si decide </w:t>
      </w:r>
    </w:p>
    <w:p w14:paraId="2A28871A"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a) Di considerare la società Real Fabriano rinunciataria alla disputa dell'incontro e di comminarle la sanzione sportiva della perdita della gara con il punteggio di 0 -6 penalizzandola altresì di un punto</w:t>
      </w:r>
      <w:r>
        <w:rPr>
          <w:color w:val="002060"/>
        </w:rPr>
        <w:t xml:space="preserve"> </w:t>
      </w:r>
      <w:r w:rsidRPr="00C05198">
        <w:rPr>
          <w:color w:val="002060"/>
        </w:rPr>
        <w:t xml:space="preserve">in classifica; </w:t>
      </w:r>
    </w:p>
    <w:p w14:paraId="6FD3B3E1"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b) di comminare alla società Real Fabriano la sanzione dell'ammenda di euro 200,00 (1 rinuncia) così stabilita in relazione alla categoria di appartenenza dalla Decisioni Ufficiali della L.N.D. per la stagione sportiva 2021/2022, come da CU n 1 </w:t>
      </w:r>
      <w:proofErr w:type="spellStart"/>
      <w:r w:rsidRPr="00C05198">
        <w:rPr>
          <w:color w:val="002060"/>
        </w:rPr>
        <w:t>Lnd</w:t>
      </w:r>
      <w:proofErr w:type="spellEnd"/>
      <w:r w:rsidRPr="00C05198">
        <w:rPr>
          <w:color w:val="002060"/>
        </w:rPr>
        <w:t xml:space="preserve"> del 1-7-2021. </w:t>
      </w:r>
    </w:p>
    <w:p w14:paraId="27A8AADD"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CAF97F6"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7656A45" w14:textId="77777777" w:rsidR="006E2279" w:rsidRPr="00C05198" w:rsidRDefault="006E2279" w:rsidP="006E2279">
      <w:pPr>
        <w:pStyle w:val="titolo30"/>
        <w:divId w:val="527259509"/>
        <w:rPr>
          <w:color w:val="002060"/>
        </w:rPr>
      </w:pPr>
      <w:r w:rsidRPr="00C05198">
        <w:rPr>
          <w:color w:val="002060"/>
        </w:rPr>
        <w:t xml:space="preserve">SOCIETA' </w:t>
      </w:r>
    </w:p>
    <w:p w14:paraId="18AAB1DC" w14:textId="77777777" w:rsidR="006E2279" w:rsidRPr="00C05198" w:rsidRDefault="006E2279" w:rsidP="006E2279">
      <w:pPr>
        <w:pStyle w:val="titolo20"/>
        <w:divId w:val="527259509"/>
        <w:rPr>
          <w:color w:val="002060"/>
        </w:rPr>
      </w:pPr>
      <w:r w:rsidRPr="00C05198">
        <w:rPr>
          <w:color w:val="002060"/>
        </w:rPr>
        <w:t xml:space="preserve">PERDITA DELLA GARA: </w:t>
      </w:r>
    </w:p>
    <w:p w14:paraId="677601C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lastRenderedPageBreak/>
        <w:t xml:space="preserve">REAL FABRIANO </w:t>
      </w:r>
      <w:r w:rsidRPr="00C05198">
        <w:rPr>
          <w:color w:val="002060"/>
        </w:rPr>
        <w:br/>
        <w:t xml:space="preserve">V. Delibera. </w:t>
      </w:r>
    </w:p>
    <w:p w14:paraId="352E8290" w14:textId="77777777" w:rsidR="006E2279" w:rsidRPr="00C05198" w:rsidRDefault="006E2279" w:rsidP="006E2279">
      <w:pPr>
        <w:pStyle w:val="titolo20"/>
        <w:divId w:val="527259509"/>
        <w:rPr>
          <w:color w:val="002060"/>
        </w:rPr>
      </w:pPr>
      <w:r w:rsidRPr="00C05198">
        <w:rPr>
          <w:color w:val="002060"/>
        </w:rPr>
        <w:t xml:space="preserve">PENALIZZAZIONE PUNTI IN CLASSIFICA: </w:t>
      </w:r>
    </w:p>
    <w:p w14:paraId="5453974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REAL FABRIANO 1 </w:t>
      </w:r>
      <w:r w:rsidRPr="00C05198">
        <w:rPr>
          <w:color w:val="002060"/>
        </w:rPr>
        <w:br/>
        <w:t xml:space="preserve">V. Delibera </w:t>
      </w:r>
    </w:p>
    <w:p w14:paraId="25DFEEF1" w14:textId="77777777" w:rsidR="006E2279" w:rsidRPr="00C05198" w:rsidRDefault="006E2279" w:rsidP="006E2279">
      <w:pPr>
        <w:pStyle w:val="titolo20"/>
        <w:divId w:val="527259509"/>
        <w:rPr>
          <w:color w:val="002060"/>
        </w:rPr>
      </w:pPr>
      <w:r w:rsidRPr="00C05198">
        <w:rPr>
          <w:color w:val="002060"/>
        </w:rPr>
        <w:t xml:space="preserve">AMMENDA </w:t>
      </w:r>
    </w:p>
    <w:p w14:paraId="1ADE4D19"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Euro 200,00 REAL FABRIANO </w:t>
      </w:r>
      <w:r w:rsidRPr="00C05198">
        <w:rPr>
          <w:color w:val="002060"/>
        </w:rPr>
        <w:br/>
        <w:t xml:space="preserve">V. Delibera </w:t>
      </w:r>
    </w:p>
    <w:p w14:paraId="5D407EBD" w14:textId="77777777" w:rsidR="006E2279" w:rsidRPr="00C05198" w:rsidRDefault="006E2279" w:rsidP="006E2279">
      <w:pPr>
        <w:pStyle w:val="titolo30"/>
        <w:divId w:val="527259509"/>
        <w:rPr>
          <w:color w:val="002060"/>
        </w:rPr>
      </w:pPr>
      <w:r w:rsidRPr="00C05198">
        <w:rPr>
          <w:color w:val="002060"/>
        </w:rPr>
        <w:t xml:space="preserve">ALLENATORI </w:t>
      </w:r>
    </w:p>
    <w:p w14:paraId="0E4AFD8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9CCD32" w14:textId="77777777" w:rsidTr="006E2279">
        <w:trPr>
          <w:divId w:val="527259509"/>
        </w:trPr>
        <w:tc>
          <w:tcPr>
            <w:tcW w:w="2200" w:type="dxa"/>
            <w:tcMar>
              <w:top w:w="20" w:type="dxa"/>
              <w:left w:w="20" w:type="dxa"/>
              <w:bottom w:w="20" w:type="dxa"/>
              <w:right w:w="20" w:type="dxa"/>
            </w:tcMar>
            <w:vAlign w:val="center"/>
            <w:hideMark/>
          </w:tcPr>
          <w:p w14:paraId="6DEC7729" w14:textId="77777777" w:rsidR="006E2279" w:rsidRPr="00C05198" w:rsidRDefault="006E2279" w:rsidP="00057BF4">
            <w:pPr>
              <w:pStyle w:val="movimento"/>
              <w:rPr>
                <w:color w:val="002060"/>
              </w:rPr>
            </w:pPr>
            <w:r w:rsidRPr="00C05198">
              <w:rPr>
                <w:color w:val="002060"/>
              </w:rPr>
              <w:t>PUGLIESE ANDREA</w:t>
            </w:r>
          </w:p>
        </w:tc>
        <w:tc>
          <w:tcPr>
            <w:tcW w:w="2200" w:type="dxa"/>
            <w:tcMar>
              <w:top w:w="20" w:type="dxa"/>
              <w:left w:w="20" w:type="dxa"/>
              <w:bottom w:w="20" w:type="dxa"/>
              <w:right w:w="20" w:type="dxa"/>
            </w:tcMar>
            <w:vAlign w:val="center"/>
            <w:hideMark/>
          </w:tcPr>
          <w:p w14:paraId="23A4414E" w14:textId="77777777" w:rsidR="006E2279" w:rsidRPr="00C05198" w:rsidRDefault="006E2279" w:rsidP="00057BF4">
            <w:pPr>
              <w:pStyle w:val="movimento2"/>
              <w:rPr>
                <w:color w:val="002060"/>
              </w:rPr>
            </w:pPr>
            <w:r w:rsidRPr="00C05198">
              <w:rPr>
                <w:color w:val="002060"/>
              </w:rPr>
              <w:t xml:space="preserve">(FIGHT BULLS CORRIDONIA) </w:t>
            </w:r>
          </w:p>
        </w:tc>
        <w:tc>
          <w:tcPr>
            <w:tcW w:w="800" w:type="dxa"/>
            <w:tcMar>
              <w:top w:w="20" w:type="dxa"/>
              <w:left w:w="20" w:type="dxa"/>
              <w:bottom w:w="20" w:type="dxa"/>
              <w:right w:w="20" w:type="dxa"/>
            </w:tcMar>
            <w:vAlign w:val="center"/>
            <w:hideMark/>
          </w:tcPr>
          <w:p w14:paraId="6F6A05E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71747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88CE0E8" w14:textId="77777777" w:rsidR="006E2279" w:rsidRPr="00C05198" w:rsidRDefault="006E2279" w:rsidP="00057BF4">
            <w:pPr>
              <w:pStyle w:val="movimento2"/>
              <w:rPr>
                <w:color w:val="002060"/>
              </w:rPr>
            </w:pPr>
            <w:r w:rsidRPr="00C05198">
              <w:rPr>
                <w:color w:val="002060"/>
              </w:rPr>
              <w:t> </w:t>
            </w:r>
          </w:p>
        </w:tc>
      </w:tr>
    </w:tbl>
    <w:p w14:paraId="5D78B162"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7A39DB9B" w14:textId="77777777" w:rsidR="006E2279" w:rsidRPr="00C05198" w:rsidRDefault="006E2279" w:rsidP="006E2279">
      <w:pPr>
        <w:pStyle w:val="titolo20"/>
        <w:divId w:val="527259509"/>
        <w:rPr>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E2F3F17" w14:textId="77777777" w:rsidTr="006E2279">
        <w:trPr>
          <w:divId w:val="527259509"/>
        </w:trPr>
        <w:tc>
          <w:tcPr>
            <w:tcW w:w="2200" w:type="dxa"/>
            <w:tcMar>
              <w:top w:w="20" w:type="dxa"/>
              <w:left w:w="20" w:type="dxa"/>
              <w:bottom w:w="20" w:type="dxa"/>
              <w:right w:w="20" w:type="dxa"/>
            </w:tcMar>
            <w:vAlign w:val="center"/>
            <w:hideMark/>
          </w:tcPr>
          <w:p w14:paraId="18AAD5CD" w14:textId="77777777" w:rsidR="006E2279" w:rsidRPr="00C05198" w:rsidRDefault="006E2279" w:rsidP="00057BF4">
            <w:pPr>
              <w:pStyle w:val="movimento"/>
              <w:rPr>
                <w:color w:val="002060"/>
              </w:rPr>
            </w:pPr>
            <w:r w:rsidRPr="00C05198">
              <w:rPr>
                <w:color w:val="002060"/>
              </w:rPr>
              <w:t>SCARAFONI MANUEL</w:t>
            </w:r>
          </w:p>
        </w:tc>
        <w:tc>
          <w:tcPr>
            <w:tcW w:w="2200" w:type="dxa"/>
            <w:tcMar>
              <w:top w:w="20" w:type="dxa"/>
              <w:left w:w="20" w:type="dxa"/>
              <w:bottom w:w="20" w:type="dxa"/>
              <w:right w:w="20" w:type="dxa"/>
            </w:tcMar>
            <w:vAlign w:val="center"/>
            <w:hideMark/>
          </w:tcPr>
          <w:p w14:paraId="6CD8E320" w14:textId="77777777" w:rsidR="006E2279" w:rsidRPr="00C05198" w:rsidRDefault="006E2279" w:rsidP="00057BF4">
            <w:pPr>
              <w:pStyle w:val="movimento2"/>
              <w:rPr>
                <w:color w:val="002060"/>
              </w:rPr>
            </w:pPr>
            <w:r w:rsidRPr="00C05198">
              <w:rPr>
                <w:color w:val="002060"/>
              </w:rPr>
              <w:t xml:space="preserve">(VIRTUS TEAM SOC.COOP.) </w:t>
            </w:r>
          </w:p>
        </w:tc>
        <w:tc>
          <w:tcPr>
            <w:tcW w:w="800" w:type="dxa"/>
            <w:tcMar>
              <w:top w:w="20" w:type="dxa"/>
              <w:left w:w="20" w:type="dxa"/>
              <w:bottom w:w="20" w:type="dxa"/>
              <w:right w:w="20" w:type="dxa"/>
            </w:tcMar>
            <w:vAlign w:val="center"/>
            <w:hideMark/>
          </w:tcPr>
          <w:p w14:paraId="578E31A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5144E7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12901A" w14:textId="77777777" w:rsidR="006E2279" w:rsidRPr="00C05198" w:rsidRDefault="006E2279" w:rsidP="00057BF4">
            <w:pPr>
              <w:pStyle w:val="movimento2"/>
              <w:rPr>
                <w:color w:val="002060"/>
              </w:rPr>
            </w:pPr>
            <w:r w:rsidRPr="00C05198">
              <w:rPr>
                <w:color w:val="002060"/>
              </w:rPr>
              <w:t> </w:t>
            </w:r>
          </w:p>
        </w:tc>
      </w:tr>
    </w:tbl>
    <w:p w14:paraId="159422C2"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6F06384D"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F1F30A4" w14:textId="77777777" w:rsidTr="006E2279">
        <w:trPr>
          <w:divId w:val="527259509"/>
        </w:trPr>
        <w:tc>
          <w:tcPr>
            <w:tcW w:w="2200" w:type="dxa"/>
            <w:tcMar>
              <w:top w:w="20" w:type="dxa"/>
              <w:left w:w="20" w:type="dxa"/>
              <w:bottom w:w="20" w:type="dxa"/>
              <w:right w:w="20" w:type="dxa"/>
            </w:tcMar>
            <w:vAlign w:val="center"/>
            <w:hideMark/>
          </w:tcPr>
          <w:p w14:paraId="5CAADB48" w14:textId="77777777" w:rsidR="006E2279" w:rsidRPr="00C05198" w:rsidRDefault="006E2279" w:rsidP="00057BF4">
            <w:pPr>
              <w:pStyle w:val="movimento"/>
              <w:rPr>
                <w:color w:val="002060"/>
              </w:rPr>
            </w:pPr>
            <w:r w:rsidRPr="00C05198">
              <w:rPr>
                <w:color w:val="002060"/>
              </w:rPr>
              <w:t>LAMBERTUCCI LORENZO</w:t>
            </w:r>
          </w:p>
        </w:tc>
        <w:tc>
          <w:tcPr>
            <w:tcW w:w="2200" w:type="dxa"/>
            <w:tcMar>
              <w:top w:w="20" w:type="dxa"/>
              <w:left w:w="20" w:type="dxa"/>
              <w:bottom w:w="20" w:type="dxa"/>
              <w:right w:w="20" w:type="dxa"/>
            </w:tcMar>
            <w:vAlign w:val="center"/>
            <w:hideMark/>
          </w:tcPr>
          <w:p w14:paraId="21AB35FF" w14:textId="77777777" w:rsidR="006E2279" w:rsidRPr="00C05198" w:rsidRDefault="006E2279" w:rsidP="00057BF4">
            <w:pPr>
              <w:pStyle w:val="movimento2"/>
              <w:rPr>
                <w:color w:val="002060"/>
              </w:rPr>
            </w:pPr>
            <w:r w:rsidRPr="00C05198">
              <w:rPr>
                <w:color w:val="002060"/>
              </w:rPr>
              <w:t xml:space="preserve">(CANTINE RIUNITE CSI) </w:t>
            </w:r>
          </w:p>
        </w:tc>
        <w:tc>
          <w:tcPr>
            <w:tcW w:w="800" w:type="dxa"/>
            <w:tcMar>
              <w:top w:w="20" w:type="dxa"/>
              <w:left w:w="20" w:type="dxa"/>
              <w:bottom w:w="20" w:type="dxa"/>
              <w:right w:w="20" w:type="dxa"/>
            </w:tcMar>
            <w:vAlign w:val="center"/>
            <w:hideMark/>
          </w:tcPr>
          <w:p w14:paraId="40432D2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C2765B6" w14:textId="77777777" w:rsidR="006E2279" w:rsidRPr="00C05198" w:rsidRDefault="006E2279" w:rsidP="00057BF4">
            <w:pPr>
              <w:pStyle w:val="movimento"/>
              <w:rPr>
                <w:color w:val="002060"/>
              </w:rPr>
            </w:pPr>
            <w:r w:rsidRPr="00C05198">
              <w:rPr>
                <w:color w:val="002060"/>
              </w:rPr>
              <w:t>CORSO MICHAEL</w:t>
            </w:r>
          </w:p>
        </w:tc>
        <w:tc>
          <w:tcPr>
            <w:tcW w:w="2200" w:type="dxa"/>
            <w:tcMar>
              <w:top w:w="20" w:type="dxa"/>
              <w:left w:w="20" w:type="dxa"/>
              <w:bottom w:w="20" w:type="dxa"/>
              <w:right w:w="20" w:type="dxa"/>
            </w:tcMar>
            <w:vAlign w:val="center"/>
            <w:hideMark/>
          </w:tcPr>
          <w:p w14:paraId="3E75FAB1"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CITTA</w:t>
            </w:r>
            <w:proofErr w:type="gramEnd"/>
            <w:r w:rsidRPr="00C05198">
              <w:rPr>
                <w:color w:val="002060"/>
              </w:rPr>
              <w:t xml:space="preserve"> DI OSTRA) </w:t>
            </w:r>
          </w:p>
        </w:tc>
      </w:tr>
      <w:tr w:rsidR="006E2279" w:rsidRPr="00C05198" w14:paraId="4F43FBD8" w14:textId="77777777" w:rsidTr="006E2279">
        <w:trPr>
          <w:divId w:val="527259509"/>
        </w:trPr>
        <w:tc>
          <w:tcPr>
            <w:tcW w:w="2200" w:type="dxa"/>
            <w:tcMar>
              <w:top w:w="20" w:type="dxa"/>
              <w:left w:w="20" w:type="dxa"/>
              <w:bottom w:w="20" w:type="dxa"/>
              <w:right w:w="20" w:type="dxa"/>
            </w:tcMar>
            <w:vAlign w:val="center"/>
            <w:hideMark/>
          </w:tcPr>
          <w:p w14:paraId="7A99E355" w14:textId="77777777" w:rsidR="006E2279" w:rsidRPr="00C05198" w:rsidRDefault="006E2279" w:rsidP="00057BF4">
            <w:pPr>
              <w:pStyle w:val="movimento"/>
              <w:rPr>
                <w:color w:val="002060"/>
              </w:rPr>
            </w:pPr>
            <w:r w:rsidRPr="00C05198">
              <w:rPr>
                <w:color w:val="002060"/>
              </w:rPr>
              <w:t>ERCOLI MICHELE</w:t>
            </w:r>
          </w:p>
        </w:tc>
        <w:tc>
          <w:tcPr>
            <w:tcW w:w="2200" w:type="dxa"/>
            <w:tcMar>
              <w:top w:w="20" w:type="dxa"/>
              <w:left w:w="20" w:type="dxa"/>
              <w:bottom w:w="20" w:type="dxa"/>
              <w:right w:w="20" w:type="dxa"/>
            </w:tcMar>
            <w:vAlign w:val="center"/>
            <w:hideMark/>
          </w:tcPr>
          <w:p w14:paraId="7CB33953" w14:textId="77777777" w:rsidR="006E2279" w:rsidRPr="00C05198" w:rsidRDefault="006E2279" w:rsidP="00057BF4">
            <w:pPr>
              <w:pStyle w:val="movimento2"/>
              <w:rPr>
                <w:color w:val="002060"/>
              </w:rPr>
            </w:pPr>
            <w:r w:rsidRPr="00C05198">
              <w:rPr>
                <w:color w:val="002060"/>
              </w:rPr>
              <w:t xml:space="preserve">(FIGHT BULLS CORRIDONIA) </w:t>
            </w:r>
          </w:p>
        </w:tc>
        <w:tc>
          <w:tcPr>
            <w:tcW w:w="800" w:type="dxa"/>
            <w:tcMar>
              <w:top w:w="20" w:type="dxa"/>
              <w:left w:w="20" w:type="dxa"/>
              <w:bottom w:w="20" w:type="dxa"/>
              <w:right w:w="20" w:type="dxa"/>
            </w:tcMar>
            <w:vAlign w:val="center"/>
            <w:hideMark/>
          </w:tcPr>
          <w:p w14:paraId="02AB125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EAC6A7" w14:textId="77777777" w:rsidR="006E2279" w:rsidRPr="00C05198" w:rsidRDefault="006E2279" w:rsidP="00057BF4">
            <w:pPr>
              <w:pStyle w:val="movimento"/>
              <w:rPr>
                <w:color w:val="002060"/>
              </w:rPr>
            </w:pPr>
            <w:r w:rsidRPr="00C05198">
              <w:rPr>
                <w:color w:val="002060"/>
              </w:rPr>
              <w:t>RODRIGUEZ PIZARRO MICHAEL</w:t>
            </w:r>
          </w:p>
        </w:tc>
        <w:tc>
          <w:tcPr>
            <w:tcW w:w="2200" w:type="dxa"/>
            <w:tcMar>
              <w:top w:w="20" w:type="dxa"/>
              <w:left w:w="20" w:type="dxa"/>
              <w:bottom w:w="20" w:type="dxa"/>
              <w:right w:w="20" w:type="dxa"/>
            </w:tcMar>
            <w:vAlign w:val="center"/>
            <w:hideMark/>
          </w:tcPr>
          <w:p w14:paraId="04D3DFF9" w14:textId="77777777" w:rsidR="006E2279" w:rsidRPr="00C05198" w:rsidRDefault="006E2279" w:rsidP="00057BF4">
            <w:pPr>
              <w:pStyle w:val="movimento2"/>
              <w:rPr>
                <w:color w:val="002060"/>
              </w:rPr>
            </w:pPr>
            <w:r w:rsidRPr="00C05198">
              <w:rPr>
                <w:color w:val="002060"/>
              </w:rPr>
              <w:t xml:space="preserve">(ITALSERVICE C5) </w:t>
            </w:r>
          </w:p>
        </w:tc>
      </w:tr>
    </w:tbl>
    <w:p w14:paraId="7E2163A2"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61F839B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ACAB856"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E0E7E15" w14:textId="77777777" w:rsidR="006E2279" w:rsidRPr="00C05198" w:rsidRDefault="006E2279" w:rsidP="006E2279">
      <w:pPr>
        <w:pStyle w:val="titolo30"/>
        <w:divId w:val="527259509"/>
        <w:rPr>
          <w:color w:val="002060"/>
        </w:rPr>
      </w:pPr>
      <w:r w:rsidRPr="00C05198">
        <w:rPr>
          <w:color w:val="002060"/>
        </w:rPr>
        <w:t xml:space="preserve">CALCIATORI NON ESPULSI </w:t>
      </w:r>
    </w:p>
    <w:p w14:paraId="2D07A001" w14:textId="77777777" w:rsidR="006E2279" w:rsidRPr="00C05198" w:rsidRDefault="006E2279" w:rsidP="006E2279">
      <w:pPr>
        <w:pStyle w:val="titolo20"/>
        <w:divId w:val="527259509"/>
        <w:rPr>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4D783BD" w14:textId="77777777" w:rsidTr="006E2279">
        <w:trPr>
          <w:divId w:val="527259509"/>
        </w:trPr>
        <w:tc>
          <w:tcPr>
            <w:tcW w:w="2200" w:type="dxa"/>
            <w:tcMar>
              <w:top w:w="20" w:type="dxa"/>
              <w:left w:w="20" w:type="dxa"/>
              <w:bottom w:w="20" w:type="dxa"/>
              <w:right w:w="20" w:type="dxa"/>
            </w:tcMar>
            <w:vAlign w:val="center"/>
            <w:hideMark/>
          </w:tcPr>
          <w:p w14:paraId="18921EEE" w14:textId="77777777" w:rsidR="006E2279" w:rsidRPr="00C05198" w:rsidRDefault="006E2279" w:rsidP="00057BF4">
            <w:pPr>
              <w:pStyle w:val="movimento"/>
              <w:rPr>
                <w:color w:val="002060"/>
              </w:rPr>
            </w:pPr>
            <w:r w:rsidRPr="00C05198">
              <w:rPr>
                <w:color w:val="002060"/>
              </w:rPr>
              <w:t>FEDELI DANIELE</w:t>
            </w:r>
          </w:p>
        </w:tc>
        <w:tc>
          <w:tcPr>
            <w:tcW w:w="2200" w:type="dxa"/>
            <w:tcMar>
              <w:top w:w="20" w:type="dxa"/>
              <w:left w:w="20" w:type="dxa"/>
              <w:bottom w:w="20" w:type="dxa"/>
              <w:right w:w="20" w:type="dxa"/>
            </w:tcMar>
            <w:vAlign w:val="center"/>
            <w:hideMark/>
          </w:tcPr>
          <w:p w14:paraId="38B95EC3"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3A75319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CFB292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A6737E2" w14:textId="77777777" w:rsidR="006E2279" w:rsidRPr="00C05198" w:rsidRDefault="006E2279" w:rsidP="00057BF4">
            <w:pPr>
              <w:pStyle w:val="movimento2"/>
              <w:rPr>
                <w:color w:val="002060"/>
              </w:rPr>
            </w:pPr>
            <w:r w:rsidRPr="00C05198">
              <w:rPr>
                <w:color w:val="002060"/>
              </w:rPr>
              <w:t> </w:t>
            </w:r>
          </w:p>
        </w:tc>
      </w:tr>
    </w:tbl>
    <w:p w14:paraId="4AE5AAB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8C6AC9F" w14:textId="77777777" w:rsidTr="006E2279">
        <w:trPr>
          <w:divId w:val="527259509"/>
        </w:trPr>
        <w:tc>
          <w:tcPr>
            <w:tcW w:w="2200" w:type="dxa"/>
            <w:tcMar>
              <w:top w:w="20" w:type="dxa"/>
              <w:left w:w="20" w:type="dxa"/>
              <w:bottom w:w="20" w:type="dxa"/>
              <w:right w:w="20" w:type="dxa"/>
            </w:tcMar>
            <w:vAlign w:val="center"/>
            <w:hideMark/>
          </w:tcPr>
          <w:p w14:paraId="67D261FA" w14:textId="77777777" w:rsidR="006E2279" w:rsidRPr="00C05198" w:rsidRDefault="006E2279" w:rsidP="00057BF4">
            <w:pPr>
              <w:pStyle w:val="movimento"/>
              <w:rPr>
                <w:color w:val="002060"/>
              </w:rPr>
            </w:pPr>
            <w:r w:rsidRPr="00C05198">
              <w:rPr>
                <w:color w:val="002060"/>
              </w:rPr>
              <w:t>DI LENA SAMUEL</w:t>
            </w:r>
          </w:p>
        </w:tc>
        <w:tc>
          <w:tcPr>
            <w:tcW w:w="2200" w:type="dxa"/>
            <w:tcMar>
              <w:top w:w="20" w:type="dxa"/>
              <w:left w:w="20" w:type="dxa"/>
              <w:bottom w:w="20" w:type="dxa"/>
              <w:right w:w="20" w:type="dxa"/>
            </w:tcMar>
            <w:vAlign w:val="center"/>
            <w:hideMark/>
          </w:tcPr>
          <w:p w14:paraId="0D05A291"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2C3A59F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9AF30F" w14:textId="77777777" w:rsidR="006E2279" w:rsidRPr="00C05198" w:rsidRDefault="006E2279" w:rsidP="00057BF4">
            <w:pPr>
              <w:pStyle w:val="movimento"/>
              <w:rPr>
                <w:color w:val="002060"/>
              </w:rPr>
            </w:pPr>
            <w:r w:rsidRPr="00C05198">
              <w:rPr>
                <w:color w:val="002060"/>
              </w:rPr>
              <w:t>MARINELLI FILIPPO</w:t>
            </w:r>
          </w:p>
        </w:tc>
        <w:tc>
          <w:tcPr>
            <w:tcW w:w="2200" w:type="dxa"/>
            <w:tcMar>
              <w:top w:w="20" w:type="dxa"/>
              <w:left w:w="20" w:type="dxa"/>
              <w:bottom w:w="20" w:type="dxa"/>
              <w:right w:w="20" w:type="dxa"/>
            </w:tcMar>
            <w:vAlign w:val="center"/>
            <w:hideMark/>
          </w:tcPr>
          <w:p w14:paraId="346B7079" w14:textId="77777777" w:rsidR="006E2279" w:rsidRPr="00C05198" w:rsidRDefault="006E2279" w:rsidP="00057BF4">
            <w:pPr>
              <w:pStyle w:val="movimento2"/>
              <w:rPr>
                <w:color w:val="002060"/>
              </w:rPr>
            </w:pPr>
            <w:r w:rsidRPr="00C05198">
              <w:rPr>
                <w:color w:val="002060"/>
              </w:rPr>
              <w:t xml:space="preserve">(DINAMIS 1990) </w:t>
            </w:r>
          </w:p>
        </w:tc>
      </w:tr>
    </w:tbl>
    <w:p w14:paraId="18D9215D"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CECA74A" w14:textId="77777777" w:rsidTr="006E2279">
        <w:trPr>
          <w:divId w:val="527259509"/>
        </w:trPr>
        <w:tc>
          <w:tcPr>
            <w:tcW w:w="2200" w:type="dxa"/>
            <w:tcMar>
              <w:top w:w="20" w:type="dxa"/>
              <w:left w:w="20" w:type="dxa"/>
              <w:bottom w:w="20" w:type="dxa"/>
              <w:right w:w="20" w:type="dxa"/>
            </w:tcMar>
            <w:vAlign w:val="center"/>
            <w:hideMark/>
          </w:tcPr>
          <w:p w14:paraId="5CE198D7" w14:textId="77777777" w:rsidR="006E2279" w:rsidRPr="00C05198" w:rsidRDefault="006E2279" w:rsidP="00057BF4">
            <w:pPr>
              <w:pStyle w:val="movimento"/>
              <w:rPr>
                <w:color w:val="002060"/>
              </w:rPr>
            </w:pPr>
            <w:r w:rsidRPr="00C05198">
              <w:rPr>
                <w:color w:val="002060"/>
              </w:rPr>
              <w:t>BOCCOMINO THOMAS</w:t>
            </w:r>
          </w:p>
        </w:tc>
        <w:tc>
          <w:tcPr>
            <w:tcW w:w="2200" w:type="dxa"/>
            <w:tcMar>
              <w:top w:w="20" w:type="dxa"/>
              <w:left w:w="20" w:type="dxa"/>
              <w:bottom w:w="20" w:type="dxa"/>
              <w:right w:w="20" w:type="dxa"/>
            </w:tcMar>
            <w:vAlign w:val="center"/>
            <w:hideMark/>
          </w:tcPr>
          <w:p w14:paraId="55B168D0" w14:textId="77777777" w:rsidR="006E2279" w:rsidRPr="00C05198" w:rsidRDefault="006E2279" w:rsidP="00057BF4">
            <w:pPr>
              <w:pStyle w:val="movimento2"/>
              <w:rPr>
                <w:color w:val="002060"/>
              </w:rPr>
            </w:pPr>
            <w:r w:rsidRPr="00C05198">
              <w:rPr>
                <w:color w:val="002060"/>
              </w:rPr>
              <w:t xml:space="preserve">(DINAMIS 1990) </w:t>
            </w:r>
          </w:p>
        </w:tc>
        <w:tc>
          <w:tcPr>
            <w:tcW w:w="800" w:type="dxa"/>
            <w:tcMar>
              <w:top w:w="20" w:type="dxa"/>
              <w:left w:w="20" w:type="dxa"/>
              <w:bottom w:w="20" w:type="dxa"/>
              <w:right w:w="20" w:type="dxa"/>
            </w:tcMar>
            <w:vAlign w:val="center"/>
            <w:hideMark/>
          </w:tcPr>
          <w:p w14:paraId="120EE5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7FB0D5" w14:textId="77777777" w:rsidR="006E2279" w:rsidRPr="00C05198" w:rsidRDefault="006E2279" w:rsidP="00057BF4">
            <w:pPr>
              <w:pStyle w:val="movimento"/>
              <w:rPr>
                <w:color w:val="002060"/>
              </w:rPr>
            </w:pPr>
            <w:r w:rsidRPr="00C05198">
              <w:rPr>
                <w:color w:val="002060"/>
              </w:rPr>
              <w:t>DI SARNO FRANCESCO</w:t>
            </w:r>
          </w:p>
        </w:tc>
        <w:tc>
          <w:tcPr>
            <w:tcW w:w="2200" w:type="dxa"/>
            <w:tcMar>
              <w:top w:w="20" w:type="dxa"/>
              <w:left w:w="20" w:type="dxa"/>
              <w:bottom w:w="20" w:type="dxa"/>
              <w:right w:w="20" w:type="dxa"/>
            </w:tcMar>
            <w:vAlign w:val="center"/>
            <w:hideMark/>
          </w:tcPr>
          <w:p w14:paraId="1DAFD0DE" w14:textId="77777777" w:rsidR="006E2279" w:rsidRPr="00C05198" w:rsidRDefault="006E2279" w:rsidP="00057BF4">
            <w:pPr>
              <w:pStyle w:val="movimento2"/>
              <w:rPr>
                <w:color w:val="002060"/>
              </w:rPr>
            </w:pPr>
            <w:r w:rsidRPr="00C05198">
              <w:rPr>
                <w:color w:val="002060"/>
              </w:rPr>
              <w:t xml:space="preserve">(DINAMIS 1990) </w:t>
            </w:r>
          </w:p>
        </w:tc>
      </w:tr>
    </w:tbl>
    <w:p w14:paraId="1DDACF80" w14:textId="77777777" w:rsidR="006E2279" w:rsidRPr="00C05198" w:rsidRDefault="006E2279" w:rsidP="006E2279">
      <w:pPr>
        <w:pStyle w:val="breakline"/>
        <w:divId w:val="527259509"/>
        <w:rPr>
          <w:color w:val="002060"/>
        </w:rPr>
      </w:pPr>
    </w:p>
    <w:p w14:paraId="6E5720A9"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F8CF852"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1F1E41" w14:textId="77777777" w:rsidR="006E2279" w:rsidRPr="00C05198" w:rsidRDefault="006E2279" w:rsidP="006E2279">
      <w:pPr>
        <w:pStyle w:val="breakline"/>
        <w:divId w:val="527259509"/>
        <w:rPr>
          <w:rFonts w:eastAsiaTheme="minorEastAsia"/>
          <w:color w:val="002060"/>
        </w:rPr>
      </w:pPr>
    </w:p>
    <w:p w14:paraId="0AD893DC" w14:textId="77777777" w:rsidR="006E2279" w:rsidRPr="00C05198" w:rsidRDefault="006E2279" w:rsidP="006E2279">
      <w:pPr>
        <w:pStyle w:val="titoloprinc0"/>
        <w:divId w:val="527259509"/>
        <w:rPr>
          <w:color w:val="002060"/>
        </w:rPr>
      </w:pPr>
      <w:r w:rsidRPr="00C05198">
        <w:rPr>
          <w:color w:val="002060"/>
        </w:rPr>
        <w:t>CLASSIFICA</w:t>
      </w:r>
    </w:p>
    <w:p w14:paraId="31AD164C" w14:textId="77777777" w:rsidR="006E2279" w:rsidRPr="00C05198" w:rsidRDefault="006E2279" w:rsidP="006E2279">
      <w:pPr>
        <w:pStyle w:val="breakline"/>
        <w:divId w:val="527259509"/>
        <w:rPr>
          <w:color w:val="002060"/>
        </w:rPr>
      </w:pPr>
    </w:p>
    <w:p w14:paraId="583D1E00" w14:textId="77777777" w:rsidR="006E2279" w:rsidRPr="00C05198" w:rsidRDefault="006E2279" w:rsidP="006E2279">
      <w:pPr>
        <w:pStyle w:val="breakline"/>
        <w:divId w:val="527259509"/>
        <w:rPr>
          <w:color w:val="002060"/>
        </w:rPr>
      </w:pPr>
    </w:p>
    <w:p w14:paraId="3BB4CF46"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06A301CA"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9223"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31D2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27C93"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BC3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F49C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E140F"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6934"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BCFE"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33298"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8AE4A" w14:textId="77777777" w:rsidR="006E2279" w:rsidRPr="00C05198" w:rsidRDefault="006E2279" w:rsidP="00057BF4">
            <w:pPr>
              <w:pStyle w:val="headertabella0"/>
              <w:rPr>
                <w:color w:val="002060"/>
              </w:rPr>
            </w:pPr>
            <w:r w:rsidRPr="00C05198">
              <w:rPr>
                <w:color w:val="002060"/>
              </w:rPr>
              <w:t>PE</w:t>
            </w:r>
          </w:p>
        </w:tc>
      </w:tr>
      <w:tr w:rsidR="006E2279" w:rsidRPr="00C05198" w14:paraId="263100BE"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84424" w14:textId="77777777" w:rsidR="006E2279" w:rsidRPr="00C05198" w:rsidRDefault="006E2279" w:rsidP="00057BF4">
            <w:pPr>
              <w:pStyle w:val="rowtabella0"/>
              <w:rPr>
                <w:color w:val="002060"/>
              </w:rPr>
            </w:pPr>
            <w:r w:rsidRPr="00C0519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D92E"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8F6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410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BF9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0A3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3A97"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9A8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2268"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F46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C463A1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62D06"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1B4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E2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4B8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06C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FBD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A1D5"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0E5D"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0983"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A6A7" w14:textId="77777777" w:rsidR="006E2279" w:rsidRPr="00C05198" w:rsidRDefault="006E2279" w:rsidP="00057BF4">
            <w:pPr>
              <w:pStyle w:val="rowtabella0"/>
              <w:jc w:val="center"/>
              <w:rPr>
                <w:color w:val="002060"/>
              </w:rPr>
            </w:pPr>
            <w:r w:rsidRPr="00C05198">
              <w:rPr>
                <w:color w:val="002060"/>
              </w:rPr>
              <w:t>0</w:t>
            </w:r>
          </w:p>
        </w:tc>
      </w:tr>
      <w:tr w:rsidR="006E2279" w:rsidRPr="00C05198" w14:paraId="5ADA7B6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08EDB" w14:textId="77777777" w:rsidR="006E2279" w:rsidRPr="00C05198" w:rsidRDefault="006E2279" w:rsidP="00057BF4">
            <w:pPr>
              <w:pStyle w:val="rowtabella0"/>
              <w:rPr>
                <w:color w:val="002060"/>
              </w:rPr>
            </w:pPr>
            <w:r w:rsidRPr="00C0519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27F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439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FB1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DDC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D4A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893F"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FE6B"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221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AB2C" w14:textId="77777777" w:rsidR="006E2279" w:rsidRPr="00C05198" w:rsidRDefault="006E2279" w:rsidP="00057BF4">
            <w:pPr>
              <w:pStyle w:val="rowtabella0"/>
              <w:jc w:val="center"/>
              <w:rPr>
                <w:color w:val="002060"/>
              </w:rPr>
            </w:pPr>
            <w:r w:rsidRPr="00C05198">
              <w:rPr>
                <w:color w:val="002060"/>
              </w:rPr>
              <w:t>0</w:t>
            </w:r>
          </w:p>
        </w:tc>
      </w:tr>
      <w:tr w:rsidR="006E2279" w:rsidRPr="00C05198" w14:paraId="4FD4518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CA551" w14:textId="77777777" w:rsidR="006E2279" w:rsidRPr="00C05198" w:rsidRDefault="006E2279" w:rsidP="00057BF4">
            <w:pPr>
              <w:pStyle w:val="rowtabella0"/>
              <w:rPr>
                <w:color w:val="002060"/>
              </w:rPr>
            </w:pPr>
            <w:r w:rsidRPr="00C05198">
              <w:rPr>
                <w:color w:val="002060"/>
              </w:rPr>
              <w:t xml:space="preserve">A.S.D. </w:t>
            </w:r>
            <w:proofErr w:type="gramStart"/>
            <w:r w:rsidRPr="00C05198">
              <w:rPr>
                <w:color w:val="002060"/>
              </w:rPr>
              <w:t>CITTA</w:t>
            </w:r>
            <w:proofErr w:type="gramEnd"/>
            <w:r w:rsidRPr="00C0519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BCD1"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4D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D46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541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68F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F824"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553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2A0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C6E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C13340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87825" w14:textId="77777777" w:rsidR="006E2279" w:rsidRPr="00C05198" w:rsidRDefault="006E2279" w:rsidP="00057BF4">
            <w:pPr>
              <w:pStyle w:val="rowtabella0"/>
              <w:rPr>
                <w:color w:val="002060"/>
              </w:rPr>
            </w:pPr>
            <w:r w:rsidRPr="00C05198">
              <w:rPr>
                <w:color w:val="002060"/>
              </w:rPr>
              <w:lastRenderedPageBreak/>
              <w:t xml:space="preserve">G.S. AUDAX 1970 </w:t>
            </w:r>
            <w:proofErr w:type="gramStart"/>
            <w:r w:rsidRPr="00C0519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DD96"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9B8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9AA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E83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316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C33D"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C304"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51B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841E" w14:textId="77777777" w:rsidR="006E2279" w:rsidRPr="00C05198" w:rsidRDefault="006E2279" w:rsidP="00057BF4">
            <w:pPr>
              <w:pStyle w:val="rowtabella0"/>
              <w:jc w:val="center"/>
              <w:rPr>
                <w:color w:val="002060"/>
              </w:rPr>
            </w:pPr>
            <w:r w:rsidRPr="00C05198">
              <w:rPr>
                <w:color w:val="002060"/>
              </w:rPr>
              <w:t>0</w:t>
            </w:r>
          </w:p>
        </w:tc>
      </w:tr>
      <w:tr w:rsidR="006E2279" w:rsidRPr="00C05198" w14:paraId="1A3E38D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F2B03" w14:textId="77777777" w:rsidR="006E2279" w:rsidRPr="00C05198" w:rsidRDefault="006E2279" w:rsidP="00057BF4">
            <w:pPr>
              <w:pStyle w:val="rowtabella0"/>
              <w:rPr>
                <w:color w:val="002060"/>
              </w:rPr>
            </w:pPr>
            <w:r w:rsidRPr="00C0519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D65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006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603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8CD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63B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E348"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4601"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7026"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4F34" w14:textId="77777777" w:rsidR="006E2279" w:rsidRPr="00C05198" w:rsidRDefault="006E2279" w:rsidP="00057BF4">
            <w:pPr>
              <w:pStyle w:val="rowtabella0"/>
              <w:jc w:val="center"/>
              <w:rPr>
                <w:color w:val="002060"/>
              </w:rPr>
            </w:pPr>
            <w:r w:rsidRPr="00C05198">
              <w:rPr>
                <w:color w:val="002060"/>
              </w:rPr>
              <w:t>0</w:t>
            </w:r>
          </w:p>
        </w:tc>
      </w:tr>
      <w:tr w:rsidR="006E2279" w:rsidRPr="00C05198" w14:paraId="12FA9369"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827E3" w14:textId="77777777" w:rsidR="006E2279" w:rsidRPr="00C05198" w:rsidRDefault="006E2279" w:rsidP="00057BF4">
            <w:pPr>
              <w:pStyle w:val="rowtabella0"/>
              <w:rPr>
                <w:color w:val="002060"/>
              </w:rPr>
            </w:pPr>
            <w:r w:rsidRPr="00C0519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12B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F6B6"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8F5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D3A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49D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C86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E452"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1F1F"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8927" w14:textId="77777777" w:rsidR="006E2279" w:rsidRPr="00C05198" w:rsidRDefault="006E2279" w:rsidP="00057BF4">
            <w:pPr>
              <w:pStyle w:val="rowtabella0"/>
              <w:jc w:val="center"/>
              <w:rPr>
                <w:color w:val="002060"/>
              </w:rPr>
            </w:pPr>
            <w:r w:rsidRPr="00C05198">
              <w:rPr>
                <w:color w:val="002060"/>
              </w:rPr>
              <w:t>0</w:t>
            </w:r>
          </w:p>
        </w:tc>
      </w:tr>
    </w:tbl>
    <w:p w14:paraId="31F5D3ED" w14:textId="77777777" w:rsidR="006E2279" w:rsidRPr="00C05198" w:rsidRDefault="006E2279" w:rsidP="006E2279">
      <w:pPr>
        <w:pStyle w:val="breakline"/>
        <w:divId w:val="527259509"/>
        <w:rPr>
          <w:rFonts w:eastAsiaTheme="minorEastAsia"/>
          <w:color w:val="002060"/>
        </w:rPr>
      </w:pPr>
    </w:p>
    <w:p w14:paraId="3ECFE817" w14:textId="77777777" w:rsidR="006E2279" w:rsidRPr="00C05198" w:rsidRDefault="006E2279" w:rsidP="006E2279">
      <w:pPr>
        <w:pStyle w:val="breakline"/>
        <w:divId w:val="527259509"/>
        <w:rPr>
          <w:color w:val="002060"/>
        </w:rPr>
      </w:pPr>
    </w:p>
    <w:p w14:paraId="49078EA6"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59272CF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85D68"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3638"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10193"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285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747F6"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697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B679B"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699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CBB9"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4F32" w14:textId="77777777" w:rsidR="006E2279" w:rsidRPr="00C05198" w:rsidRDefault="006E2279" w:rsidP="00057BF4">
            <w:pPr>
              <w:pStyle w:val="headertabella0"/>
              <w:rPr>
                <w:color w:val="002060"/>
              </w:rPr>
            </w:pPr>
            <w:r w:rsidRPr="00C05198">
              <w:rPr>
                <w:color w:val="002060"/>
              </w:rPr>
              <w:t>PE</w:t>
            </w:r>
          </w:p>
        </w:tc>
      </w:tr>
      <w:tr w:rsidR="006E2279" w:rsidRPr="00C05198" w14:paraId="454920D4"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41C73"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4E22"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267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CBA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458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F14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61CE"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EA3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F34F"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E183" w14:textId="77777777" w:rsidR="006E2279" w:rsidRPr="00C05198" w:rsidRDefault="006E2279" w:rsidP="00057BF4">
            <w:pPr>
              <w:pStyle w:val="rowtabella0"/>
              <w:jc w:val="center"/>
              <w:rPr>
                <w:color w:val="002060"/>
              </w:rPr>
            </w:pPr>
            <w:r w:rsidRPr="00C05198">
              <w:rPr>
                <w:color w:val="002060"/>
              </w:rPr>
              <w:t>0</w:t>
            </w:r>
          </w:p>
        </w:tc>
      </w:tr>
      <w:tr w:rsidR="006E2279" w:rsidRPr="00C05198" w14:paraId="1A81505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D2E5F"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C5AE"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95E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A14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A74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85D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35D7"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3D83"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C49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0A27" w14:textId="77777777" w:rsidR="006E2279" w:rsidRPr="00C05198" w:rsidRDefault="006E2279" w:rsidP="00057BF4">
            <w:pPr>
              <w:pStyle w:val="rowtabella0"/>
              <w:jc w:val="center"/>
              <w:rPr>
                <w:color w:val="002060"/>
              </w:rPr>
            </w:pPr>
            <w:r w:rsidRPr="00C05198">
              <w:rPr>
                <w:color w:val="002060"/>
              </w:rPr>
              <w:t>1</w:t>
            </w:r>
          </w:p>
        </w:tc>
      </w:tr>
      <w:tr w:rsidR="006E2279" w:rsidRPr="00C05198" w14:paraId="4723389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3C8BC" w14:textId="77777777" w:rsidR="006E2279" w:rsidRPr="00C05198" w:rsidRDefault="006E2279" w:rsidP="00057BF4">
            <w:pPr>
              <w:pStyle w:val="rowtabella0"/>
              <w:rPr>
                <w:color w:val="002060"/>
              </w:rPr>
            </w:pPr>
            <w:r w:rsidRPr="00C0519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B7CD"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15B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794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647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14E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9656"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4D98"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665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9C5B"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DD346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F062C" w14:textId="77777777" w:rsidR="006E2279" w:rsidRPr="00C05198" w:rsidRDefault="006E2279" w:rsidP="00057BF4">
            <w:pPr>
              <w:pStyle w:val="rowtabella0"/>
              <w:rPr>
                <w:color w:val="002060"/>
              </w:rPr>
            </w:pPr>
            <w:r w:rsidRPr="00C0519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8F7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8F8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A46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E68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488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E5BE"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808C"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54B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28B4" w14:textId="77777777" w:rsidR="006E2279" w:rsidRPr="00C05198" w:rsidRDefault="006E2279" w:rsidP="00057BF4">
            <w:pPr>
              <w:pStyle w:val="rowtabella0"/>
              <w:jc w:val="center"/>
              <w:rPr>
                <w:color w:val="002060"/>
              </w:rPr>
            </w:pPr>
            <w:r w:rsidRPr="00C05198">
              <w:rPr>
                <w:color w:val="002060"/>
              </w:rPr>
              <w:t>0</w:t>
            </w:r>
          </w:p>
        </w:tc>
      </w:tr>
      <w:tr w:rsidR="006E2279" w:rsidRPr="00C05198" w14:paraId="4A1EEFD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0BB19" w14:textId="77777777" w:rsidR="006E2279" w:rsidRPr="00C05198" w:rsidRDefault="006E2279" w:rsidP="00057BF4">
            <w:pPr>
              <w:pStyle w:val="rowtabella0"/>
              <w:rPr>
                <w:color w:val="002060"/>
              </w:rPr>
            </w:pPr>
            <w:r w:rsidRPr="00C0519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79D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D2B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BDB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5D1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110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0F15"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698D"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26A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CC1A"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69E8D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2EDC2" w14:textId="77777777" w:rsidR="006E2279" w:rsidRPr="00C05198" w:rsidRDefault="006E2279" w:rsidP="00057BF4">
            <w:pPr>
              <w:pStyle w:val="rowtabella0"/>
              <w:rPr>
                <w:color w:val="002060"/>
              </w:rPr>
            </w:pPr>
            <w:r w:rsidRPr="00C05198">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F43B"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639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376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2FF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6CB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C654"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39F1" w14:textId="77777777" w:rsidR="006E2279" w:rsidRPr="00C05198" w:rsidRDefault="006E2279" w:rsidP="00057BF4">
            <w:pPr>
              <w:pStyle w:val="rowtabella0"/>
              <w:jc w:val="center"/>
              <w:rPr>
                <w:color w:val="002060"/>
              </w:rPr>
            </w:pPr>
            <w:r w:rsidRPr="00C0519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999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CA75" w14:textId="77777777" w:rsidR="006E2279" w:rsidRPr="00C05198" w:rsidRDefault="006E2279" w:rsidP="00057BF4">
            <w:pPr>
              <w:pStyle w:val="rowtabella0"/>
              <w:jc w:val="center"/>
              <w:rPr>
                <w:color w:val="002060"/>
              </w:rPr>
            </w:pPr>
            <w:r w:rsidRPr="00C05198">
              <w:rPr>
                <w:color w:val="002060"/>
              </w:rPr>
              <w:t>0</w:t>
            </w:r>
          </w:p>
        </w:tc>
      </w:tr>
    </w:tbl>
    <w:p w14:paraId="281616A9" w14:textId="77777777" w:rsidR="006E2279" w:rsidRPr="00C05198" w:rsidRDefault="006E2279" w:rsidP="006E2279">
      <w:pPr>
        <w:pStyle w:val="breakline"/>
        <w:divId w:val="527259509"/>
        <w:rPr>
          <w:rFonts w:eastAsiaTheme="minorEastAsia"/>
          <w:color w:val="002060"/>
        </w:rPr>
      </w:pPr>
    </w:p>
    <w:p w14:paraId="72701EB8" w14:textId="77777777" w:rsidR="006E2279" w:rsidRPr="00C05198" w:rsidRDefault="006E2279" w:rsidP="006E2279">
      <w:pPr>
        <w:pStyle w:val="titoloprinc0"/>
        <w:divId w:val="527259509"/>
        <w:rPr>
          <w:color w:val="002060"/>
        </w:rPr>
      </w:pPr>
      <w:r w:rsidRPr="00C05198">
        <w:rPr>
          <w:color w:val="002060"/>
        </w:rPr>
        <w:t>PROGRAMMA GARE</w:t>
      </w:r>
    </w:p>
    <w:p w14:paraId="52576411" w14:textId="77777777" w:rsidR="006E2279" w:rsidRPr="0052608B" w:rsidRDefault="006E2279" w:rsidP="006E2279">
      <w:pPr>
        <w:pStyle w:val="sottotitolocampionato10"/>
        <w:divId w:val="527259509"/>
        <w:rPr>
          <w:color w:val="002060"/>
        </w:rPr>
      </w:pPr>
      <w:r w:rsidRPr="00526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4"/>
        <w:gridCol w:w="1995"/>
        <w:gridCol w:w="385"/>
        <w:gridCol w:w="897"/>
        <w:gridCol w:w="1281"/>
        <w:gridCol w:w="1541"/>
        <w:gridCol w:w="1527"/>
      </w:tblGrid>
      <w:tr w:rsidR="006E2279" w:rsidRPr="0052608B" w14:paraId="4E8A07E3"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6B750"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381C7"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6AA19"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763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B3268"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99C3E"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BD5E8"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7526557"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D6ACE" w14:textId="77777777" w:rsidR="006E2279" w:rsidRPr="0052608B" w:rsidRDefault="006E2279" w:rsidP="00057BF4">
            <w:pPr>
              <w:pStyle w:val="rowtabella0"/>
              <w:rPr>
                <w:color w:val="002060"/>
              </w:rPr>
            </w:pPr>
            <w:r w:rsidRPr="0052608B">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7246C" w14:textId="77777777" w:rsidR="006E2279" w:rsidRPr="0052608B" w:rsidRDefault="006E2279" w:rsidP="00057BF4">
            <w:pPr>
              <w:pStyle w:val="rowtabella0"/>
              <w:rPr>
                <w:color w:val="002060"/>
              </w:rPr>
            </w:pPr>
            <w:r w:rsidRPr="0052608B">
              <w:rPr>
                <w:color w:val="002060"/>
              </w:rPr>
              <w:t xml:space="preserve">AUDAX 1970 </w:t>
            </w:r>
            <w:proofErr w:type="gramStart"/>
            <w:r w:rsidRPr="0052608B">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D16ED"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57E2E"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67CC2" w14:textId="77777777" w:rsidR="006E2279" w:rsidRPr="0052608B" w:rsidRDefault="006E2279" w:rsidP="00057BF4">
            <w:pPr>
              <w:pStyle w:val="rowtabella0"/>
              <w:rPr>
                <w:color w:val="002060"/>
              </w:rPr>
            </w:pPr>
            <w:r w:rsidRPr="0052608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CF457" w14:textId="77777777" w:rsidR="006E2279" w:rsidRPr="0052608B" w:rsidRDefault="006E2279" w:rsidP="00057BF4">
            <w:pPr>
              <w:pStyle w:val="rowtabella0"/>
              <w:rPr>
                <w:color w:val="002060"/>
              </w:rPr>
            </w:pPr>
            <w:r w:rsidRPr="0052608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6B3F4" w14:textId="77777777" w:rsidR="006E2279" w:rsidRPr="0052608B" w:rsidRDefault="006E2279" w:rsidP="00057BF4">
            <w:pPr>
              <w:pStyle w:val="rowtabella0"/>
              <w:rPr>
                <w:color w:val="002060"/>
              </w:rPr>
            </w:pPr>
            <w:r w:rsidRPr="0052608B">
              <w:rPr>
                <w:color w:val="002060"/>
              </w:rPr>
              <w:t>VIA DELLO STADIO</w:t>
            </w:r>
          </w:p>
        </w:tc>
      </w:tr>
      <w:tr w:rsidR="006E2279" w:rsidRPr="0052608B" w14:paraId="569D7F8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06A24F" w14:textId="77777777" w:rsidR="006E2279" w:rsidRPr="0052608B" w:rsidRDefault="006E2279" w:rsidP="00057BF4">
            <w:pPr>
              <w:pStyle w:val="rowtabella0"/>
              <w:rPr>
                <w:color w:val="002060"/>
              </w:rPr>
            </w:pPr>
            <w:r w:rsidRPr="00526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8D732A" w14:textId="77777777" w:rsidR="006E2279" w:rsidRPr="0052608B" w:rsidRDefault="006E2279" w:rsidP="00057BF4">
            <w:pPr>
              <w:pStyle w:val="rowtabella0"/>
              <w:rPr>
                <w:color w:val="002060"/>
              </w:rPr>
            </w:pPr>
            <w:r w:rsidRPr="0052608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7CA2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32756"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90108" w14:textId="77777777" w:rsidR="006E2279" w:rsidRPr="0052608B" w:rsidRDefault="006E2279" w:rsidP="00057BF4">
            <w:pPr>
              <w:pStyle w:val="rowtabella0"/>
              <w:rPr>
                <w:color w:val="002060"/>
              </w:rPr>
            </w:pPr>
            <w:r w:rsidRPr="0052608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9743C" w14:textId="77777777" w:rsidR="006E2279" w:rsidRPr="0052608B" w:rsidRDefault="006E2279" w:rsidP="00057BF4">
            <w:pPr>
              <w:pStyle w:val="rowtabella0"/>
              <w:rPr>
                <w:color w:val="002060"/>
              </w:rPr>
            </w:pPr>
            <w:r w:rsidRPr="0052608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D03F3" w14:textId="77777777" w:rsidR="006E2279" w:rsidRPr="0052608B" w:rsidRDefault="006E2279" w:rsidP="00057BF4">
            <w:pPr>
              <w:pStyle w:val="rowtabella0"/>
              <w:rPr>
                <w:color w:val="002060"/>
              </w:rPr>
            </w:pPr>
            <w:r w:rsidRPr="0052608B">
              <w:rPr>
                <w:color w:val="002060"/>
              </w:rPr>
              <w:t>VIA MAZZINI</w:t>
            </w:r>
          </w:p>
        </w:tc>
      </w:tr>
      <w:tr w:rsidR="006E2279" w:rsidRPr="0052608B" w14:paraId="67409217"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260B7" w14:textId="77777777" w:rsidR="006E2279" w:rsidRPr="0052608B" w:rsidRDefault="006E2279" w:rsidP="00057BF4">
            <w:pPr>
              <w:pStyle w:val="rowtabella0"/>
              <w:rPr>
                <w:color w:val="002060"/>
              </w:rPr>
            </w:pPr>
            <w:r w:rsidRPr="0052608B">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5444A" w14:textId="77777777" w:rsidR="006E2279" w:rsidRPr="0052608B" w:rsidRDefault="006E2279" w:rsidP="00057BF4">
            <w:pPr>
              <w:pStyle w:val="rowtabella0"/>
              <w:rPr>
                <w:color w:val="002060"/>
              </w:rPr>
            </w:pPr>
            <w:proofErr w:type="gramStart"/>
            <w:r w:rsidRPr="0052608B">
              <w:rPr>
                <w:color w:val="002060"/>
              </w:rPr>
              <w:t>CITTA</w:t>
            </w:r>
            <w:proofErr w:type="gramEnd"/>
            <w:r w:rsidRPr="0052608B">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9B5C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08177"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3A613" w14:textId="77777777" w:rsidR="006E2279" w:rsidRPr="0052608B" w:rsidRDefault="006E2279" w:rsidP="00057BF4">
            <w:pPr>
              <w:pStyle w:val="rowtabella0"/>
              <w:rPr>
                <w:color w:val="002060"/>
              </w:rPr>
            </w:pPr>
            <w:r w:rsidRPr="00526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6D37C" w14:textId="77777777" w:rsidR="006E2279" w:rsidRPr="0052608B" w:rsidRDefault="006E2279" w:rsidP="00057BF4">
            <w:pPr>
              <w:pStyle w:val="rowtabella0"/>
              <w:rPr>
                <w:color w:val="002060"/>
              </w:rPr>
            </w:pPr>
            <w:r w:rsidRPr="00526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C18CE" w14:textId="77777777" w:rsidR="006E2279" w:rsidRPr="0052608B" w:rsidRDefault="006E2279" w:rsidP="00057BF4">
            <w:pPr>
              <w:pStyle w:val="rowtabella0"/>
              <w:rPr>
                <w:color w:val="002060"/>
              </w:rPr>
            </w:pPr>
            <w:r w:rsidRPr="0052608B">
              <w:rPr>
                <w:color w:val="002060"/>
              </w:rPr>
              <w:t>VIA DEI LECCI-TAVERNELLE</w:t>
            </w:r>
          </w:p>
        </w:tc>
      </w:tr>
    </w:tbl>
    <w:p w14:paraId="333174D7" w14:textId="77777777" w:rsidR="006E2279" w:rsidRPr="0052608B" w:rsidRDefault="006E2279" w:rsidP="006E2279">
      <w:pPr>
        <w:pStyle w:val="breakline"/>
        <w:divId w:val="527259509"/>
        <w:rPr>
          <w:rFonts w:eastAsiaTheme="minorEastAsia"/>
          <w:color w:val="002060"/>
        </w:rPr>
      </w:pPr>
    </w:p>
    <w:p w14:paraId="0B5C38F2" w14:textId="77777777" w:rsidR="006E2279" w:rsidRPr="0052608B" w:rsidRDefault="006E2279" w:rsidP="006E2279">
      <w:pPr>
        <w:pStyle w:val="breakline"/>
        <w:divId w:val="527259509"/>
        <w:rPr>
          <w:color w:val="002060"/>
        </w:rPr>
      </w:pPr>
    </w:p>
    <w:p w14:paraId="6C015169" w14:textId="77777777" w:rsidR="006E2279" w:rsidRPr="0052608B" w:rsidRDefault="006E2279" w:rsidP="006E2279">
      <w:pPr>
        <w:pStyle w:val="breakline"/>
        <w:divId w:val="527259509"/>
        <w:rPr>
          <w:color w:val="002060"/>
        </w:rPr>
      </w:pPr>
    </w:p>
    <w:p w14:paraId="099D1D83"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E2279" w:rsidRPr="0052608B" w14:paraId="075CDDEA"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E183"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3DE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47C30"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435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D047F"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563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C91B"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757EAD0F"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A09F7" w14:textId="77777777" w:rsidR="006E2279" w:rsidRPr="0052608B" w:rsidRDefault="006E2279" w:rsidP="00057BF4">
            <w:pPr>
              <w:pStyle w:val="rowtabella0"/>
              <w:rPr>
                <w:color w:val="002060"/>
              </w:rPr>
            </w:pPr>
            <w:r w:rsidRPr="0052608B">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05CC" w14:textId="77777777" w:rsidR="006E2279" w:rsidRPr="0052608B" w:rsidRDefault="006E2279" w:rsidP="00057BF4">
            <w:pPr>
              <w:pStyle w:val="rowtabella0"/>
              <w:rPr>
                <w:color w:val="002060"/>
              </w:rPr>
            </w:pPr>
            <w:r w:rsidRPr="00526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43E6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A57E" w14:textId="77777777" w:rsidR="006E2279" w:rsidRPr="0052608B" w:rsidRDefault="006E2279" w:rsidP="00057BF4">
            <w:pPr>
              <w:pStyle w:val="rowtabella0"/>
              <w:rPr>
                <w:color w:val="002060"/>
              </w:rPr>
            </w:pPr>
            <w:r w:rsidRPr="0052608B">
              <w:rPr>
                <w:color w:val="002060"/>
              </w:rPr>
              <w:t>27/11/2021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EAA96" w14:textId="77777777" w:rsidR="006E2279" w:rsidRPr="0052608B" w:rsidRDefault="006E2279" w:rsidP="00057BF4">
            <w:pPr>
              <w:pStyle w:val="rowtabella0"/>
              <w:rPr>
                <w:color w:val="002060"/>
              </w:rPr>
            </w:pPr>
            <w:r w:rsidRPr="0052608B">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33833" w14:textId="77777777" w:rsidR="006E2279" w:rsidRPr="0052608B" w:rsidRDefault="006E2279" w:rsidP="00057BF4">
            <w:pPr>
              <w:pStyle w:val="rowtabella0"/>
              <w:rPr>
                <w:color w:val="002060"/>
              </w:rPr>
            </w:pPr>
            <w:r w:rsidRPr="00526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FD22C" w14:textId="77777777" w:rsidR="006E2279" w:rsidRPr="0052608B" w:rsidRDefault="006E2279" w:rsidP="00057BF4">
            <w:pPr>
              <w:pStyle w:val="rowtabella0"/>
              <w:rPr>
                <w:color w:val="002060"/>
              </w:rPr>
            </w:pPr>
            <w:r w:rsidRPr="0052608B">
              <w:rPr>
                <w:color w:val="002060"/>
              </w:rPr>
              <w:t>VIA SAN SERGIO FZ. GROTTACCIA</w:t>
            </w:r>
          </w:p>
        </w:tc>
      </w:tr>
      <w:tr w:rsidR="006E2279" w:rsidRPr="0052608B" w14:paraId="562BD61B"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218CE" w14:textId="77777777" w:rsidR="006E2279" w:rsidRPr="0052608B" w:rsidRDefault="006E2279" w:rsidP="00057BF4">
            <w:pPr>
              <w:pStyle w:val="rowtabella0"/>
              <w:rPr>
                <w:color w:val="002060"/>
              </w:rPr>
            </w:pPr>
            <w:r w:rsidRPr="00526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E5029" w14:textId="77777777" w:rsidR="006E2279" w:rsidRPr="0052608B" w:rsidRDefault="006E2279" w:rsidP="00057BF4">
            <w:pPr>
              <w:pStyle w:val="rowtabella0"/>
              <w:rPr>
                <w:color w:val="002060"/>
              </w:rPr>
            </w:pPr>
            <w:r w:rsidRPr="0052608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95E6A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BE3929"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39EFB" w14:textId="77777777" w:rsidR="006E2279" w:rsidRPr="0052608B" w:rsidRDefault="006E2279" w:rsidP="00057BF4">
            <w:pPr>
              <w:pStyle w:val="rowtabella0"/>
              <w:rPr>
                <w:color w:val="002060"/>
              </w:rPr>
            </w:pPr>
            <w:r w:rsidRPr="00526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6C8CB" w14:textId="77777777" w:rsidR="006E2279" w:rsidRPr="0052608B" w:rsidRDefault="006E2279" w:rsidP="00057BF4">
            <w:pPr>
              <w:pStyle w:val="rowtabella0"/>
              <w:rPr>
                <w:color w:val="002060"/>
              </w:rPr>
            </w:pPr>
            <w:r w:rsidRPr="00526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1E3C5"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B.ROSSI</w:t>
            </w:r>
            <w:proofErr w:type="gramEnd"/>
            <w:r w:rsidRPr="0052608B">
              <w:rPr>
                <w:color w:val="002060"/>
              </w:rPr>
              <w:t xml:space="preserve"> SNC</w:t>
            </w:r>
          </w:p>
        </w:tc>
      </w:tr>
      <w:tr w:rsidR="006E2279" w:rsidRPr="0052608B" w14:paraId="5D38C4A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1A5F8" w14:textId="77777777" w:rsidR="006E2279" w:rsidRPr="0052608B" w:rsidRDefault="006E2279" w:rsidP="00057BF4">
            <w:pPr>
              <w:pStyle w:val="rowtabella0"/>
              <w:rPr>
                <w:color w:val="002060"/>
              </w:rPr>
            </w:pPr>
            <w:r w:rsidRPr="0052608B">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904F8" w14:textId="77777777" w:rsidR="006E2279" w:rsidRPr="0052608B" w:rsidRDefault="006E2279" w:rsidP="00057BF4">
            <w:pPr>
              <w:pStyle w:val="rowtabella0"/>
              <w:rPr>
                <w:color w:val="002060"/>
              </w:rPr>
            </w:pPr>
            <w:r w:rsidRPr="0052608B">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06AD2"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ED421" w14:textId="77777777" w:rsidR="006E2279" w:rsidRPr="0052608B" w:rsidRDefault="006E2279" w:rsidP="00057BF4">
            <w:pPr>
              <w:pStyle w:val="rowtabella0"/>
              <w:rPr>
                <w:color w:val="002060"/>
              </w:rPr>
            </w:pPr>
            <w:r w:rsidRPr="0052608B">
              <w:rPr>
                <w:color w:val="002060"/>
              </w:rPr>
              <w:t>27/11/2021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CC7A9" w14:textId="77777777" w:rsidR="006E2279" w:rsidRPr="0052608B" w:rsidRDefault="006E2279" w:rsidP="00057BF4">
            <w:pPr>
              <w:pStyle w:val="rowtabella0"/>
              <w:rPr>
                <w:color w:val="002060"/>
              </w:rPr>
            </w:pPr>
            <w:r w:rsidRPr="0052608B">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477CA" w14:textId="77777777" w:rsidR="006E2279" w:rsidRPr="0052608B" w:rsidRDefault="006E2279" w:rsidP="00057BF4">
            <w:pPr>
              <w:pStyle w:val="rowtabella0"/>
              <w:rPr>
                <w:color w:val="002060"/>
              </w:rPr>
            </w:pPr>
            <w:r w:rsidRPr="0052608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4283F" w14:textId="77777777" w:rsidR="006E2279" w:rsidRPr="0052608B" w:rsidRDefault="006E2279" w:rsidP="00057BF4">
            <w:pPr>
              <w:pStyle w:val="rowtabella0"/>
              <w:rPr>
                <w:color w:val="002060"/>
              </w:rPr>
            </w:pPr>
            <w:r w:rsidRPr="0052608B">
              <w:rPr>
                <w:color w:val="002060"/>
              </w:rPr>
              <w:t>VIA MARCONI GENGA STAZIONE</w:t>
            </w:r>
          </w:p>
        </w:tc>
      </w:tr>
    </w:tbl>
    <w:p w14:paraId="65DC938E" w14:textId="77777777" w:rsidR="006E2279" w:rsidRPr="00C05198" w:rsidRDefault="006E2279" w:rsidP="006E2279">
      <w:pPr>
        <w:pStyle w:val="breakline"/>
        <w:divId w:val="527259509"/>
        <w:rPr>
          <w:color w:val="002060"/>
        </w:rPr>
      </w:pPr>
    </w:p>
    <w:p w14:paraId="5A158F78" w14:textId="77777777" w:rsidR="006E2279" w:rsidRPr="00C05198" w:rsidRDefault="006E2279" w:rsidP="006E2279">
      <w:pPr>
        <w:pStyle w:val="breakline"/>
        <w:divId w:val="527259509"/>
        <w:rPr>
          <w:color w:val="002060"/>
        </w:rPr>
      </w:pPr>
    </w:p>
    <w:p w14:paraId="082DC31E"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17 C5 REGIONALI MASCHILI</w:t>
      </w:r>
    </w:p>
    <w:p w14:paraId="5EA3052D" w14:textId="77777777" w:rsidR="006E2279" w:rsidRPr="00C05198" w:rsidRDefault="006E2279" w:rsidP="006E2279">
      <w:pPr>
        <w:pStyle w:val="titoloprinc0"/>
        <w:divId w:val="527259509"/>
        <w:rPr>
          <w:color w:val="002060"/>
        </w:rPr>
      </w:pPr>
      <w:r w:rsidRPr="00C05198">
        <w:rPr>
          <w:color w:val="002060"/>
        </w:rPr>
        <w:t>VARIAZIONI AL PROGRAMMA GARE</w:t>
      </w:r>
    </w:p>
    <w:p w14:paraId="2F0A80CA" w14:textId="77777777" w:rsidR="006E2279" w:rsidRPr="00C05198" w:rsidRDefault="006E2279" w:rsidP="006E2279">
      <w:pPr>
        <w:pStyle w:val="breakline"/>
        <w:divId w:val="527259509"/>
        <w:rPr>
          <w:color w:val="002060"/>
        </w:rPr>
      </w:pPr>
    </w:p>
    <w:p w14:paraId="40FB9F5F" w14:textId="77777777" w:rsidR="006E2279" w:rsidRPr="00C05198" w:rsidRDefault="006E2279" w:rsidP="006E2279">
      <w:pPr>
        <w:pStyle w:val="breakline"/>
        <w:divId w:val="527259509"/>
        <w:rPr>
          <w:color w:val="002060"/>
        </w:rPr>
      </w:pPr>
    </w:p>
    <w:p w14:paraId="101DDF20" w14:textId="77777777" w:rsidR="006E2279" w:rsidRPr="00C05198" w:rsidRDefault="006E2279" w:rsidP="006E2279">
      <w:pPr>
        <w:pStyle w:val="breakline"/>
        <w:divId w:val="527259509"/>
        <w:rPr>
          <w:color w:val="002060"/>
        </w:rPr>
      </w:pPr>
    </w:p>
    <w:p w14:paraId="65057968"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7C13A43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801F"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E9F8"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BE97"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A6520"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2DEE"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CADF"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F8476"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663A" w14:textId="77777777" w:rsidR="006E2279" w:rsidRPr="00C05198" w:rsidRDefault="006E2279" w:rsidP="00057BF4">
            <w:pPr>
              <w:pStyle w:val="headertabella0"/>
              <w:rPr>
                <w:color w:val="002060"/>
              </w:rPr>
            </w:pPr>
            <w:r w:rsidRPr="00C05198">
              <w:rPr>
                <w:color w:val="002060"/>
              </w:rPr>
              <w:t>Impianto</w:t>
            </w:r>
          </w:p>
        </w:tc>
      </w:tr>
      <w:tr w:rsidR="006E2279" w:rsidRPr="00C05198" w14:paraId="18F2D4A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00F1" w14:textId="77777777" w:rsidR="006E2279" w:rsidRPr="000C47FC" w:rsidRDefault="006E2279" w:rsidP="00057BF4">
            <w:pPr>
              <w:pStyle w:val="rowtabella0"/>
              <w:rPr>
                <w:color w:val="002060"/>
                <w:highlight w:val="yellow"/>
              </w:rPr>
            </w:pPr>
            <w:r w:rsidRPr="000C47FC">
              <w:rPr>
                <w:color w:val="002060"/>
                <w:highlight w:val="yellow"/>
              </w:rPr>
              <w:t>11/12/2021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D61F" w14:textId="77777777" w:rsidR="006E2279" w:rsidRPr="000C47FC" w:rsidRDefault="006E2279" w:rsidP="00057BF4">
            <w:pPr>
              <w:pStyle w:val="rowtabella0"/>
              <w:jc w:val="center"/>
              <w:rPr>
                <w:color w:val="002060"/>
                <w:highlight w:val="yellow"/>
              </w:rPr>
            </w:pPr>
            <w:r w:rsidRPr="000C47FC">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426B" w14:textId="77777777" w:rsidR="006E2279" w:rsidRPr="000C47FC" w:rsidRDefault="006E2279" w:rsidP="00057BF4">
            <w:pPr>
              <w:pStyle w:val="rowtabella0"/>
              <w:rPr>
                <w:color w:val="002060"/>
                <w:highlight w:val="yellow"/>
              </w:rPr>
            </w:pPr>
            <w:r w:rsidRPr="000C47F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F6F0" w14:textId="77777777" w:rsidR="006E2279" w:rsidRPr="000C47FC" w:rsidRDefault="006E2279" w:rsidP="00057BF4">
            <w:pPr>
              <w:pStyle w:val="rowtabella0"/>
              <w:rPr>
                <w:color w:val="002060"/>
                <w:highlight w:val="yellow"/>
              </w:rPr>
            </w:pPr>
            <w:r w:rsidRPr="000C47FC">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1686"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FB82" w14:textId="77777777" w:rsidR="006E2279" w:rsidRPr="00C05198" w:rsidRDefault="006E2279" w:rsidP="00057BF4">
            <w:pPr>
              <w:pStyle w:val="rowtabella0"/>
              <w:jc w:val="center"/>
              <w:rPr>
                <w:color w:val="002060"/>
              </w:rPr>
            </w:pPr>
            <w:r w:rsidRPr="000C47F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6232" w14:textId="77777777" w:rsidR="006E2279" w:rsidRPr="00C05198" w:rsidRDefault="006E2279" w:rsidP="00057BF4">
            <w:pPr>
              <w:pStyle w:val="rowtabella0"/>
              <w:jc w:val="center"/>
              <w:rPr>
                <w:color w:val="002060"/>
              </w:rPr>
            </w:pPr>
            <w:r w:rsidRPr="00C0519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0C4D" w14:textId="77777777" w:rsidR="006E2279" w:rsidRPr="00C05198" w:rsidRDefault="006E2279" w:rsidP="00057BF4">
            <w:pPr>
              <w:pStyle w:val="rowtabella0"/>
              <w:rPr>
                <w:color w:val="002060"/>
              </w:rPr>
            </w:pPr>
            <w:r w:rsidRPr="000C47FC">
              <w:rPr>
                <w:color w:val="002060"/>
                <w:highlight w:val="yellow"/>
              </w:rPr>
              <w:t xml:space="preserve">PAL.COM. </w:t>
            </w:r>
            <w:proofErr w:type="gramStart"/>
            <w:r w:rsidRPr="000C47FC">
              <w:rPr>
                <w:color w:val="002060"/>
                <w:highlight w:val="yellow"/>
              </w:rPr>
              <w:t>S.MICHELE</w:t>
            </w:r>
            <w:proofErr w:type="gramEnd"/>
            <w:r w:rsidRPr="000C47FC">
              <w:rPr>
                <w:color w:val="002060"/>
                <w:highlight w:val="yellow"/>
              </w:rPr>
              <w:t xml:space="preserve"> AL FIUME MONDAVIO VIA LORETO</w:t>
            </w:r>
          </w:p>
        </w:tc>
      </w:tr>
    </w:tbl>
    <w:p w14:paraId="36D47C48" w14:textId="77777777" w:rsidR="006E2279" w:rsidRPr="00C05198" w:rsidRDefault="006E2279" w:rsidP="006E2279">
      <w:pPr>
        <w:pStyle w:val="breakline"/>
        <w:divId w:val="527259509"/>
        <w:rPr>
          <w:rFonts w:eastAsiaTheme="minorEastAsia"/>
          <w:color w:val="002060"/>
        </w:rPr>
      </w:pPr>
    </w:p>
    <w:p w14:paraId="10B0B4CB" w14:textId="77777777" w:rsidR="006E2279" w:rsidRPr="00C05198" w:rsidRDefault="006E2279" w:rsidP="006E2279">
      <w:pPr>
        <w:pStyle w:val="breakline"/>
        <w:divId w:val="527259509"/>
        <w:rPr>
          <w:color w:val="002060"/>
        </w:rPr>
      </w:pPr>
    </w:p>
    <w:p w14:paraId="66149308" w14:textId="77777777" w:rsidR="006E2279" w:rsidRPr="00C05198" w:rsidRDefault="006E2279" w:rsidP="006E2279">
      <w:pPr>
        <w:pStyle w:val="breakline"/>
        <w:divId w:val="527259509"/>
        <w:rPr>
          <w:color w:val="002060"/>
        </w:rPr>
      </w:pPr>
    </w:p>
    <w:p w14:paraId="3E597817" w14:textId="77777777" w:rsidR="006E2279" w:rsidRPr="00C05198" w:rsidRDefault="006E2279" w:rsidP="006E2279">
      <w:pPr>
        <w:pStyle w:val="titoloprinc0"/>
        <w:divId w:val="527259509"/>
        <w:rPr>
          <w:color w:val="002060"/>
        </w:rPr>
      </w:pPr>
      <w:r w:rsidRPr="00C05198">
        <w:rPr>
          <w:color w:val="002060"/>
        </w:rPr>
        <w:t>RISULTATI</w:t>
      </w:r>
    </w:p>
    <w:p w14:paraId="0960F090" w14:textId="77777777" w:rsidR="006E2279" w:rsidRPr="00C05198" w:rsidRDefault="006E2279" w:rsidP="006E2279">
      <w:pPr>
        <w:pStyle w:val="breakline"/>
        <w:divId w:val="527259509"/>
        <w:rPr>
          <w:color w:val="002060"/>
        </w:rPr>
      </w:pPr>
    </w:p>
    <w:p w14:paraId="66F96E7F"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1AB35F61"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4BE7208"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15D9E53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9890EDC"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8967"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2DC4C2DC"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0BCA9E"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C7D3" w14:textId="77777777" w:rsidR="006E2279" w:rsidRPr="00C05198" w:rsidRDefault="006E2279" w:rsidP="00057BF4">
                  <w:pPr>
                    <w:pStyle w:val="rowtabella0"/>
                    <w:rPr>
                      <w:color w:val="002060"/>
                    </w:rPr>
                  </w:pPr>
                  <w:r w:rsidRPr="00C05198">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69483" w14:textId="77777777" w:rsidR="006E2279" w:rsidRPr="00C05198" w:rsidRDefault="006E2279" w:rsidP="00057BF4">
                  <w:pPr>
                    <w:pStyle w:val="rowtabella0"/>
                    <w:jc w:val="center"/>
                    <w:rPr>
                      <w:color w:val="002060"/>
                    </w:rPr>
                  </w:pPr>
                  <w:r w:rsidRPr="00C05198">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C3B88" w14:textId="77777777" w:rsidR="006E2279" w:rsidRPr="00C05198" w:rsidRDefault="006E2279" w:rsidP="00057BF4">
                  <w:pPr>
                    <w:pStyle w:val="rowtabella0"/>
                    <w:jc w:val="center"/>
                    <w:rPr>
                      <w:color w:val="002060"/>
                    </w:rPr>
                  </w:pPr>
                  <w:r w:rsidRPr="00C05198">
                    <w:rPr>
                      <w:color w:val="002060"/>
                    </w:rPr>
                    <w:t> </w:t>
                  </w:r>
                </w:p>
              </w:tc>
            </w:tr>
            <w:tr w:rsidR="006E2279" w:rsidRPr="00C05198" w14:paraId="49CF1BC7"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44A1C" w14:textId="77777777" w:rsidR="006E2279" w:rsidRPr="00C05198" w:rsidRDefault="006E2279" w:rsidP="00057BF4">
                  <w:pPr>
                    <w:pStyle w:val="rowtabella0"/>
                    <w:rPr>
                      <w:color w:val="002060"/>
                    </w:rPr>
                  </w:pPr>
                  <w:r w:rsidRPr="00C05198">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C0C5C" w14:textId="77777777" w:rsidR="006E2279" w:rsidRPr="00C05198" w:rsidRDefault="006E2279" w:rsidP="00057BF4">
                  <w:pPr>
                    <w:pStyle w:val="rowtabella0"/>
                    <w:rPr>
                      <w:color w:val="002060"/>
                    </w:rPr>
                  </w:pPr>
                  <w:r w:rsidRPr="00C05198">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2E662" w14:textId="77777777" w:rsidR="006E2279" w:rsidRPr="00C05198" w:rsidRDefault="006E2279" w:rsidP="00057BF4">
                  <w:pPr>
                    <w:pStyle w:val="rowtabella0"/>
                    <w:jc w:val="center"/>
                    <w:rPr>
                      <w:color w:val="002060"/>
                    </w:rPr>
                  </w:pPr>
                  <w:r w:rsidRPr="00C05198">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D29F3" w14:textId="77777777" w:rsidR="006E2279" w:rsidRPr="00C05198" w:rsidRDefault="006E2279" w:rsidP="00057BF4">
                  <w:pPr>
                    <w:pStyle w:val="rowtabella0"/>
                    <w:jc w:val="center"/>
                    <w:rPr>
                      <w:color w:val="002060"/>
                    </w:rPr>
                  </w:pPr>
                  <w:r w:rsidRPr="00C05198">
                    <w:rPr>
                      <w:color w:val="002060"/>
                    </w:rPr>
                    <w:t> </w:t>
                  </w:r>
                </w:p>
              </w:tc>
            </w:tr>
          </w:tbl>
          <w:p w14:paraId="29698C98"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002B519"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5AE4"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20DB284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A3283" w14:textId="77777777" w:rsidR="006E2279" w:rsidRPr="00C05198" w:rsidRDefault="006E2279" w:rsidP="00057BF4">
                  <w:pPr>
                    <w:pStyle w:val="rowtabella0"/>
                    <w:rPr>
                      <w:color w:val="002060"/>
                    </w:rPr>
                  </w:pPr>
                  <w:r w:rsidRPr="00C05198">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0886F" w14:textId="77777777" w:rsidR="006E2279" w:rsidRPr="00C05198" w:rsidRDefault="006E2279" w:rsidP="00057BF4">
                  <w:pPr>
                    <w:pStyle w:val="rowtabella0"/>
                    <w:rPr>
                      <w:color w:val="002060"/>
                    </w:rPr>
                  </w:pPr>
                  <w:r w:rsidRPr="00C05198">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ED0AE" w14:textId="77777777" w:rsidR="006E2279" w:rsidRPr="00C05198" w:rsidRDefault="006E2279" w:rsidP="00057BF4">
                  <w:pPr>
                    <w:pStyle w:val="rowtabella0"/>
                    <w:jc w:val="center"/>
                    <w:rPr>
                      <w:color w:val="002060"/>
                    </w:rPr>
                  </w:pPr>
                  <w:r w:rsidRPr="00C05198">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892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00FA6919"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50BB5" w14:textId="77777777" w:rsidR="006E2279" w:rsidRPr="00C05198" w:rsidRDefault="006E2279" w:rsidP="00057BF4">
                  <w:pPr>
                    <w:pStyle w:val="rowtabella0"/>
                    <w:rPr>
                      <w:color w:val="002060"/>
                    </w:rPr>
                  </w:pPr>
                  <w:r w:rsidRPr="00C05198">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BED60D" w14:textId="77777777" w:rsidR="006E2279" w:rsidRPr="00C05198" w:rsidRDefault="006E2279" w:rsidP="00057BF4">
                  <w:pPr>
                    <w:pStyle w:val="rowtabella0"/>
                    <w:rPr>
                      <w:color w:val="002060"/>
                    </w:rPr>
                  </w:pPr>
                  <w:r w:rsidRPr="00C0519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68C83" w14:textId="77777777" w:rsidR="006E2279" w:rsidRPr="00C05198" w:rsidRDefault="006E2279" w:rsidP="00057BF4">
                  <w:pPr>
                    <w:pStyle w:val="rowtabella0"/>
                    <w:jc w:val="center"/>
                    <w:rPr>
                      <w:color w:val="002060"/>
                    </w:rPr>
                  </w:pPr>
                  <w:r w:rsidRPr="00C0519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E944A0" w14:textId="77777777" w:rsidR="006E2279" w:rsidRPr="00C05198" w:rsidRDefault="006E2279" w:rsidP="00057BF4">
                  <w:pPr>
                    <w:pStyle w:val="rowtabella0"/>
                    <w:jc w:val="center"/>
                    <w:rPr>
                      <w:color w:val="002060"/>
                    </w:rPr>
                  </w:pPr>
                  <w:r w:rsidRPr="00C05198">
                    <w:rPr>
                      <w:color w:val="002060"/>
                    </w:rPr>
                    <w:t> </w:t>
                  </w:r>
                </w:p>
              </w:tc>
            </w:tr>
            <w:tr w:rsidR="006E2279" w:rsidRPr="00C05198" w14:paraId="7CAA99A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E95B0" w14:textId="77777777" w:rsidR="006E2279" w:rsidRPr="00C05198" w:rsidRDefault="006E2279" w:rsidP="00057BF4">
                  <w:pPr>
                    <w:pStyle w:val="rowtabella0"/>
                    <w:rPr>
                      <w:color w:val="002060"/>
                    </w:rPr>
                  </w:pPr>
                  <w:r w:rsidRPr="00C05198">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13DDB" w14:textId="77777777" w:rsidR="006E2279" w:rsidRPr="00C05198" w:rsidRDefault="006E2279" w:rsidP="00057BF4">
                  <w:pPr>
                    <w:pStyle w:val="rowtabella0"/>
                    <w:rPr>
                      <w:color w:val="002060"/>
                    </w:rPr>
                  </w:pPr>
                  <w:r w:rsidRPr="00C0519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ED362" w14:textId="77777777" w:rsidR="006E2279" w:rsidRPr="00C05198" w:rsidRDefault="006E2279" w:rsidP="00057BF4">
                  <w:pPr>
                    <w:pStyle w:val="rowtabella0"/>
                    <w:jc w:val="center"/>
                    <w:rPr>
                      <w:color w:val="002060"/>
                    </w:rPr>
                  </w:pPr>
                  <w:r w:rsidRPr="00C05198">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05070" w14:textId="77777777" w:rsidR="006E2279" w:rsidRPr="00C05198" w:rsidRDefault="006E2279" w:rsidP="00057BF4">
                  <w:pPr>
                    <w:pStyle w:val="rowtabella0"/>
                    <w:jc w:val="center"/>
                    <w:rPr>
                      <w:color w:val="002060"/>
                    </w:rPr>
                  </w:pPr>
                  <w:r w:rsidRPr="00C05198">
                    <w:rPr>
                      <w:color w:val="002060"/>
                    </w:rPr>
                    <w:t> </w:t>
                  </w:r>
                </w:p>
              </w:tc>
            </w:tr>
            <w:tr w:rsidR="006E2279" w:rsidRPr="00C05198" w14:paraId="10101053"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37D561A7" w14:textId="77777777" w:rsidR="006E2279" w:rsidRPr="00C05198" w:rsidRDefault="006E2279" w:rsidP="00057BF4">
                  <w:pPr>
                    <w:pStyle w:val="rowtabella0"/>
                    <w:rPr>
                      <w:color w:val="002060"/>
                    </w:rPr>
                  </w:pPr>
                  <w:r w:rsidRPr="00C05198">
                    <w:rPr>
                      <w:color w:val="002060"/>
                    </w:rPr>
                    <w:t>(1) - disputata il 21/11/2021</w:t>
                  </w:r>
                </w:p>
              </w:tc>
            </w:tr>
          </w:tbl>
          <w:p w14:paraId="534EECA9" w14:textId="77777777" w:rsidR="006E2279" w:rsidRPr="00C05198" w:rsidRDefault="006E2279" w:rsidP="00057BF4">
            <w:pPr>
              <w:rPr>
                <w:color w:val="002060"/>
              </w:rPr>
            </w:pPr>
          </w:p>
        </w:tc>
      </w:tr>
    </w:tbl>
    <w:p w14:paraId="633A3B73"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34CDBD35"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C00BED2"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A2E3" w14:textId="77777777" w:rsidR="006E2279" w:rsidRPr="00C05198" w:rsidRDefault="006E2279" w:rsidP="00057BF4">
                  <w:pPr>
                    <w:pStyle w:val="headertabella0"/>
                    <w:rPr>
                      <w:color w:val="002060"/>
                    </w:rPr>
                  </w:pPr>
                  <w:r w:rsidRPr="00C05198">
                    <w:rPr>
                      <w:color w:val="002060"/>
                    </w:rPr>
                    <w:t>GIRONE C - 1 Giornata - R</w:t>
                  </w:r>
                </w:p>
              </w:tc>
            </w:tr>
            <w:tr w:rsidR="006E2279" w:rsidRPr="00C05198" w14:paraId="3F249A14"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56EC2" w14:textId="77777777" w:rsidR="006E2279" w:rsidRPr="00C05198" w:rsidRDefault="006E2279" w:rsidP="00057BF4">
                  <w:pPr>
                    <w:pStyle w:val="rowtabella0"/>
                    <w:rPr>
                      <w:color w:val="002060"/>
                    </w:rPr>
                  </w:pPr>
                  <w:r w:rsidRPr="00C05198">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6D49B" w14:textId="77777777" w:rsidR="006E2279" w:rsidRPr="00C05198" w:rsidRDefault="006E2279" w:rsidP="00057BF4">
                  <w:pPr>
                    <w:pStyle w:val="rowtabella0"/>
                    <w:rPr>
                      <w:color w:val="002060"/>
                    </w:rPr>
                  </w:pPr>
                  <w:r w:rsidRPr="00C05198">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706C3"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B597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8EA9641"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7B54C" w14:textId="77777777" w:rsidR="006E2279" w:rsidRPr="00C05198" w:rsidRDefault="006E2279" w:rsidP="00057BF4">
                  <w:pPr>
                    <w:pStyle w:val="rowtabella0"/>
                    <w:rPr>
                      <w:color w:val="002060"/>
                    </w:rPr>
                  </w:pPr>
                  <w:r w:rsidRPr="00C05198">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33221D" w14:textId="77777777" w:rsidR="006E2279" w:rsidRPr="00C05198" w:rsidRDefault="006E2279" w:rsidP="00057BF4">
                  <w:pPr>
                    <w:pStyle w:val="rowtabella0"/>
                    <w:rPr>
                      <w:color w:val="002060"/>
                    </w:rPr>
                  </w:pPr>
                  <w:r w:rsidRPr="00C05198">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B095F7" w14:textId="77777777" w:rsidR="006E2279" w:rsidRPr="00C05198" w:rsidRDefault="006E2279" w:rsidP="00057BF4">
                  <w:pPr>
                    <w:pStyle w:val="rowtabella0"/>
                    <w:jc w:val="center"/>
                    <w:rPr>
                      <w:color w:val="002060"/>
                    </w:rPr>
                  </w:pPr>
                  <w:r w:rsidRPr="00C05198">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5FFFE" w14:textId="77777777" w:rsidR="006E2279" w:rsidRPr="00C05198" w:rsidRDefault="006E2279" w:rsidP="00057BF4">
                  <w:pPr>
                    <w:pStyle w:val="rowtabella0"/>
                    <w:jc w:val="center"/>
                    <w:rPr>
                      <w:color w:val="002060"/>
                    </w:rPr>
                  </w:pPr>
                  <w:r w:rsidRPr="00C05198">
                    <w:rPr>
                      <w:color w:val="002060"/>
                    </w:rPr>
                    <w:t> </w:t>
                  </w:r>
                </w:p>
              </w:tc>
            </w:tr>
            <w:tr w:rsidR="006E2279" w:rsidRPr="00C05198" w14:paraId="1593C784"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3136F" w14:textId="77777777" w:rsidR="006E2279" w:rsidRPr="00C05198" w:rsidRDefault="006E2279" w:rsidP="00057BF4">
                  <w:pPr>
                    <w:pStyle w:val="rowtabella0"/>
                    <w:rPr>
                      <w:color w:val="002060"/>
                    </w:rPr>
                  </w:pPr>
                  <w:r w:rsidRPr="00C05198">
                    <w:rPr>
                      <w:color w:val="002060"/>
                    </w:rPr>
                    <w:lastRenderedPageBreak/>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D384F" w14:textId="77777777" w:rsidR="006E2279" w:rsidRPr="00C05198" w:rsidRDefault="006E2279" w:rsidP="00057BF4">
                  <w:pPr>
                    <w:pStyle w:val="rowtabella0"/>
                    <w:rPr>
                      <w:color w:val="002060"/>
                    </w:rPr>
                  </w:pPr>
                  <w:r w:rsidRPr="00C05198">
                    <w:rPr>
                      <w:color w:val="002060"/>
                    </w:rPr>
                    <w:t>- PORTO SAN GIORGIO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5DDE7" w14:textId="77777777" w:rsidR="006E2279" w:rsidRPr="00C05198" w:rsidRDefault="006E2279" w:rsidP="00057BF4">
                  <w:pPr>
                    <w:pStyle w:val="rowtabella0"/>
                    <w:jc w:val="center"/>
                    <w:rPr>
                      <w:color w:val="002060"/>
                    </w:rPr>
                  </w:pPr>
                  <w:r w:rsidRPr="00C05198">
                    <w:rPr>
                      <w:color w:val="002060"/>
                    </w:rP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ED165" w14:textId="77777777" w:rsidR="006E2279" w:rsidRPr="00C05198" w:rsidRDefault="006E2279" w:rsidP="00057BF4">
                  <w:pPr>
                    <w:pStyle w:val="rowtabella0"/>
                    <w:jc w:val="center"/>
                    <w:rPr>
                      <w:color w:val="002060"/>
                    </w:rPr>
                  </w:pPr>
                  <w:r w:rsidRPr="00C05198">
                    <w:rPr>
                      <w:color w:val="002060"/>
                    </w:rPr>
                    <w:t> </w:t>
                  </w:r>
                </w:p>
              </w:tc>
            </w:tr>
            <w:tr w:rsidR="006E2279" w:rsidRPr="00C05198" w14:paraId="4DF8864B"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6159D2CA" w14:textId="77777777" w:rsidR="006E2279" w:rsidRPr="00C05198" w:rsidRDefault="006E2279" w:rsidP="00057BF4">
                  <w:pPr>
                    <w:pStyle w:val="rowtabella0"/>
                    <w:rPr>
                      <w:color w:val="002060"/>
                    </w:rPr>
                  </w:pPr>
                  <w:r w:rsidRPr="00C05198">
                    <w:rPr>
                      <w:color w:val="002060"/>
                    </w:rPr>
                    <w:t>(1) - disputata il 21/11/2021</w:t>
                  </w:r>
                </w:p>
              </w:tc>
            </w:tr>
          </w:tbl>
          <w:p w14:paraId="5244CF33" w14:textId="77777777" w:rsidR="006E2279" w:rsidRPr="00C05198" w:rsidRDefault="006E2279" w:rsidP="00057BF4">
            <w:pPr>
              <w:rPr>
                <w:color w:val="002060"/>
              </w:rPr>
            </w:pPr>
          </w:p>
        </w:tc>
      </w:tr>
    </w:tbl>
    <w:p w14:paraId="53E06063" w14:textId="77777777" w:rsidR="006E2279" w:rsidRPr="00C05198" w:rsidRDefault="006E2279" w:rsidP="006E2279">
      <w:pPr>
        <w:pStyle w:val="breakline"/>
        <w:divId w:val="527259509"/>
        <w:rPr>
          <w:rFonts w:eastAsiaTheme="minorEastAsia"/>
          <w:color w:val="002060"/>
        </w:rPr>
      </w:pPr>
    </w:p>
    <w:p w14:paraId="61DE9067" w14:textId="77777777" w:rsidR="006E2279" w:rsidRPr="00C05198" w:rsidRDefault="006E2279" w:rsidP="006E2279">
      <w:pPr>
        <w:pStyle w:val="breakline"/>
        <w:divId w:val="527259509"/>
        <w:rPr>
          <w:color w:val="002060"/>
        </w:rPr>
      </w:pPr>
    </w:p>
    <w:p w14:paraId="3256A279" w14:textId="77777777" w:rsidR="006E2279" w:rsidRPr="00C05198" w:rsidRDefault="006E2279" w:rsidP="006E2279">
      <w:pPr>
        <w:pStyle w:val="titoloprinc0"/>
        <w:divId w:val="527259509"/>
        <w:rPr>
          <w:color w:val="002060"/>
        </w:rPr>
      </w:pPr>
      <w:r w:rsidRPr="00C05198">
        <w:rPr>
          <w:color w:val="002060"/>
        </w:rPr>
        <w:t>GIUDICE SPORTIVO</w:t>
      </w:r>
    </w:p>
    <w:p w14:paraId="40A3DABE"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90B7C3E" w14:textId="77777777" w:rsidR="006E2279" w:rsidRPr="00C05198" w:rsidRDefault="006E2279" w:rsidP="006E2279">
      <w:pPr>
        <w:pStyle w:val="titolo10"/>
        <w:divId w:val="527259509"/>
        <w:rPr>
          <w:color w:val="002060"/>
        </w:rPr>
      </w:pPr>
      <w:r w:rsidRPr="00C05198">
        <w:rPr>
          <w:color w:val="002060"/>
        </w:rPr>
        <w:t xml:space="preserve">GARE DEL 20/11/2021 </w:t>
      </w:r>
    </w:p>
    <w:p w14:paraId="78AA52D4"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93875F8"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61274C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4D15B26E"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9C0EE9F" w14:textId="77777777" w:rsidTr="006E2279">
        <w:trPr>
          <w:divId w:val="527259509"/>
        </w:trPr>
        <w:tc>
          <w:tcPr>
            <w:tcW w:w="2200" w:type="dxa"/>
            <w:tcMar>
              <w:top w:w="20" w:type="dxa"/>
              <w:left w:w="20" w:type="dxa"/>
              <w:bottom w:w="20" w:type="dxa"/>
              <w:right w:w="20" w:type="dxa"/>
            </w:tcMar>
            <w:vAlign w:val="center"/>
            <w:hideMark/>
          </w:tcPr>
          <w:p w14:paraId="546B0724" w14:textId="77777777" w:rsidR="006E2279" w:rsidRPr="00C05198" w:rsidRDefault="006E2279" w:rsidP="00057BF4">
            <w:pPr>
              <w:pStyle w:val="movimento"/>
              <w:rPr>
                <w:color w:val="002060"/>
              </w:rPr>
            </w:pPr>
            <w:r w:rsidRPr="00C05198">
              <w:rPr>
                <w:color w:val="002060"/>
              </w:rPr>
              <w:t>RECCHI LUCA</w:t>
            </w:r>
          </w:p>
        </w:tc>
        <w:tc>
          <w:tcPr>
            <w:tcW w:w="2200" w:type="dxa"/>
            <w:tcMar>
              <w:top w:w="20" w:type="dxa"/>
              <w:left w:w="20" w:type="dxa"/>
              <w:bottom w:w="20" w:type="dxa"/>
              <w:right w:w="20" w:type="dxa"/>
            </w:tcMar>
            <w:vAlign w:val="center"/>
            <w:hideMark/>
          </w:tcPr>
          <w:p w14:paraId="28FDE079" w14:textId="77777777" w:rsidR="006E2279" w:rsidRPr="00C05198" w:rsidRDefault="006E2279" w:rsidP="00057BF4">
            <w:pPr>
              <w:pStyle w:val="movimento2"/>
              <w:rPr>
                <w:color w:val="002060"/>
              </w:rPr>
            </w:pPr>
            <w:r w:rsidRPr="00C05198">
              <w:rPr>
                <w:color w:val="002060"/>
              </w:rPr>
              <w:t xml:space="preserve">(ACLI MANTOVANI CALCIO A 5) </w:t>
            </w:r>
          </w:p>
        </w:tc>
        <w:tc>
          <w:tcPr>
            <w:tcW w:w="800" w:type="dxa"/>
            <w:tcMar>
              <w:top w:w="20" w:type="dxa"/>
              <w:left w:w="20" w:type="dxa"/>
              <w:bottom w:w="20" w:type="dxa"/>
              <w:right w:w="20" w:type="dxa"/>
            </w:tcMar>
            <w:vAlign w:val="center"/>
            <w:hideMark/>
          </w:tcPr>
          <w:p w14:paraId="2E99471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94A167A" w14:textId="77777777" w:rsidR="006E2279" w:rsidRPr="00C05198" w:rsidRDefault="006E2279" w:rsidP="00057BF4">
            <w:pPr>
              <w:pStyle w:val="movimento"/>
              <w:rPr>
                <w:color w:val="002060"/>
              </w:rPr>
            </w:pPr>
            <w:r w:rsidRPr="00C05198">
              <w:rPr>
                <w:color w:val="002060"/>
              </w:rPr>
              <w:t>CERQUIGLINI VALERIO MASSIMO</w:t>
            </w:r>
          </w:p>
        </w:tc>
        <w:tc>
          <w:tcPr>
            <w:tcW w:w="2200" w:type="dxa"/>
            <w:tcMar>
              <w:top w:w="20" w:type="dxa"/>
              <w:left w:w="20" w:type="dxa"/>
              <w:bottom w:w="20" w:type="dxa"/>
              <w:right w:w="20" w:type="dxa"/>
            </w:tcMar>
            <w:vAlign w:val="center"/>
            <w:hideMark/>
          </w:tcPr>
          <w:p w14:paraId="3A4D1239" w14:textId="77777777" w:rsidR="006E2279" w:rsidRPr="00C05198" w:rsidRDefault="006E2279" w:rsidP="00057BF4">
            <w:pPr>
              <w:pStyle w:val="movimento2"/>
              <w:rPr>
                <w:color w:val="002060"/>
              </w:rPr>
            </w:pPr>
            <w:r w:rsidRPr="00C05198">
              <w:rPr>
                <w:color w:val="002060"/>
              </w:rPr>
              <w:t xml:space="preserve">(OSIMO FIVE) </w:t>
            </w:r>
          </w:p>
        </w:tc>
      </w:tr>
      <w:tr w:rsidR="006E2279" w:rsidRPr="00C05198" w14:paraId="0B4CD413" w14:textId="77777777" w:rsidTr="006E2279">
        <w:trPr>
          <w:divId w:val="527259509"/>
        </w:trPr>
        <w:tc>
          <w:tcPr>
            <w:tcW w:w="2200" w:type="dxa"/>
            <w:tcMar>
              <w:top w:w="20" w:type="dxa"/>
              <w:left w:w="20" w:type="dxa"/>
              <w:bottom w:w="20" w:type="dxa"/>
              <w:right w:w="20" w:type="dxa"/>
            </w:tcMar>
            <w:vAlign w:val="center"/>
            <w:hideMark/>
          </w:tcPr>
          <w:p w14:paraId="398F2267" w14:textId="77777777" w:rsidR="006E2279" w:rsidRPr="00C05198" w:rsidRDefault="006E2279" w:rsidP="00057BF4">
            <w:pPr>
              <w:pStyle w:val="movimento"/>
              <w:rPr>
                <w:color w:val="002060"/>
              </w:rPr>
            </w:pPr>
            <w:r w:rsidRPr="00C05198">
              <w:rPr>
                <w:color w:val="002060"/>
              </w:rPr>
              <w:t>MUCO FABIO</w:t>
            </w:r>
          </w:p>
        </w:tc>
        <w:tc>
          <w:tcPr>
            <w:tcW w:w="2200" w:type="dxa"/>
            <w:tcMar>
              <w:top w:w="20" w:type="dxa"/>
              <w:left w:w="20" w:type="dxa"/>
              <w:bottom w:w="20" w:type="dxa"/>
              <w:right w:w="20" w:type="dxa"/>
            </w:tcMar>
            <w:vAlign w:val="center"/>
            <w:hideMark/>
          </w:tcPr>
          <w:p w14:paraId="43279EB0" w14:textId="77777777" w:rsidR="006E2279" w:rsidRPr="00C05198" w:rsidRDefault="006E2279" w:rsidP="00057BF4">
            <w:pPr>
              <w:pStyle w:val="movimento2"/>
              <w:rPr>
                <w:color w:val="002060"/>
              </w:rPr>
            </w:pPr>
            <w:r w:rsidRPr="00C05198">
              <w:rPr>
                <w:color w:val="002060"/>
              </w:rPr>
              <w:t xml:space="preserve">(OSIMO FIVE) </w:t>
            </w:r>
          </w:p>
        </w:tc>
        <w:tc>
          <w:tcPr>
            <w:tcW w:w="800" w:type="dxa"/>
            <w:tcMar>
              <w:top w:w="20" w:type="dxa"/>
              <w:left w:w="20" w:type="dxa"/>
              <w:bottom w:w="20" w:type="dxa"/>
              <w:right w:w="20" w:type="dxa"/>
            </w:tcMar>
            <w:vAlign w:val="center"/>
            <w:hideMark/>
          </w:tcPr>
          <w:p w14:paraId="61FF948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F23A5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B5DF84" w14:textId="77777777" w:rsidR="006E2279" w:rsidRPr="00C05198" w:rsidRDefault="006E2279" w:rsidP="00057BF4">
            <w:pPr>
              <w:pStyle w:val="movimento2"/>
              <w:rPr>
                <w:color w:val="002060"/>
              </w:rPr>
            </w:pPr>
            <w:r w:rsidRPr="00C05198">
              <w:rPr>
                <w:color w:val="002060"/>
              </w:rPr>
              <w:t> </w:t>
            </w:r>
          </w:p>
        </w:tc>
      </w:tr>
    </w:tbl>
    <w:p w14:paraId="1D709FF7"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04B59004"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44628F4B"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41FFFAC" w14:textId="77777777" w:rsidR="006E2279" w:rsidRPr="00C05198" w:rsidRDefault="006E2279" w:rsidP="006E2279">
      <w:pPr>
        <w:pStyle w:val="titolo30"/>
        <w:divId w:val="527259509"/>
        <w:rPr>
          <w:color w:val="002060"/>
        </w:rPr>
      </w:pPr>
      <w:r w:rsidRPr="00C05198">
        <w:rPr>
          <w:color w:val="002060"/>
        </w:rPr>
        <w:t xml:space="preserve">DIRIGENTI </w:t>
      </w:r>
    </w:p>
    <w:p w14:paraId="2AA031A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32AE6E6" w14:textId="77777777" w:rsidTr="006E2279">
        <w:trPr>
          <w:divId w:val="527259509"/>
        </w:trPr>
        <w:tc>
          <w:tcPr>
            <w:tcW w:w="2200" w:type="dxa"/>
            <w:tcMar>
              <w:top w:w="20" w:type="dxa"/>
              <w:left w:w="20" w:type="dxa"/>
              <w:bottom w:w="20" w:type="dxa"/>
              <w:right w:w="20" w:type="dxa"/>
            </w:tcMar>
            <w:vAlign w:val="center"/>
            <w:hideMark/>
          </w:tcPr>
          <w:p w14:paraId="5E9D3758" w14:textId="77777777" w:rsidR="006E2279" w:rsidRPr="00C05198" w:rsidRDefault="006E2279" w:rsidP="00057BF4">
            <w:pPr>
              <w:pStyle w:val="movimento"/>
              <w:rPr>
                <w:color w:val="002060"/>
              </w:rPr>
            </w:pPr>
            <w:r w:rsidRPr="00C05198">
              <w:rPr>
                <w:color w:val="002060"/>
              </w:rPr>
              <w:t>LAURENZI NICOLO</w:t>
            </w:r>
          </w:p>
        </w:tc>
        <w:tc>
          <w:tcPr>
            <w:tcW w:w="2200" w:type="dxa"/>
            <w:tcMar>
              <w:top w:w="20" w:type="dxa"/>
              <w:left w:w="20" w:type="dxa"/>
              <w:bottom w:w="20" w:type="dxa"/>
              <w:right w:w="20" w:type="dxa"/>
            </w:tcMar>
            <w:vAlign w:val="center"/>
            <w:hideMark/>
          </w:tcPr>
          <w:p w14:paraId="506111D8"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36F6745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7DB1F6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C4F8EED" w14:textId="77777777" w:rsidR="006E2279" w:rsidRPr="00C05198" w:rsidRDefault="006E2279" w:rsidP="00057BF4">
            <w:pPr>
              <w:pStyle w:val="movimento2"/>
              <w:rPr>
                <w:color w:val="002060"/>
              </w:rPr>
            </w:pPr>
            <w:r w:rsidRPr="00C05198">
              <w:rPr>
                <w:color w:val="002060"/>
              </w:rPr>
              <w:t> </w:t>
            </w:r>
          </w:p>
        </w:tc>
      </w:tr>
    </w:tbl>
    <w:p w14:paraId="0FE8E65E"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74DA4B5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9BA7C7B" w14:textId="77777777" w:rsidTr="006E2279">
        <w:trPr>
          <w:divId w:val="527259509"/>
        </w:trPr>
        <w:tc>
          <w:tcPr>
            <w:tcW w:w="2200" w:type="dxa"/>
            <w:tcMar>
              <w:top w:w="20" w:type="dxa"/>
              <w:left w:w="20" w:type="dxa"/>
              <w:bottom w:w="20" w:type="dxa"/>
              <w:right w:w="20" w:type="dxa"/>
            </w:tcMar>
            <w:vAlign w:val="center"/>
            <w:hideMark/>
          </w:tcPr>
          <w:p w14:paraId="7588FC01" w14:textId="77777777" w:rsidR="006E2279" w:rsidRPr="00C05198" w:rsidRDefault="006E2279" w:rsidP="00057BF4">
            <w:pPr>
              <w:pStyle w:val="movimento"/>
              <w:rPr>
                <w:color w:val="002060"/>
              </w:rPr>
            </w:pPr>
            <w:r w:rsidRPr="00C05198">
              <w:rPr>
                <w:color w:val="002060"/>
              </w:rPr>
              <w:t>AMMIRATI CIRO</w:t>
            </w:r>
          </w:p>
        </w:tc>
        <w:tc>
          <w:tcPr>
            <w:tcW w:w="2200" w:type="dxa"/>
            <w:tcMar>
              <w:top w:w="20" w:type="dxa"/>
              <w:left w:w="20" w:type="dxa"/>
              <w:bottom w:w="20" w:type="dxa"/>
              <w:right w:w="20" w:type="dxa"/>
            </w:tcMar>
            <w:vAlign w:val="center"/>
            <w:hideMark/>
          </w:tcPr>
          <w:p w14:paraId="2338A395" w14:textId="77777777" w:rsidR="006E2279" w:rsidRPr="00C05198" w:rsidRDefault="006E2279" w:rsidP="00057BF4">
            <w:pPr>
              <w:pStyle w:val="movimento2"/>
              <w:rPr>
                <w:color w:val="002060"/>
              </w:rPr>
            </w:pPr>
            <w:r w:rsidRPr="00C05198">
              <w:rPr>
                <w:color w:val="002060"/>
              </w:rPr>
              <w:t xml:space="preserve">(CANTINE RIUNITE CSI) </w:t>
            </w:r>
          </w:p>
        </w:tc>
        <w:tc>
          <w:tcPr>
            <w:tcW w:w="800" w:type="dxa"/>
            <w:tcMar>
              <w:top w:w="20" w:type="dxa"/>
              <w:left w:w="20" w:type="dxa"/>
              <w:bottom w:w="20" w:type="dxa"/>
              <w:right w:w="20" w:type="dxa"/>
            </w:tcMar>
            <w:vAlign w:val="center"/>
            <w:hideMark/>
          </w:tcPr>
          <w:p w14:paraId="4EE8504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15CF37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F4C1C5" w14:textId="77777777" w:rsidR="006E2279" w:rsidRPr="00C05198" w:rsidRDefault="006E2279" w:rsidP="00057BF4">
            <w:pPr>
              <w:pStyle w:val="movimento2"/>
              <w:rPr>
                <w:color w:val="002060"/>
              </w:rPr>
            </w:pPr>
            <w:r w:rsidRPr="00C05198">
              <w:rPr>
                <w:color w:val="002060"/>
              </w:rPr>
              <w:t> </w:t>
            </w:r>
          </w:p>
        </w:tc>
      </w:tr>
    </w:tbl>
    <w:p w14:paraId="4246535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9B026DC" w14:textId="77777777" w:rsidTr="006E2279">
        <w:trPr>
          <w:divId w:val="527259509"/>
        </w:trPr>
        <w:tc>
          <w:tcPr>
            <w:tcW w:w="2200" w:type="dxa"/>
            <w:tcMar>
              <w:top w:w="20" w:type="dxa"/>
              <w:left w:w="20" w:type="dxa"/>
              <w:bottom w:w="20" w:type="dxa"/>
              <w:right w:w="20" w:type="dxa"/>
            </w:tcMar>
            <w:vAlign w:val="center"/>
            <w:hideMark/>
          </w:tcPr>
          <w:p w14:paraId="1EF76C6C" w14:textId="77777777" w:rsidR="006E2279" w:rsidRPr="00C05198" w:rsidRDefault="006E2279" w:rsidP="00057BF4">
            <w:pPr>
              <w:pStyle w:val="movimento"/>
              <w:rPr>
                <w:color w:val="002060"/>
              </w:rPr>
            </w:pPr>
            <w:r w:rsidRPr="00C05198">
              <w:rPr>
                <w:color w:val="002060"/>
              </w:rPr>
              <w:t>NIASSE SERIGNE FALLOU</w:t>
            </w:r>
          </w:p>
        </w:tc>
        <w:tc>
          <w:tcPr>
            <w:tcW w:w="2200" w:type="dxa"/>
            <w:tcMar>
              <w:top w:w="20" w:type="dxa"/>
              <w:left w:w="20" w:type="dxa"/>
              <w:bottom w:w="20" w:type="dxa"/>
              <w:right w:w="20" w:type="dxa"/>
            </w:tcMar>
            <w:vAlign w:val="center"/>
            <w:hideMark/>
          </w:tcPr>
          <w:p w14:paraId="150739D6"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51428EF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173C432" w14:textId="77777777" w:rsidR="006E2279" w:rsidRPr="00C05198" w:rsidRDefault="006E2279" w:rsidP="00057BF4">
            <w:pPr>
              <w:pStyle w:val="movimento"/>
              <w:rPr>
                <w:color w:val="002060"/>
              </w:rPr>
            </w:pPr>
            <w:r w:rsidRPr="00C05198">
              <w:rPr>
                <w:color w:val="002060"/>
              </w:rPr>
              <w:t>LIPPERA TOMMASO</w:t>
            </w:r>
          </w:p>
        </w:tc>
        <w:tc>
          <w:tcPr>
            <w:tcW w:w="2200" w:type="dxa"/>
            <w:tcMar>
              <w:top w:w="20" w:type="dxa"/>
              <w:left w:w="20" w:type="dxa"/>
              <w:bottom w:w="20" w:type="dxa"/>
              <w:right w:w="20" w:type="dxa"/>
            </w:tcMar>
            <w:vAlign w:val="center"/>
            <w:hideMark/>
          </w:tcPr>
          <w:p w14:paraId="513A6E8E" w14:textId="77777777" w:rsidR="006E2279" w:rsidRPr="00C05198" w:rsidRDefault="006E2279" w:rsidP="00057BF4">
            <w:pPr>
              <w:pStyle w:val="movimento2"/>
              <w:rPr>
                <w:color w:val="002060"/>
              </w:rPr>
            </w:pPr>
            <w:r w:rsidRPr="00C05198">
              <w:rPr>
                <w:color w:val="002060"/>
              </w:rPr>
              <w:t xml:space="preserve">(CERRETO D ESI C5 A.S.D.) </w:t>
            </w:r>
          </w:p>
        </w:tc>
      </w:tr>
      <w:tr w:rsidR="006E2279" w:rsidRPr="00C05198" w14:paraId="487F7E65" w14:textId="77777777" w:rsidTr="006E2279">
        <w:trPr>
          <w:divId w:val="527259509"/>
        </w:trPr>
        <w:tc>
          <w:tcPr>
            <w:tcW w:w="2200" w:type="dxa"/>
            <w:tcMar>
              <w:top w:w="20" w:type="dxa"/>
              <w:left w:w="20" w:type="dxa"/>
              <w:bottom w:w="20" w:type="dxa"/>
              <w:right w:w="20" w:type="dxa"/>
            </w:tcMar>
            <w:vAlign w:val="center"/>
            <w:hideMark/>
          </w:tcPr>
          <w:p w14:paraId="05CFB319" w14:textId="77777777" w:rsidR="006E2279" w:rsidRPr="00C05198" w:rsidRDefault="006E2279" w:rsidP="00057BF4">
            <w:pPr>
              <w:pStyle w:val="movimento"/>
              <w:rPr>
                <w:color w:val="002060"/>
              </w:rPr>
            </w:pPr>
            <w:r w:rsidRPr="00C05198">
              <w:rPr>
                <w:color w:val="002060"/>
              </w:rPr>
              <w:t>PJESHKA FLAVIO</w:t>
            </w:r>
          </w:p>
        </w:tc>
        <w:tc>
          <w:tcPr>
            <w:tcW w:w="2200" w:type="dxa"/>
            <w:tcMar>
              <w:top w:w="20" w:type="dxa"/>
              <w:left w:w="20" w:type="dxa"/>
              <w:bottom w:w="20" w:type="dxa"/>
              <w:right w:w="20" w:type="dxa"/>
            </w:tcMar>
            <w:vAlign w:val="center"/>
            <w:hideMark/>
          </w:tcPr>
          <w:p w14:paraId="0C166C26"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533FABC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AD86B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8163F19" w14:textId="77777777" w:rsidR="006E2279" w:rsidRPr="00C05198" w:rsidRDefault="006E2279" w:rsidP="00057BF4">
            <w:pPr>
              <w:pStyle w:val="movimento2"/>
              <w:rPr>
                <w:color w:val="002060"/>
              </w:rPr>
            </w:pPr>
            <w:r w:rsidRPr="00C05198">
              <w:rPr>
                <w:color w:val="002060"/>
              </w:rPr>
              <w:t> </w:t>
            </w:r>
          </w:p>
        </w:tc>
      </w:tr>
    </w:tbl>
    <w:p w14:paraId="5E20BA23" w14:textId="77777777" w:rsidR="006E2279" w:rsidRPr="00C05198" w:rsidRDefault="006E2279" w:rsidP="006E2279">
      <w:pPr>
        <w:pStyle w:val="breakline"/>
        <w:divId w:val="527259509"/>
        <w:rPr>
          <w:color w:val="002060"/>
        </w:rPr>
      </w:pPr>
    </w:p>
    <w:p w14:paraId="2891BB90"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9D55DE6"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0980318D" w14:textId="77777777" w:rsidR="006E2279" w:rsidRPr="00C05198" w:rsidRDefault="006E2279" w:rsidP="006E2279">
      <w:pPr>
        <w:pStyle w:val="breakline"/>
        <w:divId w:val="527259509"/>
        <w:rPr>
          <w:rFonts w:eastAsiaTheme="minorEastAsia"/>
          <w:color w:val="002060"/>
        </w:rPr>
      </w:pPr>
    </w:p>
    <w:p w14:paraId="15F99E68" w14:textId="77777777" w:rsidR="006E2279" w:rsidRPr="00C05198" w:rsidRDefault="006E2279" w:rsidP="006E2279">
      <w:pPr>
        <w:pStyle w:val="titoloprinc0"/>
        <w:divId w:val="527259509"/>
        <w:rPr>
          <w:color w:val="002060"/>
        </w:rPr>
      </w:pPr>
      <w:r w:rsidRPr="00C05198">
        <w:rPr>
          <w:color w:val="002060"/>
        </w:rPr>
        <w:t>CLASSIFICA</w:t>
      </w:r>
    </w:p>
    <w:p w14:paraId="243EA764" w14:textId="77777777" w:rsidR="006E2279" w:rsidRPr="00C05198" w:rsidRDefault="006E2279" w:rsidP="006E2279">
      <w:pPr>
        <w:pStyle w:val="breakline"/>
        <w:divId w:val="527259509"/>
        <w:rPr>
          <w:color w:val="002060"/>
        </w:rPr>
      </w:pPr>
    </w:p>
    <w:p w14:paraId="12A8763B" w14:textId="77777777" w:rsidR="006E2279" w:rsidRPr="00C05198" w:rsidRDefault="006E2279" w:rsidP="006E2279">
      <w:pPr>
        <w:pStyle w:val="breakline"/>
        <w:divId w:val="527259509"/>
        <w:rPr>
          <w:color w:val="002060"/>
        </w:rPr>
      </w:pPr>
    </w:p>
    <w:p w14:paraId="63CC732C"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D7DC9D3"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529A"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C9BD5"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33BEF"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EF58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EDEC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4D60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8A31"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28C7"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5639"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3B32D" w14:textId="77777777" w:rsidR="006E2279" w:rsidRPr="00C05198" w:rsidRDefault="006E2279" w:rsidP="00057BF4">
            <w:pPr>
              <w:pStyle w:val="headertabella0"/>
              <w:rPr>
                <w:color w:val="002060"/>
              </w:rPr>
            </w:pPr>
            <w:r w:rsidRPr="00C05198">
              <w:rPr>
                <w:color w:val="002060"/>
              </w:rPr>
              <w:t>PE</w:t>
            </w:r>
          </w:p>
        </w:tc>
      </w:tr>
      <w:tr w:rsidR="006E2279" w:rsidRPr="00C05198" w14:paraId="6C787150"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B45C85"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555A"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1B0F"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059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1DF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4C4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F433"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144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DA22"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2B3C" w14:textId="77777777" w:rsidR="006E2279" w:rsidRPr="00C05198" w:rsidRDefault="006E2279" w:rsidP="00057BF4">
            <w:pPr>
              <w:pStyle w:val="rowtabella0"/>
              <w:jc w:val="center"/>
              <w:rPr>
                <w:color w:val="002060"/>
              </w:rPr>
            </w:pPr>
            <w:r w:rsidRPr="00C05198">
              <w:rPr>
                <w:color w:val="002060"/>
              </w:rPr>
              <w:t>0</w:t>
            </w:r>
          </w:p>
        </w:tc>
      </w:tr>
      <w:tr w:rsidR="006E2279" w:rsidRPr="00C05198" w14:paraId="680660D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00611"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ABB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8643"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D7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3FC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9A9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8324"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ED71"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016F"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E30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41C7D2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EAA6B"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A42F"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8CB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5889"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71B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1DC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2506"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26D4"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7014"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79AB"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86E7B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8EC99" w14:textId="77777777" w:rsidR="006E2279" w:rsidRPr="00C05198" w:rsidRDefault="006E2279" w:rsidP="00057BF4">
            <w:pPr>
              <w:pStyle w:val="rowtabella0"/>
              <w:rPr>
                <w:color w:val="002060"/>
              </w:rPr>
            </w:pPr>
            <w:r w:rsidRPr="00C05198">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775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CC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E04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BC1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9B7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DC0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C4E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88A6"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05F8"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141CE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5260A" w14:textId="77777777" w:rsidR="006E2279" w:rsidRPr="00C05198" w:rsidRDefault="006E2279" w:rsidP="00057BF4">
            <w:pPr>
              <w:pStyle w:val="rowtabella0"/>
              <w:rPr>
                <w:color w:val="002060"/>
              </w:rPr>
            </w:pPr>
            <w:r w:rsidRPr="00C0519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022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9F0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E25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840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219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9EA8"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7616"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08C8"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8B83" w14:textId="77777777" w:rsidR="006E2279" w:rsidRPr="00C05198" w:rsidRDefault="006E2279" w:rsidP="00057BF4">
            <w:pPr>
              <w:pStyle w:val="rowtabella0"/>
              <w:jc w:val="center"/>
              <w:rPr>
                <w:color w:val="002060"/>
              </w:rPr>
            </w:pPr>
            <w:r w:rsidRPr="00C05198">
              <w:rPr>
                <w:color w:val="002060"/>
              </w:rPr>
              <w:t>0</w:t>
            </w:r>
          </w:p>
        </w:tc>
      </w:tr>
    </w:tbl>
    <w:p w14:paraId="0AA56FC3" w14:textId="77777777" w:rsidR="006E2279" w:rsidRPr="00C05198" w:rsidRDefault="006E2279" w:rsidP="006E2279">
      <w:pPr>
        <w:pStyle w:val="breakline"/>
        <w:divId w:val="527259509"/>
        <w:rPr>
          <w:rFonts w:eastAsiaTheme="minorEastAsia"/>
          <w:color w:val="002060"/>
        </w:rPr>
      </w:pPr>
    </w:p>
    <w:p w14:paraId="07BD34E8" w14:textId="77777777" w:rsidR="006E2279" w:rsidRPr="00C05198" w:rsidRDefault="006E2279" w:rsidP="006E2279">
      <w:pPr>
        <w:pStyle w:val="breakline"/>
        <w:divId w:val="527259509"/>
        <w:rPr>
          <w:color w:val="002060"/>
        </w:rPr>
      </w:pPr>
    </w:p>
    <w:p w14:paraId="00A34A14"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78995E4D"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91A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3401"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9B20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F72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2FE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F90D3"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DBAD"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F3A6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0C1A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33DC" w14:textId="77777777" w:rsidR="006E2279" w:rsidRPr="00C05198" w:rsidRDefault="006E2279" w:rsidP="00057BF4">
            <w:pPr>
              <w:pStyle w:val="headertabella0"/>
              <w:rPr>
                <w:color w:val="002060"/>
              </w:rPr>
            </w:pPr>
            <w:r w:rsidRPr="00C05198">
              <w:rPr>
                <w:color w:val="002060"/>
              </w:rPr>
              <w:t>PE</w:t>
            </w:r>
          </w:p>
        </w:tc>
      </w:tr>
      <w:tr w:rsidR="006E2279" w:rsidRPr="00C05198" w14:paraId="7B50F202"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3B8F1"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D0E4"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7E6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7C3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AC9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AEB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9EB6"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8C1A"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8F12"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8645" w14:textId="77777777" w:rsidR="006E2279" w:rsidRPr="00C05198" w:rsidRDefault="006E2279" w:rsidP="00057BF4">
            <w:pPr>
              <w:pStyle w:val="rowtabella0"/>
              <w:jc w:val="center"/>
              <w:rPr>
                <w:color w:val="002060"/>
              </w:rPr>
            </w:pPr>
            <w:r w:rsidRPr="00C05198">
              <w:rPr>
                <w:color w:val="002060"/>
              </w:rPr>
              <w:t>0</w:t>
            </w:r>
          </w:p>
        </w:tc>
      </w:tr>
      <w:tr w:rsidR="006E2279" w:rsidRPr="00C05198" w14:paraId="376A77F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13AF9"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533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99C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72F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11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DBE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47FA" w14:textId="77777777" w:rsidR="006E2279" w:rsidRPr="00C05198" w:rsidRDefault="006E2279" w:rsidP="00057BF4">
            <w:pPr>
              <w:pStyle w:val="rowtabella0"/>
              <w:jc w:val="center"/>
              <w:rPr>
                <w:color w:val="002060"/>
              </w:rPr>
            </w:pPr>
            <w:r w:rsidRPr="00C0519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07BA"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5677"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02A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4644F2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91A85" w14:textId="77777777" w:rsidR="006E2279" w:rsidRPr="00C05198" w:rsidRDefault="006E2279" w:rsidP="00057BF4">
            <w:pPr>
              <w:pStyle w:val="rowtabella0"/>
              <w:rPr>
                <w:color w:val="002060"/>
              </w:rPr>
            </w:pPr>
            <w:r w:rsidRPr="00C05198">
              <w:rPr>
                <w:color w:val="002060"/>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275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62A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EBB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FB7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B7B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9285"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CF75"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9EDB"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3237" w14:textId="77777777" w:rsidR="006E2279" w:rsidRPr="00C05198" w:rsidRDefault="006E2279" w:rsidP="00057BF4">
            <w:pPr>
              <w:pStyle w:val="rowtabella0"/>
              <w:jc w:val="center"/>
              <w:rPr>
                <w:color w:val="002060"/>
              </w:rPr>
            </w:pPr>
            <w:r w:rsidRPr="00C05198">
              <w:rPr>
                <w:color w:val="002060"/>
              </w:rPr>
              <w:t>0</w:t>
            </w:r>
          </w:p>
        </w:tc>
      </w:tr>
      <w:tr w:rsidR="006E2279" w:rsidRPr="00C05198" w14:paraId="26F0310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D8FF1" w14:textId="77777777" w:rsidR="006E2279" w:rsidRPr="00C05198" w:rsidRDefault="006E2279" w:rsidP="00057BF4">
            <w:pPr>
              <w:pStyle w:val="rowtabella0"/>
              <w:rPr>
                <w:color w:val="002060"/>
              </w:rPr>
            </w:pPr>
            <w:r w:rsidRPr="00C0519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E54B"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58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48F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618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850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3E5A"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D03F"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DAA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035E" w14:textId="77777777" w:rsidR="006E2279" w:rsidRPr="00C05198" w:rsidRDefault="006E2279" w:rsidP="00057BF4">
            <w:pPr>
              <w:pStyle w:val="rowtabella0"/>
              <w:jc w:val="center"/>
              <w:rPr>
                <w:color w:val="002060"/>
              </w:rPr>
            </w:pPr>
            <w:r w:rsidRPr="00C05198">
              <w:rPr>
                <w:color w:val="002060"/>
              </w:rPr>
              <w:t>0</w:t>
            </w:r>
          </w:p>
        </w:tc>
      </w:tr>
      <w:tr w:rsidR="006E2279" w:rsidRPr="00C05198" w14:paraId="61DD8CE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58107" w14:textId="77777777" w:rsidR="006E2279" w:rsidRPr="00C05198" w:rsidRDefault="006E2279" w:rsidP="00057BF4">
            <w:pPr>
              <w:pStyle w:val="rowtabella0"/>
              <w:rPr>
                <w:color w:val="002060"/>
              </w:rPr>
            </w:pPr>
            <w:r w:rsidRPr="00C0519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DF2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C84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C45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B7A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A75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7F1E"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5DB0"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2730"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5F30" w14:textId="77777777" w:rsidR="006E2279" w:rsidRPr="00C05198" w:rsidRDefault="006E2279" w:rsidP="00057BF4">
            <w:pPr>
              <w:pStyle w:val="rowtabella0"/>
              <w:jc w:val="center"/>
              <w:rPr>
                <w:color w:val="002060"/>
              </w:rPr>
            </w:pPr>
            <w:r w:rsidRPr="00C05198">
              <w:rPr>
                <w:color w:val="002060"/>
              </w:rPr>
              <w:t>0</w:t>
            </w:r>
          </w:p>
        </w:tc>
      </w:tr>
      <w:tr w:rsidR="006E2279" w:rsidRPr="00C05198" w14:paraId="5B3B6ACA"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44DCC" w14:textId="77777777" w:rsidR="006E2279" w:rsidRPr="00C05198" w:rsidRDefault="006E2279" w:rsidP="00057BF4">
            <w:pPr>
              <w:pStyle w:val="rowtabella0"/>
              <w:rPr>
                <w:color w:val="002060"/>
              </w:rPr>
            </w:pPr>
            <w:r w:rsidRPr="00C0519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3B9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D75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E3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1C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1A6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99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FEB7"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94DD" w14:textId="77777777" w:rsidR="006E2279" w:rsidRPr="00C05198" w:rsidRDefault="006E2279" w:rsidP="00057BF4">
            <w:pPr>
              <w:pStyle w:val="rowtabella0"/>
              <w:jc w:val="center"/>
              <w:rPr>
                <w:color w:val="002060"/>
              </w:rPr>
            </w:pPr>
            <w:r w:rsidRPr="00C0519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A8B8" w14:textId="77777777" w:rsidR="006E2279" w:rsidRPr="00C05198" w:rsidRDefault="006E2279" w:rsidP="00057BF4">
            <w:pPr>
              <w:pStyle w:val="rowtabella0"/>
              <w:jc w:val="center"/>
              <w:rPr>
                <w:color w:val="002060"/>
              </w:rPr>
            </w:pPr>
            <w:r w:rsidRPr="00C05198">
              <w:rPr>
                <w:color w:val="002060"/>
              </w:rPr>
              <w:t>0</w:t>
            </w:r>
          </w:p>
        </w:tc>
      </w:tr>
    </w:tbl>
    <w:p w14:paraId="117CC052" w14:textId="77777777" w:rsidR="006E2279" w:rsidRPr="00C05198" w:rsidRDefault="006E2279" w:rsidP="006E2279">
      <w:pPr>
        <w:pStyle w:val="breakline"/>
        <w:divId w:val="527259509"/>
        <w:rPr>
          <w:rFonts w:eastAsiaTheme="minorEastAsia"/>
          <w:color w:val="002060"/>
        </w:rPr>
      </w:pPr>
    </w:p>
    <w:p w14:paraId="79EAC3B5" w14:textId="77777777" w:rsidR="006E2279" w:rsidRPr="00C05198" w:rsidRDefault="006E2279" w:rsidP="006E2279">
      <w:pPr>
        <w:pStyle w:val="breakline"/>
        <w:divId w:val="527259509"/>
        <w:rPr>
          <w:color w:val="002060"/>
        </w:rPr>
      </w:pPr>
    </w:p>
    <w:p w14:paraId="3E62E041"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DAE9067"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1EDD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FF5D"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78918"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356A7"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251B"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C2785"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4E152"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4F5FB"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D8D4D"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AB32" w14:textId="77777777" w:rsidR="006E2279" w:rsidRPr="00C05198" w:rsidRDefault="006E2279" w:rsidP="00057BF4">
            <w:pPr>
              <w:pStyle w:val="headertabella0"/>
              <w:rPr>
                <w:color w:val="002060"/>
              </w:rPr>
            </w:pPr>
            <w:r w:rsidRPr="00C05198">
              <w:rPr>
                <w:color w:val="002060"/>
              </w:rPr>
              <w:t>PE</w:t>
            </w:r>
          </w:p>
        </w:tc>
      </w:tr>
      <w:tr w:rsidR="006E2279" w:rsidRPr="00C05198" w14:paraId="5B96BB07"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6A731"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F297"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8B5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0F9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763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EBC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1C4A"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2B69"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1D87"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C1B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444ECD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1F4ED" w14:textId="77777777" w:rsidR="006E2279" w:rsidRPr="00C05198" w:rsidRDefault="006E2279" w:rsidP="00057BF4">
            <w:pPr>
              <w:pStyle w:val="rowtabella0"/>
              <w:rPr>
                <w:color w:val="002060"/>
              </w:rPr>
            </w:pPr>
            <w:r w:rsidRPr="00C0519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0BD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94C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DBE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200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805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7FEB" w14:textId="77777777" w:rsidR="006E2279" w:rsidRPr="00C05198" w:rsidRDefault="006E2279" w:rsidP="00057BF4">
            <w:pPr>
              <w:pStyle w:val="rowtabella0"/>
              <w:jc w:val="center"/>
              <w:rPr>
                <w:color w:val="002060"/>
              </w:rPr>
            </w:pPr>
            <w:r w:rsidRPr="00C0519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2CF0"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F9D6"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49F4" w14:textId="77777777" w:rsidR="006E2279" w:rsidRPr="00C05198" w:rsidRDefault="006E2279" w:rsidP="00057BF4">
            <w:pPr>
              <w:pStyle w:val="rowtabella0"/>
              <w:jc w:val="center"/>
              <w:rPr>
                <w:color w:val="002060"/>
              </w:rPr>
            </w:pPr>
            <w:r w:rsidRPr="00C05198">
              <w:rPr>
                <w:color w:val="002060"/>
              </w:rPr>
              <w:t>0</w:t>
            </w:r>
          </w:p>
        </w:tc>
      </w:tr>
      <w:tr w:rsidR="006E2279" w:rsidRPr="00C05198" w14:paraId="3F7B030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F77E1" w14:textId="77777777" w:rsidR="006E2279" w:rsidRPr="00C05198" w:rsidRDefault="006E2279" w:rsidP="00057BF4">
            <w:pPr>
              <w:pStyle w:val="rowtabella0"/>
              <w:rPr>
                <w:color w:val="002060"/>
              </w:rPr>
            </w:pPr>
            <w:r w:rsidRPr="00C05198">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E947"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09E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DD3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D82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15D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2330"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BDD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5719"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1A12" w14:textId="77777777" w:rsidR="006E2279" w:rsidRPr="00C05198" w:rsidRDefault="006E2279" w:rsidP="00057BF4">
            <w:pPr>
              <w:pStyle w:val="rowtabella0"/>
              <w:jc w:val="center"/>
              <w:rPr>
                <w:color w:val="002060"/>
              </w:rPr>
            </w:pPr>
            <w:r w:rsidRPr="00C05198">
              <w:rPr>
                <w:color w:val="002060"/>
              </w:rPr>
              <w:t>0</w:t>
            </w:r>
          </w:p>
        </w:tc>
      </w:tr>
      <w:tr w:rsidR="006E2279" w:rsidRPr="00C05198" w14:paraId="1544857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FD8E4" w14:textId="77777777" w:rsidR="006E2279" w:rsidRPr="00C05198" w:rsidRDefault="006E2279" w:rsidP="00057BF4">
            <w:pPr>
              <w:pStyle w:val="rowtabella0"/>
              <w:rPr>
                <w:color w:val="002060"/>
              </w:rPr>
            </w:pPr>
            <w:r w:rsidRPr="00C0519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8941"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682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0BA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4EE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898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B2F6"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81CC"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67D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AEBE" w14:textId="77777777" w:rsidR="006E2279" w:rsidRPr="00C05198" w:rsidRDefault="006E2279" w:rsidP="00057BF4">
            <w:pPr>
              <w:pStyle w:val="rowtabella0"/>
              <w:jc w:val="center"/>
              <w:rPr>
                <w:color w:val="002060"/>
              </w:rPr>
            </w:pPr>
            <w:r w:rsidRPr="00C05198">
              <w:rPr>
                <w:color w:val="002060"/>
              </w:rPr>
              <w:t>0</w:t>
            </w:r>
          </w:p>
        </w:tc>
      </w:tr>
      <w:tr w:rsidR="006E2279" w:rsidRPr="00C05198" w14:paraId="491076A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1FDC8"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8E51"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76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260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6EE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3D29"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172C"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58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21A6"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A576"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393B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40BBB" w14:textId="77777777" w:rsidR="006E2279" w:rsidRPr="00C05198" w:rsidRDefault="006E2279" w:rsidP="00057BF4">
            <w:pPr>
              <w:pStyle w:val="rowtabella0"/>
              <w:rPr>
                <w:color w:val="002060"/>
              </w:rPr>
            </w:pPr>
            <w:r w:rsidRPr="00C0519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C77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2BD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005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D66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349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5268"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399F" w14:textId="77777777" w:rsidR="006E2279" w:rsidRPr="00C05198" w:rsidRDefault="006E2279" w:rsidP="00057BF4">
            <w:pPr>
              <w:pStyle w:val="rowtabella0"/>
              <w:jc w:val="center"/>
              <w:rPr>
                <w:color w:val="002060"/>
              </w:rPr>
            </w:pPr>
            <w:r w:rsidRPr="00C0519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5A6F"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2DB7" w14:textId="77777777" w:rsidR="006E2279" w:rsidRPr="00C05198" w:rsidRDefault="006E2279" w:rsidP="00057BF4">
            <w:pPr>
              <w:pStyle w:val="rowtabella0"/>
              <w:jc w:val="center"/>
              <w:rPr>
                <w:color w:val="002060"/>
              </w:rPr>
            </w:pPr>
            <w:r w:rsidRPr="00C05198">
              <w:rPr>
                <w:color w:val="002060"/>
              </w:rPr>
              <w:t>0</w:t>
            </w:r>
          </w:p>
        </w:tc>
      </w:tr>
    </w:tbl>
    <w:p w14:paraId="18765282" w14:textId="77777777" w:rsidR="006E2279" w:rsidRPr="00C05198" w:rsidRDefault="006E2279" w:rsidP="006E2279">
      <w:pPr>
        <w:pStyle w:val="breakline"/>
        <w:divId w:val="527259509"/>
        <w:rPr>
          <w:color w:val="002060"/>
        </w:rPr>
      </w:pPr>
    </w:p>
    <w:p w14:paraId="0E481135" w14:textId="77777777" w:rsidR="006E2279" w:rsidRPr="00C05198" w:rsidRDefault="006E2279" w:rsidP="006E2279">
      <w:pPr>
        <w:pStyle w:val="titoloprinc0"/>
        <w:divId w:val="527259509"/>
        <w:rPr>
          <w:color w:val="002060"/>
        </w:rPr>
      </w:pPr>
      <w:r w:rsidRPr="00C05198">
        <w:rPr>
          <w:color w:val="002060"/>
        </w:rPr>
        <w:t>PROGRAMMA GARE</w:t>
      </w:r>
    </w:p>
    <w:p w14:paraId="7DC8D8C5"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E2279" w:rsidRPr="0052608B" w14:paraId="08AD82C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0F87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8296B"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9DF5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DA34"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C412"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D5C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35ED"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A54B56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E5F7D" w14:textId="77777777" w:rsidR="006E2279" w:rsidRPr="0052608B" w:rsidRDefault="006E2279" w:rsidP="00057BF4">
            <w:pPr>
              <w:pStyle w:val="rowtabella0"/>
              <w:rPr>
                <w:color w:val="002060"/>
              </w:rPr>
            </w:pPr>
            <w:r w:rsidRPr="0052608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2006D"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70A0D"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94DE5" w14:textId="77777777" w:rsidR="006E2279" w:rsidRPr="0052608B" w:rsidRDefault="006E2279" w:rsidP="00057BF4">
            <w:pPr>
              <w:pStyle w:val="rowtabella0"/>
              <w:rPr>
                <w:color w:val="002060"/>
              </w:rPr>
            </w:pPr>
            <w:r w:rsidRPr="0052608B">
              <w:rPr>
                <w:color w:val="002060"/>
              </w:rPr>
              <w:t>26/11/2021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E1460" w14:textId="77777777" w:rsidR="006E2279" w:rsidRPr="0052608B" w:rsidRDefault="006E2279" w:rsidP="00057BF4">
            <w:pPr>
              <w:pStyle w:val="rowtabella0"/>
              <w:rPr>
                <w:color w:val="002060"/>
              </w:rPr>
            </w:pPr>
            <w:r w:rsidRPr="0052608B">
              <w:rPr>
                <w:color w:val="002060"/>
              </w:rPr>
              <w:t xml:space="preserve">5454 </w:t>
            </w:r>
            <w:proofErr w:type="gramStart"/>
            <w:r w:rsidRPr="0052608B">
              <w:rPr>
                <w:color w:val="002060"/>
              </w:rPr>
              <w:t>C.COPERTO</w:t>
            </w:r>
            <w:proofErr w:type="gramEnd"/>
            <w:r w:rsidRPr="0052608B">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0539C" w14:textId="77777777" w:rsidR="006E2279" w:rsidRPr="0052608B" w:rsidRDefault="006E2279" w:rsidP="00057BF4">
            <w:pPr>
              <w:pStyle w:val="rowtabella0"/>
              <w:rPr>
                <w:color w:val="002060"/>
              </w:rPr>
            </w:pPr>
            <w:r w:rsidRPr="0052608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44C02" w14:textId="77777777" w:rsidR="006E2279" w:rsidRPr="0052608B" w:rsidRDefault="006E2279" w:rsidP="00057BF4">
            <w:pPr>
              <w:pStyle w:val="rowtabella0"/>
              <w:rPr>
                <w:color w:val="002060"/>
              </w:rPr>
            </w:pPr>
            <w:r w:rsidRPr="0052608B">
              <w:rPr>
                <w:color w:val="002060"/>
              </w:rPr>
              <w:t>VIA VILLA TOMBARI</w:t>
            </w:r>
          </w:p>
        </w:tc>
      </w:tr>
      <w:tr w:rsidR="006E2279" w:rsidRPr="0052608B" w14:paraId="450E7D3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F1D1C" w14:textId="77777777" w:rsidR="006E2279" w:rsidRPr="0052608B" w:rsidRDefault="006E2279" w:rsidP="00057BF4">
            <w:pPr>
              <w:pStyle w:val="rowtabella0"/>
              <w:rPr>
                <w:color w:val="002060"/>
              </w:rPr>
            </w:pPr>
            <w:r w:rsidRPr="0052608B">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C90F8" w14:textId="77777777" w:rsidR="006E2279" w:rsidRPr="0052608B" w:rsidRDefault="006E2279" w:rsidP="00057BF4">
            <w:pPr>
              <w:pStyle w:val="rowtabella0"/>
              <w:rPr>
                <w:color w:val="002060"/>
              </w:rPr>
            </w:pPr>
            <w:r w:rsidRPr="0052608B">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22CC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B6D23" w14:textId="77777777" w:rsidR="006E2279" w:rsidRPr="0052608B" w:rsidRDefault="006E2279" w:rsidP="00057BF4">
            <w:pPr>
              <w:pStyle w:val="rowtabella0"/>
              <w:rPr>
                <w:color w:val="002060"/>
              </w:rPr>
            </w:pPr>
            <w:r w:rsidRPr="0052608B">
              <w:rPr>
                <w:color w:val="002060"/>
              </w:rPr>
              <w:t>28/11/2021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691B5" w14:textId="77777777" w:rsidR="006E2279" w:rsidRPr="0052608B" w:rsidRDefault="006E2279" w:rsidP="00057BF4">
            <w:pPr>
              <w:pStyle w:val="rowtabella0"/>
              <w:rPr>
                <w:color w:val="002060"/>
              </w:rPr>
            </w:pPr>
            <w:r w:rsidRPr="0052608B">
              <w:rPr>
                <w:color w:val="002060"/>
              </w:rPr>
              <w:t xml:space="preserve">5454 </w:t>
            </w:r>
            <w:proofErr w:type="gramStart"/>
            <w:r w:rsidRPr="0052608B">
              <w:rPr>
                <w:color w:val="002060"/>
              </w:rPr>
              <w:t>C.COPERTO</w:t>
            </w:r>
            <w:proofErr w:type="gramEnd"/>
            <w:r w:rsidRPr="0052608B">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0BD38"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7FFD6" w14:textId="77777777" w:rsidR="006E2279" w:rsidRPr="0052608B" w:rsidRDefault="006E2279" w:rsidP="00057BF4">
            <w:pPr>
              <w:pStyle w:val="rowtabella0"/>
              <w:rPr>
                <w:color w:val="002060"/>
              </w:rPr>
            </w:pPr>
            <w:r w:rsidRPr="0052608B">
              <w:rPr>
                <w:color w:val="002060"/>
              </w:rPr>
              <w:t>VIA VILLA TOMBARI</w:t>
            </w:r>
          </w:p>
        </w:tc>
      </w:tr>
    </w:tbl>
    <w:p w14:paraId="57E5D9CE" w14:textId="77777777" w:rsidR="006E2279" w:rsidRPr="0052608B" w:rsidRDefault="006E2279" w:rsidP="006E2279">
      <w:pPr>
        <w:pStyle w:val="breakline"/>
        <w:divId w:val="527259509"/>
        <w:rPr>
          <w:rFonts w:eastAsiaTheme="minorEastAsia"/>
          <w:color w:val="002060"/>
        </w:rPr>
      </w:pPr>
    </w:p>
    <w:p w14:paraId="27E18A3B" w14:textId="77777777" w:rsidR="006E2279" w:rsidRPr="0052608B" w:rsidRDefault="006E2279" w:rsidP="006E2279">
      <w:pPr>
        <w:pStyle w:val="breakline"/>
        <w:divId w:val="527259509"/>
        <w:rPr>
          <w:color w:val="002060"/>
        </w:rPr>
      </w:pPr>
    </w:p>
    <w:p w14:paraId="1280BD79" w14:textId="77777777" w:rsidR="006E2279" w:rsidRPr="0052608B" w:rsidRDefault="006E2279" w:rsidP="006E2279">
      <w:pPr>
        <w:pStyle w:val="breakline"/>
        <w:divId w:val="527259509"/>
        <w:rPr>
          <w:color w:val="002060"/>
        </w:rPr>
      </w:pPr>
    </w:p>
    <w:p w14:paraId="6FF17BBC"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E2279" w:rsidRPr="0052608B" w14:paraId="7ACD4E11"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BEA7"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2E11E"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E436"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9BAD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0D48B"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6B290"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CFE87"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184D4644"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8D7E4" w14:textId="77777777" w:rsidR="006E2279" w:rsidRPr="0052608B" w:rsidRDefault="006E2279" w:rsidP="00057BF4">
            <w:pPr>
              <w:pStyle w:val="rowtabella0"/>
              <w:rPr>
                <w:color w:val="002060"/>
              </w:rPr>
            </w:pPr>
            <w:r w:rsidRPr="00526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F0717"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FDF3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2FD25"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66F40"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6B8FF" w14:textId="77777777" w:rsidR="006E2279" w:rsidRPr="0052608B" w:rsidRDefault="006E2279" w:rsidP="00057BF4">
            <w:pPr>
              <w:pStyle w:val="rowtabella0"/>
              <w:rPr>
                <w:color w:val="002060"/>
              </w:rPr>
            </w:pPr>
            <w:r w:rsidRPr="00526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40B2C"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462DE3F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D69C7" w14:textId="77777777" w:rsidR="006E2279" w:rsidRPr="0052608B" w:rsidRDefault="006E2279" w:rsidP="00057BF4">
            <w:pPr>
              <w:pStyle w:val="rowtabella0"/>
              <w:rPr>
                <w:color w:val="002060"/>
              </w:rPr>
            </w:pPr>
            <w:r w:rsidRPr="0052608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FF7A5" w14:textId="77777777" w:rsidR="006E2279" w:rsidRPr="0052608B" w:rsidRDefault="006E2279" w:rsidP="00057BF4">
            <w:pPr>
              <w:pStyle w:val="rowtabella0"/>
              <w:rPr>
                <w:color w:val="002060"/>
              </w:rPr>
            </w:pPr>
            <w:r w:rsidRPr="00526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C548C"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4765F"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6DE97C" w14:textId="77777777" w:rsidR="006E2279" w:rsidRPr="0052608B" w:rsidRDefault="006E2279" w:rsidP="00057BF4">
            <w:pPr>
              <w:pStyle w:val="rowtabella0"/>
              <w:rPr>
                <w:color w:val="002060"/>
              </w:rPr>
            </w:pPr>
            <w:r w:rsidRPr="0052608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3251F" w14:textId="77777777" w:rsidR="006E2279" w:rsidRPr="0052608B" w:rsidRDefault="006E2279" w:rsidP="00057BF4">
            <w:pPr>
              <w:pStyle w:val="rowtabella0"/>
              <w:rPr>
                <w:color w:val="002060"/>
              </w:rPr>
            </w:pPr>
            <w:r w:rsidRPr="005260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3DF64" w14:textId="77777777" w:rsidR="006E2279" w:rsidRPr="0052608B" w:rsidRDefault="006E2279" w:rsidP="00057BF4">
            <w:pPr>
              <w:pStyle w:val="rowtabella0"/>
              <w:rPr>
                <w:color w:val="002060"/>
              </w:rPr>
            </w:pPr>
            <w:r w:rsidRPr="0052608B">
              <w:rPr>
                <w:color w:val="002060"/>
              </w:rPr>
              <w:t>VIA VESCOVARA, 7</w:t>
            </w:r>
          </w:p>
        </w:tc>
      </w:tr>
      <w:tr w:rsidR="006E2279" w:rsidRPr="0052608B" w14:paraId="2950E35B"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F05AB" w14:textId="77777777" w:rsidR="006E2279" w:rsidRPr="0052608B" w:rsidRDefault="006E2279" w:rsidP="00057BF4">
            <w:pPr>
              <w:pStyle w:val="rowtabella0"/>
              <w:rPr>
                <w:color w:val="002060"/>
              </w:rPr>
            </w:pPr>
            <w:r w:rsidRPr="0052608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95EE4" w14:textId="77777777" w:rsidR="006E2279" w:rsidRPr="0052608B" w:rsidRDefault="006E2279" w:rsidP="00057BF4">
            <w:pPr>
              <w:pStyle w:val="rowtabella0"/>
              <w:rPr>
                <w:color w:val="002060"/>
              </w:rPr>
            </w:pPr>
            <w:r w:rsidRPr="0052608B">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A2EA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C0CF0"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93857" w14:textId="77777777" w:rsidR="006E2279" w:rsidRPr="0052608B" w:rsidRDefault="006E2279" w:rsidP="00057BF4">
            <w:pPr>
              <w:pStyle w:val="rowtabella0"/>
              <w:rPr>
                <w:color w:val="002060"/>
              </w:rPr>
            </w:pPr>
            <w:r w:rsidRPr="0052608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343B0" w14:textId="77777777" w:rsidR="006E2279" w:rsidRPr="0052608B" w:rsidRDefault="006E2279" w:rsidP="00057BF4">
            <w:pPr>
              <w:pStyle w:val="rowtabella0"/>
              <w:rPr>
                <w:color w:val="002060"/>
              </w:rPr>
            </w:pPr>
            <w:r w:rsidRPr="0052608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887DB"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B.BUOZZI</w:t>
            </w:r>
            <w:proofErr w:type="gramEnd"/>
          </w:p>
        </w:tc>
      </w:tr>
    </w:tbl>
    <w:p w14:paraId="1F2EEB35" w14:textId="77777777" w:rsidR="006E2279" w:rsidRPr="0052608B" w:rsidRDefault="006E2279" w:rsidP="006E2279">
      <w:pPr>
        <w:pStyle w:val="breakline"/>
        <w:divId w:val="527259509"/>
        <w:rPr>
          <w:rFonts w:eastAsiaTheme="minorEastAsia"/>
          <w:color w:val="002060"/>
        </w:rPr>
      </w:pPr>
    </w:p>
    <w:p w14:paraId="66021F3A" w14:textId="77777777" w:rsidR="006E2279" w:rsidRPr="0052608B" w:rsidRDefault="006E2279" w:rsidP="006E2279">
      <w:pPr>
        <w:pStyle w:val="breakline"/>
        <w:divId w:val="527259509"/>
        <w:rPr>
          <w:color w:val="002060"/>
        </w:rPr>
      </w:pPr>
    </w:p>
    <w:p w14:paraId="7A74DF24" w14:textId="77777777" w:rsidR="006E2279" w:rsidRPr="0052608B" w:rsidRDefault="006E2279" w:rsidP="006E2279">
      <w:pPr>
        <w:pStyle w:val="breakline"/>
        <w:divId w:val="527259509"/>
        <w:rPr>
          <w:color w:val="002060"/>
        </w:rPr>
      </w:pPr>
    </w:p>
    <w:p w14:paraId="70A15792" w14:textId="77777777" w:rsidR="006E2279" w:rsidRPr="0052608B" w:rsidRDefault="006E2279" w:rsidP="006E2279">
      <w:pPr>
        <w:pStyle w:val="sottotitolocampionato10"/>
        <w:divId w:val="527259509"/>
        <w:rPr>
          <w:color w:val="002060"/>
        </w:rPr>
      </w:pPr>
      <w:r w:rsidRPr="0052608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E2279" w:rsidRPr="0052608B" w14:paraId="7720EFD9"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60AA"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57DD"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D87BD"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17F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CD19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27C68"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6BBB"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E56BE66"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E4F0B" w14:textId="77777777" w:rsidR="006E2279" w:rsidRPr="0052608B" w:rsidRDefault="006E2279" w:rsidP="00057BF4">
            <w:pPr>
              <w:pStyle w:val="rowtabella0"/>
              <w:rPr>
                <w:color w:val="002060"/>
              </w:rPr>
            </w:pPr>
            <w:r w:rsidRPr="0052608B">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B3289" w14:textId="77777777" w:rsidR="006E2279" w:rsidRPr="0052608B" w:rsidRDefault="006E2279" w:rsidP="00057BF4">
            <w:pPr>
              <w:pStyle w:val="rowtabella0"/>
              <w:rPr>
                <w:color w:val="002060"/>
              </w:rPr>
            </w:pPr>
            <w:r w:rsidRPr="0052608B">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E8DEF"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7CD56"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D28F7" w14:textId="77777777" w:rsidR="006E2279" w:rsidRPr="0052608B" w:rsidRDefault="006E2279" w:rsidP="00057BF4">
            <w:pPr>
              <w:pStyle w:val="rowtabella0"/>
              <w:rPr>
                <w:color w:val="002060"/>
              </w:rPr>
            </w:pPr>
            <w:r w:rsidRPr="0052608B">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98BEF" w14:textId="77777777" w:rsidR="006E2279" w:rsidRPr="0052608B" w:rsidRDefault="006E2279" w:rsidP="00057BF4">
            <w:pPr>
              <w:pStyle w:val="rowtabella0"/>
              <w:rPr>
                <w:color w:val="002060"/>
              </w:rPr>
            </w:pPr>
            <w:r w:rsidRPr="0052608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A2193" w14:textId="77777777" w:rsidR="006E2279" w:rsidRPr="0052608B" w:rsidRDefault="006E2279" w:rsidP="00057BF4">
            <w:pPr>
              <w:pStyle w:val="rowtabella0"/>
              <w:rPr>
                <w:color w:val="002060"/>
              </w:rPr>
            </w:pPr>
            <w:r w:rsidRPr="0052608B">
              <w:rPr>
                <w:color w:val="002060"/>
              </w:rPr>
              <w:t>VIA DELLA REPUBBLICA</w:t>
            </w:r>
          </w:p>
        </w:tc>
      </w:tr>
      <w:tr w:rsidR="006E2279" w:rsidRPr="0052608B" w14:paraId="3185595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31928" w14:textId="77777777" w:rsidR="006E2279" w:rsidRPr="0052608B" w:rsidRDefault="006E2279" w:rsidP="00057BF4">
            <w:pPr>
              <w:pStyle w:val="rowtabella0"/>
              <w:rPr>
                <w:color w:val="002060"/>
              </w:rPr>
            </w:pPr>
            <w:r w:rsidRPr="0052608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90605" w14:textId="77777777" w:rsidR="006E2279" w:rsidRPr="0052608B" w:rsidRDefault="006E2279" w:rsidP="00057BF4">
            <w:pPr>
              <w:pStyle w:val="rowtabella0"/>
              <w:rPr>
                <w:color w:val="002060"/>
              </w:rPr>
            </w:pPr>
            <w:r w:rsidRPr="0052608B">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8DCA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5257F"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5C292B" w14:textId="77777777" w:rsidR="006E2279" w:rsidRPr="0052608B" w:rsidRDefault="006E2279" w:rsidP="00057BF4">
            <w:pPr>
              <w:pStyle w:val="rowtabella0"/>
              <w:rPr>
                <w:color w:val="002060"/>
              </w:rPr>
            </w:pPr>
            <w:r w:rsidRPr="0052608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41AA8" w14:textId="77777777" w:rsidR="006E2279" w:rsidRPr="0052608B" w:rsidRDefault="006E2279" w:rsidP="00057BF4">
            <w:pPr>
              <w:pStyle w:val="rowtabella0"/>
              <w:rPr>
                <w:color w:val="002060"/>
              </w:rPr>
            </w:pPr>
            <w:r w:rsidRPr="0052608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F762C" w14:textId="77777777" w:rsidR="006E2279" w:rsidRPr="0052608B" w:rsidRDefault="006E2279" w:rsidP="00057BF4">
            <w:pPr>
              <w:pStyle w:val="rowtabella0"/>
              <w:rPr>
                <w:color w:val="002060"/>
              </w:rPr>
            </w:pPr>
            <w:r w:rsidRPr="0052608B">
              <w:rPr>
                <w:color w:val="002060"/>
              </w:rPr>
              <w:t>VIA ALDO MORO</w:t>
            </w:r>
          </w:p>
        </w:tc>
      </w:tr>
      <w:tr w:rsidR="006E2279" w:rsidRPr="0052608B" w14:paraId="71AD0085"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132E6" w14:textId="77777777" w:rsidR="006E2279" w:rsidRPr="0052608B" w:rsidRDefault="006E2279" w:rsidP="00057BF4">
            <w:pPr>
              <w:pStyle w:val="rowtabella0"/>
              <w:rPr>
                <w:color w:val="002060"/>
              </w:rPr>
            </w:pPr>
            <w:r w:rsidRPr="0052608B">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A88A9" w14:textId="77777777" w:rsidR="006E2279" w:rsidRPr="0052608B" w:rsidRDefault="006E2279" w:rsidP="00057BF4">
            <w:pPr>
              <w:pStyle w:val="rowtabella0"/>
              <w:rPr>
                <w:color w:val="002060"/>
              </w:rPr>
            </w:pPr>
            <w:r w:rsidRPr="0052608B">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96C79"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336D3" w14:textId="77777777" w:rsidR="006E2279" w:rsidRPr="0052608B" w:rsidRDefault="006E2279" w:rsidP="00057BF4">
            <w:pPr>
              <w:pStyle w:val="rowtabella0"/>
              <w:rPr>
                <w:color w:val="002060"/>
              </w:rPr>
            </w:pPr>
            <w:r w:rsidRPr="0052608B">
              <w:rPr>
                <w:color w:val="002060"/>
              </w:rPr>
              <w:t>28/11/2021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B0076" w14:textId="77777777" w:rsidR="006E2279" w:rsidRPr="0052608B" w:rsidRDefault="006E2279" w:rsidP="00057BF4">
            <w:pPr>
              <w:pStyle w:val="rowtabella0"/>
              <w:rPr>
                <w:color w:val="002060"/>
              </w:rPr>
            </w:pPr>
            <w:r w:rsidRPr="0052608B">
              <w:rPr>
                <w:color w:val="002060"/>
              </w:rPr>
              <w:t xml:space="preserve">5623 PALESTRA </w:t>
            </w:r>
            <w:proofErr w:type="gramStart"/>
            <w:r w:rsidRPr="0052608B">
              <w:rPr>
                <w:color w:val="002060"/>
              </w:rPr>
              <w:t>SC.MEDIA</w:t>
            </w:r>
            <w:proofErr w:type="gramEnd"/>
            <w:r w:rsidRPr="0052608B">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D9777" w14:textId="77777777" w:rsidR="006E2279" w:rsidRPr="0052608B" w:rsidRDefault="006E2279" w:rsidP="00057BF4">
            <w:pPr>
              <w:pStyle w:val="rowtabella0"/>
              <w:rPr>
                <w:color w:val="002060"/>
              </w:rPr>
            </w:pPr>
            <w:r w:rsidRPr="00526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89FF2" w14:textId="77777777" w:rsidR="006E2279" w:rsidRPr="0052608B" w:rsidRDefault="006E2279" w:rsidP="00057BF4">
            <w:pPr>
              <w:pStyle w:val="rowtabella0"/>
              <w:rPr>
                <w:color w:val="002060"/>
              </w:rPr>
            </w:pPr>
            <w:r w:rsidRPr="0052608B">
              <w:rPr>
                <w:color w:val="002060"/>
              </w:rPr>
              <w:t>VIA PIRANDELLO AREA MT.4</w:t>
            </w:r>
          </w:p>
        </w:tc>
      </w:tr>
    </w:tbl>
    <w:p w14:paraId="14F9E707" w14:textId="77777777" w:rsidR="006E2279" w:rsidRPr="00C05198" w:rsidRDefault="006E2279" w:rsidP="006E2279">
      <w:pPr>
        <w:pStyle w:val="breakline"/>
        <w:divId w:val="527259509"/>
        <w:rPr>
          <w:rFonts w:eastAsiaTheme="minorEastAsia"/>
          <w:color w:val="002060"/>
        </w:rPr>
      </w:pPr>
    </w:p>
    <w:p w14:paraId="5220C2FF" w14:textId="77777777" w:rsidR="006E2279" w:rsidRPr="00C05198" w:rsidRDefault="006E2279" w:rsidP="006E2279">
      <w:pPr>
        <w:pStyle w:val="breakline"/>
        <w:divId w:val="527259509"/>
        <w:rPr>
          <w:color w:val="002060"/>
        </w:rPr>
      </w:pPr>
    </w:p>
    <w:p w14:paraId="4DE5871A"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15 C5 REGIONALI MASCHILI</w:t>
      </w:r>
    </w:p>
    <w:p w14:paraId="797CE1CF" w14:textId="77777777" w:rsidR="006E2279" w:rsidRPr="00C05198" w:rsidRDefault="006E2279" w:rsidP="006E2279">
      <w:pPr>
        <w:pStyle w:val="titoloprinc0"/>
        <w:divId w:val="527259509"/>
        <w:rPr>
          <w:color w:val="002060"/>
        </w:rPr>
      </w:pPr>
      <w:r w:rsidRPr="00C05198">
        <w:rPr>
          <w:color w:val="002060"/>
        </w:rPr>
        <w:t>VARIAZIONI AL PROGRAMMA GARE</w:t>
      </w:r>
    </w:p>
    <w:p w14:paraId="46EFBB95" w14:textId="77777777" w:rsidR="006E2279" w:rsidRPr="00C05198" w:rsidRDefault="006E2279" w:rsidP="006E2279">
      <w:pPr>
        <w:pStyle w:val="breakline"/>
        <w:divId w:val="527259509"/>
        <w:rPr>
          <w:color w:val="002060"/>
        </w:rPr>
      </w:pPr>
    </w:p>
    <w:p w14:paraId="75FC26DB" w14:textId="77777777" w:rsidR="006E2279" w:rsidRPr="00C05198" w:rsidRDefault="006E2279" w:rsidP="006E2279">
      <w:pPr>
        <w:pStyle w:val="breakline"/>
        <w:divId w:val="527259509"/>
        <w:rPr>
          <w:color w:val="002060"/>
        </w:rPr>
      </w:pPr>
    </w:p>
    <w:p w14:paraId="656B96B1"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927C54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0FD4F"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2A6F3"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B9DCF"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1C665"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F360"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965D1"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3E8C2"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082F" w14:textId="77777777" w:rsidR="006E2279" w:rsidRPr="00C05198" w:rsidRDefault="006E2279" w:rsidP="00057BF4">
            <w:pPr>
              <w:pStyle w:val="headertabella0"/>
              <w:rPr>
                <w:color w:val="002060"/>
              </w:rPr>
            </w:pPr>
            <w:r w:rsidRPr="00C05198">
              <w:rPr>
                <w:color w:val="002060"/>
              </w:rPr>
              <w:t>Impianto</w:t>
            </w:r>
          </w:p>
        </w:tc>
      </w:tr>
      <w:tr w:rsidR="006E2279" w:rsidRPr="00C05198" w14:paraId="7632DA70"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CBDF" w14:textId="77777777" w:rsidR="006E2279" w:rsidRPr="00C320D4" w:rsidRDefault="006E2279" w:rsidP="00057BF4">
            <w:pPr>
              <w:pStyle w:val="rowtabella0"/>
              <w:rPr>
                <w:color w:val="002060"/>
                <w:highlight w:val="yellow"/>
              </w:rPr>
            </w:pPr>
            <w:r w:rsidRPr="00C320D4">
              <w:rPr>
                <w:color w:val="002060"/>
                <w:highlight w:val="yellow"/>
              </w:rPr>
              <w:t>28/11/2021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01C1" w14:textId="77777777" w:rsidR="006E2279" w:rsidRPr="00C320D4" w:rsidRDefault="006E2279" w:rsidP="00057BF4">
            <w:pPr>
              <w:pStyle w:val="rowtabella0"/>
              <w:jc w:val="center"/>
              <w:rPr>
                <w:color w:val="002060"/>
                <w:highlight w:val="yellow"/>
              </w:rPr>
            </w:pPr>
            <w:r w:rsidRPr="00C320D4">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177E" w14:textId="77777777" w:rsidR="006E2279" w:rsidRPr="00C320D4" w:rsidRDefault="006E2279" w:rsidP="00057BF4">
            <w:pPr>
              <w:pStyle w:val="rowtabella0"/>
              <w:rPr>
                <w:color w:val="002060"/>
                <w:highlight w:val="yellow"/>
              </w:rPr>
            </w:pPr>
            <w:r w:rsidRPr="00C320D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F019" w14:textId="77777777" w:rsidR="006E2279" w:rsidRPr="00C320D4" w:rsidRDefault="006E2279" w:rsidP="00057BF4">
            <w:pPr>
              <w:pStyle w:val="rowtabella0"/>
              <w:rPr>
                <w:color w:val="002060"/>
                <w:highlight w:val="yellow"/>
              </w:rPr>
            </w:pPr>
            <w:r w:rsidRPr="00C320D4">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D92E"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9B58" w14:textId="77777777" w:rsidR="006E2279" w:rsidRPr="00C05198" w:rsidRDefault="006E2279" w:rsidP="00057BF4">
            <w:pPr>
              <w:pStyle w:val="rowtabella0"/>
              <w:jc w:val="center"/>
              <w:rPr>
                <w:color w:val="002060"/>
              </w:rPr>
            </w:pPr>
            <w:r w:rsidRPr="00C320D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4C72"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8437" w14:textId="77777777" w:rsidR="006E2279" w:rsidRPr="00C05198" w:rsidRDefault="006E2279" w:rsidP="00057BF4">
            <w:pPr>
              <w:rPr>
                <w:color w:val="002060"/>
              </w:rPr>
            </w:pPr>
          </w:p>
        </w:tc>
      </w:tr>
    </w:tbl>
    <w:p w14:paraId="17F2FE31" w14:textId="77777777" w:rsidR="006E2279" w:rsidRPr="00C05198" w:rsidRDefault="006E2279" w:rsidP="006E2279">
      <w:pPr>
        <w:pStyle w:val="breakline"/>
        <w:divId w:val="527259509"/>
        <w:rPr>
          <w:rFonts w:eastAsiaTheme="minorEastAsia"/>
          <w:color w:val="002060"/>
        </w:rPr>
      </w:pPr>
    </w:p>
    <w:p w14:paraId="600E5FD0" w14:textId="77777777" w:rsidR="006E2279" w:rsidRPr="00C05198" w:rsidRDefault="006E2279" w:rsidP="006E2279">
      <w:pPr>
        <w:pStyle w:val="breakline"/>
        <w:divId w:val="527259509"/>
        <w:rPr>
          <w:color w:val="002060"/>
        </w:rPr>
      </w:pPr>
    </w:p>
    <w:p w14:paraId="227E8961" w14:textId="77777777" w:rsidR="006E2279" w:rsidRPr="00C05198" w:rsidRDefault="006E2279" w:rsidP="006E2279">
      <w:pPr>
        <w:pStyle w:val="breakline"/>
        <w:divId w:val="527259509"/>
        <w:rPr>
          <w:color w:val="002060"/>
        </w:rPr>
      </w:pPr>
    </w:p>
    <w:p w14:paraId="6B690768" w14:textId="77777777" w:rsidR="006E2279" w:rsidRPr="00C05198" w:rsidRDefault="006E2279" w:rsidP="006E2279">
      <w:pPr>
        <w:pStyle w:val="titoloprinc0"/>
        <w:divId w:val="527259509"/>
        <w:rPr>
          <w:color w:val="002060"/>
        </w:rPr>
      </w:pPr>
      <w:r w:rsidRPr="00C05198">
        <w:rPr>
          <w:color w:val="002060"/>
        </w:rPr>
        <w:t>RISULTATI</w:t>
      </w:r>
    </w:p>
    <w:p w14:paraId="374E1153" w14:textId="77777777" w:rsidR="006E2279" w:rsidRPr="00C05198" w:rsidRDefault="006E2279" w:rsidP="006E2279">
      <w:pPr>
        <w:pStyle w:val="breakline"/>
        <w:divId w:val="527259509"/>
        <w:rPr>
          <w:color w:val="002060"/>
        </w:rPr>
      </w:pPr>
    </w:p>
    <w:p w14:paraId="48FB7066" w14:textId="77777777" w:rsidR="006E2279" w:rsidRPr="00C05198" w:rsidRDefault="006E2279" w:rsidP="006E2279">
      <w:pPr>
        <w:pStyle w:val="sottotitolocampionato10"/>
        <w:divId w:val="527259509"/>
        <w:rPr>
          <w:color w:val="002060"/>
        </w:rPr>
      </w:pPr>
      <w:r w:rsidRPr="00C05198">
        <w:rPr>
          <w:color w:val="002060"/>
        </w:rPr>
        <w:t>RISULTATI UFFICIALI GARE DEL 21/11/2021</w:t>
      </w:r>
    </w:p>
    <w:p w14:paraId="6E5EC64E"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1F6C19ED"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1EB0FF4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9F97D7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B6CCC"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33F0D14E"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F1048"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049AA" w14:textId="77777777" w:rsidR="006E2279" w:rsidRPr="00C05198" w:rsidRDefault="006E2279" w:rsidP="00057BF4">
                  <w:pPr>
                    <w:pStyle w:val="rowtabella0"/>
                    <w:rPr>
                      <w:color w:val="002060"/>
                    </w:rPr>
                  </w:pPr>
                  <w:r w:rsidRPr="00C05198">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6B861" w14:textId="77777777" w:rsidR="006E2279" w:rsidRPr="00C05198" w:rsidRDefault="006E2279" w:rsidP="00057BF4">
                  <w:pPr>
                    <w:pStyle w:val="rowtabella0"/>
                    <w:jc w:val="center"/>
                    <w:rPr>
                      <w:color w:val="002060"/>
                    </w:rPr>
                  </w:pPr>
                  <w:r w:rsidRPr="00C05198">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C45DC" w14:textId="77777777" w:rsidR="006E2279" w:rsidRPr="00C05198" w:rsidRDefault="006E2279" w:rsidP="00057BF4">
                  <w:pPr>
                    <w:pStyle w:val="rowtabella0"/>
                    <w:jc w:val="center"/>
                    <w:rPr>
                      <w:color w:val="002060"/>
                    </w:rPr>
                  </w:pPr>
                  <w:r w:rsidRPr="00C05198">
                    <w:rPr>
                      <w:color w:val="002060"/>
                    </w:rPr>
                    <w:t> </w:t>
                  </w:r>
                </w:p>
              </w:tc>
            </w:tr>
            <w:tr w:rsidR="006E2279" w:rsidRPr="00C05198" w14:paraId="185C325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A62A5" w14:textId="77777777" w:rsidR="006E2279" w:rsidRPr="00C05198" w:rsidRDefault="006E2279" w:rsidP="00057BF4">
                  <w:pPr>
                    <w:pStyle w:val="rowtabella0"/>
                    <w:rPr>
                      <w:color w:val="002060"/>
                    </w:rPr>
                  </w:pPr>
                  <w:r w:rsidRPr="00C05198">
                    <w:rPr>
                      <w:color w:val="002060"/>
                    </w:rPr>
                    <w:t xml:space="preserve">(1) AUDAX 1970 </w:t>
                  </w:r>
                  <w:proofErr w:type="gramStart"/>
                  <w:r w:rsidRPr="00C05198">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72E75" w14:textId="77777777" w:rsidR="006E2279" w:rsidRPr="00C05198" w:rsidRDefault="006E2279" w:rsidP="00057BF4">
                  <w:pPr>
                    <w:pStyle w:val="rowtabella0"/>
                    <w:rPr>
                      <w:color w:val="002060"/>
                    </w:rPr>
                  </w:pPr>
                  <w:r w:rsidRPr="00C05198">
                    <w:rPr>
                      <w:color w:val="002060"/>
                    </w:rPr>
                    <w:t xml:space="preserve">- AMICI DEL </w:t>
                  </w:r>
                  <w:proofErr w:type="spellStart"/>
                  <w:r w:rsidRPr="00C05198">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4E022B" w14:textId="77777777" w:rsidR="006E2279" w:rsidRPr="00C05198" w:rsidRDefault="006E2279" w:rsidP="00057BF4">
                  <w:pPr>
                    <w:pStyle w:val="rowtabella0"/>
                    <w:jc w:val="center"/>
                    <w:rPr>
                      <w:color w:val="002060"/>
                    </w:rPr>
                  </w:pPr>
                  <w:r w:rsidRPr="00C0519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5DFE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35C3AC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3B961" w14:textId="77777777" w:rsidR="006E2279" w:rsidRPr="00C05198" w:rsidRDefault="006E2279" w:rsidP="00057BF4">
                  <w:pPr>
                    <w:pStyle w:val="rowtabella0"/>
                    <w:rPr>
                      <w:color w:val="002060"/>
                    </w:rPr>
                  </w:pPr>
                  <w:r w:rsidRPr="00C05198">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B7131" w14:textId="77777777" w:rsidR="006E2279" w:rsidRPr="00C05198" w:rsidRDefault="006E2279" w:rsidP="00057BF4">
                  <w:pPr>
                    <w:pStyle w:val="rowtabella0"/>
                    <w:rPr>
                      <w:color w:val="002060"/>
                    </w:rPr>
                  </w:pPr>
                  <w:r w:rsidRPr="00C05198">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22C10" w14:textId="77777777" w:rsidR="006E2279" w:rsidRPr="00C05198" w:rsidRDefault="006E2279" w:rsidP="00057BF4">
                  <w:pPr>
                    <w:pStyle w:val="rowtabella0"/>
                    <w:jc w:val="center"/>
                    <w:rPr>
                      <w:color w:val="002060"/>
                    </w:rPr>
                  </w:pPr>
                  <w:r w:rsidRPr="00C05198">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10B53" w14:textId="77777777" w:rsidR="006E2279" w:rsidRPr="00C05198" w:rsidRDefault="006E2279" w:rsidP="00057BF4">
                  <w:pPr>
                    <w:pStyle w:val="rowtabella0"/>
                    <w:jc w:val="center"/>
                    <w:rPr>
                      <w:color w:val="002060"/>
                    </w:rPr>
                  </w:pPr>
                  <w:r w:rsidRPr="00C05198">
                    <w:rPr>
                      <w:color w:val="002060"/>
                    </w:rPr>
                    <w:t> </w:t>
                  </w:r>
                </w:p>
              </w:tc>
            </w:tr>
            <w:tr w:rsidR="006E2279" w:rsidRPr="00C05198" w14:paraId="5E6CCB13"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446E284" w14:textId="77777777" w:rsidR="006E2279" w:rsidRPr="00C05198" w:rsidRDefault="006E2279" w:rsidP="00057BF4">
                  <w:pPr>
                    <w:pStyle w:val="rowtabella0"/>
                    <w:rPr>
                      <w:color w:val="002060"/>
                    </w:rPr>
                  </w:pPr>
                  <w:r w:rsidRPr="00C05198">
                    <w:rPr>
                      <w:color w:val="002060"/>
                    </w:rPr>
                    <w:t>(1) - disputata il 20/11/2021</w:t>
                  </w:r>
                </w:p>
              </w:tc>
            </w:tr>
          </w:tbl>
          <w:p w14:paraId="0EB7921D"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7C6AD1D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1FD4"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2289F2D9"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03BE8" w14:textId="77777777" w:rsidR="006E2279" w:rsidRPr="00C05198" w:rsidRDefault="006E2279" w:rsidP="00057BF4">
                  <w:pPr>
                    <w:pStyle w:val="rowtabella0"/>
                    <w:rPr>
                      <w:color w:val="002060"/>
                    </w:rPr>
                  </w:pPr>
                  <w:r w:rsidRPr="00C05198">
                    <w:rPr>
                      <w:color w:val="002060"/>
                    </w:rPr>
                    <w:t>(1) 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70C3A" w14:textId="77777777" w:rsidR="006E2279" w:rsidRPr="00C05198" w:rsidRDefault="006E2279" w:rsidP="00057BF4">
                  <w:pPr>
                    <w:pStyle w:val="rowtabella0"/>
                    <w:rPr>
                      <w:color w:val="002060"/>
                    </w:rPr>
                  </w:pPr>
                  <w:r w:rsidRPr="00C05198">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CB17C"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1C686" w14:textId="77777777" w:rsidR="006E2279" w:rsidRPr="00C05198" w:rsidRDefault="006E2279" w:rsidP="00057BF4">
                  <w:pPr>
                    <w:pStyle w:val="rowtabella0"/>
                    <w:jc w:val="center"/>
                    <w:rPr>
                      <w:color w:val="002060"/>
                    </w:rPr>
                  </w:pPr>
                  <w:r w:rsidRPr="00C05198">
                    <w:rPr>
                      <w:color w:val="002060"/>
                    </w:rPr>
                    <w:t> </w:t>
                  </w:r>
                </w:p>
              </w:tc>
            </w:tr>
            <w:tr w:rsidR="006E2279" w:rsidRPr="00C05198" w14:paraId="035EAA4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64574" w14:textId="77777777" w:rsidR="006E2279" w:rsidRPr="00C05198" w:rsidRDefault="006E2279" w:rsidP="00057BF4">
                  <w:pPr>
                    <w:pStyle w:val="rowtabella0"/>
                    <w:rPr>
                      <w:color w:val="002060"/>
                    </w:rPr>
                  </w:pPr>
                  <w:r w:rsidRPr="00C05198">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325B8" w14:textId="77777777" w:rsidR="006E2279" w:rsidRPr="00C05198" w:rsidRDefault="006E2279" w:rsidP="00057BF4">
                  <w:pPr>
                    <w:pStyle w:val="rowtabella0"/>
                    <w:rPr>
                      <w:color w:val="002060"/>
                    </w:rPr>
                  </w:pPr>
                  <w:r w:rsidRPr="00C0519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ACEA0" w14:textId="77777777" w:rsidR="006E2279" w:rsidRPr="00C05198" w:rsidRDefault="006E2279" w:rsidP="00057BF4">
                  <w:pPr>
                    <w:pStyle w:val="rowtabella0"/>
                    <w:jc w:val="center"/>
                    <w:rPr>
                      <w:color w:val="002060"/>
                    </w:rPr>
                  </w:pPr>
                  <w:r w:rsidRPr="00C05198">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58E3D" w14:textId="77777777" w:rsidR="006E2279" w:rsidRPr="00C05198" w:rsidRDefault="006E2279" w:rsidP="00057BF4">
                  <w:pPr>
                    <w:pStyle w:val="rowtabella0"/>
                    <w:jc w:val="center"/>
                    <w:rPr>
                      <w:color w:val="002060"/>
                    </w:rPr>
                  </w:pPr>
                  <w:r w:rsidRPr="00C05198">
                    <w:rPr>
                      <w:color w:val="002060"/>
                    </w:rPr>
                    <w:t> </w:t>
                  </w:r>
                </w:p>
              </w:tc>
            </w:tr>
            <w:tr w:rsidR="006E2279" w:rsidRPr="00C05198" w14:paraId="2A0B9A67"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61B64F43" w14:textId="77777777" w:rsidR="006E2279" w:rsidRPr="00C05198" w:rsidRDefault="006E2279" w:rsidP="00057BF4">
                  <w:pPr>
                    <w:pStyle w:val="rowtabella0"/>
                    <w:rPr>
                      <w:color w:val="002060"/>
                    </w:rPr>
                  </w:pPr>
                  <w:r w:rsidRPr="00C05198">
                    <w:rPr>
                      <w:color w:val="002060"/>
                    </w:rPr>
                    <w:t>(1) - disputata il 20/11/2021</w:t>
                  </w:r>
                </w:p>
              </w:tc>
            </w:tr>
          </w:tbl>
          <w:p w14:paraId="1A2F2BD3" w14:textId="77777777" w:rsidR="006E2279" w:rsidRPr="00C05198" w:rsidRDefault="006E2279" w:rsidP="00057BF4">
            <w:pPr>
              <w:rPr>
                <w:color w:val="002060"/>
              </w:rPr>
            </w:pPr>
          </w:p>
        </w:tc>
      </w:tr>
    </w:tbl>
    <w:p w14:paraId="073E9839"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0456D969"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658DEF9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26A20" w14:textId="77777777" w:rsidR="006E2279" w:rsidRPr="00C05198" w:rsidRDefault="006E2279" w:rsidP="00057BF4">
                  <w:pPr>
                    <w:pStyle w:val="headertabella0"/>
                    <w:rPr>
                      <w:color w:val="002060"/>
                    </w:rPr>
                  </w:pPr>
                  <w:r w:rsidRPr="00C05198">
                    <w:rPr>
                      <w:color w:val="002060"/>
                    </w:rPr>
                    <w:t>GIRONE C - 1 Giornata - R</w:t>
                  </w:r>
                </w:p>
              </w:tc>
            </w:tr>
            <w:tr w:rsidR="006E2279" w:rsidRPr="00C05198" w14:paraId="56DAA9B5"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2C7262" w14:textId="77777777" w:rsidR="006E2279" w:rsidRPr="00C05198" w:rsidRDefault="006E2279" w:rsidP="00057BF4">
                  <w:pPr>
                    <w:pStyle w:val="rowtabella0"/>
                    <w:rPr>
                      <w:color w:val="002060"/>
                    </w:rPr>
                  </w:pPr>
                  <w:r w:rsidRPr="00C05198">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CD1DF" w14:textId="77777777" w:rsidR="006E2279" w:rsidRPr="00C05198" w:rsidRDefault="006E2279" w:rsidP="00057BF4">
                  <w:pPr>
                    <w:pStyle w:val="rowtabella0"/>
                    <w:rPr>
                      <w:color w:val="002060"/>
                    </w:rPr>
                  </w:pPr>
                  <w:r w:rsidRPr="00C05198">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C41A9" w14:textId="77777777" w:rsidR="006E2279" w:rsidRPr="00C05198" w:rsidRDefault="006E2279" w:rsidP="00057BF4">
                  <w:pPr>
                    <w:pStyle w:val="rowtabella0"/>
                    <w:jc w:val="center"/>
                    <w:rPr>
                      <w:color w:val="002060"/>
                    </w:rPr>
                  </w:pPr>
                  <w:r w:rsidRPr="00C05198">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FCEBB" w14:textId="77777777" w:rsidR="006E2279" w:rsidRPr="00C05198" w:rsidRDefault="006E2279" w:rsidP="00057BF4">
                  <w:pPr>
                    <w:pStyle w:val="rowtabella0"/>
                    <w:jc w:val="center"/>
                    <w:rPr>
                      <w:color w:val="002060"/>
                    </w:rPr>
                  </w:pPr>
                  <w:r w:rsidRPr="00C05198">
                    <w:rPr>
                      <w:color w:val="002060"/>
                    </w:rPr>
                    <w:t> </w:t>
                  </w:r>
                </w:p>
              </w:tc>
            </w:tr>
            <w:tr w:rsidR="006E2279" w:rsidRPr="00C05198" w14:paraId="2D97918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AD736D" w14:textId="77777777" w:rsidR="006E2279" w:rsidRPr="00C05198" w:rsidRDefault="006E2279" w:rsidP="00057BF4">
                  <w:pPr>
                    <w:pStyle w:val="rowtabella0"/>
                    <w:rPr>
                      <w:color w:val="002060"/>
                    </w:rPr>
                  </w:pPr>
                  <w:r w:rsidRPr="00C05198">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31DAF1"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907D2" w14:textId="77777777" w:rsidR="006E2279" w:rsidRPr="00C05198" w:rsidRDefault="006E2279" w:rsidP="00057BF4">
                  <w:pPr>
                    <w:pStyle w:val="rowtabella0"/>
                    <w:jc w:val="center"/>
                    <w:rPr>
                      <w:color w:val="002060"/>
                    </w:rPr>
                  </w:pPr>
                  <w:r w:rsidRPr="00C05198">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9DECF1" w14:textId="77777777" w:rsidR="006E2279" w:rsidRPr="00C05198" w:rsidRDefault="006E2279" w:rsidP="00057BF4">
                  <w:pPr>
                    <w:pStyle w:val="rowtabella0"/>
                    <w:jc w:val="center"/>
                    <w:rPr>
                      <w:color w:val="002060"/>
                    </w:rPr>
                  </w:pPr>
                  <w:r w:rsidRPr="00C05198">
                    <w:rPr>
                      <w:color w:val="002060"/>
                    </w:rPr>
                    <w:t> </w:t>
                  </w:r>
                </w:p>
              </w:tc>
            </w:tr>
            <w:tr w:rsidR="006E2279" w:rsidRPr="00C05198" w14:paraId="77F456F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68F75" w14:textId="77777777" w:rsidR="006E2279" w:rsidRPr="00C05198" w:rsidRDefault="006E2279" w:rsidP="00057BF4">
                  <w:pPr>
                    <w:pStyle w:val="rowtabella0"/>
                    <w:rPr>
                      <w:color w:val="002060"/>
                    </w:rPr>
                  </w:pPr>
                  <w:r w:rsidRPr="00C05198">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A43CF" w14:textId="77777777" w:rsidR="006E2279" w:rsidRPr="00C05198" w:rsidRDefault="006E2279" w:rsidP="00057BF4">
                  <w:pPr>
                    <w:pStyle w:val="rowtabella0"/>
                    <w:rPr>
                      <w:color w:val="002060"/>
                    </w:rPr>
                  </w:pPr>
                  <w:r w:rsidRPr="00C05198">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40E6" w14:textId="77777777" w:rsidR="006E2279" w:rsidRPr="00C05198" w:rsidRDefault="006E2279" w:rsidP="00057BF4">
                  <w:pPr>
                    <w:pStyle w:val="rowtabella0"/>
                    <w:jc w:val="center"/>
                    <w:rPr>
                      <w:color w:val="002060"/>
                    </w:rPr>
                  </w:pPr>
                  <w:r w:rsidRPr="00C05198">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EBC8E" w14:textId="77777777" w:rsidR="006E2279" w:rsidRPr="00C05198" w:rsidRDefault="006E2279" w:rsidP="00057BF4">
                  <w:pPr>
                    <w:pStyle w:val="rowtabella0"/>
                    <w:jc w:val="center"/>
                    <w:rPr>
                      <w:color w:val="002060"/>
                    </w:rPr>
                  </w:pPr>
                  <w:r w:rsidRPr="00C05198">
                    <w:rPr>
                      <w:color w:val="002060"/>
                    </w:rPr>
                    <w:t> </w:t>
                  </w:r>
                </w:p>
              </w:tc>
            </w:tr>
          </w:tbl>
          <w:p w14:paraId="73B86710" w14:textId="77777777" w:rsidR="006E2279" w:rsidRPr="00C05198" w:rsidRDefault="006E2279" w:rsidP="00057BF4">
            <w:pPr>
              <w:rPr>
                <w:color w:val="002060"/>
              </w:rPr>
            </w:pPr>
          </w:p>
        </w:tc>
      </w:tr>
    </w:tbl>
    <w:p w14:paraId="12DF49B8" w14:textId="77777777" w:rsidR="006E2279" w:rsidRPr="00C05198" w:rsidRDefault="006E2279" w:rsidP="006E2279">
      <w:pPr>
        <w:pStyle w:val="breakline"/>
        <w:divId w:val="527259509"/>
        <w:rPr>
          <w:rFonts w:eastAsiaTheme="minorEastAsia"/>
          <w:color w:val="002060"/>
        </w:rPr>
      </w:pPr>
    </w:p>
    <w:p w14:paraId="1B1BD0A4" w14:textId="77777777" w:rsidR="006E2279" w:rsidRPr="00C05198" w:rsidRDefault="006E2279" w:rsidP="006E2279">
      <w:pPr>
        <w:pStyle w:val="breakline"/>
        <w:divId w:val="527259509"/>
        <w:rPr>
          <w:color w:val="002060"/>
        </w:rPr>
      </w:pPr>
    </w:p>
    <w:p w14:paraId="151FF148" w14:textId="77777777" w:rsidR="006E2279" w:rsidRPr="00C05198" w:rsidRDefault="006E2279" w:rsidP="006E2279">
      <w:pPr>
        <w:pStyle w:val="titoloprinc0"/>
        <w:divId w:val="527259509"/>
        <w:rPr>
          <w:color w:val="002060"/>
        </w:rPr>
      </w:pPr>
      <w:r w:rsidRPr="00C05198">
        <w:rPr>
          <w:color w:val="002060"/>
        </w:rPr>
        <w:t>GIUDICE SPORTIVO</w:t>
      </w:r>
    </w:p>
    <w:p w14:paraId="0578187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B508299" w14:textId="77777777" w:rsidR="006E2279" w:rsidRPr="00C05198" w:rsidRDefault="006E2279" w:rsidP="006E2279">
      <w:pPr>
        <w:pStyle w:val="titolo10"/>
        <w:divId w:val="527259509"/>
        <w:rPr>
          <w:color w:val="002060"/>
        </w:rPr>
      </w:pPr>
      <w:r w:rsidRPr="00C05198">
        <w:rPr>
          <w:color w:val="002060"/>
        </w:rPr>
        <w:t xml:space="preserve">GARE DEL 20/11/2021 </w:t>
      </w:r>
    </w:p>
    <w:p w14:paraId="0AAF05D8"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777FF66C"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031D8DF7" w14:textId="77777777" w:rsidR="006E2279" w:rsidRPr="00C05198" w:rsidRDefault="006E2279" w:rsidP="006E2279">
      <w:pPr>
        <w:pStyle w:val="titolo30"/>
        <w:divId w:val="527259509"/>
        <w:rPr>
          <w:color w:val="002060"/>
        </w:rPr>
      </w:pPr>
      <w:r w:rsidRPr="00C05198">
        <w:rPr>
          <w:color w:val="002060"/>
        </w:rPr>
        <w:t xml:space="preserve">CALCIATORI NON ESPULSI </w:t>
      </w:r>
    </w:p>
    <w:p w14:paraId="1FDBF29B"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87BD8A5" w14:textId="77777777" w:rsidTr="006E2279">
        <w:trPr>
          <w:divId w:val="527259509"/>
        </w:trPr>
        <w:tc>
          <w:tcPr>
            <w:tcW w:w="2200" w:type="dxa"/>
            <w:tcMar>
              <w:top w:w="20" w:type="dxa"/>
              <w:left w:w="20" w:type="dxa"/>
              <w:bottom w:w="20" w:type="dxa"/>
              <w:right w:w="20" w:type="dxa"/>
            </w:tcMar>
            <w:vAlign w:val="center"/>
            <w:hideMark/>
          </w:tcPr>
          <w:p w14:paraId="53F6EECA" w14:textId="77777777" w:rsidR="006E2279" w:rsidRPr="00C05198" w:rsidRDefault="006E2279" w:rsidP="00057BF4">
            <w:pPr>
              <w:pStyle w:val="movimento"/>
              <w:rPr>
                <w:color w:val="002060"/>
              </w:rPr>
            </w:pPr>
            <w:r w:rsidRPr="00C05198">
              <w:rPr>
                <w:color w:val="002060"/>
              </w:rPr>
              <w:t>FENOCCHI TOMMASO</w:t>
            </w:r>
          </w:p>
        </w:tc>
        <w:tc>
          <w:tcPr>
            <w:tcW w:w="2200" w:type="dxa"/>
            <w:tcMar>
              <w:top w:w="20" w:type="dxa"/>
              <w:left w:w="20" w:type="dxa"/>
              <w:bottom w:w="20" w:type="dxa"/>
              <w:right w:w="20" w:type="dxa"/>
            </w:tcMar>
            <w:vAlign w:val="center"/>
            <w:hideMark/>
          </w:tcPr>
          <w:p w14:paraId="43339AFE" w14:textId="77777777" w:rsidR="006E2279" w:rsidRPr="00C05198" w:rsidRDefault="006E2279" w:rsidP="00057BF4">
            <w:pPr>
              <w:pStyle w:val="movimento2"/>
              <w:rPr>
                <w:color w:val="002060"/>
              </w:rPr>
            </w:pPr>
            <w:r w:rsidRPr="00C05198">
              <w:rPr>
                <w:color w:val="002060"/>
              </w:rPr>
              <w:t xml:space="preserve">(AMICI DEL </w:t>
            </w:r>
            <w:proofErr w:type="spellStart"/>
            <w:r w:rsidRPr="00C05198">
              <w:rPr>
                <w:color w:val="002060"/>
              </w:rPr>
              <w:t>CENTROSOCIOsq.B</w:t>
            </w:r>
            <w:proofErr w:type="spellEnd"/>
            <w:r w:rsidRPr="00C05198">
              <w:rPr>
                <w:color w:val="002060"/>
              </w:rPr>
              <w:t xml:space="preserve">) </w:t>
            </w:r>
          </w:p>
        </w:tc>
        <w:tc>
          <w:tcPr>
            <w:tcW w:w="800" w:type="dxa"/>
            <w:tcMar>
              <w:top w:w="20" w:type="dxa"/>
              <w:left w:w="20" w:type="dxa"/>
              <w:bottom w:w="20" w:type="dxa"/>
              <w:right w:w="20" w:type="dxa"/>
            </w:tcMar>
            <w:vAlign w:val="center"/>
            <w:hideMark/>
          </w:tcPr>
          <w:p w14:paraId="2DCDD36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34A535" w14:textId="77777777" w:rsidR="006E2279" w:rsidRPr="00C05198" w:rsidRDefault="006E2279" w:rsidP="00057BF4">
            <w:pPr>
              <w:pStyle w:val="movimento"/>
              <w:rPr>
                <w:color w:val="002060"/>
              </w:rPr>
            </w:pPr>
            <w:r w:rsidRPr="00C05198">
              <w:rPr>
                <w:color w:val="002060"/>
              </w:rPr>
              <w:t>TAGLIATESTA GIACOMO</w:t>
            </w:r>
          </w:p>
        </w:tc>
        <w:tc>
          <w:tcPr>
            <w:tcW w:w="2200" w:type="dxa"/>
            <w:tcMar>
              <w:top w:w="20" w:type="dxa"/>
              <w:left w:w="20" w:type="dxa"/>
              <w:bottom w:w="20" w:type="dxa"/>
              <w:right w:w="20" w:type="dxa"/>
            </w:tcMar>
            <w:vAlign w:val="center"/>
            <w:hideMark/>
          </w:tcPr>
          <w:p w14:paraId="1AB2CD54" w14:textId="77777777" w:rsidR="006E2279" w:rsidRPr="00C05198" w:rsidRDefault="006E2279" w:rsidP="00057BF4">
            <w:pPr>
              <w:pStyle w:val="movimento2"/>
              <w:rPr>
                <w:color w:val="002060"/>
              </w:rPr>
            </w:pPr>
            <w:r w:rsidRPr="00C05198">
              <w:rPr>
                <w:color w:val="002060"/>
              </w:rPr>
              <w:t xml:space="preserve">(AMICI DEL </w:t>
            </w:r>
            <w:proofErr w:type="spellStart"/>
            <w:r w:rsidRPr="00C05198">
              <w:rPr>
                <w:color w:val="002060"/>
              </w:rPr>
              <w:t>CENTROSOCIOsq.B</w:t>
            </w:r>
            <w:proofErr w:type="spellEnd"/>
            <w:r w:rsidRPr="00C05198">
              <w:rPr>
                <w:color w:val="002060"/>
              </w:rPr>
              <w:t xml:space="preserve">) </w:t>
            </w:r>
          </w:p>
        </w:tc>
      </w:tr>
    </w:tbl>
    <w:p w14:paraId="22331692"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1CF5B6B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196F052A"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325D3B4" w14:textId="77777777" w:rsidR="006E2279" w:rsidRPr="00C05198" w:rsidRDefault="006E2279" w:rsidP="006E2279">
      <w:pPr>
        <w:pStyle w:val="titolo30"/>
        <w:divId w:val="527259509"/>
        <w:rPr>
          <w:color w:val="002060"/>
        </w:rPr>
      </w:pPr>
      <w:r w:rsidRPr="00C05198">
        <w:rPr>
          <w:color w:val="002060"/>
        </w:rPr>
        <w:t xml:space="preserve">ALLENATORI </w:t>
      </w:r>
    </w:p>
    <w:p w14:paraId="6D378A1D"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8A5B77D" w14:textId="77777777" w:rsidTr="006E2279">
        <w:trPr>
          <w:divId w:val="527259509"/>
        </w:trPr>
        <w:tc>
          <w:tcPr>
            <w:tcW w:w="2200" w:type="dxa"/>
            <w:tcMar>
              <w:top w:w="20" w:type="dxa"/>
              <w:left w:w="20" w:type="dxa"/>
              <w:bottom w:w="20" w:type="dxa"/>
              <w:right w:w="20" w:type="dxa"/>
            </w:tcMar>
            <w:vAlign w:val="center"/>
            <w:hideMark/>
          </w:tcPr>
          <w:p w14:paraId="06BA5FB1" w14:textId="77777777" w:rsidR="006E2279" w:rsidRPr="00C05198" w:rsidRDefault="006E2279" w:rsidP="00057BF4">
            <w:pPr>
              <w:pStyle w:val="movimento"/>
              <w:rPr>
                <w:color w:val="002060"/>
              </w:rPr>
            </w:pPr>
            <w:r w:rsidRPr="00C05198">
              <w:rPr>
                <w:color w:val="002060"/>
              </w:rPr>
              <w:t>CESARANO LUIGI</w:t>
            </w:r>
          </w:p>
        </w:tc>
        <w:tc>
          <w:tcPr>
            <w:tcW w:w="2200" w:type="dxa"/>
            <w:tcMar>
              <w:top w:w="20" w:type="dxa"/>
              <w:left w:w="20" w:type="dxa"/>
              <w:bottom w:w="20" w:type="dxa"/>
              <w:right w:w="20" w:type="dxa"/>
            </w:tcMar>
            <w:vAlign w:val="center"/>
            <w:hideMark/>
          </w:tcPr>
          <w:p w14:paraId="36F5C52B" w14:textId="77777777" w:rsidR="006E2279" w:rsidRPr="00C05198" w:rsidRDefault="006E2279" w:rsidP="00057BF4">
            <w:pPr>
              <w:pStyle w:val="movimento2"/>
              <w:rPr>
                <w:color w:val="002060"/>
              </w:rPr>
            </w:pPr>
            <w:r w:rsidRPr="00C05198">
              <w:rPr>
                <w:color w:val="002060"/>
              </w:rPr>
              <w:t xml:space="preserve">(CALDAROLA G.N.C.) </w:t>
            </w:r>
          </w:p>
        </w:tc>
        <w:tc>
          <w:tcPr>
            <w:tcW w:w="800" w:type="dxa"/>
            <w:tcMar>
              <w:top w:w="20" w:type="dxa"/>
              <w:left w:w="20" w:type="dxa"/>
              <w:bottom w:w="20" w:type="dxa"/>
              <w:right w:w="20" w:type="dxa"/>
            </w:tcMar>
            <w:vAlign w:val="center"/>
            <w:hideMark/>
          </w:tcPr>
          <w:p w14:paraId="0D99E17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6C03DF" w14:textId="77777777" w:rsidR="006E2279" w:rsidRPr="00C05198" w:rsidRDefault="006E2279" w:rsidP="00057BF4">
            <w:pPr>
              <w:pStyle w:val="movimento"/>
              <w:rPr>
                <w:color w:val="002060"/>
              </w:rPr>
            </w:pPr>
            <w:r w:rsidRPr="00C05198">
              <w:rPr>
                <w:color w:val="002060"/>
              </w:rPr>
              <w:t>SILVESTRI NICHOLAS</w:t>
            </w:r>
          </w:p>
        </w:tc>
        <w:tc>
          <w:tcPr>
            <w:tcW w:w="2200" w:type="dxa"/>
            <w:tcMar>
              <w:top w:w="20" w:type="dxa"/>
              <w:left w:w="20" w:type="dxa"/>
              <w:bottom w:w="20" w:type="dxa"/>
              <w:right w:w="20" w:type="dxa"/>
            </w:tcMar>
            <w:vAlign w:val="center"/>
            <w:hideMark/>
          </w:tcPr>
          <w:p w14:paraId="41DD7A32" w14:textId="77777777" w:rsidR="006E2279" w:rsidRPr="00C05198" w:rsidRDefault="006E2279" w:rsidP="00057BF4">
            <w:pPr>
              <w:pStyle w:val="movimento2"/>
              <w:rPr>
                <w:color w:val="002060"/>
              </w:rPr>
            </w:pPr>
            <w:r w:rsidRPr="00C05198">
              <w:rPr>
                <w:color w:val="002060"/>
              </w:rPr>
              <w:t xml:space="preserve">(ITALSERVICE C5) </w:t>
            </w:r>
          </w:p>
        </w:tc>
      </w:tr>
    </w:tbl>
    <w:p w14:paraId="387D22C2" w14:textId="77777777" w:rsidR="006E2279" w:rsidRPr="00C05198" w:rsidRDefault="006E2279" w:rsidP="006E2279">
      <w:pPr>
        <w:pStyle w:val="breakline"/>
        <w:divId w:val="527259509"/>
        <w:rPr>
          <w:color w:val="002060"/>
        </w:rPr>
      </w:pPr>
    </w:p>
    <w:p w14:paraId="33AB38FB"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AB5BA1E"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38B1EEEF" w14:textId="77777777" w:rsidR="006E2279" w:rsidRPr="00C05198" w:rsidRDefault="006E2279" w:rsidP="006E2279">
      <w:pPr>
        <w:pStyle w:val="breakline"/>
        <w:divId w:val="527259509"/>
        <w:rPr>
          <w:rFonts w:eastAsiaTheme="minorEastAsia"/>
          <w:color w:val="002060"/>
        </w:rPr>
      </w:pPr>
    </w:p>
    <w:p w14:paraId="1D281F18" w14:textId="77777777" w:rsidR="006E2279" w:rsidRPr="00C05198" w:rsidRDefault="006E2279" w:rsidP="006E2279">
      <w:pPr>
        <w:pStyle w:val="titoloprinc0"/>
        <w:divId w:val="527259509"/>
        <w:rPr>
          <w:color w:val="002060"/>
        </w:rPr>
      </w:pPr>
      <w:r w:rsidRPr="00C05198">
        <w:rPr>
          <w:color w:val="002060"/>
        </w:rPr>
        <w:t>CLASSIFICA</w:t>
      </w:r>
    </w:p>
    <w:p w14:paraId="273D8E26" w14:textId="77777777" w:rsidR="006E2279" w:rsidRPr="00C05198" w:rsidRDefault="006E2279" w:rsidP="006E2279">
      <w:pPr>
        <w:pStyle w:val="breakline"/>
        <w:divId w:val="527259509"/>
        <w:rPr>
          <w:color w:val="002060"/>
        </w:rPr>
      </w:pPr>
    </w:p>
    <w:p w14:paraId="7F8304A5" w14:textId="77777777" w:rsidR="006E2279" w:rsidRPr="00C05198" w:rsidRDefault="006E2279" w:rsidP="006E2279">
      <w:pPr>
        <w:pStyle w:val="breakline"/>
        <w:divId w:val="527259509"/>
        <w:rPr>
          <w:color w:val="002060"/>
        </w:rPr>
      </w:pPr>
    </w:p>
    <w:p w14:paraId="60561AA9"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85FB038"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9B4D0"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A6D3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FF7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2722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2BCF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B49B"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88197"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4B2E"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10EE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6BDE4" w14:textId="77777777" w:rsidR="006E2279" w:rsidRPr="00C05198" w:rsidRDefault="006E2279" w:rsidP="00057BF4">
            <w:pPr>
              <w:pStyle w:val="headertabella0"/>
              <w:rPr>
                <w:color w:val="002060"/>
              </w:rPr>
            </w:pPr>
            <w:r w:rsidRPr="00C05198">
              <w:rPr>
                <w:color w:val="002060"/>
              </w:rPr>
              <w:t>PE</w:t>
            </w:r>
          </w:p>
        </w:tc>
      </w:tr>
      <w:tr w:rsidR="006E2279" w:rsidRPr="00C05198" w14:paraId="5CAB3AED"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80666"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376B"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ED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7ED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332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733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28D2"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CA18"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D155" w14:textId="77777777" w:rsidR="006E2279" w:rsidRPr="00C05198" w:rsidRDefault="006E2279" w:rsidP="00057BF4">
            <w:pPr>
              <w:pStyle w:val="rowtabella0"/>
              <w:jc w:val="center"/>
              <w:rPr>
                <w:color w:val="002060"/>
              </w:rPr>
            </w:pPr>
            <w:r w:rsidRPr="00C0519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A92F" w14:textId="77777777" w:rsidR="006E2279" w:rsidRPr="00C05198" w:rsidRDefault="006E2279" w:rsidP="00057BF4">
            <w:pPr>
              <w:pStyle w:val="rowtabella0"/>
              <w:jc w:val="center"/>
              <w:rPr>
                <w:color w:val="002060"/>
              </w:rPr>
            </w:pPr>
            <w:r w:rsidRPr="00C05198">
              <w:rPr>
                <w:color w:val="002060"/>
              </w:rPr>
              <w:t>0</w:t>
            </w:r>
          </w:p>
        </w:tc>
      </w:tr>
      <w:tr w:rsidR="006E2279" w:rsidRPr="00C05198" w14:paraId="79B4B8B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0818C"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9D7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D49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8AF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F55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413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5AFC"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2906"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9CD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3095"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57DA4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F3699" w14:textId="77777777" w:rsidR="006E2279" w:rsidRPr="00C05198" w:rsidRDefault="006E2279" w:rsidP="00057BF4">
            <w:pPr>
              <w:pStyle w:val="rowtabella0"/>
              <w:rPr>
                <w:color w:val="002060"/>
              </w:rPr>
            </w:pPr>
            <w:r w:rsidRPr="00C0519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57A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C9B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CEC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F16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C3F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134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733E"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F34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D2C0" w14:textId="77777777" w:rsidR="006E2279" w:rsidRPr="00C05198" w:rsidRDefault="006E2279" w:rsidP="00057BF4">
            <w:pPr>
              <w:pStyle w:val="rowtabella0"/>
              <w:jc w:val="center"/>
              <w:rPr>
                <w:color w:val="002060"/>
              </w:rPr>
            </w:pPr>
            <w:r w:rsidRPr="00C05198">
              <w:rPr>
                <w:color w:val="002060"/>
              </w:rPr>
              <w:t>0</w:t>
            </w:r>
          </w:p>
        </w:tc>
      </w:tr>
      <w:tr w:rsidR="006E2279" w:rsidRPr="00C05198" w14:paraId="1EBA541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EB1E8" w14:textId="77777777" w:rsidR="006E2279" w:rsidRPr="00C05198" w:rsidRDefault="006E2279" w:rsidP="00057BF4">
            <w:pPr>
              <w:pStyle w:val="rowtabella0"/>
              <w:rPr>
                <w:color w:val="002060"/>
              </w:rPr>
            </w:pPr>
            <w:r w:rsidRPr="00C05198">
              <w:rPr>
                <w:color w:val="002060"/>
              </w:rPr>
              <w:t xml:space="preserve">G.S. AUDAX 1970 </w:t>
            </w:r>
            <w:proofErr w:type="gramStart"/>
            <w:r w:rsidRPr="00C0519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0DB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DA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049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32C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B8A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FADA"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3889"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DA9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2E85" w14:textId="77777777" w:rsidR="006E2279" w:rsidRPr="00C05198" w:rsidRDefault="006E2279" w:rsidP="00057BF4">
            <w:pPr>
              <w:pStyle w:val="rowtabella0"/>
              <w:jc w:val="center"/>
              <w:rPr>
                <w:color w:val="002060"/>
              </w:rPr>
            </w:pPr>
            <w:r w:rsidRPr="00C05198">
              <w:rPr>
                <w:color w:val="002060"/>
              </w:rPr>
              <w:t>0</w:t>
            </w:r>
          </w:p>
        </w:tc>
      </w:tr>
      <w:tr w:rsidR="006E2279" w:rsidRPr="00C05198" w14:paraId="22BDC7C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9FEC1" w14:textId="77777777" w:rsidR="006E2279" w:rsidRPr="00C05198" w:rsidRDefault="006E2279" w:rsidP="00057BF4">
            <w:pPr>
              <w:pStyle w:val="rowtabella0"/>
              <w:rPr>
                <w:color w:val="002060"/>
              </w:rPr>
            </w:pPr>
            <w:r w:rsidRPr="00C0519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159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30A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6F5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818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C38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ECD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46FF"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97A7"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B49E"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2A836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A6B200" w14:textId="77777777" w:rsidR="006E2279" w:rsidRPr="00C05198" w:rsidRDefault="006E2279" w:rsidP="00057BF4">
            <w:pPr>
              <w:pStyle w:val="rowtabella0"/>
              <w:rPr>
                <w:color w:val="002060"/>
              </w:rPr>
            </w:pPr>
            <w:proofErr w:type="spellStart"/>
            <w:proofErr w:type="gramStart"/>
            <w:r w:rsidRPr="00C05198">
              <w:rPr>
                <w:color w:val="002060"/>
              </w:rPr>
              <w:t>sq.B</w:t>
            </w:r>
            <w:proofErr w:type="spellEnd"/>
            <w:proofErr w:type="gramEnd"/>
            <w:r w:rsidRPr="00C05198">
              <w:rPr>
                <w:color w:val="002060"/>
              </w:rPr>
              <w:t xml:space="preserve"> AMICI DEL </w:t>
            </w:r>
            <w:proofErr w:type="spellStart"/>
            <w:r w:rsidRPr="00C05198">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A27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4BE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F8F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E9B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882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CBC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97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9C9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50F4" w14:textId="77777777" w:rsidR="006E2279" w:rsidRPr="00C05198" w:rsidRDefault="006E2279" w:rsidP="00057BF4">
            <w:pPr>
              <w:pStyle w:val="rowtabella0"/>
              <w:jc w:val="center"/>
              <w:rPr>
                <w:color w:val="002060"/>
              </w:rPr>
            </w:pPr>
            <w:r w:rsidRPr="00C05198">
              <w:rPr>
                <w:color w:val="002060"/>
              </w:rPr>
              <w:t>0</w:t>
            </w:r>
          </w:p>
        </w:tc>
      </w:tr>
    </w:tbl>
    <w:p w14:paraId="78FFA2F6" w14:textId="77777777" w:rsidR="006E2279" w:rsidRPr="00C05198" w:rsidRDefault="006E2279" w:rsidP="006E2279">
      <w:pPr>
        <w:pStyle w:val="breakline"/>
        <w:divId w:val="527259509"/>
        <w:rPr>
          <w:rFonts w:eastAsiaTheme="minorEastAsia"/>
          <w:color w:val="002060"/>
        </w:rPr>
      </w:pPr>
    </w:p>
    <w:p w14:paraId="021BBF71" w14:textId="77777777" w:rsidR="006E2279" w:rsidRPr="00C05198" w:rsidRDefault="006E2279" w:rsidP="006E2279">
      <w:pPr>
        <w:pStyle w:val="breakline"/>
        <w:divId w:val="527259509"/>
        <w:rPr>
          <w:color w:val="002060"/>
        </w:rPr>
      </w:pPr>
    </w:p>
    <w:p w14:paraId="7D8C0021"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665ECFC"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E706"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DDD3"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E98E2"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BD68A"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24E10"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9A52A"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1FEB8"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5B71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E4D9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72D4" w14:textId="77777777" w:rsidR="006E2279" w:rsidRPr="00C05198" w:rsidRDefault="006E2279" w:rsidP="00057BF4">
            <w:pPr>
              <w:pStyle w:val="headertabella0"/>
              <w:rPr>
                <w:color w:val="002060"/>
              </w:rPr>
            </w:pPr>
            <w:r w:rsidRPr="00C05198">
              <w:rPr>
                <w:color w:val="002060"/>
              </w:rPr>
              <w:t>PE</w:t>
            </w:r>
          </w:p>
        </w:tc>
      </w:tr>
      <w:tr w:rsidR="006E2279" w:rsidRPr="00C05198" w14:paraId="6D445959"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13B57"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507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F47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B13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C28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9C2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350E"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113C"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F8A6"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C794" w14:textId="77777777" w:rsidR="006E2279" w:rsidRPr="00C05198" w:rsidRDefault="006E2279" w:rsidP="00057BF4">
            <w:pPr>
              <w:pStyle w:val="rowtabella0"/>
              <w:jc w:val="center"/>
              <w:rPr>
                <w:color w:val="002060"/>
              </w:rPr>
            </w:pPr>
            <w:r w:rsidRPr="00C05198">
              <w:rPr>
                <w:color w:val="002060"/>
              </w:rPr>
              <w:t>0</w:t>
            </w:r>
          </w:p>
        </w:tc>
      </w:tr>
      <w:tr w:rsidR="006E2279" w:rsidRPr="00C05198" w14:paraId="034CC3F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48A57"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11B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22F3"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B36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11D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516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BBC5" w14:textId="77777777" w:rsidR="006E2279" w:rsidRPr="00C05198" w:rsidRDefault="006E2279" w:rsidP="00057BF4">
            <w:pPr>
              <w:pStyle w:val="rowtabella0"/>
              <w:jc w:val="center"/>
              <w:rPr>
                <w:color w:val="002060"/>
              </w:rPr>
            </w:pPr>
            <w:r w:rsidRPr="00C0519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63FD"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A611"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CD1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1153F2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62934" w14:textId="77777777" w:rsidR="006E2279" w:rsidRPr="00C05198" w:rsidRDefault="006E2279" w:rsidP="00057BF4">
            <w:pPr>
              <w:pStyle w:val="rowtabella0"/>
              <w:rPr>
                <w:color w:val="002060"/>
              </w:rPr>
            </w:pPr>
            <w:r w:rsidRPr="00C05198">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87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D7E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919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A9F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687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717E"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E2B0"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53C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CAF7" w14:textId="77777777" w:rsidR="006E2279" w:rsidRPr="00C05198" w:rsidRDefault="006E2279" w:rsidP="00057BF4">
            <w:pPr>
              <w:pStyle w:val="rowtabella0"/>
              <w:jc w:val="center"/>
              <w:rPr>
                <w:color w:val="002060"/>
              </w:rPr>
            </w:pPr>
            <w:r w:rsidRPr="00C05198">
              <w:rPr>
                <w:color w:val="002060"/>
              </w:rPr>
              <w:t>0</w:t>
            </w:r>
          </w:p>
        </w:tc>
      </w:tr>
      <w:tr w:rsidR="006E2279" w:rsidRPr="00C05198" w14:paraId="7824B7A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3567C"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C52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A84F"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C68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DFC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6C8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0FF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6FC6"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B301"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106C" w14:textId="77777777" w:rsidR="006E2279" w:rsidRPr="00C05198" w:rsidRDefault="006E2279" w:rsidP="00057BF4">
            <w:pPr>
              <w:pStyle w:val="rowtabella0"/>
              <w:jc w:val="center"/>
              <w:rPr>
                <w:color w:val="002060"/>
              </w:rPr>
            </w:pPr>
            <w:r w:rsidRPr="00C05198">
              <w:rPr>
                <w:color w:val="002060"/>
              </w:rPr>
              <w:t>0</w:t>
            </w:r>
          </w:p>
        </w:tc>
      </w:tr>
      <w:tr w:rsidR="006E2279" w:rsidRPr="00C05198" w14:paraId="028C4099"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67941" w14:textId="77777777" w:rsidR="006E2279" w:rsidRPr="00C05198" w:rsidRDefault="006E2279" w:rsidP="00057BF4">
            <w:pPr>
              <w:pStyle w:val="rowtabella0"/>
              <w:rPr>
                <w:color w:val="002060"/>
              </w:rPr>
            </w:pPr>
            <w:r w:rsidRPr="00C0519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888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968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F5A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4F5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E636"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954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F78A" w14:textId="77777777" w:rsidR="006E2279" w:rsidRPr="00C05198" w:rsidRDefault="006E2279" w:rsidP="00057BF4">
            <w:pPr>
              <w:pStyle w:val="rowtabella0"/>
              <w:jc w:val="center"/>
              <w:rPr>
                <w:color w:val="002060"/>
              </w:rPr>
            </w:pPr>
            <w:r w:rsidRPr="00C0519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5EEC"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4BE4" w14:textId="77777777" w:rsidR="006E2279" w:rsidRPr="00C05198" w:rsidRDefault="006E2279" w:rsidP="00057BF4">
            <w:pPr>
              <w:pStyle w:val="rowtabella0"/>
              <w:jc w:val="center"/>
              <w:rPr>
                <w:color w:val="002060"/>
              </w:rPr>
            </w:pPr>
            <w:r w:rsidRPr="00C05198">
              <w:rPr>
                <w:color w:val="002060"/>
              </w:rPr>
              <w:t>0</w:t>
            </w:r>
          </w:p>
        </w:tc>
      </w:tr>
    </w:tbl>
    <w:p w14:paraId="5996EE18" w14:textId="77777777" w:rsidR="006E2279" w:rsidRPr="00C05198" w:rsidRDefault="006E2279" w:rsidP="006E2279">
      <w:pPr>
        <w:pStyle w:val="breakline"/>
        <w:divId w:val="527259509"/>
        <w:rPr>
          <w:rFonts w:eastAsiaTheme="minorEastAsia"/>
          <w:color w:val="002060"/>
        </w:rPr>
      </w:pPr>
    </w:p>
    <w:p w14:paraId="0E38F7A0" w14:textId="77777777" w:rsidR="006E2279" w:rsidRPr="00C05198" w:rsidRDefault="006E2279" w:rsidP="006E2279">
      <w:pPr>
        <w:pStyle w:val="breakline"/>
        <w:divId w:val="527259509"/>
        <w:rPr>
          <w:color w:val="002060"/>
        </w:rPr>
      </w:pPr>
    </w:p>
    <w:p w14:paraId="3A8064A1" w14:textId="77777777" w:rsidR="006E2279" w:rsidRPr="00C05198" w:rsidRDefault="006E2279" w:rsidP="006E2279">
      <w:pPr>
        <w:pStyle w:val="sottotitolocampionato10"/>
        <w:divId w:val="527259509"/>
        <w:rPr>
          <w:color w:val="002060"/>
        </w:rPr>
      </w:pPr>
      <w:r w:rsidRPr="00C05198">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AE4AC7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5478"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7395"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8FBDD"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313D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E098A"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972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45AFC"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353E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D2E0"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CA31" w14:textId="77777777" w:rsidR="006E2279" w:rsidRPr="00C05198" w:rsidRDefault="006E2279" w:rsidP="00057BF4">
            <w:pPr>
              <w:pStyle w:val="headertabella0"/>
              <w:rPr>
                <w:color w:val="002060"/>
              </w:rPr>
            </w:pPr>
            <w:r w:rsidRPr="00C05198">
              <w:rPr>
                <w:color w:val="002060"/>
              </w:rPr>
              <w:t>PE</w:t>
            </w:r>
          </w:p>
        </w:tc>
      </w:tr>
      <w:tr w:rsidR="006E2279" w:rsidRPr="00C05198" w14:paraId="22C1FA12"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84171"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7673"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F0E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4A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95D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266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7B68"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1DA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2D1D"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9A22" w14:textId="77777777" w:rsidR="006E2279" w:rsidRPr="00C05198" w:rsidRDefault="006E2279" w:rsidP="00057BF4">
            <w:pPr>
              <w:pStyle w:val="rowtabella0"/>
              <w:jc w:val="center"/>
              <w:rPr>
                <w:color w:val="002060"/>
              </w:rPr>
            </w:pPr>
            <w:r w:rsidRPr="00C05198">
              <w:rPr>
                <w:color w:val="002060"/>
              </w:rPr>
              <w:t>0</w:t>
            </w:r>
          </w:p>
        </w:tc>
      </w:tr>
      <w:tr w:rsidR="006E2279" w:rsidRPr="00C05198" w14:paraId="0F2C7B1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357CA" w14:textId="77777777" w:rsidR="006E2279" w:rsidRPr="00C05198" w:rsidRDefault="006E2279" w:rsidP="00057BF4">
            <w:pPr>
              <w:pStyle w:val="rowtabella0"/>
              <w:rPr>
                <w:color w:val="002060"/>
              </w:rPr>
            </w:pPr>
            <w:r w:rsidRPr="00C05198">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8C4A"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DDA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49A7"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5A6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910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0221"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692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F939"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B835"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5A8E7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AA674" w14:textId="77777777" w:rsidR="006E2279" w:rsidRPr="00C05198" w:rsidRDefault="006E2279" w:rsidP="00057BF4">
            <w:pPr>
              <w:pStyle w:val="rowtabella0"/>
              <w:rPr>
                <w:color w:val="002060"/>
              </w:rPr>
            </w:pPr>
            <w:r w:rsidRPr="00C0519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711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DE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DE3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023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A31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4170"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3E7A"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B186"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4E67" w14:textId="77777777" w:rsidR="006E2279" w:rsidRPr="00C05198" w:rsidRDefault="006E2279" w:rsidP="00057BF4">
            <w:pPr>
              <w:pStyle w:val="rowtabella0"/>
              <w:jc w:val="center"/>
              <w:rPr>
                <w:color w:val="002060"/>
              </w:rPr>
            </w:pPr>
            <w:r w:rsidRPr="00C05198">
              <w:rPr>
                <w:color w:val="002060"/>
              </w:rPr>
              <w:t>0</w:t>
            </w:r>
          </w:p>
        </w:tc>
      </w:tr>
      <w:tr w:rsidR="006E2279" w:rsidRPr="00C05198" w14:paraId="5845AFD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8959E" w14:textId="77777777" w:rsidR="006E2279" w:rsidRPr="00C05198" w:rsidRDefault="006E2279" w:rsidP="00057BF4">
            <w:pPr>
              <w:pStyle w:val="rowtabella0"/>
              <w:rPr>
                <w:color w:val="002060"/>
              </w:rPr>
            </w:pPr>
            <w:r w:rsidRPr="00C0519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AA5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7A3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42B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F28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A1B4"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03CC0"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5ABA"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8E9F"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701C" w14:textId="77777777" w:rsidR="006E2279" w:rsidRPr="00C05198" w:rsidRDefault="006E2279" w:rsidP="00057BF4">
            <w:pPr>
              <w:pStyle w:val="rowtabella0"/>
              <w:jc w:val="center"/>
              <w:rPr>
                <w:color w:val="002060"/>
              </w:rPr>
            </w:pPr>
            <w:r w:rsidRPr="00C05198">
              <w:rPr>
                <w:color w:val="002060"/>
              </w:rPr>
              <w:t>0</w:t>
            </w:r>
          </w:p>
        </w:tc>
      </w:tr>
      <w:tr w:rsidR="006E2279" w:rsidRPr="00C05198" w14:paraId="3AA3136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8E5B7" w14:textId="77777777" w:rsidR="006E2279" w:rsidRPr="00C05198" w:rsidRDefault="006E2279" w:rsidP="00057BF4">
            <w:pPr>
              <w:pStyle w:val="rowtabella0"/>
              <w:rPr>
                <w:color w:val="002060"/>
              </w:rPr>
            </w:pPr>
            <w:r w:rsidRPr="00C0519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5FF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7ED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B85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E0F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3B8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191D"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1F11" w14:textId="77777777" w:rsidR="006E2279" w:rsidRPr="00C05198" w:rsidRDefault="006E2279" w:rsidP="00057BF4">
            <w:pPr>
              <w:pStyle w:val="rowtabella0"/>
              <w:jc w:val="center"/>
              <w:rPr>
                <w:color w:val="002060"/>
              </w:rPr>
            </w:pPr>
            <w:r w:rsidRPr="00C0519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8520"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EE1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7FB296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B978E" w14:textId="77777777" w:rsidR="006E2279" w:rsidRPr="00C05198" w:rsidRDefault="006E2279" w:rsidP="00057BF4">
            <w:pPr>
              <w:pStyle w:val="rowtabella0"/>
              <w:rPr>
                <w:color w:val="002060"/>
              </w:rPr>
            </w:pPr>
            <w:r w:rsidRPr="00C0519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ED3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2D8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3FA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B89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76C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A3E8"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DF8A"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65F5"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4405" w14:textId="77777777" w:rsidR="006E2279" w:rsidRPr="00C05198" w:rsidRDefault="006E2279" w:rsidP="00057BF4">
            <w:pPr>
              <w:pStyle w:val="rowtabella0"/>
              <w:jc w:val="center"/>
              <w:rPr>
                <w:color w:val="002060"/>
              </w:rPr>
            </w:pPr>
            <w:r w:rsidRPr="00C05198">
              <w:rPr>
                <w:color w:val="002060"/>
              </w:rPr>
              <w:t>0</w:t>
            </w:r>
          </w:p>
        </w:tc>
      </w:tr>
    </w:tbl>
    <w:p w14:paraId="496FB64C" w14:textId="77777777" w:rsidR="006E2279" w:rsidRPr="00C05198" w:rsidRDefault="006E2279" w:rsidP="006E2279">
      <w:pPr>
        <w:pStyle w:val="breakline"/>
        <w:divId w:val="527259509"/>
        <w:rPr>
          <w:color w:val="002060"/>
        </w:rPr>
      </w:pPr>
    </w:p>
    <w:p w14:paraId="5DB15AB3" w14:textId="77777777" w:rsidR="006E2279" w:rsidRPr="00C05198" w:rsidRDefault="006E2279" w:rsidP="006E2279">
      <w:pPr>
        <w:pStyle w:val="titoloprinc0"/>
        <w:divId w:val="527259509"/>
        <w:rPr>
          <w:color w:val="002060"/>
        </w:rPr>
      </w:pPr>
      <w:bookmarkStart w:id="8" w:name="_Hlk88660996"/>
      <w:r w:rsidRPr="00C05198">
        <w:rPr>
          <w:color w:val="002060"/>
        </w:rPr>
        <w:t>PROGRAMMA GARE</w:t>
      </w:r>
    </w:p>
    <w:bookmarkEnd w:id="8"/>
    <w:p w14:paraId="77F15DBD"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7"/>
        <w:gridCol w:w="1555"/>
        <w:gridCol w:w="1545"/>
      </w:tblGrid>
      <w:tr w:rsidR="006E2279" w:rsidRPr="0052608B" w14:paraId="65D4BEAF"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61E4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BAE4"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5B2C5"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EAC2"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6015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E8A3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A87B4"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972B067"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A4258E" w14:textId="77777777" w:rsidR="006E2279" w:rsidRPr="0052608B" w:rsidRDefault="006E2279" w:rsidP="00057BF4">
            <w:pPr>
              <w:pStyle w:val="rowtabella0"/>
              <w:rPr>
                <w:color w:val="002060"/>
              </w:rPr>
            </w:pPr>
            <w:r w:rsidRPr="0052608B">
              <w:rPr>
                <w:color w:val="002060"/>
              </w:rPr>
              <w:t xml:space="preserve">AMICI DEL </w:t>
            </w:r>
            <w:proofErr w:type="spellStart"/>
            <w:r w:rsidRPr="0052608B">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1743B" w14:textId="77777777" w:rsidR="006E2279" w:rsidRPr="0052608B" w:rsidRDefault="006E2279" w:rsidP="00057BF4">
            <w:pPr>
              <w:pStyle w:val="rowtabella0"/>
              <w:rPr>
                <w:color w:val="002060"/>
              </w:rPr>
            </w:pPr>
            <w:r w:rsidRPr="0052608B">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4C564"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54B84" w14:textId="77777777" w:rsidR="006E2279" w:rsidRPr="0052608B" w:rsidRDefault="006E2279" w:rsidP="00057BF4">
            <w:pPr>
              <w:pStyle w:val="rowtabella0"/>
              <w:rPr>
                <w:color w:val="002060"/>
              </w:rPr>
            </w:pPr>
            <w:r w:rsidRPr="0052608B">
              <w:rPr>
                <w:color w:val="002060"/>
              </w:rPr>
              <w:t>28/11/2021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EFE03" w14:textId="77777777" w:rsidR="006E2279" w:rsidRPr="0052608B" w:rsidRDefault="006E2279" w:rsidP="00057BF4">
            <w:pPr>
              <w:pStyle w:val="rowtabella0"/>
              <w:rPr>
                <w:color w:val="002060"/>
              </w:rPr>
            </w:pPr>
            <w:r w:rsidRPr="0052608B">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3AB0F" w14:textId="77777777" w:rsidR="006E2279" w:rsidRPr="0052608B" w:rsidRDefault="006E2279" w:rsidP="00057BF4">
            <w:pPr>
              <w:pStyle w:val="rowtabella0"/>
              <w:rPr>
                <w:color w:val="002060"/>
              </w:rPr>
            </w:pPr>
            <w:r w:rsidRPr="0052608B">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61C92" w14:textId="77777777" w:rsidR="006E2279" w:rsidRPr="0052608B" w:rsidRDefault="006E2279" w:rsidP="00057BF4">
            <w:pPr>
              <w:pStyle w:val="rowtabella0"/>
              <w:rPr>
                <w:color w:val="002060"/>
              </w:rPr>
            </w:pPr>
            <w:r w:rsidRPr="0052608B">
              <w:rPr>
                <w:color w:val="002060"/>
              </w:rPr>
              <w:t>VIA AMATO</w:t>
            </w:r>
          </w:p>
        </w:tc>
      </w:tr>
      <w:tr w:rsidR="006E2279" w:rsidRPr="0052608B" w14:paraId="63CAB9E0"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E6556F" w14:textId="77777777" w:rsidR="006E2279" w:rsidRPr="0052608B" w:rsidRDefault="006E2279" w:rsidP="00057BF4">
            <w:pPr>
              <w:pStyle w:val="rowtabella0"/>
              <w:rPr>
                <w:color w:val="002060"/>
              </w:rPr>
            </w:pPr>
            <w:r w:rsidRPr="00526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683A05"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6C29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3B620" w14:textId="77777777" w:rsidR="006E2279" w:rsidRPr="0052608B" w:rsidRDefault="006E2279" w:rsidP="00057BF4">
            <w:pPr>
              <w:pStyle w:val="rowtabella0"/>
              <w:rPr>
                <w:color w:val="002060"/>
              </w:rPr>
            </w:pPr>
            <w:r w:rsidRPr="0052608B">
              <w:rPr>
                <w:color w:val="002060"/>
              </w:rPr>
              <w:t>28/11/2021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CEEE54" w14:textId="77777777" w:rsidR="006E2279" w:rsidRPr="0052608B" w:rsidRDefault="006E2279" w:rsidP="00057BF4">
            <w:pPr>
              <w:pStyle w:val="rowtabella0"/>
              <w:rPr>
                <w:color w:val="002060"/>
              </w:rPr>
            </w:pPr>
            <w:r w:rsidRPr="0052608B">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9B400" w14:textId="77777777" w:rsidR="006E2279" w:rsidRPr="0052608B" w:rsidRDefault="006E2279" w:rsidP="00057BF4">
            <w:pPr>
              <w:pStyle w:val="rowtabella0"/>
              <w:rPr>
                <w:color w:val="002060"/>
              </w:rPr>
            </w:pPr>
            <w:r w:rsidRPr="0052608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B59A3" w14:textId="77777777" w:rsidR="006E2279" w:rsidRPr="0052608B" w:rsidRDefault="006E2279" w:rsidP="00057BF4">
            <w:pPr>
              <w:pStyle w:val="rowtabella0"/>
              <w:rPr>
                <w:color w:val="002060"/>
              </w:rPr>
            </w:pPr>
            <w:r w:rsidRPr="0052608B">
              <w:rPr>
                <w:color w:val="002060"/>
              </w:rPr>
              <w:t>VIA PAGANINI</w:t>
            </w:r>
          </w:p>
        </w:tc>
      </w:tr>
      <w:tr w:rsidR="006E2279" w:rsidRPr="0052608B" w14:paraId="491E810F"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9A35C" w14:textId="77777777" w:rsidR="006E2279" w:rsidRPr="0052608B" w:rsidRDefault="006E2279" w:rsidP="00057BF4">
            <w:pPr>
              <w:pStyle w:val="rowtabella0"/>
              <w:rPr>
                <w:color w:val="002060"/>
              </w:rPr>
            </w:pPr>
            <w:r w:rsidRPr="0052608B">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CEA38" w14:textId="77777777" w:rsidR="006E2279" w:rsidRPr="0052608B" w:rsidRDefault="006E2279" w:rsidP="00057BF4">
            <w:pPr>
              <w:pStyle w:val="rowtabella0"/>
              <w:rPr>
                <w:color w:val="002060"/>
              </w:rPr>
            </w:pPr>
            <w:r w:rsidRPr="0052608B">
              <w:rPr>
                <w:color w:val="002060"/>
              </w:rPr>
              <w:t xml:space="preserve">AUDAX 1970 </w:t>
            </w:r>
            <w:proofErr w:type="gramStart"/>
            <w:r w:rsidRPr="0052608B">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2527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27D44" w14:textId="77777777" w:rsidR="006E2279" w:rsidRPr="0052608B" w:rsidRDefault="006E2279" w:rsidP="00057BF4">
            <w:pPr>
              <w:pStyle w:val="rowtabella0"/>
              <w:rPr>
                <w:color w:val="002060"/>
              </w:rPr>
            </w:pPr>
            <w:r w:rsidRPr="0052608B">
              <w:rPr>
                <w:color w:val="002060"/>
              </w:rPr>
              <w:t>28/11/2021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C71F8" w14:textId="77777777" w:rsidR="006E2279" w:rsidRPr="0052608B" w:rsidRDefault="006E2279" w:rsidP="00057BF4">
            <w:pPr>
              <w:pStyle w:val="rowtabella0"/>
              <w:rPr>
                <w:color w:val="002060"/>
              </w:rPr>
            </w:pPr>
            <w:r w:rsidRPr="00526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D0FE2" w14:textId="77777777" w:rsidR="006E2279" w:rsidRPr="0052608B" w:rsidRDefault="006E2279" w:rsidP="00057BF4">
            <w:pPr>
              <w:pStyle w:val="rowtabella0"/>
              <w:rPr>
                <w:color w:val="002060"/>
              </w:rPr>
            </w:pPr>
            <w:r w:rsidRPr="00526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344F" w14:textId="77777777" w:rsidR="006E2279" w:rsidRPr="0052608B" w:rsidRDefault="006E2279" w:rsidP="00057BF4">
            <w:pPr>
              <w:pStyle w:val="rowtabella0"/>
              <w:rPr>
                <w:color w:val="002060"/>
              </w:rPr>
            </w:pPr>
            <w:r w:rsidRPr="0052608B">
              <w:rPr>
                <w:color w:val="002060"/>
              </w:rPr>
              <w:t>VIA DEI LECCI-TAVERNELLE</w:t>
            </w:r>
          </w:p>
        </w:tc>
      </w:tr>
    </w:tbl>
    <w:p w14:paraId="3249E56E" w14:textId="77777777" w:rsidR="006E2279" w:rsidRPr="0052608B" w:rsidRDefault="006E2279" w:rsidP="006E2279">
      <w:pPr>
        <w:pStyle w:val="breakline"/>
        <w:divId w:val="527259509"/>
        <w:rPr>
          <w:rFonts w:eastAsiaTheme="minorEastAsia"/>
          <w:color w:val="002060"/>
        </w:rPr>
      </w:pPr>
    </w:p>
    <w:p w14:paraId="57F383A7" w14:textId="77777777" w:rsidR="006E2279" w:rsidRPr="0052608B" w:rsidRDefault="006E2279" w:rsidP="006E2279">
      <w:pPr>
        <w:pStyle w:val="breakline"/>
        <w:divId w:val="527259509"/>
        <w:rPr>
          <w:color w:val="002060"/>
        </w:rPr>
      </w:pPr>
    </w:p>
    <w:p w14:paraId="340E7D94" w14:textId="77777777" w:rsidR="006E2279" w:rsidRPr="0052608B" w:rsidRDefault="006E2279" w:rsidP="006E2279">
      <w:pPr>
        <w:pStyle w:val="breakline"/>
        <w:divId w:val="527259509"/>
        <w:rPr>
          <w:color w:val="002060"/>
        </w:rPr>
      </w:pPr>
    </w:p>
    <w:p w14:paraId="2AF45D6D"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6E2279" w:rsidRPr="0052608B" w14:paraId="072BD4A5"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0DD1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E8190"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D52CB"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E1BA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8A5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3200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12A2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108D0F9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97EAE" w14:textId="77777777" w:rsidR="006E2279" w:rsidRPr="0052608B" w:rsidRDefault="006E2279" w:rsidP="00057BF4">
            <w:pPr>
              <w:pStyle w:val="rowtabella0"/>
              <w:rPr>
                <w:color w:val="002060"/>
              </w:rPr>
            </w:pPr>
            <w:r w:rsidRPr="00526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DB0A7" w14:textId="77777777" w:rsidR="006E2279" w:rsidRPr="0052608B" w:rsidRDefault="006E2279" w:rsidP="00057BF4">
            <w:pPr>
              <w:pStyle w:val="rowtabella0"/>
              <w:rPr>
                <w:color w:val="002060"/>
              </w:rPr>
            </w:pPr>
            <w:r w:rsidRPr="0052608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ECF8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C7E95"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0DC5E"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2CB82" w14:textId="77777777" w:rsidR="006E2279" w:rsidRPr="0052608B" w:rsidRDefault="006E2279" w:rsidP="00057BF4">
            <w:pPr>
              <w:pStyle w:val="rowtabella0"/>
              <w:rPr>
                <w:color w:val="002060"/>
              </w:rPr>
            </w:pPr>
            <w:r w:rsidRPr="00526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5E709"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5AC9DDFE"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B42F0" w14:textId="77777777" w:rsidR="006E2279" w:rsidRPr="0052608B" w:rsidRDefault="006E2279" w:rsidP="00057BF4">
            <w:pPr>
              <w:pStyle w:val="rowtabella0"/>
              <w:rPr>
                <w:color w:val="002060"/>
              </w:rPr>
            </w:pPr>
            <w:r w:rsidRPr="0052608B">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39E11" w14:textId="77777777" w:rsidR="006E2279" w:rsidRPr="0052608B" w:rsidRDefault="006E2279" w:rsidP="00057BF4">
            <w:pPr>
              <w:pStyle w:val="rowtabella0"/>
              <w:rPr>
                <w:color w:val="002060"/>
              </w:rPr>
            </w:pPr>
            <w:r w:rsidRPr="0052608B">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3EAD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3F21F" w14:textId="77777777" w:rsidR="006E2279" w:rsidRPr="0052608B" w:rsidRDefault="006E2279" w:rsidP="00057BF4">
            <w:pPr>
              <w:pStyle w:val="rowtabella0"/>
              <w:rPr>
                <w:color w:val="002060"/>
              </w:rPr>
            </w:pPr>
            <w:r w:rsidRPr="0052608B">
              <w:rPr>
                <w:color w:val="002060"/>
              </w:rPr>
              <w:t>28/11/2021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C70D2" w14:textId="77777777" w:rsidR="006E2279" w:rsidRPr="0052608B" w:rsidRDefault="006E2279" w:rsidP="00057BF4">
            <w:pPr>
              <w:pStyle w:val="rowtabella0"/>
              <w:rPr>
                <w:color w:val="002060"/>
              </w:rPr>
            </w:pPr>
            <w:r w:rsidRPr="0052608B">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0EECB" w14:textId="77777777" w:rsidR="006E2279" w:rsidRPr="0052608B" w:rsidRDefault="006E2279" w:rsidP="00057BF4">
            <w:pPr>
              <w:pStyle w:val="rowtabella0"/>
              <w:rPr>
                <w:color w:val="002060"/>
              </w:rPr>
            </w:pPr>
            <w:r w:rsidRPr="0052608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5DF06" w14:textId="77777777" w:rsidR="006E2279" w:rsidRPr="0052608B" w:rsidRDefault="006E2279" w:rsidP="00057BF4">
            <w:pPr>
              <w:pStyle w:val="rowtabella0"/>
              <w:rPr>
                <w:color w:val="002060"/>
              </w:rPr>
            </w:pPr>
            <w:r w:rsidRPr="0052608B">
              <w:rPr>
                <w:color w:val="002060"/>
              </w:rPr>
              <w:t>STR.DEL BURELLO LOC.VAL NEVOLA</w:t>
            </w:r>
          </w:p>
        </w:tc>
      </w:tr>
    </w:tbl>
    <w:p w14:paraId="0D563A02" w14:textId="77777777" w:rsidR="006E2279" w:rsidRPr="0052608B" w:rsidRDefault="006E2279" w:rsidP="006E2279">
      <w:pPr>
        <w:pStyle w:val="breakline"/>
        <w:divId w:val="527259509"/>
        <w:rPr>
          <w:rFonts w:eastAsiaTheme="minorEastAsia"/>
          <w:color w:val="002060"/>
        </w:rPr>
      </w:pPr>
    </w:p>
    <w:p w14:paraId="3FFC254F" w14:textId="77777777" w:rsidR="006E2279" w:rsidRPr="0052608B" w:rsidRDefault="006E2279" w:rsidP="006E2279">
      <w:pPr>
        <w:pStyle w:val="breakline"/>
        <w:divId w:val="527259509"/>
        <w:rPr>
          <w:color w:val="002060"/>
        </w:rPr>
      </w:pPr>
    </w:p>
    <w:p w14:paraId="47302596" w14:textId="77777777" w:rsidR="006E2279" w:rsidRPr="0052608B" w:rsidRDefault="006E2279" w:rsidP="006E2279">
      <w:pPr>
        <w:pStyle w:val="breakline"/>
        <w:divId w:val="527259509"/>
        <w:rPr>
          <w:color w:val="002060"/>
        </w:rPr>
      </w:pPr>
    </w:p>
    <w:p w14:paraId="1D1EB5D3" w14:textId="77777777" w:rsidR="006E2279" w:rsidRPr="0052608B" w:rsidRDefault="006E2279" w:rsidP="006E2279">
      <w:pPr>
        <w:pStyle w:val="sottotitolocampionato10"/>
        <w:divId w:val="527259509"/>
        <w:rPr>
          <w:color w:val="002060"/>
        </w:rPr>
      </w:pPr>
      <w:r w:rsidRPr="0052608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6E2279" w:rsidRPr="0052608B" w14:paraId="6753C6BB"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21A52"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9E3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BA449"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A76B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F711"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FD9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EC54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0590ED51"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FBD0C6" w14:textId="77777777" w:rsidR="006E2279" w:rsidRPr="0052608B" w:rsidRDefault="006E2279" w:rsidP="00057BF4">
            <w:pPr>
              <w:pStyle w:val="rowtabella0"/>
              <w:rPr>
                <w:color w:val="002060"/>
              </w:rPr>
            </w:pPr>
            <w:r w:rsidRPr="0052608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4F16E" w14:textId="77777777" w:rsidR="006E2279" w:rsidRPr="0052608B" w:rsidRDefault="006E2279" w:rsidP="00057BF4">
            <w:pPr>
              <w:pStyle w:val="rowtabella0"/>
              <w:rPr>
                <w:color w:val="002060"/>
              </w:rPr>
            </w:pPr>
            <w:r w:rsidRPr="0052608B">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D6F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97894" w14:textId="77777777" w:rsidR="006E2279" w:rsidRPr="0052608B" w:rsidRDefault="006E2279" w:rsidP="00057BF4">
            <w:pPr>
              <w:pStyle w:val="rowtabella0"/>
              <w:rPr>
                <w:color w:val="002060"/>
              </w:rPr>
            </w:pPr>
            <w:r w:rsidRPr="0052608B">
              <w:rPr>
                <w:color w:val="002060"/>
              </w:rPr>
              <w:t>27/11/2021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39E1A" w14:textId="77777777" w:rsidR="006E2279" w:rsidRPr="0052608B" w:rsidRDefault="006E2279" w:rsidP="00057BF4">
            <w:pPr>
              <w:pStyle w:val="rowtabella0"/>
              <w:rPr>
                <w:color w:val="002060"/>
              </w:rPr>
            </w:pPr>
            <w:r w:rsidRPr="0052608B">
              <w:rPr>
                <w:color w:val="002060"/>
              </w:rPr>
              <w:t xml:space="preserve">5295 TENSOSTRUTTURA VIA </w:t>
            </w:r>
            <w:proofErr w:type="gramStart"/>
            <w:r w:rsidRPr="0052608B">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55191" w14:textId="77777777" w:rsidR="006E2279" w:rsidRPr="0052608B" w:rsidRDefault="006E2279" w:rsidP="00057BF4">
            <w:pPr>
              <w:pStyle w:val="rowtabella0"/>
              <w:rPr>
                <w:color w:val="002060"/>
              </w:rPr>
            </w:pPr>
            <w:r w:rsidRPr="00526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706E9"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E.MATTEI</w:t>
            </w:r>
            <w:proofErr w:type="gramEnd"/>
          </w:p>
        </w:tc>
      </w:tr>
      <w:tr w:rsidR="006E2279" w:rsidRPr="0052608B" w14:paraId="017694C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CF9A5" w14:textId="77777777" w:rsidR="006E2279" w:rsidRPr="0052608B" w:rsidRDefault="006E2279" w:rsidP="00057BF4">
            <w:pPr>
              <w:pStyle w:val="rowtabella0"/>
              <w:rPr>
                <w:color w:val="002060"/>
              </w:rPr>
            </w:pPr>
            <w:r w:rsidRPr="0052608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1F1C7" w14:textId="77777777" w:rsidR="006E2279" w:rsidRPr="0052608B" w:rsidRDefault="006E2279" w:rsidP="00057BF4">
            <w:pPr>
              <w:pStyle w:val="rowtabella0"/>
              <w:rPr>
                <w:color w:val="002060"/>
              </w:rPr>
            </w:pPr>
            <w:r w:rsidRPr="0052608B">
              <w:rPr>
                <w:color w:val="002060"/>
              </w:rPr>
              <w:t>CALDAROLA G.N.C.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53A0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01D78" w14:textId="77777777" w:rsidR="006E2279" w:rsidRPr="0052608B" w:rsidRDefault="006E2279" w:rsidP="00057BF4">
            <w:pPr>
              <w:pStyle w:val="rowtabella0"/>
              <w:rPr>
                <w:color w:val="002060"/>
              </w:rPr>
            </w:pPr>
            <w:r w:rsidRPr="0052608B">
              <w:rPr>
                <w:color w:val="002060"/>
              </w:rPr>
              <w:t>28/11/2021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77968" w14:textId="77777777" w:rsidR="006E2279" w:rsidRPr="0052608B" w:rsidRDefault="006E2279" w:rsidP="00057BF4">
            <w:pPr>
              <w:pStyle w:val="rowtabella0"/>
              <w:rPr>
                <w:color w:val="002060"/>
              </w:rPr>
            </w:pPr>
            <w:r w:rsidRPr="0052608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96B71"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B8DAA" w14:textId="77777777" w:rsidR="006E2279" w:rsidRPr="0052608B" w:rsidRDefault="006E2279" w:rsidP="00057BF4">
            <w:pPr>
              <w:pStyle w:val="rowtabella0"/>
              <w:rPr>
                <w:color w:val="002060"/>
              </w:rPr>
            </w:pPr>
            <w:r w:rsidRPr="0052608B">
              <w:rPr>
                <w:color w:val="002060"/>
              </w:rPr>
              <w:t>VIA FRATELLI CERVI</w:t>
            </w:r>
          </w:p>
        </w:tc>
      </w:tr>
      <w:tr w:rsidR="006E2279" w:rsidRPr="0052608B" w14:paraId="70636D9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35ED28" w14:textId="77777777" w:rsidR="006E2279" w:rsidRPr="0052608B" w:rsidRDefault="006E2279" w:rsidP="00057BF4">
            <w:pPr>
              <w:pStyle w:val="rowtabella0"/>
              <w:rPr>
                <w:color w:val="002060"/>
              </w:rPr>
            </w:pPr>
            <w:r w:rsidRPr="0052608B">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7FC16" w14:textId="77777777" w:rsidR="006E2279" w:rsidRPr="0052608B" w:rsidRDefault="006E2279" w:rsidP="00057BF4">
            <w:pPr>
              <w:pStyle w:val="rowtabella0"/>
              <w:rPr>
                <w:color w:val="002060"/>
              </w:rPr>
            </w:pPr>
            <w:r w:rsidRPr="0052608B">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EB42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2260B" w14:textId="77777777" w:rsidR="006E2279" w:rsidRPr="0052608B" w:rsidRDefault="006E2279" w:rsidP="00057BF4">
            <w:pPr>
              <w:pStyle w:val="rowtabella0"/>
              <w:rPr>
                <w:color w:val="002060"/>
              </w:rPr>
            </w:pPr>
            <w:r w:rsidRPr="0052608B">
              <w:rPr>
                <w:color w:val="002060"/>
              </w:rPr>
              <w:t>28/11/2021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40CC" w14:textId="77777777" w:rsidR="006E2279" w:rsidRPr="0052608B" w:rsidRDefault="006E2279" w:rsidP="00057BF4">
            <w:pPr>
              <w:pStyle w:val="rowtabella0"/>
              <w:rPr>
                <w:color w:val="002060"/>
              </w:rPr>
            </w:pPr>
            <w:r w:rsidRPr="0052608B">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4B2EA" w14:textId="77777777" w:rsidR="006E2279" w:rsidRPr="0052608B" w:rsidRDefault="006E2279" w:rsidP="00057BF4">
            <w:pPr>
              <w:pStyle w:val="rowtabella0"/>
              <w:rPr>
                <w:color w:val="002060"/>
              </w:rPr>
            </w:pPr>
            <w:r w:rsidRPr="0052608B">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0AEEC" w14:textId="77777777" w:rsidR="006E2279" w:rsidRPr="0052608B" w:rsidRDefault="006E2279" w:rsidP="00057BF4">
            <w:pPr>
              <w:pStyle w:val="rowtabella0"/>
              <w:rPr>
                <w:color w:val="002060"/>
              </w:rPr>
            </w:pPr>
            <w:r w:rsidRPr="0052608B">
              <w:rPr>
                <w:color w:val="002060"/>
              </w:rPr>
              <w:t>VIALE GIUSTOZZI</w:t>
            </w:r>
          </w:p>
        </w:tc>
      </w:tr>
    </w:tbl>
    <w:p w14:paraId="316F7213" w14:textId="77777777" w:rsidR="006E2279" w:rsidRDefault="006E2279" w:rsidP="006E2279">
      <w:pPr>
        <w:pStyle w:val="breakline"/>
        <w:divId w:val="527259509"/>
        <w:rPr>
          <w:color w:val="002060"/>
        </w:rPr>
      </w:pPr>
    </w:p>
    <w:p w14:paraId="1B781C72" w14:textId="77777777" w:rsidR="006E2279" w:rsidRPr="00C05198" w:rsidRDefault="006E2279" w:rsidP="006E2279">
      <w:pPr>
        <w:pStyle w:val="breakline"/>
        <w:divId w:val="527259509"/>
        <w:rPr>
          <w:color w:val="002060"/>
        </w:rPr>
      </w:pPr>
    </w:p>
    <w:p w14:paraId="69E7F736"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ITALIA CALCIO A 5</w:t>
      </w:r>
    </w:p>
    <w:p w14:paraId="0303BC7F" w14:textId="77777777" w:rsidR="006E2279" w:rsidRPr="00C05198" w:rsidRDefault="006E2279" w:rsidP="006E2279">
      <w:pPr>
        <w:pStyle w:val="titoloprinc0"/>
        <w:divId w:val="527259509"/>
        <w:rPr>
          <w:color w:val="002060"/>
        </w:rPr>
      </w:pPr>
      <w:r w:rsidRPr="00C05198">
        <w:rPr>
          <w:color w:val="002060"/>
        </w:rPr>
        <w:t>RISULTATI</w:t>
      </w:r>
    </w:p>
    <w:p w14:paraId="4162FA80" w14:textId="77777777" w:rsidR="006E2279" w:rsidRPr="00C05198" w:rsidRDefault="006E2279" w:rsidP="006E2279">
      <w:pPr>
        <w:pStyle w:val="breakline"/>
        <w:divId w:val="527259509"/>
        <w:rPr>
          <w:color w:val="002060"/>
        </w:rPr>
      </w:pPr>
    </w:p>
    <w:p w14:paraId="0D30DA58" w14:textId="77777777" w:rsidR="006E2279" w:rsidRPr="00C05198" w:rsidRDefault="006E2279" w:rsidP="006E2279">
      <w:pPr>
        <w:pStyle w:val="sottotitolocampionato10"/>
        <w:divId w:val="527259509"/>
        <w:rPr>
          <w:color w:val="002060"/>
        </w:rPr>
      </w:pPr>
      <w:r w:rsidRPr="00C05198">
        <w:rPr>
          <w:color w:val="002060"/>
        </w:rPr>
        <w:t>RISULTATI UFFICIALI GARE DEL 22/11/2021</w:t>
      </w:r>
    </w:p>
    <w:p w14:paraId="44EA95C6"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5FBDAE7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772B23CF"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1FF3BEFA"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B73BD" w14:textId="77777777" w:rsidR="006E2279" w:rsidRPr="00C05198" w:rsidRDefault="006E2279" w:rsidP="00057BF4">
                  <w:pPr>
                    <w:pStyle w:val="headertabella0"/>
                    <w:rPr>
                      <w:color w:val="002060"/>
                    </w:rPr>
                  </w:pPr>
                  <w:r w:rsidRPr="00C05198">
                    <w:rPr>
                      <w:color w:val="002060"/>
                    </w:rPr>
                    <w:t>GIRONE OF - 1 Giornata - R</w:t>
                  </w:r>
                </w:p>
              </w:tc>
            </w:tr>
            <w:tr w:rsidR="006E2279" w:rsidRPr="00C05198" w14:paraId="5A012D17" w14:textId="77777777" w:rsidTr="00057BF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F241D4" w14:textId="77777777" w:rsidR="006E2279" w:rsidRPr="00C05198" w:rsidRDefault="006E2279" w:rsidP="00057BF4">
                  <w:pPr>
                    <w:pStyle w:val="rowtabella0"/>
                    <w:rPr>
                      <w:color w:val="002060"/>
                    </w:rPr>
                  </w:pPr>
                  <w:r w:rsidRPr="00C05198">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44705"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55EF6" w14:textId="77777777" w:rsidR="006E2279" w:rsidRPr="00C05198" w:rsidRDefault="006E2279" w:rsidP="00057BF4">
                  <w:pPr>
                    <w:pStyle w:val="rowtabella0"/>
                    <w:jc w:val="center"/>
                    <w:rPr>
                      <w:color w:val="002060"/>
                    </w:rPr>
                  </w:pPr>
                  <w:r w:rsidRPr="00C05198">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8DC88" w14:textId="77777777" w:rsidR="006E2279" w:rsidRPr="00C05198" w:rsidRDefault="006E2279" w:rsidP="00057BF4">
                  <w:pPr>
                    <w:pStyle w:val="rowtabella0"/>
                    <w:jc w:val="center"/>
                    <w:rPr>
                      <w:color w:val="002060"/>
                    </w:rPr>
                  </w:pPr>
                  <w:r w:rsidRPr="00C05198">
                    <w:rPr>
                      <w:color w:val="002060"/>
                    </w:rPr>
                    <w:t> </w:t>
                  </w:r>
                </w:p>
              </w:tc>
            </w:tr>
          </w:tbl>
          <w:p w14:paraId="7A2BA378" w14:textId="77777777" w:rsidR="006E2279" w:rsidRPr="00C05198" w:rsidRDefault="006E2279" w:rsidP="00057BF4">
            <w:pPr>
              <w:rPr>
                <w:color w:val="002060"/>
              </w:rPr>
            </w:pPr>
          </w:p>
        </w:tc>
      </w:tr>
    </w:tbl>
    <w:p w14:paraId="4D09A7B9" w14:textId="77777777" w:rsidR="006E2279" w:rsidRPr="00C05198" w:rsidRDefault="006E2279" w:rsidP="006E2279">
      <w:pPr>
        <w:pStyle w:val="breakline"/>
        <w:divId w:val="527259509"/>
        <w:rPr>
          <w:rFonts w:eastAsiaTheme="minorEastAsia"/>
          <w:color w:val="002060"/>
        </w:rPr>
      </w:pPr>
    </w:p>
    <w:p w14:paraId="067430DD" w14:textId="77777777" w:rsidR="006E2279" w:rsidRPr="00C05198" w:rsidRDefault="006E2279" w:rsidP="006E2279">
      <w:pPr>
        <w:pStyle w:val="breakline"/>
        <w:divId w:val="527259509"/>
        <w:rPr>
          <w:color w:val="002060"/>
        </w:rPr>
      </w:pPr>
    </w:p>
    <w:p w14:paraId="32833ACB" w14:textId="77777777" w:rsidR="006E2279" w:rsidRPr="00C05198" w:rsidRDefault="006E2279" w:rsidP="006E2279">
      <w:pPr>
        <w:pStyle w:val="titoloprinc0"/>
        <w:divId w:val="527259509"/>
        <w:rPr>
          <w:color w:val="002060"/>
        </w:rPr>
      </w:pPr>
      <w:r w:rsidRPr="00C05198">
        <w:rPr>
          <w:color w:val="002060"/>
        </w:rPr>
        <w:t>GIUDICE SPORTIVO</w:t>
      </w:r>
    </w:p>
    <w:p w14:paraId="6F73538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3658AE26" w14:textId="77777777" w:rsidR="006E2279" w:rsidRPr="00C05198" w:rsidRDefault="006E2279" w:rsidP="006E2279">
      <w:pPr>
        <w:pStyle w:val="titolo10"/>
        <w:divId w:val="527259509"/>
        <w:rPr>
          <w:color w:val="002060"/>
        </w:rPr>
      </w:pPr>
      <w:r w:rsidRPr="00C05198">
        <w:rPr>
          <w:color w:val="002060"/>
        </w:rPr>
        <w:t xml:space="preserve">GARE DEL 22/11/2021 </w:t>
      </w:r>
    </w:p>
    <w:p w14:paraId="031DB98E" w14:textId="77777777" w:rsidR="006E2279" w:rsidRPr="00C05198" w:rsidRDefault="006E2279" w:rsidP="006E2279">
      <w:pPr>
        <w:pStyle w:val="titolo20"/>
        <w:divId w:val="527259509"/>
        <w:rPr>
          <w:color w:val="002060"/>
          <w:u w:val="none"/>
        </w:rPr>
      </w:pPr>
      <w:r w:rsidRPr="00C05198">
        <w:rPr>
          <w:color w:val="002060"/>
          <w:u w:val="none"/>
        </w:rPr>
        <w:t xml:space="preserve">PREANNUNCIO DI RECLAMO </w:t>
      </w:r>
    </w:p>
    <w:p w14:paraId="26643695"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lastRenderedPageBreak/>
        <w:t xml:space="preserve">gara del 22/11/2021 MONTELUPONE CALCIO A 5 - C.U.S. MACERATA CALCIO A5 </w:t>
      </w:r>
      <w:r w:rsidRPr="00C05198">
        <w:rPr>
          <w:color w:val="002060"/>
        </w:rPr>
        <w:br/>
        <w:t xml:space="preserve">Preso atto del preannuncio di ricorso da parte della </w:t>
      </w:r>
      <w:proofErr w:type="spellStart"/>
      <w:r w:rsidRPr="00C05198">
        <w:rPr>
          <w:color w:val="002060"/>
        </w:rPr>
        <w:t>Societa'</w:t>
      </w:r>
      <w:proofErr w:type="spellEnd"/>
      <w:r w:rsidRPr="00C05198">
        <w:rPr>
          <w:color w:val="002060"/>
        </w:rPr>
        <w:t xml:space="preserve"> A.S.</w:t>
      </w:r>
      <w:proofErr w:type="gramStart"/>
      <w:r w:rsidRPr="00C05198">
        <w:rPr>
          <w:color w:val="002060"/>
        </w:rPr>
        <w:t>D.MONTELUPONE</w:t>
      </w:r>
      <w:proofErr w:type="gramEnd"/>
      <w:r w:rsidRPr="00C05198">
        <w:rPr>
          <w:color w:val="002060"/>
        </w:rPr>
        <w:t xml:space="preserve"> CALCIO A 5 ai sensi dell'art.67 del C.G.S. si riserva decisioni di merito. </w:t>
      </w:r>
    </w:p>
    <w:p w14:paraId="6D8EBC3C"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Nel relativo paragrafo, di seguito, si riportano i provvedimenti disciplinari assunti a carico di tesserati per quanto in atti. </w:t>
      </w:r>
    </w:p>
    <w:p w14:paraId="17D82CEE" w14:textId="77777777" w:rsidR="006E2279" w:rsidRPr="00C05198" w:rsidRDefault="006E2279" w:rsidP="006E2279">
      <w:pPr>
        <w:pStyle w:val="titolo60"/>
        <w:divId w:val="527259509"/>
        <w:rPr>
          <w:color w:val="002060"/>
        </w:rPr>
      </w:pPr>
      <w:r w:rsidRPr="00C05198">
        <w:rPr>
          <w:color w:val="002060"/>
        </w:rPr>
        <w:t xml:space="preserve">DECISIONI DEL GIUDICE SPORTIVO </w:t>
      </w:r>
    </w:p>
    <w:p w14:paraId="5B4065ED"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gara del 22/11/2021 MONTELUPONE CALCIO A 5 - C.U.S. MACERATA CALCIO A5 </w:t>
      </w:r>
      <w:r w:rsidRPr="00C05198">
        <w:rPr>
          <w:color w:val="002060"/>
        </w:rPr>
        <w:br/>
        <w:t xml:space="preserve">Dato atto che con </w:t>
      </w:r>
      <w:proofErr w:type="spellStart"/>
      <w:r w:rsidRPr="00C05198">
        <w:rPr>
          <w:color w:val="002060"/>
        </w:rPr>
        <w:t>Pec</w:t>
      </w:r>
      <w:proofErr w:type="spellEnd"/>
      <w:r w:rsidRPr="00C05198">
        <w:rPr>
          <w:color w:val="002060"/>
        </w:rPr>
        <w:t xml:space="preserve"> del 23/11/21 la società </w:t>
      </w:r>
      <w:proofErr w:type="spellStart"/>
      <w:r w:rsidRPr="00C05198">
        <w:rPr>
          <w:color w:val="002060"/>
        </w:rPr>
        <w:t>Asd</w:t>
      </w:r>
      <w:proofErr w:type="spellEnd"/>
      <w:r w:rsidRPr="00C05198">
        <w:rPr>
          <w:color w:val="002060"/>
        </w:rPr>
        <w:t xml:space="preserve"> Montelupone Calcio a 5 ha regolarmente presentato ricorso a mezzo del quale sostiene la irregolarità dello svolgimento della gara di Coppa disputata il 22/11/21 contro la società Cus Macerata- valevole per gli ottavi di finale di coppa Marche calcio a 5 serie C - in quanto, nel corso della medesima, la società avversaria avrebbe utilizzato il calciatore FRANCAVILLA Matteo (nato il 27/09/2000) in posizione irregolare in quanto il medesimo, avrebbe scontato 1 sola giornata di squalifica a fronte delle 2 gare comminate nel CU n. 09 del 11/09/2019 calcio a 5. </w:t>
      </w:r>
    </w:p>
    <w:p w14:paraId="5093092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Il ricorso è fondato. </w:t>
      </w:r>
    </w:p>
    <w:p w14:paraId="33D388D2"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Esperiti, infatti, i dovuti accertamenti risulta ad oggi che il sig. Francavilla ha scontato solo la prima giornata di squalifica in data 13/09/2019, mentre in questa stagione (2021/2022) il medesimo calciatore ha partecipato ad entrambe le gare di Coppa di serie C contro il Serralta disputate il 11/10/21 ed il 27/10/2021 - valevoli per i sedicesimi di Coppa Marche serie C, nonché ad entrambe le gare contro la società </w:t>
      </w:r>
      <w:proofErr w:type="spellStart"/>
      <w:r w:rsidRPr="00C05198">
        <w:rPr>
          <w:color w:val="002060"/>
        </w:rPr>
        <w:t>Asd</w:t>
      </w:r>
      <w:proofErr w:type="spellEnd"/>
      <w:r w:rsidRPr="00C05198">
        <w:rPr>
          <w:color w:val="002060"/>
        </w:rPr>
        <w:t xml:space="preserve"> Montelupone disputate il 10/11/2021 ed il 22/11/2021 valevoli per Gli Ottavi di Coppa Marche serie C. </w:t>
      </w:r>
    </w:p>
    <w:p w14:paraId="55349DB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Appare chiaro quindi che la seconda giornata di squalifica non sia stata scontata dal il Sig. FRANCAVILLA Matteo. </w:t>
      </w:r>
    </w:p>
    <w:p w14:paraId="5E93E6AC" w14:textId="77777777" w:rsidR="006E2279" w:rsidRPr="00C05198" w:rsidRDefault="006E2279" w:rsidP="006E2279">
      <w:pPr>
        <w:pStyle w:val="diffida"/>
        <w:spacing w:before="80" w:beforeAutospacing="0" w:after="40" w:afterAutospacing="0"/>
        <w:jc w:val="center"/>
        <w:divId w:val="527259509"/>
        <w:rPr>
          <w:color w:val="002060"/>
        </w:rPr>
      </w:pPr>
      <w:r w:rsidRPr="00C05198">
        <w:rPr>
          <w:color w:val="002060"/>
        </w:rPr>
        <w:t>P.Q.M.</w:t>
      </w:r>
    </w:p>
    <w:p w14:paraId="6B054938" w14:textId="77777777" w:rsidR="006E2279" w:rsidRPr="00C05198" w:rsidRDefault="006E2279" w:rsidP="006E2279">
      <w:pPr>
        <w:pStyle w:val="diffida"/>
        <w:spacing w:before="80" w:beforeAutospacing="0" w:after="40" w:afterAutospacing="0"/>
        <w:jc w:val="center"/>
        <w:divId w:val="527259509"/>
        <w:rPr>
          <w:color w:val="002060"/>
        </w:rPr>
      </w:pPr>
      <w:r w:rsidRPr="00C05198">
        <w:rPr>
          <w:color w:val="002060"/>
        </w:rPr>
        <w:t>DELIBERA</w:t>
      </w:r>
    </w:p>
    <w:p w14:paraId="44D6E965"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comminare alla Società Cus Macerata la sanzione sportiva della perdita della gara per 6-0 </w:t>
      </w:r>
    </w:p>
    <w:p w14:paraId="03C4B1DE"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squalificare per una ulteriore gara il calciatore Francavilla Matteo della società Cus Macerata </w:t>
      </w:r>
    </w:p>
    <w:p w14:paraId="2BE853E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inibire fino al 02.12.2021 il dirigente della società Cus Macerata Sig. Stefanelli Giuliano </w:t>
      </w:r>
    </w:p>
    <w:p w14:paraId="0AE6F4D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restituite il contributo versato </w:t>
      </w:r>
    </w:p>
    <w:p w14:paraId="594AEF75" w14:textId="77777777" w:rsidR="006E2279" w:rsidRPr="00C05198" w:rsidRDefault="006E2279" w:rsidP="006E2279">
      <w:pPr>
        <w:pStyle w:val="titolo7a"/>
        <w:divId w:val="527259509"/>
        <w:rPr>
          <w:color w:val="002060"/>
        </w:rPr>
      </w:pPr>
    </w:p>
    <w:p w14:paraId="2AD14D2C"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A8A5984"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6898F032" w14:textId="77777777" w:rsidR="006E2279" w:rsidRPr="00C05198" w:rsidRDefault="006E2279" w:rsidP="006E2279">
      <w:pPr>
        <w:pStyle w:val="titolo30"/>
        <w:divId w:val="527259509"/>
        <w:rPr>
          <w:color w:val="002060"/>
        </w:rPr>
      </w:pPr>
      <w:r w:rsidRPr="00C05198">
        <w:rPr>
          <w:color w:val="002060"/>
        </w:rPr>
        <w:t xml:space="preserve">SOCIETA' </w:t>
      </w:r>
    </w:p>
    <w:p w14:paraId="4E43A6CC" w14:textId="77777777" w:rsidR="006E2279" w:rsidRPr="00C05198" w:rsidRDefault="006E2279" w:rsidP="006E2279">
      <w:pPr>
        <w:pStyle w:val="titolo20"/>
        <w:divId w:val="527259509"/>
        <w:rPr>
          <w:color w:val="002060"/>
        </w:rPr>
      </w:pPr>
      <w:r w:rsidRPr="00C05198">
        <w:rPr>
          <w:color w:val="002060"/>
        </w:rPr>
        <w:t xml:space="preserve">PERDITA DELLA GARA: </w:t>
      </w:r>
    </w:p>
    <w:p w14:paraId="1462CAE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C.U.S. MACERATA CALCIO A5 </w:t>
      </w:r>
      <w:r w:rsidRPr="00C05198">
        <w:rPr>
          <w:color w:val="002060"/>
        </w:rPr>
        <w:br/>
        <w:t xml:space="preserve">vedi delibera. </w:t>
      </w:r>
    </w:p>
    <w:p w14:paraId="2D0E13B9" w14:textId="77777777" w:rsidR="006E2279" w:rsidRPr="00C05198" w:rsidRDefault="006E2279" w:rsidP="006E2279">
      <w:pPr>
        <w:pStyle w:val="titolo30"/>
        <w:divId w:val="527259509"/>
        <w:rPr>
          <w:color w:val="002060"/>
        </w:rPr>
      </w:pPr>
      <w:r w:rsidRPr="00C05198">
        <w:rPr>
          <w:color w:val="002060"/>
        </w:rPr>
        <w:t xml:space="preserve">DIRIGENTI </w:t>
      </w:r>
    </w:p>
    <w:p w14:paraId="10176EF6" w14:textId="77777777" w:rsidR="006E2279" w:rsidRPr="00C05198" w:rsidRDefault="006E2279" w:rsidP="006E2279">
      <w:pPr>
        <w:pStyle w:val="titolo20"/>
        <w:divId w:val="527259509"/>
        <w:rPr>
          <w:color w:val="002060"/>
        </w:rPr>
      </w:pPr>
      <w:r w:rsidRPr="00C05198">
        <w:rPr>
          <w:color w:val="002060"/>
        </w:rPr>
        <w:t xml:space="preserve">INIBIZIONE A SVOLGERE OGNI ATTIVITA' FINO AL 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4D0ECC3" w14:textId="77777777" w:rsidTr="006E2279">
        <w:trPr>
          <w:divId w:val="527259509"/>
        </w:trPr>
        <w:tc>
          <w:tcPr>
            <w:tcW w:w="2200" w:type="dxa"/>
            <w:tcMar>
              <w:top w:w="20" w:type="dxa"/>
              <w:left w:w="20" w:type="dxa"/>
              <w:bottom w:w="20" w:type="dxa"/>
              <w:right w:w="20" w:type="dxa"/>
            </w:tcMar>
            <w:vAlign w:val="center"/>
            <w:hideMark/>
          </w:tcPr>
          <w:p w14:paraId="6E08832B" w14:textId="77777777" w:rsidR="006E2279" w:rsidRPr="00C05198" w:rsidRDefault="006E2279" w:rsidP="00057BF4">
            <w:pPr>
              <w:pStyle w:val="movimento"/>
              <w:rPr>
                <w:color w:val="002060"/>
              </w:rPr>
            </w:pPr>
            <w:r w:rsidRPr="00C05198">
              <w:rPr>
                <w:color w:val="002060"/>
              </w:rPr>
              <w:t>STEFANELLI GIULIANO</w:t>
            </w:r>
          </w:p>
        </w:tc>
        <w:tc>
          <w:tcPr>
            <w:tcW w:w="2200" w:type="dxa"/>
            <w:tcMar>
              <w:top w:w="20" w:type="dxa"/>
              <w:left w:w="20" w:type="dxa"/>
              <w:bottom w:w="20" w:type="dxa"/>
              <w:right w:w="20" w:type="dxa"/>
            </w:tcMar>
            <w:vAlign w:val="center"/>
            <w:hideMark/>
          </w:tcPr>
          <w:p w14:paraId="579D047A"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3DC19FE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82023C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4087DDB" w14:textId="77777777" w:rsidR="006E2279" w:rsidRPr="00C05198" w:rsidRDefault="006E2279" w:rsidP="00057BF4">
            <w:pPr>
              <w:pStyle w:val="movimento2"/>
              <w:rPr>
                <w:color w:val="002060"/>
              </w:rPr>
            </w:pPr>
            <w:r w:rsidRPr="00C05198">
              <w:rPr>
                <w:color w:val="002060"/>
              </w:rPr>
              <w:t> </w:t>
            </w:r>
          </w:p>
        </w:tc>
      </w:tr>
    </w:tbl>
    <w:p w14:paraId="7E17C323" w14:textId="77777777" w:rsidR="006E2279" w:rsidRPr="00C05198" w:rsidRDefault="006E2279" w:rsidP="006E2279">
      <w:pPr>
        <w:pStyle w:val="diffida"/>
        <w:spacing w:before="80" w:beforeAutospacing="0" w:after="40" w:afterAutospacing="0"/>
        <w:jc w:val="left"/>
        <w:divId w:val="527259509"/>
        <w:rPr>
          <w:rFonts w:eastAsiaTheme="minorEastAsia"/>
          <w:color w:val="002060"/>
        </w:rPr>
      </w:pPr>
      <w:r w:rsidRPr="00C05198">
        <w:rPr>
          <w:color w:val="002060"/>
        </w:rPr>
        <w:t xml:space="preserve">vedi delibera. </w:t>
      </w:r>
    </w:p>
    <w:p w14:paraId="70A60ECC" w14:textId="77777777" w:rsidR="006E2279" w:rsidRPr="00C05198" w:rsidRDefault="006E2279" w:rsidP="006E2279">
      <w:pPr>
        <w:pStyle w:val="titolo30"/>
        <w:divId w:val="527259509"/>
        <w:rPr>
          <w:color w:val="002060"/>
        </w:rPr>
      </w:pPr>
      <w:r w:rsidRPr="00C05198">
        <w:rPr>
          <w:color w:val="002060"/>
        </w:rPr>
        <w:t xml:space="preserve">CALCIATORI ESPULSI </w:t>
      </w:r>
    </w:p>
    <w:p w14:paraId="2D929655"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501364C" w14:textId="77777777" w:rsidTr="006E2279">
        <w:trPr>
          <w:divId w:val="527259509"/>
        </w:trPr>
        <w:tc>
          <w:tcPr>
            <w:tcW w:w="2200" w:type="dxa"/>
            <w:tcMar>
              <w:top w:w="20" w:type="dxa"/>
              <w:left w:w="20" w:type="dxa"/>
              <w:bottom w:w="20" w:type="dxa"/>
              <w:right w:w="20" w:type="dxa"/>
            </w:tcMar>
            <w:vAlign w:val="center"/>
            <w:hideMark/>
          </w:tcPr>
          <w:p w14:paraId="6B9DF5D8"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25ED5DCD"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1E343E8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500F6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6B78AB" w14:textId="77777777" w:rsidR="006E2279" w:rsidRPr="00C05198" w:rsidRDefault="006E2279" w:rsidP="00057BF4">
            <w:pPr>
              <w:pStyle w:val="movimento2"/>
              <w:rPr>
                <w:color w:val="002060"/>
              </w:rPr>
            </w:pPr>
            <w:r w:rsidRPr="00C05198">
              <w:rPr>
                <w:color w:val="002060"/>
              </w:rPr>
              <w:t> </w:t>
            </w:r>
          </w:p>
        </w:tc>
      </w:tr>
    </w:tbl>
    <w:p w14:paraId="7A8CFD5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0DDEE1FF"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C3081F9" w14:textId="77777777" w:rsidTr="006E2279">
        <w:trPr>
          <w:divId w:val="527259509"/>
        </w:trPr>
        <w:tc>
          <w:tcPr>
            <w:tcW w:w="2200" w:type="dxa"/>
            <w:tcMar>
              <w:top w:w="20" w:type="dxa"/>
              <w:left w:w="20" w:type="dxa"/>
              <w:bottom w:w="20" w:type="dxa"/>
              <w:right w:w="20" w:type="dxa"/>
            </w:tcMar>
            <w:vAlign w:val="center"/>
            <w:hideMark/>
          </w:tcPr>
          <w:p w14:paraId="3A90B7E6" w14:textId="77777777" w:rsidR="006E2279" w:rsidRPr="00C05198" w:rsidRDefault="006E2279" w:rsidP="00057BF4">
            <w:pPr>
              <w:pStyle w:val="movimento"/>
              <w:rPr>
                <w:color w:val="002060"/>
              </w:rPr>
            </w:pPr>
            <w:r w:rsidRPr="00C05198">
              <w:rPr>
                <w:color w:val="002060"/>
              </w:rPr>
              <w:lastRenderedPageBreak/>
              <w:t>FRANCAVILLA MATTEO</w:t>
            </w:r>
          </w:p>
        </w:tc>
        <w:tc>
          <w:tcPr>
            <w:tcW w:w="2200" w:type="dxa"/>
            <w:tcMar>
              <w:top w:w="20" w:type="dxa"/>
              <w:left w:w="20" w:type="dxa"/>
              <w:bottom w:w="20" w:type="dxa"/>
              <w:right w:w="20" w:type="dxa"/>
            </w:tcMar>
            <w:vAlign w:val="center"/>
            <w:hideMark/>
          </w:tcPr>
          <w:p w14:paraId="5CEBB83D"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5A07D32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3C54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A85DB08" w14:textId="77777777" w:rsidR="006E2279" w:rsidRPr="00C05198" w:rsidRDefault="006E2279" w:rsidP="00057BF4">
            <w:pPr>
              <w:pStyle w:val="movimento2"/>
              <w:rPr>
                <w:color w:val="002060"/>
              </w:rPr>
            </w:pPr>
            <w:r w:rsidRPr="00C05198">
              <w:rPr>
                <w:color w:val="002060"/>
              </w:rPr>
              <w:t> </w:t>
            </w:r>
          </w:p>
        </w:tc>
      </w:tr>
    </w:tbl>
    <w:p w14:paraId="0BF6EC8D" w14:textId="77777777" w:rsidR="006E2279" w:rsidRPr="00C05198" w:rsidRDefault="006E2279" w:rsidP="006E2279">
      <w:pPr>
        <w:pStyle w:val="diffida"/>
        <w:spacing w:before="80" w:beforeAutospacing="0" w:after="40" w:afterAutospacing="0"/>
        <w:jc w:val="left"/>
        <w:divId w:val="527259509"/>
        <w:rPr>
          <w:rFonts w:eastAsiaTheme="minorEastAsia"/>
          <w:color w:val="002060"/>
        </w:rPr>
      </w:pPr>
      <w:r w:rsidRPr="00C05198">
        <w:rPr>
          <w:color w:val="002060"/>
        </w:rPr>
        <w:t xml:space="preserve">vedi delibera. </w:t>
      </w:r>
    </w:p>
    <w:p w14:paraId="1ADD8E74"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5981518" w14:textId="77777777" w:rsidTr="006E2279">
        <w:trPr>
          <w:divId w:val="527259509"/>
        </w:trPr>
        <w:tc>
          <w:tcPr>
            <w:tcW w:w="2200" w:type="dxa"/>
            <w:tcMar>
              <w:top w:w="20" w:type="dxa"/>
              <w:left w:w="20" w:type="dxa"/>
              <w:bottom w:w="20" w:type="dxa"/>
              <w:right w:w="20" w:type="dxa"/>
            </w:tcMar>
            <w:vAlign w:val="center"/>
            <w:hideMark/>
          </w:tcPr>
          <w:p w14:paraId="40AEB894" w14:textId="77777777" w:rsidR="006E2279" w:rsidRPr="00C05198" w:rsidRDefault="006E2279" w:rsidP="00057BF4">
            <w:pPr>
              <w:pStyle w:val="movimento"/>
              <w:rPr>
                <w:color w:val="002060"/>
              </w:rPr>
            </w:pPr>
            <w:r w:rsidRPr="00C05198">
              <w:rPr>
                <w:color w:val="002060"/>
              </w:rPr>
              <w:t>GABBANELLI MARCO</w:t>
            </w:r>
          </w:p>
        </w:tc>
        <w:tc>
          <w:tcPr>
            <w:tcW w:w="2200" w:type="dxa"/>
            <w:tcMar>
              <w:top w:w="20" w:type="dxa"/>
              <w:left w:w="20" w:type="dxa"/>
              <w:bottom w:w="20" w:type="dxa"/>
              <w:right w:w="20" w:type="dxa"/>
            </w:tcMar>
            <w:vAlign w:val="center"/>
            <w:hideMark/>
          </w:tcPr>
          <w:p w14:paraId="09EBE7B3"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3A24810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7638C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36C8787" w14:textId="77777777" w:rsidR="006E2279" w:rsidRPr="00C05198" w:rsidRDefault="006E2279" w:rsidP="00057BF4">
            <w:pPr>
              <w:pStyle w:val="movimento2"/>
              <w:rPr>
                <w:color w:val="002060"/>
              </w:rPr>
            </w:pPr>
            <w:r w:rsidRPr="00C05198">
              <w:rPr>
                <w:color w:val="002060"/>
              </w:rPr>
              <w:t> </w:t>
            </w:r>
          </w:p>
        </w:tc>
      </w:tr>
    </w:tbl>
    <w:p w14:paraId="266E0566" w14:textId="77777777" w:rsidR="006E2279" w:rsidRPr="00C05198" w:rsidRDefault="006E2279" w:rsidP="006E2279">
      <w:pPr>
        <w:pStyle w:val="titolo20"/>
        <w:divId w:val="527259509"/>
        <w:rPr>
          <w:rFonts w:eastAsiaTheme="minorEastAsia"/>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B7603C3" w14:textId="77777777" w:rsidTr="006E2279">
        <w:trPr>
          <w:divId w:val="527259509"/>
        </w:trPr>
        <w:tc>
          <w:tcPr>
            <w:tcW w:w="2200" w:type="dxa"/>
            <w:tcMar>
              <w:top w:w="20" w:type="dxa"/>
              <w:left w:w="20" w:type="dxa"/>
              <w:bottom w:w="20" w:type="dxa"/>
              <w:right w:w="20" w:type="dxa"/>
            </w:tcMar>
            <w:vAlign w:val="center"/>
            <w:hideMark/>
          </w:tcPr>
          <w:p w14:paraId="65D1DF10"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3F674DD1"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79211F1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6B1CEB5" w14:textId="77777777" w:rsidR="006E2279" w:rsidRPr="00C05198" w:rsidRDefault="006E2279" w:rsidP="00057BF4">
            <w:pPr>
              <w:pStyle w:val="movimento"/>
              <w:rPr>
                <w:color w:val="002060"/>
              </w:rPr>
            </w:pPr>
            <w:r w:rsidRPr="00C05198">
              <w:rPr>
                <w:color w:val="002060"/>
              </w:rPr>
              <w:t>MARANGONI FRANCESCO</w:t>
            </w:r>
          </w:p>
        </w:tc>
        <w:tc>
          <w:tcPr>
            <w:tcW w:w="2200" w:type="dxa"/>
            <w:tcMar>
              <w:top w:w="20" w:type="dxa"/>
              <w:left w:w="20" w:type="dxa"/>
              <w:bottom w:w="20" w:type="dxa"/>
              <w:right w:w="20" w:type="dxa"/>
            </w:tcMar>
            <w:vAlign w:val="center"/>
            <w:hideMark/>
          </w:tcPr>
          <w:p w14:paraId="6E53AF39"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4E38D3E8" w14:textId="77777777" w:rsidTr="006E2279">
        <w:trPr>
          <w:divId w:val="527259509"/>
        </w:trPr>
        <w:tc>
          <w:tcPr>
            <w:tcW w:w="2200" w:type="dxa"/>
            <w:tcMar>
              <w:top w:w="20" w:type="dxa"/>
              <w:left w:w="20" w:type="dxa"/>
              <w:bottom w:w="20" w:type="dxa"/>
              <w:right w:w="20" w:type="dxa"/>
            </w:tcMar>
            <w:vAlign w:val="center"/>
            <w:hideMark/>
          </w:tcPr>
          <w:p w14:paraId="197B129B" w14:textId="77777777" w:rsidR="006E2279" w:rsidRPr="00C05198" w:rsidRDefault="006E2279" w:rsidP="00057BF4">
            <w:pPr>
              <w:pStyle w:val="movimento"/>
              <w:rPr>
                <w:color w:val="002060"/>
              </w:rPr>
            </w:pPr>
            <w:r w:rsidRPr="00C05198">
              <w:rPr>
                <w:color w:val="002060"/>
              </w:rPr>
              <w:t>PORRO ADRIANO</w:t>
            </w:r>
          </w:p>
        </w:tc>
        <w:tc>
          <w:tcPr>
            <w:tcW w:w="2200" w:type="dxa"/>
            <w:tcMar>
              <w:top w:w="20" w:type="dxa"/>
              <w:left w:w="20" w:type="dxa"/>
              <w:bottom w:w="20" w:type="dxa"/>
              <w:right w:w="20" w:type="dxa"/>
            </w:tcMar>
            <w:vAlign w:val="center"/>
            <w:hideMark/>
          </w:tcPr>
          <w:p w14:paraId="218571B8"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1768562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8BE7D8D" w14:textId="77777777" w:rsidR="006E2279" w:rsidRPr="00C05198" w:rsidRDefault="006E2279" w:rsidP="00057BF4">
            <w:pPr>
              <w:pStyle w:val="movimento"/>
              <w:rPr>
                <w:color w:val="002060"/>
              </w:rPr>
            </w:pPr>
            <w:r w:rsidRPr="00C05198">
              <w:rPr>
                <w:color w:val="002060"/>
              </w:rPr>
              <w:t>COLOTTO MATTIA</w:t>
            </w:r>
          </w:p>
        </w:tc>
        <w:tc>
          <w:tcPr>
            <w:tcW w:w="2200" w:type="dxa"/>
            <w:tcMar>
              <w:top w:w="20" w:type="dxa"/>
              <w:left w:w="20" w:type="dxa"/>
              <w:bottom w:w="20" w:type="dxa"/>
              <w:right w:w="20" w:type="dxa"/>
            </w:tcMar>
            <w:vAlign w:val="center"/>
            <w:hideMark/>
          </w:tcPr>
          <w:p w14:paraId="5EE33A1A" w14:textId="77777777" w:rsidR="006E2279" w:rsidRPr="00C05198" w:rsidRDefault="006E2279" w:rsidP="00057BF4">
            <w:pPr>
              <w:pStyle w:val="movimento2"/>
              <w:rPr>
                <w:color w:val="002060"/>
              </w:rPr>
            </w:pPr>
            <w:r w:rsidRPr="00C05198">
              <w:rPr>
                <w:color w:val="002060"/>
              </w:rPr>
              <w:t xml:space="preserve">(MONTELUPONE CALCIO A 5) </w:t>
            </w:r>
          </w:p>
        </w:tc>
      </w:tr>
      <w:tr w:rsidR="006E2279" w:rsidRPr="00C05198" w14:paraId="342E0DC8" w14:textId="77777777" w:rsidTr="006E2279">
        <w:trPr>
          <w:divId w:val="527259509"/>
        </w:trPr>
        <w:tc>
          <w:tcPr>
            <w:tcW w:w="2200" w:type="dxa"/>
            <w:tcMar>
              <w:top w:w="20" w:type="dxa"/>
              <w:left w:w="20" w:type="dxa"/>
              <w:bottom w:w="20" w:type="dxa"/>
              <w:right w:w="20" w:type="dxa"/>
            </w:tcMar>
            <w:vAlign w:val="center"/>
            <w:hideMark/>
          </w:tcPr>
          <w:p w14:paraId="75264AA9" w14:textId="77777777" w:rsidR="006E2279" w:rsidRPr="00C05198" w:rsidRDefault="006E2279" w:rsidP="00057BF4">
            <w:pPr>
              <w:pStyle w:val="movimento"/>
              <w:rPr>
                <w:color w:val="002060"/>
              </w:rPr>
            </w:pPr>
            <w:r w:rsidRPr="00C05198">
              <w:rPr>
                <w:color w:val="002060"/>
              </w:rPr>
              <w:t>PALMIERI EDOARDO</w:t>
            </w:r>
          </w:p>
        </w:tc>
        <w:tc>
          <w:tcPr>
            <w:tcW w:w="2200" w:type="dxa"/>
            <w:tcMar>
              <w:top w:w="20" w:type="dxa"/>
              <w:left w:w="20" w:type="dxa"/>
              <w:bottom w:w="20" w:type="dxa"/>
              <w:right w:w="20" w:type="dxa"/>
            </w:tcMar>
            <w:vAlign w:val="center"/>
            <w:hideMark/>
          </w:tcPr>
          <w:p w14:paraId="590B3E5D"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F64512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688FC3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0407750" w14:textId="77777777" w:rsidR="006E2279" w:rsidRPr="00C05198" w:rsidRDefault="006E2279" w:rsidP="00057BF4">
            <w:pPr>
              <w:pStyle w:val="movimento2"/>
              <w:rPr>
                <w:color w:val="002060"/>
              </w:rPr>
            </w:pPr>
            <w:r w:rsidRPr="00C05198">
              <w:rPr>
                <w:color w:val="002060"/>
              </w:rPr>
              <w:t> </w:t>
            </w:r>
          </w:p>
        </w:tc>
      </w:tr>
    </w:tbl>
    <w:p w14:paraId="65D383B3" w14:textId="77777777" w:rsidR="006E2279" w:rsidRPr="00C05198" w:rsidRDefault="006E2279" w:rsidP="006E2279">
      <w:pPr>
        <w:pStyle w:val="breakline"/>
        <w:divId w:val="527259509"/>
        <w:rPr>
          <w:color w:val="002060"/>
        </w:rPr>
      </w:pPr>
    </w:p>
    <w:p w14:paraId="7E706641"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90FD1F6" w14:textId="77777777" w:rsidR="006E2279" w:rsidRPr="00C05198" w:rsidRDefault="006E2279" w:rsidP="006E2279">
      <w:pPr>
        <w:pStyle w:val="breakline"/>
        <w:divId w:val="527259509"/>
        <w:rPr>
          <w:rFonts w:eastAsiaTheme="minorEastAsia"/>
          <w:color w:val="002060"/>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p>
    <w:p w14:paraId="2EF69812" w14:textId="77777777" w:rsidR="006E2279" w:rsidRDefault="006E2279" w:rsidP="006E2279">
      <w:pPr>
        <w:pStyle w:val="breakline"/>
        <w:divId w:val="527259509"/>
        <w:rPr>
          <w:color w:val="002060"/>
        </w:rPr>
      </w:pPr>
    </w:p>
    <w:p w14:paraId="4534ABE0" w14:textId="77777777" w:rsidR="006E2279" w:rsidRPr="0052608B" w:rsidRDefault="006E2279" w:rsidP="006E2279">
      <w:pPr>
        <w:pStyle w:val="titolocampionato0"/>
        <w:shd w:val="clear" w:color="auto" w:fill="CCCCCC"/>
        <w:spacing w:before="80" w:after="40"/>
        <w:divId w:val="527259509"/>
        <w:rPr>
          <w:color w:val="002060"/>
        </w:rPr>
      </w:pPr>
      <w:r w:rsidRPr="0052608B">
        <w:rPr>
          <w:color w:val="002060"/>
        </w:rPr>
        <w:t>COPPA MARCHE UNDER 21 CALCIO 5</w:t>
      </w:r>
    </w:p>
    <w:p w14:paraId="10B29934" w14:textId="77777777" w:rsidR="006E2279" w:rsidRPr="0052608B" w:rsidRDefault="006E2279" w:rsidP="006E2279">
      <w:pPr>
        <w:pStyle w:val="breakline"/>
        <w:divId w:val="527259509"/>
        <w:rPr>
          <w:color w:val="002060"/>
        </w:rPr>
      </w:pPr>
    </w:p>
    <w:p w14:paraId="2EAC17CA" w14:textId="77777777" w:rsidR="006E2279" w:rsidRPr="0052608B" w:rsidRDefault="006E2279" w:rsidP="006E2279">
      <w:pPr>
        <w:pStyle w:val="titoloprinc0"/>
        <w:divId w:val="527259509"/>
        <w:rPr>
          <w:color w:val="002060"/>
        </w:rPr>
      </w:pPr>
      <w:r w:rsidRPr="0052608B">
        <w:rPr>
          <w:color w:val="002060"/>
        </w:rPr>
        <w:t>PROGRAMMA GARE</w:t>
      </w:r>
    </w:p>
    <w:p w14:paraId="1B196731" w14:textId="77777777" w:rsidR="006E2279" w:rsidRPr="0052608B" w:rsidRDefault="006E2279" w:rsidP="006E2279">
      <w:pPr>
        <w:pStyle w:val="breakline"/>
        <w:divId w:val="527259509"/>
        <w:rPr>
          <w:color w:val="002060"/>
        </w:rPr>
      </w:pPr>
    </w:p>
    <w:p w14:paraId="38988F3A"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6E2279" w:rsidRPr="0052608B" w14:paraId="123EF9C2"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886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933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85683"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B9589"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4A094"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1389D"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5B9A0"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4C7A568C"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037A9" w14:textId="77777777" w:rsidR="006E2279" w:rsidRPr="0052608B" w:rsidRDefault="006E2279" w:rsidP="00057BF4">
            <w:pPr>
              <w:pStyle w:val="rowtabella0"/>
              <w:rPr>
                <w:color w:val="002060"/>
              </w:rPr>
            </w:pPr>
            <w:r w:rsidRPr="0052608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3FA01" w14:textId="77777777" w:rsidR="006E2279" w:rsidRPr="0052608B" w:rsidRDefault="006E2279" w:rsidP="00057BF4">
            <w:pPr>
              <w:pStyle w:val="rowtabella0"/>
              <w:rPr>
                <w:color w:val="002060"/>
              </w:rPr>
            </w:pPr>
            <w:proofErr w:type="gramStart"/>
            <w:r w:rsidRPr="0052608B">
              <w:rPr>
                <w:color w:val="002060"/>
              </w:rPr>
              <w:t>U.MANDOLESI</w:t>
            </w:r>
            <w:proofErr w:type="gramEnd"/>
            <w:r w:rsidRPr="0052608B">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AC74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B3971" w14:textId="77777777" w:rsidR="006E2279" w:rsidRPr="0052608B" w:rsidRDefault="006E2279" w:rsidP="00057BF4">
            <w:pPr>
              <w:pStyle w:val="rowtabella0"/>
              <w:rPr>
                <w:color w:val="002060"/>
              </w:rPr>
            </w:pPr>
            <w:r w:rsidRPr="0052608B">
              <w:rPr>
                <w:color w:val="002060"/>
              </w:rPr>
              <w:t>25/11/2021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797AA" w14:textId="77777777" w:rsidR="006E2279" w:rsidRPr="0052608B" w:rsidRDefault="006E2279" w:rsidP="00057BF4">
            <w:pPr>
              <w:pStyle w:val="rowtabella0"/>
              <w:rPr>
                <w:color w:val="002060"/>
              </w:rPr>
            </w:pPr>
            <w:r w:rsidRPr="0052608B">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23904" w14:textId="77777777" w:rsidR="006E2279" w:rsidRPr="0052608B" w:rsidRDefault="006E2279" w:rsidP="00057BF4">
            <w:pPr>
              <w:pStyle w:val="rowtabella0"/>
              <w:rPr>
                <w:color w:val="002060"/>
              </w:rPr>
            </w:pPr>
            <w:r w:rsidRPr="0052608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2036D" w14:textId="77777777" w:rsidR="006E2279" w:rsidRPr="0052608B" w:rsidRDefault="006E2279" w:rsidP="00057BF4">
            <w:pPr>
              <w:pStyle w:val="rowtabella0"/>
              <w:rPr>
                <w:color w:val="002060"/>
              </w:rPr>
            </w:pPr>
            <w:r w:rsidRPr="0052608B">
              <w:rPr>
                <w:color w:val="002060"/>
              </w:rPr>
              <w:t>VIA CORRADI</w:t>
            </w:r>
          </w:p>
        </w:tc>
      </w:tr>
      <w:tr w:rsidR="006E2279" w:rsidRPr="0052608B" w14:paraId="2D250DD9"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70C8F" w14:textId="77777777" w:rsidR="006E2279" w:rsidRPr="0052608B" w:rsidRDefault="006E2279" w:rsidP="00057BF4">
            <w:pPr>
              <w:pStyle w:val="rowtabella0"/>
              <w:rPr>
                <w:color w:val="002060"/>
              </w:rPr>
            </w:pPr>
            <w:r w:rsidRPr="0052608B">
              <w:rPr>
                <w:color w:val="002060"/>
              </w:rPr>
              <w:t xml:space="preserve">AUDAX 1970 </w:t>
            </w:r>
            <w:proofErr w:type="gramStart"/>
            <w:r w:rsidRPr="0052608B">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9794F" w14:textId="77777777" w:rsidR="006E2279" w:rsidRPr="0052608B" w:rsidRDefault="006E2279" w:rsidP="00057BF4">
            <w:pPr>
              <w:pStyle w:val="rowtabella0"/>
              <w:rPr>
                <w:color w:val="002060"/>
              </w:rPr>
            </w:pPr>
            <w:r w:rsidRPr="00526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F7761"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3C078" w14:textId="77777777" w:rsidR="006E2279" w:rsidRPr="0052608B" w:rsidRDefault="006E2279" w:rsidP="00057BF4">
            <w:pPr>
              <w:pStyle w:val="rowtabella0"/>
              <w:rPr>
                <w:color w:val="002060"/>
              </w:rPr>
            </w:pPr>
            <w:r w:rsidRPr="0052608B">
              <w:rPr>
                <w:color w:val="002060"/>
              </w:rPr>
              <w:t>29/11/2021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BB2A8" w14:textId="77777777" w:rsidR="006E2279" w:rsidRPr="0052608B" w:rsidRDefault="006E2279" w:rsidP="00057BF4">
            <w:pPr>
              <w:pStyle w:val="rowtabella0"/>
              <w:rPr>
                <w:color w:val="002060"/>
              </w:rPr>
            </w:pPr>
            <w:r w:rsidRPr="0052608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1A28F" w14:textId="77777777" w:rsidR="006E2279" w:rsidRPr="0052608B" w:rsidRDefault="006E2279" w:rsidP="00057BF4">
            <w:pPr>
              <w:pStyle w:val="rowtabella0"/>
              <w:rPr>
                <w:color w:val="002060"/>
              </w:rPr>
            </w:pPr>
            <w:r w:rsidRPr="005260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62563" w14:textId="77777777" w:rsidR="006E2279" w:rsidRPr="0052608B" w:rsidRDefault="006E2279" w:rsidP="00057BF4">
            <w:pPr>
              <w:pStyle w:val="rowtabella0"/>
              <w:rPr>
                <w:color w:val="002060"/>
              </w:rPr>
            </w:pPr>
            <w:r w:rsidRPr="0052608B">
              <w:rPr>
                <w:color w:val="002060"/>
              </w:rPr>
              <w:t>VIA ANTONIO ROSMINI 22/B</w:t>
            </w:r>
          </w:p>
        </w:tc>
      </w:tr>
    </w:tbl>
    <w:p w14:paraId="0191113B" w14:textId="77777777" w:rsidR="006E2279" w:rsidRPr="0052608B" w:rsidRDefault="006E2279" w:rsidP="006E2279">
      <w:pPr>
        <w:pStyle w:val="breakline"/>
        <w:divId w:val="527259509"/>
        <w:rPr>
          <w:rFonts w:eastAsiaTheme="minorEastAsia"/>
          <w:color w:val="002060"/>
        </w:rPr>
      </w:pPr>
    </w:p>
    <w:p w14:paraId="354EBE47" w14:textId="77777777" w:rsidR="006E2279" w:rsidRPr="00C05198" w:rsidRDefault="006E2279" w:rsidP="006E2279">
      <w:pPr>
        <w:pStyle w:val="breakline"/>
        <w:divId w:val="527259509"/>
        <w:rPr>
          <w:color w:val="002060"/>
        </w:rPr>
      </w:pPr>
    </w:p>
    <w:p w14:paraId="28E68C54"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MARCHE UNDER 19 CALCIO 5</w:t>
      </w:r>
    </w:p>
    <w:p w14:paraId="2FA22C06" w14:textId="77777777" w:rsidR="006E2279" w:rsidRPr="00C05198" w:rsidRDefault="006E2279" w:rsidP="006E2279">
      <w:pPr>
        <w:pStyle w:val="titoloprinc0"/>
        <w:divId w:val="527259509"/>
        <w:rPr>
          <w:color w:val="002060"/>
        </w:rPr>
      </w:pPr>
      <w:r w:rsidRPr="00C05198">
        <w:rPr>
          <w:color w:val="002060"/>
        </w:rPr>
        <w:t>VARIAZIONI AL PROGRAMMA GARE</w:t>
      </w:r>
    </w:p>
    <w:p w14:paraId="7B7FB888" w14:textId="77777777" w:rsidR="006E2279" w:rsidRPr="00C05198" w:rsidRDefault="006E2279" w:rsidP="006E2279">
      <w:pPr>
        <w:pStyle w:val="breakline"/>
        <w:divId w:val="527259509"/>
        <w:rPr>
          <w:color w:val="002060"/>
        </w:rPr>
      </w:pPr>
    </w:p>
    <w:p w14:paraId="6DD73380" w14:textId="77777777" w:rsidR="006E2279" w:rsidRPr="00C05198" w:rsidRDefault="006E2279" w:rsidP="006E2279">
      <w:pPr>
        <w:pStyle w:val="breakline"/>
        <w:divId w:val="527259509"/>
        <w:rPr>
          <w:color w:val="002060"/>
        </w:rPr>
      </w:pPr>
    </w:p>
    <w:p w14:paraId="73DFA1EB" w14:textId="77777777" w:rsidR="006E2279" w:rsidRPr="00C05198" w:rsidRDefault="006E2279" w:rsidP="006E2279">
      <w:pPr>
        <w:pStyle w:val="breakline"/>
        <w:divId w:val="527259509"/>
        <w:rPr>
          <w:color w:val="002060"/>
        </w:rPr>
      </w:pPr>
    </w:p>
    <w:p w14:paraId="6553AE47" w14:textId="77777777" w:rsidR="006E2279" w:rsidRPr="00C05198" w:rsidRDefault="006E2279" w:rsidP="006E2279">
      <w:pPr>
        <w:pStyle w:val="sottotitolocampionato10"/>
        <w:divId w:val="527259509"/>
        <w:rPr>
          <w:color w:val="002060"/>
        </w:rPr>
      </w:pPr>
      <w:r w:rsidRPr="00C05198">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47BDDC8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C803" w14:textId="77777777" w:rsidR="006E2279" w:rsidRPr="00C05198" w:rsidRDefault="006E2279" w:rsidP="00057BF4">
            <w:pPr>
              <w:pStyle w:val="headertabella0"/>
              <w:rPr>
                <w:color w:val="002060"/>
              </w:rPr>
            </w:pPr>
            <w:r w:rsidRPr="00C0519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2FC59"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7B354" w14:textId="77777777" w:rsidR="006E2279" w:rsidRPr="00C05198" w:rsidRDefault="006E2279" w:rsidP="00057BF4">
            <w:pPr>
              <w:pStyle w:val="headertabella0"/>
              <w:rPr>
                <w:color w:val="002060"/>
              </w:rPr>
            </w:pPr>
            <w:r w:rsidRPr="00C0519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784EC"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2F852"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D5088"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7428"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FB06" w14:textId="77777777" w:rsidR="006E2279" w:rsidRPr="00C05198" w:rsidRDefault="006E2279" w:rsidP="00057BF4">
            <w:pPr>
              <w:pStyle w:val="headertabella0"/>
              <w:rPr>
                <w:color w:val="002060"/>
              </w:rPr>
            </w:pPr>
            <w:r w:rsidRPr="00C05198">
              <w:rPr>
                <w:color w:val="002060"/>
              </w:rPr>
              <w:t>Impianto</w:t>
            </w:r>
          </w:p>
        </w:tc>
      </w:tr>
      <w:tr w:rsidR="006E2279" w:rsidRPr="00C05198" w14:paraId="5111FB99"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646E" w14:textId="77777777" w:rsidR="006E2279" w:rsidRPr="00C320D4" w:rsidRDefault="006E2279" w:rsidP="00057BF4">
            <w:pPr>
              <w:pStyle w:val="rowtabella0"/>
              <w:rPr>
                <w:color w:val="002060"/>
                <w:highlight w:val="yellow"/>
              </w:rPr>
            </w:pPr>
            <w:r w:rsidRPr="00C320D4">
              <w:rPr>
                <w:color w:val="002060"/>
                <w:highlight w:val="yellow"/>
              </w:rPr>
              <w:t>01/12/2021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BDCE" w14:textId="77777777" w:rsidR="006E2279" w:rsidRPr="00C320D4" w:rsidRDefault="006E2279" w:rsidP="00057BF4">
            <w:pPr>
              <w:pStyle w:val="rowtabella0"/>
              <w:jc w:val="center"/>
              <w:rPr>
                <w:color w:val="002060"/>
                <w:highlight w:val="yellow"/>
              </w:rPr>
            </w:pPr>
            <w:r w:rsidRPr="00C320D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6C9E" w14:textId="77777777" w:rsidR="006E2279" w:rsidRPr="00C320D4" w:rsidRDefault="006E2279" w:rsidP="00057BF4">
            <w:pPr>
              <w:pStyle w:val="rowtabella0"/>
              <w:rPr>
                <w:color w:val="002060"/>
                <w:highlight w:val="yellow"/>
              </w:rPr>
            </w:pPr>
            <w:r w:rsidRPr="00C320D4">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A8B7" w14:textId="77777777" w:rsidR="006E2279" w:rsidRPr="00C320D4" w:rsidRDefault="006E2279" w:rsidP="00057BF4">
            <w:pPr>
              <w:pStyle w:val="rowtabella0"/>
              <w:rPr>
                <w:color w:val="002060"/>
                <w:highlight w:val="yellow"/>
              </w:rPr>
            </w:pPr>
            <w:r w:rsidRPr="00C320D4">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3A9E"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7379" w14:textId="77777777" w:rsidR="006E2279" w:rsidRPr="00C05198" w:rsidRDefault="006E2279" w:rsidP="00057BF4">
            <w:pPr>
              <w:pStyle w:val="rowtabella0"/>
              <w:jc w:val="center"/>
              <w:rPr>
                <w:color w:val="002060"/>
              </w:rPr>
            </w:pPr>
            <w:r w:rsidRPr="00C320D4">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CC03" w14:textId="77777777" w:rsidR="006E2279" w:rsidRPr="00C05198" w:rsidRDefault="006E2279" w:rsidP="00057BF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6DE1" w14:textId="77777777" w:rsidR="006E2279" w:rsidRPr="00C05198" w:rsidRDefault="006E2279" w:rsidP="00057BF4">
            <w:pPr>
              <w:pStyle w:val="rowtabella0"/>
              <w:rPr>
                <w:color w:val="002060"/>
              </w:rPr>
            </w:pPr>
            <w:r w:rsidRPr="00C320D4">
              <w:rPr>
                <w:color w:val="002060"/>
                <w:highlight w:val="yellow"/>
              </w:rPr>
              <w:t>PALASPORT "GIULIO CHIERICI" TOLENTINO VIA DELLA REPUBBLICA</w:t>
            </w:r>
          </w:p>
        </w:tc>
      </w:tr>
    </w:tbl>
    <w:p w14:paraId="39EDF287" w14:textId="77777777" w:rsidR="006E2279" w:rsidRPr="00C05198" w:rsidRDefault="006E2279" w:rsidP="006E2279">
      <w:pPr>
        <w:pStyle w:val="breakline"/>
        <w:divId w:val="527259509"/>
        <w:rPr>
          <w:rFonts w:eastAsiaTheme="minorEastAsia"/>
          <w:color w:val="002060"/>
        </w:rPr>
      </w:pPr>
    </w:p>
    <w:p w14:paraId="787DE5A1" w14:textId="77777777" w:rsidR="006E2279" w:rsidRPr="00C05198" w:rsidRDefault="006E2279" w:rsidP="006E2279">
      <w:pPr>
        <w:pStyle w:val="breakline"/>
        <w:divId w:val="527259509"/>
        <w:rPr>
          <w:color w:val="002060"/>
        </w:rPr>
      </w:pPr>
    </w:p>
    <w:p w14:paraId="10DF415C" w14:textId="77777777" w:rsidR="006E2279" w:rsidRPr="00C05198" w:rsidRDefault="006E2279" w:rsidP="006E2279">
      <w:pPr>
        <w:pStyle w:val="titoloprinc0"/>
        <w:divId w:val="527259509"/>
        <w:rPr>
          <w:color w:val="002060"/>
        </w:rPr>
      </w:pPr>
      <w:r w:rsidRPr="00C05198">
        <w:rPr>
          <w:color w:val="002060"/>
        </w:rPr>
        <w:t>RISULTATI</w:t>
      </w:r>
    </w:p>
    <w:p w14:paraId="5FDB213D" w14:textId="77777777" w:rsidR="006E2279" w:rsidRPr="00C05198" w:rsidRDefault="006E2279" w:rsidP="006E2279">
      <w:pPr>
        <w:pStyle w:val="breakline"/>
        <w:divId w:val="527259509"/>
        <w:rPr>
          <w:color w:val="002060"/>
        </w:rPr>
      </w:pPr>
    </w:p>
    <w:p w14:paraId="7497118D" w14:textId="77777777" w:rsidR="006E2279" w:rsidRPr="00C05198" w:rsidRDefault="006E2279" w:rsidP="006E2279">
      <w:pPr>
        <w:pStyle w:val="sottotitolocampionato10"/>
        <w:divId w:val="527259509"/>
        <w:rPr>
          <w:color w:val="002060"/>
        </w:rPr>
      </w:pPr>
      <w:r w:rsidRPr="00C05198">
        <w:rPr>
          <w:color w:val="002060"/>
        </w:rPr>
        <w:t>RISULTATI UFFICIALI GARE DEL 16/11/2021</w:t>
      </w:r>
    </w:p>
    <w:p w14:paraId="76809515"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579210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1A6D3114"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7F7DDA8"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54F81" w14:textId="77777777" w:rsidR="006E2279" w:rsidRPr="00C05198" w:rsidRDefault="006E2279" w:rsidP="00057BF4">
                  <w:pPr>
                    <w:pStyle w:val="headertabella0"/>
                    <w:rPr>
                      <w:color w:val="002060"/>
                    </w:rPr>
                  </w:pPr>
                  <w:r w:rsidRPr="00C05198">
                    <w:rPr>
                      <w:color w:val="002060"/>
                    </w:rPr>
                    <w:t>GIRONE SF - 1 Giornata - A</w:t>
                  </w:r>
                </w:p>
              </w:tc>
            </w:tr>
            <w:tr w:rsidR="006E2279" w:rsidRPr="00C05198" w14:paraId="2CA46597"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F4F0B" w14:textId="77777777" w:rsidR="006E2279" w:rsidRPr="00C05198" w:rsidRDefault="006E2279" w:rsidP="00057BF4">
                  <w:pPr>
                    <w:pStyle w:val="rowtabella0"/>
                    <w:rPr>
                      <w:color w:val="002060"/>
                    </w:rPr>
                  </w:pPr>
                  <w:r w:rsidRPr="00C05198">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8511B" w14:textId="77777777" w:rsidR="006E2279" w:rsidRPr="00C05198" w:rsidRDefault="006E2279" w:rsidP="00057BF4">
                  <w:pPr>
                    <w:pStyle w:val="rowtabella0"/>
                    <w:rPr>
                      <w:color w:val="002060"/>
                    </w:rPr>
                  </w:pPr>
                  <w:r w:rsidRPr="00C05198">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C593F" w14:textId="77777777" w:rsidR="006E2279" w:rsidRPr="00C05198" w:rsidRDefault="006E2279" w:rsidP="00057BF4">
                  <w:pPr>
                    <w:pStyle w:val="rowtabella0"/>
                    <w:jc w:val="center"/>
                    <w:rPr>
                      <w:color w:val="002060"/>
                    </w:rPr>
                  </w:pPr>
                  <w:r w:rsidRPr="00C0519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87099"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AD5FFF"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A1AB0" w14:textId="77777777" w:rsidR="006E2279" w:rsidRPr="00C05198" w:rsidRDefault="006E2279" w:rsidP="00057BF4">
                  <w:pPr>
                    <w:pStyle w:val="rowtabella0"/>
                    <w:rPr>
                      <w:color w:val="002060"/>
                    </w:rPr>
                  </w:pPr>
                  <w:r w:rsidRPr="00C05198">
                    <w:rPr>
                      <w:color w:val="002060"/>
                    </w:rPr>
                    <w:t xml:space="preserve">(1) </w:t>
                  </w:r>
                  <w:proofErr w:type="gramStart"/>
                  <w:r w:rsidRPr="00C05198">
                    <w:rPr>
                      <w:color w:val="002060"/>
                    </w:rPr>
                    <w:t>CITTA</w:t>
                  </w:r>
                  <w:proofErr w:type="gramEnd"/>
                  <w:r w:rsidRPr="00C05198">
                    <w:rPr>
                      <w:color w:val="002060"/>
                    </w:rPr>
                    <w:t xml:space="preserve">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E9AB0" w14:textId="77777777" w:rsidR="006E2279" w:rsidRPr="00C05198" w:rsidRDefault="006E2279" w:rsidP="00057BF4">
                  <w:pPr>
                    <w:pStyle w:val="rowtabella0"/>
                    <w:rPr>
                      <w:color w:val="002060"/>
                    </w:rPr>
                  </w:pPr>
                  <w:r w:rsidRPr="00C0519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16074" w14:textId="77777777" w:rsidR="006E2279" w:rsidRPr="00C05198" w:rsidRDefault="006E2279" w:rsidP="00057BF4">
                  <w:pPr>
                    <w:pStyle w:val="rowtabella0"/>
                    <w:jc w:val="center"/>
                    <w:rPr>
                      <w:color w:val="002060"/>
                    </w:rPr>
                  </w:pPr>
                  <w:r w:rsidRPr="00C0519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E0833" w14:textId="77777777" w:rsidR="006E2279" w:rsidRPr="00C05198" w:rsidRDefault="006E2279" w:rsidP="00057BF4">
                  <w:pPr>
                    <w:pStyle w:val="rowtabella0"/>
                    <w:jc w:val="center"/>
                    <w:rPr>
                      <w:color w:val="002060"/>
                    </w:rPr>
                  </w:pPr>
                  <w:r w:rsidRPr="00C05198">
                    <w:rPr>
                      <w:color w:val="002060"/>
                    </w:rPr>
                    <w:t> </w:t>
                  </w:r>
                </w:p>
              </w:tc>
            </w:tr>
            <w:tr w:rsidR="006E2279" w:rsidRPr="00C05198" w14:paraId="044E29FA"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3348A0D0" w14:textId="77777777" w:rsidR="006E2279" w:rsidRPr="00C05198" w:rsidRDefault="006E2279" w:rsidP="00057BF4">
                  <w:pPr>
                    <w:pStyle w:val="rowtabella0"/>
                    <w:rPr>
                      <w:color w:val="002060"/>
                    </w:rPr>
                  </w:pPr>
                  <w:r w:rsidRPr="00C05198">
                    <w:rPr>
                      <w:color w:val="002060"/>
                    </w:rPr>
                    <w:t>(1) - disputata il 17/11/2021</w:t>
                  </w:r>
                </w:p>
              </w:tc>
            </w:tr>
          </w:tbl>
          <w:p w14:paraId="45AD0A33" w14:textId="77777777" w:rsidR="006E2279" w:rsidRPr="00C05198" w:rsidRDefault="006E2279" w:rsidP="00057BF4">
            <w:pPr>
              <w:rPr>
                <w:color w:val="002060"/>
              </w:rPr>
            </w:pPr>
          </w:p>
        </w:tc>
      </w:tr>
    </w:tbl>
    <w:p w14:paraId="6A008AFA" w14:textId="77777777" w:rsidR="006E2279" w:rsidRPr="00C05198" w:rsidRDefault="006E2279" w:rsidP="006E2279">
      <w:pPr>
        <w:pStyle w:val="breakline"/>
        <w:divId w:val="527259509"/>
        <w:rPr>
          <w:rFonts w:eastAsiaTheme="minorEastAsia"/>
          <w:color w:val="002060"/>
        </w:rPr>
      </w:pPr>
    </w:p>
    <w:p w14:paraId="31E09A4C" w14:textId="77777777" w:rsidR="006E2279" w:rsidRPr="00C05198" w:rsidRDefault="006E2279" w:rsidP="006E2279">
      <w:pPr>
        <w:pStyle w:val="breakline"/>
        <w:divId w:val="527259509"/>
        <w:rPr>
          <w:color w:val="002060"/>
        </w:rPr>
      </w:pPr>
    </w:p>
    <w:p w14:paraId="108C2AA8" w14:textId="77777777" w:rsidR="006E2279" w:rsidRPr="00C05198" w:rsidRDefault="006E2279" w:rsidP="006E2279">
      <w:pPr>
        <w:pStyle w:val="titoloprinc0"/>
        <w:divId w:val="527259509"/>
        <w:rPr>
          <w:color w:val="002060"/>
        </w:rPr>
      </w:pPr>
      <w:r w:rsidRPr="00C05198">
        <w:rPr>
          <w:color w:val="002060"/>
        </w:rPr>
        <w:t>GIUDICE SPORTIVO</w:t>
      </w:r>
    </w:p>
    <w:p w14:paraId="6C4D28B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7203C2A" w14:textId="77777777" w:rsidR="006E2279" w:rsidRPr="00C05198" w:rsidRDefault="006E2279" w:rsidP="006E2279">
      <w:pPr>
        <w:pStyle w:val="titolo10"/>
        <w:divId w:val="527259509"/>
        <w:rPr>
          <w:color w:val="002060"/>
        </w:rPr>
      </w:pPr>
      <w:r w:rsidRPr="00C05198">
        <w:rPr>
          <w:color w:val="002060"/>
        </w:rPr>
        <w:t xml:space="preserve">GARE DEL 16/11/2021 </w:t>
      </w:r>
    </w:p>
    <w:p w14:paraId="5AB0F3F1"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518B58D7" w14:textId="77777777" w:rsidR="006E2279" w:rsidRPr="00C05198" w:rsidRDefault="006E2279" w:rsidP="006E2279">
      <w:pPr>
        <w:pStyle w:val="titolo7b0"/>
        <w:divId w:val="527259509"/>
        <w:rPr>
          <w:color w:val="002060"/>
        </w:rPr>
      </w:pPr>
      <w:r w:rsidRPr="00C05198">
        <w:rPr>
          <w:color w:val="002060"/>
        </w:rPr>
        <w:lastRenderedPageBreak/>
        <w:t xml:space="preserve">In base alle risultanze degli atti ufficiali sono state deliberate le seguenti sanzioni disciplinari. </w:t>
      </w:r>
    </w:p>
    <w:p w14:paraId="69DC065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8EC60CB"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81E3FF4" w14:textId="77777777" w:rsidTr="006E2279">
        <w:trPr>
          <w:divId w:val="527259509"/>
        </w:trPr>
        <w:tc>
          <w:tcPr>
            <w:tcW w:w="2200" w:type="dxa"/>
            <w:tcMar>
              <w:top w:w="20" w:type="dxa"/>
              <w:left w:w="20" w:type="dxa"/>
              <w:bottom w:w="20" w:type="dxa"/>
              <w:right w:w="20" w:type="dxa"/>
            </w:tcMar>
            <w:vAlign w:val="center"/>
            <w:hideMark/>
          </w:tcPr>
          <w:p w14:paraId="5F4A2B21" w14:textId="77777777" w:rsidR="006E2279" w:rsidRPr="00C05198" w:rsidRDefault="006E2279" w:rsidP="00057BF4">
            <w:pPr>
              <w:pStyle w:val="movimento"/>
              <w:rPr>
                <w:color w:val="002060"/>
              </w:rPr>
            </w:pPr>
            <w:r w:rsidRPr="00C05198">
              <w:rPr>
                <w:color w:val="002060"/>
              </w:rPr>
              <w:t>LOPEZ VERGARA JULIAN CAMILO</w:t>
            </w:r>
          </w:p>
        </w:tc>
        <w:tc>
          <w:tcPr>
            <w:tcW w:w="2200" w:type="dxa"/>
            <w:tcMar>
              <w:top w:w="20" w:type="dxa"/>
              <w:left w:w="20" w:type="dxa"/>
              <w:bottom w:w="20" w:type="dxa"/>
              <w:right w:w="20" w:type="dxa"/>
            </w:tcMar>
            <w:vAlign w:val="center"/>
            <w:hideMark/>
          </w:tcPr>
          <w:p w14:paraId="3B657398"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3E10698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6AE568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93A9977" w14:textId="77777777" w:rsidR="006E2279" w:rsidRPr="00C05198" w:rsidRDefault="006E2279" w:rsidP="00057BF4">
            <w:pPr>
              <w:pStyle w:val="movimento2"/>
              <w:rPr>
                <w:color w:val="002060"/>
              </w:rPr>
            </w:pPr>
            <w:r w:rsidRPr="00C05198">
              <w:rPr>
                <w:color w:val="002060"/>
              </w:rPr>
              <w:t> </w:t>
            </w:r>
          </w:p>
        </w:tc>
      </w:tr>
    </w:tbl>
    <w:p w14:paraId="5B881F53"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17/11/2021 </w:t>
      </w:r>
    </w:p>
    <w:p w14:paraId="10268906"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16364CD"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D1EDA1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3A1D1D1"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390A780" w14:textId="77777777" w:rsidTr="006E2279">
        <w:trPr>
          <w:divId w:val="527259509"/>
        </w:trPr>
        <w:tc>
          <w:tcPr>
            <w:tcW w:w="2200" w:type="dxa"/>
            <w:tcMar>
              <w:top w:w="20" w:type="dxa"/>
              <w:left w:w="20" w:type="dxa"/>
              <w:bottom w:w="20" w:type="dxa"/>
              <w:right w:w="20" w:type="dxa"/>
            </w:tcMar>
            <w:vAlign w:val="center"/>
            <w:hideMark/>
          </w:tcPr>
          <w:p w14:paraId="61FB0582" w14:textId="77777777" w:rsidR="006E2279" w:rsidRPr="00C05198" w:rsidRDefault="006E2279" w:rsidP="00057BF4">
            <w:pPr>
              <w:pStyle w:val="movimento"/>
              <w:rPr>
                <w:color w:val="002060"/>
              </w:rPr>
            </w:pPr>
            <w:r w:rsidRPr="00C05198">
              <w:rPr>
                <w:color w:val="002060"/>
              </w:rPr>
              <w:t>MENCARELLI MICHELE</w:t>
            </w:r>
          </w:p>
        </w:tc>
        <w:tc>
          <w:tcPr>
            <w:tcW w:w="2200" w:type="dxa"/>
            <w:tcMar>
              <w:top w:w="20" w:type="dxa"/>
              <w:left w:w="20" w:type="dxa"/>
              <w:bottom w:w="20" w:type="dxa"/>
              <w:right w:w="20" w:type="dxa"/>
            </w:tcMar>
            <w:vAlign w:val="center"/>
            <w:hideMark/>
          </w:tcPr>
          <w:p w14:paraId="760F2A1C" w14:textId="77777777" w:rsidR="006E2279" w:rsidRPr="00C05198" w:rsidRDefault="006E2279" w:rsidP="00057BF4">
            <w:pPr>
              <w:pStyle w:val="movimento2"/>
              <w:rPr>
                <w:color w:val="002060"/>
              </w:rPr>
            </w:pPr>
            <w:r w:rsidRPr="00C05198">
              <w:rPr>
                <w:color w:val="002060"/>
              </w:rPr>
              <w:t>(</w:t>
            </w:r>
            <w:proofErr w:type="gramStart"/>
            <w:r w:rsidRPr="00C05198">
              <w:rPr>
                <w:color w:val="002060"/>
              </w:rPr>
              <w:t>CITTA</w:t>
            </w:r>
            <w:proofErr w:type="gramEnd"/>
            <w:r w:rsidRPr="00C05198">
              <w:rPr>
                <w:color w:val="002060"/>
              </w:rPr>
              <w:t xml:space="preserve"> DI OSTRA) </w:t>
            </w:r>
          </w:p>
        </w:tc>
        <w:tc>
          <w:tcPr>
            <w:tcW w:w="800" w:type="dxa"/>
            <w:tcMar>
              <w:top w:w="20" w:type="dxa"/>
              <w:left w:w="20" w:type="dxa"/>
              <w:bottom w:w="20" w:type="dxa"/>
              <w:right w:w="20" w:type="dxa"/>
            </w:tcMar>
            <w:vAlign w:val="center"/>
            <w:hideMark/>
          </w:tcPr>
          <w:p w14:paraId="3ECF64D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5D535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8522CE1" w14:textId="77777777" w:rsidR="006E2279" w:rsidRPr="00C05198" w:rsidRDefault="006E2279" w:rsidP="00057BF4">
            <w:pPr>
              <w:pStyle w:val="movimento2"/>
              <w:rPr>
                <w:color w:val="002060"/>
              </w:rPr>
            </w:pPr>
            <w:r w:rsidRPr="00C05198">
              <w:rPr>
                <w:color w:val="002060"/>
              </w:rPr>
              <w:t> </w:t>
            </w:r>
          </w:p>
        </w:tc>
      </w:tr>
    </w:tbl>
    <w:p w14:paraId="3F76CBB1" w14:textId="77777777" w:rsidR="006E2279" w:rsidRPr="00C05198" w:rsidRDefault="006E2279" w:rsidP="006E2279">
      <w:pPr>
        <w:pStyle w:val="breakline"/>
        <w:divId w:val="527259509"/>
        <w:rPr>
          <w:color w:val="002060"/>
        </w:rPr>
      </w:pPr>
    </w:p>
    <w:p w14:paraId="4B71183F"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CBC05A6"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4318632" w14:textId="77777777" w:rsidR="006E2279" w:rsidRDefault="006E2279" w:rsidP="006E2279">
      <w:pPr>
        <w:pStyle w:val="breakline"/>
        <w:divId w:val="527259509"/>
        <w:rPr>
          <w:color w:val="002060"/>
        </w:rPr>
      </w:pPr>
    </w:p>
    <w:p w14:paraId="5AF624A6" w14:textId="77777777" w:rsidR="006E2279" w:rsidRPr="0052608B" w:rsidRDefault="006E2279" w:rsidP="006E2279">
      <w:pPr>
        <w:pStyle w:val="titoloprinc0"/>
        <w:divId w:val="527259509"/>
        <w:rPr>
          <w:color w:val="002060"/>
        </w:rPr>
      </w:pPr>
      <w:r w:rsidRPr="0052608B">
        <w:rPr>
          <w:color w:val="002060"/>
        </w:rPr>
        <w:t>PROGRAMMA GARE</w:t>
      </w:r>
    </w:p>
    <w:p w14:paraId="2FE8D124" w14:textId="77777777" w:rsidR="006E2279" w:rsidRPr="0052608B" w:rsidRDefault="006E2279" w:rsidP="006E2279">
      <w:pPr>
        <w:pStyle w:val="breakline"/>
        <w:divId w:val="527259509"/>
        <w:rPr>
          <w:color w:val="002060"/>
        </w:rPr>
      </w:pPr>
    </w:p>
    <w:p w14:paraId="11AC2DF2"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E2279" w:rsidRPr="0052608B" w14:paraId="1D97B3F9"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B448E"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1B26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24AA"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6D8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4400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9865D"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9511"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3570519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0289A" w14:textId="77777777" w:rsidR="006E2279" w:rsidRPr="0052608B" w:rsidRDefault="006E2279" w:rsidP="00057BF4">
            <w:pPr>
              <w:pStyle w:val="rowtabella0"/>
              <w:rPr>
                <w:color w:val="002060"/>
              </w:rPr>
            </w:pPr>
            <w:r w:rsidRPr="0052608B">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29149" w14:textId="77777777" w:rsidR="006E2279" w:rsidRPr="0052608B" w:rsidRDefault="006E2279" w:rsidP="00057BF4">
            <w:pPr>
              <w:pStyle w:val="rowtabella0"/>
              <w:rPr>
                <w:color w:val="002060"/>
              </w:rPr>
            </w:pPr>
            <w:proofErr w:type="gramStart"/>
            <w:r w:rsidRPr="0052608B">
              <w:rPr>
                <w:color w:val="002060"/>
              </w:rPr>
              <w:t>CITTA</w:t>
            </w:r>
            <w:proofErr w:type="gramEnd"/>
            <w:r w:rsidRPr="0052608B">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C623A"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3A91" w14:textId="77777777" w:rsidR="006E2279" w:rsidRPr="0052608B" w:rsidRDefault="006E2279" w:rsidP="00057BF4">
            <w:pPr>
              <w:pStyle w:val="rowtabella0"/>
              <w:rPr>
                <w:color w:val="002060"/>
              </w:rPr>
            </w:pPr>
            <w:r w:rsidRPr="0052608B">
              <w:rPr>
                <w:color w:val="002060"/>
              </w:rPr>
              <w:t>30/11/2021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08AF2" w14:textId="77777777" w:rsidR="006E2279" w:rsidRPr="0052608B" w:rsidRDefault="006E2279" w:rsidP="00057BF4">
            <w:pPr>
              <w:pStyle w:val="rowtabella0"/>
              <w:rPr>
                <w:color w:val="002060"/>
              </w:rPr>
            </w:pPr>
            <w:r w:rsidRPr="0052608B">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F1738" w14:textId="77777777" w:rsidR="006E2279" w:rsidRPr="0052608B" w:rsidRDefault="006E2279" w:rsidP="00057BF4">
            <w:pPr>
              <w:pStyle w:val="rowtabella0"/>
              <w:rPr>
                <w:color w:val="002060"/>
              </w:rPr>
            </w:pPr>
            <w:r w:rsidRPr="0052608B">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A86C1" w14:textId="77777777" w:rsidR="006E2279" w:rsidRPr="0052608B" w:rsidRDefault="006E2279" w:rsidP="00057BF4">
            <w:pPr>
              <w:pStyle w:val="rowtabella0"/>
              <w:rPr>
                <w:color w:val="002060"/>
              </w:rPr>
            </w:pPr>
            <w:r w:rsidRPr="0052608B">
              <w:rPr>
                <w:color w:val="002060"/>
              </w:rPr>
              <w:t xml:space="preserve">VIA </w:t>
            </w:r>
            <w:proofErr w:type="gramStart"/>
            <w:r w:rsidRPr="0052608B">
              <w:rPr>
                <w:color w:val="002060"/>
              </w:rPr>
              <w:t>B.BUOZZI</w:t>
            </w:r>
            <w:proofErr w:type="gramEnd"/>
          </w:p>
        </w:tc>
      </w:tr>
      <w:tr w:rsidR="006E2279" w:rsidRPr="0052608B" w14:paraId="0723F59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5C4AD" w14:textId="77777777" w:rsidR="006E2279" w:rsidRPr="0052608B" w:rsidRDefault="006E2279" w:rsidP="00057BF4">
            <w:pPr>
              <w:pStyle w:val="rowtabella0"/>
              <w:rPr>
                <w:color w:val="002060"/>
              </w:rPr>
            </w:pPr>
            <w:r w:rsidRPr="0052608B">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6DFA3" w14:textId="77777777" w:rsidR="006E2279" w:rsidRPr="0052608B" w:rsidRDefault="006E2279" w:rsidP="00057BF4">
            <w:pPr>
              <w:pStyle w:val="rowtabella0"/>
              <w:rPr>
                <w:color w:val="002060"/>
              </w:rPr>
            </w:pPr>
            <w:r w:rsidRPr="0052608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E524C"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7FE87" w14:textId="77777777" w:rsidR="006E2279" w:rsidRPr="0052608B" w:rsidRDefault="006E2279" w:rsidP="00057BF4">
            <w:pPr>
              <w:pStyle w:val="rowtabella0"/>
              <w:rPr>
                <w:color w:val="002060"/>
              </w:rPr>
            </w:pPr>
            <w:r w:rsidRPr="0052608B">
              <w:rPr>
                <w:color w:val="002060"/>
              </w:rPr>
              <w:t>01/12/2021 19:45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C87D6" w14:textId="77777777" w:rsidR="006E2279" w:rsidRPr="0052608B" w:rsidRDefault="006E2279" w:rsidP="00057BF4">
            <w:pPr>
              <w:pStyle w:val="rowtabella0"/>
              <w:rPr>
                <w:color w:val="002060"/>
              </w:rPr>
            </w:pPr>
            <w:r w:rsidRPr="0052608B">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1441" w14:textId="77777777" w:rsidR="006E2279" w:rsidRPr="0052608B" w:rsidRDefault="006E2279" w:rsidP="00057BF4">
            <w:pPr>
              <w:pStyle w:val="rowtabella0"/>
              <w:rPr>
                <w:color w:val="002060"/>
              </w:rPr>
            </w:pPr>
            <w:r w:rsidRPr="0052608B">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9D096" w14:textId="77777777" w:rsidR="006E2279" w:rsidRPr="0052608B" w:rsidRDefault="006E2279" w:rsidP="00057BF4">
            <w:pPr>
              <w:pStyle w:val="rowtabella0"/>
              <w:rPr>
                <w:color w:val="002060"/>
              </w:rPr>
            </w:pPr>
            <w:r w:rsidRPr="0052608B">
              <w:rPr>
                <w:color w:val="002060"/>
              </w:rPr>
              <w:t>VIA DELLA REPUBBLICA</w:t>
            </w:r>
          </w:p>
        </w:tc>
      </w:tr>
    </w:tbl>
    <w:p w14:paraId="099084CF" w14:textId="77777777" w:rsidR="006E2279" w:rsidRDefault="006E2279" w:rsidP="006E2279">
      <w:pPr>
        <w:pStyle w:val="breakline"/>
        <w:divId w:val="527259509"/>
        <w:rPr>
          <w:color w:val="002060"/>
        </w:rPr>
      </w:pPr>
    </w:p>
    <w:p w14:paraId="0843B778" w14:textId="77777777" w:rsidR="006E2279" w:rsidRDefault="006E2279" w:rsidP="006E2279">
      <w:pPr>
        <w:pStyle w:val="breakline"/>
        <w:divId w:val="527259509"/>
        <w:rPr>
          <w:color w:val="002060"/>
        </w:rPr>
      </w:pPr>
    </w:p>
    <w:p w14:paraId="28E227E6" w14:textId="77777777" w:rsidR="006E2279" w:rsidRPr="0052608B" w:rsidRDefault="006E2279" w:rsidP="006E2279">
      <w:pPr>
        <w:pStyle w:val="titolocampionato0"/>
        <w:shd w:val="clear" w:color="auto" w:fill="CCCCCC"/>
        <w:spacing w:before="80" w:after="40"/>
        <w:divId w:val="527259509"/>
        <w:rPr>
          <w:color w:val="002060"/>
        </w:rPr>
      </w:pPr>
      <w:r w:rsidRPr="0052608B">
        <w:rPr>
          <w:color w:val="002060"/>
        </w:rPr>
        <w:t xml:space="preserve">COPPA MARCHE </w:t>
      </w:r>
      <w:r>
        <w:rPr>
          <w:color w:val="002060"/>
        </w:rPr>
        <w:t>UNDER 17</w:t>
      </w:r>
      <w:r w:rsidRPr="0052608B">
        <w:rPr>
          <w:color w:val="002060"/>
        </w:rPr>
        <w:t xml:space="preserve"> CALCIO A5</w:t>
      </w:r>
    </w:p>
    <w:p w14:paraId="072169F7" w14:textId="77777777" w:rsidR="006E2279" w:rsidRPr="0052608B" w:rsidRDefault="006E2279" w:rsidP="006E2279">
      <w:pPr>
        <w:pStyle w:val="breakline"/>
        <w:divId w:val="527259509"/>
        <w:rPr>
          <w:color w:val="002060"/>
        </w:rPr>
      </w:pPr>
    </w:p>
    <w:p w14:paraId="27EAE02E" w14:textId="77777777" w:rsidR="006E2279" w:rsidRPr="0052608B" w:rsidRDefault="006E2279" w:rsidP="006E2279">
      <w:pPr>
        <w:pStyle w:val="titoloprinc0"/>
        <w:divId w:val="527259509"/>
        <w:rPr>
          <w:color w:val="002060"/>
        </w:rPr>
      </w:pPr>
      <w:r w:rsidRPr="0052608B">
        <w:rPr>
          <w:color w:val="002060"/>
        </w:rPr>
        <w:t>PROGRAMMA GARE</w:t>
      </w:r>
    </w:p>
    <w:p w14:paraId="78A70811" w14:textId="77777777" w:rsidR="006E2279" w:rsidRPr="0052608B" w:rsidRDefault="006E2279" w:rsidP="006E2279">
      <w:pPr>
        <w:pStyle w:val="breakline"/>
        <w:divId w:val="527259509"/>
        <w:rPr>
          <w:color w:val="002060"/>
        </w:rPr>
      </w:pPr>
    </w:p>
    <w:p w14:paraId="3AED7FB1"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E2279" w:rsidRPr="0052608B" w14:paraId="0136B2C0"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8B88"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BF44"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F6BE5"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0204"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9146A"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12D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280F"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B6554AE" w14:textId="77777777" w:rsidTr="006E2279">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74276C" w14:textId="77777777" w:rsidR="006E2279" w:rsidRPr="0052608B" w:rsidRDefault="006E2279" w:rsidP="00057BF4">
            <w:pPr>
              <w:pStyle w:val="rowtabella0"/>
              <w:rPr>
                <w:color w:val="002060"/>
              </w:rPr>
            </w:pPr>
            <w:r w:rsidRPr="0052608B">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93280"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3CCA"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00346" w14:textId="77777777" w:rsidR="006E2279" w:rsidRPr="0052608B" w:rsidRDefault="006E2279" w:rsidP="00057BF4">
            <w:pPr>
              <w:pStyle w:val="rowtabella0"/>
              <w:rPr>
                <w:color w:val="002060"/>
              </w:rPr>
            </w:pPr>
            <w:r w:rsidRPr="0052608B">
              <w:rPr>
                <w:color w:val="002060"/>
              </w:rPr>
              <w:t>30/11/2021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A71DE" w14:textId="77777777" w:rsidR="006E2279" w:rsidRPr="0052608B" w:rsidRDefault="006E2279" w:rsidP="00057BF4">
            <w:pPr>
              <w:pStyle w:val="rowtabella0"/>
              <w:rPr>
                <w:color w:val="002060"/>
              </w:rPr>
            </w:pPr>
            <w:r w:rsidRPr="0052608B">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F1887" w14:textId="77777777" w:rsidR="006E2279" w:rsidRPr="0052608B" w:rsidRDefault="006E2279" w:rsidP="00057BF4">
            <w:pPr>
              <w:pStyle w:val="rowtabella0"/>
              <w:rPr>
                <w:color w:val="002060"/>
              </w:rPr>
            </w:pPr>
            <w:r w:rsidRPr="0052608B">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CECCD" w14:textId="77777777" w:rsidR="006E2279" w:rsidRPr="0052608B" w:rsidRDefault="006E2279" w:rsidP="00057BF4">
            <w:pPr>
              <w:pStyle w:val="rowtabella0"/>
              <w:rPr>
                <w:color w:val="002060"/>
              </w:rPr>
            </w:pPr>
            <w:r w:rsidRPr="0052608B">
              <w:rPr>
                <w:color w:val="002060"/>
              </w:rPr>
              <w:t>VIA ALDO MORO</w:t>
            </w:r>
          </w:p>
        </w:tc>
      </w:tr>
    </w:tbl>
    <w:p w14:paraId="296E79BE" w14:textId="77777777" w:rsidR="006E2279" w:rsidRDefault="006E2279" w:rsidP="006E2279">
      <w:pPr>
        <w:pStyle w:val="breakline"/>
        <w:divId w:val="527259509"/>
        <w:rPr>
          <w:color w:val="002060"/>
        </w:rPr>
      </w:pPr>
    </w:p>
    <w:p w14:paraId="0E414279" w14:textId="77777777" w:rsidR="006E2279" w:rsidRPr="00C05198" w:rsidRDefault="006E2279" w:rsidP="006E2279">
      <w:pPr>
        <w:pStyle w:val="breakline"/>
        <w:divId w:val="527259509"/>
        <w:rPr>
          <w:color w:val="002060"/>
        </w:rPr>
      </w:pPr>
    </w:p>
    <w:p w14:paraId="789FC444"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MARCHE CALCIO 5 serie D</w:t>
      </w:r>
    </w:p>
    <w:p w14:paraId="24395A45" w14:textId="77777777" w:rsidR="006E2279" w:rsidRPr="00C05198" w:rsidRDefault="006E2279" w:rsidP="006E2279">
      <w:pPr>
        <w:pStyle w:val="titoloprinc0"/>
        <w:divId w:val="527259509"/>
        <w:rPr>
          <w:color w:val="002060"/>
        </w:rPr>
      </w:pPr>
      <w:r w:rsidRPr="00C05198">
        <w:rPr>
          <w:color w:val="002060"/>
        </w:rPr>
        <w:t>VARIAZIONI AL PROGRAMMA GARE</w:t>
      </w:r>
    </w:p>
    <w:p w14:paraId="4748BC64" w14:textId="77777777" w:rsidR="006E2279" w:rsidRPr="00C05198" w:rsidRDefault="006E2279" w:rsidP="006E2279">
      <w:pPr>
        <w:pStyle w:val="breakline"/>
        <w:divId w:val="527259509"/>
        <w:rPr>
          <w:color w:val="002060"/>
        </w:rPr>
      </w:pPr>
    </w:p>
    <w:p w14:paraId="4C70326D" w14:textId="77777777" w:rsidR="006E2279" w:rsidRPr="00C05198" w:rsidRDefault="006E2279" w:rsidP="006E2279">
      <w:pPr>
        <w:pStyle w:val="breakline"/>
        <w:divId w:val="527259509"/>
        <w:rPr>
          <w:color w:val="002060"/>
        </w:rPr>
      </w:pPr>
    </w:p>
    <w:p w14:paraId="074B613C" w14:textId="77777777" w:rsidR="006E2279" w:rsidRPr="00C05198" w:rsidRDefault="006E2279" w:rsidP="006E2279">
      <w:pPr>
        <w:pStyle w:val="breakline"/>
        <w:divId w:val="527259509"/>
        <w:rPr>
          <w:color w:val="002060"/>
        </w:rPr>
      </w:pPr>
    </w:p>
    <w:p w14:paraId="71DDE1E8" w14:textId="77777777" w:rsidR="006E2279" w:rsidRPr="00C05198" w:rsidRDefault="006E2279" w:rsidP="006E2279">
      <w:pPr>
        <w:pStyle w:val="sottotitolocampionato10"/>
        <w:divId w:val="527259509"/>
        <w:rPr>
          <w:color w:val="002060"/>
        </w:rPr>
      </w:pPr>
      <w:r w:rsidRPr="00C05198">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497CF6B4"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7A70" w14:textId="77777777" w:rsidR="006E2279" w:rsidRPr="00C05198" w:rsidRDefault="006E2279" w:rsidP="00057BF4">
            <w:pPr>
              <w:pStyle w:val="headertabella0"/>
              <w:rPr>
                <w:color w:val="002060"/>
              </w:rPr>
            </w:pPr>
            <w:r w:rsidRPr="00C0519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0FF4"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C161" w14:textId="77777777" w:rsidR="006E2279" w:rsidRPr="00C05198" w:rsidRDefault="006E2279" w:rsidP="00057BF4">
            <w:pPr>
              <w:pStyle w:val="headertabella0"/>
              <w:rPr>
                <w:color w:val="002060"/>
              </w:rPr>
            </w:pPr>
            <w:r w:rsidRPr="00C0519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D99DB"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42486"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A0AD6"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8BA2"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FA229" w14:textId="77777777" w:rsidR="006E2279" w:rsidRPr="00C05198" w:rsidRDefault="006E2279" w:rsidP="00057BF4">
            <w:pPr>
              <w:pStyle w:val="headertabella0"/>
              <w:rPr>
                <w:color w:val="002060"/>
              </w:rPr>
            </w:pPr>
            <w:r w:rsidRPr="00C05198">
              <w:rPr>
                <w:color w:val="002060"/>
              </w:rPr>
              <w:t>Impianto</w:t>
            </w:r>
          </w:p>
        </w:tc>
      </w:tr>
      <w:tr w:rsidR="006E2279" w:rsidRPr="00C05198" w14:paraId="71475DA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423D" w14:textId="77777777" w:rsidR="006E2279" w:rsidRPr="00C320D4" w:rsidRDefault="006E2279" w:rsidP="00057BF4">
            <w:pPr>
              <w:pStyle w:val="rowtabella0"/>
              <w:rPr>
                <w:color w:val="002060"/>
                <w:highlight w:val="yellow"/>
              </w:rPr>
            </w:pPr>
            <w:r w:rsidRPr="00C320D4">
              <w:rPr>
                <w:color w:val="002060"/>
                <w:highlight w:val="yellow"/>
              </w:rPr>
              <w:t>08/12/2021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F8BF" w14:textId="77777777" w:rsidR="006E2279" w:rsidRPr="00C320D4" w:rsidRDefault="006E2279" w:rsidP="00057BF4">
            <w:pPr>
              <w:pStyle w:val="rowtabella0"/>
              <w:jc w:val="center"/>
              <w:rPr>
                <w:color w:val="002060"/>
                <w:highlight w:val="yellow"/>
              </w:rPr>
            </w:pPr>
            <w:r w:rsidRPr="00C320D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A860" w14:textId="77777777" w:rsidR="006E2279" w:rsidRPr="00C320D4" w:rsidRDefault="006E2279" w:rsidP="00057BF4">
            <w:pPr>
              <w:pStyle w:val="rowtabella0"/>
              <w:rPr>
                <w:color w:val="002060"/>
                <w:highlight w:val="yellow"/>
              </w:rPr>
            </w:pPr>
            <w:r w:rsidRPr="00C320D4">
              <w:rPr>
                <w:color w:val="002060"/>
                <w:highlight w:val="yellow"/>
              </w:rPr>
              <w:t>CALCETTO CASTRUM LAURI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67C8" w14:textId="77777777" w:rsidR="006E2279" w:rsidRPr="00C320D4" w:rsidRDefault="006E2279" w:rsidP="00057BF4">
            <w:pPr>
              <w:pStyle w:val="rowtabella0"/>
              <w:rPr>
                <w:color w:val="002060"/>
                <w:highlight w:val="yellow"/>
              </w:rPr>
            </w:pPr>
            <w:r w:rsidRPr="00C320D4">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35A1"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3064" w14:textId="77777777" w:rsidR="006E2279" w:rsidRPr="00C05198" w:rsidRDefault="006E2279" w:rsidP="00057BF4">
            <w:pPr>
              <w:pStyle w:val="rowtabella0"/>
              <w:jc w:val="center"/>
              <w:rPr>
                <w:color w:val="002060"/>
              </w:rPr>
            </w:pPr>
            <w:r w:rsidRPr="00C320D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2A12" w14:textId="77777777" w:rsidR="006E2279" w:rsidRPr="00C05198" w:rsidRDefault="006E2279" w:rsidP="00057BF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C1CB" w14:textId="77777777" w:rsidR="006E2279" w:rsidRPr="00C05198" w:rsidRDefault="006E2279" w:rsidP="00057BF4">
            <w:pPr>
              <w:pStyle w:val="rowtabella0"/>
              <w:rPr>
                <w:color w:val="002060"/>
              </w:rPr>
            </w:pPr>
            <w:r w:rsidRPr="00C320D4">
              <w:rPr>
                <w:color w:val="002060"/>
                <w:highlight w:val="yellow"/>
              </w:rPr>
              <w:t xml:space="preserve">PALAZZETTO C.S.DI MOGLIANO </w:t>
            </w:r>
            <w:proofErr w:type="spellStart"/>
            <w:r w:rsidRPr="00C320D4">
              <w:rPr>
                <w:color w:val="002060"/>
                <w:highlight w:val="yellow"/>
              </w:rPr>
              <w:t>MOGLIANO</w:t>
            </w:r>
            <w:proofErr w:type="spellEnd"/>
            <w:r w:rsidRPr="00C320D4">
              <w:rPr>
                <w:color w:val="002060"/>
                <w:highlight w:val="yellow"/>
              </w:rPr>
              <w:t xml:space="preserve"> VIA PAOLO BORSELLINO</w:t>
            </w:r>
          </w:p>
        </w:tc>
      </w:tr>
    </w:tbl>
    <w:p w14:paraId="59E02EB3" w14:textId="77777777" w:rsidR="006E2279" w:rsidRPr="00C05198" w:rsidRDefault="006E2279" w:rsidP="006E2279">
      <w:pPr>
        <w:pStyle w:val="breakline"/>
        <w:divId w:val="527259509"/>
        <w:rPr>
          <w:rFonts w:eastAsiaTheme="minorEastAsia"/>
          <w:color w:val="002060"/>
        </w:rPr>
      </w:pPr>
    </w:p>
    <w:p w14:paraId="086C65DE" w14:textId="77777777" w:rsidR="006E2279" w:rsidRPr="00C05198" w:rsidRDefault="006E2279" w:rsidP="006E2279">
      <w:pPr>
        <w:pStyle w:val="breakline"/>
        <w:divId w:val="527259509"/>
        <w:rPr>
          <w:color w:val="002060"/>
        </w:rPr>
      </w:pPr>
    </w:p>
    <w:p w14:paraId="418CAB26" w14:textId="77777777" w:rsidR="006E2279" w:rsidRPr="00C05198" w:rsidRDefault="006E2279" w:rsidP="006E2279">
      <w:pPr>
        <w:pStyle w:val="titoloprinc0"/>
        <w:divId w:val="527259509"/>
        <w:rPr>
          <w:color w:val="002060"/>
        </w:rPr>
      </w:pPr>
      <w:r w:rsidRPr="00C05198">
        <w:rPr>
          <w:color w:val="002060"/>
        </w:rPr>
        <w:t>RISULTATI</w:t>
      </w:r>
    </w:p>
    <w:p w14:paraId="4C8E9ECE" w14:textId="77777777" w:rsidR="006E2279" w:rsidRPr="00C05198" w:rsidRDefault="006E2279" w:rsidP="006E2279">
      <w:pPr>
        <w:pStyle w:val="breakline"/>
        <w:divId w:val="527259509"/>
        <w:rPr>
          <w:color w:val="002060"/>
        </w:rPr>
      </w:pPr>
    </w:p>
    <w:p w14:paraId="166F220D" w14:textId="77777777" w:rsidR="006E2279" w:rsidRPr="00C05198" w:rsidRDefault="006E2279" w:rsidP="006E2279">
      <w:pPr>
        <w:pStyle w:val="sottotitolocampionato10"/>
        <w:divId w:val="527259509"/>
        <w:rPr>
          <w:color w:val="002060"/>
        </w:rPr>
      </w:pPr>
      <w:r w:rsidRPr="00C05198">
        <w:rPr>
          <w:color w:val="002060"/>
        </w:rPr>
        <w:t>RISULTATI UFFICIALI GARE DEL 16/11/2021</w:t>
      </w:r>
    </w:p>
    <w:p w14:paraId="3DE443C2"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232CF8C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7F4ACE7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34C9D08B"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1161B" w14:textId="77777777" w:rsidR="006E2279" w:rsidRPr="00C05198" w:rsidRDefault="006E2279" w:rsidP="00057BF4">
                  <w:pPr>
                    <w:pStyle w:val="headertabella0"/>
                    <w:rPr>
                      <w:color w:val="002060"/>
                    </w:rPr>
                  </w:pPr>
                  <w:r w:rsidRPr="00C05198">
                    <w:rPr>
                      <w:color w:val="002060"/>
                    </w:rPr>
                    <w:t>GIRONE QF - 1 Giornata - A</w:t>
                  </w:r>
                </w:p>
              </w:tc>
            </w:tr>
            <w:tr w:rsidR="006E2279" w:rsidRPr="00C05198" w14:paraId="4268F88B"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229F5" w14:textId="77777777" w:rsidR="006E2279" w:rsidRPr="00C05198" w:rsidRDefault="006E2279" w:rsidP="00057BF4">
                  <w:pPr>
                    <w:pStyle w:val="rowtabella0"/>
                    <w:rPr>
                      <w:color w:val="002060"/>
                    </w:rPr>
                  </w:pPr>
                  <w:r w:rsidRPr="00C05198">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05E18" w14:textId="77777777" w:rsidR="006E2279" w:rsidRPr="00C05198" w:rsidRDefault="006E2279" w:rsidP="00057BF4">
                  <w:pPr>
                    <w:pStyle w:val="rowtabella0"/>
                    <w:rPr>
                      <w:color w:val="002060"/>
                    </w:rPr>
                  </w:pPr>
                  <w:r w:rsidRPr="00C05198">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67A23"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86C21" w14:textId="77777777" w:rsidR="006E2279" w:rsidRPr="00C05198" w:rsidRDefault="006E2279" w:rsidP="00057BF4">
                  <w:pPr>
                    <w:pStyle w:val="rowtabella0"/>
                    <w:jc w:val="center"/>
                    <w:rPr>
                      <w:color w:val="002060"/>
                    </w:rPr>
                  </w:pPr>
                  <w:r w:rsidRPr="00C05198">
                    <w:rPr>
                      <w:color w:val="002060"/>
                    </w:rPr>
                    <w:t> </w:t>
                  </w:r>
                </w:p>
              </w:tc>
            </w:tr>
            <w:tr w:rsidR="006E2279" w:rsidRPr="00C05198" w14:paraId="6EF2936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3BC12" w14:textId="77777777" w:rsidR="006E2279" w:rsidRPr="00C05198" w:rsidRDefault="006E2279" w:rsidP="00057BF4">
                  <w:pPr>
                    <w:pStyle w:val="rowtabella0"/>
                    <w:rPr>
                      <w:color w:val="002060"/>
                    </w:rPr>
                  </w:pPr>
                  <w:r w:rsidRPr="00C05198">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2D4A2" w14:textId="77777777" w:rsidR="006E2279" w:rsidRPr="00C05198" w:rsidRDefault="006E2279" w:rsidP="00057BF4">
                  <w:pPr>
                    <w:pStyle w:val="rowtabella0"/>
                    <w:rPr>
                      <w:color w:val="002060"/>
                    </w:rPr>
                  </w:pPr>
                  <w:r w:rsidRPr="00C05198">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441960" w14:textId="77777777" w:rsidR="006E2279" w:rsidRPr="00C05198" w:rsidRDefault="006E2279" w:rsidP="00057BF4">
                  <w:pPr>
                    <w:pStyle w:val="rowtabella0"/>
                    <w:jc w:val="center"/>
                    <w:rPr>
                      <w:color w:val="002060"/>
                    </w:rPr>
                  </w:pPr>
                  <w:r w:rsidRPr="00C05198">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8E5F81" w14:textId="77777777" w:rsidR="006E2279" w:rsidRPr="00C05198" w:rsidRDefault="006E2279" w:rsidP="00057BF4">
                  <w:pPr>
                    <w:pStyle w:val="rowtabella0"/>
                    <w:jc w:val="center"/>
                    <w:rPr>
                      <w:color w:val="002060"/>
                    </w:rPr>
                  </w:pPr>
                  <w:r w:rsidRPr="00C05198">
                    <w:rPr>
                      <w:color w:val="002060"/>
                    </w:rPr>
                    <w:t> </w:t>
                  </w:r>
                </w:p>
              </w:tc>
            </w:tr>
            <w:tr w:rsidR="006E2279" w:rsidRPr="00C05198" w14:paraId="7E601CBC"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0ECC4F" w14:textId="77777777" w:rsidR="006E2279" w:rsidRPr="00C05198" w:rsidRDefault="006E2279" w:rsidP="00057BF4">
                  <w:pPr>
                    <w:pStyle w:val="rowtabella0"/>
                    <w:rPr>
                      <w:color w:val="002060"/>
                    </w:rPr>
                  </w:pPr>
                  <w:r w:rsidRPr="00C05198">
                    <w:rPr>
                      <w:color w:val="002060"/>
                    </w:rPr>
                    <w:t>(2) 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0DB86" w14:textId="77777777" w:rsidR="006E2279" w:rsidRPr="00C05198" w:rsidRDefault="006E2279" w:rsidP="00057BF4">
                  <w:pPr>
                    <w:pStyle w:val="rowtabella0"/>
                    <w:rPr>
                      <w:color w:val="002060"/>
                    </w:rPr>
                  </w:pPr>
                  <w:r w:rsidRPr="00C05198">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28204" w14:textId="77777777" w:rsidR="006E2279" w:rsidRPr="00C05198" w:rsidRDefault="006E2279" w:rsidP="00057BF4">
                  <w:pPr>
                    <w:pStyle w:val="rowtabella0"/>
                    <w:jc w:val="center"/>
                    <w:rPr>
                      <w:color w:val="002060"/>
                    </w:rPr>
                  </w:pPr>
                  <w:r w:rsidRPr="00C0519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32A13B" w14:textId="77777777" w:rsidR="006E2279" w:rsidRPr="00C05198" w:rsidRDefault="006E2279" w:rsidP="00057BF4">
                  <w:pPr>
                    <w:pStyle w:val="rowtabella0"/>
                    <w:jc w:val="center"/>
                    <w:rPr>
                      <w:color w:val="002060"/>
                    </w:rPr>
                  </w:pPr>
                  <w:r w:rsidRPr="00C05198">
                    <w:rPr>
                      <w:color w:val="002060"/>
                    </w:rPr>
                    <w:t> </w:t>
                  </w:r>
                </w:p>
              </w:tc>
            </w:tr>
            <w:tr w:rsidR="006E2279" w:rsidRPr="00C05198" w14:paraId="0A7D0BB5"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B635D" w14:textId="77777777" w:rsidR="006E2279" w:rsidRPr="00C05198" w:rsidRDefault="006E2279" w:rsidP="00057BF4">
                  <w:pPr>
                    <w:pStyle w:val="rowtabella0"/>
                    <w:rPr>
                      <w:color w:val="002060"/>
                    </w:rPr>
                  </w:pPr>
                  <w:r w:rsidRPr="00C05198">
                    <w:rPr>
                      <w:color w:val="002060"/>
                    </w:rPr>
                    <w:t>(3)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FC56C" w14:textId="77777777" w:rsidR="006E2279" w:rsidRPr="00C05198" w:rsidRDefault="006E2279" w:rsidP="00057BF4">
                  <w:pPr>
                    <w:pStyle w:val="rowtabella0"/>
                    <w:rPr>
                      <w:color w:val="002060"/>
                    </w:rPr>
                  </w:pPr>
                  <w:r w:rsidRPr="00C05198">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58385" w14:textId="77777777" w:rsidR="006E2279" w:rsidRPr="00C05198" w:rsidRDefault="006E2279" w:rsidP="00057BF4">
                  <w:pPr>
                    <w:pStyle w:val="rowtabella0"/>
                    <w:jc w:val="center"/>
                    <w:rPr>
                      <w:color w:val="002060"/>
                    </w:rPr>
                  </w:pPr>
                  <w:r w:rsidRPr="00C05198">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36380" w14:textId="77777777" w:rsidR="006E2279" w:rsidRPr="00C05198" w:rsidRDefault="006E2279" w:rsidP="00057BF4">
                  <w:pPr>
                    <w:pStyle w:val="rowtabella0"/>
                    <w:jc w:val="center"/>
                    <w:rPr>
                      <w:color w:val="002060"/>
                    </w:rPr>
                  </w:pPr>
                  <w:r w:rsidRPr="00C05198">
                    <w:rPr>
                      <w:color w:val="002060"/>
                    </w:rPr>
                    <w:t> </w:t>
                  </w:r>
                </w:p>
              </w:tc>
            </w:tr>
            <w:tr w:rsidR="006E2279" w:rsidRPr="00C05198" w14:paraId="22C78325"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A36C8EF" w14:textId="77777777" w:rsidR="006E2279" w:rsidRPr="00C05198" w:rsidRDefault="006E2279" w:rsidP="00057BF4">
                  <w:pPr>
                    <w:pStyle w:val="rowtabella0"/>
                    <w:rPr>
                      <w:color w:val="002060"/>
                    </w:rPr>
                  </w:pPr>
                  <w:r w:rsidRPr="00C05198">
                    <w:rPr>
                      <w:color w:val="002060"/>
                    </w:rPr>
                    <w:t>(1) - disputata il 22/11/2021</w:t>
                  </w:r>
                </w:p>
              </w:tc>
            </w:tr>
            <w:tr w:rsidR="006E2279" w:rsidRPr="00C05198" w14:paraId="7F2D5559"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5AFEE1E8" w14:textId="77777777" w:rsidR="006E2279" w:rsidRPr="00C05198" w:rsidRDefault="006E2279" w:rsidP="00057BF4">
                  <w:pPr>
                    <w:pStyle w:val="rowtabella0"/>
                    <w:rPr>
                      <w:color w:val="002060"/>
                    </w:rPr>
                  </w:pPr>
                  <w:r w:rsidRPr="00C05198">
                    <w:rPr>
                      <w:color w:val="002060"/>
                    </w:rPr>
                    <w:t>(2) - disputata il 15/11/2021</w:t>
                  </w:r>
                </w:p>
              </w:tc>
            </w:tr>
            <w:tr w:rsidR="006E2279" w:rsidRPr="00C05198" w14:paraId="18AA21B6"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09302FE5" w14:textId="77777777" w:rsidR="006E2279" w:rsidRPr="00C05198" w:rsidRDefault="006E2279" w:rsidP="00057BF4">
                  <w:pPr>
                    <w:pStyle w:val="rowtabella0"/>
                    <w:rPr>
                      <w:color w:val="002060"/>
                    </w:rPr>
                  </w:pPr>
                  <w:r w:rsidRPr="00C05198">
                    <w:rPr>
                      <w:color w:val="002060"/>
                    </w:rPr>
                    <w:t>(3) - disputata il 17/11/2021</w:t>
                  </w:r>
                </w:p>
              </w:tc>
            </w:tr>
          </w:tbl>
          <w:p w14:paraId="51DBFB76" w14:textId="77777777" w:rsidR="006E2279" w:rsidRPr="00C05198" w:rsidRDefault="006E2279" w:rsidP="00057BF4">
            <w:pPr>
              <w:rPr>
                <w:color w:val="002060"/>
              </w:rPr>
            </w:pPr>
          </w:p>
        </w:tc>
      </w:tr>
    </w:tbl>
    <w:p w14:paraId="73E0451C" w14:textId="77777777" w:rsidR="006E2279" w:rsidRPr="00C05198" w:rsidRDefault="006E2279" w:rsidP="006E2279">
      <w:pPr>
        <w:pStyle w:val="breakline"/>
        <w:divId w:val="527259509"/>
        <w:rPr>
          <w:rFonts w:eastAsiaTheme="minorEastAsia"/>
          <w:color w:val="002060"/>
        </w:rPr>
      </w:pPr>
    </w:p>
    <w:p w14:paraId="7DC829E5" w14:textId="77777777" w:rsidR="006E2279" w:rsidRPr="00C05198" w:rsidRDefault="006E2279" w:rsidP="006E2279">
      <w:pPr>
        <w:pStyle w:val="breakline"/>
        <w:divId w:val="527259509"/>
        <w:rPr>
          <w:color w:val="002060"/>
        </w:rPr>
      </w:pPr>
    </w:p>
    <w:p w14:paraId="02FC3799" w14:textId="77777777" w:rsidR="006E2279" w:rsidRPr="00C05198" w:rsidRDefault="006E2279" w:rsidP="006E2279">
      <w:pPr>
        <w:pStyle w:val="titoloprinc0"/>
        <w:divId w:val="527259509"/>
        <w:rPr>
          <w:color w:val="002060"/>
        </w:rPr>
      </w:pPr>
      <w:r w:rsidRPr="00C05198">
        <w:rPr>
          <w:color w:val="002060"/>
        </w:rPr>
        <w:t>GIUDICE SPORTIVO</w:t>
      </w:r>
    </w:p>
    <w:p w14:paraId="20ED905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54C8514C" w14:textId="77777777" w:rsidR="006E2279" w:rsidRPr="00C05198" w:rsidRDefault="006E2279" w:rsidP="006E2279">
      <w:pPr>
        <w:pStyle w:val="titolo10"/>
        <w:divId w:val="527259509"/>
        <w:rPr>
          <w:color w:val="002060"/>
        </w:rPr>
      </w:pPr>
      <w:r w:rsidRPr="00C05198">
        <w:rPr>
          <w:color w:val="002060"/>
        </w:rPr>
        <w:t xml:space="preserve">GARE DEL 16/11/2021 </w:t>
      </w:r>
    </w:p>
    <w:p w14:paraId="23E3B7B6"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720B988E"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1E87ED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0F55DBE4"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1C077C" w14:textId="77777777" w:rsidTr="006E2279">
        <w:trPr>
          <w:divId w:val="527259509"/>
        </w:trPr>
        <w:tc>
          <w:tcPr>
            <w:tcW w:w="2200" w:type="dxa"/>
            <w:tcMar>
              <w:top w:w="20" w:type="dxa"/>
              <w:left w:w="20" w:type="dxa"/>
              <w:bottom w:w="20" w:type="dxa"/>
              <w:right w:w="20" w:type="dxa"/>
            </w:tcMar>
            <w:vAlign w:val="center"/>
            <w:hideMark/>
          </w:tcPr>
          <w:p w14:paraId="6BE163A3" w14:textId="77777777" w:rsidR="006E2279" w:rsidRPr="00C05198" w:rsidRDefault="006E2279" w:rsidP="00057BF4">
            <w:pPr>
              <w:pStyle w:val="movimento"/>
              <w:rPr>
                <w:color w:val="002060"/>
              </w:rPr>
            </w:pPr>
            <w:r w:rsidRPr="00C05198">
              <w:rPr>
                <w:color w:val="002060"/>
              </w:rPr>
              <w:t>DOMENICHELLI PIETRO</w:t>
            </w:r>
          </w:p>
        </w:tc>
        <w:tc>
          <w:tcPr>
            <w:tcW w:w="2200" w:type="dxa"/>
            <w:tcMar>
              <w:top w:w="20" w:type="dxa"/>
              <w:left w:w="20" w:type="dxa"/>
              <w:bottom w:w="20" w:type="dxa"/>
              <w:right w:w="20" w:type="dxa"/>
            </w:tcMar>
            <w:vAlign w:val="center"/>
            <w:hideMark/>
          </w:tcPr>
          <w:p w14:paraId="40B84BB1" w14:textId="77777777" w:rsidR="006E2279" w:rsidRPr="00C05198" w:rsidRDefault="006E2279" w:rsidP="00057BF4">
            <w:pPr>
              <w:pStyle w:val="movimento2"/>
              <w:rPr>
                <w:color w:val="002060"/>
              </w:rPr>
            </w:pPr>
            <w:r w:rsidRPr="00C05198">
              <w:rPr>
                <w:color w:val="002060"/>
              </w:rPr>
              <w:t xml:space="preserve">(CANDIA BARACCOLA ASPIO) </w:t>
            </w:r>
          </w:p>
        </w:tc>
        <w:tc>
          <w:tcPr>
            <w:tcW w:w="800" w:type="dxa"/>
            <w:tcMar>
              <w:top w:w="20" w:type="dxa"/>
              <w:left w:w="20" w:type="dxa"/>
              <w:bottom w:w="20" w:type="dxa"/>
              <w:right w:w="20" w:type="dxa"/>
            </w:tcMar>
            <w:vAlign w:val="center"/>
            <w:hideMark/>
          </w:tcPr>
          <w:p w14:paraId="793C994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D1C3D7" w14:textId="77777777" w:rsidR="006E2279" w:rsidRPr="00C05198" w:rsidRDefault="006E2279" w:rsidP="00057BF4">
            <w:pPr>
              <w:pStyle w:val="movimento"/>
              <w:rPr>
                <w:color w:val="002060"/>
              </w:rPr>
            </w:pPr>
            <w:r w:rsidRPr="00C05198">
              <w:rPr>
                <w:color w:val="002060"/>
              </w:rPr>
              <w:t>LATINI MIRCO</w:t>
            </w:r>
          </w:p>
        </w:tc>
        <w:tc>
          <w:tcPr>
            <w:tcW w:w="2200" w:type="dxa"/>
            <w:tcMar>
              <w:top w:w="20" w:type="dxa"/>
              <w:left w:w="20" w:type="dxa"/>
              <w:bottom w:w="20" w:type="dxa"/>
              <w:right w:w="20" w:type="dxa"/>
            </w:tcMar>
            <w:vAlign w:val="center"/>
            <w:hideMark/>
          </w:tcPr>
          <w:p w14:paraId="1E52D0AC" w14:textId="77777777" w:rsidR="006E2279" w:rsidRPr="00C05198" w:rsidRDefault="006E2279" w:rsidP="00057BF4">
            <w:pPr>
              <w:pStyle w:val="movimento2"/>
              <w:rPr>
                <w:color w:val="002060"/>
              </w:rPr>
            </w:pPr>
            <w:r w:rsidRPr="00C05198">
              <w:rPr>
                <w:color w:val="002060"/>
              </w:rPr>
              <w:t xml:space="preserve">(CANDIA BARACCOLA ASPIO) </w:t>
            </w:r>
          </w:p>
        </w:tc>
      </w:tr>
    </w:tbl>
    <w:p w14:paraId="5058184E"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17/11/2021 </w:t>
      </w:r>
    </w:p>
    <w:p w14:paraId="5EA956A1"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216D46B7"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783EA75B" w14:textId="77777777" w:rsidR="006E2279" w:rsidRPr="00C05198" w:rsidRDefault="006E2279" w:rsidP="006E2279">
      <w:pPr>
        <w:pStyle w:val="titolo30"/>
        <w:divId w:val="527259509"/>
        <w:rPr>
          <w:color w:val="002060"/>
        </w:rPr>
      </w:pPr>
      <w:r w:rsidRPr="00C05198">
        <w:rPr>
          <w:color w:val="002060"/>
        </w:rPr>
        <w:t xml:space="preserve">DIRIGENTI </w:t>
      </w:r>
    </w:p>
    <w:p w14:paraId="16A735D6" w14:textId="77777777" w:rsidR="006E2279" w:rsidRPr="00C05198" w:rsidRDefault="006E2279" w:rsidP="006E2279">
      <w:pPr>
        <w:pStyle w:val="titolo20"/>
        <w:divId w:val="527259509"/>
        <w:rPr>
          <w:color w:val="002060"/>
        </w:rPr>
      </w:pPr>
      <w:r w:rsidRPr="00C05198">
        <w:rPr>
          <w:color w:val="002060"/>
        </w:rPr>
        <w:t xml:space="preserve">INIBIZIONE A SVOLGERE OGNI ATTIVITA'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88AD57" w14:textId="77777777" w:rsidTr="006E2279">
        <w:trPr>
          <w:divId w:val="527259509"/>
        </w:trPr>
        <w:tc>
          <w:tcPr>
            <w:tcW w:w="2200" w:type="dxa"/>
            <w:tcMar>
              <w:top w:w="20" w:type="dxa"/>
              <w:left w:w="20" w:type="dxa"/>
              <w:bottom w:w="20" w:type="dxa"/>
              <w:right w:w="20" w:type="dxa"/>
            </w:tcMar>
            <w:vAlign w:val="center"/>
            <w:hideMark/>
          </w:tcPr>
          <w:p w14:paraId="27C91C40" w14:textId="77777777" w:rsidR="006E2279" w:rsidRPr="00C05198" w:rsidRDefault="006E2279" w:rsidP="00057BF4">
            <w:pPr>
              <w:pStyle w:val="movimento"/>
              <w:rPr>
                <w:color w:val="002060"/>
              </w:rPr>
            </w:pPr>
            <w:r w:rsidRPr="00C05198">
              <w:rPr>
                <w:color w:val="002060"/>
              </w:rPr>
              <w:t>ALESSANDRONI ANDREA</w:t>
            </w:r>
          </w:p>
        </w:tc>
        <w:tc>
          <w:tcPr>
            <w:tcW w:w="2200" w:type="dxa"/>
            <w:tcMar>
              <w:top w:w="20" w:type="dxa"/>
              <w:left w:w="20" w:type="dxa"/>
              <w:bottom w:w="20" w:type="dxa"/>
              <w:right w:w="20" w:type="dxa"/>
            </w:tcMar>
            <w:vAlign w:val="center"/>
            <w:hideMark/>
          </w:tcPr>
          <w:p w14:paraId="694D7DFE"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5CE762B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3C236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CAA40E7" w14:textId="77777777" w:rsidR="006E2279" w:rsidRPr="00C05198" w:rsidRDefault="006E2279" w:rsidP="00057BF4">
            <w:pPr>
              <w:pStyle w:val="movimento2"/>
              <w:rPr>
                <w:color w:val="002060"/>
              </w:rPr>
            </w:pPr>
            <w:r w:rsidRPr="00C05198">
              <w:rPr>
                <w:color w:val="002060"/>
              </w:rPr>
              <w:t> </w:t>
            </w:r>
          </w:p>
        </w:tc>
      </w:tr>
    </w:tbl>
    <w:p w14:paraId="186ED121"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doppia ammonizione. Allontanato. </w:t>
      </w:r>
    </w:p>
    <w:p w14:paraId="6E598F64" w14:textId="77777777" w:rsidR="006E2279" w:rsidRPr="00C05198" w:rsidRDefault="006E2279" w:rsidP="006E2279">
      <w:pPr>
        <w:pStyle w:val="titolo30"/>
        <w:divId w:val="527259509"/>
        <w:rPr>
          <w:color w:val="002060"/>
        </w:rPr>
      </w:pPr>
      <w:r w:rsidRPr="00C05198">
        <w:rPr>
          <w:color w:val="002060"/>
        </w:rPr>
        <w:t xml:space="preserve">MASSAGGIATORI </w:t>
      </w:r>
    </w:p>
    <w:p w14:paraId="7CDED634"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8052BF" w14:textId="77777777" w:rsidTr="006E2279">
        <w:trPr>
          <w:divId w:val="527259509"/>
        </w:trPr>
        <w:tc>
          <w:tcPr>
            <w:tcW w:w="2200" w:type="dxa"/>
            <w:tcMar>
              <w:top w:w="20" w:type="dxa"/>
              <w:left w:w="20" w:type="dxa"/>
              <w:bottom w:w="20" w:type="dxa"/>
              <w:right w:w="20" w:type="dxa"/>
            </w:tcMar>
            <w:vAlign w:val="center"/>
            <w:hideMark/>
          </w:tcPr>
          <w:p w14:paraId="0BCC71DE" w14:textId="77777777" w:rsidR="006E2279" w:rsidRPr="00C05198" w:rsidRDefault="006E2279" w:rsidP="00057BF4">
            <w:pPr>
              <w:pStyle w:val="movimento"/>
              <w:rPr>
                <w:color w:val="002060"/>
              </w:rPr>
            </w:pPr>
            <w:r w:rsidRPr="00C05198">
              <w:rPr>
                <w:color w:val="002060"/>
              </w:rPr>
              <w:t>CATANI ALBERTO</w:t>
            </w:r>
          </w:p>
        </w:tc>
        <w:tc>
          <w:tcPr>
            <w:tcW w:w="2200" w:type="dxa"/>
            <w:tcMar>
              <w:top w:w="20" w:type="dxa"/>
              <w:left w:w="20" w:type="dxa"/>
              <w:bottom w:w="20" w:type="dxa"/>
              <w:right w:w="20" w:type="dxa"/>
            </w:tcMar>
            <w:vAlign w:val="center"/>
            <w:hideMark/>
          </w:tcPr>
          <w:p w14:paraId="3D39178F"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52498E7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AEBF41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00671A" w14:textId="77777777" w:rsidR="006E2279" w:rsidRPr="00C05198" w:rsidRDefault="006E2279" w:rsidP="00057BF4">
            <w:pPr>
              <w:pStyle w:val="movimento2"/>
              <w:rPr>
                <w:color w:val="002060"/>
              </w:rPr>
            </w:pPr>
            <w:r w:rsidRPr="00C05198">
              <w:rPr>
                <w:color w:val="002060"/>
              </w:rPr>
              <w:t> </w:t>
            </w:r>
          </w:p>
        </w:tc>
      </w:tr>
    </w:tbl>
    <w:p w14:paraId="18F33E6F"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46AEE205"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AB85C2A" w14:textId="77777777" w:rsidTr="006E2279">
        <w:trPr>
          <w:divId w:val="527259509"/>
        </w:trPr>
        <w:tc>
          <w:tcPr>
            <w:tcW w:w="2200" w:type="dxa"/>
            <w:tcMar>
              <w:top w:w="20" w:type="dxa"/>
              <w:left w:w="20" w:type="dxa"/>
              <w:bottom w:w="20" w:type="dxa"/>
              <w:right w:w="20" w:type="dxa"/>
            </w:tcMar>
            <w:vAlign w:val="center"/>
            <w:hideMark/>
          </w:tcPr>
          <w:p w14:paraId="3E21AE69" w14:textId="77777777" w:rsidR="006E2279" w:rsidRPr="00C05198" w:rsidRDefault="006E2279" w:rsidP="00057BF4">
            <w:pPr>
              <w:pStyle w:val="movimento"/>
              <w:rPr>
                <w:color w:val="002060"/>
              </w:rPr>
            </w:pPr>
            <w:r w:rsidRPr="00C05198">
              <w:rPr>
                <w:color w:val="002060"/>
              </w:rPr>
              <w:t>PIERUCCI VALERIO</w:t>
            </w:r>
          </w:p>
        </w:tc>
        <w:tc>
          <w:tcPr>
            <w:tcW w:w="2200" w:type="dxa"/>
            <w:tcMar>
              <w:top w:w="20" w:type="dxa"/>
              <w:left w:w="20" w:type="dxa"/>
              <w:bottom w:w="20" w:type="dxa"/>
              <w:right w:w="20" w:type="dxa"/>
            </w:tcMar>
            <w:vAlign w:val="center"/>
            <w:hideMark/>
          </w:tcPr>
          <w:p w14:paraId="2D2CCEC2"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2B04AF6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DCB0FA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25AF07" w14:textId="77777777" w:rsidR="006E2279" w:rsidRPr="00C05198" w:rsidRDefault="006E2279" w:rsidP="00057BF4">
            <w:pPr>
              <w:pStyle w:val="movimento2"/>
              <w:rPr>
                <w:color w:val="002060"/>
              </w:rPr>
            </w:pPr>
            <w:r w:rsidRPr="00C05198">
              <w:rPr>
                <w:color w:val="002060"/>
              </w:rPr>
              <w:t> </w:t>
            </w:r>
          </w:p>
        </w:tc>
      </w:tr>
    </w:tbl>
    <w:p w14:paraId="2DB468B6"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7D21E375"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34764A4" w14:textId="77777777" w:rsidTr="006E2279">
        <w:trPr>
          <w:divId w:val="527259509"/>
        </w:trPr>
        <w:tc>
          <w:tcPr>
            <w:tcW w:w="2200" w:type="dxa"/>
            <w:tcMar>
              <w:top w:w="20" w:type="dxa"/>
              <w:left w:w="20" w:type="dxa"/>
              <w:bottom w:w="20" w:type="dxa"/>
              <w:right w:w="20" w:type="dxa"/>
            </w:tcMar>
            <w:vAlign w:val="center"/>
            <w:hideMark/>
          </w:tcPr>
          <w:p w14:paraId="181FFB70" w14:textId="77777777" w:rsidR="006E2279" w:rsidRPr="00C05198" w:rsidRDefault="006E2279" w:rsidP="00057BF4">
            <w:pPr>
              <w:pStyle w:val="movimento"/>
              <w:rPr>
                <w:color w:val="002060"/>
              </w:rPr>
            </w:pPr>
            <w:r w:rsidRPr="00C05198">
              <w:rPr>
                <w:color w:val="002060"/>
              </w:rPr>
              <w:t>BRACCIONI MATTIA</w:t>
            </w:r>
          </w:p>
        </w:tc>
        <w:tc>
          <w:tcPr>
            <w:tcW w:w="2200" w:type="dxa"/>
            <w:tcMar>
              <w:top w:w="20" w:type="dxa"/>
              <w:left w:w="20" w:type="dxa"/>
              <w:bottom w:w="20" w:type="dxa"/>
              <w:right w:w="20" w:type="dxa"/>
            </w:tcMar>
            <w:vAlign w:val="center"/>
            <w:hideMark/>
          </w:tcPr>
          <w:p w14:paraId="1DFDBBF3"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2A201EF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509A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83E90D8" w14:textId="77777777" w:rsidR="006E2279" w:rsidRPr="00C05198" w:rsidRDefault="006E2279" w:rsidP="00057BF4">
            <w:pPr>
              <w:pStyle w:val="movimento2"/>
              <w:rPr>
                <w:color w:val="002060"/>
              </w:rPr>
            </w:pPr>
            <w:r w:rsidRPr="00C05198">
              <w:rPr>
                <w:color w:val="002060"/>
              </w:rPr>
              <w:t> </w:t>
            </w:r>
          </w:p>
        </w:tc>
      </w:tr>
    </w:tbl>
    <w:p w14:paraId="44ECCDEE" w14:textId="77777777" w:rsidR="006E2279" w:rsidRPr="00C05198" w:rsidRDefault="006E2279" w:rsidP="006E2279">
      <w:pPr>
        <w:pStyle w:val="titolo20"/>
        <w:divId w:val="527259509"/>
        <w:rPr>
          <w:rFonts w:eastAsiaTheme="minorEastAsia"/>
          <w:color w:val="002060"/>
        </w:rPr>
      </w:pPr>
      <w:r w:rsidRPr="00C05198">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F39357D" w14:textId="77777777" w:rsidTr="006E2279">
        <w:trPr>
          <w:divId w:val="527259509"/>
        </w:trPr>
        <w:tc>
          <w:tcPr>
            <w:tcW w:w="2200" w:type="dxa"/>
            <w:tcMar>
              <w:top w:w="20" w:type="dxa"/>
              <w:left w:w="20" w:type="dxa"/>
              <w:bottom w:w="20" w:type="dxa"/>
              <w:right w:w="20" w:type="dxa"/>
            </w:tcMar>
            <w:vAlign w:val="center"/>
            <w:hideMark/>
          </w:tcPr>
          <w:p w14:paraId="4BA501F2" w14:textId="77777777" w:rsidR="006E2279" w:rsidRPr="00C05198" w:rsidRDefault="006E2279" w:rsidP="00057BF4">
            <w:pPr>
              <w:pStyle w:val="movimento"/>
              <w:rPr>
                <w:color w:val="002060"/>
              </w:rPr>
            </w:pPr>
            <w:r w:rsidRPr="00C05198">
              <w:rPr>
                <w:color w:val="002060"/>
              </w:rPr>
              <w:t>BERTOZZI SAMUELE</w:t>
            </w:r>
          </w:p>
        </w:tc>
        <w:tc>
          <w:tcPr>
            <w:tcW w:w="2200" w:type="dxa"/>
            <w:tcMar>
              <w:top w:w="20" w:type="dxa"/>
              <w:left w:w="20" w:type="dxa"/>
              <w:bottom w:w="20" w:type="dxa"/>
              <w:right w:w="20" w:type="dxa"/>
            </w:tcMar>
            <w:vAlign w:val="center"/>
            <w:hideMark/>
          </w:tcPr>
          <w:p w14:paraId="14487CA1" w14:textId="77777777" w:rsidR="006E2279" w:rsidRPr="00C05198" w:rsidRDefault="006E2279" w:rsidP="00057BF4">
            <w:pPr>
              <w:pStyle w:val="movimento2"/>
              <w:rPr>
                <w:color w:val="002060"/>
              </w:rPr>
            </w:pPr>
            <w:r w:rsidRPr="00C05198">
              <w:rPr>
                <w:color w:val="002060"/>
              </w:rPr>
              <w:t xml:space="preserve">(PIEVE D ICO CALCIO A 5) </w:t>
            </w:r>
          </w:p>
        </w:tc>
        <w:tc>
          <w:tcPr>
            <w:tcW w:w="800" w:type="dxa"/>
            <w:tcMar>
              <w:top w:w="20" w:type="dxa"/>
              <w:left w:w="20" w:type="dxa"/>
              <w:bottom w:w="20" w:type="dxa"/>
              <w:right w:w="20" w:type="dxa"/>
            </w:tcMar>
            <w:vAlign w:val="center"/>
            <w:hideMark/>
          </w:tcPr>
          <w:p w14:paraId="3BE1EC8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53CC2A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053E70" w14:textId="77777777" w:rsidR="006E2279" w:rsidRPr="00C05198" w:rsidRDefault="006E2279" w:rsidP="00057BF4">
            <w:pPr>
              <w:pStyle w:val="movimento2"/>
              <w:rPr>
                <w:color w:val="002060"/>
              </w:rPr>
            </w:pPr>
            <w:r w:rsidRPr="00C05198">
              <w:rPr>
                <w:color w:val="002060"/>
              </w:rPr>
              <w:t> </w:t>
            </w:r>
          </w:p>
        </w:tc>
      </w:tr>
    </w:tbl>
    <w:p w14:paraId="60C5DE57"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22/11/2021 </w:t>
      </w:r>
    </w:p>
    <w:p w14:paraId="21EF98F5" w14:textId="77777777" w:rsidR="006E2279" w:rsidRPr="00C05198" w:rsidRDefault="006E2279" w:rsidP="006E2279">
      <w:pPr>
        <w:pStyle w:val="titolo7a"/>
        <w:divId w:val="527259509"/>
        <w:rPr>
          <w:color w:val="002060"/>
        </w:rPr>
      </w:pPr>
      <w:r w:rsidRPr="00C05198">
        <w:rPr>
          <w:color w:val="002060"/>
        </w:rPr>
        <w:lastRenderedPageBreak/>
        <w:t xml:space="preserve">PROVVEDIMENTI DISCIPLINARI </w:t>
      </w:r>
    </w:p>
    <w:p w14:paraId="7FCBB150"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45E40C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6EE6D4CC"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512267C" w14:textId="77777777" w:rsidTr="006E2279">
        <w:trPr>
          <w:divId w:val="527259509"/>
        </w:trPr>
        <w:tc>
          <w:tcPr>
            <w:tcW w:w="2200" w:type="dxa"/>
            <w:tcMar>
              <w:top w:w="20" w:type="dxa"/>
              <w:left w:w="20" w:type="dxa"/>
              <w:bottom w:w="20" w:type="dxa"/>
              <w:right w:w="20" w:type="dxa"/>
            </w:tcMar>
            <w:vAlign w:val="center"/>
            <w:hideMark/>
          </w:tcPr>
          <w:p w14:paraId="287E8827" w14:textId="77777777" w:rsidR="006E2279" w:rsidRPr="00C05198" w:rsidRDefault="006E2279" w:rsidP="00057BF4">
            <w:pPr>
              <w:pStyle w:val="movimento"/>
              <w:rPr>
                <w:color w:val="002060"/>
              </w:rPr>
            </w:pPr>
            <w:r w:rsidRPr="00C05198">
              <w:rPr>
                <w:color w:val="002060"/>
              </w:rPr>
              <w:t>LIZZI LEONARDO</w:t>
            </w:r>
          </w:p>
        </w:tc>
        <w:tc>
          <w:tcPr>
            <w:tcW w:w="2200" w:type="dxa"/>
            <w:tcMar>
              <w:top w:w="20" w:type="dxa"/>
              <w:left w:w="20" w:type="dxa"/>
              <w:bottom w:w="20" w:type="dxa"/>
              <w:right w:w="20" w:type="dxa"/>
            </w:tcMar>
            <w:vAlign w:val="center"/>
            <w:hideMark/>
          </w:tcPr>
          <w:p w14:paraId="193A0554" w14:textId="77777777" w:rsidR="006E2279" w:rsidRPr="00C05198" w:rsidRDefault="006E2279" w:rsidP="00057BF4">
            <w:pPr>
              <w:pStyle w:val="movimento2"/>
              <w:rPr>
                <w:color w:val="002060"/>
              </w:rPr>
            </w:pPr>
            <w:r w:rsidRPr="00C05198">
              <w:rPr>
                <w:color w:val="002060"/>
              </w:rPr>
              <w:t xml:space="preserve">(GAGLIOLE F.C.) </w:t>
            </w:r>
          </w:p>
        </w:tc>
        <w:tc>
          <w:tcPr>
            <w:tcW w:w="800" w:type="dxa"/>
            <w:tcMar>
              <w:top w:w="20" w:type="dxa"/>
              <w:left w:w="20" w:type="dxa"/>
              <w:bottom w:w="20" w:type="dxa"/>
              <w:right w:w="20" w:type="dxa"/>
            </w:tcMar>
            <w:vAlign w:val="center"/>
            <w:hideMark/>
          </w:tcPr>
          <w:p w14:paraId="61EB341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3A48A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200D5AD" w14:textId="77777777" w:rsidR="006E2279" w:rsidRPr="00C05198" w:rsidRDefault="006E2279" w:rsidP="00057BF4">
            <w:pPr>
              <w:pStyle w:val="movimento2"/>
              <w:rPr>
                <w:color w:val="002060"/>
              </w:rPr>
            </w:pPr>
            <w:r w:rsidRPr="00C05198">
              <w:rPr>
                <w:color w:val="002060"/>
              </w:rPr>
              <w:t> </w:t>
            </w:r>
          </w:p>
        </w:tc>
      </w:tr>
    </w:tbl>
    <w:p w14:paraId="045B5EAF" w14:textId="77777777" w:rsidR="006E2279" w:rsidRPr="00C05198" w:rsidRDefault="006E2279" w:rsidP="006E2279">
      <w:pPr>
        <w:pStyle w:val="titolo20"/>
        <w:divId w:val="527259509"/>
        <w:rPr>
          <w:rFonts w:eastAsiaTheme="minorEastAsia"/>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5B1F014" w14:textId="77777777" w:rsidTr="006E2279">
        <w:trPr>
          <w:divId w:val="527259509"/>
        </w:trPr>
        <w:tc>
          <w:tcPr>
            <w:tcW w:w="2200" w:type="dxa"/>
            <w:tcMar>
              <w:top w:w="20" w:type="dxa"/>
              <w:left w:w="20" w:type="dxa"/>
              <w:bottom w:w="20" w:type="dxa"/>
              <w:right w:w="20" w:type="dxa"/>
            </w:tcMar>
            <w:vAlign w:val="center"/>
            <w:hideMark/>
          </w:tcPr>
          <w:p w14:paraId="404C07D0" w14:textId="77777777" w:rsidR="006E2279" w:rsidRPr="00C05198" w:rsidRDefault="006E2279" w:rsidP="00057BF4">
            <w:pPr>
              <w:pStyle w:val="movimento"/>
              <w:rPr>
                <w:color w:val="002060"/>
              </w:rPr>
            </w:pPr>
            <w:r w:rsidRPr="00C05198">
              <w:rPr>
                <w:color w:val="002060"/>
              </w:rPr>
              <w:t>PARRUCCI DANILO</w:t>
            </w:r>
          </w:p>
        </w:tc>
        <w:tc>
          <w:tcPr>
            <w:tcW w:w="2200" w:type="dxa"/>
            <w:tcMar>
              <w:top w:w="20" w:type="dxa"/>
              <w:left w:w="20" w:type="dxa"/>
              <w:bottom w:w="20" w:type="dxa"/>
              <w:right w:w="20" w:type="dxa"/>
            </w:tcMar>
            <w:vAlign w:val="center"/>
            <w:hideMark/>
          </w:tcPr>
          <w:p w14:paraId="3FD47ECB" w14:textId="77777777" w:rsidR="006E2279" w:rsidRPr="00C05198" w:rsidRDefault="006E2279" w:rsidP="00057BF4">
            <w:pPr>
              <w:pStyle w:val="movimento2"/>
              <w:rPr>
                <w:color w:val="002060"/>
              </w:rPr>
            </w:pPr>
            <w:r w:rsidRPr="00C05198">
              <w:rPr>
                <w:color w:val="002060"/>
              </w:rPr>
              <w:t xml:space="preserve">(CALCETTO CASTRUM LAURI) </w:t>
            </w:r>
          </w:p>
        </w:tc>
        <w:tc>
          <w:tcPr>
            <w:tcW w:w="800" w:type="dxa"/>
            <w:tcMar>
              <w:top w:w="20" w:type="dxa"/>
              <w:left w:w="20" w:type="dxa"/>
              <w:bottom w:w="20" w:type="dxa"/>
              <w:right w:w="20" w:type="dxa"/>
            </w:tcMar>
            <w:vAlign w:val="center"/>
            <w:hideMark/>
          </w:tcPr>
          <w:p w14:paraId="56110F7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8BC47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FBE5F5" w14:textId="77777777" w:rsidR="006E2279" w:rsidRPr="00C05198" w:rsidRDefault="006E2279" w:rsidP="00057BF4">
            <w:pPr>
              <w:pStyle w:val="movimento2"/>
              <w:rPr>
                <w:color w:val="002060"/>
              </w:rPr>
            </w:pPr>
            <w:r w:rsidRPr="00C05198">
              <w:rPr>
                <w:color w:val="002060"/>
              </w:rPr>
              <w:t> </w:t>
            </w:r>
          </w:p>
        </w:tc>
      </w:tr>
    </w:tbl>
    <w:p w14:paraId="6653DD58" w14:textId="77777777" w:rsidR="006E2279" w:rsidRPr="00C05198" w:rsidRDefault="006E2279" w:rsidP="006E2279">
      <w:pPr>
        <w:pStyle w:val="breakline"/>
        <w:divId w:val="527259509"/>
        <w:rPr>
          <w:color w:val="002060"/>
        </w:rPr>
      </w:pPr>
    </w:p>
    <w:p w14:paraId="3A5F6E02"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A0C11EC"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3C188AB6" w14:textId="77777777" w:rsidR="006E2279" w:rsidRPr="00C05198" w:rsidRDefault="006E2279" w:rsidP="006E2279">
      <w:pPr>
        <w:pStyle w:val="breakline"/>
        <w:divId w:val="527259509"/>
        <w:rPr>
          <w:rFonts w:eastAsiaTheme="minorEastAsia"/>
          <w:color w:val="002060"/>
        </w:rPr>
      </w:pPr>
    </w:p>
    <w:p w14:paraId="148E4B40" w14:textId="77777777" w:rsidR="006E2279" w:rsidRPr="00C05198" w:rsidRDefault="006E2279" w:rsidP="006E2279">
      <w:pPr>
        <w:pStyle w:val="breakline"/>
        <w:divId w:val="527259509"/>
        <w:rPr>
          <w:color w:val="002060"/>
        </w:rPr>
      </w:pPr>
    </w:p>
    <w:p w14:paraId="31E995A4" w14:textId="77777777" w:rsidR="006E2279" w:rsidRPr="0052608B" w:rsidRDefault="006E2279" w:rsidP="006E2279">
      <w:pPr>
        <w:pStyle w:val="titoloprinc0"/>
        <w:divId w:val="527259509"/>
        <w:rPr>
          <w:color w:val="002060"/>
        </w:rPr>
      </w:pPr>
      <w:bookmarkStart w:id="9" w:name="_Hlk88661091"/>
      <w:r w:rsidRPr="0052608B">
        <w:rPr>
          <w:color w:val="002060"/>
        </w:rPr>
        <w:t>PROGRAMMA GARE</w:t>
      </w:r>
    </w:p>
    <w:bookmarkEnd w:id="9"/>
    <w:p w14:paraId="691E81AD" w14:textId="77777777" w:rsidR="006E2279" w:rsidRPr="0052608B" w:rsidRDefault="006E2279" w:rsidP="006E2279">
      <w:pPr>
        <w:pStyle w:val="sottotitolocampionato10"/>
        <w:divId w:val="527259509"/>
        <w:rPr>
          <w:color w:val="002060"/>
        </w:rPr>
      </w:pPr>
      <w:r w:rsidRPr="00C05198">
        <w:rPr>
          <w:color w:val="002060"/>
          <w:sz w:val="22"/>
          <w:szCs w:val="22"/>
        </w:rPr>
        <w:t xml:space="preserve"> </w:t>
      </w:r>
      <w:r w:rsidRPr="0052608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6E2279" w:rsidRPr="0052608B" w14:paraId="203B6B4B"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C687"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0C7A"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5937"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49C5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DF40C"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8264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27626"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5307CF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FEDC5" w14:textId="77777777" w:rsidR="006E2279" w:rsidRPr="0052608B" w:rsidRDefault="006E2279" w:rsidP="00057BF4">
            <w:pPr>
              <w:pStyle w:val="rowtabella0"/>
              <w:rPr>
                <w:color w:val="002060"/>
              </w:rPr>
            </w:pPr>
            <w:r w:rsidRPr="0052608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16A06" w14:textId="77777777" w:rsidR="006E2279" w:rsidRPr="0052608B" w:rsidRDefault="006E2279" w:rsidP="00057BF4">
            <w:pPr>
              <w:pStyle w:val="rowtabella0"/>
              <w:rPr>
                <w:color w:val="002060"/>
              </w:rPr>
            </w:pPr>
            <w:proofErr w:type="gramStart"/>
            <w:r w:rsidRPr="0052608B">
              <w:rPr>
                <w:color w:val="002060"/>
              </w:rPr>
              <w:t>L ALTRO</w:t>
            </w:r>
            <w:proofErr w:type="gramEnd"/>
            <w:r w:rsidRPr="0052608B">
              <w:rPr>
                <w:color w:val="002060"/>
              </w:rPr>
              <w:t xml:space="preserve"> SPORT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D184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97385" w14:textId="77777777" w:rsidR="006E2279" w:rsidRPr="0052608B" w:rsidRDefault="006E2279" w:rsidP="00057BF4">
            <w:pPr>
              <w:pStyle w:val="rowtabella0"/>
              <w:rPr>
                <w:color w:val="002060"/>
              </w:rPr>
            </w:pPr>
            <w:r w:rsidRPr="0052608B">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1AEC6" w14:textId="77777777" w:rsidR="006E2279" w:rsidRPr="0052608B" w:rsidRDefault="006E2279" w:rsidP="00057BF4">
            <w:pPr>
              <w:pStyle w:val="rowtabella0"/>
              <w:rPr>
                <w:color w:val="002060"/>
              </w:rPr>
            </w:pPr>
            <w:r w:rsidRPr="0052608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ACCA2" w14:textId="77777777" w:rsidR="006E2279" w:rsidRPr="0052608B" w:rsidRDefault="006E2279" w:rsidP="00057BF4">
            <w:pPr>
              <w:pStyle w:val="rowtabella0"/>
              <w:rPr>
                <w:color w:val="002060"/>
              </w:rPr>
            </w:pPr>
            <w:r w:rsidRPr="0052608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90923" w14:textId="77777777" w:rsidR="006E2279" w:rsidRPr="0052608B" w:rsidRDefault="006E2279" w:rsidP="00057BF4">
            <w:pPr>
              <w:pStyle w:val="rowtabella0"/>
              <w:rPr>
                <w:color w:val="002060"/>
              </w:rPr>
            </w:pPr>
            <w:r w:rsidRPr="0052608B">
              <w:rPr>
                <w:color w:val="002060"/>
              </w:rPr>
              <w:t>VIA ROSSINI</w:t>
            </w:r>
          </w:p>
        </w:tc>
      </w:tr>
      <w:tr w:rsidR="006E2279" w:rsidRPr="0052608B" w14:paraId="4EEEED54"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64C38" w14:textId="77777777" w:rsidR="006E2279" w:rsidRPr="0052608B" w:rsidRDefault="006E2279" w:rsidP="00057BF4">
            <w:pPr>
              <w:pStyle w:val="rowtabella0"/>
              <w:rPr>
                <w:color w:val="002060"/>
              </w:rPr>
            </w:pPr>
            <w:r w:rsidRPr="0052608B">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6E74B" w14:textId="77777777" w:rsidR="006E2279" w:rsidRPr="0052608B" w:rsidRDefault="006E2279" w:rsidP="00057BF4">
            <w:pPr>
              <w:pStyle w:val="rowtabella0"/>
              <w:rPr>
                <w:color w:val="002060"/>
              </w:rPr>
            </w:pPr>
            <w:r w:rsidRPr="005260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B4181D"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DF1A5" w14:textId="77777777" w:rsidR="006E2279" w:rsidRPr="0052608B" w:rsidRDefault="006E2279" w:rsidP="00057BF4">
            <w:pPr>
              <w:pStyle w:val="rowtabella0"/>
              <w:rPr>
                <w:color w:val="002060"/>
              </w:rPr>
            </w:pPr>
            <w:r w:rsidRPr="0052608B">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C0A02" w14:textId="77777777" w:rsidR="006E2279" w:rsidRPr="0052608B" w:rsidRDefault="006E2279" w:rsidP="00057BF4">
            <w:pPr>
              <w:pStyle w:val="rowtabella0"/>
              <w:rPr>
                <w:color w:val="002060"/>
              </w:rPr>
            </w:pPr>
            <w:r w:rsidRPr="0052608B">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891A4" w14:textId="77777777" w:rsidR="006E2279" w:rsidRPr="0052608B" w:rsidRDefault="006E2279" w:rsidP="00057BF4">
            <w:pPr>
              <w:pStyle w:val="rowtabella0"/>
              <w:rPr>
                <w:color w:val="002060"/>
              </w:rPr>
            </w:pPr>
            <w:r w:rsidRPr="0052608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83325" w14:textId="77777777" w:rsidR="006E2279" w:rsidRPr="0052608B" w:rsidRDefault="006E2279" w:rsidP="00057BF4">
            <w:pPr>
              <w:pStyle w:val="rowtabella0"/>
              <w:rPr>
                <w:color w:val="002060"/>
              </w:rPr>
            </w:pPr>
            <w:r w:rsidRPr="0052608B">
              <w:rPr>
                <w:color w:val="002060"/>
              </w:rPr>
              <w:t>VIA FONTE ANTICA 6</w:t>
            </w:r>
          </w:p>
        </w:tc>
      </w:tr>
      <w:tr w:rsidR="006E2279" w:rsidRPr="0052608B" w14:paraId="45953165"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39605" w14:textId="77777777" w:rsidR="006E2279" w:rsidRPr="0052608B" w:rsidRDefault="006E2279" w:rsidP="00057BF4">
            <w:pPr>
              <w:pStyle w:val="rowtabella0"/>
              <w:rPr>
                <w:color w:val="002060"/>
              </w:rPr>
            </w:pPr>
            <w:r w:rsidRPr="0052608B">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F03DF" w14:textId="77777777" w:rsidR="006E2279" w:rsidRPr="0052608B" w:rsidRDefault="006E2279" w:rsidP="00057BF4">
            <w:pPr>
              <w:pStyle w:val="rowtabella0"/>
              <w:rPr>
                <w:color w:val="002060"/>
              </w:rPr>
            </w:pPr>
            <w:r w:rsidRPr="0052608B">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47BD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FF4CB" w14:textId="77777777" w:rsidR="006E2279" w:rsidRPr="0052608B" w:rsidRDefault="006E2279" w:rsidP="00057BF4">
            <w:pPr>
              <w:pStyle w:val="rowtabella0"/>
              <w:rPr>
                <w:color w:val="002060"/>
              </w:rPr>
            </w:pPr>
            <w:r w:rsidRPr="0052608B">
              <w:rPr>
                <w:color w:val="002060"/>
              </w:rPr>
              <w:t>01/12/2021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EFC18" w14:textId="77777777" w:rsidR="006E2279" w:rsidRPr="0052608B" w:rsidRDefault="006E2279" w:rsidP="00057BF4">
            <w:pPr>
              <w:pStyle w:val="rowtabella0"/>
              <w:rPr>
                <w:color w:val="002060"/>
              </w:rPr>
            </w:pPr>
            <w:r w:rsidRPr="0052608B">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9F15F" w14:textId="77777777" w:rsidR="006E2279" w:rsidRPr="0052608B" w:rsidRDefault="006E2279" w:rsidP="00057BF4">
            <w:pPr>
              <w:pStyle w:val="rowtabella0"/>
              <w:rPr>
                <w:color w:val="002060"/>
              </w:rPr>
            </w:pPr>
            <w:r w:rsidRPr="0052608B">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D9C62" w14:textId="77777777" w:rsidR="006E2279" w:rsidRPr="0052608B" w:rsidRDefault="006E2279" w:rsidP="00057BF4">
            <w:pPr>
              <w:pStyle w:val="rowtabella0"/>
              <w:rPr>
                <w:color w:val="002060"/>
              </w:rPr>
            </w:pPr>
            <w:r w:rsidRPr="0052608B">
              <w:rPr>
                <w:color w:val="002060"/>
              </w:rPr>
              <w:t>VIA CAMPO SPORTIVO</w:t>
            </w:r>
          </w:p>
        </w:tc>
      </w:tr>
    </w:tbl>
    <w:p w14:paraId="0794C8B6" w14:textId="77777777" w:rsidR="006E2279" w:rsidRPr="00C05198" w:rsidRDefault="006E2279" w:rsidP="006E2279">
      <w:pPr>
        <w:divId w:val="527259509"/>
        <w:rPr>
          <w:rFonts w:ascii="Arial" w:hAnsi="Arial" w:cs="Arial"/>
          <w:color w:val="002060"/>
          <w:sz w:val="22"/>
          <w:szCs w:val="22"/>
        </w:rPr>
      </w:pPr>
    </w:p>
    <w:p w14:paraId="71E4997F" w14:textId="7947AF2B" w:rsidR="006E2279" w:rsidRDefault="006E2279" w:rsidP="006E2279">
      <w:pPr>
        <w:pStyle w:val="breakline"/>
        <w:divId w:val="527259509"/>
        <w:rPr>
          <w:rFonts w:eastAsiaTheme="minorEastAsia"/>
          <w:color w:val="002060"/>
        </w:rPr>
      </w:pPr>
    </w:p>
    <w:p w14:paraId="0950120F" w14:textId="77777777" w:rsidR="003C54B3" w:rsidRPr="00937FDE" w:rsidRDefault="003C54B3" w:rsidP="003C54B3">
      <w:pPr>
        <w:pStyle w:val="TITOLOCAMPIONATO"/>
        <w:shd w:val="clear" w:color="auto" w:fill="002060"/>
        <w:spacing w:before="0" w:beforeAutospacing="0" w:after="0" w:afterAutospacing="0"/>
        <w:divId w:val="527259509"/>
        <w:rPr>
          <w:color w:val="FFFFFF"/>
          <w:szCs w:val="30"/>
        </w:rPr>
      </w:pPr>
      <w:bookmarkStart w:id="10" w:name="_Toc88668564"/>
      <w:r w:rsidRPr="00937FDE">
        <w:rPr>
          <w:color w:val="FFFFFF"/>
          <w:szCs w:val="30"/>
        </w:rPr>
        <w:t>DELIBERE DELLA CORTE SPORTIVA DI APPELLO TERRITORIALE</w:t>
      </w:r>
      <w:bookmarkEnd w:id="10"/>
    </w:p>
    <w:p w14:paraId="5FD16EC3" w14:textId="77777777" w:rsidR="003C54B3" w:rsidRPr="003C54B3" w:rsidRDefault="003C54B3" w:rsidP="003C54B3">
      <w:pPr>
        <w:pStyle w:val="LndNormale1"/>
        <w:divId w:val="527259509"/>
        <w:rPr>
          <w:color w:val="002060"/>
        </w:rPr>
      </w:pPr>
    </w:p>
    <w:p w14:paraId="00931A37" w14:textId="77777777" w:rsidR="003C54B3" w:rsidRPr="003C54B3" w:rsidRDefault="003C54B3" w:rsidP="003C54B3">
      <w:pPr>
        <w:pStyle w:val="Standard"/>
        <w:jc w:val="center"/>
        <w:divId w:val="527259509"/>
        <w:rPr>
          <w:color w:val="002060"/>
        </w:rPr>
      </w:pPr>
      <w:r w:rsidRPr="003C54B3">
        <w:rPr>
          <w:rFonts w:ascii="Arial" w:hAnsi="Arial"/>
          <w:b/>
          <w:color w:val="002060"/>
          <w:sz w:val="22"/>
          <w:szCs w:val="22"/>
        </w:rPr>
        <w:t>TESTO DELLE DECISIONI RELATIVE AL</w:t>
      </w:r>
    </w:p>
    <w:p w14:paraId="572D9706" w14:textId="34B403C7" w:rsidR="003C54B3" w:rsidRPr="003C54B3" w:rsidRDefault="003C54B3" w:rsidP="003C54B3">
      <w:pPr>
        <w:pStyle w:val="Standard"/>
        <w:jc w:val="center"/>
        <w:divId w:val="527259509"/>
        <w:rPr>
          <w:color w:val="002060"/>
        </w:rPr>
      </w:pPr>
      <w:r w:rsidRPr="003C54B3">
        <w:rPr>
          <w:rFonts w:ascii="Arial" w:hAnsi="Arial"/>
          <w:b/>
          <w:color w:val="002060"/>
          <w:sz w:val="22"/>
          <w:szCs w:val="22"/>
        </w:rPr>
        <w:t xml:space="preserve">COM. UFF. N.  85 – RIUNIONE DEL </w:t>
      </w:r>
      <w:proofErr w:type="gramStart"/>
      <w:r w:rsidRPr="003C54B3">
        <w:rPr>
          <w:rFonts w:ascii="Arial" w:hAnsi="Arial"/>
          <w:b/>
          <w:color w:val="002060"/>
          <w:sz w:val="22"/>
          <w:szCs w:val="22"/>
        </w:rPr>
        <w:t>15  NOVEMBRE</w:t>
      </w:r>
      <w:proofErr w:type="gramEnd"/>
      <w:r w:rsidRPr="003C54B3">
        <w:rPr>
          <w:rFonts w:ascii="Arial" w:hAnsi="Arial"/>
          <w:b/>
          <w:color w:val="002060"/>
          <w:sz w:val="22"/>
          <w:szCs w:val="22"/>
        </w:rPr>
        <w:t xml:space="preserve"> 2021</w:t>
      </w:r>
    </w:p>
    <w:p w14:paraId="0B07A86F" w14:textId="77777777" w:rsidR="003C54B3" w:rsidRPr="003C54B3" w:rsidRDefault="003C54B3" w:rsidP="003C54B3">
      <w:pPr>
        <w:pStyle w:val="Standard"/>
        <w:divId w:val="527259509"/>
        <w:rPr>
          <w:rFonts w:ascii="Arial" w:hAnsi="Arial"/>
          <w:color w:val="002060"/>
          <w:sz w:val="22"/>
          <w:szCs w:val="22"/>
        </w:rPr>
      </w:pPr>
    </w:p>
    <w:p w14:paraId="3FD56957" w14:textId="77777777" w:rsidR="003C54B3" w:rsidRPr="003C54B3" w:rsidRDefault="003C54B3" w:rsidP="003C54B3">
      <w:pPr>
        <w:pStyle w:val="Standarduser"/>
        <w:jc w:val="center"/>
        <w:divId w:val="527259509"/>
        <w:rPr>
          <w:rFonts w:ascii="Arial" w:hAnsi="Arial"/>
          <w:b/>
          <w:color w:val="002060"/>
          <w:sz w:val="22"/>
        </w:rPr>
      </w:pPr>
      <w:r w:rsidRPr="003C54B3">
        <w:rPr>
          <w:rFonts w:ascii="Arial" w:hAnsi="Arial"/>
          <w:b/>
          <w:color w:val="002060"/>
          <w:sz w:val="22"/>
        </w:rPr>
        <w:t>DECISIONE N. 9/2021-2022</w:t>
      </w:r>
    </w:p>
    <w:p w14:paraId="7936FF3A" w14:textId="77777777" w:rsidR="003C54B3" w:rsidRPr="003C54B3" w:rsidRDefault="003C54B3" w:rsidP="003C54B3">
      <w:pPr>
        <w:pStyle w:val="Standarduser"/>
        <w:jc w:val="center"/>
        <w:divId w:val="527259509"/>
        <w:rPr>
          <w:rFonts w:ascii="Arial" w:hAnsi="Arial"/>
          <w:b/>
          <w:color w:val="002060"/>
          <w:sz w:val="22"/>
        </w:rPr>
      </w:pPr>
    </w:p>
    <w:p w14:paraId="4DEA3EFE"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LA CORTE SPORTIVA D’APPELLO TERRITORIALE</w:t>
      </w:r>
    </w:p>
    <w:p w14:paraId="2E7F77E8"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PRESSO IL COMITATO REGIONALE MARCHE</w:t>
      </w:r>
    </w:p>
    <w:p w14:paraId="6B27CCC1" w14:textId="77777777" w:rsidR="003C54B3" w:rsidRPr="003C54B3" w:rsidRDefault="003C54B3" w:rsidP="003C54B3">
      <w:pPr>
        <w:pStyle w:val="Standard"/>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composta da:</w:t>
      </w:r>
    </w:p>
    <w:p w14:paraId="70E70145"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6928A954"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 xml:space="preserve">Avv. Piero </w:t>
      </w:r>
      <w:proofErr w:type="spellStart"/>
      <w:r w:rsidRPr="003C54B3">
        <w:rPr>
          <w:rFonts w:ascii="Arial" w:hAnsi="Arial"/>
          <w:iCs/>
          <w:color w:val="002060"/>
          <w:kern w:val="0"/>
          <w:sz w:val="22"/>
          <w:szCs w:val="22"/>
          <w:lang w:eastAsia="it-IT"/>
        </w:rPr>
        <w:t>Paciaroni</w:t>
      </w:r>
      <w:proofErr w:type="spellEnd"/>
      <w:r w:rsidRPr="003C54B3">
        <w:rPr>
          <w:rFonts w:ascii="Arial" w:hAnsi="Arial"/>
          <w:iCs/>
          <w:color w:val="002060"/>
          <w:kern w:val="0"/>
          <w:sz w:val="22"/>
          <w:szCs w:val="22"/>
          <w:lang w:eastAsia="it-IT"/>
        </w:rPr>
        <w:t>, presidente;</w:t>
      </w:r>
    </w:p>
    <w:p w14:paraId="57F4DFB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Giovanni Spanti, vicepresidente;</w:t>
      </w:r>
    </w:p>
    <w:p w14:paraId="683683E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Avv. Francesco Scaloni, componente;</w:t>
      </w:r>
    </w:p>
    <w:p w14:paraId="0E6E553D"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Lorenzo Casagrande Albano, componente;</w:t>
      </w:r>
    </w:p>
    <w:p w14:paraId="39C8BA5C"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Dott.ssa Valentina Pupo, componente;</w:t>
      </w:r>
    </w:p>
    <w:p w14:paraId="64A233E9"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Cristian Urbinati, rappresentante A.I.A;</w:t>
      </w:r>
    </w:p>
    <w:p w14:paraId="3DAE5F57" w14:textId="77777777" w:rsidR="003C54B3" w:rsidRPr="003C54B3" w:rsidRDefault="003C54B3" w:rsidP="003C54B3">
      <w:pPr>
        <w:pStyle w:val="Standard"/>
        <w:jc w:val="both"/>
        <w:divId w:val="527259509"/>
        <w:rPr>
          <w:rFonts w:ascii="Arial" w:hAnsi="Arial"/>
          <w:iCs/>
          <w:color w:val="002060"/>
          <w:kern w:val="0"/>
          <w:sz w:val="22"/>
          <w:szCs w:val="22"/>
          <w:lang w:eastAsia="it-IT"/>
        </w:rPr>
      </w:pPr>
    </w:p>
    <w:p w14:paraId="658C637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nella riunione del 15 novembre 2021 ha pronunciato la seguente decisione sul reclamo n. 9/CSAT S.S. 2021-2022 proposto in data 4 novembre 2021 dalla POLISPORTIVA CSI STELLA</w:t>
      </w:r>
    </w:p>
    <w:p w14:paraId="55CFFA4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26C09AC2"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per la riforma</w:t>
      </w:r>
    </w:p>
    <w:p w14:paraId="45FDC3B7"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p>
    <w:p w14:paraId="334A2902" w14:textId="77777777" w:rsidR="003C54B3" w:rsidRPr="003C54B3" w:rsidRDefault="003C54B3" w:rsidP="003C54B3">
      <w:pPr>
        <w:pStyle w:val="Standard"/>
        <w:tabs>
          <w:tab w:val="left" w:pos="420"/>
        </w:tabs>
        <w:jc w:val="both"/>
        <w:divId w:val="527259509"/>
        <w:rPr>
          <w:color w:val="002060"/>
        </w:rPr>
      </w:pPr>
      <w:r w:rsidRPr="003C54B3">
        <w:rPr>
          <w:rFonts w:ascii="Arial" w:hAnsi="Arial"/>
          <w:iCs/>
          <w:color w:val="002060"/>
          <w:kern w:val="0"/>
          <w:sz w:val="22"/>
          <w:szCs w:val="22"/>
          <w:lang w:eastAsia="it-IT"/>
        </w:rPr>
        <w:t xml:space="preserve">del provvedimento emesso dal </w:t>
      </w:r>
      <w:r w:rsidRPr="003C54B3">
        <w:rPr>
          <w:rFonts w:ascii="Arial" w:hAnsi="Arial"/>
          <w:color w:val="002060"/>
          <w:sz w:val="22"/>
        </w:rPr>
        <w:t xml:space="preserve">Giudice </w:t>
      </w:r>
      <w:bookmarkStart w:id="11" w:name="_Hlk878882841"/>
      <w:r w:rsidRPr="003C54B3">
        <w:rPr>
          <w:rFonts w:ascii="Arial" w:hAnsi="Arial"/>
          <w:color w:val="002060"/>
          <w:sz w:val="22"/>
        </w:rPr>
        <w:t xml:space="preserve">Sportivo presso </w:t>
      </w:r>
      <w:bookmarkEnd w:id="11"/>
      <w:r w:rsidRPr="003C54B3">
        <w:rPr>
          <w:rFonts w:ascii="Arial" w:hAnsi="Arial"/>
          <w:color w:val="002060"/>
          <w:sz w:val="22"/>
        </w:rPr>
        <w:t xml:space="preserve">il Comitato Regionale Marche con decisione pubblicata sul </w:t>
      </w:r>
      <w:proofErr w:type="spellStart"/>
      <w:r w:rsidRPr="003C54B3">
        <w:rPr>
          <w:rFonts w:ascii="Arial" w:hAnsi="Arial"/>
          <w:color w:val="002060"/>
          <w:sz w:val="22"/>
        </w:rPr>
        <w:t>Com</w:t>
      </w:r>
      <w:proofErr w:type="spellEnd"/>
      <w:r w:rsidRPr="003C54B3">
        <w:rPr>
          <w:rFonts w:ascii="Arial" w:hAnsi="Arial"/>
          <w:color w:val="002060"/>
          <w:sz w:val="22"/>
        </w:rPr>
        <w:t xml:space="preserve">. Uff. n. 28 del 3 novembre 2021 Calcio a Cinque con il quale è stata inflitta alla reclamante la sanzione della ammenda di euro 160,00 </w:t>
      </w:r>
      <w:proofErr w:type="gramStart"/>
      <w:r w:rsidRPr="003C54B3">
        <w:rPr>
          <w:rFonts w:ascii="Arial" w:hAnsi="Arial"/>
          <w:color w:val="002060"/>
          <w:sz w:val="22"/>
        </w:rPr>
        <w:t xml:space="preserve">“ </w:t>
      </w:r>
      <w:r w:rsidRPr="003C54B3">
        <w:rPr>
          <w:rFonts w:ascii="Arial" w:hAnsi="Arial"/>
          <w:i/>
          <w:iCs/>
          <w:color w:val="002060"/>
          <w:sz w:val="22"/>
        </w:rPr>
        <w:t>Per</w:t>
      </w:r>
      <w:proofErr w:type="gramEnd"/>
      <w:r w:rsidRPr="003C54B3">
        <w:rPr>
          <w:rFonts w:ascii="Arial" w:hAnsi="Arial"/>
          <w:i/>
          <w:iCs/>
          <w:color w:val="002060"/>
          <w:sz w:val="22"/>
        </w:rPr>
        <w:t xml:space="preserve"> aver alcuni tifosi invaso il terreno di gioco a fine partita. In campo avverso. “</w:t>
      </w:r>
    </w:p>
    <w:p w14:paraId="3F141049" w14:textId="77777777" w:rsidR="003C54B3" w:rsidRPr="003C54B3" w:rsidRDefault="003C54B3" w:rsidP="003C54B3">
      <w:pPr>
        <w:pStyle w:val="Standard"/>
        <w:tabs>
          <w:tab w:val="left" w:pos="420"/>
        </w:tabs>
        <w:jc w:val="both"/>
        <w:divId w:val="527259509"/>
        <w:rPr>
          <w:rFonts w:ascii="Arial" w:hAnsi="Arial"/>
          <w:color w:val="002060"/>
          <w:sz w:val="22"/>
        </w:rPr>
      </w:pPr>
    </w:p>
    <w:p w14:paraId="7FC1A33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visto il reclamo e i relativi allegati;</w:t>
      </w:r>
    </w:p>
    <w:p w14:paraId="429EBDD5"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visti tutti gli atti;</w:t>
      </w:r>
    </w:p>
    <w:p w14:paraId="5EE57A34"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relatore, nell’udienza del giorno 15 novembre 2021, Valentina Pupo;</w:t>
      </w:r>
    </w:p>
    <w:p w14:paraId="248E1753"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ritenuto e considerato in fatto e diritto quanto segue.</w:t>
      </w:r>
    </w:p>
    <w:p w14:paraId="7A219D58" w14:textId="77777777" w:rsidR="003C54B3" w:rsidRPr="003C54B3" w:rsidRDefault="003C54B3" w:rsidP="003C54B3">
      <w:pPr>
        <w:pStyle w:val="Standarduser"/>
        <w:divId w:val="527259509"/>
        <w:rPr>
          <w:rFonts w:ascii="Arial" w:hAnsi="Arial"/>
          <w:color w:val="002060"/>
          <w:sz w:val="22"/>
          <w:szCs w:val="22"/>
        </w:rPr>
      </w:pPr>
    </w:p>
    <w:p w14:paraId="769E4322" w14:textId="77777777" w:rsidR="003C54B3" w:rsidRPr="003C54B3" w:rsidRDefault="003C54B3" w:rsidP="003C54B3">
      <w:pPr>
        <w:pStyle w:val="Standarduser"/>
        <w:jc w:val="center"/>
        <w:divId w:val="527259509"/>
        <w:rPr>
          <w:rFonts w:ascii="Arial" w:hAnsi="Arial"/>
          <w:color w:val="002060"/>
          <w:sz w:val="22"/>
          <w:szCs w:val="22"/>
        </w:rPr>
      </w:pPr>
      <w:r w:rsidRPr="003C54B3">
        <w:rPr>
          <w:rFonts w:ascii="Arial" w:hAnsi="Arial"/>
          <w:color w:val="002060"/>
          <w:sz w:val="22"/>
          <w:szCs w:val="22"/>
        </w:rPr>
        <w:t>SVOLGIMENTO DEL PROCEDIMENTO</w:t>
      </w:r>
    </w:p>
    <w:p w14:paraId="30826D75" w14:textId="77777777" w:rsidR="003C54B3" w:rsidRPr="003C54B3" w:rsidRDefault="003C54B3" w:rsidP="003C54B3">
      <w:pPr>
        <w:pStyle w:val="Standarduser"/>
        <w:divId w:val="527259509"/>
        <w:rPr>
          <w:rFonts w:ascii="Arial" w:hAnsi="Arial"/>
          <w:color w:val="002060"/>
          <w:sz w:val="22"/>
          <w:szCs w:val="22"/>
        </w:rPr>
      </w:pPr>
    </w:p>
    <w:p w14:paraId="16ADEFF5"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 xml:space="preserve">Il Giudice Sportivo </w:t>
      </w:r>
      <w:proofErr w:type="spellStart"/>
      <w:r w:rsidRPr="003C54B3">
        <w:rPr>
          <w:rFonts w:ascii="Arial" w:hAnsi="Arial"/>
          <w:color w:val="002060"/>
          <w:sz w:val="22"/>
        </w:rPr>
        <w:t>Sportivo</w:t>
      </w:r>
      <w:proofErr w:type="spellEnd"/>
      <w:r w:rsidRPr="003C54B3">
        <w:rPr>
          <w:rFonts w:ascii="Arial" w:hAnsi="Arial"/>
          <w:color w:val="002060"/>
          <w:sz w:val="22"/>
          <w:szCs w:val="22"/>
        </w:rPr>
        <w:t xml:space="preserve">, con decisione pubblicata sul </w:t>
      </w:r>
      <w:proofErr w:type="spellStart"/>
      <w:r w:rsidRPr="003C54B3">
        <w:rPr>
          <w:rFonts w:ascii="Arial" w:hAnsi="Arial"/>
          <w:color w:val="002060"/>
          <w:sz w:val="22"/>
          <w:szCs w:val="22"/>
        </w:rPr>
        <w:t>Com</w:t>
      </w:r>
      <w:proofErr w:type="spellEnd"/>
      <w:r w:rsidRPr="003C54B3">
        <w:rPr>
          <w:rFonts w:ascii="Arial" w:hAnsi="Arial"/>
          <w:color w:val="002060"/>
          <w:sz w:val="22"/>
          <w:szCs w:val="22"/>
        </w:rPr>
        <w:t xml:space="preserve">. Uff. indicato in epigrafe, </w:t>
      </w:r>
      <w:proofErr w:type="gramStart"/>
      <w:r w:rsidRPr="003C54B3">
        <w:rPr>
          <w:rFonts w:ascii="Arial" w:hAnsi="Arial"/>
          <w:color w:val="002060"/>
          <w:sz w:val="22"/>
          <w:szCs w:val="22"/>
        </w:rPr>
        <w:t>ha  inflitto</w:t>
      </w:r>
      <w:proofErr w:type="gramEnd"/>
      <w:r w:rsidRPr="003C54B3">
        <w:rPr>
          <w:rFonts w:ascii="Arial" w:hAnsi="Arial"/>
          <w:color w:val="002060"/>
          <w:sz w:val="22"/>
          <w:szCs w:val="22"/>
        </w:rPr>
        <w:t xml:space="preserve"> alla reclamante la sanzione della ammenda di euro 160,00 in relazione a quanto accaduto nella gara del 25 ottobre 2021 Calcio a 5 Coppa Marche MANDOLESI – CSI STELLA.</w:t>
      </w:r>
    </w:p>
    <w:p w14:paraId="29DB444D"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Avverso tale decisione ha proposto rituale reclamo la POLISPORTIVA CSI STELLA, chiedendo l’annullamento del provvedimento in quanto</w:t>
      </w:r>
      <w:r w:rsidRPr="003C54B3">
        <w:rPr>
          <w:rFonts w:ascii="Arial" w:hAnsi="Arial"/>
          <w:i/>
          <w:iCs/>
          <w:color w:val="002060"/>
          <w:sz w:val="22"/>
          <w:szCs w:val="22"/>
        </w:rPr>
        <w:t xml:space="preserve"> </w:t>
      </w:r>
      <w:proofErr w:type="gramStart"/>
      <w:r w:rsidRPr="003C54B3">
        <w:rPr>
          <w:rFonts w:ascii="Arial" w:hAnsi="Arial"/>
          <w:i/>
          <w:iCs/>
          <w:color w:val="002060"/>
          <w:sz w:val="22"/>
          <w:szCs w:val="22"/>
        </w:rPr>
        <w:t>“ Nessun</w:t>
      </w:r>
      <w:proofErr w:type="gramEnd"/>
      <w:r w:rsidRPr="003C54B3">
        <w:rPr>
          <w:rFonts w:ascii="Arial" w:hAnsi="Arial"/>
          <w:i/>
          <w:iCs/>
          <w:color w:val="002060"/>
          <w:sz w:val="22"/>
          <w:szCs w:val="22"/>
        </w:rPr>
        <w:t xml:space="preserve"> altro sostenitore del CSI Stella era presente all’incontro di coppa in questione. </w:t>
      </w:r>
      <w:proofErr w:type="gramStart"/>
      <w:r w:rsidRPr="003C54B3">
        <w:rPr>
          <w:rFonts w:ascii="Arial" w:hAnsi="Arial"/>
          <w:i/>
          <w:iCs/>
          <w:color w:val="002060"/>
          <w:sz w:val="22"/>
          <w:szCs w:val="22"/>
        </w:rPr>
        <w:t>“</w:t>
      </w:r>
      <w:r w:rsidRPr="003C54B3">
        <w:rPr>
          <w:rFonts w:ascii="Arial" w:hAnsi="Arial"/>
          <w:color w:val="002060"/>
          <w:sz w:val="22"/>
          <w:szCs w:val="22"/>
        </w:rPr>
        <w:t xml:space="preserve"> e</w:t>
      </w:r>
      <w:proofErr w:type="gramEnd"/>
      <w:r w:rsidRPr="003C54B3">
        <w:rPr>
          <w:rFonts w:ascii="Arial" w:hAnsi="Arial"/>
          <w:color w:val="002060"/>
          <w:sz w:val="22"/>
          <w:szCs w:val="22"/>
        </w:rPr>
        <w:t xml:space="preserve"> precisando che</w:t>
      </w:r>
      <w:r w:rsidRPr="003C54B3">
        <w:rPr>
          <w:rFonts w:ascii="Arial" w:hAnsi="Arial"/>
          <w:i/>
          <w:iCs/>
          <w:color w:val="002060"/>
          <w:sz w:val="22"/>
          <w:szCs w:val="22"/>
        </w:rPr>
        <w:t xml:space="preserve"> </w:t>
      </w:r>
      <w:r w:rsidRPr="003C54B3">
        <w:rPr>
          <w:rFonts w:ascii="Arial" w:hAnsi="Arial"/>
          <w:color w:val="002060"/>
          <w:sz w:val="22"/>
          <w:szCs w:val="22"/>
        </w:rPr>
        <w:t>soltanto il Vice Presidente Di Girolamo Gianluca è entrato in campo, chiamato dai dirigenti, ma solo per prestare soccorso al calciatore Croci Matteo che era a terra privo di sensi.</w:t>
      </w:r>
    </w:p>
    <w:p w14:paraId="5BD7FD96"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 xml:space="preserve">    La Corte, ritenutolo opportuno, chiedeva chiarimenti all’arbitro in relazione all’accaduto.</w:t>
      </w:r>
    </w:p>
    <w:p w14:paraId="08284581" w14:textId="77777777" w:rsidR="003C54B3" w:rsidRPr="003C54B3" w:rsidRDefault="003C54B3" w:rsidP="003C54B3">
      <w:pPr>
        <w:pStyle w:val="Standarduser"/>
        <w:jc w:val="both"/>
        <w:divId w:val="527259509"/>
        <w:rPr>
          <w:rFonts w:ascii="Arial" w:hAnsi="Arial"/>
          <w:color w:val="002060"/>
          <w:sz w:val="22"/>
          <w:szCs w:val="22"/>
        </w:rPr>
      </w:pPr>
    </w:p>
    <w:p w14:paraId="0BFF0975" w14:textId="77777777" w:rsidR="003C54B3" w:rsidRPr="003C54B3" w:rsidRDefault="003C54B3" w:rsidP="003C54B3">
      <w:pPr>
        <w:pStyle w:val="Titolo11"/>
        <w:numPr>
          <w:ilvl w:val="0"/>
          <w:numId w:val="27"/>
        </w:numPr>
        <w:overflowPunct/>
        <w:autoSpaceDE/>
        <w:textAlignment w:val="auto"/>
        <w:outlineLvl w:val="9"/>
        <w:divId w:val="527259509"/>
        <w:rPr>
          <w:b w:val="0"/>
          <w:color w:val="002060"/>
          <w:szCs w:val="22"/>
        </w:rPr>
      </w:pPr>
      <w:bookmarkStart w:id="12" w:name="_Toc876322141"/>
      <w:bookmarkStart w:id="13" w:name="_Toc88663052"/>
      <w:bookmarkStart w:id="14" w:name="_Toc88668566"/>
      <w:r w:rsidRPr="003C54B3">
        <w:rPr>
          <w:b w:val="0"/>
          <w:color w:val="002060"/>
          <w:szCs w:val="22"/>
        </w:rPr>
        <w:t>MOTIVI DELLA DECISIONE</w:t>
      </w:r>
      <w:bookmarkEnd w:id="12"/>
      <w:bookmarkEnd w:id="13"/>
      <w:bookmarkEnd w:id="14"/>
    </w:p>
    <w:p w14:paraId="521A8BB2" w14:textId="77777777" w:rsidR="003C54B3" w:rsidRPr="003C54B3" w:rsidRDefault="003C54B3" w:rsidP="003C54B3">
      <w:pPr>
        <w:pStyle w:val="Standarduser"/>
        <w:divId w:val="527259509"/>
        <w:rPr>
          <w:rFonts w:ascii="Arial" w:hAnsi="Arial"/>
          <w:color w:val="002060"/>
          <w:sz w:val="22"/>
          <w:szCs w:val="22"/>
        </w:rPr>
      </w:pPr>
    </w:p>
    <w:p w14:paraId="5F6DFC5C" w14:textId="77777777" w:rsidR="003C54B3" w:rsidRPr="003C54B3" w:rsidRDefault="003C54B3" w:rsidP="003C54B3">
      <w:pPr>
        <w:pStyle w:val="Standarduser"/>
        <w:ind w:firstLine="283"/>
        <w:jc w:val="both"/>
        <w:divId w:val="527259509"/>
        <w:rPr>
          <w:rFonts w:ascii="Arial" w:hAnsi="Arial"/>
          <w:color w:val="002060"/>
          <w:sz w:val="22"/>
          <w:szCs w:val="22"/>
        </w:rPr>
      </w:pPr>
      <w:r w:rsidRPr="003C54B3">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w:t>
      </w:r>
    </w:p>
    <w:p w14:paraId="19774751" w14:textId="77777777" w:rsidR="003C54B3" w:rsidRPr="003C54B3" w:rsidRDefault="003C54B3" w:rsidP="003C54B3">
      <w:pPr>
        <w:pStyle w:val="Standarduser"/>
        <w:ind w:firstLine="283"/>
        <w:jc w:val="both"/>
        <w:divId w:val="527259509"/>
        <w:rPr>
          <w:rFonts w:ascii="Arial" w:hAnsi="Arial"/>
          <w:color w:val="002060"/>
          <w:sz w:val="22"/>
          <w:szCs w:val="22"/>
        </w:rPr>
      </w:pPr>
      <w:r w:rsidRPr="003C54B3">
        <w:rPr>
          <w:rFonts w:ascii="Arial" w:hAnsi="Arial"/>
          <w:color w:val="002060"/>
          <w:sz w:val="22"/>
          <w:szCs w:val="22"/>
        </w:rPr>
        <w:t>L’arbitro ha precisato che prima del fischio di fine della gara alcuni sostenitori di entrambe le società sono entrati in campo e si sono spintonati.</w:t>
      </w:r>
    </w:p>
    <w:p w14:paraId="0FF7A580"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E’ noto che q</w:t>
      </w:r>
      <w:r w:rsidRPr="003C54B3">
        <w:rPr>
          <w:rFonts w:ascii="Arial" w:hAnsi="Arial"/>
          <w:color w:val="002060"/>
          <w:sz w:val="22"/>
          <w:szCs w:val="22"/>
        </w:rPr>
        <w:t xml:space="preserve">uanto viene attestato dal direttore di gara costituisce </w:t>
      </w:r>
      <w:proofErr w:type="gramStart"/>
      <w:r w:rsidRPr="003C54B3">
        <w:rPr>
          <w:rFonts w:ascii="Arial" w:hAnsi="Arial"/>
          <w:color w:val="002060"/>
          <w:sz w:val="22"/>
          <w:szCs w:val="22"/>
        </w:rPr>
        <w:t xml:space="preserve">“ </w:t>
      </w:r>
      <w:r w:rsidRPr="003C54B3">
        <w:rPr>
          <w:rFonts w:ascii="Arial" w:hAnsi="Arial"/>
          <w:i/>
          <w:iCs/>
          <w:color w:val="002060"/>
          <w:sz w:val="22"/>
          <w:szCs w:val="22"/>
        </w:rPr>
        <w:t>prova</w:t>
      </w:r>
      <w:proofErr w:type="gramEnd"/>
      <w:r w:rsidRPr="003C54B3">
        <w:rPr>
          <w:rFonts w:ascii="Arial" w:hAnsi="Arial"/>
          <w:i/>
          <w:iCs/>
          <w:color w:val="002060"/>
          <w:sz w:val="22"/>
          <w:szCs w:val="22"/>
        </w:rPr>
        <w:t xml:space="preserve"> legale assistita da fede privilegiata “</w:t>
      </w:r>
      <w:r w:rsidRPr="003C54B3">
        <w:rPr>
          <w:rFonts w:ascii="Arial" w:hAnsi="Arial"/>
          <w:color w:val="002060"/>
          <w:sz w:val="22"/>
          <w:szCs w:val="22"/>
        </w:rPr>
        <w:t xml:space="preserve"> per cui il comportamento contestato risulta essere stato tenuto dai sostenitori della reclamante, ma la sanzione applicata va ridotta in quanto va differenziata la responsabilità che è posta a carico della società ospitante, tenuta a mettere in atto tutto quanto possibile per impedire a tutti i sostenitori di entrare in campo, da quella che fa carico alla società ospite.</w:t>
      </w:r>
    </w:p>
    <w:p w14:paraId="2A94E662" w14:textId="77777777" w:rsidR="003C54B3" w:rsidRPr="003C54B3" w:rsidRDefault="003C54B3" w:rsidP="003C54B3">
      <w:pPr>
        <w:pStyle w:val="Standarduser"/>
        <w:jc w:val="both"/>
        <w:divId w:val="527259509"/>
        <w:rPr>
          <w:color w:val="002060"/>
          <w:szCs w:val="22"/>
        </w:rPr>
      </w:pPr>
      <w:r w:rsidRPr="003C54B3">
        <w:rPr>
          <w:rFonts w:ascii="Arial" w:eastAsia="Arial" w:hAnsi="Arial"/>
          <w:color w:val="002060"/>
          <w:sz w:val="22"/>
          <w:szCs w:val="22"/>
        </w:rPr>
        <w:t xml:space="preserve">   </w:t>
      </w:r>
      <w:r w:rsidRPr="003C54B3">
        <w:rPr>
          <w:rFonts w:ascii="Arial" w:hAnsi="Arial"/>
          <w:color w:val="002060"/>
          <w:sz w:val="22"/>
          <w:szCs w:val="22"/>
        </w:rPr>
        <w:t>La Corte pertanto reputa congruo ridurre l’importo dell’ammenda comminata ad euro 80,00.</w:t>
      </w:r>
      <w:r w:rsidRPr="003C54B3">
        <w:rPr>
          <w:color w:val="002060"/>
          <w:szCs w:val="22"/>
        </w:rPr>
        <w:t xml:space="preserve">   </w:t>
      </w:r>
    </w:p>
    <w:p w14:paraId="2D571100" w14:textId="77777777" w:rsidR="003C54B3" w:rsidRPr="003C54B3" w:rsidRDefault="003C54B3" w:rsidP="003C54B3">
      <w:pPr>
        <w:pStyle w:val="Standarduser"/>
        <w:jc w:val="both"/>
        <w:divId w:val="527259509"/>
        <w:rPr>
          <w:color w:val="002060"/>
        </w:rPr>
      </w:pPr>
      <w:r w:rsidRPr="003C54B3">
        <w:rPr>
          <w:color w:val="002060"/>
          <w:szCs w:val="22"/>
        </w:rPr>
        <w:t xml:space="preserve">                                                 </w:t>
      </w:r>
    </w:p>
    <w:p w14:paraId="0033E6D9" w14:textId="77777777" w:rsidR="003C54B3" w:rsidRPr="003C54B3" w:rsidRDefault="003C54B3" w:rsidP="003C54B3">
      <w:pPr>
        <w:pStyle w:val="LndNormale1"/>
        <w:spacing w:line="360" w:lineRule="auto"/>
        <w:jc w:val="center"/>
        <w:divId w:val="527259509"/>
        <w:rPr>
          <w:color w:val="002060"/>
        </w:rPr>
      </w:pPr>
      <w:r w:rsidRPr="003C54B3">
        <w:rPr>
          <w:color w:val="002060"/>
        </w:rPr>
        <w:t>P.Q.M.</w:t>
      </w:r>
      <w:bookmarkStart w:id="15" w:name="_Hlk87025736"/>
      <w:bookmarkEnd w:id="15"/>
    </w:p>
    <w:p w14:paraId="622BCEFF"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la Corte sportiva d’appello territoriale, definitivamente pronunciando, accoglie il reclamo e riduce la sanzione dell’ammenda ad € 80,00 (ottanta/00)</w:t>
      </w:r>
    </w:p>
    <w:p w14:paraId="45B1075F"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Dispone restituirsi il relativo contributo e manda alla Segreteria del Comitato Regionale Marche per gli adempimenti conseguenti.</w:t>
      </w:r>
    </w:p>
    <w:p w14:paraId="33749D9B"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Così deciso in Ancona, nella sede della FIGC - LND - Comitato Regionale Marche, in data 15 novembre 2021.</w:t>
      </w:r>
    </w:p>
    <w:p w14:paraId="1BCF11D6" w14:textId="77777777" w:rsidR="003C54B3" w:rsidRPr="003C54B3" w:rsidRDefault="003C54B3" w:rsidP="003C54B3">
      <w:pPr>
        <w:pStyle w:val="Nessunaspaziatura"/>
        <w:ind w:firstLine="708"/>
        <w:jc w:val="both"/>
        <w:divId w:val="527259509"/>
        <w:rPr>
          <w:rFonts w:ascii="Arial" w:hAnsi="Arial" w:cs="Arial"/>
          <w:color w:val="002060"/>
        </w:rPr>
      </w:pPr>
    </w:p>
    <w:p w14:paraId="71EC0001"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ab/>
        <w:t>Il Relatore                                                                       Il Presidente</w:t>
      </w:r>
    </w:p>
    <w:p w14:paraId="05C90839"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F.to in originale</w:t>
      </w:r>
      <w:r w:rsidRPr="003C54B3">
        <w:rPr>
          <w:rFonts w:cs="Arial"/>
          <w:color w:val="002060"/>
          <w:szCs w:val="22"/>
        </w:rPr>
        <w:tab/>
      </w:r>
      <w:r w:rsidRPr="003C54B3">
        <w:rPr>
          <w:rFonts w:cs="Arial"/>
          <w:color w:val="002060"/>
          <w:szCs w:val="22"/>
        </w:rPr>
        <w:tab/>
        <w:t xml:space="preserve">  </w:t>
      </w:r>
      <w:r w:rsidRPr="003C54B3">
        <w:rPr>
          <w:rFonts w:cs="Arial"/>
          <w:color w:val="002060"/>
          <w:szCs w:val="22"/>
        </w:rPr>
        <w:tab/>
      </w:r>
      <w:r w:rsidRPr="003C54B3">
        <w:rPr>
          <w:rFonts w:cs="Arial"/>
          <w:color w:val="002060"/>
          <w:szCs w:val="22"/>
        </w:rPr>
        <w:tab/>
      </w:r>
      <w:r w:rsidRPr="003C54B3">
        <w:rPr>
          <w:rFonts w:cs="Arial"/>
          <w:color w:val="002060"/>
          <w:szCs w:val="22"/>
        </w:rPr>
        <w:tab/>
      </w:r>
      <w:r w:rsidRPr="003C54B3">
        <w:rPr>
          <w:rFonts w:cs="Arial"/>
          <w:color w:val="002060"/>
          <w:szCs w:val="22"/>
        </w:rPr>
        <w:tab/>
        <w:t xml:space="preserve">    F.to in originale</w:t>
      </w:r>
      <w:r w:rsidRPr="003C54B3">
        <w:rPr>
          <w:rFonts w:cs="Arial"/>
          <w:color w:val="002060"/>
          <w:szCs w:val="22"/>
        </w:rPr>
        <w:tab/>
      </w:r>
    </w:p>
    <w:p w14:paraId="0C4D2EE1"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Valentina Pupo                                                                Piero Paciaroni</w:t>
      </w:r>
    </w:p>
    <w:p w14:paraId="080C1BBF" w14:textId="77777777" w:rsidR="003C54B3" w:rsidRPr="003C54B3" w:rsidRDefault="003C54B3" w:rsidP="003C54B3">
      <w:pPr>
        <w:pStyle w:val="LndNormale1"/>
        <w:divId w:val="527259509"/>
        <w:rPr>
          <w:color w:val="002060"/>
          <w:szCs w:val="22"/>
        </w:rPr>
      </w:pPr>
    </w:p>
    <w:p w14:paraId="53913618" w14:textId="77777777" w:rsidR="003C54B3" w:rsidRPr="003C54B3" w:rsidRDefault="003C54B3" w:rsidP="003C54B3">
      <w:pPr>
        <w:pStyle w:val="LndNormale1"/>
        <w:divId w:val="527259509"/>
        <w:rPr>
          <w:color w:val="002060"/>
          <w:szCs w:val="22"/>
        </w:rPr>
      </w:pPr>
      <w:r w:rsidRPr="003C54B3">
        <w:rPr>
          <w:rFonts w:cs="Arial"/>
          <w:color w:val="002060"/>
          <w:szCs w:val="22"/>
        </w:rPr>
        <w:t>Depositato in Ancona in data 22 novembre 2021</w:t>
      </w:r>
      <w:bookmarkStart w:id="16" w:name="_Hlk870245541"/>
      <w:bookmarkEnd w:id="16"/>
    </w:p>
    <w:p w14:paraId="04D50A0B" w14:textId="77777777" w:rsidR="003C54B3" w:rsidRPr="003C54B3" w:rsidRDefault="003C54B3" w:rsidP="003C54B3">
      <w:pPr>
        <w:pStyle w:val="LndNormale1"/>
        <w:divId w:val="527259509"/>
        <w:rPr>
          <w:color w:val="002060"/>
          <w:szCs w:val="22"/>
        </w:rPr>
      </w:pPr>
      <w:r w:rsidRPr="003C54B3">
        <w:rPr>
          <w:rFonts w:cs="Arial"/>
          <w:color w:val="002060"/>
          <w:szCs w:val="22"/>
        </w:rPr>
        <w:tab/>
      </w:r>
      <w:r w:rsidRPr="003C54B3">
        <w:rPr>
          <w:rFonts w:cs="Arial"/>
          <w:color w:val="002060"/>
          <w:szCs w:val="22"/>
        </w:rPr>
        <w:tab/>
        <w:t xml:space="preserve">Il Segretario f.f.                                                                                            </w:t>
      </w:r>
    </w:p>
    <w:p w14:paraId="7BEEFADE" w14:textId="77777777" w:rsidR="003C54B3" w:rsidRPr="003C54B3" w:rsidRDefault="003C54B3" w:rsidP="003C54B3">
      <w:pPr>
        <w:pStyle w:val="LndNormale1"/>
        <w:divId w:val="527259509"/>
        <w:rPr>
          <w:color w:val="002060"/>
          <w:szCs w:val="22"/>
        </w:rPr>
      </w:pPr>
      <w:r w:rsidRPr="003C54B3">
        <w:rPr>
          <w:rFonts w:cs="Arial"/>
          <w:color w:val="002060"/>
          <w:szCs w:val="22"/>
        </w:rPr>
        <w:tab/>
        <w:t>Lorenzo Casagrande Albano</w:t>
      </w:r>
    </w:p>
    <w:p w14:paraId="1A1B23AB" w14:textId="77777777" w:rsidR="003C54B3" w:rsidRPr="003C54B3" w:rsidRDefault="003C54B3" w:rsidP="003C54B3">
      <w:pPr>
        <w:pStyle w:val="LndNormale1"/>
        <w:jc w:val="center"/>
        <w:divId w:val="527259509"/>
        <w:rPr>
          <w:b/>
          <w:color w:val="002060"/>
          <w:u w:val="single"/>
        </w:rPr>
      </w:pPr>
    </w:p>
    <w:p w14:paraId="1E3404E8" w14:textId="77777777" w:rsidR="003C54B3" w:rsidRPr="003C54B3" w:rsidRDefault="003C54B3" w:rsidP="003C54B3">
      <w:pPr>
        <w:pStyle w:val="Standarduser"/>
        <w:jc w:val="center"/>
        <w:divId w:val="527259509"/>
        <w:rPr>
          <w:rFonts w:ascii="Arial" w:hAnsi="Arial"/>
          <w:b/>
          <w:color w:val="002060"/>
          <w:sz w:val="22"/>
        </w:rPr>
      </w:pPr>
      <w:r w:rsidRPr="003C54B3">
        <w:rPr>
          <w:rFonts w:ascii="Arial" w:hAnsi="Arial"/>
          <w:b/>
          <w:color w:val="002060"/>
          <w:sz w:val="22"/>
        </w:rPr>
        <w:t>DECISIONE N. 10/2021-2022</w:t>
      </w:r>
    </w:p>
    <w:p w14:paraId="4CACEB15" w14:textId="77777777" w:rsidR="003C54B3" w:rsidRPr="003C54B3" w:rsidRDefault="003C54B3" w:rsidP="003C54B3">
      <w:pPr>
        <w:pStyle w:val="Standarduser"/>
        <w:jc w:val="center"/>
        <w:divId w:val="527259509"/>
        <w:rPr>
          <w:rFonts w:ascii="Arial" w:hAnsi="Arial"/>
          <w:b/>
          <w:color w:val="002060"/>
          <w:sz w:val="22"/>
        </w:rPr>
      </w:pPr>
    </w:p>
    <w:p w14:paraId="20C36451"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LA CORTE SPORTIVA D’APPELLO TERRITORIALE</w:t>
      </w:r>
    </w:p>
    <w:p w14:paraId="02EC292F"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PRESSO IL COMITATO REGIONALE MARCHE</w:t>
      </w:r>
    </w:p>
    <w:p w14:paraId="38F49491" w14:textId="77777777" w:rsidR="003C54B3" w:rsidRPr="003C54B3" w:rsidRDefault="003C54B3" w:rsidP="003C54B3">
      <w:pPr>
        <w:pStyle w:val="Standarduser"/>
        <w:jc w:val="center"/>
        <w:divId w:val="527259509"/>
        <w:rPr>
          <w:rFonts w:ascii="Arial" w:hAnsi="Arial"/>
          <w:b/>
          <w:color w:val="002060"/>
          <w:sz w:val="22"/>
        </w:rPr>
      </w:pPr>
    </w:p>
    <w:p w14:paraId="19F443C4" w14:textId="77777777" w:rsidR="003C54B3" w:rsidRPr="003C54B3" w:rsidRDefault="003C54B3" w:rsidP="003C54B3">
      <w:pPr>
        <w:pStyle w:val="Standard"/>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composta da:</w:t>
      </w:r>
    </w:p>
    <w:p w14:paraId="4AD86C73"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6BC56518"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lastRenderedPageBreak/>
        <w:t xml:space="preserve">Avv. Piero </w:t>
      </w:r>
      <w:proofErr w:type="spellStart"/>
      <w:r w:rsidRPr="003C54B3">
        <w:rPr>
          <w:rFonts w:ascii="Arial" w:hAnsi="Arial"/>
          <w:iCs/>
          <w:color w:val="002060"/>
          <w:kern w:val="0"/>
          <w:sz w:val="22"/>
          <w:szCs w:val="22"/>
          <w:lang w:eastAsia="it-IT"/>
        </w:rPr>
        <w:t>Paciaroni</w:t>
      </w:r>
      <w:proofErr w:type="spellEnd"/>
      <w:r w:rsidRPr="003C54B3">
        <w:rPr>
          <w:rFonts w:ascii="Arial" w:hAnsi="Arial"/>
          <w:iCs/>
          <w:color w:val="002060"/>
          <w:kern w:val="0"/>
          <w:sz w:val="22"/>
          <w:szCs w:val="22"/>
          <w:lang w:eastAsia="it-IT"/>
        </w:rPr>
        <w:t>, presidente;</w:t>
      </w:r>
    </w:p>
    <w:p w14:paraId="0EC44A73"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Giovanni Spanti, vicepresidente;</w:t>
      </w:r>
    </w:p>
    <w:p w14:paraId="1B68D3A7"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Avv. Francesco Scaloni, componente;</w:t>
      </w:r>
    </w:p>
    <w:p w14:paraId="1F8C7826"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Lorenzo Casagrande Albano, componente;</w:t>
      </w:r>
    </w:p>
    <w:p w14:paraId="6AEA1268"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Dott.ssa Valentina Pupo, componente;</w:t>
      </w:r>
    </w:p>
    <w:p w14:paraId="30D1205C"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Cristian Urbinati, rappresentante A.I.A;</w:t>
      </w:r>
    </w:p>
    <w:p w14:paraId="61D33792" w14:textId="77777777" w:rsidR="003C54B3" w:rsidRPr="003C54B3" w:rsidRDefault="003C54B3" w:rsidP="003C54B3">
      <w:pPr>
        <w:pStyle w:val="Standard"/>
        <w:jc w:val="both"/>
        <w:divId w:val="527259509"/>
        <w:rPr>
          <w:rFonts w:ascii="Arial" w:hAnsi="Arial"/>
          <w:iCs/>
          <w:color w:val="002060"/>
          <w:kern w:val="0"/>
          <w:sz w:val="22"/>
          <w:szCs w:val="22"/>
          <w:lang w:eastAsia="it-IT"/>
        </w:rPr>
      </w:pPr>
    </w:p>
    <w:p w14:paraId="7F07C72F"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nella riunione del 15 novembre 2021 ha pronunciato la seguente decisione sul reclamo n. 10/CSAT S.S. 2021-2022 proposto in data 11 novembre 2021 dalla ASD CASTRUM LAURI CALCETTO</w:t>
      </w:r>
    </w:p>
    <w:p w14:paraId="68714C89"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per la riforma</w:t>
      </w:r>
    </w:p>
    <w:p w14:paraId="5D92045A"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p>
    <w:p w14:paraId="45BDCFB4" w14:textId="77777777" w:rsidR="003C54B3" w:rsidRPr="003C54B3" w:rsidRDefault="003C54B3" w:rsidP="003C54B3">
      <w:pPr>
        <w:pStyle w:val="Standard"/>
        <w:tabs>
          <w:tab w:val="left" w:pos="420"/>
        </w:tabs>
        <w:jc w:val="both"/>
        <w:divId w:val="527259509"/>
        <w:rPr>
          <w:color w:val="002060"/>
        </w:rPr>
      </w:pPr>
      <w:r w:rsidRPr="003C54B3">
        <w:rPr>
          <w:rFonts w:ascii="Arial" w:hAnsi="Arial"/>
          <w:iCs/>
          <w:color w:val="002060"/>
          <w:kern w:val="0"/>
          <w:sz w:val="22"/>
          <w:szCs w:val="22"/>
          <w:lang w:eastAsia="it-IT"/>
        </w:rPr>
        <w:t xml:space="preserve">del provvedimento emesso dal </w:t>
      </w:r>
      <w:r w:rsidRPr="003C54B3">
        <w:rPr>
          <w:rFonts w:ascii="Arial" w:hAnsi="Arial"/>
          <w:color w:val="002060"/>
          <w:sz w:val="22"/>
        </w:rPr>
        <w:t xml:space="preserve">Giudice </w:t>
      </w:r>
      <w:bookmarkStart w:id="17" w:name="_Hlk87888284"/>
      <w:r w:rsidRPr="003C54B3">
        <w:rPr>
          <w:rFonts w:ascii="Arial" w:hAnsi="Arial"/>
          <w:color w:val="002060"/>
          <w:sz w:val="22"/>
        </w:rPr>
        <w:t xml:space="preserve">Sportivo presso </w:t>
      </w:r>
      <w:bookmarkEnd w:id="17"/>
      <w:r w:rsidRPr="003C54B3">
        <w:rPr>
          <w:rFonts w:ascii="Arial" w:hAnsi="Arial"/>
          <w:color w:val="002060"/>
          <w:sz w:val="22"/>
        </w:rPr>
        <w:t xml:space="preserve">il Comitato Regionale Marche con decisione pubblicata sul </w:t>
      </w:r>
      <w:proofErr w:type="spellStart"/>
      <w:r w:rsidRPr="003C54B3">
        <w:rPr>
          <w:rFonts w:ascii="Arial" w:hAnsi="Arial"/>
          <w:color w:val="002060"/>
          <w:sz w:val="22"/>
        </w:rPr>
        <w:t>Com</w:t>
      </w:r>
      <w:proofErr w:type="spellEnd"/>
      <w:r w:rsidRPr="003C54B3">
        <w:rPr>
          <w:rFonts w:ascii="Arial" w:hAnsi="Arial"/>
          <w:color w:val="002060"/>
          <w:sz w:val="22"/>
        </w:rPr>
        <w:t xml:space="preserve">. Uff. n. 31 del 10 novembre 2021 Calcio a Cinque con il quale è stato disposto: “ </w:t>
      </w:r>
      <w:r w:rsidRPr="003C54B3">
        <w:rPr>
          <w:rFonts w:ascii="Arial" w:hAnsi="Arial"/>
          <w:i/>
          <w:iCs/>
          <w:color w:val="002060"/>
          <w:sz w:val="22"/>
        </w:rPr>
        <w:t>gara del 8/11/2021 POLVERIGI C5 – CALCETTO CASTRUM LAURI Letto il referto arbitrale dal quale si evince che – che la gara in oggetto è stata rinviata per impraticabilità del terreno di gioco inidoneo, per l’estrema scivolosità, a garantire l’incolumità dei giocatori, - che la squadra locale aveva attuato tutte le procedure per rendere praticabile il fondo del campo di gioco, senza successo Decide di dare mandato al CRM per la fissazione di una nuova data per lo svolgimento della gara con cambio dell’impianto sportivo dal momento che anche la partita dell’01.11.2021 non era stata disputata, per la stessa motivazione. “</w:t>
      </w:r>
    </w:p>
    <w:p w14:paraId="1DD61285" w14:textId="77777777" w:rsidR="003C54B3" w:rsidRPr="003C54B3" w:rsidRDefault="003C54B3" w:rsidP="003C54B3">
      <w:pPr>
        <w:pStyle w:val="Standard"/>
        <w:tabs>
          <w:tab w:val="left" w:pos="420"/>
        </w:tabs>
        <w:jc w:val="both"/>
        <w:divId w:val="527259509"/>
        <w:rPr>
          <w:rFonts w:ascii="Arial" w:hAnsi="Arial"/>
          <w:color w:val="002060"/>
          <w:sz w:val="22"/>
        </w:rPr>
      </w:pPr>
    </w:p>
    <w:p w14:paraId="389141E6" w14:textId="77777777" w:rsidR="003C54B3" w:rsidRPr="003C54B3" w:rsidRDefault="003C54B3" w:rsidP="003C54B3">
      <w:pPr>
        <w:pStyle w:val="Standarduser"/>
        <w:divId w:val="527259509"/>
        <w:rPr>
          <w:color w:val="002060"/>
        </w:rPr>
      </w:pPr>
      <w:r w:rsidRPr="003C54B3">
        <w:rPr>
          <w:rFonts w:ascii="Arial" w:hAnsi="Arial"/>
          <w:color w:val="002060"/>
          <w:sz w:val="22"/>
          <w:szCs w:val="22"/>
        </w:rPr>
        <w:t>esaminato il reclamo e i relativi allegati;</w:t>
      </w:r>
    </w:p>
    <w:p w14:paraId="3799D645"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 xml:space="preserve">lette la memoria la memoria difensiva della ASD POLVERIGI CALCIO a 5 e la memoria </w:t>
      </w:r>
      <w:proofErr w:type="gramStart"/>
      <w:r w:rsidRPr="003C54B3">
        <w:rPr>
          <w:rFonts w:ascii="Arial" w:hAnsi="Arial"/>
          <w:color w:val="002060"/>
          <w:sz w:val="22"/>
          <w:szCs w:val="22"/>
        </w:rPr>
        <w:t>difensiva  integrativa</w:t>
      </w:r>
      <w:proofErr w:type="gramEnd"/>
      <w:r w:rsidRPr="003C54B3">
        <w:rPr>
          <w:rFonts w:ascii="Arial" w:hAnsi="Arial"/>
          <w:color w:val="002060"/>
          <w:sz w:val="22"/>
          <w:szCs w:val="22"/>
        </w:rPr>
        <w:t xml:space="preserve"> della reclamante e visti i documenti alle stesse allegati;</w:t>
      </w:r>
    </w:p>
    <w:p w14:paraId="23BDD40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visti tutti gli atti;</w:t>
      </w:r>
    </w:p>
    <w:p w14:paraId="447B1A6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 xml:space="preserve">relatore, nell’udienza del giorno 15 novembre 2021, Piero </w:t>
      </w:r>
      <w:proofErr w:type="spellStart"/>
      <w:r w:rsidRPr="003C54B3">
        <w:rPr>
          <w:rFonts w:ascii="Arial" w:hAnsi="Arial"/>
          <w:color w:val="002060"/>
          <w:sz w:val="22"/>
          <w:szCs w:val="22"/>
        </w:rPr>
        <w:t>Paciaroni</w:t>
      </w:r>
      <w:proofErr w:type="spellEnd"/>
      <w:r w:rsidRPr="003C54B3">
        <w:rPr>
          <w:rFonts w:ascii="Arial" w:hAnsi="Arial"/>
          <w:color w:val="002060"/>
          <w:sz w:val="22"/>
          <w:szCs w:val="22"/>
        </w:rPr>
        <w:t>;</w:t>
      </w:r>
    </w:p>
    <w:p w14:paraId="41AFEA48"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ritenuto e considerato in fatto e diritto quanto segue.</w:t>
      </w:r>
    </w:p>
    <w:p w14:paraId="14BBAD57" w14:textId="77777777" w:rsidR="003C54B3" w:rsidRPr="003C54B3" w:rsidRDefault="003C54B3" w:rsidP="003C54B3">
      <w:pPr>
        <w:pStyle w:val="Standarduser"/>
        <w:divId w:val="527259509"/>
        <w:rPr>
          <w:rFonts w:ascii="Arial" w:hAnsi="Arial"/>
          <w:color w:val="002060"/>
          <w:sz w:val="22"/>
          <w:szCs w:val="22"/>
        </w:rPr>
      </w:pPr>
    </w:p>
    <w:p w14:paraId="7EF5ACA2" w14:textId="77777777" w:rsidR="003C54B3" w:rsidRPr="003C54B3" w:rsidRDefault="003C54B3" w:rsidP="003C54B3">
      <w:pPr>
        <w:pStyle w:val="Standarduser"/>
        <w:jc w:val="center"/>
        <w:divId w:val="527259509"/>
        <w:rPr>
          <w:rFonts w:ascii="Arial" w:hAnsi="Arial"/>
          <w:color w:val="002060"/>
          <w:sz w:val="22"/>
          <w:szCs w:val="22"/>
        </w:rPr>
      </w:pPr>
      <w:r w:rsidRPr="003C54B3">
        <w:rPr>
          <w:rFonts w:ascii="Arial" w:hAnsi="Arial"/>
          <w:color w:val="002060"/>
          <w:sz w:val="22"/>
          <w:szCs w:val="22"/>
        </w:rPr>
        <w:t>SVOLGIMENTO DEL PROCEDIMENTO</w:t>
      </w:r>
    </w:p>
    <w:p w14:paraId="31ECAE60" w14:textId="77777777" w:rsidR="003C54B3" w:rsidRPr="003C54B3" w:rsidRDefault="003C54B3" w:rsidP="003C54B3">
      <w:pPr>
        <w:pStyle w:val="Standarduser"/>
        <w:divId w:val="527259509"/>
        <w:rPr>
          <w:rFonts w:ascii="Arial" w:hAnsi="Arial"/>
          <w:color w:val="002060"/>
          <w:sz w:val="22"/>
          <w:szCs w:val="22"/>
        </w:rPr>
      </w:pPr>
    </w:p>
    <w:p w14:paraId="5FEA6586"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 xml:space="preserve">Il Giudice Sportivo </w:t>
      </w:r>
      <w:proofErr w:type="spellStart"/>
      <w:r w:rsidRPr="003C54B3">
        <w:rPr>
          <w:rFonts w:ascii="Arial" w:hAnsi="Arial"/>
          <w:color w:val="002060"/>
          <w:sz w:val="22"/>
        </w:rPr>
        <w:t>Sportivo</w:t>
      </w:r>
      <w:proofErr w:type="spellEnd"/>
      <w:r w:rsidRPr="003C54B3">
        <w:rPr>
          <w:rFonts w:ascii="Arial" w:hAnsi="Arial"/>
          <w:color w:val="002060"/>
          <w:sz w:val="22"/>
          <w:szCs w:val="22"/>
        </w:rPr>
        <w:t xml:space="preserve">, con decisione pubblicata sul </w:t>
      </w:r>
      <w:proofErr w:type="spellStart"/>
      <w:r w:rsidRPr="003C54B3">
        <w:rPr>
          <w:rFonts w:ascii="Arial" w:hAnsi="Arial"/>
          <w:color w:val="002060"/>
          <w:sz w:val="22"/>
          <w:szCs w:val="22"/>
        </w:rPr>
        <w:t>Com</w:t>
      </w:r>
      <w:proofErr w:type="spellEnd"/>
      <w:r w:rsidRPr="003C54B3">
        <w:rPr>
          <w:rFonts w:ascii="Arial" w:hAnsi="Arial"/>
          <w:color w:val="002060"/>
          <w:sz w:val="22"/>
          <w:szCs w:val="22"/>
        </w:rPr>
        <w:t>. Uff. indicato in epigrafe, ha dato mandato al CRM di fissare una nuova data per lo svolgimento della gara non disputata.</w:t>
      </w:r>
    </w:p>
    <w:p w14:paraId="3E45BEEA"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Avverso tale decisione ha proposto rituale e tempestivo reclamo la ASD CASTRUM LAURI CALCETTO, chiedendo che il provvedimento del Giudice Sportivo venisse annullato e che venisse inflitta la punizione sportiva della perdita della gara alla ASD POLVERIGI CALCIO A 5 in quanto alla stessa addebitabile la responsabilità della mancata disputa della gara.</w:t>
      </w:r>
    </w:p>
    <w:p w14:paraId="14B9ECCE" w14:textId="77777777" w:rsidR="003C54B3" w:rsidRPr="003C54B3" w:rsidRDefault="003C54B3" w:rsidP="003C54B3">
      <w:pPr>
        <w:pStyle w:val="Standarduser"/>
        <w:jc w:val="both"/>
        <w:divId w:val="527259509"/>
        <w:rPr>
          <w:color w:val="002060"/>
        </w:rPr>
      </w:pPr>
      <w:r w:rsidRPr="003C54B3">
        <w:rPr>
          <w:rFonts w:ascii="Arial" w:hAnsi="Arial"/>
          <w:color w:val="002060"/>
          <w:sz w:val="22"/>
          <w:szCs w:val="22"/>
        </w:rPr>
        <w:t xml:space="preserve">    Le parti hanno depositato memoria difensive, allegando ulteriore documentazione.</w:t>
      </w:r>
    </w:p>
    <w:p w14:paraId="3BBE4D7D"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 xml:space="preserve">    La società ASD POLVERIGI CALCIO A5 ha chiesto la conferma del provvedimento impugnato, sostenendo </w:t>
      </w:r>
      <w:proofErr w:type="gramStart"/>
      <w:r w:rsidRPr="003C54B3">
        <w:rPr>
          <w:rFonts w:ascii="Arial" w:hAnsi="Arial"/>
          <w:color w:val="002060"/>
          <w:sz w:val="22"/>
          <w:szCs w:val="22"/>
        </w:rPr>
        <w:t>che ”</w:t>
      </w:r>
      <w:proofErr w:type="gramEnd"/>
      <w:r w:rsidRPr="003C54B3">
        <w:rPr>
          <w:rFonts w:ascii="Arial" w:hAnsi="Arial"/>
          <w:color w:val="002060"/>
          <w:sz w:val="22"/>
          <w:szCs w:val="22"/>
        </w:rPr>
        <w:t xml:space="preserve"> </w:t>
      </w:r>
      <w:r w:rsidRPr="003C54B3">
        <w:rPr>
          <w:rFonts w:ascii="Arial" w:hAnsi="Arial"/>
          <w:i/>
          <w:iCs/>
          <w:color w:val="002060"/>
          <w:sz w:val="22"/>
          <w:szCs w:val="22"/>
        </w:rPr>
        <w:t xml:space="preserve">l’impraticabilità del campo di gioco è dovuta a problemi eccezionali dell’impianto a noi non imputabili “ </w:t>
      </w:r>
      <w:r w:rsidRPr="003C54B3">
        <w:rPr>
          <w:rFonts w:ascii="Arial" w:hAnsi="Arial"/>
          <w:color w:val="002060"/>
          <w:sz w:val="22"/>
          <w:szCs w:val="22"/>
        </w:rPr>
        <w:t xml:space="preserve">come da allegata dichiarazione del gestore del campo che avrebbe </w:t>
      </w:r>
      <w:r w:rsidRPr="003C54B3">
        <w:rPr>
          <w:rFonts w:ascii="Arial" w:hAnsi="Arial"/>
          <w:i/>
          <w:iCs/>
          <w:color w:val="002060"/>
          <w:sz w:val="22"/>
          <w:szCs w:val="22"/>
        </w:rPr>
        <w:t xml:space="preserve">“ messo  in atto tutte le attività possibili per cercare di rendere il campo praticabile per l’inizio della gara “, </w:t>
      </w:r>
      <w:r w:rsidRPr="003C54B3">
        <w:rPr>
          <w:rFonts w:ascii="Arial" w:hAnsi="Arial"/>
          <w:color w:val="002060"/>
          <w:sz w:val="22"/>
          <w:szCs w:val="22"/>
        </w:rPr>
        <w:t>mentre la reclamante ha ribadito la propria richiesta, illustrandone più compiutamente le motivazioni.</w:t>
      </w:r>
    </w:p>
    <w:p w14:paraId="0EAF8629" w14:textId="77777777" w:rsidR="003C54B3" w:rsidRPr="003C54B3" w:rsidRDefault="003C54B3" w:rsidP="003C54B3">
      <w:pPr>
        <w:pStyle w:val="Standarduser"/>
        <w:jc w:val="both"/>
        <w:divId w:val="527259509"/>
        <w:rPr>
          <w:color w:val="002060"/>
        </w:rPr>
      </w:pPr>
    </w:p>
    <w:p w14:paraId="7EBA8CE3" w14:textId="77777777" w:rsidR="003C54B3" w:rsidRPr="003C54B3" w:rsidRDefault="003C54B3" w:rsidP="003C54B3">
      <w:pPr>
        <w:pStyle w:val="Titolo11"/>
        <w:numPr>
          <w:ilvl w:val="0"/>
          <w:numId w:val="28"/>
        </w:numPr>
        <w:overflowPunct/>
        <w:autoSpaceDE/>
        <w:textAlignment w:val="auto"/>
        <w:outlineLvl w:val="9"/>
        <w:divId w:val="527259509"/>
        <w:rPr>
          <w:b w:val="0"/>
          <w:color w:val="002060"/>
          <w:szCs w:val="22"/>
        </w:rPr>
      </w:pPr>
      <w:bookmarkStart w:id="18" w:name="_Toc87632214"/>
      <w:bookmarkStart w:id="19" w:name="_Toc88663053"/>
      <w:bookmarkStart w:id="20" w:name="_Toc88668567"/>
      <w:r w:rsidRPr="003C54B3">
        <w:rPr>
          <w:b w:val="0"/>
          <w:color w:val="002060"/>
          <w:szCs w:val="22"/>
        </w:rPr>
        <w:t>MOTIVI DELLA DECISIONE</w:t>
      </w:r>
      <w:bookmarkEnd w:id="18"/>
      <w:bookmarkEnd w:id="19"/>
      <w:bookmarkEnd w:id="20"/>
    </w:p>
    <w:p w14:paraId="55BBD0EE" w14:textId="77777777" w:rsidR="003C54B3" w:rsidRPr="003C54B3" w:rsidRDefault="003C54B3" w:rsidP="003C54B3">
      <w:pPr>
        <w:pStyle w:val="Standarduser"/>
        <w:divId w:val="527259509"/>
        <w:rPr>
          <w:rFonts w:ascii="Arial" w:hAnsi="Arial"/>
          <w:color w:val="002060"/>
          <w:sz w:val="22"/>
          <w:szCs w:val="22"/>
        </w:rPr>
      </w:pPr>
    </w:p>
    <w:p w14:paraId="214B2D07" w14:textId="77777777" w:rsidR="003C54B3" w:rsidRPr="003C54B3" w:rsidRDefault="003C54B3" w:rsidP="003C54B3">
      <w:pPr>
        <w:pStyle w:val="Standard"/>
        <w:jc w:val="both"/>
        <w:divId w:val="527259509"/>
        <w:rPr>
          <w:color w:val="002060"/>
        </w:rPr>
      </w:pPr>
      <w:r w:rsidRPr="003C54B3">
        <w:rPr>
          <w:rFonts w:ascii="Arial" w:hAnsi="Arial"/>
          <w:bCs/>
          <w:color w:val="002060"/>
          <w:sz w:val="22"/>
        </w:rPr>
        <w:t xml:space="preserve">La Corte sportiva d’appello territoriale, </w:t>
      </w:r>
      <w:r w:rsidRPr="003C54B3">
        <w:rPr>
          <w:rFonts w:ascii="Arial" w:hAnsi="Arial"/>
          <w:color w:val="002060"/>
          <w:sz w:val="22"/>
        </w:rPr>
        <w:t>letto il reclamo ed esaminati gli atti ufficiali di gara, udito in camera di consiglio il Giudice relatore, ritiene il gravame fondato e, quindi, meritevole di accoglimento.</w:t>
      </w:r>
    </w:p>
    <w:p w14:paraId="5C0B34F7"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Va preliminarmente rilevato che, in base alla normativa federale vigente in materia, al momento dell’iscrizione al campionato, la società deve dimostrare di avere la piena e permanente disponibilità di un impianto di gioco che risponda ai requisiti richiesti; ciò comporta che, qualora intervengano fatti ad esso relativi che determinino l’impossibilità di effettuare regolarmente una gara, la relativa responsabilità ricada, inevitabilmente, sulla società ospitante, salvo accadimenti di eventi impeditivi determinati da forza maggiore.</w:t>
      </w:r>
    </w:p>
    <w:p w14:paraId="34FBD640"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lastRenderedPageBreak/>
        <w:t xml:space="preserve">   </w:t>
      </w:r>
      <w:r w:rsidRPr="003C54B3">
        <w:rPr>
          <w:rFonts w:ascii="Arial" w:hAnsi="Arial"/>
          <w:color w:val="002060"/>
          <w:sz w:val="22"/>
          <w:szCs w:val="22"/>
        </w:rPr>
        <w:t>Nel caso di specie, l’A.S.D. POLVERIGI CALCIO A 5 deve ritenersi responsabile dell’inefficienza dell’impianto, poiché non risultano essere accaduti, e in ogni modo non provati, eventi eccezionali e/o imprevedibili e, comunque, inevitabili che possano integrare la fattispecie della forza maggiore.</w:t>
      </w:r>
    </w:p>
    <w:p w14:paraId="3C572C04"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rPr>
        <w:t>La giurisprudenza sportiva è costante nell’evidenziare come la forza maggiore postuli l’assenza di ogni responsabilità, a titolo di dolo o di colpa, di chi la invoca; richiede inoltre che venga fornita dallo stesso la prova rigorosissima che il fatto si è verificato senza colpa dell’agente.</w:t>
      </w:r>
    </w:p>
    <w:p w14:paraId="77407C54"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Nel caso di specie era dunque onere della società ospitante, per escluderne la responsabilità, dimostrare che l’impedimento fosse assoluto, imprevisto e non emendabile e che nessun addebito, neppure a titolo di colpa, potesse esserle mosso.</w:t>
      </w:r>
    </w:p>
    <w:p w14:paraId="7FEE8B69"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 xml:space="preserve">Tale prova però è mancata, a nulla rilevando, all’uopo, le dichiarazioni - prodotte dalla società POLVERIGI CALCIO a 5 - del gestore dell’impianto sportivo in questione, ASD MONTESICURO TRE COLLI, e della ditta addetta alla manutenzione, C.P.M. GESTIONI TERMICHE </w:t>
      </w:r>
      <w:proofErr w:type="spellStart"/>
      <w:r w:rsidRPr="003C54B3">
        <w:rPr>
          <w:rFonts w:ascii="Arial" w:hAnsi="Arial"/>
          <w:color w:val="002060"/>
          <w:sz w:val="22"/>
        </w:rPr>
        <w:t>srl</w:t>
      </w:r>
      <w:proofErr w:type="spellEnd"/>
      <w:r w:rsidRPr="003C54B3">
        <w:rPr>
          <w:rFonts w:ascii="Arial" w:hAnsi="Arial"/>
          <w:color w:val="002060"/>
          <w:sz w:val="22"/>
        </w:rPr>
        <w:t xml:space="preserve">, che indicano l’esistenza di un problema tecnico persistente all’impianto di riscaldamento, essendo stato lo stesso segnalato </w:t>
      </w:r>
      <w:r w:rsidRPr="003C54B3">
        <w:rPr>
          <w:rFonts w:ascii="Arial" w:hAnsi="Arial"/>
          <w:i/>
          <w:iCs/>
          <w:color w:val="002060"/>
          <w:sz w:val="22"/>
        </w:rPr>
        <w:t xml:space="preserve">“diverse volte“ </w:t>
      </w:r>
      <w:r w:rsidRPr="003C54B3">
        <w:rPr>
          <w:rFonts w:ascii="Arial" w:hAnsi="Arial"/>
          <w:color w:val="002060"/>
          <w:sz w:val="22"/>
        </w:rPr>
        <w:t>sin dal 18 ottobre 2021, ed in particolare il 2.11.2021: di fatto, le stesse confermano la sussistenza del problema da tre settimane rispetto al giorno fissato per lo svolgimento della gara in questione.</w:t>
      </w:r>
    </w:p>
    <w:p w14:paraId="7D6746BC"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Peraltro dalla stessa anomala decisione del Giudice Sportivo che ha disposto che la gara si sarebbe dovuta svolgere </w:t>
      </w:r>
      <w:r w:rsidRPr="003C54B3">
        <w:rPr>
          <w:rFonts w:ascii="Arial" w:hAnsi="Arial"/>
          <w:i/>
          <w:iCs/>
          <w:color w:val="002060"/>
          <w:sz w:val="22"/>
        </w:rPr>
        <w:t xml:space="preserve">“con cambio dell’impianto sportivo dal momento che anche la partita dell’01.11.2021 non era stata disputata, per la stessa </w:t>
      </w:r>
      <w:proofErr w:type="gramStart"/>
      <w:r w:rsidRPr="003C54B3">
        <w:rPr>
          <w:rFonts w:ascii="Arial" w:hAnsi="Arial"/>
          <w:i/>
          <w:iCs/>
          <w:color w:val="002060"/>
          <w:sz w:val="22"/>
        </w:rPr>
        <w:t>motivazione.“</w:t>
      </w:r>
      <w:proofErr w:type="gramEnd"/>
      <w:r w:rsidRPr="003C54B3">
        <w:rPr>
          <w:rFonts w:ascii="Arial" w:hAnsi="Arial"/>
          <w:i/>
          <w:iCs/>
          <w:color w:val="002060"/>
          <w:sz w:val="22"/>
        </w:rPr>
        <w:t xml:space="preserve">  </w:t>
      </w:r>
      <w:r w:rsidRPr="003C54B3">
        <w:rPr>
          <w:rFonts w:ascii="Arial" w:hAnsi="Arial"/>
          <w:color w:val="002060"/>
          <w:sz w:val="22"/>
        </w:rPr>
        <w:t xml:space="preserve">si evince che, comunque, non può essere dichiarata la esistenza di una causa di forza maggiore, per la cui ricorrenza - come detto -  è necessario il verificarsi </w:t>
      </w:r>
      <w:r w:rsidRPr="003C54B3">
        <w:rPr>
          <w:rFonts w:ascii="Arial" w:hAnsi="Arial"/>
          <w:color w:val="002060"/>
          <w:sz w:val="22"/>
          <w:szCs w:val="22"/>
        </w:rPr>
        <w:t>di un evento eccezionale, imprevedibile e nell’immediato non emendabile.</w:t>
      </w:r>
    </w:p>
    <w:p w14:paraId="7E11836B"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La comprovata persistente situazione di problematiche all’impianto esclude la possibilità di ritenere che nell’occasione si sia verificato un  fatto straordinario tale da integrare una vera e propria causa di forza maggiore che porterebbe ad escludere la responsabilità della ASD POLVERIGI CALCIO a 5, la quale invece era ed è tenuta ad osservare la regola generale che pone a carico della società ospitante l’obbligo di mettere a disposizione un campo ed una struttura di giuoco idonei alla disputa della gara.</w:t>
      </w:r>
    </w:p>
    <w:p w14:paraId="00EB9A15"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Quindi la ASD POLVERIGI CALCIO A 5 deve essere ritenuta responsabile, anche solo oggettivamente, del mancato svolgimento dell’incontro, con conseguente applicazione alla stessa della sanzione sportiva della perdita della gara.</w:t>
      </w:r>
    </w:p>
    <w:p w14:paraId="6982D4FE" w14:textId="77777777" w:rsidR="003C54B3" w:rsidRPr="003C54B3" w:rsidRDefault="003C54B3" w:rsidP="003C54B3">
      <w:pPr>
        <w:pStyle w:val="Standarduser"/>
        <w:jc w:val="both"/>
        <w:divId w:val="527259509"/>
        <w:rPr>
          <w:rFonts w:ascii="Arial" w:hAnsi="Arial"/>
          <w:color w:val="002060"/>
          <w:sz w:val="22"/>
          <w:szCs w:val="22"/>
        </w:rPr>
      </w:pPr>
    </w:p>
    <w:p w14:paraId="5B320B69" w14:textId="77777777" w:rsidR="003C54B3" w:rsidRPr="003C54B3" w:rsidRDefault="003C54B3" w:rsidP="003C54B3">
      <w:pPr>
        <w:pStyle w:val="LndNormale1"/>
        <w:numPr>
          <w:ilvl w:val="0"/>
          <w:numId w:val="25"/>
        </w:numPr>
        <w:adjustRightInd/>
        <w:spacing w:line="360" w:lineRule="auto"/>
        <w:jc w:val="center"/>
        <w:textAlignment w:val="baseline"/>
        <w:divId w:val="527259509"/>
        <w:rPr>
          <w:color w:val="002060"/>
        </w:rPr>
      </w:pPr>
      <w:r w:rsidRPr="003C54B3">
        <w:rPr>
          <w:color w:val="002060"/>
        </w:rPr>
        <w:t>P.Q.M.</w:t>
      </w:r>
    </w:p>
    <w:p w14:paraId="29EC991B"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la Corte sportiva d’appello territoriale, definitivamente pronunciando, accoglie il reclamo promosso dalla A.S.D. CASTRUM LAURI CALCETTO annullando l’impugnata delibera ed applica alla A.S.D. POLVERIGI la sanzione sportiva della perdita della gara con il punteggio di 0-6.</w:t>
      </w:r>
    </w:p>
    <w:p w14:paraId="74BA721A"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Dispone restituirsi il relativo contributo e manda alla Segreteria del Comitato Regionale Marche per gli adempimenti conseguenti.</w:t>
      </w:r>
    </w:p>
    <w:p w14:paraId="2FB852B9"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 xml:space="preserve">Così deciso in Ancona, nella sede della FIGC - LND - Comitato Regionale Marche, in data 15 novembre 2021. </w:t>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t xml:space="preserve">  </w:t>
      </w:r>
    </w:p>
    <w:p w14:paraId="4D4A3FAC"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Cs w:val="22"/>
        </w:rPr>
        <w:t xml:space="preserve"> </w:t>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t xml:space="preserve">   </w:t>
      </w:r>
    </w:p>
    <w:p w14:paraId="347999BA"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Il Relatore e Presidente</w:t>
      </w:r>
    </w:p>
    <w:p w14:paraId="380B5228"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Piero </w:t>
      </w:r>
      <w:proofErr w:type="spellStart"/>
      <w:r w:rsidRPr="003C54B3">
        <w:rPr>
          <w:rFonts w:ascii="Arial" w:hAnsi="Arial"/>
          <w:color w:val="002060"/>
          <w:sz w:val="22"/>
          <w:szCs w:val="22"/>
        </w:rPr>
        <w:t>Paciaroni</w:t>
      </w:r>
      <w:proofErr w:type="spellEnd"/>
    </w:p>
    <w:p w14:paraId="255B9D5A"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F.to in originale      </w:t>
      </w:r>
    </w:p>
    <w:p w14:paraId="46B050D9" w14:textId="77777777" w:rsidR="003C54B3" w:rsidRPr="003C54B3" w:rsidRDefault="003C54B3" w:rsidP="003C54B3">
      <w:pPr>
        <w:pStyle w:val="Standard"/>
        <w:spacing w:line="283" w:lineRule="exact"/>
        <w:jc w:val="both"/>
        <w:divId w:val="527259509"/>
        <w:rPr>
          <w:color w:val="002060"/>
          <w:szCs w:val="22"/>
        </w:rPr>
      </w:pPr>
      <w:r w:rsidRPr="003C54B3">
        <w:rPr>
          <w:rFonts w:ascii="Arial" w:hAnsi="Arial"/>
          <w:color w:val="002060"/>
          <w:sz w:val="22"/>
          <w:szCs w:val="22"/>
        </w:rPr>
        <w:t xml:space="preserve">Depositato in Ancona in data 22 novembre 2021 </w:t>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t xml:space="preserve">           </w:t>
      </w:r>
    </w:p>
    <w:p w14:paraId="751A75C9" w14:textId="77777777" w:rsidR="003C54B3" w:rsidRPr="003C54B3" w:rsidRDefault="003C54B3" w:rsidP="003C54B3">
      <w:pPr>
        <w:pStyle w:val="Standard"/>
        <w:numPr>
          <w:ilvl w:val="8"/>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            F.to in originale</w:t>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bookmarkStart w:id="21" w:name="_Hlk87024554"/>
      <w:bookmarkEnd w:id="21"/>
    </w:p>
    <w:p w14:paraId="1325A1E0" w14:textId="77777777" w:rsidR="003C54B3" w:rsidRPr="003C54B3" w:rsidRDefault="003C54B3" w:rsidP="003C54B3">
      <w:pPr>
        <w:pStyle w:val="LndNormale1"/>
        <w:spacing w:line="283" w:lineRule="exact"/>
        <w:divId w:val="527259509"/>
        <w:rPr>
          <w:color w:val="002060"/>
          <w:szCs w:val="22"/>
        </w:rPr>
      </w:pPr>
      <w:r w:rsidRPr="003C54B3">
        <w:rPr>
          <w:rFonts w:cs="Arial"/>
          <w:color w:val="002060"/>
          <w:szCs w:val="22"/>
        </w:rPr>
        <w:tab/>
      </w:r>
      <w:r w:rsidRPr="003C54B3">
        <w:rPr>
          <w:rFonts w:cs="Arial"/>
          <w:color w:val="002060"/>
          <w:szCs w:val="22"/>
        </w:rPr>
        <w:tab/>
        <w:t xml:space="preserve">Il Segretario f.f.                                                                                            </w:t>
      </w:r>
    </w:p>
    <w:p w14:paraId="25BFB99C" w14:textId="77777777" w:rsidR="003C54B3" w:rsidRPr="003C54B3" w:rsidRDefault="003C54B3" w:rsidP="003C54B3">
      <w:pPr>
        <w:pStyle w:val="LndNormale1"/>
        <w:spacing w:line="283" w:lineRule="exact"/>
        <w:divId w:val="527259509"/>
        <w:rPr>
          <w:color w:val="002060"/>
          <w:szCs w:val="22"/>
        </w:rPr>
      </w:pPr>
      <w:r w:rsidRPr="003C54B3">
        <w:rPr>
          <w:rFonts w:cs="Arial"/>
          <w:color w:val="002060"/>
          <w:szCs w:val="22"/>
        </w:rPr>
        <w:tab/>
        <w:t>Lorenzo Casagrande Albano</w:t>
      </w:r>
    </w:p>
    <w:p w14:paraId="47406818"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w:t>
      </w:r>
    </w:p>
    <w:p w14:paraId="0CE63312" w14:textId="77777777" w:rsidR="003C54B3" w:rsidRPr="003C54B3" w:rsidRDefault="003C54B3" w:rsidP="003C54B3">
      <w:pPr>
        <w:pStyle w:val="LndNormale1"/>
        <w:divId w:val="527259509"/>
        <w:rPr>
          <w:color w:val="002060"/>
        </w:rPr>
      </w:pPr>
      <w:r w:rsidRPr="003C54B3">
        <w:rPr>
          <w:rFonts w:cs="Arial"/>
          <w:color w:val="002060"/>
          <w:szCs w:val="22"/>
        </w:rPr>
        <w:t>Depositato in Ancona in data 23 novembre  2021</w:t>
      </w:r>
    </w:p>
    <w:p w14:paraId="7641DE8D"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Il Segretario                                                                                        </w:t>
      </w:r>
    </w:p>
    <w:p w14:paraId="5803BD15" w14:textId="77777777" w:rsidR="003C54B3" w:rsidRPr="003C54B3" w:rsidRDefault="003C54B3" w:rsidP="003C54B3">
      <w:pPr>
        <w:pStyle w:val="LndNormale1"/>
        <w:divId w:val="527259509"/>
        <w:rPr>
          <w:color w:val="002060"/>
          <w:szCs w:val="22"/>
        </w:rPr>
      </w:pPr>
      <w:r w:rsidRPr="003C54B3">
        <w:rPr>
          <w:rFonts w:cs="Arial"/>
          <w:color w:val="002060"/>
          <w:szCs w:val="22"/>
        </w:rPr>
        <w:t>F.to in originale</w:t>
      </w:r>
    </w:p>
    <w:p w14:paraId="2279C432" w14:textId="77777777" w:rsidR="003C54B3" w:rsidRPr="003C54B3" w:rsidRDefault="003C54B3" w:rsidP="003C54B3">
      <w:pPr>
        <w:pStyle w:val="LndNormale1"/>
        <w:divId w:val="527259509"/>
        <w:rPr>
          <w:i/>
          <w:iCs/>
          <w:color w:val="002060"/>
          <w:szCs w:val="22"/>
        </w:rPr>
      </w:pPr>
      <w:r w:rsidRPr="003C54B3">
        <w:rPr>
          <w:rFonts w:cs="Arial"/>
          <w:i/>
          <w:iCs/>
          <w:color w:val="002060"/>
          <w:szCs w:val="22"/>
        </w:rPr>
        <w:t>Angelo Castellana</w:t>
      </w:r>
    </w:p>
    <w:p w14:paraId="3468656B" w14:textId="77777777" w:rsidR="003C54B3" w:rsidRDefault="003C54B3" w:rsidP="003C54B3">
      <w:pPr>
        <w:divId w:val="527259509"/>
        <w:rPr>
          <w:rFonts w:ascii="Arial" w:hAnsi="Arial" w:cs="Arial"/>
          <w:sz w:val="22"/>
          <w:szCs w:val="22"/>
        </w:rPr>
      </w:pPr>
    </w:p>
    <w:p w14:paraId="240776A4" w14:textId="77777777" w:rsidR="003C54B3" w:rsidRPr="00937FDE" w:rsidRDefault="003C54B3" w:rsidP="003C54B3">
      <w:pPr>
        <w:pStyle w:val="TITOLOCAMPIONATO"/>
        <w:shd w:val="clear" w:color="auto" w:fill="002060"/>
        <w:spacing w:before="0" w:beforeAutospacing="0" w:after="0" w:afterAutospacing="0"/>
        <w:divId w:val="527259509"/>
        <w:rPr>
          <w:color w:val="FFFFFF"/>
          <w:szCs w:val="30"/>
        </w:rPr>
      </w:pPr>
      <w:bookmarkStart w:id="22" w:name="_Toc88668568"/>
      <w:r w:rsidRPr="00937FDE">
        <w:rPr>
          <w:color w:val="FFFFFF"/>
          <w:szCs w:val="30"/>
        </w:rPr>
        <w:t xml:space="preserve">DELIBERE DEL </w:t>
      </w:r>
      <w:r>
        <w:rPr>
          <w:color w:val="FFFFFF"/>
          <w:szCs w:val="30"/>
        </w:rPr>
        <w:t xml:space="preserve">TRIBUNALE FEDERALE </w:t>
      </w:r>
      <w:r w:rsidRPr="00937FDE">
        <w:rPr>
          <w:color w:val="FFFFFF"/>
          <w:szCs w:val="30"/>
        </w:rPr>
        <w:t>TERRITORIALE</w:t>
      </w:r>
      <w:bookmarkEnd w:id="22"/>
    </w:p>
    <w:p w14:paraId="4D5F30F8" w14:textId="77777777" w:rsidR="003C54B3" w:rsidRPr="003C54B3" w:rsidRDefault="003C54B3" w:rsidP="003C54B3">
      <w:pPr>
        <w:divId w:val="527259509"/>
        <w:rPr>
          <w:rFonts w:ascii="Arial" w:hAnsi="Arial" w:cs="Arial"/>
          <w:color w:val="002060"/>
          <w:sz w:val="22"/>
          <w:szCs w:val="22"/>
        </w:rPr>
      </w:pPr>
    </w:p>
    <w:p w14:paraId="57E66732" w14:textId="77777777" w:rsidR="003C54B3" w:rsidRPr="003C54B3" w:rsidRDefault="003C54B3" w:rsidP="003C54B3">
      <w:pPr>
        <w:pStyle w:val="Standard"/>
        <w:jc w:val="center"/>
        <w:divId w:val="527259509"/>
        <w:rPr>
          <w:rFonts w:ascii="Arial" w:hAnsi="Arial"/>
          <w:b/>
          <w:color w:val="002060"/>
          <w:sz w:val="22"/>
          <w:szCs w:val="22"/>
        </w:rPr>
      </w:pPr>
      <w:r w:rsidRPr="003C54B3">
        <w:rPr>
          <w:rFonts w:ascii="Arial" w:hAnsi="Arial"/>
          <w:b/>
          <w:color w:val="002060"/>
          <w:sz w:val="22"/>
          <w:szCs w:val="22"/>
        </w:rPr>
        <w:t>TESTO DELLE DECISIONI RELATIVE AL</w:t>
      </w:r>
    </w:p>
    <w:p w14:paraId="3D11BF7B" w14:textId="77777777" w:rsidR="003C54B3" w:rsidRPr="003C54B3" w:rsidRDefault="003C54B3" w:rsidP="003C54B3">
      <w:pPr>
        <w:pStyle w:val="Standard"/>
        <w:jc w:val="center"/>
        <w:divId w:val="527259509"/>
        <w:rPr>
          <w:color w:val="002060"/>
        </w:rPr>
      </w:pPr>
      <w:r w:rsidRPr="003C54B3">
        <w:rPr>
          <w:rFonts w:ascii="Arial" w:hAnsi="Arial"/>
          <w:b/>
          <w:color w:val="002060"/>
          <w:sz w:val="22"/>
          <w:szCs w:val="22"/>
        </w:rPr>
        <w:t>COM. UFF. N.  77 – RIUNIONE DEL 15 NOVEMBRE  2021</w:t>
      </w:r>
    </w:p>
    <w:p w14:paraId="6CEBB51C" w14:textId="77777777" w:rsidR="003C54B3" w:rsidRPr="003C54B3" w:rsidRDefault="003C54B3" w:rsidP="003C54B3">
      <w:pPr>
        <w:pStyle w:val="Heading"/>
        <w:spacing w:line="360" w:lineRule="auto"/>
        <w:jc w:val="both"/>
        <w:divId w:val="527259509"/>
        <w:rPr>
          <w:b/>
          <w:color w:val="002060"/>
          <w:szCs w:val="22"/>
        </w:rPr>
      </w:pPr>
      <w:r w:rsidRPr="003C54B3">
        <w:rPr>
          <w:rFonts w:ascii="Arial" w:hAnsi="Arial"/>
          <w:color w:val="002060"/>
          <w:sz w:val="22"/>
          <w:szCs w:val="22"/>
        </w:rPr>
        <w:t>Il Tribunale federale territoriale del Comitato Regionale Marche, composto da</w:t>
      </w:r>
    </w:p>
    <w:p w14:paraId="298FF4CD" w14:textId="77777777" w:rsidR="003C54B3" w:rsidRPr="003C54B3" w:rsidRDefault="003C54B3" w:rsidP="003C54B3">
      <w:pPr>
        <w:pStyle w:val="Nessunaspaziatura"/>
        <w:divId w:val="527259509"/>
        <w:rPr>
          <w:rFonts w:ascii="Arial" w:hAnsi="Arial" w:cs="Arial"/>
          <w:color w:val="002060"/>
        </w:rPr>
      </w:pPr>
      <w:r w:rsidRPr="003C54B3">
        <w:rPr>
          <w:rFonts w:ascii="Arial" w:hAnsi="Arial" w:cs="Arial"/>
          <w:color w:val="002060"/>
        </w:rPr>
        <w:t xml:space="preserve">Avv. Piero </w:t>
      </w:r>
      <w:proofErr w:type="spellStart"/>
      <w:r w:rsidRPr="003C54B3">
        <w:rPr>
          <w:rFonts w:ascii="Arial" w:hAnsi="Arial" w:cs="Arial"/>
          <w:color w:val="002060"/>
        </w:rPr>
        <w:t>Paciaroni</w:t>
      </w:r>
      <w:proofErr w:type="spellEnd"/>
      <w:r w:rsidRPr="003C54B3">
        <w:rPr>
          <w:rFonts w:ascii="Arial" w:hAnsi="Arial" w:cs="Arial"/>
          <w:color w:val="002060"/>
        </w:rPr>
        <w:t xml:space="preserve"> - Presidente</w:t>
      </w:r>
    </w:p>
    <w:p w14:paraId="12AF193E" w14:textId="77777777" w:rsidR="003C54B3" w:rsidRPr="003C54B3" w:rsidRDefault="003C54B3" w:rsidP="003C54B3">
      <w:pPr>
        <w:pStyle w:val="Nessunaspaziatura"/>
        <w:divId w:val="527259509"/>
        <w:rPr>
          <w:rFonts w:ascii="Arial" w:hAnsi="Arial" w:cs="Arial"/>
          <w:color w:val="002060"/>
        </w:rPr>
      </w:pPr>
      <w:r w:rsidRPr="003C54B3">
        <w:rPr>
          <w:rFonts w:ascii="Arial" w:hAnsi="Arial" w:cs="Arial"/>
          <w:color w:val="002060"/>
        </w:rPr>
        <w:t xml:space="preserve">Dott. Giovanni Spanti – </w:t>
      </w:r>
      <w:proofErr w:type="gramStart"/>
      <w:r w:rsidRPr="003C54B3">
        <w:rPr>
          <w:rFonts w:ascii="Arial" w:hAnsi="Arial" w:cs="Arial"/>
          <w:color w:val="002060"/>
        </w:rPr>
        <w:t>Vice-Presidente</w:t>
      </w:r>
      <w:proofErr w:type="gramEnd"/>
    </w:p>
    <w:p w14:paraId="62681EE9" w14:textId="77777777" w:rsidR="003C54B3" w:rsidRPr="003C54B3" w:rsidRDefault="003C54B3" w:rsidP="003C54B3">
      <w:pPr>
        <w:pStyle w:val="Nessunaspaziatura"/>
        <w:divId w:val="527259509"/>
        <w:rPr>
          <w:rFonts w:ascii="Arial" w:hAnsi="Arial" w:cs="Arial"/>
          <w:color w:val="002060"/>
        </w:rPr>
      </w:pPr>
      <w:proofErr w:type="spellStart"/>
      <w:r w:rsidRPr="003C54B3">
        <w:rPr>
          <w:rFonts w:ascii="Arial" w:hAnsi="Arial" w:cs="Arial"/>
          <w:color w:val="002060"/>
        </w:rPr>
        <w:t>Avv.Francesco</w:t>
      </w:r>
      <w:proofErr w:type="spellEnd"/>
      <w:r w:rsidRPr="003C54B3">
        <w:rPr>
          <w:rFonts w:ascii="Arial" w:hAnsi="Arial" w:cs="Arial"/>
          <w:color w:val="002060"/>
        </w:rPr>
        <w:t xml:space="preserve"> Scaloni - Componente</w:t>
      </w:r>
    </w:p>
    <w:p w14:paraId="4F76C41C" w14:textId="77777777" w:rsidR="003C54B3" w:rsidRPr="003C54B3" w:rsidRDefault="003C54B3" w:rsidP="003C54B3">
      <w:pPr>
        <w:pStyle w:val="Nessunaspaziatura"/>
        <w:divId w:val="527259509"/>
        <w:rPr>
          <w:rFonts w:ascii="Arial" w:hAnsi="Arial" w:cs="Arial"/>
          <w:b/>
          <w:color w:val="002060"/>
        </w:rPr>
      </w:pPr>
      <w:r w:rsidRPr="003C54B3">
        <w:rPr>
          <w:rFonts w:ascii="Arial" w:hAnsi="Arial" w:cs="Arial"/>
          <w:color w:val="002060"/>
        </w:rPr>
        <w:t>Dott. Lorenzo Casagrande Albano - Componente</w:t>
      </w:r>
    </w:p>
    <w:p w14:paraId="1A4E3C7E" w14:textId="77777777" w:rsidR="003C54B3" w:rsidRPr="003C54B3" w:rsidRDefault="003C54B3" w:rsidP="003C54B3">
      <w:pPr>
        <w:pStyle w:val="Nessunaspaziatura"/>
        <w:divId w:val="527259509"/>
        <w:rPr>
          <w:rFonts w:ascii="Arial" w:hAnsi="Arial" w:cs="Arial"/>
          <w:b/>
          <w:color w:val="002060"/>
        </w:rPr>
      </w:pPr>
      <w:r w:rsidRPr="003C54B3">
        <w:rPr>
          <w:rFonts w:ascii="Arial" w:hAnsi="Arial" w:cs="Arial"/>
          <w:color w:val="002060"/>
        </w:rPr>
        <w:t>Dott.ssa Valentina Pupo - Componente</w:t>
      </w:r>
    </w:p>
    <w:p w14:paraId="46736AD7" w14:textId="77777777" w:rsidR="003C54B3" w:rsidRPr="003C54B3" w:rsidRDefault="003C54B3" w:rsidP="003C54B3">
      <w:pPr>
        <w:pStyle w:val="Nessunaspaziatura"/>
        <w:divId w:val="527259509"/>
        <w:rPr>
          <w:rFonts w:ascii="Arial" w:hAnsi="Arial" w:cs="Arial"/>
          <w:color w:val="002060"/>
        </w:rPr>
      </w:pPr>
      <w:r w:rsidRPr="003C54B3">
        <w:rPr>
          <w:rFonts w:ascii="Arial" w:hAnsi="Arial" w:cs="Arial"/>
          <w:color w:val="002060"/>
        </w:rPr>
        <w:t xml:space="preserve">nella riunione del giorno 15 </w:t>
      </w:r>
      <w:proofErr w:type="gramStart"/>
      <w:r w:rsidRPr="003C54B3">
        <w:rPr>
          <w:rFonts w:ascii="Arial" w:hAnsi="Arial" w:cs="Arial"/>
          <w:color w:val="002060"/>
        </w:rPr>
        <w:t>novembre  2021</w:t>
      </w:r>
      <w:proofErr w:type="gramEnd"/>
      <w:r w:rsidRPr="003C54B3">
        <w:rPr>
          <w:rFonts w:ascii="Arial" w:hAnsi="Arial" w:cs="Arial"/>
          <w:color w:val="002060"/>
        </w:rPr>
        <w:t>, ha pronunciato</w:t>
      </w:r>
      <w:r w:rsidRPr="003C54B3">
        <w:rPr>
          <w:rFonts w:ascii="Arial" w:hAnsi="Arial" w:cs="Arial"/>
          <w:bCs/>
          <w:color w:val="002060"/>
        </w:rPr>
        <w:t xml:space="preserve"> le seguenti decisioni</w:t>
      </w:r>
    </w:p>
    <w:p w14:paraId="54D6955E" w14:textId="77777777" w:rsidR="003C54B3" w:rsidRPr="003C54B3" w:rsidRDefault="003C54B3" w:rsidP="003C54B3">
      <w:pPr>
        <w:pStyle w:val="Standard"/>
        <w:divId w:val="527259509"/>
        <w:rPr>
          <w:rFonts w:ascii="Arial" w:hAnsi="Arial"/>
          <w:bCs/>
          <w:color w:val="002060"/>
          <w:sz w:val="22"/>
          <w:szCs w:val="22"/>
        </w:rPr>
      </w:pPr>
    </w:p>
    <w:p w14:paraId="472D1A21" w14:textId="77777777" w:rsidR="003C54B3" w:rsidRPr="003C54B3" w:rsidRDefault="003C54B3" w:rsidP="003C54B3">
      <w:pPr>
        <w:pStyle w:val="Standard"/>
        <w:widowControl w:val="0"/>
        <w:jc w:val="center"/>
        <w:divId w:val="527259509"/>
        <w:rPr>
          <w:rFonts w:ascii="Arial" w:hAnsi="Arial"/>
          <w:b/>
          <w:color w:val="002060"/>
          <w:sz w:val="22"/>
          <w:szCs w:val="22"/>
        </w:rPr>
      </w:pPr>
      <w:r w:rsidRPr="003C54B3">
        <w:rPr>
          <w:rFonts w:ascii="Arial" w:hAnsi="Arial"/>
          <w:b/>
          <w:color w:val="002060"/>
          <w:sz w:val="22"/>
          <w:szCs w:val="22"/>
        </w:rPr>
        <w:t>DECISIONE n.1/TFT 2021/2022</w:t>
      </w:r>
    </w:p>
    <w:p w14:paraId="28503BCE" w14:textId="77777777" w:rsidR="003C54B3" w:rsidRPr="003C54B3" w:rsidRDefault="003C54B3" w:rsidP="003C54B3">
      <w:pPr>
        <w:pStyle w:val="Standard"/>
        <w:widowControl w:val="0"/>
        <w:jc w:val="center"/>
        <w:divId w:val="527259509"/>
        <w:rPr>
          <w:rFonts w:ascii="Arial" w:hAnsi="Arial"/>
          <w:b/>
          <w:color w:val="002060"/>
          <w:sz w:val="22"/>
          <w:szCs w:val="22"/>
        </w:rPr>
      </w:pPr>
      <w:r w:rsidRPr="003C54B3">
        <w:rPr>
          <w:rFonts w:ascii="Arial" w:hAnsi="Arial"/>
          <w:b/>
          <w:color w:val="002060"/>
          <w:sz w:val="22"/>
          <w:szCs w:val="22"/>
        </w:rPr>
        <w:t xml:space="preserve">Deferimento n. 2469/49 </w:t>
      </w:r>
      <w:proofErr w:type="spellStart"/>
      <w:r w:rsidRPr="003C54B3">
        <w:rPr>
          <w:rFonts w:ascii="Arial" w:hAnsi="Arial"/>
          <w:b/>
          <w:color w:val="002060"/>
          <w:sz w:val="22"/>
          <w:szCs w:val="22"/>
        </w:rPr>
        <w:t>pfi</w:t>
      </w:r>
      <w:proofErr w:type="spellEnd"/>
      <w:r w:rsidRPr="003C54B3">
        <w:rPr>
          <w:rFonts w:ascii="Arial" w:hAnsi="Arial"/>
          <w:b/>
          <w:color w:val="002060"/>
          <w:sz w:val="22"/>
          <w:szCs w:val="22"/>
        </w:rPr>
        <w:t xml:space="preserve"> 21-22 PM/</w:t>
      </w:r>
      <w:proofErr w:type="spellStart"/>
      <w:r w:rsidRPr="003C54B3">
        <w:rPr>
          <w:rFonts w:ascii="Arial" w:hAnsi="Arial"/>
          <w:b/>
          <w:color w:val="002060"/>
          <w:sz w:val="22"/>
          <w:szCs w:val="22"/>
        </w:rPr>
        <w:t>vdb</w:t>
      </w:r>
      <w:proofErr w:type="spellEnd"/>
      <w:r w:rsidRPr="003C54B3">
        <w:rPr>
          <w:rFonts w:ascii="Arial" w:hAnsi="Arial"/>
          <w:b/>
          <w:color w:val="002060"/>
          <w:sz w:val="22"/>
          <w:szCs w:val="22"/>
        </w:rPr>
        <w:t xml:space="preserve"> del 14 ottobre 2021</w:t>
      </w:r>
    </w:p>
    <w:p w14:paraId="2913232E" w14:textId="77777777" w:rsidR="003C54B3" w:rsidRPr="003C54B3" w:rsidRDefault="003C54B3" w:rsidP="003C54B3">
      <w:pPr>
        <w:pStyle w:val="Standard"/>
        <w:widowControl w:val="0"/>
        <w:jc w:val="center"/>
        <w:divId w:val="527259509"/>
        <w:rPr>
          <w:rFonts w:ascii="Arial" w:hAnsi="Arial"/>
          <w:b/>
          <w:color w:val="002060"/>
          <w:sz w:val="22"/>
          <w:szCs w:val="22"/>
        </w:rPr>
      </w:pPr>
    </w:p>
    <w:p w14:paraId="5E397147" w14:textId="77777777" w:rsidR="003C54B3" w:rsidRPr="003C54B3" w:rsidRDefault="003C54B3" w:rsidP="003C54B3">
      <w:pPr>
        <w:pStyle w:val="Standard"/>
        <w:widowControl w:val="0"/>
        <w:jc w:val="both"/>
        <w:divId w:val="527259509"/>
        <w:rPr>
          <w:rFonts w:ascii="Arial" w:hAnsi="Arial"/>
          <w:b/>
          <w:color w:val="002060"/>
          <w:sz w:val="22"/>
          <w:szCs w:val="22"/>
        </w:rPr>
      </w:pPr>
      <w:r w:rsidRPr="003C54B3">
        <w:rPr>
          <w:rFonts w:ascii="Arial" w:hAnsi="Arial"/>
          <w:b/>
          <w:color w:val="002060"/>
          <w:sz w:val="22"/>
          <w:szCs w:val="22"/>
        </w:rPr>
        <w:t>Il deferimento</w:t>
      </w:r>
    </w:p>
    <w:p w14:paraId="5CBB9B44" w14:textId="77777777" w:rsidR="003C54B3" w:rsidRPr="003C54B3" w:rsidRDefault="003C54B3" w:rsidP="003C54B3">
      <w:pPr>
        <w:pStyle w:val="Standard"/>
        <w:widowControl w:val="0"/>
        <w:jc w:val="both"/>
        <w:divId w:val="527259509"/>
        <w:rPr>
          <w:rFonts w:ascii="Arial" w:hAnsi="Arial"/>
          <w:b/>
          <w:color w:val="002060"/>
          <w:sz w:val="22"/>
          <w:szCs w:val="22"/>
        </w:rPr>
      </w:pPr>
    </w:p>
    <w:p w14:paraId="24405DD1" w14:textId="77777777" w:rsidR="003C54B3" w:rsidRPr="003C54B3" w:rsidRDefault="003C54B3" w:rsidP="003C54B3">
      <w:pPr>
        <w:pStyle w:val="Standard"/>
        <w:jc w:val="both"/>
        <w:divId w:val="527259509"/>
        <w:rPr>
          <w:rFonts w:ascii="Arial" w:hAnsi="Arial"/>
          <w:color w:val="002060"/>
          <w:sz w:val="22"/>
          <w:szCs w:val="22"/>
        </w:rPr>
      </w:pPr>
      <w:r w:rsidRPr="003C54B3">
        <w:rPr>
          <w:rFonts w:ascii="Arial" w:hAnsi="Arial"/>
          <w:color w:val="002060"/>
          <w:sz w:val="22"/>
          <w:szCs w:val="22"/>
        </w:rPr>
        <w:t>Con provvedimento in data 14 ottobre 2021 la Procura federale della F.I.G.C. ha deferito i seguenti soggetti per rispondere:</w:t>
      </w:r>
    </w:p>
    <w:p w14:paraId="545BD3CC" w14:textId="77777777" w:rsidR="003C54B3" w:rsidRPr="003C54B3" w:rsidRDefault="003C54B3" w:rsidP="003C54B3">
      <w:pPr>
        <w:pStyle w:val="Standard"/>
        <w:widowControl w:val="0"/>
        <w:divId w:val="527259509"/>
        <w:rPr>
          <w:rFonts w:ascii="Arial" w:hAnsi="Arial"/>
          <w:color w:val="002060"/>
          <w:sz w:val="22"/>
          <w:szCs w:val="22"/>
        </w:rPr>
      </w:pPr>
    </w:p>
    <w:p w14:paraId="61D90DC7" w14:textId="77777777" w:rsidR="003C54B3" w:rsidRPr="003C54B3" w:rsidRDefault="003C54B3" w:rsidP="003C54B3">
      <w:pPr>
        <w:pStyle w:val="Standard"/>
        <w:widowControl w:val="0"/>
        <w:numPr>
          <w:ilvl w:val="0"/>
          <w:numId w:val="29"/>
        </w:numPr>
        <w:suppressAutoHyphens w:val="0"/>
        <w:autoSpaceDE w:val="0"/>
        <w:jc w:val="both"/>
        <w:divId w:val="527259509"/>
        <w:rPr>
          <w:color w:val="002060"/>
        </w:rPr>
      </w:pPr>
      <w:r w:rsidRPr="003C54B3">
        <w:rPr>
          <w:rFonts w:ascii="Arial" w:hAnsi="Arial"/>
          <w:b/>
          <w:bCs/>
          <w:color w:val="002060"/>
          <w:sz w:val="22"/>
          <w:szCs w:val="22"/>
        </w:rPr>
        <w:t>MARINELLI GAETANO</w:t>
      </w:r>
      <w:r w:rsidRPr="003C54B3">
        <w:rPr>
          <w:rFonts w:ascii="Arial" w:hAnsi="Arial"/>
          <w:color w:val="002060"/>
          <w:sz w:val="22"/>
          <w:szCs w:val="22"/>
        </w:rPr>
        <w:t xml:space="preserve">, all’epoca dei fatti legale rappresentante della società C.S.D. Virtus Team </w:t>
      </w:r>
      <w:proofErr w:type="spellStart"/>
      <w:r w:rsidRPr="003C54B3">
        <w:rPr>
          <w:rFonts w:ascii="Arial" w:hAnsi="Arial"/>
          <w:color w:val="002060"/>
          <w:sz w:val="22"/>
          <w:szCs w:val="22"/>
        </w:rPr>
        <w:t>Soc</w:t>
      </w:r>
      <w:proofErr w:type="spellEnd"/>
      <w:r w:rsidRPr="003C54B3">
        <w:rPr>
          <w:rFonts w:ascii="Arial" w:hAnsi="Arial"/>
          <w:color w:val="002060"/>
          <w:sz w:val="22"/>
          <w:szCs w:val="22"/>
        </w:rPr>
        <w:t xml:space="preserve">. Coop. della violazione dell’art. 4, comma 1, del Codice di Giustizia Sportiva, anche in relazione a quanto previsto con il C.U. n.1 </w:t>
      </w:r>
      <w:proofErr w:type="spellStart"/>
      <w:r w:rsidRPr="003C54B3">
        <w:rPr>
          <w:rFonts w:ascii="Arial" w:hAnsi="Arial"/>
          <w:color w:val="002060"/>
          <w:sz w:val="22"/>
          <w:szCs w:val="22"/>
        </w:rPr>
        <w:t>s.s.</w:t>
      </w:r>
      <w:proofErr w:type="spellEnd"/>
      <w:r w:rsidRPr="003C54B3">
        <w:rPr>
          <w:rFonts w:ascii="Arial" w:hAnsi="Arial"/>
          <w:color w:val="002060"/>
          <w:sz w:val="22"/>
          <w:szCs w:val="22"/>
        </w:rPr>
        <w:t xml:space="preserve"> 2021-2022, per aver organizzato </w:t>
      </w:r>
      <w:proofErr w:type="spellStart"/>
      <w:r w:rsidRPr="003C54B3">
        <w:rPr>
          <w:rFonts w:ascii="Arial" w:hAnsi="Arial"/>
          <w:color w:val="002060"/>
          <w:sz w:val="22"/>
          <w:szCs w:val="22"/>
        </w:rPr>
        <w:t>iltorneo</w:t>
      </w:r>
      <w:proofErr w:type="spellEnd"/>
      <w:r w:rsidRPr="003C54B3">
        <w:rPr>
          <w:rFonts w:ascii="Arial" w:hAnsi="Arial"/>
          <w:color w:val="002060"/>
          <w:sz w:val="22"/>
          <w:szCs w:val="22"/>
        </w:rPr>
        <w:t xml:space="preserve"> di calcio a 5 </w:t>
      </w:r>
      <w:proofErr w:type="gramStart"/>
      <w:r w:rsidRPr="003C54B3">
        <w:rPr>
          <w:rFonts w:ascii="Arial" w:hAnsi="Arial"/>
          <w:color w:val="002060"/>
          <w:sz w:val="22"/>
          <w:szCs w:val="22"/>
        </w:rPr>
        <w:t>“ 24</w:t>
      </w:r>
      <w:proofErr w:type="gramEnd"/>
      <w:r w:rsidRPr="003C54B3">
        <w:rPr>
          <w:rFonts w:ascii="Arial" w:hAnsi="Arial"/>
          <w:color w:val="002060"/>
          <w:sz w:val="22"/>
          <w:szCs w:val="22"/>
        </w:rPr>
        <w:t xml:space="preserve"> ore no stop “ nei giorni 18 e 19 giugno 2021, presso l’Antistadio Comunale di </w:t>
      </w:r>
      <w:proofErr w:type="spellStart"/>
      <w:r w:rsidRPr="003C54B3">
        <w:rPr>
          <w:rFonts w:ascii="Arial" w:hAnsi="Arial"/>
          <w:color w:val="002060"/>
          <w:sz w:val="22"/>
          <w:szCs w:val="22"/>
        </w:rPr>
        <w:t>Fabriano,in</w:t>
      </w:r>
      <w:proofErr w:type="spellEnd"/>
      <w:r w:rsidRPr="003C54B3">
        <w:rPr>
          <w:rFonts w:ascii="Arial" w:hAnsi="Arial"/>
          <w:color w:val="002060"/>
          <w:sz w:val="22"/>
          <w:szCs w:val="22"/>
        </w:rPr>
        <w:t xml:space="preserve"> assenza della necessaria autorizzazione federale;</w:t>
      </w:r>
    </w:p>
    <w:p w14:paraId="5EF26EDF" w14:textId="77777777" w:rsidR="003C54B3" w:rsidRPr="003C54B3" w:rsidRDefault="003C54B3" w:rsidP="003C54B3">
      <w:pPr>
        <w:pStyle w:val="Standard"/>
        <w:widowControl w:val="0"/>
        <w:jc w:val="both"/>
        <w:divId w:val="527259509"/>
        <w:rPr>
          <w:rFonts w:ascii="Arial" w:hAnsi="Arial"/>
          <w:color w:val="002060"/>
          <w:sz w:val="22"/>
          <w:szCs w:val="22"/>
        </w:rPr>
      </w:pPr>
    </w:p>
    <w:p w14:paraId="15944A37" w14:textId="77777777" w:rsidR="003C54B3" w:rsidRPr="003C54B3" w:rsidRDefault="003C54B3" w:rsidP="003C54B3">
      <w:pPr>
        <w:pStyle w:val="Standard"/>
        <w:widowControl w:val="0"/>
        <w:numPr>
          <w:ilvl w:val="0"/>
          <w:numId w:val="29"/>
        </w:numPr>
        <w:suppressAutoHyphens w:val="0"/>
        <w:autoSpaceDE w:val="0"/>
        <w:jc w:val="both"/>
        <w:divId w:val="527259509"/>
        <w:rPr>
          <w:color w:val="002060"/>
        </w:rPr>
      </w:pPr>
      <w:r w:rsidRPr="003C54B3">
        <w:rPr>
          <w:rFonts w:ascii="Arial" w:hAnsi="Arial"/>
          <w:color w:val="002060"/>
          <w:sz w:val="22"/>
          <w:szCs w:val="22"/>
        </w:rPr>
        <w:t xml:space="preserve">la Società </w:t>
      </w:r>
      <w:r w:rsidRPr="003C54B3">
        <w:rPr>
          <w:rFonts w:ascii="Arial" w:hAnsi="Arial"/>
          <w:b/>
          <w:color w:val="002060"/>
          <w:sz w:val="22"/>
          <w:szCs w:val="22"/>
        </w:rPr>
        <w:t xml:space="preserve">C.S.D. Virtus Team </w:t>
      </w:r>
      <w:proofErr w:type="spellStart"/>
      <w:r w:rsidRPr="003C54B3">
        <w:rPr>
          <w:rFonts w:ascii="Arial" w:hAnsi="Arial"/>
          <w:b/>
          <w:color w:val="002060"/>
          <w:sz w:val="22"/>
          <w:szCs w:val="22"/>
        </w:rPr>
        <w:t>Soc</w:t>
      </w:r>
      <w:proofErr w:type="spellEnd"/>
      <w:r w:rsidRPr="003C54B3">
        <w:rPr>
          <w:rFonts w:ascii="Arial" w:hAnsi="Arial"/>
          <w:b/>
          <w:color w:val="002060"/>
          <w:sz w:val="22"/>
          <w:szCs w:val="22"/>
        </w:rPr>
        <w:t>. Coop</w:t>
      </w:r>
      <w:proofErr w:type="gramStart"/>
      <w:r w:rsidRPr="003C54B3">
        <w:rPr>
          <w:rFonts w:ascii="Arial" w:hAnsi="Arial"/>
          <w:b/>
          <w:color w:val="002060"/>
          <w:sz w:val="22"/>
          <w:szCs w:val="22"/>
        </w:rPr>
        <w:t xml:space="preserve">. </w:t>
      </w:r>
      <w:r w:rsidRPr="003C54B3">
        <w:rPr>
          <w:rFonts w:ascii="Arial" w:hAnsi="Arial"/>
          <w:color w:val="002060"/>
          <w:sz w:val="22"/>
          <w:szCs w:val="22"/>
        </w:rPr>
        <w:t>,</w:t>
      </w:r>
      <w:proofErr w:type="gramEnd"/>
      <w:r w:rsidRPr="003C54B3">
        <w:rPr>
          <w:rFonts w:ascii="Arial" w:hAnsi="Arial"/>
          <w:color w:val="002060"/>
          <w:sz w:val="22"/>
          <w:szCs w:val="22"/>
        </w:rPr>
        <w:t xml:space="preserve"> a titolo di responsabilità diretta, ai sensi dell’art. 6, commi 1, del Codice di Giustizia Sportiva per gli atti e comportamenti posti in essere dal </w:t>
      </w:r>
      <w:proofErr w:type="spellStart"/>
      <w:r w:rsidRPr="003C54B3">
        <w:rPr>
          <w:rFonts w:ascii="Arial" w:hAnsi="Arial"/>
          <w:color w:val="002060"/>
          <w:sz w:val="22"/>
          <w:szCs w:val="22"/>
        </w:rPr>
        <w:t>sig.Gaetano</w:t>
      </w:r>
      <w:proofErr w:type="spellEnd"/>
      <w:r w:rsidRPr="003C54B3">
        <w:rPr>
          <w:rFonts w:ascii="Arial" w:hAnsi="Arial"/>
          <w:color w:val="002060"/>
          <w:sz w:val="22"/>
          <w:szCs w:val="22"/>
        </w:rPr>
        <w:t xml:space="preserve"> </w:t>
      </w:r>
      <w:proofErr w:type="spellStart"/>
      <w:r w:rsidRPr="003C54B3">
        <w:rPr>
          <w:rFonts w:ascii="Arial" w:hAnsi="Arial"/>
          <w:color w:val="002060"/>
          <w:sz w:val="22"/>
          <w:szCs w:val="22"/>
        </w:rPr>
        <w:t>Marinelli,quale</w:t>
      </w:r>
      <w:proofErr w:type="spellEnd"/>
      <w:r w:rsidRPr="003C54B3">
        <w:rPr>
          <w:rFonts w:ascii="Arial" w:hAnsi="Arial"/>
          <w:color w:val="002060"/>
          <w:sz w:val="22"/>
          <w:szCs w:val="22"/>
        </w:rPr>
        <w:t xml:space="preserve"> legale rappresentante all’epoca dei fatti della C.S.D. </w:t>
      </w:r>
      <w:proofErr w:type="spellStart"/>
      <w:r w:rsidRPr="003C54B3">
        <w:rPr>
          <w:rFonts w:ascii="Arial" w:hAnsi="Arial"/>
          <w:color w:val="002060"/>
          <w:sz w:val="22"/>
          <w:szCs w:val="22"/>
        </w:rPr>
        <w:t>VirtusTeam</w:t>
      </w:r>
      <w:proofErr w:type="spellEnd"/>
      <w:r w:rsidRPr="003C54B3">
        <w:rPr>
          <w:rFonts w:ascii="Arial" w:hAnsi="Arial"/>
          <w:color w:val="002060"/>
          <w:sz w:val="22"/>
          <w:szCs w:val="22"/>
        </w:rPr>
        <w:t xml:space="preserve"> </w:t>
      </w:r>
      <w:proofErr w:type="spellStart"/>
      <w:r w:rsidRPr="003C54B3">
        <w:rPr>
          <w:rFonts w:ascii="Arial" w:hAnsi="Arial"/>
          <w:color w:val="002060"/>
          <w:sz w:val="22"/>
          <w:szCs w:val="22"/>
        </w:rPr>
        <w:t>Soc</w:t>
      </w:r>
      <w:proofErr w:type="spellEnd"/>
      <w:r w:rsidRPr="003C54B3">
        <w:rPr>
          <w:rFonts w:ascii="Arial" w:hAnsi="Arial"/>
          <w:color w:val="002060"/>
          <w:sz w:val="22"/>
          <w:szCs w:val="22"/>
        </w:rPr>
        <w:t>. Coop., come descritti nel precedente capo di incolpazione.</w:t>
      </w:r>
    </w:p>
    <w:p w14:paraId="74EFD45A" w14:textId="77777777" w:rsidR="003C54B3" w:rsidRPr="003C54B3" w:rsidRDefault="003C54B3" w:rsidP="003C54B3">
      <w:pPr>
        <w:pStyle w:val="Standard"/>
        <w:widowControl w:val="0"/>
        <w:numPr>
          <w:ilvl w:val="0"/>
          <w:numId w:val="29"/>
        </w:numPr>
        <w:suppressAutoHyphens w:val="0"/>
        <w:autoSpaceDE w:val="0"/>
        <w:jc w:val="both"/>
        <w:divId w:val="527259509"/>
        <w:rPr>
          <w:rFonts w:ascii="Arial" w:hAnsi="Arial"/>
          <w:color w:val="002060"/>
          <w:sz w:val="22"/>
          <w:szCs w:val="22"/>
        </w:rPr>
      </w:pPr>
    </w:p>
    <w:p w14:paraId="2FB27FA0" w14:textId="77777777" w:rsidR="003C54B3" w:rsidRPr="003C54B3" w:rsidRDefault="003C54B3" w:rsidP="003C54B3">
      <w:pPr>
        <w:pStyle w:val="Standard"/>
        <w:widowControl w:val="0"/>
        <w:jc w:val="both"/>
        <w:divId w:val="527259509"/>
        <w:rPr>
          <w:rFonts w:ascii="Arial" w:hAnsi="Arial"/>
          <w:color w:val="002060"/>
          <w:sz w:val="22"/>
          <w:szCs w:val="22"/>
        </w:rPr>
      </w:pPr>
      <w:r w:rsidRPr="003C54B3">
        <w:rPr>
          <w:rFonts w:ascii="Arial" w:hAnsi="Arial"/>
          <w:color w:val="002060"/>
          <w:sz w:val="22"/>
          <w:szCs w:val="22"/>
        </w:rPr>
        <w:tab/>
        <w:t xml:space="preserve">Con nota del 23 </w:t>
      </w:r>
      <w:proofErr w:type="gramStart"/>
      <w:r w:rsidRPr="003C54B3">
        <w:rPr>
          <w:rFonts w:ascii="Arial" w:hAnsi="Arial"/>
          <w:color w:val="002060"/>
          <w:sz w:val="22"/>
          <w:szCs w:val="22"/>
        </w:rPr>
        <w:t>ottobre  2021</w:t>
      </w:r>
      <w:proofErr w:type="gramEnd"/>
      <w:r w:rsidRPr="003C54B3">
        <w:rPr>
          <w:rFonts w:ascii="Arial" w:hAnsi="Arial"/>
          <w:color w:val="002060"/>
          <w:sz w:val="22"/>
          <w:szCs w:val="22"/>
        </w:rPr>
        <w:t xml:space="preserve"> questo Tribunale federale territoriale ha disposto la notificazione dell’avviso di convocazione per la trattazione del giudizio, fissata per la riunione dell’8 novembre 2021, con l’avvertimento che gli atti sarebbero rimasti depositati nei termini di legge potendo le parti, entro tali termini, prenderne visione, estrarre copia e presentare memorie, istanze, documenti e quant’altro ritenuto utile ai fini della difesa.</w:t>
      </w:r>
    </w:p>
    <w:p w14:paraId="6DD6EB93" w14:textId="77777777" w:rsidR="003C54B3" w:rsidRPr="003C54B3" w:rsidRDefault="003C54B3" w:rsidP="003C54B3">
      <w:pPr>
        <w:pStyle w:val="Standard"/>
        <w:widowControl w:val="0"/>
        <w:jc w:val="both"/>
        <w:divId w:val="527259509"/>
        <w:rPr>
          <w:rFonts w:ascii="Arial" w:hAnsi="Arial"/>
          <w:color w:val="002060"/>
          <w:sz w:val="22"/>
          <w:szCs w:val="22"/>
        </w:rPr>
      </w:pPr>
    </w:p>
    <w:p w14:paraId="6918470F" w14:textId="77777777" w:rsidR="003C54B3" w:rsidRPr="003C54B3" w:rsidRDefault="003C54B3" w:rsidP="003C54B3">
      <w:pPr>
        <w:pStyle w:val="Standard"/>
        <w:tabs>
          <w:tab w:val="left" w:pos="720"/>
        </w:tabs>
        <w:jc w:val="both"/>
        <w:divId w:val="527259509"/>
        <w:rPr>
          <w:rFonts w:ascii="Arial" w:hAnsi="Arial"/>
          <w:b/>
          <w:color w:val="002060"/>
          <w:sz w:val="22"/>
        </w:rPr>
      </w:pPr>
      <w:r w:rsidRPr="003C54B3">
        <w:rPr>
          <w:rFonts w:ascii="Arial" w:hAnsi="Arial"/>
          <w:b/>
          <w:color w:val="002060"/>
          <w:sz w:val="22"/>
        </w:rPr>
        <w:t>Il dibattimento</w:t>
      </w:r>
    </w:p>
    <w:p w14:paraId="636AF093" w14:textId="77777777" w:rsidR="003C54B3" w:rsidRPr="003C54B3" w:rsidRDefault="003C54B3" w:rsidP="003C54B3">
      <w:pPr>
        <w:pStyle w:val="Standard"/>
        <w:tabs>
          <w:tab w:val="left" w:pos="720"/>
        </w:tabs>
        <w:jc w:val="both"/>
        <w:divId w:val="527259509"/>
        <w:rPr>
          <w:rFonts w:ascii="Arial" w:hAnsi="Arial"/>
          <w:b/>
          <w:color w:val="002060"/>
          <w:sz w:val="22"/>
        </w:rPr>
      </w:pPr>
    </w:p>
    <w:p w14:paraId="189C2759"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Alla riunione di trattazione, come sopra fissata, erano presenti il rappresentante della Procura federale che depositava la documentazione attestante la rituale e tempestiva notifica del deferimento ed il signor Marinelli Gaetano; nessuno era presente per la società deferita.</w:t>
      </w:r>
    </w:p>
    <w:p w14:paraId="399E430B"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szCs w:val="22"/>
        </w:rPr>
        <w:t>Il r</w:t>
      </w:r>
      <w:r w:rsidRPr="003C54B3">
        <w:rPr>
          <w:rFonts w:ascii="Arial" w:hAnsi="Arial"/>
          <w:color w:val="002060"/>
          <w:sz w:val="22"/>
        </w:rPr>
        <w:t>appresentante della Procura Federale illustrava i motivi del deferimento, ribadiva la validità, la fondatezza e la prova raggiunta degli addebiti contestati e concludeva per l’affermazione di responsabilità dei deferiti.</w:t>
      </w:r>
    </w:p>
    <w:p w14:paraId="077EE24E"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Il Marinelli esponeva le proprie difese, contestando </w:t>
      </w:r>
      <w:proofErr w:type="gramStart"/>
      <w:r w:rsidRPr="003C54B3">
        <w:rPr>
          <w:rFonts w:ascii="Arial" w:hAnsi="Arial"/>
          <w:color w:val="002060"/>
          <w:sz w:val="22"/>
        </w:rPr>
        <w:t>che :</w:t>
      </w:r>
      <w:proofErr w:type="gramEnd"/>
    </w:p>
    <w:p w14:paraId="29BC6DA1"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 la società deferita, come da proprio statuto e come riconosciuto dal </w:t>
      </w:r>
      <w:proofErr w:type="gramStart"/>
      <w:r w:rsidRPr="003C54B3">
        <w:rPr>
          <w:rFonts w:ascii="Arial" w:hAnsi="Arial"/>
          <w:color w:val="002060"/>
          <w:sz w:val="22"/>
        </w:rPr>
        <w:t>CONI,  era</w:t>
      </w:r>
      <w:proofErr w:type="gramEnd"/>
      <w:r w:rsidRPr="003C54B3">
        <w:rPr>
          <w:rFonts w:ascii="Arial" w:hAnsi="Arial"/>
          <w:color w:val="002060"/>
          <w:sz w:val="22"/>
        </w:rPr>
        <w:t xml:space="preserve"> iscritta sia alla  FIGC-LND che all’ACSI e solo in tale ultima veste aveva pubblicizzato l’organizzazione del torneo di calcio a 5 “ 24 ore non stop “ che era riservato soltanto a gruppi amatoriali dilettanti over 16 e non a società affiliate con la F.I.G.C.;</w:t>
      </w:r>
    </w:p>
    <w:p w14:paraId="3CC6822B"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 il torneo non si è tenuto;</w:t>
      </w:r>
    </w:p>
    <w:p w14:paraId="267C8CCE"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 il comunicato n. 1 cui ha fatto riferimento la procura riguarda l’attività giovanile e scolastica e non quella amatoriale per cui non è applicabile alla fattispecie in discussione e che lo stesso comunque non prevede la richiesta di autorizzazione per i tornei amatoriali over 16;</w:t>
      </w:r>
    </w:p>
    <w:p w14:paraId="133284DE"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lastRenderedPageBreak/>
        <w:t>- la società deferita e lui hanno sempre chiesto ed ottenuto le autorizzazioni previste per i tornei.</w:t>
      </w:r>
    </w:p>
    <w:p w14:paraId="141FFDCF"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Il rappresentante della procura contestava le argomentazioni del Marinelli e chiedeva l’applicazione delle seguenti </w:t>
      </w:r>
      <w:proofErr w:type="gramStart"/>
      <w:r w:rsidRPr="003C54B3">
        <w:rPr>
          <w:rFonts w:ascii="Arial" w:hAnsi="Arial"/>
          <w:color w:val="002060"/>
          <w:sz w:val="22"/>
        </w:rPr>
        <w:t>sanzioni:  per</w:t>
      </w:r>
      <w:proofErr w:type="gramEnd"/>
      <w:r w:rsidRPr="003C54B3">
        <w:rPr>
          <w:rFonts w:ascii="Arial" w:hAnsi="Arial"/>
          <w:color w:val="002060"/>
          <w:sz w:val="22"/>
        </w:rPr>
        <w:t xml:space="preserve"> Marinelli Gaetano l’inibizione per mesi 3 (tre), per la C.S.D. Virtus Team </w:t>
      </w:r>
      <w:proofErr w:type="spellStart"/>
      <w:r w:rsidRPr="003C54B3">
        <w:rPr>
          <w:rFonts w:ascii="Arial" w:hAnsi="Arial"/>
          <w:color w:val="002060"/>
          <w:sz w:val="22"/>
        </w:rPr>
        <w:t>Soc</w:t>
      </w:r>
      <w:proofErr w:type="spellEnd"/>
      <w:r w:rsidRPr="003C54B3">
        <w:rPr>
          <w:rFonts w:ascii="Arial" w:hAnsi="Arial"/>
          <w:color w:val="002060"/>
          <w:sz w:val="22"/>
        </w:rPr>
        <w:t xml:space="preserve">. </w:t>
      </w:r>
      <w:proofErr w:type="spellStart"/>
      <w:r w:rsidRPr="003C54B3">
        <w:rPr>
          <w:rFonts w:ascii="Arial" w:hAnsi="Arial"/>
          <w:color w:val="002060"/>
          <w:sz w:val="22"/>
        </w:rPr>
        <w:t>Coop.l’ammenda</w:t>
      </w:r>
      <w:proofErr w:type="spellEnd"/>
      <w:r w:rsidRPr="003C54B3">
        <w:rPr>
          <w:rFonts w:ascii="Arial" w:hAnsi="Arial"/>
          <w:color w:val="002060"/>
          <w:sz w:val="22"/>
        </w:rPr>
        <w:t xml:space="preserve"> di euro 500,00 ( cinquecento/00 ).</w:t>
      </w:r>
    </w:p>
    <w:p w14:paraId="2A58BAC7"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Il Marinelli chiedeva il rigetto del deferimento.</w:t>
      </w:r>
    </w:p>
    <w:p w14:paraId="29023032" w14:textId="77777777" w:rsidR="003C54B3" w:rsidRPr="003C54B3" w:rsidRDefault="003C54B3" w:rsidP="003C54B3">
      <w:pPr>
        <w:pStyle w:val="Textbody"/>
        <w:divId w:val="527259509"/>
        <w:rPr>
          <w:color w:val="002060"/>
        </w:rPr>
      </w:pPr>
      <w:r w:rsidRPr="003C54B3">
        <w:rPr>
          <w:color w:val="002060"/>
        </w:rPr>
        <w:t xml:space="preserve">Il Tribunale federale territoriale tratteneva il procedimento per la decisione, rinviando poi la stessa per la sola decisione in camera di consiglio alla riunione del 15 novembre </w:t>
      </w:r>
      <w:proofErr w:type="gramStart"/>
      <w:r w:rsidRPr="003C54B3">
        <w:rPr>
          <w:color w:val="002060"/>
        </w:rPr>
        <w:t>202,  con</w:t>
      </w:r>
      <w:proofErr w:type="gramEnd"/>
      <w:r w:rsidRPr="003C54B3">
        <w:rPr>
          <w:color w:val="002060"/>
        </w:rPr>
        <w:t xml:space="preserve"> comunicazione notificata alle parti-; in tale data veniva emesso e pubblicato il sotto riportato dispositivo.</w:t>
      </w:r>
    </w:p>
    <w:p w14:paraId="53FFC814" w14:textId="77777777" w:rsidR="003C54B3" w:rsidRPr="003C54B3" w:rsidRDefault="003C54B3" w:rsidP="003C54B3">
      <w:pPr>
        <w:pStyle w:val="Standard"/>
        <w:jc w:val="both"/>
        <w:divId w:val="527259509"/>
        <w:rPr>
          <w:rFonts w:ascii="Arial" w:hAnsi="Arial"/>
          <w:iCs/>
          <w:color w:val="002060"/>
          <w:sz w:val="22"/>
          <w:szCs w:val="22"/>
        </w:rPr>
      </w:pPr>
    </w:p>
    <w:p w14:paraId="16AB7FE9" w14:textId="77777777" w:rsidR="003C54B3" w:rsidRPr="003C54B3" w:rsidRDefault="003C54B3" w:rsidP="003C54B3">
      <w:pPr>
        <w:pStyle w:val="Standard"/>
        <w:jc w:val="both"/>
        <w:divId w:val="527259509"/>
        <w:rPr>
          <w:rFonts w:ascii="Arial" w:hAnsi="Arial"/>
          <w:b/>
          <w:color w:val="002060"/>
          <w:sz w:val="22"/>
          <w:szCs w:val="22"/>
        </w:rPr>
      </w:pPr>
      <w:r w:rsidRPr="003C54B3">
        <w:rPr>
          <w:rFonts w:ascii="Arial" w:hAnsi="Arial"/>
          <w:b/>
          <w:color w:val="002060"/>
          <w:sz w:val="22"/>
          <w:szCs w:val="22"/>
        </w:rPr>
        <w:t>La decisione</w:t>
      </w:r>
    </w:p>
    <w:p w14:paraId="4C56BC8D" w14:textId="77777777" w:rsidR="003C54B3" w:rsidRPr="003C54B3" w:rsidRDefault="003C54B3" w:rsidP="003C54B3">
      <w:pPr>
        <w:pStyle w:val="Standard"/>
        <w:jc w:val="both"/>
        <w:divId w:val="527259509"/>
        <w:rPr>
          <w:rFonts w:ascii="Arial" w:hAnsi="Arial"/>
          <w:b/>
          <w:color w:val="002060"/>
          <w:sz w:val="22"/>
          <w:szCs w:val="22"/>
        </w:rPr>
      </w:pPr>
    </w:p>
    <w:p w14:paraId="368C3BD3" w14:textId="77777777" w:rsidR="003C54B3" w:rsidRPr="003C54B3" w:rsidRDefault="003C54B3" w:rsidP="003C54B3">
      <w:pPr>
        <w:pStyle w:val="Textbody"/>
        <w:divId w:val="527259509"/>
        <w:rPr>
          <w:color w:val="002060"/>
        </w:rPr>
      </w:pPr>
      <w:r w:rsidRPr="003C54B3">
        <w:rPr>
          <w:color w:val="002060"/>
        </w:rPr>
        <w:t>Dalle risultanze acquisite agli atti del procedimento, risulta provato, peraltro non contestato,</w:t>
      </w:r>
      <w:r w:rsidRPr="003C54B3">
        <w:rPr>
          <w:color w:val="002060"/>
          <w:szCs w:val="22"/>
        </w:rPr>
        <w:t xml:space="preserve"> </w:t>
      </w:r>
      <w:r w:rsidRPr="003C54B3">
        <w:rPr>
          <w:color w:val="002060"/>
        </w:rPr>
        <w:t>il fatto</w:t>
      </w:r>
      <w:r w:rsidRPr="003C54B3">
        <w:rPr>
          <w:color w:val="002060"/>
          <w:szCs w:val="22"/>
        </w:rPr>
        <w:t xml:space="preserve"> posto a fondamento del deferimento ovvero l’essere stato organizzato il torneo di calcio a 5 </w:t>
      </w:r>
      <w:proofErr w:type="gramStart"/>
      <w:r w:rsidRPr="003C54B3">
        <w:rPr>
          <w:color w:val="002060"/>
          <w:szCs w:val="22"/>
        </w:rPr>
        <w:t>“ 24</w:t>
      </w:r>
      <w:proofErr w:type="gramEnd"/>
      <w:r w:rsidRPr="003C54B3">
        <w:rPr>
          <w:color w:val="002060"/>
          <w:szCs w:val="22"/>
        </w:rPr>
        <w:t xml:space="preserve"> ore non stop “ per le date del 18 e 19 giugno 2021 presso l’Antistadio Comunale di Fabriano senza aver ottenuto alcuna autorizzazione.</w:t>
      </w:r>
    </w:p>
    <w:p w14:paraId="3CDFD5E2" w14:textId="77777777" w:rsidR="003C54B3" w:rsidRPr="003C54B3" w:rsidRDefault="003C54B3" w:rsidP="003C54B3">
      <w:pPr>
        <w:pStyle w:val="Textbody"/>
        <w:divId w:val="527259509"/>
        <w:rPr>
          <w:color w:val="002060"/>
          <w:szCs w:val="22"/>
        </w:rPr>
      </w:pPr>
      <w:r w:rsidRPr="003C54B3">
        <w:rPr>
          <w:color w:val="002060"/>
          <w:szCs w:val="22"/>
        </w:rPr>
        <w:t>La violazione sussiste per cui il deferimento va accolto con applicazione ai deferiti delle sanzioni indicate nel dispositivo.</w:t>
      </w:r>
    </w:p>
    <w:p w14:paraId="721D1CD6" w14:textId="77777777" w:rsidR="003C54B3" w:rsidRPr="003C54B3" w:rsidRDefault="003C54B3" w:rsidP="003C54B3">
      <w:pPr>
        <w:pStyle w:val="Textbody"/>
        <w:divId w:val="527259509"/>
        <w:rPr>
          <w:color w:val="002060"/>
        </w:rPr>
      </w:pPr>
      <w:r w:rsidRPr="003C54B3">
        <w:rPr>
          <w:color w:val="002060"/>
          <w:szCs w:val="22"/>
        </w:rPr>
        <w:t xml:space="preserve">L’obbligo di chiedere ai rispettivi comitati l’autorizzazione ad organizzare tornei è sancita e ribadita più volte nelle norme federali: per quanto riguarda l’attività amatoriale e ricreativa, ciò è previsto dall’art. 37 delle NOIF: </w:t>
      </w:r>
      <w:proofErr w:type="gramStart"/>
      <w:r w:rsidRPr="003C54B3">
        <w:rPr>
          <w:color w:val="002060"/>
          <w:szCs w:val="22"/>
        </w:rPr>
        <w:t xml:space="preserve">“ </w:t>
      </w:r>
      <w:r w:rsidRPr="003C54B3">
        <w:rPr>
          <w:i/>
          <w:iCs/>
          <w:color w:val="002060"/>
          <w:szCs w:val="22"/>
        </w:rPr>
        <w:t>1</w:t>
      </w:r>
      <w:proofErr w:type="gramEnd"/>
      <w:r w:rsidRPr="003C54B3">
        <w:rPr>
          <w:i/>
          <w:iCs/>
          <w:color w:val="002060"/>
          <w:szCs w:val="22"/>
        </w:rPr>
        <w:t>. La Lega indice ed autorizza, tramite i Comitati, le Divisioni, i Dipartimenti e le Delegazioni, le manifestazioni per l’attività amatoriale e a carattere ricreativo e propagandistico. “.</w:t>
      </w:r>
    </w:p>
    <w:p w14:paraId="61E8207F" w14:textId="77777777" w:rsidR="003C54B3" w:rsidRPr="003C54B3" w:rsidRDefault="003C54B3" w:rsidP="003C54B3">
      <w:pPr>
        <w:pStyle w:val="Textbody"/>
        <w:divId w:val="527259509"/>
        <w:rPr>
          <w:color w:val="002060"/>
        </w:rPr>
      </w:pPr>
      <w:r w:rsidRPr="003C54B3">
        <w:rPr>
          <w:color w:val="002060"/>
          <w:szCs w:val="22"/>
        </w:rPr>
        <w:t>Alla luce di tale disposizione è evidente che tutte le società affiliate alla F.I.G.C. debbono chiedere l’autorizzazione per organizzare tornei amatoriali, cosa che la società deferita ed il Marinelli, suo Presidente all’epoca dei fatti, non hanno fatto, giustificando tale omissione con la doppia iscrizione alla FIGC ed all’ACSI e quindi dichiarando di aver organizzato il torneo sotto l’egida dell’ACSI e con iscrizione allo stesso non estesa a società o tesserati della FIGC.</w:t>
      </w:r>
    </w:p>
    <w:p w14:paraId="21339190" w14:textId="77777777" w:rsidR="003C54B3" w:rsidRPr="003C54B3" w:rsidRDefault="003C54B3" w:rsidP="003C54B3">
      <w:pPr>
        <w:pStyle w:val="Textbody"/>
        <w:divId w:val="527259509"/>
        <w:rPr>
          <w:color w:val="002060"/>
          <w:szCs w:val="22"/>
        </w:rPr>
      </w:pPr>
      <w:r w:rsidRPr="003C54B3">
        <w:rPr>
          <w:color w:val="002060"/>
          <w:szCs w:val="22"/>
        </w:rPr>
        <w:t>Rilevato che di tale limitazione non vi è traccia nella locandina prodotta in atti anche dallo stesso Marinelli, tale affermazione - che non è stata provata – anche rispondesse al vero non sarebbe idonea a rigettare il deferimento in quanto la legittima scelta di affiliarsi sia alla FIGC che all’ACSI non produce l’effetto – di fatto sostenuto dal Marinelli – di poter non rispettare le norme FIGC in quanto la società è affiliata all’ACSI.</w:t>
      </w:r>
    </w:p>
    <w:p w14:paraId="52640A97" w14:textId="77777777" w:rsidR="003C54B3" w:rsidRPr="003C54B3" w:rsidRDefault="003C54B3" w:rsidP="003C54B3">
      <w:pPr>
        <w:pStyle w:val="Textbody"/>
        <w:divId w:val="527259509"/>
        <w:rPr>
          <w:color w:val="002060"/>
        </w:rPr>
      </w:pPr>
      <w:r w:rsidRPr="003C54B3">
        <w:rPr>
          <w:color w:val="002060"/>
          <w:szCs w:val="22"/>
        </w:rPr>
        <w:t>L’affiliato alla FIGC deve rispettare tutte le regole dalla stessa stabilite, così come deve rispettare le regole fissate dall’ACSI, per cui se le NOIF della FIGC prevedono – come sopra precisato - la necessità di chiedere l’autorizzazione per organizzare un torneo ogni società è tenuta a rispettare questo obbligo, a prescindere se la normativa dell’altra associazione prevede o meno lo stesso obbligo, ed ove anche essa imponesse tale adempimento, la società dovrebbe chiedere l’autorizzazione sia all’una che all’altra associazione.</w:t>
      </w:r>
    </w:p>
    <w:p w14:paraId="62F7356B" w14:textId="77777777" w:rsidR="003C54B3" w:rsidRPr="003C54B3" w:rsidRDefault="003C54B3" w:rsidP="003C54B3">
      <w:pPr>
        <w:pStyle w:val="Textbody"/>
        <w:divId w:val="527259509"/>
        <w:rPr>
          <w:color w:val="002060"/>
        </w:rPr>
      </w:pPr>
      <w:r w:rsidRPr="003C54B3">
        <w:rPr>
          <w:color w:val="002060"/>
          <w:szCs w:val="22"/>
        </w:rPr>
        <w:t>Di nessun pregio è la contestazione relativa alla errata indicazione fatta dalla procura al C.U. n.1 del S.G.S. in quanto la contestazione effettuata nel deferimento è ben chiara e determinata nel fatto che non è stata richiesta la dovuta autorizzazione e l’errore materiale commesso dalla procura non ha in alcun modo inficiato il diritto di difesa dei deferiti che hanno ben compreso quale fosse l’accusa - mancanza di autorizzazione – ed hanno affermato di conoscere tale obbligo, dichiarando di aver sempre chiesto le dovute autorizzazioni, ma contestando che tale adempimento non faceva loro carico nel caso in esame in quanto il torneo era stato organizzato sotto l’egida dell’ACSI.</w:t>
      </w:r>
    </w:p>
    <w:p w14:paraId="40C93FA9" w14:textId="77777777" w:rsidR="003C54B3" w:rsidRPr="003C54B3" w:rsidRDefault="003C54B3" w:rsidP="003C54B3">
      <w:pPr>
        <w:pStyle w:val="Standard"/>
        <w:jc w:val="both"/>
        <w:divId w:val="527259509"/>
        <w:rPr>
          <w:rFonts w:ascii="Arial" w:hAnsi="Arial"/>
          <w:color w:val="002060"/>
          <w:sz w:val="22"/>
        </w:rPr>
      </w:pPr>
      <w:r w:rsidRPr="003C54B3">
        <w:rPr>
          <w:rFonts w:ascii="Arial" w:hAnsi="Arial"/>
          <w:color w:val="002060"/>
          <w:sz w:val="22"/>
        </w:rPr>
        <w:t>In merito al trattamento sanzionatorio da applicare ai deferiti, vista la normativa in riferimento e le richieste della Procura federale, accertata la responsabilità come emergente dall’atto di deferimento e dalla documentazione allegata, si ritiene congruo quello indicato nel dispositivo2</w:t>
      </w:r>
    </w:p>
    <w:p w14:paraId="039BFE8E" w14:textId="77777777" w:rsidR="003C54B3" w:rsidRPr="003C54B3" w:rsidRDefault="003C54B3" w:rsidP="003C54B3">
      <w:pPr>
        <w:pStyle w:val="Standard"/>
        <w:ind w:left="360"/>
        <w:jc w:val="both"/>
        <w:divId w:val="527259509"/>
        <w:rPr>
          <w:rFonts w:ascii="Arial" w:hAnsi="Arial"/>
          <w:color w:val="002060"/>
          <w:sz w:val="22"/>
        </w:rPr>
      </w:pPr>
    </w:p>
    <w:p w14:paraId="12813DFE" w14:textId="77777777" w:rsidR="003C54B3" w:rsidRPr="003C54B3" w:rsidRDefault="003C54B3" w:rsidP="003C54B3">
      <w:pPr>
        <w:pStyle w:val="Standard"/>
        <w:jc w:val="center"/>
        <w:divId w:val="527259509"/>
        <w:rPr>
          <w:rFonts w:ascii="Arial" w:hAnsi="Arial"/>
          <w:b/>
          <w:color w:val="002060"/>
          <w:sz w:val="22"/>
        </w:rPr>
      </w:pPr>
      <w:r w:rsidRPr="003C54B3">
        <w:rPr>
          <w:rFonts w:ascii="Arial" w:hAnsi="Arial"/>
          <w:b/>
          <w:color w:val="002060"/>
          <w:sz w:val="22"/>
        </w:rPr>
        <w:t>P.Q.M.</w:t>
      </w:r>
    </w:p>
    <w:p w14:paraId="0333F9CA" w14:textId="77777777" w:rsidR="003C54B3" w:rsidRPr="003C54B3" w:rsidRDefault="003C54B3" w:rsidP="003C54B3">
      <w:pPr>
        <w:pStyle w:val="Standard"/>
        <w:divId w:val="527259509"/>
        <w:rPr>
          <w:rFonts w:ascii="Arial" w:hAnsi="Arial"/>
          <w:color w:val="002060"/>
          <w:sz w:val="22"/>
          <w:szCs w:val="22"/>
        </w:rPr>
      </w:pPr>
    </w:p>
    <w:p w14:paraId="7C027CEA"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Il Tribunale federale territoriale, all’esito della camera di consiglio, in accoglimento del deferimento in epigrafe, dispone l’applicazione delle seguenti sanzioni:</w:t>
      </w:r>
    </w:p>
    <w:p w14:paraId="067F289B" w14:textId="77777777" w:rsidR="003C54B3" w:rsidRPr="003C54B3" w:rsidRDefault="003C54B3" w:rsidP="003C54B3">
      <w:pPr>
        <w:pStyle w:val="Standard"/>
        <w:divId w:val="527259509"/>
        <w:rPr>
          <w:rFonts w:ascii="Arial" w:hAnsi="Arial"/>
          <w:color w:val="002060"/>
          <w:sz w:val="22"/>
          <w:szCs w:val="22"/>
        </w:rPr>
      </w:pPr>
    </w:p>
    <w:p w14:paraId="574575A2" w14:textId="77777777" w:rsidR="003C54B3" w:rsidRPr="003C54B3" w:rsidRDefault="003C54B3" w:rsidP="003C54B3">
      <w:pPr>
        <w:pStyle w:val="Standard"/>
        <w:numPr>
          <w:ilvl w:val="0"/>
          <w:numId w:val="30"/>
        </w:numPr>
        <w:suppressAutoHyphens w:val="0"/>
        <w:divId w:val="527259509"/>
        <w:rPr>
          <w:rFonts w:ascii="Arial" w:hAnsi="Arial"/>
          <w:color w:val="002060"/>
          <w:sz w:val="22"/>
          <w:szCs w:val="22"/>
        </w:rPr>
      </w:pPr>
      <w:r w:rsidRPr="003C54B3">
        <w:rPr>
          <w:rFonts w:ascii="Arial" w:hAnsi="Arial"/>
          <w:color w:val="002060"/>
          <w:sz w:val="22"/>
          <w:szCs w:val="22"/>
        </w:rPr>
        <w:t>al sig. MARINELLI GAETANO l’inibizione per mesi 2 (DUE);</w:t>
      </w:r>
    </w:p>
    <w:p w14:paraId="1EBEB1F4" w14:textId="77777777" w:rsidR="003C54B3" w:rsidRPr="003C54B3" w:rsidRDefault="003C54B3" w:rsidP="003C54B3">
      <w:pPr>
        <w:pStyle w:val="Standard"/>
        <w:numPr>
          <w:ilvl w:val="0"/>
          <w:numId w:val="30"/>
        </w:numPr>
        <w:suppressAutoHyphens w:val="0"/>
        <w:divId w:val="527259509"/>
        <w:rPr>
          <w:rFonts w:ascii="Arial" w:hAnsi="Arial"/>
          <w:color w:val="002060"/>
          <w:sz w:val="22"/>
          <w:szCs w:val="22"/>
        </w:rPr>
      </w:pPr>
      <w:r w:rsidRPr="003C54B3">
        <w:rPr>
          <w:rFonts w:ascii="Arial" w:hAnsi="Arial"/>
          <w:color w:val="002060"/>
          <w:sz w:val="22"/>
          <w:szCs w:val="22"/>
        </w:rPr>
        <w:t>alla C.S.D. VIRTUS TEAM SOC.COOP. l’ammenda di € 250,00 (duecentocinquanta/00).</w:t>
      </w:r>
    </w:p>
    <w:p w14:paraId="14BD98E9" w14:textId="77777777" w:rsidR="003C54B3" w:rsidRPr="003C54B3" w:rsidRDefault="003C54B3" w:rsidP="003C54B3">
      <w:pPr>
        <w:pStyle w:val="Standard"/>
        <w:divId w:val="527259509"/>
        <w:rPr>
          <w:rFonts w:ascii="Arial" w:hAnsi="Arial"/>
          <w:color w:val="002060"/>
          <w:sz w:val="22"/>
          <w:szCs w:val="22"/>
        </w:rPr>
      </w:pPr>
    </w:p>
    <w:p w14:paraId="489FF01F"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 xml:space="preserve">Dichiara la chiusura del procedimento nei confronti dei </w:t>
      </w:r>
      <w:proofErr w:type="gramStart"/>
      <w:r w:rsidRPr="003C54B3">
        <w:rPr>
          <w:rFonts w:ascii="Arial" w:hAnsi="Arial"/>
          <w:color w:val="002060"/>
          <w:sz w:val="22"/>
          <w:szCs w:val="22"/>
        </w:rPr>
        <w:t>predetti</w:t>
      </w:r>
      <w:proofErr w:type="gramEnd"/>
      <w:r w:rsidRPr="003C54B3">
        <w:rPr>
          <w:rFonts w:ascii="Arial" w:hAnsi="Arial"/>
          <w:color w:val="002060"/>
          <w:sz w:val="22"/>
          <w:szCs w:val="22"/>
        </w:rPr>
        <w:t>.</w:t>
      </w:r>
    </w:p>
    <w:p w14:paraId="3ACBA80F" w14:textId="77777777" w:rsidR="003C54B3" w:rsidRPr="003C54B3" w:rsidRDefault="003C54B3" w:rsidP="003C54B3">
      <w:pPr>
        <w:pStyle w:val="Standard"/>
        <w:divId w:val="527259509"/>
        <w:rPr>
          <w:rFonts w:ascii="Arial" w:hAnsi="Arial"/>
          <w:color w:val="002060"/>
          <w:sz w:val="22"/>
          <w:szCs w:val="22"/>
        </w:rPr>
      </w:pPr>
    </w:p>
    <w:p w14:paraId="31FB1646" w14:textId="77777777" w:rsidR="003C54B3" w:rsidRPr="003C54B3" w:rsidRDefault="003C54B3" w:rsidP="003C54B3">
      <w:pPr>
        <w:pStyle w:val="Standard"/>
        <w:divId w:val="527259509"/>
        <w:rPr>
          <w:rFonts w:ascii="Arial" w:hAnsi="Arial"/>
          <w:color w:val="002060"/>
          <w:sz w:val="22"/>
          <w:szCs w:val="22"/>
        </w:rPr>
      </w:pPr>
    </w:p>
    <w:p w14:paraId="08925892"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Manda alla Segreteria del Comitato Regionale Marche per le comunicazioni e gli adempimenti conseguenti.</w:t>
      </w:r>
    </w:p>
    <w:p w14:paraId="715C840C"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Così deciso in Ancona, nella sede della FIGC – LND - Comitato Regionale Marche, in data 15 novembre 2021.</w:t>
      </w:r>
    </w:p>
    <w:p w14:paraId="0542A43E"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 xml:space="preserve">                                                                                                                 Il Relatore e Presidente</w:t>
      </w:r>
    </w:p>
    <w:p w14:paraId="68A396F1"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t xml:space="preserve">               F.to in originale</w:t>
      </w:r>
    </w:p>
    <w:p w14:paraId="66E29322"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 xml:space="preserve">                                                                                                                        Piero </w:t>
      </w:r>
      <w:proofErr w:type="spellStart"/>
      <w:r w:rsidRPr="003C54B3">
        <w:rPr>
          <w:rFonts w:ascii="Arial" w:hAnsi="Arial"/>
          <w:color w:val="002060"/>
          <w:sz w:val="22"/>
          <w:szCs w:val="22"/>
        </w:rPr>
        <w:t>Paciaroni</w:t>
      </w:r>
      <w:proofErr w:type="spellEnd"/>
    </w:p>
    <w:p w14:paraId="1D337BA9" w14:textId="77777777" w:rsidR="003C54B3" w:rsidRPr="003C54B3" w:rsidRDefault="003C54B3" w:rsidP="003C54B3">
      <w:pPr>
        <w:pStyle w:val="Standard"/>
        <w:divId w:val="527259509"/>
        <w:rPr>
          <w:rFonts w:ascii="Arial" w:hAnsi="Arial"/>
          <w:color w:val="002060"/>
          <w:sz w:val="22"/>
          <w:szCs w:val="22"/>
        </w:rPr>
      </w:pPr>
    </w:p>
    <w:p w14:paraId="5B1BC2FB" w14:textId="77777777" w:rsidR="003C54B3" w:rsidRPr="003C54B3" w:rsidRDefault="003C54B3" w:rsidP="003C54B3">
      <w:pPr>
        <w:pStyle w:val="LndNormale1"/>
        <w:divId w:val="527259509"/>
        <w:rPr>
          <w:color w:val="002060"/>
        </w:rPr>
      </w:pPr>
      <w:r w:rsidRPr="003C54B3">
        <w:rPr>
          <w:rFonts w:cs="Arial"/>
          <w:color w:val="002060"/>
          <w:szCs w:val="22"/>
        </w:rPr>
        <w:t>Depositato in Ancona in data 23 novembre  2021</w:t>
      </w:r>
    </w:p>
    <w:p w14:paraId="5314070D" w14:textId="77777777" w:rsidR="003C54B3" w:rsidRPr="003C54B3" w:rsidRDefault="003C54B3" w:rsidP="003C54B3">
      <w:pPr>
        <w:pStyle w:val="LndNormale1"/>
        <w:divId w:val="527259509"/>
        <w:rPr>
          <w:color w:val="002060"/>
        </w:rPr>
      </w:pPr>
      <w:r w:rsidRPr="003C54B3">
        <w:rPr>
          <w:rFonts w:cs="Arial"/>
          <w:color w:val="002060"/>
          <w:szCs w:val="22"/>
        </w:rPr>
        <w:tab/>
        <w:t xml:space="preserve">        F.to in originale</w:t>
      </w:r>
    </w:p>
    <w:p w14:paraId="425F5ED4" w14:textId="77777777" w:rsidR="003C54B3" w:rsidRPr="003C54B3" w:rsidRDefault="003C54B3" w:rsidP="003C54B3">
      <w:pPr>
        <w:pStyle w:val="LndNormale1"/>
        <w:divId w:val="527259509"/>
        <w:rPr>
          <w:color w:val="002060"/>
          <w:szCs w:val="22"/>
        </w:rPr>
      </w:pPr>
      <w:r w:rsidRPr="003C54B3">
        <w:rPr>
          <w:rFonts w:cs="Arial"/>
          <w:color w:val="002060"/>
          <w:szCs w:val="22"/>
        </w:rPr>
        <w:tab/>
      </w:r>
      <w:r w:rsidRPr="003C54B3">
        <w:rPr>
          <w:rFonts w:cs="Arial"/>
          <w:color w:val="002060"/>
          <w:szCs w:val="22"/>
        </w:rPr>
        <w:tab/>
        <w:t xml:space="preserve">Il Segretario                                                                                        </w:t>
      </w:r>
    </w:p>
    <w:p w14:paraId="5FC5D470" w14:textId="77777777" w:rsidR="003C54B3" w:rsidRPr="003C54B3" w:rsidRDefault="003C54B3" w:rsidP="003C54B3">
      <w:pPr>
        <w:pStyle w:val="LndNormale1"/>
        <w:divId w:val="527259509"/>
        <w:rPr>
          <w:color w:val="002060"/>
          <w:szCs w:val="22"/>
        </w:rPr>
      </w:pPr>
      <w:r w:rsidRPr="003C54B3">
        <w:rPr>
          <w:rFonts w:cs="Arial"/>
          <w:color w:val="002060"/>
          <w:szCs w:val="22"/>
        </w:rPr>
        <w:tab/>
        <w:t>Lorenzo Casagrande Albano</w:t>
      </w:r>
    </w:p>
    <w:p w14:paraId="4373BC55" w14:textId="77777777" w:rsidR="003C54B3" w:rsidRPr="003C54B3" w:rsidRDefault="003C54B3" w:rsidP="003C54B3">
      <w:pPr>
        <w:pStyle w:val="LndNormale1"/>
        <w:divId w:val="527259509"/>
        <w:rPr>
          <w:color w:val="002060"/>
          <w:szCs w:val="22"/>
        </w:rPr>
      </w:pPr>
    </w:p>
    <w:p w14:paraId="4A0CD515" w14:textId="77777777" w:rsidR="003C54B3" w:rsidRPr="003C54B3" w:rsidRDefault="003C54B3" w:rsidP="003C54B3">
      <w:pPr>
        <w:pStyle w:val="Standard"/>
        <w:widowControl w:val="0"/>
        <w:divId w:val="527259509"/>
        <w:rPr>
          <w:color w:val="002060"/>
        </w:rPr>
      </w:pPr>
      <w:r w:rsidRPr="003C54B3">
        <w:rPr>
          <w:rFonts w:ascii="Arial" w:hAnsi="Arial"/>
          <w:color w:val="002060"/>
          <w:sz w:val="22"/>
          <w:szCs w:val="22"/>
          <w:u w:val="single"/>
        </w:rPr>
        <w:t xml:space="preserve">Depositato in Ancona in data 23 </w:t>
      </w:r>
      <w:proofErr w:type="gramStart"/>
      <w:r w:rsidRPr="003C54B3">
        <w:rPr>
          <w:rFonts w:ascii="Arial" w:hAnsi="Arial"/>
          <w:color w:val="002060"/>
          <w:sz w:val="22"/>
          <w:szCs w:val="22"/>
          <w:u w:val="single"/>
        </w:rPr>
        <w:t>novembre  2021</w:t>
      </w:r>
      <w:proofErr w:type="gramEnd"/>
    </w:p>
    <w:p w14:paraId="6957560D" w14:textId="77777777" w:rsidR="003C54B3" w:rsidRPr="003C54B3" w:rsidRDefault="003C54B3" w:rsidP="003C54B3">
      <w:pPr>
        <w:pStyle w:val="Standard"/>
        <w:widowControl w:val="0"/>
        <w:divId w:val="527259509"/>
        <w:rPr>
          <w:rFonts w:ascii="Arial" w:hAnsi="Arial"/>
          <w:color w:val="002060"/>
          <w:sz w:val="22"/>
          <w:szCs w:val="22"/>
        </w:rPr>
      </w:pPr>
    </w:p>
    <w:p w14:paraId="568D1F3E" w14:textId="77777777" w:rsidR="003C54B3" w:rsidRPr="003C54B3" w:rsidRDefault="003C54B3" w:rsidP="003C54B3">
      <w:pPr>
        <w:pStyle w:val="Standard"/>
        <w:widowControl w:val="0"/>
        <w:divId w:val="527259509"/>
        <w:rPr>
          <w:rFonts w:ascii="Arial" w:hAnsi="Arial"/>
          <w:color w:val="002060"/>
          <w:sz w:val="22"/>
          <w:szCs w:val="22"/>
        </w:rPr>
      </w:pPr>
      <w:r w:rsidRPr="003C54B3">
        <w:rPr>
          <w:rFonts w:ascii="Arial" w:hAnsi="Arial"/>
          <w:color w:val="002060"/>
          <w:sz w:val="22"/>
          <w:szCs w:val="22"/>
        </w:rPr>
        <w:t xml:space="preserve">Il Segretario f.f.                                                                                        </w:t>
      </w:r>
    </w:p>
    <w:p w14:paraId="7EF46449" w14:textId="77777777" w:rsidR="003C54B3" w:rsidRPr="003C54B3" w:rsidRDefault="003C54B3" w:rsidP="003C54B3">
      <w:pPr>
        <w:pStyle w:val="Standard"/>
        <w:widowControl w:val="0"/>
        <w:divId w:val="527259509"/>
        <w:rPr>
          <w:rFonts w:ascii="Arial" w:hAnsi="Arial"/>
          <w:color w:val="002060"/>
          <w:sz w:val="22"/>
          <w:szCs w:val="22"/>
        </w:rPr>
      </w:pPr>
      <w:r w:rsidRPr="003C54B3">
        <w:rPr>
          <w:rFonts w:ascii="Arial" w:hAnsi="Arial"/>
          <w:color w:val="002060"/>
          <w:sz w:val="22"/>
          <w:szCs w:val="22"/>
        </w:rPr>
        <w:t>F.to in originale</w:t>
      </w:r>
    </w:p>
    <w:p w14:paraId="00B851C3" w14:textId="77777777" w:rsidR="003C54B3" w:rsidRPr="003C54B3" w:rsidRDefault="003C54B3" w:rsidP="003C54B3">
      <w:pPr>
        <w:pStyle w:val="Standard"/>
        <w:widowControl w:val="0"/>
        <w:jc w:val="both"/>
        <w:divId w:val="527259509"/>
        <w:rPr>
          <w:rFonts w:ascii="Arial" w:hAnsi="Arial"/>
          <w:color w:val="002060"/>
          <w:sz w:val="22"/>
          <w:szCs w:val="22"/>
        </w:rPr>
      </w:pPr>
      <w:r w:rsidRPr="003C54B3">
        <w:rPr>
          <w:rFonts w:ascii="Arial" w:hAnsi="Arial"/>
          <w:color w:val="002060"/>
          <w:sz w:val="22"/>
          <w:szCs w:val="22"/>
        </w:rPr>
        <w:t>Angelo Castellana</w:t>
      </w:r>
    </w:p>
    <w:p w14:paraId="4E17FCF5" w14:textId="77777777" w:rsidR="003C54B3" w:rsidRPr="00C05198" w:rsidRDefault="003C54B3" w:rsidP="006E2279">
      <w:pPr>
        <w:pStyle w:val="breakline"/>
        <w:divId w:val="527259509"/>
        <w:rPr>
          <w:rFonts w:eastAsiaTheme="minorEastAsia"/>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053258DF"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944723">
        <w:rPr>
          <w:rFonts w:ascii="Arial" w:hAnsi="Arial" w:cs="Arial"/>
          <w:b/>
          <w:bCs/>
          <w:color w:val="002060"/>
        </w:rPr>
        <w:t>6</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lastRenderedPageBreak/>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4E209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06091A">
        <w:rPr>
          <w:b/>
          <w:color w:val="002060"/>
          <w:u w:val="single"/>
        </w:rPr>
        <w:t>7</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91D53" w14:textId="77777777" w:rsidR="003F6A25" w:rsidRDefault="003F6A25">
      <w:r>
        <w:separator/>
      </w:r>
    </w:p>
  </w:endnote>
  <w:endnote w:type="continuationSeparator" w:id="0">
    <w:p w14:paraId="1C423949" w14:textId="77777777" w:rsidR="003F6A25" w:rsidRDefault="003F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22B9F7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9277F2">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7722B" w14:textId="77777777" w:rsidR="003F6A25" w:rsidRDefault="003F6A25">
      <w:r>
        <w:separator/>
      </w:r>
    </w:p>
  </w:footnote>
  <w:footnote w:type="continuationSeparator" w:id="0">
    <w:p w14:paraId="679A7EC0" w14:textId="77777777" w:rsidR="003F6A25" w:rsidRDefault="003F6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6A25"/>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104</TotalTime>
  <Pages>33</Pages>
  <Words>11052</Words>
  <Characters>63001</Characters>
  <Application>Microsoft Office Word</Application>
  <DocSecurity>0</DocSecurity>
  <Lines>525</Lines>
  <Paragraphs>147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73906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2021-10-27T14:01:00Z</cp:lastPrinted>
  <dcterms:created xsi:type="dcterms:W3CDTF">2021-11-24T13:52:00Z</dcterms:created>
  <dcterms:modified xsi:type="dcterms:W3CDTF">2021-11-24T17:45:00Z</dcterms:modified>
</cp:coreProperties>
</file>