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1DD4038"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0C235A">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974F8A">
              <w:rPr>
                <w:rFonts w:ascii="Arial" w:hAnsi="Arial" w:cs="Arial"/>
                <w:color w:val="002060"/>
                <w:sz w:val="40"/>
                <w:szCs w:val="40"/>
              </w:rPr>
              <w:t>0</w:t>
            </w:r>
            <w:r w:rsidR="007E19B9">
              <w:rPr>
                <w:rFonts w:ascii="Arial" w:hAnsi="Arial" w:cs="Arial"/>
                <w:color w:val="002060"/>
                <w:sz w:val="40"/>
                <w:szCs w:val="40"/>
              </w:rPr>
              <w:t>7</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B955BB3"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112EDB38" w14:textId="5C4E2506" w:rsidR="00AC19D9" w:rsidRPr="002419EA" w:rsidRDefault="00C55C0C">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4D9CAD43" w14:textId="5C3291FC" w:rsidR="00AC19D9" w:rsidRPr="002419EA" w:rsidRDefault="00C55C0C">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0EAFCCD8" w14:textId="6B00CA6B" w:rsidR="00AC19D9" w:rsidRPr="002419EA" w:rsidRDefault="00C55C0C">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0952245B" w14:textId="00647ACD" w:rsidR="00AC19D9" w:rsidRPr="002419EA" w:rsidRDefault="00C55C0C">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CC02493" w14:textId="5A4100D7" w:rsidR="007B0EF1" w:rsidRPr="00661C45" w:rsidRDefault="007B0EF1" w:rsidP="009E02B2">
      <w:pPr>
        <w:autoSpaceDE w:val="0"/>
        <w:autoSpaceDN w:val="0"/>
        <w:adjustRightInd w:val="0"/>
        <w:jc w:val="left"/>
        <w:divId w:val="527259509"/>
        <w:rPr>
          <w:rFonts w:ascii="Arial" w:hAnsi="Arial" w:cs="Arial"/>
          <w:b/>
          <w:color w:val="002060"/>
          <w:sz w:val="22"/>
          <w:szCs w:val="22"/>
        </w:rPr>
      </w:pPr>
    </w:p>
    <w:p w14:paraId="0ACA1386" w14:textId="055B9FE0" w:rsidR="00661C45" w:rsidRPr="00661C45" w:rsidRDefault="00661C45" w:rsidP="009E02B2">
      <w:pPr>
        <w:autoSpaceDE w:val="0"/>
        <w:autoSpaceDN w:val="0"/>
        <w:adjustRightInd w:val="0"/>
        <w:jc w:val="left"/>
        <w:divId w:val="527259509"/>
        <w:rPr>
          <w:rFonts w:ascii="Arial" w:hAnsi="Arial" w:cs="Arial"/>
          <w:b/>
          <w:color w:val="002060"/>
          <w:sz w:val="22"/>
          <w:szCs w:val="22"/>
        </w:rPr>
      </w:pPr>
    </w:p>
    <w:p w14:paraId="51DD3996" w14:textId="77777777" w:rsidR="00661C45" w:rsidRPr="00661C45" w:rsidRDefault="00661C45" w:rsidP="00661C45">
      <w:pPr>
        <w:pStyle w:val="Nessunaspaziatura"/>
        <w:divId w:val="527259509"/>
        <w:rPr>
          <w:rFonts w:ascii="Arial" w:hAnsi="Arial" w:cs="Arial"/>
          <w:b/>
          <w:color w:val="002060"/>
          <w:sz w:val="28"/>
          <w:szCs w:val="28"/>
          <w:u w:val="single"/>
        </w:rPr>
      </w:pPr>
      <w:r w:rsidRPr="00661C45">
        <w:rPr>
          <w:rFonts w:ascii="Arial" w:hAnsi="Arial" w:cs="Arial"/>
          <w:b/>
          <w:color w:val="002060"/>
          <w:sz w:val="28"/>
          <w:szCs w:val="28"/>
          <w:u w:val="single"/>
        </w:rPr>
        <w:t>SPESE SANITARIE E DI SANIFICAZIONE ALLE ASD/SSD</w:t>
      </w:r>
    </w:p>
    <w:p w14:paraId="2EF6FE05" w14:textId="77777777" w:rsidR="00661C45" w:rsidRPr="00661C45" w:rsidRDefault="00661C45" w:rsidP="00661C45">
      <w:pPr>
        <w:pStyle w:val="Nessunaspaziatura"/>
        <w:divId w:val="527259509"/>
        <w:rPr>
          <w:rFonts w:ascii="Arial" w:hAnsi="Arial" w:cs="Arial"/>
          <w:b/>
          <w:color w:val="002060"/>
          <w:u w:val="single"/>
        </w:rPr>
      </w:pPr>
    </w:p>
    <w:p w14:paraId="547BC714" w14:textId="77777777" w:rsidR="00661C45" w:rsidRPr="00661C45" w:rsidRDefault="00661C45" w:rsidP="00661C45">
      <w:pPr>
        <w:pStyle w:val="Nessunaspaziatura"/>
        <w:divId w:val="527259509"/>
        <w:rPr>
          <w:rFonts w:ascii="Arial" w:hAnsi="Arial" w:cs="Arial"/>
          <w:b/>
          <w:color w:val="002060"/>
          <w:u w:val="single"/>
        </w:rPr>
      </w:pPr>
      <w:r w:rsidRPr="00661C45">
        <w:rPr>
          <w:rFonts w:ascii="Arial" w:hAnsi="Arial" w:cs="Arial"/>
          <w:b/>
          <w:color w:val="002060"/>
          <w:u w:val="single"/>
        </w:rPr>
        <w:t>DPCM ATTUATIVO PER FONDO RISTORO</w:t>
      </w:r>
    </w:p>
    <w:p w14:paraId="2B912C20"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Art.10, commi 3 e 4 del D.L. del 25 maggio 2021, convertito, con modificazioni, dalla Legge n.106 del 23 Luglio 2021</w:t>
      </w:r>
    </w:p>
    <w:p w14:paraId="7B5683A4"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Categorie della stagione sportiva 2020/2021 interessate dal Provvedimento:</w:t>
      </w:r>
    </w:p>
    <w:p w14:paraId="41051760"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Calcio a 11: Eccellenza Maschile e Femminile</w:t>
      </w:r>
    </w:p>
    <w:p w14:paraId="7B5E8DD2"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Calcio a 5: Serie C Maschile e Femminile</w:t>
      </w:r>
    </w:p>
    <w:p w14:paraId="7573AA38"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Si riportano di seguito le disposizioni emanate con il DPCM del 16 settembre 2021, pubblicato dal Dipartimento per lo Sport in data 26 novembre 2021:</w:t>
      </w:r>
    </w:p>
    <w:p w14:paraId="71562D23" w14:textId="77777777" w:rsidR="00661C45" w:rsidRPr="00661C45" w:rsidRDefault="00661C45" w:rsidP="00661C45">
      <w:pPr>
        <w:divId w:val="527259509"/>
        <w:rPr>
          <w:color w:val="002060"/>
        </w:rPr>
      </w:pPr>
    </w:p>
    <w:p w14:paraId="120E8F3B" w14:textId="77777777" w:rsidR="00661C45" w:rsidRPr="00661C45" w:rsidRDefault="00661C45" w:rsidP="00661C45">
      <w:pPr>
        <w:divId w:val="527259509"/>
        <w:rPr>
          <w:rFonts w:ascii="Arial" w:hAnsi="Arial" w:cs="Arial"/>
          <w:b/>
          <w:bCs/>
          <w:color w:val="002060"/>
          <w:sz w:val="22"/>
          <w:szCs w:val="22"/>
          <w:u w:val="single"/>
        </w:rPr>
      </w:pPr>
      <w:r w:rsidRPr="00661C45">
        <w:rPr>
          <w:rFonts w:ascii="Arial" w:hAnsi="Arial" w:cs="Arial"/>
          <w:b/>
          <w:bCs/>
          <w:color w:val="002060"/>
          <w:sz w:val="22"/>
          <w:szCs w:val="22"/>
          <w:u w:val="single"/>
        </w:rPr>
        <w:t>Modalità di accesso al fondo (art.2)</w:t>
      </w:r>
    </w:p>
    <w:p w14:paraId="5399731E"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 xml:space="preserve">Le società dovranno inviare entro il </w:t>
      </w:r>
      <w:r w:rsidRPr="00661C45">
        <w:rPr>
          <w:rFonts w:ascii="Arial" w:hAnsi="Arial" w:cs="Arial"/>
          <w:b/>
          <w:bCs/>
          <w:color w:val="002060"/>
          <w:sz w:val="22"/>
          <w:szCs w:val="22"/>
          <w:u w:val="single"/>
        </w:rPr>
        <w:t>15 dicembre 2021</w:t>
      </w:r>
      <w:r w:rsidRPr="00661C45">
        <w:rPr>
          <w:rFonts w:ascii="Arial" w:hAnsi="Arial" w:cs="Arial"/>
          <w:color w:val="002060"/>
          <w:sz w:val="22"/>
          <w:szCs w:val="22"/>
        </w:rPr>
        <w:t xml:space="preserve"> le richieste corredate della rendicontazione così come prevista dal medesimo DPCM attuativo (copia delle fatture e relativi documenti contabili attestanti l’avvenuto pagamento), compilando singolarmente gli specifici modelli </w:t>
      </w:r>
      <w:proofErr w:type="spellStart"/>
      <w:r w:rsidRPr="00661C45">
        <w:rPr>
          <w:rFonts w:ascii="Arial" w:hAnsi="Arial" w:cs="Arial"/>
          <w:color w:val="002060"/>
          <w:sz w:val="22"/>
          <w:szCs w:val="22"/>
        </w:rPr>
        <w:t>excel</w:t>
      </w:r>
      <w:proofErr w:type="spellEnd"/>
      <w:r w:rsidRPr="00661C45">
        <w:rPr>
          <w:rFonts w:ascii="Arial" w:hAnsi="Arial" w:cs="Arial"/>
          <w:color w:val="002060"/>
          <w:sz w:val="22"/>
          <w:szCs w:val="22"/>
        </w:rPr>
        <w:t xml:space="preserve"> (allegato 2 o 2 bis a seconda della forma giuridica della Società) secondo le indicazioni di cui al comma 2 dell’art.3 del richiamato DPCM. </w:t>
      </w:r>
    </w:p>
    <w:p w14:paraId="40E237F1"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Le Società dovranno altresì comunicare (allegato 3) i seguenti dati relativi alla Società: Ragione Sociale, Regione, Sigla Provincia, Comune, CAP, indirizzo, codice fiscale ASD/SSD, intestazione del cc bancario, IBAN e importo da erogare.</w:t>
      </w:r>
    </w:p>
    <w:p w14:paraId="4188DD8F"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Le Società sono pregate di compilare i suddetti modelli a computer.</w:t>
      </w:r>
    </w:p>
    <w:p w14:paraId="3AA89BF4"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Per la compilazione e l’invio della documentazione le Società dovranno seguire la procedura di seguito riportata.</w:t>
      </w:r>
    </w:p>
    <w:p w14:paraId="7173B3C8" w14:textId="77777777" w:rsidR="00661C45" w:rsidRPr="00661C45" w:rsidRDefault="00661C45" w:rsidP="00661C45">
      <w:pPr>
        <w:shd w:val="clear" w:color="auto" w:fill="FFFFFF"/>
        <w:divId w:val="527259509"/>
        <w:rPr>
          <w:rFonts w:ascii="Arial" w:hAnsi="Arial" w:cs="Arial"/>
          <w:color w:val="002060"/>
          <w:sz w:val="22"/>
          <w:szCs w:val="22"/>
        </w:rPr>
      </w:pPr>
      <w:r w:rsidRPr="00661C45">
        <w:rPr>
          <w:rFonts w:ascii="Arial" w:hAnsi="Arial" w:cs="Arial"/>
          <w:color w:val="002060"/>
          <w:sz w:val="22"/>
          <w:szCs w:val="22"/>
        </w:rPr>
        <w:t>Sul portale Società della LND, attraverso il menù “</w:t>
      </w:r>
      <w:r w:rsidRPr="00661C45">
        <w:rPr>
          <w:rFonts w:ascii="Arial" w:hAnsi="Arial" w:cs="Arial"/>
          <w:i/>
          <w:iCs/>
          <w:color w:val="002060"/>
          <w:sz w:val="22"/>
          <w:szCs w:val="22"/>
        </w:rPr>
        <w:t>Altri Serv</w:t>
      </w:r>
      <w:r w:rsidRPr="00661C45">
        <w:rPr>
          <w:rFonts w:ascii="Arial" w:hAnsi="Arial" w:cs="Arial"/>
          <w:color w:val="002060"/>
          <w:sz w:val="22"/>
          <w:szCs w:val="22"/>
        </w:rPr>
        <w:t>izi”, è disponibile la voce “</w:t>
      </w:r>
      <w:r w:rsidRPr="00661C45">
        <w:rPr>
          <w:rFonts w:ascii="Arial" w:hAnsi="Arial" w:cs="Arial"/>
          <w:i/>
          <w:iCs/>
          <w:color w:val="002060"/>
          <w:sz w:val="22"/>
          <w:szCs w:val="22"/>
        </w:rPr>
        <w:t>Pratiche Ristoro Spese Sanitarie</w:t>
      </w:r>
      <w:r w:rsidRPr="00661C45">
        <w:rPr>
          <w:rFonts w:ascii="Arial" w:hAnsi="Arial" w:cs="Arial"/>
          <w:color w:val="002060"/>
          <w:sz w:val="22"/>
          <w:szCs w:val="22"/>
        </w:rPr>
        <w:t>”; tramite questa funzione, le Società potranno scaricare la modulistica in formato PDF editabile che, una volta compilata, potrà essere caricata sempre sul portale e firmata elettronicamente, al fine di sottoporla al vaglio delle strutture della Lega.</w:t>
      </w:r>
    </w:p>
    <w:p w14:paraId="7EC4FF2E" w14:textId="77777777" w:rsidR="00661C45" w:rsidRPr="00661C45" w:rsidRDefault="00661C45" w:rsidP="00661C45">
      <w:pPr>
        <w:shd w:val="clear" w:color="auto" w:fill="FFFFFF"/>
        <w:divId w:val="527259509"/>
        <w:rPr>
          <w:rFonts w:ascii="Arial" w:hAnsi="Arial" w:cs="Arial"/>
          <w:color w:val="002060"/>
          <w:sz w:val="22"/>
          <w:szCs w:val="22"/>
        </w:rPr>
      </w:pPr>
      <w:r w:rsidRPr="00661C45">
        <w:rPr>
          <w:rFonts w:ascii="Arial" w:hAnsi="Arial" w:cs="Arial"/>
          <w:color w:val="002060"/>
          <w:sz w:val="22"/>
          <w:szCs w:val="22"/>
        </w:rPr>
        <w:t> </w:t>
      </w:r>
    </w:p>
    <w:p w14:paraId="667E8DE8" w14:textId="77777777" w:rsidR="00661C45" w:rsidRPr="00661C45" w:rsidRDefault="00661C45" w:rsidP="00661C45">
      <w:pPr>
        <w:shd w:val="clear" w:color="auto" w:fill="FFFFFF"/>
        <w:divId w:val="527259509"/>
        <w:rPr>
          <w:rFonts w:ascii="Arial" w:hAnsi="Arial" w:cs="Arial"/>
          <w:color w:val="002060"/>
          <w:sz w:val="22"/>
          <w:szCs w:val="22"/>
        </w:rPr>
      </w:pPr>
      <w:r w:rsidRPr="00661C45">
        <w:rPr>
          <w:rFonts w:ascii="Arial" w:hAnsi="Arial" w:cs="Arial"/>
          <w:color w:val="002060"/>
          <w:sz w:val="22"/>
          <w:szCs w:val="22"/>
        </w:rPr>
        <w:t>Le Società nel menù "</w:t>
      </w:r>
      <w:r w:rsidRPr="00661C45">
        <w:rPr>
          <w:rFonts w:ascii="Arial" w:hAnsi="Arial" w:cs="Arial"/>
          <w:i/>
          <w:iCs/>
          <w:color w:val="002060"/>
          <w:sz w:val="22"/>
          <w:szCs w:val="22"/>
        </w:rPr>
        <w:t>Dati Societari</w:t>
      </w:r>
      <w:r w:rsidRPr="00661C45">
        <w:rPr>
          <w:rFonts w:ascii="Arial" w:hAnsi="Arial" w:cs="Arial"/>
          <w:color w:val="002060"/>
          <w:sz w:val="22"/>
          <w:szCs w:val="22"/>
        </w:rPr>
        <w:t>", alla voce "</w:t>
      </w:r>
      <w:r w:rsidRPr="00661C45">
        <w:rPr>
          <w:rFonts w:ascii="Arial" w:hAnsi="Arial" w:cs="Arial"/>
          <w:i/>
          <w:iCs/>
          <w:color w:val="002060"/>
          <w:sz w:val="22"/>
          <w:szCs w:val="22"/>
        </w:rPr>
        <w:t>Dati Anagrafici</w:t>
      </w:r>
      <w:r w:rsidRPr="00661C45">
        <w:rPr>
          <w:rFonts w:ascii="Arial" w:hAnsi="Arial" w:cs="Arial"/>
          <w:color w:val="002060"/>
          <w:sz w:val="22"/>
          <w:szCs w:val="22"/>
        </w:rPr>
        <w:t>", potranno anche indicare il proprio IBAN di conto corrente (questa funzione sarà attivata entro la settimana corrente).</w:t>
      </w:r>
    </w:p>
    <w:p w14:paraId="2016E369" w14:textId="77777777" w:rsidR="00661C45" w:rsidRPr="00661C45" w:rsidRDefault="00661C45" w:rsidP="00661C45">
      <w:pPr>
        <w:shd w:val="clear" w:color="auto" w:fill="FFFFFF"/>
        <w:divId w:val="527259509"/>
        <w:rPr>
          <w:rFonts w:ascii="Arial" w:hAnsi="Arial" w:cs="Arial"/>
          <w:color w:val="002060"/>
          <w:sz w:val="22"/>
          <w:szCs w:val="22"/>
        </w:rPr>
      </w:pPr>
      <w:r w:rsidRPr="00661C45">
        <w:rPr>
          <w:rFonts w:ascii="Arial" w:hAnsi="Arial" w:cs="Arial"/>
          <w:color w:val="002060"/>
          <w:sz w:val="22"/>
          <w:szCs w:val="22"/>
        </w:rPr>
        <w:t> </w:t>
      </w:r>
    </w:p>
    <w:p w14:paraId="291EFCBA" w14:textId="77777777" w:rsidR="00661C45" w:rsidRPr="00661C45" w:rsidRDefault="00661C45" w:rsidP="00661C45">
      <w:pPr>
        <w:shd w:val="clear" w:color="auto" w:fill="FFFFFF"/>
        <w:divId w:val="527259509"/>
        <w:rPr>
          <w:rFonts w:ascii="Arial" w:hAnsi="Arial" w:cs="Arial"/>
          <w:color w:val="002060"/>
          <w:sz w:val="22"/>
          <w:szCs w:val="22"/>
        </w:rPr>
      </w:pPr>
      <w:r w:rsidRPr="00661C45">
        <w:rPr>
          <w:rFonts w:ascii="Arial" w:hAnsi="Arial" w:cs="Arial"/>
          <w:color w:val="002060"/>
          <w:sz w:val="22"/>
          <w:szCs w:val="22"/>
        </w:rPr>
        <w:t>Per quanto riguarda il prospetto di rendicontazione le Società dovranno utilizzare </w:t>
      </w:r>
      <w:r w:rsidRPr="00661C45">
        <w:rPr>
          <w:rFonts w:ascii="Arial" w:hAnsi="Arial" w:cs="Arial"/>
          <w:color w:val="002060"/>
          <w:sz w:val="22"/>
          <w:szCs w:val="22"/>
          <w:u w:val="single"/>
        </w:rPr>
        <w:t>alternativamente</w:t>
      </w:r>
      <w:r w:rsidRPr="00661C45">
        <w:rPr>
          <w:rFonts w:ascii="Arial" w:hAnsi="Arial" w:cs="Arial"/>
          <w:color w:val="002060"/>
          <w:sz w:val="22"/>
          <w:szCs w:val="22"/>
        </w:rPr>
        <w:t> uno dei seguenti acclusi moduli:</w:t>
      </w:r>
    </w:p>
    <w:p w14:paraId="24D22D49" w14:textId="77777777" w:rsidR="00661C45" w:rsidRPr="00661C45" w:rsidRDefault="00661C45" w:rsidP="00661C45">
      <w:pPr>
        <w:shd w:val="clear" w:color="auto" w:fill="FFFFFF"/>
        <w:spacing w:after="160"/>
        <w:divId w:val="527259509"/>
        <w:rPr>
          <w:rFonts w:ascii="Arial" w:hAnsi="Arial" w:cs="Arial"/>
          <w:color w:val="002060"/>
          <w:sz w:val="22"/>
          <w:szCs w:val="22"/>
        </w:rPr>
      </w:pPr>
      <w:r w:rsidRPr="00661C45">
        <w:rPr>
          <w:rFonts w:ascii="Arial" w:hAnsi="Arial" w:cs="Arial"/>
          <w:color w:val="002060"/>
          <w:sz w:val="22"/>
          <w:szCs w:val="22"/>
        </w:rPr>
        <w:t> </w:t>
      </w:r>
    </w:p>
    <w:p w14:paraId="2E200876" w14:textId="77777777" w:rsidR="00661C45" w:rsidRPr="00661C45" w:rsidRDefault="00661C45" w:rsidP="00661C45">
      <w:pPr>
        <w:numPr>
          <w:ilvl w:val="0"/>
          <w:numId w:val="34"/>
        </w:numPr>
        <w:shd w:val="clear" w:color="auto" w:fill="FFFFFF"/>
        <w:divId w:val="527259509"/>
        <w:rPr>
          <w:rFonts w:ascii="Arial" w:hAnsi="Arial" w:cs="Arial"/>
          <w:color w:val="002060"/>
          <w:sz w:val="22"/>
          <w:szCs w:val="22"/>
        </w:rPr>
      </w:pPr>
      <w:r w:rsidRPr="00661C45">
        <w:rPr>
          <w:rFonts w:ascii="Arial" w:hAnsi="Arial" w:cs="Arial"/>
          <w:color w:val="002060"/>
          <w:sz w:val="22"/>
          <w:szCs w:val="22"/>
        </w:rPr>
        <w:t>Allegato 2: da compilare e sottoscrivere a cura delle Società che, per la propria tipologia sociale, prevedono un Collegio Sindacale ovvero un Sindaco Unico;</w:t>
      </w:r>
    </w:p>
    <w:p w14:paraId="1DF16086" w14:textId="77777777" w:rsidR="00661C45" w:rsidRPr="00661C45" w:rsidRDefault="00661C45" w:rsidP="00661C45">
      <w:pPr>
        <w:shd w:val="clear" w:color="auto" w:fill="FFFFFF"/>
        <w:divId w:val="527259509"/>
        <w:rPr>
          <w:rFonts w:ascii="Arial" w:hAnsi="Arial" w:cs="Arial"/>
          <w:color w:val="002060"/>
          <w:sz w:val="22"/>
          <w:szCs w:val="22"/>
        </w:rPr>
      </w:pPr>
      <w:r w:rsidRPr="00661C45">
        <w:rPr>
          <w:rFonts w:ascii="Arial" w:hAnsi="Arial" w:cs="Arial"/>
          <w:color w:val="002060"/>
          <w:sz w:val="22"/>
          <w:szCs w:val="22"/>
        </w:rPr>
        <w:t> </w:t>
      </w:r>
    </w:p>
    <w:p w14:paraId="5010BD5C" w14:textId="77777777" w:rsidR="00661C45" w:rsidRPr="00661C45" w:rsidRDefault="00661C45" w:rsidP="00661C45">
      <w:pPr>
        <w:numPr>
          <w:ilvl w:val="0"/>
          <w:numId w:val="35"/>
        </w:numPr>
        <w:shd w:val="clear" w:color="auto" w:fill="FFFFFF"/>
        <w:divId w:val="527259509"/>
        <w:rPr>
          <w:rFonts w:ascii="Arial" w:hAnsi="Arial" w:cs="Arial"/>
          <w:color w:val="002060"/>
          <w:sz w:val="22"/>
          <w:szCs w:val="22"/>
        </w:rPr>
      </w:pPr>
      <w:r w:rsidRPr="00661C45">
        <w:rPr>
          <w:rFonts w:ascii="Arial" w:hAnsi="Arial" w:cs="Arial"/>
          <w:color w:val="002060"/>
          <w:sz w:val="22"/>
          <w:szCs w:val="22"/>
        </w:rPr>
        <w:t>Allegato 2bis (</w:t>
      </w:r>
      <w:r w:rsidRPr="00661C45">
        <w:rPr>
          <w:rFonts w:ascii="Arial" w:hAnsi="Arial" w:cs="Arial"/>
          <w:color w:val="002060"/>
          <w:sz w:val="22"/>
          <w:szCs w:val="22"/>
          <w:u w:val="single"/>
        </w:rPr>
        <w:t>NUOVO</w:t>
      </w:r>
      <w:r w:rsidRPr="00661C45">
        <w:rPr>
          <w:rFonts w:ascii="Arial" w:hAnsi="Arial" w:cs="Arial"/>
          <w:color w:val="002060"/>
          <w:sz w:val="22"/>
          <w:szCs w:val="22"/>
        </w:rPr>
        <w:t>): da compilare e sottoscrivere a cura delle Società che, per la propria tipologia sociale, </w:t>
      </w:r>
      <w:r w:rsidRPr="00661C45">
        <w:rPr>
          <w:rFonts w:ascii="Arial" w:hAnsi="Arial" w:cs="Arial"/>
          <w:color w:val="002060"/>
          <w:sz w:val="22"/>
          <w:szCs w:val="22"/>
          <w:u w:val="single"/>
        </w:rPr>
        <w:t>NON</w:t>
      </w:r>
      <w:r w:rsidRPr="00661C45">
        <w:rPr>
          <w:rFonts w:ascii="Arial" w:hAnsi="Arial" w:cs="Arial"/>
          <w:color w:val="002060"/>
          <w:sz w:val="22"/>
          <w:szCs w:val="22"/>
        </w:rPr>
        <w:t> prevedono un Collegio Sindacale ovvero un Sindaco Unico.</w:t>
      </w:r>
    </w:p>
    <w:p w14:paraId="2D3D539B" w14:textId="77777777" w:rsidR="00661C45" w:rsidRPr="00661C45" w:rsidRDefault="00661C45" w:rsidP="00661C45">
      <w:pPr>
        <w:divId w:val="527259509"/>
        <w:rPr>
          <w:color w:val="002060"/>
        </w:rPr>
      </w:pPr>
    </w:p>
    <w:p w14:paraId="24BD2B57" w14:textId="77777777" w:rsidR="00661C45" w:rsidRPr="00661C45" w:rsidRDefault="00661C45" w:rsidP="00661C45">
      <w:pPr>
        <w:divId w:val="527259509"/>
        <w:rPr>
          <w:rFonts w:ascii="Arial" w:hAnsi="Arial" w:cs="Arial"/>
          <w:b/>
          <w:bCs/>
          <w:color w:val="002060"/>
          <w:sz w:val="22"/>
          <w:szCs w:val="22"/>
          <w:u w:val="single"/>
        </w:rPr>
      </w:pPr>
      <w:r w:rsidRPr="00661C45">
        <w:rPr>
          <w:rFonts w:ascii="Arial" w:hAnsi="Arial" w:cs="Arial"/>
          <w:b/>
          <w:bCs/>
          <w:color w:val="002060"/>
          <w:sz w:val="22"/>
          <w:szCs w:val="22"/>
          <w:u w:val="single"/>
        </w:rPr>
        <w:t>Spese ammissibili (art.3)</w:t>
      </w:r>
    </w:p>
    <w:p w14:paraId="08346DC5"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 xml:space="preserve">Possono essere oggetto di contributo le spese effettuate dai soggetti di cui all’art.2, sostenute per i servizi resi a partire dal 24 novembre 2020 fino al 31 agosto 2021. A riguardo </w:t>
      </w:r>
      <w:proofErr w:type="spellStart"/>
      <w:r w:rsidRPr="00661C45">
        <w:rPr>
          <w:rFonts w:ascii="Arial" w:hAnsi="Arial" w:cs="Arial"/>
          <w:color w:val="002060"/>
          <w:sz w:val="22"/>
          <w:szCs w:val="22"/>
        </w:rPr>
        <w:t>so</w:t>
      </w:r>
      <w:proofErr w:type="spellEnd"/>
      <w:r w:rsidRPr="00661C45">
        <w:rPr>
          <w:rFonts w:ascii="Arial" w:hAnsi="Arial" w:cs="Arial"/>
          <w:color w:val="002060"/>
          <w:sz w:val="22"/>
          <w:szCs w:val="22"/>
        </w:rPr>
        <w:t xml:space="preserve"> specifica che le Società </w:t>
      </w:r>
      <w:r w:rsidRPr="00661C45">
        <w:rPr>
          <w:rFonts w:ascii="Arial" w:hAnsi="Arial" w:cs="Arial"/>
          <w:color w:val="002060"/>
          <w:sz w:val="22"/>
          <w:szCs w:val="22"/>
        </w:rPr>
        <w:lastRenderedPageBreak/>
        <w:t>promosse o retrocesse in tale periodo a Campionati organizzati da Enti tra loro diversi dovranno rendicontare per il periodo di competenza all’Ente di riferimento del Campionato interessato ( ad esempio una società promossa dal Campionato di Eccellenza maschile al Campionato di Serie D, dovrà inviare la documentazione al Comitato Regionale di appartenenza per le spese sostenute fino al 30.06.2021; mentre per le spese dal 01.07.2021 dovrà far riferimento al Dipartimento Interregionale).</w:t>
      </w:r>
    </w:p>
    <w:p w14:paraId="5E63C4C7"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ab/>
        <w:t>Sono ammissibili al contributo a fondo perduto (comma 2) le spese sostenute per:</w:t>
      </w:r>
    </w:p>
    <w:p w14:paraId="3480F88F"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La somministrazione di tamponi, sia antigenici che molecolari, a coloro che prestano la propria opera nell’ambito dell’attività lavorativa e istituzionale esercitata dai soggetti che presentano la domanda di accesso al contributo;</w:t>
      </w:r>
    </w:p>
    <w:p w14:paraId="52CC5FDD"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La sanificazione degli ambienti in cui si svolge l’attività del soggetto che presenta la domanda di accesso al contributo;</w:t>
      </w:r>
    </w:p>
    <w:p w14:paraId="058679EE"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L’acquisto di prodotti detergenti, disinfettanti e di dispositivi di protezione individuale, quali mascherine, guanti, visiere e occhiali protettivi, tute di protezione e calzari, che siano conformi ai requisiti essenziali di sicurezza previsti dalla normativa europea;</w:t>
      </w:r>
    </w:p>
    <w:p w14:paraId="13004E5E"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L’acquisto di dispositivi di sicurezza diversi da quelli alla lettera c), quali termometri, termo-scanner, tappeti e vaschette decontaminati e igienizzanti, colonnine automatiche per gel igienizzante, che siano conformi ai requisiti essenziali di sicurezza previsti dalla normativa europea, ivi incluse le eventuali spese di installazione;</w:t>
      </w:r>
    </w:p>
    <w:p w14:paraId="0DCB3AC0"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L’acquisto di dispositivi atti a garantire la distanza di sicurezza interpersonale, quali barriere e panelli protettivi, ivi incluse le eventuali spese di installazione;</w:t>
      </w:r>
    </w:p>
    <w:p w14:paraId="48999FFB"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La somministrazione di test sierologici per la ricerca di anticorpi SARS-Co Vid-2 a coloro che prestano la propria opera nell’ambito dell’attività lavorativa e istituzionale esercitata dai soggetti di cui all’art.2;</w:t>
      </w:r>
    </w:p>
    <w:p w14:paraId="489B3DEB"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I costi del personale sanitari specializzato che non siano già a carico della finanza pubblica, per lo svolgimento delle attività dei cui alla lett. a);</w:t>
      </w:r>
    </w:p>
    <w:p w14:paraId="06A34321"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Gli accertamenti effettuati a coloro che prestano la propria opera nell’ambito delle attività lavorative e istituzionali esercitate dai soggetti di cui all’art.2:</w:t>
      </w:r>
    </w:p>
    <w:p w14:paraId="40530BE6"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Visita medica;</w:t>
      </w:r>
    </w:p>
    <w:p w14:paraId="4CFC5843"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Esame clinico effettuato dal responsabile sanitario, specialista in Medicina dello Sport;</w:t>
      </w:r>
    </w:p>
    <w:p w14:paraId="07D2D6CA"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Test da sforzo massimale con valutazione polmonare (test cardio polmonare) e saturazione O2 a riposo, durante e dopo sforzo;</w:t>
      </w:r>
    </w:p>
    <w:p w14:paraId="3E86ABB2"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Ecocardiogramma color doppler;</w:t>
      </w:r>
    </w:p>
    <w:p w14:paraId="4F759ADD"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ECG a riposo;</w:t>
      </w:r>
    </w:p>
    <w:p w14:paraId="6DC2E9E6"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ECH Holter 24hr (inclusivo di una seduta di allenamento o di sforzo);</w:t>
      </w:r>
    </w:p>
    <w:p w14:paraId="6993FFAF"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Esame spirometria completo (FVC, VC, MVV);</w:t>
      </w:r>
    </w:p>
    <w:p w14:paraId="6DC4C266"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Esami ematochimici;</w:t>
      </w:r>
    </w:p>
    <w:p w14:paraId="3062BD7D"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Radiologia polmonare: TAC per COVID +;</w:t>
      </w:r>
    </w:p>
    <w:p w14:paraId="570C36C1"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Nullaosta infettivologo alla ripresa (per gli atleti COVID+).</w:t>
      </w:r>
    </w:p>
    <w:p w14:paraId="0A9D7BDC" w14:textId="77777777" w:rsidR="00661C45" w:rsidRPr="00661C45" w:rsidRDefault="00661C45" w:rsidP="00661C45">
      <w:pPr>
        <w:ind w:left="1065"/>
        <w:divId w:val="527259509"/>
        <w:rPr>
          <w:rFonts w:ascii="Arial" w:hAnsi="Arial" w:cs="Arial"/>
          <w:color w:val="002060"/>
          <w:sz w:val="22"/>
          <w:szCs w:val="22"/>
        </w:rPr>
      </w:pPr>
      <w:r w:rsidRPr="00661C45">
        <w:rPr>
          <w:rFonts w:ascii="Arial" w:hAnsi="Arial" w:cs="Arial"/>
          <w:color w:val="002060"/>
          <w:sz w:val="22"/>
          <w:szCs w:val="22"/>
        </w:rPr>
        <w:t>Una quota pari ad almeno il 70% del richiesto deve riguardare spese sostenute ai sensi delle lettere a), b), c), e g) di cui al comma 2.</w:t>
      </w:r>
    </w:p>
    <w:p w14:paraId="56A5500E" w14:textId="77777777" w:rsidR="00661C45" w:rsidRPr="00661C45" w:rsidRDefault="00661C45" w:rsidP="00661C45">
      <w:pPr>
        <w:ind w:left="1065"/>
        <w:divId w:val="527259509"/>
        <w:rPr>
          <w:rFonts w:ascii="Arial" w:hAnsi="Arial" w:cs="Arial"/>
          <w:color w:val="002060"/>
          <w:sz w:val="22"/>
          <w:szCs w:val="22"/>
        </w:rPr>
      </w:pPr>
    </w:p>
    <w:p w14:paraId="1EFD1E93" w14:textId="77777777" w:rsidR="00661C45" w:rsidRPr="00661C45" w:rsidRDefault="00661C45" w:rsidP="00661C45">
      <w:pPr>
        <w:divId w:val="527259509"/>
        <w:rPr>
          <w:rFonts w:ascii="Arial" w:hAnsi="Arial" w:cs="Arial"/>
          <w:b/>
          <w:bCs/>
          <w:color w:val="002060"/>
          <w:sz w:val="22"/>
          <w:szCs w:val="22"/>
          <w:u w:val="single"/>
        </w:rPr>
      </w:pPr>
      <w:r w:rsidRPr="00661C45">
        <w:rPr>
          <w:rFonts w:ascii="Arial" w:hAnsi="Arial" w:cs="Arial"/>
          <w:b/>
          <w:bCs/>
          <w:color w:val="002060"/>
          <w:sz w:val="22"/>
          <w:szCs w:val="22"/>
          <w:u w:val="single"/>
        </w:rPr>
        <w:t>Controllo e rendicontazione (art.5)</w:t>
      </w:r>
    </w:p>
    <w:p w14:paraId="6F8AC00C"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 xml:space="preserve">L’elenco dei giustificativi delle spese sostenute deve essere distinto per le singole tipologie di voci (riportate nei citati modelli in </w:t>
      </w:r>
      <w:proofErr w:type="spellStart"/>
      <w:r w:rsidRPr="00661C45">
        <w:rPr>
          <w:rFonts w:ascii="Arial" w:hAnsi="Arial" w:cs="Arial"/>
          <w:color w:val="002060"/>
          <w:sz w:val="22"/>
          <w:szCs w:val="22"/>
        </w:rPr>
        <w:t>excel</w:t>
      </w:r>
      <w:proofErr w:type="spellEnd"/>
      <w:r w:rsidRPr="00661C45">
        <w:rPr>
          <w:rFonts w:ascii="Arial" w:hAnsi="Arial" w:cs="Arial"/>
          <w:color w:val="002060"/>
          <w:sz w:val="22"/>
          <w:szCs w:val="22"/>
        </w:rPr>
        <w:t>) ed accompagnato da copia delle fatture quietanzate o di analoghi documenti contabili.</w:t>
      </w:r>
    </w:p>
    <w:p w14:paraId="38F6739D"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La FIGC provvederà ad inoltrare al Dipartimento dello Sport formale richiesta di chiarimenti in ordine alla modalità di rendicontazione delle spese relative ai tamponi anti-Covid 19 anticipate dalla LND/Comitati/Dipartimenti/Divisione Calcio a Cinque per conto delle rispettive Società interessate.</w:t>
      </w:r>
    </w:p>
    <w:p w14:paraId="2710FD96" w14:textId="77777777" w:rsidR="00661C45" w:rsidRPr="007B0EF1" w:rsidRDefault="00661C45"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7B0EF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2997502" w14:textId="77777777" w:rsidR="00850643" w:rsidRPr="00240FE1" w:rsidRDefault="00850643" w:rsidP="00850643">
      <w:pPr>
        <w:pStyle w:val="breakline"/>
        <w:divId w:val="527259509"/>
        <w:rPr>
          <w:color w:val="002060"/>
        </w:rPr>
      </w:pPr>
    </w:p>
    <w:p w14:paraId="3C746309" w14:textId="77777777" w:rsidR="00D16E97" w:rsidRPr="00457C82" w:rsidRDefault="00D16E97" w:rsidP="00D16E97">
      <w:pPr>
        <w:pStyle w:val="breakline"/>
        <w:divId w:val="527259509"/>
        <w:rPr>
          <w:rFonts w:eastAsiaTheme="minorEastAsia"/>
          <w:color w:val="002060"/>
        </w:rPr>
      </w:pPr>
    </w:p>
    <w:p w14:paraId="58081640" w14:textId="77777777" w:rsidR="00D16E97" w:rsidRPr="00457C82" w:rsidRDefault="00D16E97" w:rsidP="00D16E97">
      <w:pPr>
        <w:pStyle w:val="breakline"/>
        <w:divId w:val="527259509"/>
        <w:rPr>
          <w:color w:val="002060"/>
        </w:rPr>
      </w:pPr>
    </w:p>
    <w:p w14:paraId="494A881D"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lastRenderedPageBreak/>
        <w:t>CALCIO A CINQUE SERIE C1</w:t>
      </w:r>
    </w:p>
    <w:p w14:paraId="4B54ABD5" w14:textId="77777777" w:rsidR="00D16E97" w:rsidRPr="00457C82" w:rsidRDefault="00D16E97" w:rsidP="00D16E97">
      <w:pPr>
        <w:pStyle w:val="titoloprinc0"/>
        <w:divId w:val="527259509"/>
        <w:rPr>
          <w:color w:val="002060"/>
        </w:rPr>
      </w:pPr>
      <w:r w:rsidRPr="00457C82">
        <w:rPr>
          <w:color w:val="002060"/>
        </w:rPr>
        <w:t>RISULTATI</w:t>
      </w:r>
    </w:p>
    <w:p w14:paraId="0A50E86B" w14:textId="77777777" w:rsidR="00D16E97" w:rsidRPr="00457C82" w:rsidRDefault="00D16E97" w:rsidP="00D16E97">
      <w:pPr>
        <w:pStyle w:val="breakline"/>
        <w:divId w:val="527259509"/>
        <w:rPr>
          <w:color w:val="002060"/>
        </w:rPr>
      </w:pPr>
    </w:p>
    <w:p w14:paraId="5CF102C6" w14:textId="77777777" w:rsidR="00D16E97" w:rsidRPr="00457C82" w:rsidRDefault="00D16E97" w:rsidP="00D16E97">
      <w:pPr>
        <w:pStyle w:val="sottotitolocampionato10"/>
        <w:divId w:val="527259509"/>
        <w:rPr>
          <w:color w:val="002060"/>
        </w:rPr>
      </w:pPr>
      <w:r w:rsidRPr="00457C82">
        <w:rPr>
          <w:color w:val="002060"/>
        </w:rPr>
        <w:t>RISULTATI UFFICIALI GARE DEL 03/12/2021</w:t>
      </w:r>
    </w:p>
    <w:p w14:paraId="25043EB9" w14:textId="77777777" w:rsidR="00D16E97" w:rsidRPr="00050236" w:rsidRDefault="00D16E97"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t>Si trascrivono qui di seguito i risultati ufficiali delle gare disputate</w:t>
      </w:r>
    </w:p>
    <w:p w14:paraId="2EE6FC0D"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1F49EA67"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7E46FF9B"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04514" w14:textId="77777777" w:rsidR="00D16E97" w:rsidRPr="00457C82" w:rsidRDefault="00D16E97" w:rsidP="00294DA9">
                  <w:pPr>
                    <w:pStyle w:val="headertabella0"/>
                    <w:rPr>
                      <w:color w:val="002060"/>
                    </w:rPr>
                  </w:pPr>
                  <w:r w:rsidRPr="00457C82">
                    <w:rPr>
                      <w:color w:val="002060"/>
                    </w:rPr>
                    <w:t>GIRONE A - 12 Giornata - A</w:t>
                  </w:r>
                </w:p>
              </w:tc>
            </w:tr>
            <w:tr w:rsidR="00D16E97" w:rsidRPr="00457C82" w14:paraId="0D7B852B"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C8DA85" w14:textId="77777777" w:rsidR="00D16E97" w:rsidRPr="00457C82" w:rsidRDefault="00D16E97" w:rsidP="00294DA9">
                  <w:pPr>
                    <w:pStyle w:val="rowtabella0"/>
                    <w:rPr>
                      <w:color w:val="002060"/>
                    </w:rPr>
                  </w:pPr>
                  <w:r w:rsidRPr="00457C82">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3C183" w14:textId="77777777" w:rsidR="00D16E97" w:rsidRPr="00457C82" w:rsidRDefault="00D16E97" w:rsidP="00294DA9">
                  <w:pPr>
                    <w:pStyle w:val="rowtabella0"/>
                    <w:rPr>
                      <w:color w:val="002060"/>
                    </w:rPr>
                  </w:pPr>
                  <w:r w:rsidRPr="00457C82">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383F8" w14:textId="77777777" w:rsidR="00D16E97" w:rsidRPr="00457C82" w:rsidRDefault="00D16E97" w:rsidP="00294DA9">
                  <w:pPr>
                    <w:pStyle w:val="rowtabella0"/>
                    <w:jc w:val="center"/>
                    <w:rPr>
                      <w:color w:val="002060"/>
                    </w:rPr>
                  </w:pPr>
                  <w:r w:rsidRPr="00457C82">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AC8EF" w14:textId="77777777" w:rsidR="00D16E97" w:rsidRPr="00457C82" w:rsidRDefault="00D16E97" w:rsidP="00294DA9">
                  <w:pPr>
                    <w:pStyle w:val="rowtabella0"/>
                    <w:jc w:val="center"/>
                    <w:rPr>
                      <w:color w:val="002060"/>
                    </w:rPr>
                  </w:pPr>
                  <w:r w:rsidRPr="00457C82">
                    <w:rPr>
                      <w:color w:val="002060"/>
                    </w:rPr>
                    <w:t> </w:t>
                  </w:r>
                </w:p>
              </w:tc>
            </w:tr>
            <w:tr w:rsidR="00D16E97" w:rsidRPr="00457C82" w14:paraId="66A552B2"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B07E56" w14:textId="77777777" w:rsidR="00D16E97" w:rsidRPr="00457C82" w:rsidRDefault="00D16E97" w:rsidP="00294DA9">
                  <w:pPr>
                    <w:pStyle w:val="rowtabella0"/>
                    <w:rPr>
                      <w:color w:val="002060"/>
                    </w:rPr>
                  </w:pPr>
                  <w:r w:rsidRPr="00457C82">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EBA087" w14:textId="77777777" w:rsidR="00D16E97" w:rsidRPr="00457C82" w:rsidRDefault="00D16E97" w:rsidP="00294DA9">
                  <w:pPr>
                    <w:pStyle w:val="rowtabella0"/>
                    <w:rPr>
                      <w:color w:val="002060"/>
                    </w:rPr>
                  </w:pPr>
                  <w:r w:rsidRPr="00457C82">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7A3B7A" w14:textId="77777777" w:rsidR="00D16E97" w:rsidRPr="00457C82" w:rsidRDefault="00D16E97" w:rsidP="00294DA9">
                  <w:pPr>
                    <w:pStyle w:val="rowtabella0"/>
                    <w:jc w:val="center"/>
                    <w:rPr>
                      <w:color w:val="002060"/>
                    </w:rPr>
                  </w:pPr>
                  <w:r w:rsidRPr="00457C8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488864" w14:textId="77777777" w:rsidR="00D16E97" w:rsidRPr="00457C82" w:rsidRDefault="00D16E97" w:rsidP="00294DA9">
                  <w:pPr>
                    <w:pStyle w:val="rowtabella0"/>
                    <w:jc w:val="center"/>
                    <w:rPr>
                      <w:color w:val="002060"/>
                    </w:rPr>
                  </w:pPr>
                  <w:r w:rsidRPr="00457C82">
                    <w:rPr>
                      <w:color w:val="002060"/>
                    </w:rPr>
                    <w:t> </w:t>
                  </w:r>
                </w:p>
              </w:tc>
            </w:tr>
            <w:tr w:rsidR="00D16E97" w:rsidRPr="00457C82" w14:paraId="55F21D11"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6265DB" w14:textId="77777777" w:rsidR="00D16E97" w:rsidRPr="00457C82" w:rsidRDefault="00D16E97" w:rsidP="00294DA9">
                  <w:pPr>
                    <w:pStyle w:val="rowtabella0"/>
                    <w:rPr>
                      <w:color w:val="002060"/>
                    </w:rPr>
                  </w:pPr>
                  <w:r w:rsidRPr="00457C82">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EA71AE" w14:textId="77777777" w:rsidR="00D16E97" w:rsidRPr="00457C82" w:rsidRDefault="00D16E97" w:rsidP="00294DA9">
                  <w:pPr>
                    <w:pStyle w:val="rowtabella0"/>
                    <w:rPr>
                      <w:color w:val="002060"/>
                    </w:rPr>
                  </w:pPr>
                  <w:r w:rsidRPr="00457C82">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17E213" w14:textId="77777777" w:rsidR="00D16E97" w:rsidRPr="00457C82" w:rsidRDefault="00D16E97" w:rsidP="00294DA9">
                  <w:pPr>
                    <w:pStyle w:val="rowtabella0"/>
                    <w:jc w:val="center"/>
                    <w:rPr>
                      <w:color w:val="002060"/>
                    </w:rPr>
                  </w:pPr>
                  <w:r w:rsidRPr="00457C82">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48BFC7" w14:textId="77777777" w:rsidR="00D16E97" w:rsidRPr="00457C82" w:rsidRDefault="00D16E97" w:rsidP="00294DA9">
                  <w:pPr>
                    <w:pStyle w:val="rowtabella0"/>
                    <w:jc w:val="center"/>
                    <w:rPr>
                      <w:color w:val="002060"/>
                    </w:rPr>
                  </w:pPr>
                  <w:r w:rsidRPr="00457C82">
                    <w:rPr>
                      <w:color w:val="002060"/>
                    </w:rPr>
                    <w:t> </w:t>
                  </w:r>
                </w:p>
              </w:tc>
            </w:tr>
            <w:tr w:rsidR="00D16E97" w:rsidRPr="00457C82" w14:paraId="36F98C14"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5204F8" w14:textId="77777777" w:rsidR="00D16E97" w:rsidRPr="00457C82" w:rsidRDefault="00D16E97" w:rsidP="00294DA9">
                  <w:pPr>
                    <w:pStyle w:val="rowtabella0"/>
                    <w:rPr>
                      <w:color w:val="002060"/>
                    </w:rPr>
                  </w:pPr>
                  <w:r w:rsidRPr="00457C82">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95783C" w14:textId="77777777" w:rsidR="00D16E97" w:rsidRPr="00457C82" w:rsidRDefault="00D16E97" w:rsidP="00294DA9">
                  <w:pPr>
                    <w:pStyle w:val="rowtabella0"/>
                    <w:rPr>
                      <w:color w:val="002060"/>
                    </w:rPr>
                  </w:pPr>
                  <w:r w:rsidRPr="00457C82">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325CFB" w14:textId="77777777" w:rsidR="00D16E97" w:rsidRPr="00457C82" w:rsidRDefault="00D16E97" w:rsidP="00294DA9">
                  <w:pPr>
                    <w:pStyle w:val="rowtabella0"/>
                    <w:jc w:val="center"/>
                    <w:rPr>
                      <w:color w:val="002060"/>
                    </w:rPr>
                  </w:pPr>
                  <w:r w:rsidRPr="00457C8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25D217" w14:textId="77777777" w:rsidR="00D16E97" w:rsidRPr="00457C82" w:rsidRDefault="00D16E97" w:rsidP="00294DA9">
                  <w:pPr>
                    <w:pStyle w:val="rowtabella0"/>
                    <w:jc w:val="center"/>
                    <w:rPr>
                      <w:color w:val="002060"/>
                    </w:rPr>
                  </w:pPr>
                  <w:r w:rsidRPr="00457C82">
                    <w:rPr>
                      <w:color w:val="002060"/>
                    </w:rPr>
                    <w:t> </w:t>
                  </w:r>
                </w:p>
              </w:tc>
            </w:tr>
            <w:tr w:rsidR="00D16E97" w:rsidRPr="00457C82" w14:paraId="26C770ED"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7FBF4C" w14:textId="77777777" w:rsidR="00D16E97" w:rsidRPr="00457C82" w:rsidRDefault="00D16E97" w:rsidP="00294DA9">
                  <w:pPr>
                    <w:pStyle w:val="rowtabella0"/>
                    <w:rPr>
                      <w:color w:val="002060"/>
                    </w:rPr>
                  </w:pPr>
                  <w:r w:rsidRPr="00457C82">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DA8CE5" w14:textId="77777777" w:rsidR="00D16E97" w:rsidRPr="00457C82" w:rsidRDefault="00D16E97" w:rsidP="00294DA9">
                  <w:pPr>
                    <w:pStyle w:val="rowtabella0"/>
                    <w:rPr>
                      <w:color w:val="002060"/>
                    </w:rPr>
                  </w:pPr>
                  <w:r w:rsidRPr="00457C82">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5BEF34" w14:textId="77777777" w:rsidR="00D16E97" w:rsidRPr="00457C82" w:rsidRDefault="00D16E97" w:rsidP="00294DA9">
                  <w:pPr>
                    <w:pStyle w:val="rowtabella0"/>
                    <w:jc w:val="center"/>
                    <w:rPr>
                      <w:color w:val="002060"/>
                    </w:rPr>
                  </w:pPr>
                  <w:r w:rsidRPr="00457C8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F478B3" w14:textId="77777777" w:rsidR="00D16E97" w:rsidRPr="00457C82" w:rsidRDefault="00D16E97" w:rsidP="00294DA9">
                  <w:pPr>
                    <w:pStyle w:val="rowtabella0"/>
                    <w:jc w:val="center"/>
                    <w:rPr>
                      <w:color w:val="002060"/>
                    </w:rPr>
                  </w:pPr>
                  <w:r w:rsidRPr="00457C82">
                    <w:rPr>
                      <w:color w:val="002060"/>
                    </w:rPr>
                    <w:t> </w:t>
                  </w:r>
                </w:p>
              </w:tc>
            </w:tr>
            <w:tr w:rsidR="00D16E97" w:rsidRPr="00457C82" w14:paraId="18D042E3"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43FE5A" w14:textId="77777777" w:rsidR="00D16E97" w:rsidRPr="00457C82" w:rsidRDefault="00D16E97" w:rsidP="00294DA9">
                  <w:pPr>
                    <w:pStyle w:val="rowtabella0"/>
                    <w:rPr>
                      <w:color w:val="002060"/>
                    </w:rPr>
                  </w:pPr>
                  <w:r w:rsidRPr="00457C82">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819CC2" w14:textId="77777777" w:rsidR="00D16E97" w:rsidRPr="00457C82" w:rsidRDefault="00D16E97" w:rsidP="00294DA9">
                  <w:pPr>
                    <w:pStyle w:val="rowtabella0"/>
                    <w:rPr>
                      <w:color w:val="002060"/>
                    </w:rPr>
                  </w:pPr>
                  <w:r w:rsidRPr="00457C82">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67A50D" w14:textId="77777777" w:rsidR="00D16E97" w:rsidRPr="00457C82" w:rsidRDefault="00D16E97" w:rsidP="00294DA9">
                  <w:pPr>
                    <w:pStyle w:val="rowtabella0"/>
                    <w:jc w:val="center"/>
                    <w:rPr>
                      <w:color w:val="002060"/>
                    </w:rPr>
                  </w:pPr>
                  <w:r w:rsidRPr="00457C82">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33D71E" w14:textId="77777777" w:rsidR="00D16E97" w:rsidRPr="00457C82" w:rsidRDefault="00D16E97" w:rsidP="00294DA9">
                  <w:pPr>
                    <w:pStyle w:val="rowtabella0"/>
                    <w:jc w:val="center"/>
                    <w:rPr>
                      <w:color w:val="002060"/>
                    </w:rPr>
                  </w:pPr>
                  <w:r w:rsidRPr="00457C82">
                    <w:rPr>
                      <w:color w:val="002060"/>
                    </w:rPr>
                    <w:t> </w:t>
                  </w:r>
                </w:p>
              </w:tc>
            </w:tr>
            <w:tr w:rsidR="00D16E97" w:rsidRPr="00457C82" w14:paraId="2E597FFB"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A2BFA8" w14:textId="77777777" w:rsidR="00D16E97" w:rsidRPr="00457C82" w:rsidRDefault="00D16E97" w:rsidP="00294DA9">
                  <w:pPr>
                    <w:pStyle w:val="rowtabella0"/>
                    <w:rPr>
                      <w:color w:val="002060"/>
                    </w:rPr>
                  </w:pPr>
                  <w:r w:rsidRPr="00457C82">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F448E" w14:textId="77777777" w:rsidR="00D16E97" w:rsidRPr="00457C82" w:rsidRDefault="00D16E97" w:rsidP="00294DA9">
                  <w:pPr>
                    <w:pStyle w:val="rowtabella0"/>
                    <w:rPr>
                      <w:color w:val="002060"/>
                    </w:rPr>
                  </w:pPr>
                  <w:r w:rsidRPr="00457C82">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5E217" w14:textId="77777777" w:rsidR="00D16E97" w:rsidRPr="00457C82" w:rsidRDefault="00D16E97" w:rsidP="00294DA9">
                  <w:pPr>
                    <w:pStyle w:val="rowtabella0"/>
                    <w:jc w:val="center"/>
                    <w:rPr>
                      <w:color w:val="002060"/>
                    </w:rPr>
                  </w:pPr>
                  <w:r w:rsidRPr="00457C82">
                    <w:rPr>
                      <w:color w:val="002060"/>
                    </w:rPr>
                    <w:t>8 - 7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F5269" w14:textId="77777777" w:rsidR="00D16E97" w:rsidRPr="00457C82" w:rsidRDefault="00D16E97" w:rsidP="00294DA9">
                  <w:pPr>
                    <w:pStyle w:val="rowtabella0"/>
                    <w:jc w:val="center"/>
                    <w:rPr>
                      <w:color w:val="002060"/>
                    </w:rPr>
                  </w:pPr>
                  <w:r w:rsidRPr="00457C82">
                    <w:rPr>
                      <w:color w:val="002060"/>
                    </w:rPr>
                    <w:t> </w:t>
                  </w:r>
                </w:p>
              </w:tc>
            </w:tr>
            <w:tr w:rsidR="00D16E97" w:rsidRPr="00457C82" w14:paraId="2E5A54CA"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3A8F8126" w14:textId="77777777" w:rsidR="00D16E97" w:rsidRPr="00457C82" w:rsidRDefault="00D16E97" w:rsidP="00294DA9">
                  <w:pPr>
                    <w:pStyle w:val="rowtabella0"/>
                    <w:rPr>
                      <w:color w:val="002060"/>
                    </w:rPr>
                  </w:pPr>
                  <w:r w:rsidRPr="00457C82">
                    <w:rPr>
                      <w:color w:val="002060"/>
                    </w:rPr>
                    <w:t>(1) - disputata il 04/12/2021</w:t>
                  </w:r>
                </w:p>
              </w:tc>
            </w:tr>
          </w:tbl>
          <w:p w14:paraId="5A7395E2" w14:textId="77777777" w:rsidR="00D16E97" w:rsidRPr="00457C82" w:rsidRDefault="00D16E97" w:rsidP="00294DA9">
            <w:pPr>
              <w:rPr>
                <w:color w:val="002060"/>
              </w:rPr>
            </w:pPr>
          </w:p>
        </w:tc>
      </w:tr>
    </w:tbl>
    <w:p w14:paraId="71B22916" w14:textId="77777777" w:rsidR="00D16E97" w:rsidRPr="00457C82" w:rsidRDefault="00D16E97" w:rsidP="00D16E97">
      <w:pPr>
        <w:pStyle w:val="breakline"/>
        <w:divId w:val="527259509"/>
        <w:rPr>
          <w:rFonts w:eastAsiaTheme="minorEastAsia"/>
          <w:color w:val="002060"/>
        </w:rPr>
      </w:pPr>
    </w:p>
    <w:p w14:paraId="5ADF2F9F" w14:textId="77777777" w:rsidR="00D16E97" w:rsidRPr="00457C82" w:rsidRDefault="00D16E97" w:rsidP="00D16E97">
      <w:pPr>
        <w:pStyle w:val="breakline"/>
        <w:divId w:val="527259509"/>
        <w:rPr>
          <w:color w:val="002060"/>
        </w:rPr>
      </w:pPr>
    </w:p>
    <w:p w14:paraId="3F32BFB4" w14:textId="77777777" w:rsidR="00D16E97" w:rsidRPr="00457C82" w:rsidRDefault="00D16E97" w:rsidP="00D16E97">
      <w:pPr>
        <w:pStyle w:val="titoloprinc0"/>
        <w:divId w:val="527259509"/>
        <w:rPr>
          <w:color w:val="002060"/>
        </w:rPr>
      </w:pPr>
      <w:r w:rsidRPr="00457C82">
        <w:rPr>
          <w:color w:val="002060"/>
        </w:rPr>
        <w:t>GIUDICE SPORTIVO</w:t>
      </w:r>
    </w:p>
    <w:p w14:paraId="18F1272C"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76788119" w14:textId="77777777" w:rsidR="00D16E97" w:rsidRPr="00457C82" w:rsidRDefault="00D16E97" w:rsidP="00D16E97">
      <w:pPr>
        <w:pStyle w:val="titolo10"/>
        <w:divId w:val="527259509"/>
        <w:rPr>
          <w:color w:val="002060"/>
        </w:rPr>
      </w:pPr>
      <w:r w:rsidRPr="00457C82">
        <w:rPr>
          <w:color w:val="002060"/>
        </w:rPr>
        <w:t xml:space="preserve">GARE DEL 3/12/2021 </w:t>
      </w:r>
    </w:p>
    <w:p w14:paraId="07FD8C2E"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24F76A00"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42AA38B3" w14:textId="77777777" w:rsidR="00D16E97" w:rsidRPr="00457C82" w:rsidRDefault="00D16E97" w:rsidP="00D16E97">
      <w:pPr>
        <w:pStyle w:val="titolo30"/>
        <w:divId w:val="527259509"/>
        <w:rPr>
          <w:color w:val="002060"/>
        </w:rPr>
      </w:pPr>
      <w:r w:rsidRPr="00457C82">
        <w:rPr>
          <w:color w:val="002060"/>
        </w:rPr>
        <w:t xml:space="preserve">DIRIGENTI </w:t>
      </w:r>
    </w:p>
    <w:p w14:paraId="174DF56F" w14:textId="77777777" w:rsidR="00D16E97" w:rsidRPr="00457C82" w:rsidRDefault="00D16E97" w:rsidP="00D16E97">
      <w:pPr>
        <w:pStyle w:val="titolo20"/>
        <w:divId w:val="527259509"/>
        <w:rPr>
          <w:color w:val="002060"/>
        </w:rPr>
      </w:pPr>
      <w:r w:rsidRPr="00457C82">
        <w:rPr>
          <w:color w:val="002060"/>
        </w:rPr>
        <w:t xml:space="preserve">INIBIZIONE A SVOLGERE OGNI ATTIVITA' FINO AL 15/12/2021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7962CE5" w14:textId="77777777" w:rsidTr="00D16E97">
        <w:trPr>
          <w:divId w:val="527259509"/>
        </w:trPr>
        <w:tc>
          <w:tcPr>
            <w:tcW w:w="2200" w:type="dxa"/>
            <w:tcMar>
              <w:top w:w="20" w:type="dxa"/>
              <w:left w:w="20" w:type="dxa"/>
              <w:bottom w:w="20" w:type="dxa"/>
              <w:right w:w="20" w:type="dxa"/>
            </w:tcMar>
            <w:vAlign w:val="center"/>
            <w:hideMark/>
          </w:tcPr>
          <w:p w14:paraId="24CD64F7" w14:textId="77777777" w:rsidR="00D16E97" w:rsidRPr="00457C82" w:rsidRDefault="00D16E97" w:rsidP="00294DA9">
            <w:pPr>
              <w:pStyle w:val="movimento"/>
              <w:rPr>
                <w:color w:val="002060"/>
              </w:rPr>
            </w:pPr>
            <w:r w:rsidRPr="00457C82">
              <w:rPr>
                <w:color w:val="002060"/>
              </w:rPr>
              <w:t>LUCIANI ROBERTO</w:t>
            </w:r>
          </w:p>
        </w:tc>
        <w:tc>
          <w:tcPr>
            <w:tcW w:w="2200" w:type="dxa"/>
            <w:tcMar>
              <w:top w:w="20" w:type="dxa"/>
              <w:left w:w="20" w:type="dxa"/>
              <w:bottom w:w="20" w:type="dxa"/>
              <w:right w:w="20" w:type="dxa"/>
            </w:tcMar>
            <w:vAlign w:val="center"/>
            <w:hideMark/>
          </w:tcPr>
          <w:p w14:paraId="76A70FB3" w14:textId="77777777" w:rsidR="00D16E97" w:rsidRPr="00457C82" w:rsidRDefault="00D16E97" w:rsidP="00294DA9">
            <w:pPr>
              <w:pStyle w:val="movimento2"/>
              <w:rPr>
                <w:color w:val="002060"/>
              </w:rPr>
            </w:pPr>
            <w:r w:rsidRPr="00457C82">
              <w:rPr>
                <w:color w:val="002060"/>
              </w:rPr>
              <w:t xml:space="preserve">(NUOVA JUVENTINA FFC) </w:t>
            </w:r>
          </w:p>
        </w:tc>
        <w:tc>
          <w:tcPr>
            <w:tcW w:w="800" w:type="dxa"/>
            <w:tcMar>
              <w:top w:w="20" w:type="dxa"/>
              <w:left w:w="20" w:type="dxa"/>
              <w:bottom w:w="20" w:type="dxa"/>
              <w:right w:w="20" w:type="dxa"/>
            </w:tcMar>
            <w:vAlign w:val="center"/>
            <w:hideMark/>
          </w:tcPr>
          <w:p w14:paraId="02123A2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04E4C1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6C9678C" w14:textId="77777777" w:rsidR="00D16E97" w:rsidRPr="00457C82" w:rsidRDefault="00D16E97" w:rsidP="00294DA9">
            <w:pPr>
              <w:pStyle w:val="movimento2"/>
              <w:rPr>
                <w:color w:val="002060"/>
              </w:rPr>
            </w:pPr>
            <w:r w:rsidRPr="00457C82">
              <w:rPr>
                <w:color w:val="002060"/>
              </w:rPr>
              <w:t> </w:t>
            </w:r>
          </w:p>
        </w:tc>
      </w:tr>
    </w:tbl>
    <w:p w14:paraId="77450828" w14:textId="77777777" w:rsidR="00D16E97" w:rsidRPr="00457C82" w:rsidRDefault="00D16E97" w:rsidP="00D16E97">
      <w:pPr>
        <w:pStyle w:val="diffida"/>
        <w:spacing w:before="80" w:beforeAutospacing="0" w:after="40" w:afterAutospacing="0"/>
        <w:divId w:val="527259509"/>
        <w:rPr>
          <w:rFonts w:eastAsiaTheme="minorEastAsia"/>
          <w:color w:val="002060"/>
        </w:rPr>
      </w:pPr>
      <w:r w:rsidRPr="00457C82">
        <w:rPr>
          <w:color w:val="002060"/>
        </w:rPr>
        <w:t xml:space="preserve">Per proteste nei confronti dell'arbitro. Allontanato. </w:t>
      </w:r>
    </w:p>
    <w:p w14:paraId="2E56E4DD" w14:textId="77777777" w:rsidR="00D16E97" w:rsidRPr="00457C82" w:rsidRDefault="00D16E97" w:rsidP="00D16E97">
      <w:pPr>
        <w:pStyle w:val="titolo30"/>
        <w:divId w:val="527259509"/>
        <w:rPr>
          <w:color w:val="002060"/>
        </w:rPr>
      </w:pPr>
      <w:r w:rsidRPr="00457C82">
        <w:rPr>
          <w:color w:val="002060"/>
        </w:rPr>
        <w:t xml:space="preserve">ALLENATORI </w:t>
      </w:r>
    </w:p>
    <w:p w14:paraId="5696AF5A" w14:textId="77777777" w:rsidR="00D16E97" w:rsidRPr="00457C82" w:rsidRDefault="00D16E97" w:rsidP="00D16E97">
      <w:pPr>
        <w:pStyle w:val="titolo20"/>
        <w:divId w:val="527259509"/>
        <w:rPr>
          <w:color w:val="002060"/>
        </w:rPr>
      </w:pPr>
      <w:r w:rsidRPr="00457C82">
        <w:rPr>
          <w:color w:val="002060"/>
        </w:rPr>
        <w:t xml:space="preserve">SQUALIFICA FINO AL 15/12/2021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7330C44" w14:textId="77777777" w:rsidTr="00D16E97">
        <w:trPr>
          <w:divId w:val="527259509"/>
        </w:trPr>
        <w:tc>
          <w:tcPr>
            <w:tcW w:w="2200" w:type="dxa"/>
            <w:tcMar>
              <w:top w:w="20" w:type="dxa"/>
              <w:left w:w="20" w:type="dxa"/>
              <w:bottom w:w="20" w:type="dxa"/>
              <w:right w:w="20" w:type="dxa"/>
            </w:tcMar>
            <w:vAlign w:val="center"/>
            <w:hideMark/>
          </w:tcPr>
          <w:p w14:paraId="6DD1EAF5" w14:textId="77777777" w:rsidR="00D16E97" w:rsidRPr="00457C82" w:rsidRDefault="00D16E97" w:rsidP="00294DA9">
            <w:pPr>
              <w:pStyle w:val="movimento"/>
              <w:rPr>
                <w:color w:val="002060"/>
              </w:rPr>
            </w:pPr>
            <w:r w:rsidRPr="00457C82">
              <w:rPr>
                <w:color w:val="002060"/>
              </w:rPr>
              <w:t>SQUARCIA MARCO</w:t>
            </w:r>
          </w:p>
        </w:tc>
        <w:tc>
          <w:tcPr>
            <w:tcW w:w="2200" w:type="dxa"/>
            <w:tcMar>
              <w:top w:w="20" w:type="dxa"/>
              <w:left w:w="20" w:type="dxa"/>
              <w:bottom w:w="20" w:type="dxa"/>
              <w:right w:w="20" w:type="dxa"/>
            </w:tcMar>
            <w:vAlign w:val="center"/>
            <w:hideMark/>
          </w:tcPr>
          <w:p w14:paraId="292F9BFC" w14:textId="77777777" w:rsidR="00D16E97" w:rsidRPr="00457C82" w:rsidRDefault="00D16E97" w:rsidP="00294DA9">
            <w:pPr>
              <w:pStyle w:val="movimento2"/>
              <w:rPr>
                <w:color w:val="002060"/>
              </w:rPr>
            </w:pPr>
            <w:r w:rsidRPr="00457C82">
              <w:rPr>
                <w:color w:val="002060"/>
              </w:rPr>
              <w:t xml:space="preserve">(FUTSAL MONTURANO) </w:t>
            </w:r>
          </w:p>
        </w:tc>
        <w:tc>
          <w:tcPr>
            <w:tcW w:w="800" w:type="dxa"/>
            <w:tcMar>
              <w:top w:w="20" w:type="dxa"/>
              <w:left w:w="20" w:type="dxa"/>
              <w:bottom w:w="20" w:type="dxa"/>
              <w:right w:w="20" w:type="dxa"/>
            </w:tcMar>
            <w:vAlign w:val="center"/>
            <w:hideMark/>
          </w:tcPr>
          <w:p w14:paraId="227FEA7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051A70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7807C72" w14:textId="77777777" w:rsidR="00D16E97" w:rsidRPr="00457C82" w:rsidRDefault="00D16E97" w:rsidP="00294DA9">
            <w:pPr>
              <w:pStyle w:val="movimento2"/>
              <w:rPr>
                <w:color w:val="002060"/>
              </w:rPr>
            </w:pPr>
            <w:r w:rsidRPr="00457C82">
              <w:rPr>
                <w:color w:val="002060"/>
              </w:rPr>
              <w:t> </w:t>
            </w:r>
          </w:p>
        </w:tc>
      </w:tr>
    </w:tbl>
    <w:p w14:paraId="1C6A4115" w14:textId="77777777" w:rsidR="00D16E97" w:rsidRPr="00457C82" w:rsidRDefault="00D16E97" w:rsidP="00D16E97">
      <w:pPr>
        <w:pStyle w:val="diffida"/>
        <w:spacing w:before="80" w:beforeAutospacing="0" w:after="40" w:afterAutospacing="0"/>
        <w:divId w:val="527259509"/>
        <w:rPr>
          <w:rFonts w:eastAsiaTheme="minorEastAsia"/>
          <w:color w:val="002060"/>
        </w:rPr>
      </w:pPr>
      <w:r w:rsidRPr="00457C82">
        <w:rPr>
          <w:color w:val="002060"/>
        </w:rPr>
        <w:t xml:space="preserve">Per proteste nei confronti dell'arbitro. Allontanato. </w:t>
      </w:r>
    </w:p>
    <w:p w14:paraId="334F74D5"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231BE41" w14:textId="77777777" w:rsidTr="00D16E97">
        <w:trPr>
          <w:divId w:val="527259509"/>
        </w:trPr>
        <w:tc>
          <w:tcPr>
            <w:tcW w:w="2200" w:type="dxa"/>
            <w:tcMar>
              <w:top w:w="20" w:type="dxa"/>
              <w:left w:w="20" w:type="dxa"/>
              <w:bottom w:w="20" w:type="dxa"/>
              <w:right w:w="20" w:type="dxa"/>
            </w:tcMar>
            <w:vAlign w:val="center"/>
            <w:hideMark/>
          </w:tcPr>
          <w:p w14:paraId="0A41DDAF" w14:textId="77777777" w:rsidR="00D16E97" w:rsidRPr="00457C82" w:rsidRDefault="00D16E97" w:rsidP="00294DA9">
            <w:pPr>
              <w:pStyle w:val="movimento"/>
              <w:rPr>
                <w:color w:val="002060"/>
              </w:rPr>
            </w:pPr>
            <w:r w:rsidRPr="00457C82">
              <w:rPr>
                <w:color w:val="002060"/>
              </w:rPr>
              <w:t>SQUARCIA MARCO</w:t>
            </w:r>
          </w:p>
        </w:tc>
        <w:tc>
          <w:tcPr>
            <w:tcW w:w="2200" w:type="dxa"/>
            <w:tcMar>
              <w:top w:w="20" w:type="dxa"/>
              <w:left w:w="20" w:type="dxa"/>
              <w:bottom w:w="20" w:type="dxa"/>
              <w:right w:w="20" w:type="dxa"/>
            </w:tcMar>
            <w:vAlign w:val="center"/>
            <w:hideMark/>
          </w:tcPr>
          <w:p w14:paraId="1BE22EEF" w14:textId="77777777" w:rsidR="00D16E97" w:rsidRPr="00457C82" w:rsidRDefault="00D16E97" w:rsidP="00294DA9">
            <w:pPr>
              <w:pStyle w:val="movimento2"/>
              <w:rPr>
                <w:color w:val="002060"/>
              </w:rPr>
            </w:pPr>
            <w:r w:rsidRPr="00457C82">
              <w:rPr>
                <w:color w:val="002060"/>
              </w:rPr>
              <w:t xml:space="preserve">(FUTSAL MONTURANO) </w:t>
            </w:r>
          </w:p>
        </w:tc>
        <w:tc>
          <w:tcPr>
            <w:tcW w:w="800" w:type="dxa"/>
            <w:tcMar>
              <w:top w:w="20" w:type="dxa"/>
              <w:left w:w="20" w:type="dxa"/>
              <w:bottom w:w="20" w:type="dxa"/>
              <w:right w:w="20" w:type="dxa"/>
            </w:tcMar>
            <w:vAlign w:val="center"/>
            <w:hideMark/>
          </w:tcPr>
          <w:p w14:paraId="4F2F4EA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4EA4A77"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B37AE98" w14:textId="77777777" w:rsidR="00D16E97" w:rsidRPr="00457C82" w:rsidRDefault="00D16E97" w:rsidP="00294DA9">
            <w:pPr>
              <w:pStyle w:val="movimento2"/>
              <w:rPr>
                <w:color w:val="002060"/>
              </w:rPr>
            </w:pPr>
            <w:r w:rsidRPr="00457C82">
              <w:rPr>
                <w:color w:val="002060"/>
              </w:rPr>
              <w:t> </w:t>
            </w:r>
          </w:p>
        </w:tc>
      </w:tr>
    </w:tbl>
    <w:p w14:paraId="795CB6ED"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ESPULSI </w:t>
      </w:r>
    </w:p>
    <w:p w14:paraId="74E290EA" w14:textId="77777777" w:rsidR="00D16E97" w:rsidRPr="00457C82" w:rsidRDefault="00D16E97" w:rsidP="00D16E97">
      <w:pPr>
        <w:pStyle w:val="titolo20"/>
        <w:divId w:val="527259509"/>
        <w:rPr>
          <w:color w:val="002060"/>
        </w:rPr>
      </w:pPr>
      <w:r w:rsidRPr="00457C8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2C104814" w14:textId="77777777" w:rsidTr="00D16E97">
        <w:trPr>
          <w:divId w:val="527259509"/>
        </w:trPr>
        <w:tc>
          <w:tcPr>
            <w:tcW w:w="2200" w:type="dxa"/>
            <w:tcMar>
              <w:top w:w="20" w:type="dxa"/>
              <w:left w:w="20" w:type="dxa"/>
              <w:bottom w:w="20" w:type="dxa"/>
              <w:right w:w="20" w:type="dxa"/>
            </w:tcMar>
            <w:vAlign w:val="center"/>
            <w:hideMark/>
          </w:tcPr>
          <w:p w14:paraId="32DE53B9" w14:textId="77777777" w:rsidR="00D16E97" w:rsidRPr="00457C82" w:rsidRDefault="00D16E97" w:rsidP="00294DA9">
            <w:pPr>
              <w:pStyle w:val="movimento"/>
              <w:rPr>
                <w:color w:val="002060"/>
              </w:rPr>
            </w:pPr>
            <w:r w:rsidRPr="00457C82">
              <w:rPr>
                <w:color w:val="002060"/>
              </w:rPr>
              <w:t>ARBUSTI NICHOLAS</w:t>
            </w:r>
          </w:p>
        </w:tc>
        <w:tc>
          <w:tcPr>
            <w:tcW w:w="2200" w:type="dxa"/>
            <w:tcMar>
              <w:top w:w="20" w:type="dxa"/>
              <w:left w:w="20" w:type="dxa"/>
              <w:bottom w:w="20" w:type="dxa"/>
              <w:right w:w="20" w:type="dxa"/>
            </w:tcMar>
            <w:vAlign w:val="center"/>
            <w:hideMark/>
          </w:tcPr>
          <w:p w14:paraId="163EBDA5" w14:textId="77777777" w:rsidR="00D16E97" w:rsidRPr="00457C82" w:rsidRDefault="00D16E97" w:rsidP="00294DA9">
            <w:pPr>
              <w:pStyle w:val="movimento2"/>
              <w:rPr>
                <w:color w:val="002060"/>
              </w:rPr>
            </w:pPr>
            <w:r w:rsidRPr="00457C82">
              <w:rPr>
                <w:color w:val="002060"/>
              </w:rPr>
              <w:t xml:space="preserve">(FUTSAL MONTURANO) </w:t>
            </w:r>
          </w:p>
        </w:tc>
        <w:tc>
          <w:tcPr>
            <w:tcW w:w="800" w:type="dxa"/>
            <w:tcMar>
              <w:top w:w="20" w:type="dxa"/>
              <w:left w:w="20" w:type="dxa"/>
              <w:bottom w:w="20" w:type="dxa"/>
              <w:right w:w="20" w:type="dxa"/>
            </w:tcMar>
            <w:vAlign w:val="center"/>
            <w:hideMark/>
          </w:tcPr>
          <w:p w14:paraId="7FFE29D2"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497570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CF347A4" w14:textId="77777777" w:rsidR="00D16E97" w:rsidRPr="00457C82" w:rsidRDefault="00D16E97" w:rsidP="00294DA9">
            <w:pPr>
              <w:pStyle w:val="movimento2"/>
              <w:rPr>
                <w:color w:val="002060"/>
              </w:rPr>
            </w:pPr>
            <w:r w:rsidRPr="00457C82">
              <w:rPr>
                <w:color w:val="002060"/>
              </w:rPr>
              <w:t> </w:t>
            </w:r>
          </w:p>
        </w:tc>
      </w:tr>
    </w:tbl>
    <w:p w14:paraId="07A9F785"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NON ESPULSI </w:t>
      </w:r>
    </w:p>
    <w:p w14:paraId="1E894B09" w14:textId="77777777" w:rsidR="00D16E97" w:rsidRPr="00457C82" w:rsidRDefault="00D16E97" w:rsidP="00D16E97">
      <w:pPr>
        <w:pStyle w:val="titolo20"/>
        <w:divId w:val="527259509"/>
        <w:rPr>
          <w:color w:val="002060"/>
        </w:rPr>
      </w:pPr>
      <w:r w:rsidRPr="00457C8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9E32377" w14:textId="77777777" w:rsidTr="00D16E97">
        <w:trPr>
          <w:divId w:val="527259509"/>
        </w:trPr>
        <w:tc>
          <w:tcPr>
            <w:tcW w:w="2200" w:type="dxa"/>
            <w:tcMar>
              <w:top w:w="20" w:type="dxa"/>
              <w:left w:w="20" w:type="dxa"/>
              <w:bottom w:w="20" w:type="dxa"/>
              <w:right w:w="20" w:type="dxa"/>
            </w:tcMar>
            <w:vAlign w:val="center"/>
            <w:hideMark/>
          </w:tcPr>
          <w:p w14:paraId="14106812" w14:textId="77777777" w:rsidR="00D16E97" w:rsidRPr="00457C82" w:rsidRDefault="00D16E97" w:rsidP="00294DA9">
            <w:pPr>
              <w:pStyle w:val="movimento"/>
              <w:rPr>
                <w:color w:val="002060"/>
              </w:rPr>
            </w:pPr>
            <w:r w:rsidRPr="00457C82">
              <w:rPr>
                <w:color w:val="002060"/>
              </w:rPr>
              <w:t>RAHALI AIMEN</w:t>
            </w:r>
          </w:p>
        </w:tc>
        <w:tc>
          <w:tcPr>
            <w:tcW w:w="2200" w:type="dxa"/>
            <w:tcMar>
              <w:top w:w="20" w:type="dxa"/>
              <w:left w:w="20" w:type="dxa"/>
              <w:bottom w:w="20" w:type="dxa"/>
              <w:right w:w="20" w:type="dxa"/>
            </w:tcMar>
            <w:vAlign w:val="center"/>
            <w:hideMark/>
          </w:tcPr>
          <w:p w14:paraId="54753F2C" w14:textId="77777777" w:rsidR="00D16E97" w:rsidRPr="00457C82" w:rsidRDefault="00D16E97" w:rsidP="00294DA9">
            <w:pPr>
              <w:pStyle w:val="movimento2"/>
              <w:rPr>
                <w:color w:val="002060"/>
              </w:rPr>
            </w:pPr>
            <w:r w:rsidRPr="00457C82">
              <w:rPr>
                <w:color w:val="002060"/>
              </w:rPr>
              <w:t xml:space="preserve">(DINAMIS 1990) </w:t>
            </w:r>
          </w:p>
        </w:tc>
        <w:tc>
          <w:tcPr>
            <w:tcW w:w="800" w:type="dxa"/>
            <w:tcMar>
              <w:top w:w="20" w:type="dxa"/>
              <w:left w:w="20" w:type="dxa"/>
              <w:bottom w:w="20" w:type="dxa"/>
              <w:right w:w="20" w:type="dxa"/>
            </w:tcMar>
            <w:vAlign w:val="center"/>
            <w:hideMark/>
          </w:tcPr>
          <w:p w14:paraId="3105638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6C75AF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8FA001D" w14:textId="77777777" w:rsidR="00D16E97" w:rsidRPr="00457C82" w:rsidRDefault="00D16E97" w:rsidP="00294DA9">
            <w:pPr>
              <w:pStyle w:val="movimento2"/>
              <w:rPr>
                <w:color w:val="002060"/>
              </w:rPr>
            </w:pPr>
            <w:r w:rsidRPr="00457C82">
              <w:rPr>
                <w:color w:val="002060"/>
              </w:rPr>
              <w:t> </w:t>
            </w:r>
          </w:p>
        </w:tc>
      </w:tr>
    </w:tbl>
    <w:p w14:paraId="29D45849"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CEF83BC" w14:textId="77777777" w:rsidTr="00D16E97">
        <w:trPr>
          <w:divId w:val="527259509"/>
        </w:trPr>
        <w:tc>
          <w:tcPr>
            <w:tcW w:w="2200" w:type="dxa"/>
            <w:tcMar>
              <w:top w:w="20" w:type="dxa"/>
              <w:left w:w="20" w:type="dxa"/>
              <w:bottom w:w="20" w:type="dxa"/>
              <w:right w:w="20" w:type="dxa"/>
            </w:tcMar>
            <w:vAlign w:val="center"/>
            <w:hideMark/>
          </w:tcPr>
          <w:p w14:paraId="524BAA02" w14:textId="77777777" w:rsidR="00D16E97" w:rsidRPr="00457C82" w:rsidRDefault="00D16E97" w:rsidP="00294DA9">
            <w:pPr>
              <w:pStyle w:val="movimento"/>
              <w:rPr>
                <w:color w:val="002060"/>
              </w:rPr>
            </w:pPr>
            <w:r w:rsidRPr="00457C82">
              <w:rPr>
                <w:color w:val="002060"/>
              </w:rPr>
              <w:t>DE CARLONIS NICOLO</w:t>
            </w:r>
          </w:p>
        </w:tc>
        <w:tc>
          <w:tcPr>
            <w:tcW w:w="2200" w:type="dxa"/>
            <w:tcMar>
              <w:top w:w="20" w:type="dxa"/>
              <w:left w:w="20" w:type="dxa"/>
              <w:bottom w:w="20" w:type="dxa"/>
              <w:right w:w="20" w:type="dxa"/>
            </w:tcMar>
            <w:vAlign w:val="center"/>
            <w:hideMark/>
          </w:tcPr>
          <w:p w14:paraId="3BC5DF20" w14:textId="77777777" w:rsidR="00D16E97" w:rsidRPr="00457C82" w:rsidRDefault="00D16E97" w:rsidP="00294DA9">
            <w:pPr>
              <w:pStyle w:val="movimento2"/>
              <w:rPr>
                <w:color w:val="002060"/>
              </w:rPr>
            </w:pPr>
            <w:r w:rsidRPr="00457C82">
              <w:rPr>
                <w:color w:val="002060"/>
              </w:rPr>
              <w:t xml:space="preserve">(REAL SAN GIORGIO) </w:t>
            </w:r>
          </w:p>
        </w:tc>
        <w:tc>
          <w:tcPr>
            <w:tcW w:w="800" w:type="dxa"/>
            <w:tcMar>
              <w:top w:w="20" w:type="dxa"/>
              <w:left w:w="20" w:type="dxa"/>
              <w:bottom w:w="20" w:type="dxa"/>
              <w:right w:w="20" w:type="dxa"/>
            </w:tcMar>
            <w:vAlign w:val="center"/>
            <w:hideMark/>
          </w:tcPr>
          <w:p w14:paraId="310DA4A5"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372157F"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AAF94E1" w14:textId="77777777" w:rsidR="00D16E97" w:rsidRPr="00457C82" w:rsidRDefault="00D16E97" w:rsidP="00294DA9">
            <w:pPr>
              <w:pStyle w:val="movimento2"/>
              <w:rPr>
                <w:color w:val="002060"/>
              </w:rPr>
            </w:pPr>
            <w:r w:rsidRPr="00457C82">
              <w:rPr>
                <w:color w:val="002060"/>
              </w:rPr>
              <w:t> </w:t>
            </w:r>
          </w:p>
        </w:tc>
      </w:tr>
    </w:tbl>
    <w:p w14:paraId="4B9D90D9" w14:textId="77777777" w:rsidR="00D16E97" w:rsidRPr="00457C82" w:rsidRDefault="00D16E97" w:rsidP="00D16E97">
      <w:pPr>
        <w:pStyle w:val="titolo20"/>
        <w:divId w:val="527259509"/>
        <w:rPr>
          <w:rFonts w:eastAsiaTheme="minorEastAsia"/>
          <w:color w:val="002060"/>
        </w:rPr>
      </w:pPr>
      <w:r w:rsidRPr="00457C82">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F140789" w14:textId="77777777" w:rsidTr="00D16E97">
        <w:trPr>
          <w:divId w:val="527259509"/>
        </w:trPr>
        <w:tc>
          <w:tcPr>
            <w:tcW w:w="2200" w:type="dxa"/>
            <w:tcMar>
              <w:top w:w="20" w:type="dxa"/>
              <w:left w:w="20" w:type="dxa"/>
              <w:bottom w:w="20" w:type="dxa"/>
              <w:right w:w="20" w:type="dxa"/>
            </w:tcMar>
            <w:vAlign w:val="center"/>
            <w:hideMark/>
          </w:tcPr>
          <w:p w14:paraId="76CAAE98" w14:textId="77777777" w:rsidR="00D16E97" w:rsidRPr="00457C82" w:rsidRDefault="00D16E97" w:rsidP="00294DA9">
            <w:pPr>
              <w:pStyle w:val="movimento"/>
              <w:rPr>
                <w:color w:val="002060"/>
              </w:rPr>
            </w:pPr>
            <w:r w:rsidRPr="00457C82">
              <w:rPr>
                <w:color w:val="002060"/>
              </w:rPr>
              <w:t>CARLETTI GIACOMO</w:t>
            </w:r>
          </w:p>
        </w:tc>
        <w:tc>
          <w:tcPr>
            <w:tcW w:w="2200" w:type="dxa"/>
            <w:tcMar>
              <w:top w:w="20" w:type="dxa"/>
              <w:left w:w="20" w:type="dxa"/>
              <w:bottom w:w="20" w:type="dxa"/>
              <w:right w:w="20" w:type="dxa"/>
            </w:tcMar>
            <w:vAlign w:val="center"/>
            <w:hideMark/>
          </w:tcPr>
          <w:p w14:paraId="5898EE49" w14:textId="77777777" w:rsidR="00D16E97" w:rsidRPr="00457C82" w:rsidRDefault="00D16E97" w:rsidP="00294DA9">
            <w:pPr>
              <w:pStyle w:val="movimento2"/>
              <w:rPr>
                <w:color w:val="002060"/>
              </w:rPr>
            </w:pPr>
            <w:r w:rsidRPr="00457C82">
              <w:rPr>
                <w:color w:val="002060"/>
              </w:rPr>
              <w:t xml:space="preserve">(DINAMIS 1990) </w:t>
            </w:r>
          </w:p>
        </w:tc>
        <w:tc>
          <w:tcPr>
            <w:tcW w:w="800" w:type="dxa"/>
            <w:tcMar>
              <w:top w:w="20" w:type="dxa"/>
              <w:left w:w="20" w:type="dxa"/>
              <w:bottom w:w="20" w:type="dxa"/>
              <w:right w:w="20" w:type="dxa"/>
            </w:tcMar>
            <w:vAlign w:val="center"/>
            <w:hideMark/>
          </w:tcPr>
          <w:p w14:paraId="7DFA441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51394A2" w14:textId="77777777" w:rsidR="00D16E97" w:rsidRPr="00457C82" w:rsidRDefault="00D16E97" w:rsidP="00294DA9">
            <w:pPr>
              <w:pStyle w:val="movimento"/>
              <w:rPr>
                <w:color w:val="002060"/>
              </w:rPr>
            </w:pPr>
            <w:r w:rsidRPr="00457C82">
              <w:rPr>
                <w:color w:val="002060"/>
              </w:rPr>
              <w:t>FODALI SOUHAIB</w:t>
            </w:r>
          </w:p>
        </w:tc>
        <w:tc>
          <w:tcPr>
            <w:tcW w:w="2200" w:type="dxa"/>
            <w:tcMar>
              <w:top w:w="20" w:type="dxa"/>
              <w:left w:w="20" w:type="dxa"/>
              <w:bottom w:w="20" w:type="dxa"/>
              <w:right w:w="20" w:type="dxa"/>
            </w:tcMar>
            <w:vAlign w:val="center"/>
            <w:hideMark/>
          </w:tcPr>
          <w:p w14:paraId="5B39AFA4" w14:textId="77777777" w:rsidR="00D16E97" w:rsidRPr="00457C82" w:rsidRDefault="00D16E97" w:rsidP="00294DA9">
            <w:pPr>
              <w:pStyle w:val="movimento2"/>
              <w:rPr>
                <w:color w:val="002060"/>
              </w:rPr>
            </w:pPr>
            <w:r w:rsidRPr="00457C82">
              <w:rPr>
                <w:color w:val="002060"/>
              </w:rPr>
              <w:t xml:space="preserve">(FUTSAL MONTURANO) </w:t>
            </w:r>
          </w:p>
        </w:tc>
      </w:tr>
    </w:tbl>
    <w:p w14:paraId="4E71EE42"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60946C0" w14:textId="77777777" w:rsidTr="00D16E97">
        <w:trPr>
          <w:divId w:val="527259509"/>
        </w:trPr>
        <w:tc>
          <w:tcPr>
            <w:tcW w:w="2200" w:type="dxa"/>
            <w:tcMar>
              <w:top w:w="20" w:type="dxa"/>
              <w:left w:w="20" w:type="dxa"/>
              <w:bottom w:w="20" w:type="dxa"/>
              <w:right w:w="20" w:type="dxa"/>
            </w:tcMar>
            <w:vAlign w:val="center"/>
            <w:hideMark/>
          </w:tcPr>
          <w:p w14:paraId="03CE2B81" w14:textId="77777777" w:rsidR="00D16E97" w:rsidRPr="00457C82" w:rsidRDefault="00D16E97" w:rsidP="00294DA9">
            <w:pPr>
              <w:pStyle w:val="movimento"/>
              <w:rPr>
                <w:color w:val="002060"/>
              </w:rPr>
            </w:pPr>
            <w:r w:rsidRPr="00457C82">
              <w:rPr>
                <w:color w:val="002060"/>
              </w:rPr>
              <w:t>LOTITO LORENZO</w:t>
            </w:r>
          </w:p>
        </w:tc>
        <w:tc>
          <w:tcPr>
            <w:tcW w:w="2200" w:type="dxa"/>
            <w:tcMar>
              <w:top w:w="20" w:type="dxa"/>
              <w:left w:w="20" w:type="dxa"/>
              <w:bottom w:w="20" w:type="dxa"/>
              <w:right w:w="20" w:type="dxa"/>
            </w:tcMar>
            <w:vAlign w:val="center"/>
            <w:hideMark/>
          </w:tcPr>
          <w:p w14:paraId="176798F5" w14:textId="77777777" w:rsidR="00D16E97" w:rsidRPr="00457C82" w:rsidRDefault="00D16E97" w:rsidP="00294DA9">
            <w:pPr>
              <w:pStyle w:val="movimento2"/>
              <w:rPr>
                <w:color w:val="002060"/>
              </w:rPr>
            </w:pPr>
            <w:r w:rsidRPr="00457C82">
              <w:rPr>
                <w:color w:val="002060"/>
              </w:rPr>
              <w:t xml:space="preserve">(CASTELBELLINO CALCIO A 5) </w:t>
            </w:r>
          </w:p>
        </w:tc>
        <w:tc>
          <w:tcPr>
            <w:tcW w:w="800" w:type="dxa"/>
            <w:tcMar>
              <w:top w:w="20" w:type="dxa"/>
              <w:left w:w="20" w:type="dxa"/>
              <w:bottom w:w="20" w:type="dxa"/>
              <w:right w:w="20" w:type="dxa"/>
            </w:tcMar>
            <w:vAlign w:val="center"/>
            <w:hideMark/>
          </w:tcPr>
          <w:p w14:paraId="7C639F1B"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4DBC02E" w14:textId="77777777" w:rsidR="00D16E97" w:rsidRPr="00457C82" w:rsidRDefault="00D16E97" w:rsidP="00294DA9">
            <w:pPr>
              <w:pStyle w:val="movimento"/>
              <w:rPr>
                <w:color w:val="002060"/>
              </w:rPr>
            </w:pPr>
            <w:r w:rsidRPr="00457C82">
              <w:rPr>
                <w:color w:val="002060"/>
              </w:rPr>
              <w:t>CATINI LEONARDO</w:t>
            </w:r>
          </w:p>
        </w:tc>
        <w:tc>
          <w:tcPr>
            <w:tcW w:w="2200" w:type="dxa"/>
            <w:tcMar>
              <w:top w:w="20" w:type="dxa"/>
              <w:left w:w="20" w:type="dxa"/>
              <w:bottom w:w="20" w:type="dxa"/>
              <w:right w:w="20" w:type="dxa"/>
            </w:tcMar>
            <w:vAlign w:val="center"/>
            <w:hideMark/>
          </w:tcPr>
          <w:p w14:paraId="4D685171" w14:textId="77777777" w:rsidR="00D16E97" w:rsidRPr="00457C82" w:rsidRDefault="00D16E97" w:rsidP="00294DA9">
            <w:pPr>
              <w:pStyle w:val="movimento2"/>
              <w:rPr>
                <w:color w:val="002060"/>
              </w:rPr>
            </w:pPr>
            <w:r w:rsidRPr="00457C82">
              <w:rPr>
                <w:color w:val="002060"/>
              </w:rPr>
              <w:t xml:space="preserve">(NUOVA JUVENTINA FFC) </w:t>
            </w:r>
          </w:p>
        </w:tc>
      </w:tr>
      <w:tr w:rsidR="00D16E97" w:rsidRPr="00457C82" w14:paraId="4B336E44" w14:textId="77777777" w:rsidTr="00D16E97">
        <w:trPr>
          <w:divId w:val="527259509"/>
        </w:trPr>
        <w:tc>
          <w:tcPr>
            <w:tcW w:w="2200" w:type="dxa"/>
            <w:tcMar>
              <w:top w:w="20" w:type="dxa"/>
              <w:left w:w="20" w:type="dxa"/>
              <w:bottom w:w="20" w:type="dxa"/>
              <w:right w:w="20" w:type="dxa"/>
            </w:tcMar>
            <w:vAlign w:val="center"/>
            <w:hideMark/>
          </w:tcPr>
          <w:p w14:paraId="1CEC0067" w14:textId="77777777" w:rsidR="00D16E97" w:rsidRPr="00457C82" w:rsidRDefault="00D16E97" w:rsidP="00294DA9">
            <w:pPr>
              <w:pStyle w:val="movimento"/>
              <w:rPr>
                <w:color w:val="002060"/>
              </w:rPr>
            </w:pPr>
            <w:r w:rsidRPr="00457C82">
              <w:rPr>
                <w:color w:val="002060"/>
              </w:rPr>
              <w:t>MATTIOLI GIULIO</w:t>
            </w:r>
          </w:p>
        </w:tc>
        <w:tc>
          <w:tcPr>
            <w:tcW w:w="2200" w:type="dxa"/>
            <w:tcMar>
              <w:top w:w="20" w:type="dxa"/>
              <w:left w:w="20" w:type="dxa"/>
              <w:bottom w:w="20" w:type="dxa"/>
              <w:right w:w="20" w:type="dxa"/>
            </w:tcMar>
            <w:vAlign w:val="center"/>
            <w:hideMark/>
          </w:tcPr>
          <w:p w14:paraId="24D8424A" w14:textId="77777777" w:rsidR="00D16E97" w:rsidRPr="00457C82" w:rsidRDefault="00D16E97" w:rsidP="00294DA9">
            <w:pPr>
              <w:pStyle w:val="movimento2"/>
              <w:rPr>
                <w:color w:val="002060"/>
              </w:rPr>
            </w:pPr>
            <w:r w:rsidRPr="00457C82">
              <w:rPr>
                <w:color w:val="002060"/>
              </w:rPr>
              <w:t xml:space="preserve">(PIANACCIO) </w:t>
            </w:r>
          </w:p>
        </w:tc>
        <w:tc>
          <w:tcPr>
            <w:tcW w:w="800" w:type="dxa"/>
            <w:tcMar>
              <w:top w:w="20" w:type="dxa"/>
              <w:left w:w="20" w:type="dxa"/>
              <w:bottom w:w="20" w:type="dxa"/>
              <w:right w:w="20" w:type="dxa"/>
            </w:tcMar>
            <w:vAlign w:val="center"/>
            <w:hideMark/>
          </w:tcPr>
          <w:p w14:paraId="1773E6A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46553DD"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E4F1708" w14:textId="77777777" w:rsidR="00D16E97" w:rsidRPr="00457C82" w:rsidRDefault="00D16E97" w:rsidP="00294DA9">
            <w:pPr>
              <w:pStyle w:val="movimento2"/>
              <w:rPr>
                <w:color w:val="002060"/>
              </w:rPr>
            </w:pPr>
            <w:r w:rsidRPr="00457C82">
              <w:rPr>
                <w:color w:val="002060"/>
              </w:rPr>
              <w:t> </w:t>
            </w:r>
          </w:p>
        </w:tc>
      </w:tr>
    </w:tbl>
    <w:p w14:paraId="0F19F0CF"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5E4BB596" w14:textId="77777777" w:rsidTr="00D16E97">
        <w:trPr>
          <w:divId w:val="527259509"/>
        </w:trPr>
        <w:tc>
          <w:tcPr>
            <w:tcW w:w="2200" w:type="dxa"/>
            <w:tcMar>
              <w:top w:w="20" w:type="dxa"/>
              <w:left w:w="20" w:type="dxa"/>
              <w:bottom w:w="20" w:type="dxa"/>
              <w:right w:w="20" w:type="dxa"/>
            </w:tcMar>
            <w:vAlign w:val="center"/>
            <w:hideMark/>
          </w:tcPr>
          <w:p w14:paraId="71380153" w14:textId="77777777" w:rsidR="00D16E97" w:rsidRPr="00457C82" w:rsidRDefault="00D16E97" w:rsidP="00294DA9">
            <w:pPr>
              <w:pStyle w:val="movimento"/>
              <w:rPr>
                <w:color w:val="002060"/>
              </w:rPr>
            </w:pPr>
            <w:r w:rsidRPr="00457C82">
              <w:rPr>
                <w:color w:val="002060"/>
              </w:rPr>
              <w:t>QUERCETTI DANIEL</w:t>
            </w:r>
          </w:p>
        </w:tc>
        <w:tc>
          <w:tcPr>
            <w:tcW w:w="2200" w:type="dxa"/>
            <w:tcMar>
              <w:top w:w="20" w:type="dxa"/>
              <w:left w:w="20" w:type="dxa"/>
              <w:bottom w:w="20" w:type="dxa"/>
              <w:right w:w="20" w:type="dxa"/>
            </w:tcMar>
            <w:vAlign w:val="center"/>
            <w:hideMark/>
          </w:tcPr>
          <w:p w14:paraId="0C97BBFA" w14:textId="77777777" w:rsidR="00D16E97" w:rsidRPr="00457C82" w:rsidRDefault="00D16E97" w:rsidP="00294DA9">
            <w:pPr>
              <w:pStyle w:val="movimento2"/>
              <w:rPr>
                <w:color w:val="002060"/>
              </w:rPr>
            </w:pPr>
            <w:r w:rsidRPr="00457C82">
              <w:rPr>
                <w:color w:val="002060"/>
              </w:rPr>
              <w:t xml:space="preserve">(DINAMIS 1990) </w:t>
            </w:r>
          </w:p>
        </w:tc>
        <w:tc>
          <w:tcPr>
            <w:tcW w:w="800" w:type="dxa"/>
            <w:tcMar>
              <w:top w:w="20" w:type="dxa"/>
              <w:left w:w="20" w:type="dxa"/>
              <w:bottom w:w="20" w:type="dxa"/>
              <w:right w:w="20" w:type="dxa"/>
            </w:tcMar>
            <w:vAlign w:val="center"/>
            <w:hideMark/>
          </w:tcPr>
          <w:p w14:paraId="34130BCF"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9B8E18F" w14:textId="77777777" w:rsidR="00D16E97" w:rsidRPr="00457C82" w:rsidRDefault="00D16E97" w:rsidP="00294DA9">
            <w:pPr>
              <w:pStyle w:val="movimento"/>
              <w:rPr>
                <w:color w:val="002060"/>
              </w:rPr>
            </w:pPr>
            <w:r w:rsidRPr="00457C82">
              <w:rPr>
                <w:color w:val="002060"/>
              </w:rPr>
              <w:t>ALTENHOFEN CARLOS AFONSO</w:t>
            </w:r>
          </w:p>
        </w:tc>
        <w:tc>
          <w:tcPr>
            <w:tcW w:w="2200" w:type="dxa"/>
            <w:tcMar>
              <w:top w:w="20" w:type="dxa"/>
              <w:left w:w="20" w:type="dxa"/>
              <w:bottom w:w="20" w:type="dxa"/>
              <w:right w:w="20" w:type="dxa"/>
            </w:tcMar>
            <w:vAlign w:val="center"/>
            <w:hideMark/>
          </w:tcPr>
          <w:p w14:paraId="24B2113A" w14:textId="77777777" w:rsidR="00D16E97" w:rsidRPr="00457C82" w:rsidRDefault="00D16E97" w:rsidP="00294DA9">
            <w:pPr>
              <w:pStyle w:val="movimento2"/>
              <w:rPr>
                <w:color w:val="002060"/>
              </w:rPr>
            </w:pPr>
            <w:r w:rsidRPr="00457C82">
              <w:rPr>
                <w:color w:val="002060"/>
              </w:rPr>
              <w:t xml:space="preserve">(NUOVA JUVENTINA FFC) </w:t>
            </w:r>
          </w:p>
        </w:tc>
      </w:tr>
      <w:tr w:rsidR="00D16E97" w:rsidRPr="00457C82" w14:paraId="372F0936" w14:textId="77777777" w:rsidTr="00D16E97">
        <w:trPr>
          <w:divId w:val="527259509"/>
        </w:trPr>
        <w:tc>
          <w:tcPr>
            <w:tcW w:w="2200" w:type="dxa"/>
            <w:tcMar>
              <w:top w:w="20" w:type="dxa"/>
              <w:left w:w="20" w:type="dxa"/>
              <w:bottom w:w="20" w:type="dxa"/>
              <w:right w:w="20" w:type="dxa"/>
            </w:tcMar>
            <w:vAlign w:val="center"/>
            <w:hideMark/>
          </w:tcPr>
          <w:p w14:paraId="19821B54" w14:textId="77777777" w:rsidR="00D16E97" w:rsidRPr="00457C82" w:rsidRDefault="00D16E97" w:rsidP="00294DA9">
            <w:pPr>
              <w:pStyle w:val="movimento"/>
              <w:rPr>
                <w:color w:val="002060"/>
              </w:rPr>
            </w:pPr>
            <w:r w:rsidRPr="00457C82">
              <w:rPr>
                <w:color w:val="002060"/>
              </w:rPr>
              <w:t>TOMORRI LEOS</w:t>
            </w:r>
          </w:p>
        </w:tc>
        <w:tc>
          <w:tcPr>
            <w:tcW w:w="2200" w:type="dxa"/>
            <w:tcMar>
              <w:top w:w="20" w:type="dxa"/>
              <w:left w:w="20" w:type="dxa"/>
              <w:bottom w:w="20" w:type="dxa"/>
              <w:right w:w="20" w:type="dxa"/>
            </w:tcMar>
            <w:vAlign w:val="center"/>
            <w:hideMark/>
          </w:tcPr>
          <w:p w14:paraId="2F5F2535" w14:textId="77777777" w:rsidR="00D16E97" w:rsidRPr="00457C82" w:rsidRDefault="00D16E97" w:rsidP="00294DA9">
            <w:pPr>
              <w:pStyle w:val="movimento2"/>
              <w:rPr>
                <w:color w:val="002060"/>
              </w:rPr>
            </w:pPr>
            <w:r w:rsidRPr="00457C82">
              <w:rPr>
                <w:color w:val="002060"/>
              </w:rPr>
              <w:t xml:space="preserve">(NUOVA JUVENTINA FFC) </w:t>
            </w:r>
          </w:p>
        </w:tc>
        <w:tc>
          <w:tcPr>
            <w:tcW w:w="800" w:type="dxa"/>
            <w:tcMar>
              <w:top w:w="20" w:type="dxa"/>
              <w:left w:w="20" w:type="dxa"/>
              <w:bottom w:w="20" w:type="dxa"/>
              <w:right w:w="20" w:type="dxa"/>
            </w:tcMar>
            <w:vAlign w:val="center"/>
            <w:hideMark/>
          </w:tcPr>
          <w:p w14:paraId="702324DD"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F4A1E7C" w14:textId="77777777" w:rsidR="00D16E97" w:rsidRPr="00457C82" w:rsidRDefault="00D16E97" w:rsidP="00294DA9">
            <w:pPr>
              <w:pStyle w:val="movimento"/>
              <w:rPr>
                <w:color w:val="002060"/>
              </w:rPr>
            </w:pPr>
            <w:r w:rsidRPr="00457C82">
              <w:rPr>
                <w:color w:val="002060"/>
              </w:rPr>
              <w:t>PALAZZINI ALESSANDRO</w:t>
            </w:r>
          </w:p>
        </w:tc>
        <w:tc>
          <w:tcPr>
            <w:tcW w:w="2200" w:type="dxa"/>
            <w:tcMar>
              <w:top w:w="20" w:type="dxa"/>
              <w:left w:w="20" w:type="dxa"/>
              <w:bottom w:w="20" w:type="dxa"/>
              <w:right w:w="20" w:type="dxa"/>
            </w:tcMar>
            <w:vAlign w:val="center"/>
            <w:hideMark/>
          </w:tcPr>
          <w:p w14:paraId="2980399D" w14:textId="77777777" w:rsidR="00D16E97" w:rsidRPr="00457C82" w:rsidRDefault="00D16E97" w:rsidP="00294DA9">
            <w:pPr>
              <w:pStyle w:val="movimento2"/>
              <w:rPr>
                <w:color w:val="002060"/>
              </w:rPr>
            </w:pPr>
            <w:r w:rsidRPr="00457C82">
              <w:rPr>
                <w:color w:val="002060"/>
              </w:rPr>
              <w:t xml:space="preserve">(PIANACCIO) </w:t>
            </w:r>
          </w:p>
        </w:tc>
      </w:tr>
      <w:tr w:rsidR="00D16E97" w:rsidRPr="00457C82" w14:paraId="6DDF5117" w14:textId="77777777" w:rsidTr="00D16E97">
        <w:trPr>
          <w:divId w:val="527259509"/>
        </w:trPr>
        <w:tc>
          <w:tcPr>
            <w:tcW w:w="2200" w:type="dxa"/>
            <w:tcMar>
              <w:top w:w="20" w:type="dxa"/>
              <w:left w:w="20" w:type="dxa"/>
              <w:bottom w:w="20" w:type="dxa"/>
              <w:right w:w="20" w:type="dxa"/>
            </w:tcMar>
            <w:vAlign w:val="center"/>
            <w:hideMark/>
          </w:tcPr>
          <w:p w14:paraId="228139E8" w14:textId="77777777" w:rsidR="00D16E97" w:rsidRPr="00457C82" w:rsidRDefault="00D16E97" w:rsidP="00294DA9">
            <w:pPr>
              <w:pStyle w:val="movimento"/>
              <w:rPr>
                <w:color w:val="002060"/>
              </w:rPr>
            </w:pPr>
            <w:r w:rsidRPr="00457C82">
              <w:rPr>
                <w:color w:val="002060"/>
              </w:rPr>
              <w:t>DELLA MORA DAVID</w:t>
            </w:r>
          </w:p>
        </w:tc>
        <w:tc>
          <w:tcPr>
            <w:tcW w:w="2200" w:type="dxa"/>
            <w:tcMar>
              <w:top w:w="20" w:type="dxa"/>
              <w:left w:w="20" w:type="dxa"/>
              <w:bottom w:w="20" w:type="dxa"/>
              <w:right w:w="20" w:type="dxa"/>
            </w:tcMar>
            <w:vAlign w:val="center"/>
            <w:hideMark/>
          </w:tcPr>
          <w:p w14:paraId="5297323A" w14:textId="77777777" w:rsidR="00D16E97" w:rsidRPr="00457C82" w:rsidRDefault="00D16E97" w:rsidP="00294DA9">
            <w:pPr>
              <w:pStyle w:val="movimento2"/>
              <w:rPr>
                <w:color w:val="002060"/>
              </w:rPr>
            </w:pPr>
            <w:r w:rsidRPr="00457C82">
              <w:rPr>
                <w:color w:val="002060"/>
              </w:rPr>
              <w:t xml:space="preserve">(REAL SAN GIORGIO) </w:t>
            </w:r>
          </w:p>
        </w:tc>
        <w:tc>
          <w:tcPr>
            <w:tcW w:w="800" w:type="dxa"/>
            <w:tcMar>
              <w:top w:w="20" w:type="dxa"/>
              <w:left w:w="20" w:type="dxa"/>
              <w:bottom w:w="20" w:type="dxa"/>
              <w:right w:w="20" w:type="dxa"/>
            </w:tcMar>
            <w:vAlign w:val="center"/>
            <w:hideMark/>
          </w:tcPr>
          <w:p w14:paraId="0D6EB6B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B641D3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AC18A30" w14:textId="77777777" w:rsidR="00D16E97" w:rsidRPr="00457C82" w:rsidRDefault="00D16E97" w:rsidP="00294DA9">
            <w:pPr>
              <w:pStyle w:val="movimento2"/>
              <w:rPr>
                <w:color w:val="002060"/>
              </w:rPr>
            </w:pPr>
            <w:r w:rsidRPr="00457C82">
              <w:rPr>
                <w:color w:val="002060"/>
              </w:rPr>
              <w:t> </w:t>
            </w:r>
          </w:p>
        </w:tc>
      </w:tr>
    </w:tbl>
    <w:p w14:paraId="2B36D0B9"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4/12/2021 </w:t>
      </w:r>
    </w:p>
    <w:p w14:paraId="70F21C4D"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1334A0AC"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6504B322" w14:textId="77777777" w:rsidR="00D16E97" w:rsidRPr="00457C82" w:rsidRDefault="00D16E97" w:rsidP="00D16E97">
      <w:pPr>
        <w:pStyle w:val="titolo30"/>
        <w:divId w:val="527259509"/>
        <w:rPr>
          <w:color w:val="002060"/>
        </w:rPr>
      </w:pPr>
      <w:r w:rsidRPr="00457C82">
        <w:rPr>
          <w:color w:val="002060"/>
        </w:rPr>
        <w:t xml:space="preserve">SOCIETA' </w:t>
      </w:r>
    </w:p>
    <w:p w14:paraId="00591897" w14:textId="77777777" w:rsidR="00D16E97" w:rsidRPr="00457C82" w:rsidRDefault="00D16E97" w:rsidP="00D16E97">
      <w:pPr>
        <w:pStyle w:val="titolo20"/>
        <w:divId w:val="527259509"/>
        <w:rPr>
          <w:color w:val="002060"/>
        </w:rPr>
      </w:pPr>
      <w:r w:rsidRPr="00457C82">
        <w:rPr>
          <w:color w:val="002060"/>
        </w:rPr>
        <w:t xml:space="preserve">AMMENDA </w:t>
      </w:r>
    </w:p>
    <w:p w14:paraId="75110848"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 xml:space="preserve">Euro 160,00 CERRETO D ESI C5 A.S.D. </w:t>
      </w:r>
      <w:r w:rsidRPr="00457C82">
        <w:rPr>
          <w:color w:val="002060"/>
        </w:rPr>
        <w:br/>
        <w:t xml:space="preserve">Per comportamento offensivo e minaccioso del proprio pubblico nei confronti dell'arbitro durante la gara. </w:t>
      </w:r>
    </w:p>
    <w:p w14:paraId="2977B18A" w14:textId="77777777" w:rsidR="00D16E97" w:rsidRPr="00457C82" w:rsidRDefault="00D16E97" w:rsidP="00D16E97">
      <w:pPr>
        <w:pStyle w:val="titolo30"/>
        <w:divId w:val="527259509"/>
        <w:rPr>
          <w:color w:val="002060"/>
        </w:rPr>
      </w:pPr>
      <w:r w:rsidRPr="00457C82">
        <w:rPr>
          <w:color w:val="002060"/>
        </w:rPr>
        <w:t xml:space="preserve">ALLENATORI </w:t>
      </w:r>
    </w:p>
    <w:p w14:paraId="6FE2B4E6" w14:textId="77777777" w:rsidR="00D16E97" w:rsidRPr="00457C82" w:rsidRDefault="00D16E97" w:rsidP="00D16E97">
      <w:pPr>
        <w:pStyle w:val="titolo20"/>
        <w:divId w:val="527259509"/>
        <w:rPr>
          <w:color w:val="002060"/>
        </w:rPr>
      </w:pPr>
      <w:r w:rsidRPr="00457C82">
        <w:rPr>
          <w:color w:val="002060"/>
        </w:rPr>
        <w:t xml:space="preserve">SQUALIFICA FINO AL 22/12/2021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DF47123" w14:textId="77777777" w:rsidTr="00D16E97">
        <w:trPr>
          <w:divId w:val="527259509"/>
        </w:trPr>
        <w:tc>
          <w:tcPr>
            <w:tcW w:w="2200" w:type="dxa"/>
            <w:tcMar>
              <w:top w:w="20" w:type="dxa"/>
              <w:left w:w="20" w:type="dxa"/>
              <w:bottom w:w="20" w:type="dxa"/>
              <w:right w:w="20" w:type="dxa"/>
            </w:tcMar>
            <w:vAlign w:val="center"/>
            <w:hideMark/>
          </w:tcPr>
          <w:p w14:paraId="6742DD7A" w14:textId="77777777" w:rsidR="00D16E97" w:rsidRPr="00457C82" w:rsidRDefault="00D16E97" w:rsidP="00294DA9">
            <w:pPr>
              <w:pStyle w:val="movimento"/>
              <w:rPr>
                <w:color w:val="002060"/>
              </w:rPr>
            </w:pPr>
            <w:r w:rsidRPr="00457C82">
              <w:rPr>
                <w:color w:val="002060"/>
              </w:rPr>
              <w:t>BURATTI MAURIZIO</w:t>
            </w:r>
          </w:p>
        </w:tc>
        <w:tc>
          <w:tcPr>
            <w:tcW w:w="2200" w:type="dxa"/>
            <w:tcMar>
              <w:top w:w="20" w:type="dxa"/>
              <w:left w:w="20" w:type="dxa"/>
              <w:bottom w:w="20" w:type="dxa"/>
              <w:right w:w="20" w:type="dxa"/>
            </w:tcMar>
            <w:vAlign w:val="center"/>
            <w:hideMark/>
          </w:tcPr>
          <w:p w14:paraId="0B379054" w14:textId="77777777" w:rsidR="00D16E97" w:rsidRPr="00457C82" w:rsidRDefault="00D16E97" w:rsidP="00294DA9">
            <w:pPr>
              <w:pStyle w:val="movimento2"/>
              <w:rPr>
                <w:color w:val="002060"/>
              </w:rPr>
            </w:pPr>
            <w:r w:rsidRPr="00457C82">
              <w:rPr>
                <w:color w:val="002060"/>
              </w:rPr>
              <w:t xml:space="preserve">(CERRETO D ESI C5 A.S.D.) </w:t>
            </w:r>
          </w:p>
        </w:tc>
        <w:tc>
          <w:tcPr>
            <w:tcW w:w="800" w:type="dxa"/>
            <w:tcMar>
              <w:top w:w="20" w:type="dxa"/>
              <w:left w:w="20" w:type="dxa"/>
              <w:bottom w:w="20" w:type="dxa"/>
              <w:right w:w="20" w:type="dxa"/>
            </w:tcMar>
            <w:vAlign w:val="center"/>
            <w:hideMark/>
          </w:tcPr>
          <w:p w14:paraId="6DA8956B"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7791ED5"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CA0C00B" w14:textId="77777777" w:rsidR="00D16E97" w:rsidRPr="00457C82" w:rsidRDefault="00D16E97" w:rsidP="00294DA9">
            <w:pPr>
              <w:pStyle w:val="movimento2"/>
              <w:rPr>
                <w:color w:val="002060"/>
              </w:rPr>
            </w:pPr>
            <w:r w:rsidRPr="00457C82">
              <w:rPr>
                <w:color w:val="002060"/>
              </w:rPr>
              <w:t> </w:t>
            </w:r>
          </w:p>
        </w:tc>
      </w:tr>
    </w:tbl>
    <w:p w14:paraId="65A53164" w14:textId="77777777" w:rsidR="00D16E97" w:rsidRPr="00457C82" w:rsidRDefault="00D16E97" w:rsidP="00D16E97">
      <w:pPr>
        <w:pStyle w:val="diffida"/>
        <w:spacing w:before="80" w:beforeAutospacing="0" w:after="40" w:afterAutospacing="0"/>
        <w:jc w:val="left"/>
        <w:divId w:val="527259509"/>
        <w:rPr>
          <w:rFonts w:eastAsiaTheme="minorEastAsia"/>
          <w:color w:val="002060"/>
        </w:rPr>
      </w:pPr>
      <w:r w:rsidRPr="00457C82">
        <w:rPr>
          <w:color w:val="002060"/>
        </w:rPr>
        <w:t xml:space="preserve">Per comportamento irriguardoso nei confronti dell'arbitro. Allontanato. </w:t>
      </w:r>
    </w:p>
    <w:p w14:paraId="0D64B5D4" w14:textId="77777777" w:rsidR="00D16E97" w:rsidRPr="00457C82" w:rsidRDefault="00D16E97" w:rsidP="00D16E97">
      <w:pPr>
        <w:pStyle w:val="titolo30"/>
        <w:divId w:val="527259509"/>
        <w:rPr>
          <w:color w:val="002060"/>
        </w:rPr>
      </w:pPr>
      <w:r w:rsidRPr="00457C82">
        <w:rPr>
          <w:color w:val="002060"/>
        </w:rPr>
        <w:t xml:space="preserve">CALCIATORI NON ESPULSI </w:t>
      </w:r>
    </w:p>
    <w:p w14:paraId="6BA03A17" w14:textId="77777777" w:rsidR="00D16E97" w:rsidRPr="00457C82" w:rsidRDefault="00D16E97" w:rsidP="00D16E97">
      <w:pPr>
        <w:pStyle w:val="titolo20"/>
        <w:divId w:val="527259509"/>
        <w:rPr>
          <w:color w:val="002060"/>
        </w:rPr>
      </w:pPr>
      <w:r w:rsidRPr="00457C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B1F869E" w14:textId="77777777" w:rsidTr="00D16E97">
        <w:trPr>
          <w:divId w:val="527259509"/>
        </w:trPr>
        <w:tc>
          <w:tcPr>
            <w:tcW w:w="2200" w:type="dxa"/>
            <w:tcMar>
              <w:top w:w="20" w:type="dxa"/>
              <w:left w:w="20" w:type="dxa"/>
              <w:bottom w:w="20" w:type="dxa"/>
              <w:right w:w="20" w:type="dxa"/>
            </w:tcMar>
            <w:vAlign w:val="center"/>
            <w:hideMark/>
          </w:tcPr>
          <w:p w14:paraId="7CE16768" w14:textId="77777777" w:rsidR="00D16E97" w:rsidRPr="00457C82" w:rsidRDefault="00D16E97" w:rsidP="00294DA9">
            <w:pPr>
              <w:pStyle w:val="movimento"/>
              <w:rPr>
                <w:color w:val="002060"/>
              </w:rPr>
            </w:pPr>
            <w:r w:rsidRPr="00457C82">
              <w:rPr>
                <w:color w:val="002060"/>
              </w:rPr>
              <w:t>OCCHIUZZO JOSE JEREMIAS</w:t>
            </w:r>
          </w:p>
        </w:tc>
        <w:tc>
          <w:tcPr>
            <w:tcW w:w="2200" w:type="dxa"/>
            <w:tcMar>
              <w:top w:w="20" w:type="dxa"/>
              <w:left w:w="20" w:type="dxa"/>
              <w:bottom w:w="20" w:type="dxa"/>
              <w:right w:w="20" w:type="dxa"/>
            </w:tcMar>
            <w:vAlign w:val="center"/>
            <w:hideMark/>
          </w:tcPr>
          <w:p w14:paraId="6E490614" w14:textId="77777777" w:rsidR="00D16E97" w:rsidRPr="00457C82" w:rsidRDefault="00D16E97" w:rsidP="00294DA9">
            <w:pPr>
              <w:pStyle w:val="movimento2"/>
              <w:rPr>
                <w:color w:val="002060"/>
              </w:rPr>
            </w:pPr>
            <w:r w:rsidRPr="00457C82">
              <w:rPr>
                <w:color w:val="002060"/>
              </w:rPr>
              <w:t xml:space="preserve">(CERRETO D ESI C5 A.S.D.) </w:t>
            </w:r>
          </w:p>
        </w:tc>
        <w:tc>
          <w:tcPr>
            <w:tcW w:w="800" w:type="dxa"/>
            <w:tcMar>
              <w:top w:w="20" w:type="dxa"/>
              <w:left w:w="20" w:type="dxa"/>
              <w:bottom w:w="20" w:type="dxa"/>
              <w:right w:w="20" w:type="dxa"/>
            </w:tcMar>
            <w:vAlign w:val="center"/>
            <w:hideMark/>
          </w:tcPr>
          <w:p w14:paraId="027B0C8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59B5F3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4A1B812" w14:textId="77777777" w:rsidR="00D16E97" w:rsidRPr="00457C82" w:rsidRDefault="00D16E97" w:rsidP="00294DA9">
            <w:pPr>
              <w:pStyle w:val="movimento2"/>
              <w:rPr>
                <w:color w:val="002060"/>
              </w:rPr>
            </w:pPr>
            <w:r w:rsidRPr="00457C82">
              <w:rPr>
                <w:color w:val="002060"/>
              </w:rPr>
              <w:t> </w:t>
            </w:r>
          </w:p>
        </w:tc>
      </w:tr>
    </w:tbl>
    <w:p w14:paraId="037C53D0"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2A5B705" w14:textId="77777777" w:rsidTr="00D16E97">
        <w:trPr>
          <w:divId w:val="527259509"/>
        </w:trPr>
        <w:tc>
          <w:tcPr>
            <w:tcW w:w="2200" w:type="dxa"/>
            <w:tcMar>
              <w:top w:w="20" w:type="dxa"/>
              <w:left w:w="20" w:type="dxa"/>
              <w:bottom w:w="20" w:type="dxa"/>
              <w:right w:w="20" w:type="dxa"/>
            </w:tcMar>
            <w:vAlign w:val="center"/>
            <w:hideMark/>
          </w:tcPr>
          <w:p w14:paraId="53A80224" w14:textId="77777777" w:rsidR="00D16E97" w:rsidRPr="00457C82" w:rsidRDefault="00D16E97" w:rsidP="00294DA9">
            <w:pPr>
              <w:pStyle w:val="movimento"/>
              <w:rPr>
                <w:color w:val="002060"/>
              </w:rPr>
            </w:pPr>
            <w:r w:rsidRPr="00457C82">
              <w:rPr>
                <w:color w:val="002060"/>
              </w:rPr>
              <w:t>DI RONZA SIMONE</w:t>
            </w:r>
          </w:p>
        </w:tc>
        <w:tc>
          <w:tcPr>
            <w:tcW w:w="2200" w:type="dxa"/>
            <w:tcMar>
              <w:top w:w="20" w:type="dxa"/>
              <w:left w:w="20" w:type="dxa"/>
              <w:bottom w:w="20" w:type="dxa"/>
              <w:right w:w="20" w:type="dxa"/>
            </w:tcMar>
            <w:vAlign w:val="center"/>
            <w:hideMark/>
          </w:tcPr>
          <w:p w14:paraId="6F670607" w14:textId="77777777" w:rsidR="00D16E97" w:rsidRPr="00457C82" w:rsidRDefault="00D16E97" w:rsidP="00294DA9">
            <w:pPr>
              <w:pStyle w:val="movimento2"/>
              <w:rPr>
                <w:color w:val="002060"/>
              </w:rPr>
            </w:pPr>
            <w:r w:rsidRPr="00457C82">
              <w:rPr>
                <w:color w:val="002060"/>
              </w:rPr>
              <w:t xml:space="preserve">(CERRETO D ESI C5 A.S.D.) </w:t>
            </w:r>
          </w:p>
        </w:tc>
        <w:tc>
          <w:tcPr>
            <w:tcW w:w="800" w:type="dxa"/>
            <w:tcMar>
              <w:top w:w="20" w:type="dxa"/>
              <w:left w:w="20" w:type="dxa"/>
              <w:bottom w:w="20" w:type="dxa"/>
              <w:right w:w="20" w:type="dxa"/>
            </w:tcMar>
            <w:vAlign w:val="center"/>
            <w:hideMark/>
          </w:tcPr>
          <w:p w14:paraId="5E5F2A6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3EADF55"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486638B" w14:textId="77777777" w:rsidR="00D16E97" w:rsidRPr="00457C82" w:rsidRDefault="00D16E97" w:rsidP="00294DA9">
            <w:pPr>
              <w:pStyle w:val="movimento2"/>
              <w:rPr>
                <w:color w:val="002060"/>
              </w:rPr>
            </w:pPr>
            <w:r w:rsidRPr="00457C82">
              <w:rPr>
                <w:color w:val="002060"/>
              </w:rPr>
              <w:t> </w:t>
            </w:r>
          </w:p>
        </w:tc>
      </w:tr>
    </w:tbl>
    <w:p w14:paraId="7A6B0764"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B334E48" w14:textId="77777777" w:rsidTr="00D16E97">
        <w:trPr>
          <w:divId w:val="527259509"/>
        </w:trPr>
        <w:tc>
          <w:tcPr>
            <w:tcW w:w="2200" w:type="dxa"/>
            <w:tcMar>
              <w:top w:w="20" w:type="dxa"/>
              <w:left w:w="20" w:type="dxa"/>
              <w:bottom w:w="20" w:type="dxa"/>
              <w:right w:w="20" w:type="dxa"/>
            </w:tcMar>
            <w:vAlign w:val="center"/>
            <w:hideMark/>
          </w:tcPr>
          <w:p w14:paraId="77077997" w14:textId="77777777" w:rsidR="00D16E97" w:rsidRPr="00457C82" w:rsidRDefault="00D16E97" w:rsidP="00294DA9">
            <w:pPr>
              <w:pStyle w:val="movimento"/>
              <w:rPr>
                <w:color w:val="002060"/>
              </w:rPr>
            </w:pPr>
            <w:r w:rsidRPr="00457C82">
              <w:rPr>
                <w:color w:val="002060"/>
              </w:rPr>
              <w:t>TAMBURRINO FEDERICO</w:t>
            </w:r>
          </w:p>
        </w:tc>
        <w:tc>
          <w:tcPr>
            <w:tcW w:w="2200" w:type="dxa"/>
            <w:tcMar>
              <w:top w:w="20" w:type="dxa"/>
              <w:left w:w="20" w:type="dxa"/>
              <w:bottom w:w="20" w:type="dxa"/>
              <w:right w:w="20" w:type="dxa"/>
            </w:tcMar>
            <w:vAlign w:val="center"/>
            <w:hideMark/>
          </w:tcPr>
          <w:p w14:paraId="74D09634" w14:textId="77777777" w:rsidR="00D16E97" w:rsidRPr="00457C82" w:rsidRDefault="00D16E97" w:rsidP="00294DA9">
            <w:pPr>
              <w:pStyle w:val="movimento2"/>
              <w:rPr>
                <w:color w:val="002060"/>
              </w:rPr>
            </w:pPr>
            <w:r w:rsidRPr="00457C82">
              <w:rPr>
                <w:color w:val="002060"/>
              </w:rPr>
              <w:t xml:space="preserve">(CERRETO D ESI C5 A.S.D.) </w:t>
            </w:r>
          </w:p>
        </w:tc>
        <w:tc>
          <w:tcPr>
            <w:tcW w:w="800" w:type="dxa"/>
            <w:tcMar>
              <w:top w:w="20" w:type="dxa"/>
              <w:left w:w="20" w:type="dxa"/>
              <w:bottom w:w="20" w:type="dxa"/>
              <w:right w:w="20" w:type="dxa"/>
            </w:tcMar>
            <w:vAlign w:val="center"/>
            <w:hideMark/>
          </w:tcPr>
          <w:p w14:paraId="011F4EF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924256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ABACC0F" w14:textId="77777777" w:rsidR="00D16E97" w:rsidRPr="00457C82" w:rsidRDefault="00D16E97" w:rsidP="00294DA9">
            <w:pPr>
              <w:pStyle w:val="movimento2"/>
              <w:rPr>
                <w:color w:val="002060"/>
              </w:rPr>
            </w:pPr>
            <w:r w:rsidRPr="00457C82">
              <w:rPr>
                <w:color w:val="002060"/>
              </w:rPr>
              <w:t> </w:t>
            </w:r>
          </w:p>
        </w:tc>
      </w:tr>
    </w:tbl>
    <w:p w14:paraId="1A4ECE77" w14:textId="77777777" w:rsidR="00D16E97" w:rsidRPr="00457C82" w:rsidRDefault="00D16E97" w:rsidP="00D16E97">
      <w:pPr>
        <w:pStyle w:val="breakline"/>
        <w:divId w:val="527259509"/>
        <w:rPr>
          <w:color w:val="002060"/>
        </w:rPr>
      </w:pPr>
    </w:p>
    <w:p w14:paraId="5C536872"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06DAC69E"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12024FC7" w14:textId="77777777" w:rsidR="00D16E97" w:rsidRPr="00457C82" w:rsidRDefault="00D16E97" w:rsidP="00D16E97">
      <w:pPr>
        <w:pStyle w:val="breakline"/>
        <w:divId w:val="527259509"/>
        <w:rPr>
          <w:rFonts w:eastAsiaTheme="minorEastAsia"/>
          <w:color w:val="002060"/>
        </w:rPr>
      </w:pPr>
    </w:p>
    <w:p w14:paraId="7DBB377E" w14:textId="77777777" w:rsidR="00D16E97" w:rsidRPr="00457C82" w:rsidRDefault="00D16E97" w:rsidP="00D16E97">
      <w:pPr>
        <w:pStyle w:val="titoloprinc0"/>
        <w:divId w:val="527259509"/>
        <w:rPr>
          <w:color w:val="002060"/>
        </w:rPr>
      </w:pPr>
      <w:r w:rsidRPr="00457C82">
        <w:rPr>
          <w:color w:val="002060"/>
        </w:rPr>
        <w:t>CLASSIFICA</w:t>
      </w:r>
    </w:p>
    <w:p w14:paraId="124CD171" w14:textId="77777777" w:rsidR="00D16E97" w:rsidRPr="00457C82" w:rsidRDefault="00D16E97" w:rsidP="00D16E97">
      <w:pPr>
        <w:pStyle w:val="breakline"/>
        <w:divId w:val="527259509"/>
        <w:rPr>
          <w:color w:val="002060"/>
        </w:rPr>
      </w:pPr>
    </w:p>
    <w:p w14:paraId="280B887C" w14:textId="77777777" w:rsidR="00D16E97" w:rsidRPr="00457C82" w:rsidRDefault="00D16E97" w:rsidP="00D16E97">
      <w:pPr>
        <w:pStyle w:val="breakline"/>
        <w:divId w:val="527259509"/>
        <w:rPr>
          <w:color w:val="002060"/>
        </w:rPr>
      </w:pPr>
    </w:p>
    <w:p w14:paraId="5D7FCBDF" w14:textId="77777777" w:rsidR="00D16E97" w:rsidRPr="00457C82" w:rsidRDefault="00D16E97" w:rsidP="00D16E97">
      <w:pPr>
        <w:pStyle w:val="sottotitolocampionato10"/>
        <w:divId w:val="527259509"/>
        <w:rPr>
          <w:color w:val="002060"/>
        </w:rPr>
      </w:pPr>
      <w:r w:rsidRPr="00457C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1856C843"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D0727"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80E2E"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4B83A"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C67C8"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62DE8"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C1DB6"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C8F7B"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93CA5"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87369"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06B71" w14:textId="77777777" w:rsidR="00D16E97" w:rsidRPr="00457C82" w:rsidRDefault="00D16E97" w:rsidP="00294DA9">
            <w:pPr>
              <w:pStyle w:val="headertabella0"/>
              <w:rPr>
                <w:color w:val="002060"/>
              </w:rPr>
            </w:pPr>
            <w:r w:rsidRPr="00457C82">
              <w:rPr>
                <w:color w:val="002060"/>
              </w:rPr>
              <w:t>PE</w:t>
            </w:r>
          </w:p>
        </w:tc>
      </w:tr>
      <w:tr w:rsidR="00D16E97" w:rsidRPr="00457C82" w14:paraId="7999555E"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4D6FB5" w14:textId="77777777" w:rsidR="00D16E97" w:rsidRPr="00457C82" w:rsidRDefault="00D16E97" w:rsidP="00294DA9">
            <w:pPr>
              <w:pStyle w:val="rowtabella0"/>
              <w:rPr>
                <w:color w:val="002060"/>
              </w:rPr>
            </w:pPr>
            <w:r w:rsidRPr="00457C8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4387"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2648B"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7DB72"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A9209"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13324"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DE0C" w14:textId="77777777" w:rsidR="00D16E97" w:rsidRPr="00457C82" w:rsidRDefault="00D16E97" w:rsidP="00294DA9">
            <w:pPr>
              <w:pStyle w:val="rowtabella0"/>
              <w:jc w:val="center"/>
              <w:rPr>
                <w:color w:val="002060"/>
              </w:rPr>
            </w:pPr>
            <w:r w:rsidRPr="00457C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3067" w14:textId="77777777" w:rsidR="00D16E97" w:rsidRPr="00457C82" w:rsidRDefault="00D16E97" w:rsidP="00294DA9">
            <w:pPr>
              <w:pStyle w:val="rowtabella0"/>
              <w:jc w:val="center"/>
              <w:rPr>
                <w:color w:val="002060"/>
              </w:rPr>
            </w:pPr>
            <w:r w:rsidRPr="00457C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FA22F"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D927C" w14:textId="77777777" w:rsidR="00D16E97" w:rsidRPr="00457C82" w:rsidRDefault="00D16E97" w:rsidP="00294DA9">
            <w:pPr>
              <w:pStyle w:val="rowtabella0"/>
              <w:jc w:val="center"/>
              <w:rPr>
                <w:color w:val="002060"/>
              </w:rPr>
            </w:pPr>
            <w:r w:rsidRPr="00457C82">
              <w:rPr>
                <w:color w:val="002060"/>
              </w:rPr>
              <w:t>0</w:t>
            </w:r>
          </w:p>
        </w:tc>
      </w:tr>
      <w:tr w:rsidR="00D16E97" w:rsidRPr="00457C82" w14:paraId="6E62B0FC"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CEB71" w14:textId="77777777" w:rsidR="00D16E97" w:rsidRPr="00457C82" w:rsidRDefault="00D16E97" w:rsidP="00294DA9">
            <w:pPr>
              <w:pStyle w:val="rowtabella0"/>
              <w:rPr>
                <w:color w:val="002060"/>
              </w:rPr>
            </w:pPr>
            <w:r w:rsidRPr="00457C8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FDEF"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A6FEC"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4901E"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B181"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B7D34"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EF77B" w14:textId="77777777" w:rsidR="00D16E97" w:rsidRPr="00457C82" w:rsidRDefault="00D16E97" w:rsidP="00294DA9">
            <w:pPr>
              <w:pStyle w:val="rowtabella0"/>
              <w:jc w:val="center"/>
              <w:rPr>
                <w:color w:val="002060"/>
              </w:rPr>
            </w:pPr>
            <w:r w:rsidRPr="00457C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D704" w14:textId="77777777" w:rsidR="00D16E97" w:rsidRPr="00457C82" w:rsidRDefault="00D16E97" w:rsidP="00294DA9">
            <w:pPr>
              <w:pStyle w:val="rowtabella0"/>
              <w:jc w:val="center"/>
              <w:rPr>
                <w:color w:val="002060"/>
              </w:rPr>
            </w:pPr>
            <w:r w:rsidRPr="00457C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8A2C"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977E" w14:textId="77777777" w:rsidR="00D16E97" w:rsidRPr="00457C82" w:rsidRDefault="00D16E97" w:rsidP="00294DA9">
            <w:pPr>
              <w:pStyle w:val="rowtabella0"/>
              <w:jc w:val="center"/>
              <w:rPr>
                <w:color w:val="002060"/>
              </w:rPr>
            </w:pPr>
            <w:r w:rsidRPr="00457C82">
              <w:rPr>
                <w:color w:val="002060"/>
              </w:rPr>
              <w:t>0</w:t>
            </w:r>
          </w:p>
        </w:tc>
      </w:tr>
      <w:tr w:rsidR="00D16E97" w:rsidRPr="00457C82" w14:paraId="5B07D7AC"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2CA92F" w14:textId="77777777" w:rsidR="00D16E97" w:rsidRPr="00457C82" w:rsidRDefault="00D16E97" w:rsidP="00294DA9">
            <w:pPr>
              <w:pStyle w:val="rowtabella0"/>
              <w:rPr>
                <w:color w:val="002060"/>
              </w:rPr>
            </w:pPr>
            <w:r w:rsidRPr="00457C8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350CE"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FDBC9"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658B"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74FD3"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32B0"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B4609" w14:textId="77777777" w:rsidR="00D16E97" w:rsidRPr="00457C82" w:rsidRDefault="00D16E97" w:rsidP="00294DA9">
            <w:pPr>
              <w:pStyle w:val="rowtabella0"/>
              <w:jc w:val="center"/>
              <w:rPr>
                <w:color w:val="002060"/>
              </w:rPr>
            </w:pPr>
            <w:r w:rsidRPr="00457C8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6E4E" w14:textId="77777777" w:rsidR="00D16E97" w:rsidRPr="00457C82" w:rsidRDefault="00D16E97" w:rsidP="00294DA9">
            <w:pPr>
              <w:pStyle w:val="rowtabella0"/>
              <w:jc w:val="center"/>
              <w:rPr>
                <w:color w:val="002060"/>
              </w:rPr>
            </w:pPr>
            <w:r w:rsidRPr="00457C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9886"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645FC" w14:textId="77777777" w:rsidR="00D16E97" w:rsidRPr="00457C82" w:rsidRDefault="00D16E97" w:rsidP="00294DA9">
            <w:pPr>
              <w:pStyle w:val="rowtabella0"/>
              <w:jc w:val="center"/>
              <w:rPr>
                <w:color w:val="002060"/>
              </w:rPr>
            </w:pPr>
            <w:r w:rsidRPr="00457C82">
              <w:rPr>
                <w:color w:val="002060"/>
              </w:rPr>
              <w:t>0</w:t>
            </w:r>
          </w:p>
        </w:tc>
      </w:tr>
      <w:tr w:rsidR="00D16E97" w:rsidRPr="00457C82" w14:paraId="20C2A87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9B687" w14:textId="77777777" w:rsidR="00D16E97" w:rsidRPr="00457C82" w:rsidRDefault="00D16E97" w:rsidP="00294DA9">
            <w:pPr>
              <w:pStyle w:val="rowtabella0"/>
              <w:rPr>
                <w:color w:val="002060"/>
              </w:rPr>
            </w:pPr>
            <w:r w:rsidRPr="00457C8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C3919"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6F09"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BAF3F"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CAD8"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89AD5"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B977" w14:textId="77777777" w:rsidR="00D16E97" w:rsidRPr="00457C82" w:rsidRDefault="00D16E97" w:rsidP="00294DA9">
            <w:pPr>
              <w:pStyle w:val="rowtabella0"/>
              <w:jc w:val="center"/>
              <w:rPr>
                <w:color w:val="002060"/>
              </w:rPr>
            </w:pPr>
            <w:r w:rsidRPr="00457C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ED23" w14:textId="77777777" w:rsidR="00D16E97" w:rsidRPr="00457C82" w:rsidRDefault="00D16E97" w:rsidP="00294DA9">
            <w:pPr>
              <w:pStyle w:val="rowtabella0"/>
              <w:jc w:val="center"/>
              <w:rPr>
                <w:color w:val="002060"/>
              </w:rPr>
            </w:pPr>
            <w:r w:rsidRPr="00457C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92890"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5F5C6" w14:textId="77777777" w:rsidR="00D16E97" w:rsidRPr="00457C82" w:rsidRDefault="00D16E97" w:rsidP="00294DA9">
            <w:pPr>
              <w:pStyle w:val="rowtabella0"/>
              <w:jc w:val="center"/>
              <w:rPr>
                <w:color w:val="002060"/>
              </w:rPr>
            </w:pPr>
            <w:r w:rsidRPr="00457C82">
              <w:rPr>
                <w:color w:val="002060"/>
              </w:rPr>
              <w:t>0</w:t>
            </w:r>
          </w:p>
        </w:tc>
      </w:tr>
      <w:tr w:rsidR="00D16E97" w:rsidRPr="00457C82" w14:paraId="0DBE75B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68B1D" w14:textId="77777777" w:rsidR="00D16E97" w:rsidRPr="00457C82" w:rsidRDefault="00D16E97" w:rsidP="00294DA9">
            <w:pPr>
              <w:pStyle w:val="rowtabella0"/>
              <w:rPr>
                <w:color w:val="002060"/>
              </w:rPr>
            </w:pPr>
            <w:r w:rsidRPr="00457C8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3D137"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E2A94"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7CC9"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D8CC"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109A4"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B9D70" w14:textId="77777777" w:rsidR="00D16E97" w:rsidRPr="00457C82" w:rsidRDefault="00D16E97" w:rsidP="00294DA9">
            <w:pPr>
              <w:pStyle w:val="rowtabella0"/>
              <w:jc w:val="center"/>
              <w:rPr>
                <w:color w:val="002060"/>
              </w:rPr>
            </w:pPr>
            <w:r w:rsidRPr="00457C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3A8C2" w14:textId="77777777" w:rsidR="00D16E97" w:rsidRPr="00457C82" w:rsidRDefault="00D16E97" w:rsidP="00294DA9">
            <w:pPr>
              <w:pStyle w:val="rowtabella0"/>
              <w:jc w:val="center"/>
              <w:rPr>
                <w:color w:val="002060"/>
              </w:rPr>
            </w:pPr>
            <w:r w:rsidRPr="00457C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D07F"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96EA" w14:textId="77777777" w:rsidR="00D16E97" w:rsidRPr="00457C82" w:rsidRDefault="00D16E97" w:rsidP="00294DA9">
            <w:pPr>
              <w:pStyle w:val="rowtabella0"/>
              <w:jc w:val="center"/>
              <w:rPr>
                <w:color w:val="002060"/>
              </w:rPr>
            </w:pPr>
            <w:r w:rsidRPr="00457C82">
              <w:rPr>
                <w:color w:val="002060"/>
              </w:rPr>
              <w:t>0</w:t>
            </w:r>
          </w:p>
        </w:tc>
      </w:tr>
      <w:tr w:rsidR="00D16E97" w:rsidRPr="00457C82" w14:paraId="7F9AFFC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78842" w14:textId="77777777" w:rsidR="00D16E97" w:rsidRPr="00457C82" w:rsidRDefault="00D16E97" w:rsidP="00294DA9">
            <w:pPr>
              <w:pStyle w:val="rowtabella0"/>
              <w:rPr>
                <w:color w:val="002060"/>
              </w:rPr>
            </w:pPr>
            <w:r w:rsidRPr="00457C8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3972"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B2B7"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EA5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55CE"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B001"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1ED0E" w14:textId="77777777" w:rsidR="00D16E97" w:rsidRPr="00457C82" w:rsidRDefault="00D16E97" w:rsidP="00294DA9">
            <w:pPr>
              <w:pStyle w:val="rowtabella0"/>
              <w:jc w:val="center"/>
              <w:rPr>
                <w:color w:val="002060"/>
              </w:rPr>
            </w:pPr>
            <w:r w:rsidRPr="00457C8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011FE"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2A4B"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66419" w14:textId="77777777" w:rsidR="00D16E97" w:rsidRPr="00457C82" w:rsidRDefault="00D16E97" w:rsidP="00294DA9">
            <w:pPr>
              <w:pStyle w:val="rowtabella0"/>
              <w:jc w:val="center"/>
              <w:rPr>
                <w:color w:val="002060"/>
              </w:rPr>
            </w:pPr>
            <w:r w:rsidRPr="00457C82">
              <w:rPr>
                <w:color w:val="002060"/>
              </w:rPr>
              <w:t>0</w:t>
            </w:r>
          </w:p>
        </w:tc>
      </w:tr>
      <w:tr w:rsidR="00D16E97" w:rsidRPr="00457C82" w14:paraId="5344ECB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44AE3" w14:textId="77777777" w:rsidR="00D16E97" w:rsidRPr="00457C82" w:rsidRDefault="00D16E97" w:rsidP="00294DA9">
            <w:pPr>
              <w:pStyle w:val="rowtabella0"/>
              <w:rPr>
                <w:color w:val="002060"/>
              </w:rPr>
            </w:pPr>
            <w:r w:rsidRPr="00457C82">
              <w:rPr>
                <w:color w:val="002060"/>
              </w:rPr>
              <w:lastRenderedPageBreak/>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EA90"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7924"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4A52"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095F"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7CB2"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83D2" w14:textId="77777777" w:rsidR="00D16E97" w:rsidRPr="00457C82" w:rsidRDefault="00D16E97" w:rsidP="00294DA9">
            <w:pPr>
              <w:pStyle w:val="rowtabella0"/>
              <w:jc w:val="center"/>
              <w:rPr>
                <w:color w:val="002060"/>
              </w:rPr>
            </w:pPr>
            <w:r w:rsidRPr="00457C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C9E2"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BE9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67861" w14:textId="77777777" w:rsidR="00D16E97" w:rsidRPr="00457C82" w:rsidRDefault="00D16E97" w:rsidP="00294DA9">
            <w:pPr>
              <w:pStyle w:val="rowtabella0"/>
              <w:jc w:val="center"/>
              <w:rPr>
                <w:color w:val="002060"/>
              </w:rPr>
            </w:pPr>
            <w:r w:rsidRPr="00457C82">
              <w:rPr>
                <w:color w:val="002060"/>
              </w:rPr>
              <w:t>0</w:t>
            </w:r>
          </w:p>
        </w:tc>
      </w:tr>
      <w:tr w:rsidR="00D16E97" w:rsidRPr="00457C82" w14:paraId="3D251C24"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3918C5" w14:textId="77777777" w:rsidR="00D16E97" w:rsidRPr="00457C82" w:rsidRDefault="00D16E97" w:rsidP="00294DA9">
            <w:pPr>
              <w:pStyle w:val="rowtabella0"/>
              <w:rPr>
                <w:color w:val="002060"/>
              </w:rPr>
            </w:pPr>
            <w:r w:rsidRPr="00457C82">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0892"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D9C0F"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8CF2E"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0E87D"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3AF8A"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240CF" w14:textId="77777777" w:rsidR="00D16E97" w:rsidRPr="00457C82" w:rsidRDefault="00D16E97" w:rsidP="00294DA9">
            <w:pPr>
              <w:pStyle w:val="rowtabella0"/>
              <w:jc w:val="center"/>
              <w:rPr>
                <w:color w:val="002060"/>
              </w:rPr>
            </w:pPr>
            <w:r w:rsidRPr="00457C8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32D1"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37229"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F8102" w14:textId="77777777" w:rsidR="00D16E97" w:rsidRPr="00457C82" w:rsidRDefault="00D16E97" w:rsidP="00294DA9">
            <w:pPr>
              <w:pStyle w:val="rowtabella0"/>
              <w:jc w:val="center"/>
              <w:rPr>
                <w:color w:val="002060"/>
              </w:rPr>
            </w:pPr>
            <w:r w:rsidRPr="00457C82">
              <w:rPr>
                <w:color w:val="002060"/>
              </w:rPr>
              <w:t>0</w:t>
            </w:r>
          </w:p>
        </w:tc>
      </w:tr>
      <w:tr w:rsidR="00D16E97" w:rsidRPr="00457C82" w14:paraId="621F8A2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57901" w14:textId="77777777" w:rsidR="00D16E97" w:rsidRPr="00457C82" w:rsidRDefault="00D16E97" w:rsidP="00294DA9">
            <w:pPr>
              <w:pStyle w:val="rowtabella0"/>
              <w:rPr>
                <w:color w:val="002060"/>
              </w:rPr>
            </w:pPr>
            <w:r w:rsidRPr="00457C8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F2BA"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FC1D4"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BD063"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2ECC"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E10DE"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D66F" w14:textId="77777777" w:rsidR="00D16E97" w:rsidRPr="00457C82" w:rsidRDefault="00D16E97" w:rsidP="00294DA9">
            <w:pPr>
              <w:pStyle w:val="rowtabella0"/>
              <w:jc w:val="center"/>
              <w:rPr>
                <w:color w:val="002060"/>
              </w:rPr>
            </w:pPr>
            <w:r w:rsidRPr="00457C8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44C98" w14:textId="77777777" w:rsidR="00D16E97" w:rsidRPr="00457C82" w:rsidRDefault="00D16E97" w:rsidP="00294DA9">
            <w:pPr>
              <w:pStyle w:val="rowtabella0"/>
              <w:jc w:val="center"/>
              <w:rPr>
                <w:color w:val="002060"/>
              </w:rPr>
            </w:pPr>
            <w:r w:rsidRPr="00457C8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4F30"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DAE6" w14:textId="77777777" w:rsidR="00D16E97" w:rsidRPr="00457C82" w:rsidRDefault="00D16E97" w:rsidP="00294DA9">
            <w:pPr>
              <w:pStyle w:val="rowtabella0"/>
              <w:jc w:val="center"/>
              <w:rPr>
                <w:color w:val="002060"/>
              </w:rPr>
            </w:pPr>
            <w:r w:rsidRPr="00457C82">
              <w:rPr>
                <w:color w:val="002060"/>
              </w:rPr>
              <w:t>0</w:t>
            </w:r>
          </w:p>
        </w:tc>
      </w:tr>
      <w:tr w:rsidR="00D16E97" w:rsidRPr="00457C82" w14:paraId="6511DC2B"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33FB9" w14:textId="77777777" w:rsidR="00D16E97" w:rsidRPr="00457C82" w:rsidRDefault="00D16E97" w:rsidP="00294DA9">
            <w:pPr>
              <w:pStyle w:val="rowtabella0"/>
              <w:rPr>
                <w:color w:val="002060"/>
              </w:rPr>
            </w:pPr>
            <w:r w:rsidRPr="00457C8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8255"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E6E6"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ACE3C"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B4FB"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CB36"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5C223" w14:textId="77777777" w:rsidR="00D16E97" w:rsidRPr="00457C82" w:rsidRDefault="00D16E97" w:rsidP="00294DA9">
            <w:pPr>
              <w:pStyle w:val="rowtabella0"/>
              <w:jc w:val="center"/>
              <w:rPr>
                <w:color w:val="002060"/>
              </w:rPr>
            </w:pPr>
            <w:r w:rsidRPr="00457C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ABA7" w14:textId="77777777" w:rsidR="00D16E97" w:rsidRPr="00457C82" w:rsidRDefault="00D16E97" w:rsidP="00294DA9">
            <w:pPr>
              <w:pStyle w:val="rowtabella0"/>
              <w:jc w:val="center"/>
              <w:rPr>
                <w:color w:val="002060"/>
              </w:rPr>
            </w:pPr>
            <w:r w:rsidRPr="00457C8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717F0"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05D0" w14:textId="77777777" w:rsidR="00D16E97" w:rsidRPr="00457C82" w:rsidRDefault="00D16E97" w:rsidP="00294DA9">
            <w:pPr>
              <w:pStyle w:val="rowtabella0"/>
              <w:jc w:val="center"/>
              <w:rPr>
                <w:color w:val="002060"/>
              </w:rPr>
            </w:pPr>
            <w:r w:rsidRPr="00457C82">
              <w:rPr>
                <w:color w:val="002060"/>
              </w:rPr>
              <w:t>0</w:t>
            </w:r>
          </w:p>
        </w:tc>
      </w:tr>
      <w:tr w:rsidR="00D16E97" w:rsidRPr="00457C82" w14:paraId="2DC1E3B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85521" w14:textId="77777777" w:rsidR="00D16E97" w:rsidRPr="00457C82" w:rsidRDefault="00D16E97" w:rsidP="00294DA9">
            <w:pPr>
              <w:pStyle w:val="rowtabella0"/>
              <w:rPr>
                <w:color w:val="002060"/>
              </w:rPr>
            </w:pPr>
            <w:r w:rsidRPr="00457C82">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6C855"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0360"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E50F1"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41568"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5E0F8"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447AF"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EEA40" w14:textId="77777777" w:rsidR="00D16E97" w:rsidRPr="00457C82" w:rsidRDefault="00D16E97" w:rsidP="00294DA9">
            <w:pPr>
              <w:pStyle w:val="rowtabella0"/>
              <w:jc w:val="center"/>
              <w:rPr>
                <w:color w:val="002060"/>
              </w:rPr>
            </w:pPr>
            <w:r w:rsidRPr="00457C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85BF"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0CAD3" w14:textId="77777777" w:rsidR="00D16E97" w:rsidRPr="00457C82" w:rsidRDefault="00D16E97" w:rsidP="00294DA9">
            <w:pPr>
              <w:pStyle w:val="rowtabella0"/>
              <w:jc w:val="center"/>
              <w:rPr>
                <w:color w:val="002060"/>
              </w:rPr>
            </w:pPr>
            <w:r w:rsidRPr="00457C82">
              <w:rPr>
                <w:color w:val="002060"/>
              </w:rPr>
              <w:t>0</w:t>
            </w:r>
          </w:p>
        </w:tc>
      </w:tr>
      <w:tr w:rsidR="00D16E97" w:rsidRPr="00457C82" w14:paraId="2A84B376"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9758B" w14:textId="77777777" w:rsidR="00D16E97" w:rsidRPr="00457C82" w:rsidRDefault="00D16E97" w:rsidP="00294DA9">
            <w:pPr>
              <w:pStyle w:val="rowtabella0"/>
              <w:rPr>
                <w:color w:val="002060"/>
              </w:rPr>
            </w:pPr>
            <w:r w:rsidRPr="00457C8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F005B"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D7901"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7F2F5"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6171"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0DFB"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3F88"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22D3C"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E0EB1"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8979" w14:textId="77777777" w:rsidR="00D16E97" w:rsidRPr="00457C82" w:rsidRDefault="00D16E97" w:rsidP="00294DA9">
            <w:pPr>
              <w:pStyle w:val="rowtabella0"/>
              <w:jc w:val="center"/>
              <w:rPr>
                <w:color w:val="002060"/>
              </w:rPr>
            </w:pPr>
            <w:r w:rsidRPr="00457C82">
              <w:rPr>
                <w:color w:val="002060"/>
              </w:rPr>
              <w:t>0</w:t>
            </w:r>
          </w:p>
        </w:tc>
      </w:tr>
      <w:tr w:rsidR="00D16E97" w:rsidRPr="00457C82" w14:paraId="76B60A5C"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57ACD" w14:textId="77777777" w:rsidR="00D16E97" w:rsidRPr="00457C82" w:rsidRDefault="00D16E97" w:rsidP="00294DA9">
            <w:pPr>
              <w:pStyle w:val="rowtabella0"/>
              <w:rPr>
                <w:color w:val="002060"/>
              </w:rPr>
            </w:pPr>
            <w:r w:rsidRPr="00457C8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4E882"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9B7F"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20990"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5BC85"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E00AC"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CB5D4"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85CB4" w14:textId="77777777" w:rsidR="00D16E97" w:rsidRPr="00457C82" w:rsidRDefault="00D16E97" w:rsidP="00294DA9">
            <w:pPr>
              <w:pStyle w:val="rowtabella0"/>
              <w:jc w:val="center"/>
              <w:rPr>
                <w:color w:val="002060"/>
              </w:rPr>
            </w:pPr>
            <w:r w:rsidRPr="00457C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96BAA"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41F6A" w14:textId="77777777" w:rsidR="00D16E97" w:rsidRPr="00457C82" w:rsidRDefault="00D16E97" w:rsidP="00294DA9">
            <w:pPr>
              <w:pStyle w:val="rowtabella0"/>
              <w:jc w:val="center"/>
              <w:rPr>
                <w:color w:val="002060"/>
              </w:rPr>
            </w:pPr>
            <w:r w:rsidRPr="00457C82">
              <w:rPr>
                <w:color w:val="002060"/>
              </w:rPr>
              <w:t>0</w:t>
            </w:r>
          </w:p>
        </w:tc>
      </w:tr>
      <w:tr w:rsidR="00D16E97" w:rsidRPr="00457C82" w14:paraId="5A242A8C"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B857FE" w14:textId="77777777" w:rsidR="00D16E97" w:rsidRPr="00457C82" w:rsidRDefault="00D16E97" w:rsidP="00294DA9">
            <w:pPr>
              <w:pStyle w:val="rowtabella0"/>
              <w:rPr>
                <w:color w:val="002060"/>
              </w:rPr>
            </w:pPr>
            <w:r w:rsidRPr="00457C8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48CC0"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AE04"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8AA7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71DA"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97629"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6E50E" w14:textId="77777777" w:rsidR="00D16E97" w:rsidRPr="00457C82" w:rsidRDefault="00D16E97" w:rsidP="00294DA9">
            <w:pPr>
              <w:pStyle w:val="rowtabella0"/>
              <w:jc w:val="center"/>
              <w:rPr>
                <w:color w:val="002060"/>
              </w:rPr>
            </w:pPr>
            <w:r w:rsidRPr="00457C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FBC4" w14:textId="77777777" w:rsidR="00D16E97" w:rsidRPr="00457C82" w:rsidRDefault="00D16E97" w:rsidP="00294DA9">
            <w:pPr>
              <w:pStyle w:val="rowtabella0"/>
              <w:jc w:val="center"/>
              <w:rPr>
                <w:color w:val="002060"/>
              </w:rPr>
            </w:pPr>
            <w:r w:rsidRPr="00457C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5216"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A0590" w14:textId="77777777" w:rsidR="00D16E97" w:rsidRPr="00457C82" w:rsidRDefault="00D16E97" w:rsidP="00294DA9">
            <w:pPr>
              <w:pStyle w:val="rowtabella0"/>
              <w:jc w:val="center"/>
              <w:rPr>
                <w:color w:val="002060"/>
              </w:rPr>
            </w:pPr>
            <w:r w:rsidRPr="00457C82">
              <w:rPr>
                <w:color w:val="002060"/>
              </w:rPr>
              <w:t>0</w:t>
            </w:r>
          </w:p>
        </w:tc>
      </w:tr>
    </w:tbl>
    <w:p w14:paraId="38811068" w14:textId="77777777" w:rsidR="00D16E97" w:rsidRPr="00457C82" w:rsidRDefault="00D16E97" w:rsidP="00D16E97">
      <w:pPr>
        <w:pStyle w:val="breakline"/>
        <w:divId w:val="527259509"/>
        <w:rPr>
          <w:color w:val="002060"/>
        </w:rPr>
      </w:pPr>
    </w:p>
    <w:p w14:paraId="4A5F2D90" w14:textId="77777777" w:rsidR="00D16E97" w:rsidRPr="00457C82" w:rsidRDefault="00D16E97" w:rsidP="00D16E97">
      <w:pPr>
        <w:pStyle w:val="titoloprinc0"/>
        <w:divId w:val="527259509"/>
        <w:rPr>
          <w:color w:val="002060"/>
        </w:rPr>
      </w:pPr>
      <w:r w:rsidRPr="00457C82">
        <w:rPr>
          <w:color w:val="002060"/>
        </w:rPr>
        <w:t>PROGRAMMA GARE</w:t>
      </w:r>
    </w:p>
    <w:p w14:paraId="4063C79A" w14:textId="77777777" w:rsidR="00D16E97" w:rsidRPr="00457C82" w:rsidRDefault="00D16E97" w:rsidP="00D16E97">
      <w:pPr>
        <w:pStyle w:val="sottotitolocampionato10"/>
        <w:divId w:val="527259509"/>
        <w:rPr>
          <w:color w:val="002060"/>
        </w:rPr>
      </w:pPr>
      <w:r w:rsidRPr="00457C82">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1998"/>
        <w:gridCol w:w="385"/>
        <w:gridCol w:w="898"/>
        <w:gridCol w:w="1198"/>
        <w:gridCol w:w="1553"/>
        <w:gridCol w:w="1553"/>
      </w:tblGrid>
      <w:tr w:rsidR="00D16E97" w:rsidRPr="00457C82" w14:paraId="31D1FD7A"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D3410"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330D6"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57895"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FA2E7"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9494B"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D7FC3"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B3A8E"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2D3FC58A"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F60B62" w14:textId="77777777" w:rsidR="00D16E97" w:rsidRPr="00457C82" w:rsidRDefault="00D16E97" w:rsidP="00294DA9">
            <w:pPr>
              <w:pStyle w:val="rowtabella0"/>
              <w:rPr>
                <w:color w:val="002060"/>
              </w:rPr>
            </w:pPr>
            <w:r w:rsidRPr="00457C82">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F952D" w14:textId="77777777" w:rsidR="00D16E97" w:rsidRPr="00457C82" w:rsidRDefault="00D16E97" w:rsidP="00294DA9">
            <w:pPr>
              <w:pStyle w:val="rowtabella0"/>
              <w:rPr>
                <w:color w:val="002060"/>
              </w:rPr>
            </w:pPr>
            <w:r w:rsidRPr="00457C82">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AD2BD" w14:textId="77777777" w:rsidR="00D16E97" w:rsidRPr="00457C82" w:rsidRDefault="00D16E97" w:rsidP="00294DA9">
            <w:pPr>
              <w:pStyle w:val="rowtabella0"/>
              <w:jc w:val="center"/>
              <w:rPr>
                <w:color w:val="002060"/>
              </w:rPr>
            </w:pPr>
            <w:r w:rsidRPr="00457C8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36C03" w14:textId="77777777" w:rsidR="00D16E97" w:rsidRPr="00457C82" w:rsidRDefault="00D16E97" w:rsidP="00294DA9">
            <w:pPr>
              <w:pStyle w:val="rowtabella0"/>
              <w:rPr>
                <w:color w:val="002060"/>
              </w:rPr>
            </w:pPr>
            <w:r w:rsidRPr="00457C82">
              <w:rPr>
                <w:color w:val="002060"/>
              </w:rPr>
              <w:t>10/12/2021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37047" w14:textId="77777777" w:rsidR="00D16E97" w:rsidRPr="00457C82" w:rsidRDefault="00D16E97" w:rsidP="00294DA9">
            <w:pPr>
              <w:pStyle w:val="rowtabella0"/>
              <w:rPr>
                <w:color w:val="002060"/>
              </w:rPr>
            </w:pPr>
            <w:r w:rsidRPr="00457C82">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72EAE" w14:textId="77777777" w:rsidR="00D16E97" w:rsidRPr="00457C82" w:rsidRDefault="00D16E97" w:rsidP="00294DA9">
            <w:pPr>
              <w:pStyle w:val="rowtabella0"/>
              <w:rPr>
                <w:color w:val="002060"/>
              </w:rPr>
            </w:pPr>
            <w:r w:rsidRPr="00457C82">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6AFB6" w14:textId="77777777" w:rsidR="00D16E97" w:rsidRPr="00457C82" w:rsidRDefault="00D16E97" w:rsidP="00294DA9">
            <w:pPr>
              <w:pStyle w:val="rowtabella0"/>
              <w:rPr>
                <w:color w:val="002060"/>
              </w:rPr>
            </w:pPr>
            <w:r w:rsidRPr="00457C82">
              <w:rPr>
                <w:color w:val="002060"/>
              </w:rPr>
              <w:t>VIA TOBAGI STAZ. CASTELBELLINO</w:t>
            </w:r>
          </w:p>
        </w:tc>
      </w:tr>
      <w:tr w:rsidR="00D16E97" w:rsidRPr="00457C82" w14:paraId="37DF90DA"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8A129B" w14:textId="77777777" w:rsidR="00D16E97" w:rsidRPr="00457C82" w:rsidRDefault="00D16E97" w:rsidP="00294DA9">
            <w:pPr>
              <w:pStyle w:val="rowtabella0"/>
              <w:rPr>
                <w:color w:val="002060"/>
              </w:rPr>
            </w:pPr>
            <w:r w:rsidRPr="00457C82">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F88520" w14:textId="77777777" w:rsidR="00D16E97" w:rsidRPr="00457C82" w:rsidRDefault="00D16E97" w:rsidP="00294DA9">
            <w:pPr>
              <w:pStyle w:val="rowtabella0"/>
              <w:rPr>
                <w:color w:val="002060"/>
              </w:rPr>
            </w:pPr>
            <w:r w:rsidRPr="00457C82">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17D4AD"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46B638" w14:textId="77777777" w:rsidR="00D16E97" w:rsidRPr="00457C82" w:rsidRDefault="00D16E97" w:rsidP="00294DA9">
            <w:pPr>
              <w:pStyle w:val="rowtabella0"/>
              <w:rPr>
                <w:color w:val="002060"/>
              </w:rPr>
            </w:pPr>
            <w:r w:rsidRPr="00457C82">
              <w:rPr>
                <w:color w:val="002060"/>
              </w:rPr>
              <w:t>10/12/2021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C97AF2" w14:textId="77777777" w:rsidR="00D16E97" w:rsidRPr="00457C82" w:rsidRDefault="00D16E97" w:rsidP="00294DA9">
            <w:pPr>
              <w:pStyle w:val="rowtabella0"/>
              <w:rPr>
                <w:color w:val="002060"/>
              </w:rPr>
            </w:pPr>
            <w:r w:rsidRPr="00457C82">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7E43B1" w14:textId="77777777" w:rsidR="00D16E97" w:rsidRPr="00457C82" w:rsidRDefault="00D16E97" w:rsidP="00294DA9">
            <w:pPr>
              <w:pStyle w:val="rowtabella0"/>
              <w:rPr>
                <w:color w:val="002060"/>
              </w:rPr>
            </w:pPr>
            <w:r w:rsidRPr="00457C8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7DCD4" w14:textId="77777777" w:rsidR="00D16E97" w:rsidRPr="00457C82" w:rsidRDefault="00D16E97" w:rsidP="00294DA9">
            <w:pPr>
              <w:pStyle w:val="rowtabella0"/>
              <w:rPr>
                <w:color w:val="002060"/>
              </w:rPr>
            </w:pPr>
            <w:r w:rsidRPr="00457C82">
              <w:rPr>
                <w:color w:val="002060"/>
              </w:rPr>
              <w:t>VIA DELLO STADIO</w:t>
            </w:r>
          </w:p>
        </w:tc>
      </w:tr>
      <w:tr w:rsidR="00D16E97" w:rsidRPr="00457C82" w14:paraId="16F4AFFC"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C4BAE3" w14:textId="77777777" w:rsidR="00D16E97" w:rsidRPr="00457C82" w:rsidRDefault="00D16E97" w:rsidP="00294DA9">
            <w:pPr>
              <w:pStyle w:val="rowtabella0"/>
              <w:rPr>
                <w:color w:val="002060"/>
              </w:rPr>
            </w:pPr>
            <w:r w:rsidRPr="00457C82">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425914" w14:textId="77777777" w:rsidR="00D16E97" w:rsidRPr="00457C82" w:rsidRDefault="00D16E97" w:rsidP="00294DA9">
            <w:pPr>
              <w:pStyle w:val="rowtabella0"/>
              <w:rPr>
                <w:color w:val="002060"/>
              </w:rPr>
            </w:pPr>
            <w:r w:rsidRPr="00457C82">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601A19"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D61603" w14:textId="77777777" w:rsidR="00D16E97" w:rsidRPr="00457C82" w:rsidRDefault="00D16E97" w:rsidP="00294DA9">
            <w:pPr>
              <w:pStyle w:val="rowtabella0"/>
              <w:rPr>
                <w:color w:val="002060"/>
              </w:rPr>
            </w:pPr>
            <w:r w:rsidRPr="00457C82">
              <w:rPr>
                <w:color w:val="002060"/>
              </w:rPr>
              <w:t>10/12/2021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173E44" w14:textId="77777777" w:rsidR="00D16E97" w:rsidRPr="00457C82" w:rsidRDefault="00D16E97" w:rsidP="00294DA9">
            <w:pPr>
              <w:pStyle w:val="rowtabella0"/>
              <w:rPr>
                <w:color w:val="002060"/>
              </w:rPr>
            </w:pPr>
            <w:r w:rsidRPr="00457C82">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BC93FD" w14:textId="77777777" w:rsidR="00D16E97" w:rsidRPr="00457C82" w:rsidRDefault="00D16E97" w:rsidP="00294DA9">
            <w:pPr>
              <w:pStyle w:val="rowtabella0"/>
              <w:rPr>
                <w:color w:val="002060"/>
              </w:rPr>
            </w:pPr>
            <w:r w:rsidRPr="00457C82">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63038" w14:textId="77777777" w:rsidR="00D16E97" w:rsidRPr="00457C82" w:rsidRDefault="00D16E97" w:rsidP="00294DA9">
            <w:pPr>
              <w:pStyle w:val="rowtabella0"/>
              <w:rPr>
                <w:color w:val="002060"/>
              </w:rPr>
            </w:pPr>
            <w:r w:rsidRPr="00457C82">
              <w:rPr>
                <w:color w:val="002060"/>
              </w:rPr>
              <w:t>VIA OLIMPIADI</w:t>
            </w:r>
          </w:p>
        </w:tc>
      </w:tr>
      <w:tr w:rsidR="00D16E97" w:rsidRPr="00457C82" w14:paraId="58F08321"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100FA4" w14:textId="77777777" w:rsidR="00D16E97" w:rsidRPr="00457C82" w:rsidRDefault="00D16E97" w:rsidP="00294DA9">
            <w:pPr>
              <w:pStyle w:val="rowtabella0"/>
              <w:rPr>
                <w:color w:val="002060"/>
              </w:rPr>
            </w:pPr>
            <w:r w:rsidRPr="00457C82">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34F027" w14:textId="77777777" w:rsidR="00D16E97" w:rsidRPr="00457C82" w:rsidRDefault="00D16E97" w:rsidP="00294DA9">
            <w:pPr>
              <w:pStyle w:val="rowtabella0"/>
              <w:rPr>
                <w:color w:val="002060"/>
              </w:rPr>
            </w:pPr>
            <w:r w:rsidRPr="00457C82">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EDDF63"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9F9CED"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540045" w14:textId="77777777" w:rsidR="00D16E97" w:rsidRPr="00457C82" w:rsidRDefault="00D16E97" w:rsidP="00294DA9">
            <w:pPr>
              <w:pStyle w:val="rowtabella0"/>
              <w:rPr>
                <w:color w:val="002060"/>
              </w:rPr>
            </w:pPr>
            <w:r w:rsidRPr="00457C8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9B3E8B" w14:textId="77777777" w:rsidR="00D16E97" w:rsidRPr="00457C82" w:rsidRDefault="00D16E97" w:rsidP="00294DA9">
            <w:pPr>
              <w:pStyle w:val="rowtabella0"/>
              <w:rPr>
                <w:color w:val="002060"/>
              </w:rPr>
            </w:pPr>
            <w:r w:rsidRPr="00457C8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BB2E6A" w14:textId="77777777" w:rsidR="00D16E97" w:rsidRPr="00457C82" w:rsidRDefault="00D16E97" w:rsidP="00294DA9">
            <w:pPr>
              <w:pStyle w:val="rowtabella0"/>
              <w:rPr>
                <w:color w:val="002060"/>
              </w:rPr>
            </w:pPr>
            <w:r w:rsidRPr="00457C82">
              <w:rPr>
                <w:color w:val="002060"/>
              </w:rPr>
              <w:t>VIA DEI TESSITORI</w:t>
            </w:r>
          </w:p>
        </w:tc>
      </w:tr>
      <w:tr w:rsidR="00D16E97" w:rsidRPr="00457C82" w14:paraId="16FAB8FC"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E3750A" w14:textId="77777777" w:rsidR="00D16E97" w:rsidRPr="00457C82" w:rsidRDefault="00D16E97" w:rsidP="00294DA9">
            <w:pPr>
              <w:pStyle w:val="rowtabella0"/>
              <w:rPr>
                <w:color w:val="002060"/>
              </w:rPr>
            </w:pPr>
            <w:r w:rsidRPr="00457C8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0DB143" w14:textId="77777777" w:rsidR="00D16E97" w:rsidRPr="00457C82" w:rsidRDefault="00D16E97" w:rsidP="00294DA9">
            <w:pPr>
              <w:pStyle w:val="rowtabella0"/>
              <w:rPr>
                <w:color w:val="002060"/>
              </w:rPr>
            </w:pPr>
            <w:r w:rsidRPr="00457C82">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562CC2"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FFEB04"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E7B870" w14:textId="77777777" w:rsidR="00D16E97" w:rsidRPr="00457C82" w:rsidRDefault="00D16E97" w:rsidP="00294DA9">
            <w:pPr>
              <w:pStyle w:val="rowtabella0"/>
              <w:rPr>
                <w:color w:val="002060"/>
              </w:rPr>
            </w:pPr>
            <w:r w:rsidRPr="00457C82">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9BA589" w14:textId="77777777" w:rsidR="00D16E97" w:rsidRPr="00457C82" w:rsidRDefault="00D16E97" w:rsidP="00294DA9">
            <w:pPr>
              <w:pStyle w:val="rowtabella0"/>
              <w:rPr>
                <w:color w:val="002060"/>
              </w:rPr>
            </w:pPr>
            <w:r w:rsidRPr="00457C8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2A548E" w14:textId="77777777" w:rsidR="00D16E97" w:rsidRPr="00457C82" w:rsidRDefault="00D16E97" w:rsidP="00294DA9">
            <w:pPr>
              <w:pStyle w:val="rowtabella0"/>
              <w:rPr>
                <w:color w:val="002060"/>
              </w:rPr>
            </w:pPr>
            <w:r w:rsidRPr="00457C82">
              <w:rPr>
                <w:color w:val="002060"/>
              </w:rPr>
              <w:t>VIA ALESSANDRO MANZONI</w:t>
            </w:r>
          </w:p>
        </w:tc>
      </w:tr>
      <w:tr w:rsidR="00D16E97" w:rsidRPr="00457C82" w14:paraId="69DC0F35"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975684" w14:textId="77777777" w:rsidR="00D16E97" w:rsidRPr="00457C82" w:rsidRDefault="00D16E97" w:rsidP="00294DA9">
            <w:pPr>
              <w:pStyle w:val="rowtabella0"/>
              <w:rPr>
                <w:color w:val="002060"/>
              </w:rPr>
            </w:pPr>
            <w:r w:rsidRPr="00457C82">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DEDDEB" w14:textId="77777777" w:rsidR="00D16E97" w:rsidRPr="00457C82" w:rsidRDefault="00D16E97" w:rsidP="00294DA9">
            <w:pPr>
              <w:pStyle w:val="rowtabella0"/>
              <w:rPr>
                <w:color w:val="002060"/>
              </w:rPr>
            </w:pPr>
            <w:r w:rsidRPr="00457C82">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F463A6"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9FCAFF" w14:textId="77777777" w:rsidR="00D16E97" w:rsidRPr="00457C82" w:rsidRDefault="00D16E97" w:rsidP="00294DA9">
            <w:pPr>
              <w:pStyle w:val="rowtabella0"/>
              <w:rPr>
                <w:color w:val="002060"/>
              </w:rPr>
            </w:pPr>
            <w:r w:rsidRPr="00457C82">
              <w:rPr>
                <w:color w:val="002060"/>
              </w:rPr>
              <w:t>10/12/2021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3B5D7F" w14:textId="77777777" w:rsidR="00D16E97" w:rsidRPr="00457C82" w:rsidRDefault="00D16E97" w:rsidP="00294DA9">
            <w:pPr>
              <w:pStyle w:val="rowtabella0"/>
              <w:rPr>
                <w:color w:val="002060"/>
              </w:rPr>
            </w:pPr>
            <w:r w:rsidRPr="00457C82">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EA834" w14:textId="77777777" w:rsidR="00D16E97" w:rsidRPr="00457C82" w:rsidRDefault="00D16E97" w:rsidP="00294DA9">
            <w:pPr>
              <w:pStyle w:val="rowtabella0"/>
              <w:rPr>
                <w:color w:val="002060"/>
              </w:rPr>
            </w:pPr>
            <w:r w:rsidRPr="00457C8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07AF47" w14:textId="77777777" w:rsidR="00D16E97" w:rsidRPr="00457C82" w:rsidRDefault="00D16E97" w:rsidP="00294DA9">
            <w:pPr>
              <w:pStyle w:val="rowtabella0"/>
              <w:rPr>
                <w:color w:val="002060"/>
              </w:rPr>
            </w:pPr>
            <w:r w:rsidRPr="00457C82">
              <w:rPr>
                <w:color w:val="002060"/>
              </w:rPr>
              <w:t>VIA LORETO</w:t>
            </w:r>
          </w:p>
        </w:tc>
      </w:tr>
      <w:tr w:rsidR="00D16E97" w:rsidRPr="00457C82" w14:paraId="46E6DC26"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404AFB" w14:textId="77777777" w:rsidR="00D16E97" w:rsidRPr="00457C82" w:rsidRDefault="00D16E97" w:rsidP="00294DA9">
            <w:pPr>
              <w:pStyle w:val="rowtabella0"/>
              <w:rPr>
                <w:color w:val="002060"/>
              </w:rPr>
            </w:pPr>
            <w:r w:rsidRPr="00457C82">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95A25" w14:textId="77777777" w:rsidR="00D16E97" w:rsidRPr="00457C82" w:rsidRDefault="00D16E97" w:rsidP="00294DA9">
            <w:pPr>
              <w:pStyle w:val="rowtabella0"/>
              <w:rPr>
                <w:color w:val="002060"/>
              </w:rPr>
            </w:pPr>
            <w:r w:rsidRPr="00457C82">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42AE9"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F14F2"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35BC3" w14:textId="77777777" w:rsidR="00D16E97" w:rsidRPr="00457C82" w:rsidRDefault="00D16E97" w:rsidP="00294DA9">
            <w:pPr>
              <w:pStyle w:val="rowtabella0"/>
              <w:rPr>
                <w:color w:val="002060"/>
              </w:rPr>
            </w:pPr>
            <w:r w:rsidRPr="00457C82">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40521" w14:textId="77777777" w:rsidR="00D16E97" w:rsidRPr="00457C82" w:rsidRDefault="00D16E97" w:rsidP="00294DA9">
            <w:pPr>
              <w:pStyle w:val="rowtabella0"/>
              <w:rPr>
                <w:color w:val="002060"/>
              </w:rPr>
            </w:pPr>
            <w:r w:rsidRPr="00457C8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5B328" w14:textId="77777777" w:rsidR="00D16E97" w:rsidRPr="00457C82" w:rsidRDefault="00D16E97" w:rsidP="00294DA9">
            <w:pPr>
              <w:pStyle w:val="rowtabella0"/>
              <w:rPr>
                <w:color w:val="002060"/>
              </w:rPr>
            </w:pPr>
            <w:r w:rsidRPr="00457C82">
              <w:rPr>
                <w:color w:val="002060"/>
              </w:rPr>
              <w:t>VIA MONTEPELAGO</w:t>
            </w:r>
          </w:p>
        </w:tc>
      </w:tr>
    </w:tbl>
    <w:p w14:paraId="219876BF" w14:textId="77777777" w:rsidR="00D16E97" w:rsidRPr="00457C82" w:rsidRDefault="00D16E97" w:rsidP="00D16E97">
      <w:pPr>
        <w:pStyle w:val="breakline"/>
        <w:divId w:val="527259509"/>
        <w:rPr>
          <w:rFonts w:eastAsiaTheme="minorEastAsia"/>
          <w:color w:val="002060"/>
        </w:rPr>
      </w:pPr>
    </w:p>
    <w:p w14:paraId="7110482A" w14:textId="77777777" w:rsidR="00D16E97" w:rsidRPr="00457C82" w:rsidRDefault="00D16E97" w:rsidP="00D16E97">
      <w:pPr>
        <w:pStyle w:val="breakline"/>
        <w:divId w:val="527259509"/>
        <w:rPr>
          <w:color w:val="002060"/>
        </w:rPr>
      </w:pPr>
    </w:p>
    <w:p w14:paraId="18AD57BD"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CALCIO A CINQUE SERIE C2</w:t>
      </w:r>
    </w:p>
    <w:p w14:paraId="4D0BB777" w14:textId="77777777" w:rsidR="00D16E97" w:rsidRPr="00457C82" w:rsidRDefault="00D16E97" w:rsidP="00D16E97">
      <w:pPr>
        <w:pStyle w:val="breakline"/>
        <w:divId w:val="527259509"/>
        <w:rPr>
          <w:rFonts w:eastAsiaTheme="minorEastAsia"/>
          <w:color w:val="002060"/>
        </w:rPr>
      </w:pPr>
    </w:p>
    <w:p w14:paraId="558A26D9" w14:textId="77777777" w:rsidR="00D16E97" w:rsidRPr="00457C82" w:rsidRDefault="00D16E97" w:rsidP="00D16E97">
      <w:pPr>
        <w:pStyle w:val="breakline"/>
        <w:divId w:val="527259509"/>
        <w:rPr>
          <w:color w:val="002060"/>
        </w:rPr>
      </w:pPr>
    </w:p>
    <w:p w14:paraId="30012BC6" w14:textId="77777777" w:rsidR="00D16E97" w:rsidRPr="00457C82" w:rsidRDefault="00D16E97" w:rsidP="00D16E97">
      <w:pPr>
        <w:pStyle w:val="titoloprinc0"/>
        <w:divId w:val="527259509"/>
        <w:rPr>
          <w:color w:val="002060"/>
        </w:rPr>
      </w:pPr>
      <w:r w:rsidRPr="00457C82">
        <w:rPr>
          <w:color w:val="002060"/>
        </w:rPr>
        <w:t>RISULTATI</w:t>
      </w:r>
    </w:p>
    <w:p w14:paraId="37F915B5" w14:textId="77777777" w:rsidR="00D16E97" w:rsidRPr="00457C82" w:rsidRDefault="00D16E97" w:rsidP="00D16E97">
      <w:pPr>
        <w:pStyle w:val="breakline"/>
        <w:divId w:val="527259509"/>
        <w:rPr>
          <w:color w:val="002060"/>
        </w:rPr>
      </w:pPr>
    </w:p>
    <w:p w14:paraId="69C2A53B" w14:textId="77777777" w:rsidR="00D16E97" w:rsidRPr="00457C82" w:rsidRDefault="00D16E97" w:rsidP="00D16E97">
      <w:pPr>
        <w:pStyle w:val="sottotitolocampionato10"/>
        <w:divId w:val="527259509"/>
        <w:rPr>
          <w:color w:val="002060"/>
        </w:rPr>
      </w:pPr>
      <w:r w:rsidRPr="00457C82">
        <w:rPr>
          <w:color w:val="002060"/>
        </w:rPr>
        <w:t>RISULTATI UFFICIALI GARE DEL 03/12/2021</w:t>
      </w:r>
    </w:p>
    <w:p w14:paraId="797E8717"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t>Si trascrivono qui di seguito i risultati ufficiali delle gare disputate</w:t>
      </w:r>
    </w:p>
    <w:p w14:paraId="0638E2B2"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16E97" w:rsidRPr="00457C82" w14:paraId="291CAD09"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50A2030F"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D7D70" w14:textId="77777777" w:rsidR="00D16E97" w:rsidRPr="00457C82" w:rsidRDefault="00D16E97" w:rsidP="00294DA9">
                  <w:pPr>
                    <w:pStyle w:val="headertabella0"/>
                    <w:rPr>
                      <w:color w:val="002060"/>
                    </w:rPr>
                  </w:pPr>
                  <w:r w:rsidRPr="00457C82">
                    <w:rPr>
                      <w:color w:val="002060"/>
                    </w:rPr>
                    <w:t>GIRONE A - 10 Giornata - A</w:t>
                  </w:r>
                </w:p>
              </w:tc>
            </w:tr>
            <w:tr w:rsidR="00D16E97" w:rsidRPr="00457C82" w14:paraId="2B763C8F"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5C3A53" w14:textId="77777777" w:rsidR="00D16E97" w:rsidRPr="00457C82" w:rsidRDefault="00D16E97" w:rsidP="00294DA9">
                  <w:pPr>
                    <w:pStyle w:val="rowtabella0"/>
                    <w:rPr>
                      <w:color w:val="002060"/>
                    </w:rPr>
                  </w:pPr>
                  <w:r w:rsidRPr="00457C8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68739" w14:textId="77777777" w:rsidR="00D16E97" w:rsidRPr="00457C82" w:rsidRDefault="00D16E97" w:rsidP="00294DA9">
                  <w:pPr>
                    <w:pStyle w:val="rowtabella0"/>
                    <w:rPr>
                      <w:color w:val="002060"/>
                    </w:rPr>
                  </w:pPr>
                  <w:r w:rsidRPr="00457C82">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E8653" w14:textId="77777777" w:rsidR="00D16E97" w:rsidRPr="00457C82" w:rsidRDefault="00D16E97" w:rsidP="00294DA9">
                  <w:pPr>
                    <w:pStyle w:val="rowtabella0"/>
                    <w:jc w:val="center"/>
                    <w:rPr>
                      <w:color w:val="002060"/>
                    </w:rPr>
                  </w:pPr>
                  <w:r w:rsidRPr="00457C82">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3F838" w14:textId="77777777" w:rsidR="00D16E97" w:rsidRPr="00457C82" w:rsidRDefault="00D16E97" w:rsidP="00294DA9">
                  <w:pPr>
                    <w:pStyle w:val="rowtabella0"/>
                    <w:jc w:val="center"/>
                    <w:rPr>
                      <w:color w:val="002060"/>
                    </w:rPr>
                  </w:pPr>
                  <w:r w:rsidRPr="00457C82">
                    <w:rPr>
                      <w:color w:val="002060"/>
                    </w:rPr>
                    <w:t> </w:t>
                  </w:r>
                </w:p>
              </w:tc>
            </w:tr>
            <w:tr w:rsidR="00D16E97" w:rsidRPr="00457C82" w14:paraId="39CF4A8E"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FE06F9" w14:textId="77777777" w:rsidR="00D16E97" w:rsidRPr="00457C82" w:rsidRDefault="00D16E97" w:rsidP="00294DA9">
                  <w:pPr>
                    <w:pStyle w:val="rowtabella0"/>
                    <w:rPr>
                      <w:color w:val="002060"/>
                    </w:rPr>
                  </w:pPr>
                  <w:r w:rsidRPr="00457C82">
                    <w:rPr>
                      <w:color w:val="002060"/>
                    </w:rPr>
                    <w:t>ACLI VILLA MUSONE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5E742C" w14:textId="77777777" w:rsidR="00D16E97" w:rsidRPr="00457C82" w:rsidRDefault="00D16E97" w:rsidP="00294DA9">
                  <w:pPr>
                    <w:pStyle w:val="rowtabella0"/>
                    <w:rPr>
                      <w:color w:val="002060"/>
                    </w:rPr>
                  </w:pPr>
                  <w:r w:rsidRPr="00457C82">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9B7D3E" w14:textId="77777777" w:rsidR="00D16E97" w:rsidRPr="00457C82" w:rsidRDefault="00D16E97" w:rsidP="00294DA9">
                  <w:pPr>
                    <w:pStyle w:val="rowtabella0"/>
                    <w:jc w:val="center"/>
                    <w:rPr>
                      <w:color w:val="002060"/>
                    </w:rPr>
                  </w:pPr>
                  <w:r w:rsidRPr="00457C8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20BBBF" w14:textId="77777777" w:rsidR="00D16E97" w:rsidRPr="00457C82" w:rsidRDefault="00D16E97" w:rsidP="00294DA9">
                  <w:pPr>
                    <w:pStyle w:val="rowtabella0"/>
                    <w:jc w:val="center"/>
                    <w:rPr>
                      <w:color w:val="002060"/>
                    </w:rPr>
                  </w:pPr>
                  <w:r w:rsidRPr="00457C82">
                    <w:rPr>
                      <w:color w:val="002060"/>
                    </w:rPr>
                    <w:t> </w:t>
                  </w:r>
                </w:p>
              </w:tc>
            </w:tr>
            <w:tr w:rsidR="00D16E97" w:rsidRPr="00457C82" w14:paraId="46268BC0"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6BFDF4" w14:textId="77777777" w:rsidR="00D16E97" w:rsidRPr="00457C82" w:rsidRDefault="00D16E97" w:rsidP="00294DA9">
                  <w:pPr>
                    <w:pStyle w:val="rowtabella0"/>
                    <w:rPr>
                      <w:color w:val="002060"/>
                    </w:rPr>
                  </w:pPr>
                  <w:r w:rsidRPr="00457C82">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FA67B6" w14:textId="77777777" w:rsidR="00D16E97" w:rsidRPr="00457C82" w:rsidRDefault="00D16E97" w:rsidP="00294DA9">
                  <w:pPr>
                    <w:pStyle w:val="rowtabella0"/>
                    <w:rPr>
                      <w:color w:val="002060"/>
                    </w:rPr>
                  </w:pPr>
                  <w:r w:rsidRPr="00457C82">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698471" w14:textId="77777777" w:rsidR="00D16E97" w:rsidRPr="00457C82" w:rsidRDefault="00D16E97" w:rsidP="00294DA9">
                  <w:pPr>
                    <w:pStyle w:val="rowtabella0"/>
                    <w:jc w:val="center"/>
                    <w:rPr>
                      <w:color w:val="002060"/>
                    </w:rPr>
                  </w:pPr>
                  <w:r w:rsidRPr="00457C82">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0A95EE" w14:textId="77777777" w:rsidR="00D16E97" w:rsidRPr="00457C82" w:rsidRDefault="00D16E97" w:rsidP="00294DA9">
                  <w:pPr>
                    <w:pStyle w:val="rowtabella0"/>
                    <w:jc w:val="center"/>
                    <w:rPr>
                      <w:color w:val="002060"/>
                    </w:rPr>
                  </w:pPr>
                  <w:r w:rsidRPr="00457C82">
                    <w:rPr>
                      <w:color w:val="002060"/>
                    </w:rPr>
                    <w:t> </w:t>
                  </w:r>
                </w:p>
              </w:tc>
            </w:tr>
            <w:tr w:rsidR="00D16E97" w:rsidRPr="00457C82" w14:paraId="27A66A32"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CC18BE" w14:textId="77777777" w:rsidR="00D16E97" w:rsidRPr="00457C82" w:rsidRDefault="00D16E97" w:rsidP="00294DA9">
                  <w:pPr>
                    <w:pStyle w:val="rowtabella0"/>
                    <w:rPr>
                      <w:color w:val="002060"/>
                    </w:rPr>
                  </w:pPr>
                  <w:r w:rsidRPr="00457C82">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DE229D" w14:textId="77777777" w:rsidR="00D16E97" w:rsidRPr="00457C82" w:rsidRDefault="00D16E97" w:rsidP="00294DA9">
                  <w:pPr>
                    <w:pStyle w:val="rowtabella0"/>
                    <w:rPr>
                      <w:color w:val="002060"/>
                    </w:rPr>
                  </w:pPr>
                  <w:r w:rsidRPr="00457C82">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E2C8F6" w14:textId="77777777" w:rsidR="00D16E97" w:rsidRPr="00457C82" w:rsidRDefault="00D16E97" w:rsidP="00294DA9">
                  <w:pPr>
                    <w:pStyle w:val="rowtabella0"/>
                    <w:jc w:val="center"/>
                    <w:rPr>
                      <w:color w:val="002060"/>
                    </w:rPr>
                  </w:pPr>
                  <w:r w:rsidRPr="00457C8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445CBC" w14:textId="77777777" w:rsidR="00D16E97" w:rsidRPr="00457C82" w:rsidRDefault="00D16E97" w:rsidP="00294DA9">
                  <w:pPr>
                    <w:pStyle w:val="rowtabella0"/>
                    <w:jc w:val="center"/>
                    <w:rPr>
                      <w:color w:val="002060"/>
                    </w:rPr>
                  </w:pPr>
                  <w:r w:rsidRPr="00457C82">
                    <w:rPr>
                      <w:color w:val="002060"/>
                    </w:rPr>
                    <w:t> </w:t>
                  </w:r>
                </w:p>
              </w:tc>
            </w:tr>
            <w:tr w:rsidR="00D16E97" w:rsidRPr="00457C82" w14:paraId="4AB79F66"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44C819" w14:textId="77777777" w:rsidR="00D16E97" w:rsidRPr="00457C82" w:rsidRDefault="00D16E97" w:rsidP="00294DA9">
                  <w:pPr>
                    <w:pStyle w:val="rowtabella0"/>
                    <w:rPr>
                      <w:color w:val="002060"/>
                    </w:rPr>
                  </w:pPr>
                  <w:r w:rsidRPr="00457C82">
                    <w:rPr>
                      <w:color w:val="002060"/>
                    </w:rPr>
                    <w:t>FUTSAL MONTEMARCIANO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D28F3" w14:textId="77777777" w:rsidR="00D16E97" w:rsidRPr="00457C82" w:rsidRDefault="00D16E97" w:rsidP="00294DA9">
                  <w:pPr>
                    <w:pStyle w:val="rowtabella0"/>
                    <w:rPr>
                      <w:color w:val="002060"/>
                    </w:rPr>
                  </w:pPr>
                  <w:r w:rsidRPr="00457C82">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898C9" w14:textId="77777777" w:rsidR="00D16E97" w:rsidRPr="00457C82" w:rsidRDefault="00D16E97" w:rsidP="00294DA9">
                  <w:pPr>
                    <w:pStyle w:val="rowtabella0"/>
                    <w:jc w:val="center"/>
                    <w:rPr>
                      <w:color w:val="002060"/>
                    </w:rPr>
                  </w:pPr>
                  <w:r w:rsidRPr="00457C82">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A6528" w14:textId="77777777" w:rsidR="00D16E97" w:rsidRPr="00457C82" w:rsidRDefault="00D16E97" w:rsidP="00294DA9">
                  <w:pPr>
                    <w:pStyle w:val="rowtabella0"/>
                    <w:jc w:val="center"/>
                    <w:rPr>
                      <w:color w:val="002060"/>
                    </w:rPr>
                  </w:pPr>
                  <w:r w:rsidRPr="00457C82">
                    <w:rPr>
                      <w:color w:val="002060"/>
                    </w:rPr>
                    <w:t> </w:t>
                  </w:r>
                </w:p>
              </w:tc>
            </w:tr>
          </w:tbl>
          <w:p w14:paraId="016AED2A" w14:textId="77777777" w:rsidR="00D16E97" w:rsidRPr="00457C82" w:rsidRDefault="00D16E97" w:rsidP="00294DA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26063E12"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92751" w14:textId="77777777" w:rsidR="00D16E97" w:rsidRPr="00457C82" w:rsidRDefault="00D16E97" w:rsidP="00294DA9">
                  <w:pPr>
                    <w:pStyle w:val="headertabella0"/>
                    <w:rPr>
                      <w:color w:val="002060"/>
                    </w:rPr>
                  </w:pPr>
                  <w:r w:rsidRPr="00457C82">
                    <w:rPr>
                      <w:color w:val="002060"/>
                    </w:rPr>
                    <w:t>GIRONE B - 10 Giornata - A</w:t>
                  </w:r>
                </w:p>
              </w:tc>
            </w:tr>
            <w:tr w:rsidR="00D16E97" w:rsidRPr="00457C82" w14:paraId="01DBA86F"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881047" w14:textId="77777777" w:rsidR="00D16E97" w:rsidRPr="00457C82" w:rsidRDefault="00D16E97" w:rsidP="00294DA9">
                  <w:pPr>
                    <w:pStyle w:val="rowtabella0"/>
                    <w:rPr>
                      <w:color w:val="002060"/>
                    </w:rPr>
                  </w:pPr>
                  <w:r w:rsidRPr="00457C82">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56887" w14:textId="77777777" w:rsidR="00D16E97" w:rsidRPr="00457C82" w:rsidRDefault="00D16E97" w:rsidP="00294DA9">
                  <w:pPr>
                    <w:pStyle w:val="rowtabella0"/>
                    <w:rPr>
                      <w:color w:val="002060"/>
                    </w:rPr>
                  </w:pPr>
                  <w:r w:rsidRPr="00457C82">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80318" w14:textId="77777777" w:rsidR="00D16E97" w:rsidRPr="00457C82" w:rsidRDefault="00D16E97" w:rsidP="00294DA9">
                  <w:pPr>
                    <w:pStyle w:val="rowtabella0"/>
                    <w:jc w:val="center"/>
                    <w:rPr>
                      <w:color w:val="002060"/>
                    </w:rPr>
                  </w:pPr>
                  <w:r w:rsidRPr="00457C82">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B99E5" w14:textId="77777777" w:rsidR="00D16E97" w:rsidRPr="00457C82" w:rsidRDefault="00D16E97" w:rsidP="00294DA9">
                  <w:pPr>
                    <w:pStyle w:val="rowtabella0"/>
                    <w:jc w:val="center"/>
                    <w:rPr>
                      <w:color w:val="002060"/>
                    </w:rPr>
                  </w:pPr>
                  <w:r w:rsidRPr="00457C82">
                    <w:rPr>
                      <w:color w:val="002060"/>
                    </w:rPr>
                    <w:t> </w:t>
                  </w:r>
                </w:p>
              </w:tc>
            </w:tr>
            <w:tr w:rsidR="00D16E97" w:rsidRPr="00457C82" w14:paraId="2CDF4551"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D94D50" w14:textId="77777777" w:rsidR="00D16E97" w:rsidRPr="00457C82" w:rsidRDefault="00D16E97" w:rsidP="00294DA9">
                  <w:pPr>
                    <w:pStyle w:val="rowtabella0"/>
                    <w:rPr>
                      <w:color w:val="002060"/>
                    </w:rPr>
                  </w:pPr>
                  <w:r w:rsidRPr="00457C82">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77EF99" w14:textId="77777777" w:rsidR="00D16E97" w:rsidRPr="00457C82" w:rsidRDefault="00D16E97" w:rsidP="00294DA9">
                  <w:pPr>
                    <w:pStyle w:val="rowtabella0"/>
                    <w:rPr>
                      <w:color w:val="002060"/>
                    </w:rPr>
                  </w:pPr>
                  <w:r w:rsidRPr="00457C82">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2FA2E4" w14:textId="77777777" w:rsidR="00D16E97" w:rsidRPr="00457C82" w:rsidRDefault="00D16E97" w:rsidP="00294DA9">
                  <w:pPr>
                    <w:pStyle w:val="rowtabella0"/>
                    <w:jc w:val="center"/>
                    <w:rPr>
                      <w:color w:val="002060"/>
                    </w:rPr>
                  </w:pPr>
                  <w:r w:rsidRPr="00457C82">
                    <w:rPr>
                      <w:color w:val="002060"/>
                    </w:rPr>
                    <w:t>8 - 8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88C44B" w14:textId="77777777" w:rsidR="00D16E97" w:rsidRPr="00457C82" w:rsidRDefault="00D16E97" w:rsidP="00294DA9">
                  <w:pPr>
                    <w:pStyle w:val="rowtabella0"/>
                    <w:jc w:val="center"/>
                    <w:rPr>
                      <w:color w:val="002060"/>
                    </w:rPr>
                  </w:pPr>
                  <w:r w:rsidRPr="00457C82">
                    <w:rPr>
                      <w:color w:val="002060"/>
                    </w:rPr>
                    <w:t> </w:t>
                  </w:r>
                </w:p>
              </w:tc>
            </w:tr>
            <w:tr w:rsidR="00D16E97" w:rsidRPr="00457C82" w14:paraId="3B6A8094"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7306A0" w14:textId="77777777" w:rsidR="00D16E97" w:rsidRPr="00457C82" w:rsidRDefault="00D16E97" w:rsidP="00294DA9">
                  <w:pPr>
                    <w:pStyle w:val="rowtabella0"/>
                    <w:rPr>
                      <w:color w:val="002060"/>
                    </w:rPr>
                  </w:pPr>
                  <w:r w:rsidRPr="00457C82">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D1E591" w14:textId="77777777" w:rsidR="00D16E97" w:rsidRPr="00457C82" w:rsidRDefault="00D16E97" w:rsidP="00294DA9">
                  <w:pPr>
                    <w:pStyle w:val="rowtabella0"/>
                    <w:rPr>
                      <w:color w:val="002060"/>
                    </w:rPr>
                  </w:pPr>
                  <w:r w:rsidRPr="00457C8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60C36B" w14:textId="77777777" w:rsidR="00D16E97" w:rsidRPr="00457C82" w:rsidRDefault="00D16E97" w:rsidP="00294DA9">
                  <w:pPr>
                    <w:pStyle w:val="rowtabella0"/>
                    <w:jc w:val="center"/>
                    <w:rPr>
                      <w:color w:val="002060"/>
                    </w:rPr>
                  </w:pPr>
                  <w:r w:rsidRPr="00457C8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35AE40" w14:textId="77777777" w:rsidR="00D16E97" w:rsidRPr="00457C82" w:rsidRDefault="00D16E97" w:rsidP="00294DA9">
                  <w:pPr>
                    <w:pStyle w:val="rowtabella0"/>
                    <w:jc w:val="center"/>
                    <w:rPr>
                      <w:color w:val="002060"/>
                    </w:rPr>
                  </w:pPr>
                  <w:r w:rsidRPr="00457C82">
                    <w:rPr>
                      <w:color w:val="002060"/>
                    </w:rPr>
                    <w:t> </w:t>
                  </w:r>
                </w:p>
              </w:tc>
            </w:tr>
            <w:tr w:rsidR="00D16E97" w:rsidRPr="00457C82" w14:paraId="2B667D3A"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D3717F" w14:textId="77777777" w:rsidR="00D16E97" w:rsidRPr="00457C82" w:rsidRDefault="00D16E97" w:rsidP="00294DA9">
                  <w:pPr>
                    <w:pStyle w:val="rowtabella0"/>
                    <w:rPr>
                      <w:color w:val="002060"/>
                    </w:rPr>
                  </w:pPr>
                  <w:r w:rsidRPr="00457C82">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B61D21" w14:textId="77777777" w:rsidR="00D16E97" w:rsidRPr="00457C82" w:rsidRDefault="00D16E97" w:rsidP="00294DA9">
                  <w:pPr>
                    <w:pStyle w:val="rowtabella0"/>
                    <w:rPr>
                      <w:color w:val="002060"/>
                    </w:rPr>
                  </w:pPr>
                  <w:r w:rsidRPr="00457C82">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886EE6" w14:textId="77777777" w:rsidR="00D16E97" w:rsidRPr="00457C82" w:rsidRDefault="00D16E97" w:rsidP="00294DA9">
                  <w:pPr>
                    <w:pStyle w:val="rowtabella0"/>
                    <w:jc w:val="center"/>
                    <w:rPr>
                      <w:color w:val="002060"/>
                    </w:rPr>
                  </w:pPr>
                  <w:r w:rsidRPr="00457C82">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136DC2" w14:textId="77777777" w:rsidR="00D16E97" w:rsidRPr="00457C82" w:rsidRDefault="00D16E97" w:rsidP="00294DA9">
                  <w:pPr>
                    <w:pStyle w:val="rowtabella0"/>
                    <w:jc w:val="center"/>
                    <w:rPr>
                      <w:color w:val="002060"/>
                    </w:rPr>
                  </w:pPr>
                  <w:r w:rsidRPr="00457C82">
                    <w:rPr>
                      <w:color w:val="002060"/>
                    </w:rPr>
                    <w:t> </w:t>
                  </w:r>
                </w:p>
              </w:tc>
            </w:tr>
            <w:tr w:rsidR="00D16E97" w:rsidRPr="00457C82" w14:paraId="7816A318"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DED411" w14:textId="77777777" w:rsidR="00D16E97" w:rsidRPr="00457C82" w:rsidRDefault="00D16E97" w:rsidP="00294DA9">
                  <w:pPr>
                    <w:pStyle w:val="rowtabella0"/>
                    <w:rPr>
                      <w:color w:val="002060"/>
                    </w:rPr>
                  </w:pPr>
                  <w:r w:rsidRPr="00457C82">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7A5A48" w14:textId="77777777" w:rsidR="00D16E97" w:rsidRPr="00457C82" w:rsidRDefault="00D16E97" w:rsidP="00294DA9">
                  <w:pPr>
                    <w:pStyle w:val="rowtabella0"/>
                    <w:rPr>
                      <w:color w:val="002060"/>
                    </w:rPr>
                  </w:pPr>
                  <w:r w:rsidRPr="00457C82">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E64849" w14:textId="77777777" w:rsidR="00D16E97" w:rsidRPr="00457C82" w:rsidRDefault="00D16E97" w:rsidP="00294DA9">
                  <w:pPr>
                    <w:pStyle w:val="rowtabella0"/>
                    <w:jc w:val="center"/>
                    <w:rPr>
                      <w:color w:val="002060"/>
                    </w:rPr>
                  </w:pPr>
                  <w:r w:rsidRPr="00457C8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6FE0F9" w14:textId="77777777" w:rsidR="00D16E97" w:rsidRPr="00457C82" w:rsidRDefault="00D16E97" w:rsidP="00294DA9">
                  <w:pPr>
                    <w:pStyle w:val="rowtabella0"/>
                    <w:jc w:val="center"/>
                    <w:rPr>
                      <w:color w:val="002060"/>
                    </w:rPr>
                  </w:pPr>
                  <w:r w:rsidRPr="00457C82">
                    <w:rPr>
                      <w:color w:val="002060"/>
                    </w:rPr>
                    <w:t> </w:t>
                  </w:r>
                </w:p>
              </w:tc>
            </w:tr>
            <w:tr w:rsidR="00D16E97" w:rsidRPr="00457C82" w14:paraId="10384E6A"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7BCCA1" w14:textId="77777777" w:rsidR="00D16E97" w:rsidRPr="00457C82" w:rsidRDefault="00D16E97" w:rsidP="00294DA9">
                  <w:pPr>
                    <w:pStyle w:val="rowtabella0"/>
                    <w:rPr>
                      <w:color w:val="002060"/>
                    </w:rPr>
                  </w:pPr>
                  <w:r w:rsidRPr="00457C82">
                    <w:rPr>
                      <w:color w:val="002060"/>
                    </w:rPr>
                    <w:t>(1) 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5E82D" w14:textId="77777777" w:rsidR="00D16E97" w:rsidRPr="00457C82" w:rsidRDefault="00D16E97" w:rsidP="00294DA9">
                  <w:pPr>
                    <w:pStyle w:val="rowtabella0"/>
                    <w:rPr>
                      <w:color w:val="002060"/>
                    </w:rPr>
                  </w:pPr>
                  <w:r w:rsidRPr="00457C82">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8B5D9" w14:textId="77777777" w:rsidR="00D16E97" w:rsidRPr="00457C82" w:rsidRDefault="00D16E97" w:rsidP="00294DA9">
                  <w:pPr>
                    <w:pStyle w:val="rowtabella0"/>
                    <w:jc w:val="center"/>
                    <w:rPr>
                      <w:color w:val="002060"/>
                    </w:rPr>
                  </w:pPr>
                  <w:r w:rsidRPr="00457C82">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54C2D" w14:textId="77777777" w:rsidR="00D16E97" w:rsidRPr="00457C82" w:rsidRDefault="00D16E97" w:rsidP="00294DA9">
                  <w:pPr>
                    <w:pStyle w:val="rowtabella0"/>
                    <w:jc w:val="center"/>
                    <w:rPr>
                      <w:color w:val="002060"/>
                    </w:rPr>
                  </w:pPr>
                  <w:r w:rsidRPr="00457C82">
                    <w:rPr>
                      <w:color w:val="002060"/>
                    </w:rPr>
                    <w:t> </w:t>
                  </w:r>
                </w:p>
              </w:tc>
            </w:tr>
            <w:tr w:rsidR="00D16E97" w:rsidRPr="00457C82" w14:paraId="3491BC4B"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5B24F9D8" w14:textId="77777777" w:rsidR="00D16E97" w:rsidRPr="00457C82" w:rsidRDefault="00D16E97" w:rsidP="00294DA9">
                  <w:pPr>
                    <w:pStyle w:val="rowtabella0"/>
                    <w:rPr>
                      <w:color w:val="002060"/>
                    </w:rPr>
                  </w:pPr>
                  <w:r w:rsidRPr="00457C82">
                    <w:rPr>
                      <w:color w:val="002060"/>
                    </w:rPr>
                    <w:t>(1) - disputata il 04/12/2021</w:t>
                  </w:r>
                </w:p>
              </w:tc>
            </w:tr>
          </w:tbl>
          <w:p w14:paraId="55F16781" w14:textId="77777777" w:rsidR="00D16E97" w:rsidRPr="00457C82" w:rsidRDefault="00D16E97" w:rsidP="00294DA9">
            <w:pPr>
              <w:rPr>
                <w:color w:val="002060"/>
              </w:rPr>
            </w:pPr>
          </w:p>
        </w:tc>
      </w:tr>
    </w:tbl>
    <w:p w14:paraId="4C26FEB2" w14:textId="77777777" w:rsidR="00D16E97" w:rsidRPr="00457C82" w:rsidRDefault="00D16E97" w:rsidP="00D16E9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656F0578"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6E15B06D"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5D6FF" w14:textId="77777777" w:rsidR="00D16E97" w:rsidRPr="00457C82" w:rsidRDefault="00D16E97" w:rsidP="00294DA9">
                  <w:pPr>
                    <w:pStyle w:val="headertabella0"/>
                    <w:rPr>
                      <w:color w:val="002060"/>
                    </w:rPr>
                  </w:pPr>
                  <w:r w:rsidRPr="00457C82">
                    <w:rPr>
                      <w:color w:val="002060"/>
                    </w:rPr>
                    <w:t>GIRONE C - 10 Giornata - A</w:t>
                  </w:r>
                </w:p>
              </w:tc>
            </w:tr>
            <w:tr w:rsidR="00D16E97" w:rsidRPr="00457C82" w14:paraId="373736AC"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1E43DA" w14:textId="77777777" w:rsidR="00D16E97" w:rsidRPr="00457C82" w:rsidRDefault="00D16E97" w:rsidP="00294DA9">
                  <w:pPr>
                    <w:pStyle w:val="rowtabella0"/>
                    <w:rPr>
                      <w:color w:val="002060"/>
                    </w:rPr>
                  </w:pPr>
                  <w:r w:rsidRPr="00457C82">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DDE96" w14:textId="77777777" w:rsidR="00D16E97" w:rsidRPr="00457C82" w:rsidRDefault="00D16E97" w:rsidP="00294DA9">
                  <w:pPr>
                    <w:pStyle w:val="rowtabella0"/>
                    <w:rPr>
                      <w:color w:val="002060"/>
                    </w:rPr>
                  </w:pPr>
                  <w:r w:rsidRPr="00457C82">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0D28B" w14:textId="77777777" w:rsidR="00D16E97" w:rsidRPr="00457C82" w:rsidRDefault="00D16E97" w:rsidP="00294DA9">
                  <w:pPr>
                    <w:pStyle w:val="rowtabella0"/>
                    <w:jc w:val="center"/>
                    <w:rPr>
                      <w:color w:val="002060"/>
                    </w:rPr>
                  </w:pPr>
                  <w:r w:rsidRPr="00457C82">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A0539" w14:textId="77777777" w:rsidR="00D16E97" w:rsidRPr="00457C82" w:rsidRDefault="00D16E97" w:rsidP="00294DA9">
                  <w:pPr>
                    <w:pStyle w:val="rowtabella0"/>
                    <w:jc w:val="center"/>
                    <w:rPr>
                      <w:color w:val="002060"/>
                    </w:rPr>
                  </w:pPr>
                  <w:r w:rsidRPr="00457C82">
                    <w:rPr>
                      <w:color w:val="002060"/>
                    </w:rPr>
                    <w:t> </w:t>
                  </w:r>
                </w:p>
              </w:tc>
            </w:tr>
            <w:tr w:rsidR="00D16E97" w:rsidRPr="00457C82" w14:paraId="35F1435D"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392B97" w14:textId="77777777" w:rsidR="00D16E97" w:rsidRPr="00457C82" w:rsidRDefault="00D16E97" w:rsidP="00294DA9">
                  <w:pPr>
                    <w:pStyle w:val="rowtabella0"/>
                    <w:rPr>
                      <w:color w:val="002060"/>
                    </w:rPr>
                  </w:pPr>
                  <w:r w:rsidRPr="00457C82">
                    <w:rPr>
                      <w:color w:val="002060"/>
                    </w:rPr>
                    <w:t>(1) 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4A2829" w14:textId="77777777" w:rsidR="00D16E97" w:rsidRPr="00457C82" w:rsidRDefault="00D16E97" w:rsidP="00294DA9">
                  <w:pPr>
                    <w:pStyle w:val="rowtabella0"/>
                    <w:rPr>
                      <w:color w:val="002060"/>
                    </w:rPr>
                  </w:pPr>
                  <w:r w:rsidRPr="00457C82">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F35A60" w14:textId="77777777" w:rsidR="00D16E97" w:rsidRPr="00457C82" w:rsidRDefault="00D16E97" w:rsidP="00294DA9">
                  <w:pPr>
                    <w:pStyle w:val="rowtabella0"/>
                    <w:jc w:val="center"/>
                    <w:rPr>
                      <w:color w:val="002060"/>
                    </w:rPr>
                  </w:pPr>
                  <w:r w:rsidRPr="00457C82">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DEF887" w14:textId="77777777" w:rsidR="00D16E97" w:rsidRPr="00457C82" w:rsidRDefault="00D16E97" w:rsidP="00294DA9">
                  <w:pPr>
                    <w:pStyle w:val="rowtabella0"/>
                    <w:jc w:val="center"/>
                    <w:rPr>
                      <w:color w:val="002060"/>
                    </w:rPr>
                  </w:pPr>
                  <w:r w:rsidRPr="00457C82">
                    <w:rPr>
                      <w:color w:val="002060"/>
                    </w:rPr>
                    <w:t> </w:t>
                  </w:r>
                </w:p>
              </w:tc>
            </w:tr>
            <w:tr w:rsidR="00D16E97" w:rsidRPr="00457C82" w14:paraId="260AE22A"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B204FB" w14:textId="77777777" w:rsidR="00D16E97" w:rsidRPr="00457C82" w:rsidRDefault="00D16E97" w:rsidP="00294DA9">
                  <w:pPr>
                    <w:pStyle w:val="rowtabella0"/>
                    <w:rPr>
                      <w:color w:val="002060"/>
                    </w:rPr>
                  </w:pPr>
                  <w:r w:rsidRPr="00457C82">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75BB84" w14:textId="77777777" w:rsidR="00D16E97" w:rsidRPr="00457C82" w:rsidRDefault="00D16E97" w:rsidP="00294DA9">
                  <w:pPr>
                    <w:pStyle w:val="rowtabella0"/>
                    <w:rPr>
                      <w:color w:val="002060"/>
                    </w:rPr>
                  </w:pPr>
                  <w:r w:rsidRPr="00457C82">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A7A8D8" w14:textId="77777777" w:rsidR="00D16E97" w:rsidRPr="00457C82" w:rsidRDefault="00D16E97" w:rsidP="00294DA9">
                  <w:pPr>
                    <w:pStyle w:val="rowtabella0"/>
                    <w:jc w:val="center"/>
                    <w:rPr>
                      <w:color w:val="002060"/>
                    </w:rPr>
                  </w:pPr>
                  <w:r w:rsidRPr="00457C82">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0543E8" w14:textId="77777777" w:rsidR="00D16E97" w:rsidRPr="00457C82" w:rsidRDefault="00D16E97" w:rsidP="00294DA9">
                  <w:pPr>
                    <w:pStyle w:val="rowtabella0"/>
                    <w:jc w:val="center"/>
                    <w:rPr>
                      <w:color w:val="002060"/>
                    </w:rPr>
                  </w:pPr>
                  <w:r w:rsidRPr="00457C82">
                    <w:rPr>
                      <w:color w:val="002060"/>
                    </w:rPr>
                    <w:t> </w:t>
                  </w:r>
                </w:p>
              </w:tc>
            </w:tr>
            <w:tr w:rsidR="00D16E97" w:rsidRPr="00457C82" w14:paraId="0E858761"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9338A8" w14:textId="77777777" w:rsidR="00D16E97" w:rsidRPr="00457C82" w:rsidRDefault="00D16E97" w:rsidP="00294DA9">
                  <w:pPr>
                    <w:pStyle w:val="rowtabella0"/>
                    <w:rPr>
                      <w:color w:val="002060"/>
                    </w:rPr>
                  </w:pPr>
                  <w:r w:rsidRPr="00457C82">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F13EE0" w14:textId="77777777" w:rsidR="00D16E97" w:rsidRPr="00457C82" w:rsidRDefault="00D16E97" w:rsidP="00294DA9">
                  <w:pPr>
                    <w:pStyle w:val="rowtabella0"/>
                    <w:rPr>
                      <w:color w:val="002060"/>
                    </w:rPr>
                  </w:pPr>
                  <w:r w:rsidRPr="00457C82">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05F9E7" w14:textId="77777777" w:rsidR="00D16E97" w:rsidRPr="00457C82" w:rsidRDefault="00D16E97" w:rsidP="00294DA9">
                  <w:pPr>
                    <w:pStyle w:val="rowtabella0"/>
                    <w:jc w:val="center"/>
                    <w:rPr>
                      <w:color w:val="002060"/>
                    </w:rPr>
                  </w:pPr>
                  <w:r w:rsidRPr="00457C8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510DA7" w14:textId="77777777" w:rsidR="00D16E97" w:rsidRPr="00457C82" w:rsidRDefault="00D16E97" w:rsidP="00294DA9">
                  <w:pPr>
                    <w:pStyle w:val="rowtabella0"/>
                    <w:jc w:val="center"/>
                    <w:rPr>
                      <w:color w:val="002060"/>
                    </w:rPr>
                  </w:pPr>
                  <w:r w:rsidRPr="00457C82">
                    <w:rPr>
                      <w:color w:val="002060"/>
                    </w:rPr>
                    <w:t> </w:t>
                  </w:r>
                </w:p>
              </w:tc>
            </w:tr>
            <w:tr w:rsidR="00D16E97" w:rsidRPr="00457C82" w14:paraId="53774B12"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A74132" w14:textId="77777777" w:rsidR="00D16E97" w:rsidRPr="00457C82" w:rsidRDefault="00D16E97" w:rsidP="00294DA9">
                  <w:pPr>
                    <w:pStyle w:val="rowtabella0"/>
                    <w:rPr>
                      <w:color w:val="002060"/>
                    </w:rPr>
                  </w:pPr>
                  <w:r w:rsidRPr="00457C82">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CF468" w14:textId="77777777" w:rsidR="00D16E97" w:rsidRPr="00457C82" w:rsidRDefault="00D16E97" w:rsidP="00294DA9">
                  <w:pPr>
                    <w:pStyle w:val="rowtabella0"/>
                    <w:rPr>
                      <w:color w:val="002060"/>
                    </w:rPr>
                  </w:pPr>
                  <w:r w:rsidRPr="00457C82">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8FA11" w14:textId="77777777" w:rsidR="00D16E97" w:rsidRPr="00457C82" w:rsidRDefault="00D16E97" w:rsidP="00294DA9">
                  <w:pPr>
                    <w:pStyle w:val="rowtabella0"/>
                    <w:jc w:val="center"/>
                    <w:rPr>
                      <w:color w:val="002060"/>
                    </w:rPr>
                  </w:pPr>
                  <w:r w:rsidRPr="00457C82">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E5889" w14:textId="77777777" w:rsidR="00D16E97" w:rsidRPr="00457C82" w:rsidRDefault="00D16E97" w:rsidP="00294DA9">
                  <w:pPr>
                    <w:pStyle w:val="rowtabella0"/>
                    <w:jc w:val="center"/>
                    <w:rPr>
                      <w:color w:val="002060"/>
                    </w:rPr>
                  </w:pPr>
                  <w:r w:rsidRPr="00457C82">
                    <w:rPr>
                      <w:color w:val="002060"/>
                    </w:rPr>
                    <w:t> </w:t>
                  </w:r>
                </w:p>
              </w:tc>
            </w:tr>
            <w:tr w:rsidR="00D16E97" w:rsidRPr="00457C82" w14:paraId="51B9D592"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2287E06F" w14:textId="77777777" w:rsidR="00D16E97" w:rsidRPr="00457C82" w:rsidRDefault="00D16E97" w:rsidP="00294DA9">
                  <w:pPr>
                    <w:pStyle w:val="rowtabella0"/>
                    <w:rPr>
                      <w:color w:val="002060"/>
                    </w:rPr>
                  </w:pPr>
                  <w:r w:rsidRPr="00457C82">
                    <w:rPr>
                      <w:color w:val="002060"/>
                    </w:rPr>
                    <w:t>(1) - disputata il 01/12/2021</w:t>
                  </w:r>
                </w:p>
              </w:tc>
            </w:tr>
          </w:tbl>
          <w:p w14:paraId="6143144F" w14:textId="77777777" w:rsidR="00D16E97" w:rsidRPr="00457C82" w:rsidRDefault="00D16E97" w:rsidP="00294DA9">
            <w:pPr>
              <w:rPr>
                <w:color w:val="002060"/>
              </w:rPr>
            </w:pPr>
          </w:p>
        </w:tc>
      </w:tr>
    </w:tbl>
    <w:p w14:paraId="6F31C693" w14:textId="77777777" w:rsidR="00D16E97" w:rsidRPr="00457C82" w:rsidRDefault="00D16E97" w:rsidP="00D16E97">
      <w:pPr>
        <w:pStyle w:val="breakline"/>
        <w:divId w:val="527259509"/>
        <w:rPr>
          <w:rFonts w:eastAsiaTheme="minorEastAsia"/>
          <w:color w:val="002060"/>
        </w:rPr>
      </w:pPr>
    </w:p>
    <w:p w14:paraId="639BEA83" w14:textId="77777777" w:rsidR="00D16E97" w:rsidRPr="00457C82" w:rsidRDefault="00D16E97" w:rsidP="00D16E97">
      <w:pPr>
        <w:pStyle w:val="breakline"/>
        <w:divId w:val="527259509"/>
        <w:rPr>
          <w:color w:val="002060"/>
        </w:rPr>
      </w:pPr>
    </w:p>
    <w:p w14:paraId="6F80A031" w14:textId="77777777" w:rsidR="00D16E97" w:rsidRPr="00457C82" w:rsidRDefault="00D16E97" w:rsidP="00D16E97">
      <w:pPr>
        <w:pStyle w:val="titoloprinc0"/>
        <w:divId w:val="527259509"/>
        <w:rPr>
          <w:color w:val="002060"/>
        </w:rPr>
      </w:pPr>
      <w:r w:rsidRPr="00457C82">
        <w:rPr>
          <w:color w:val="002060"/>
        </w:rPr>
        <w:t>GIUDICE SPORTIVO</w:t>
      </w:r>
    </w:p>
    <w:p w14:paraId="348E7AA0"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59032BA8" w14:textId="77777777" w:rsidR="00D16E97" w:rsidRPr="00457C82" w:rsidRDefault="00D16E97" w:rsidP="00D16E97">
      <w:pPr>
        <w:pStyle w:val="titolo10"/>
        <w:divId w:val="527259509"/>
        <w:rPr>
          <w:color w:val="002060"/>
        </w:rPr>
      </w:pPr>
      <w:r w:rsidRPr="00457C82">
        <w:rPr>
          <w:color w:val="002060"/>
        </w:rPr>
        <w:t xml:space="preserve">GARE DEL 1/12/2021 </w:t>
      </w:r>
    </w:p>
    <w:p w14:paraId="69AEBC92"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6F85267F"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6222C0D5" w14:textId="77777777" w:rsidR="00D16E97" w:rsidRPr="00457C82" w:rsidRDefault="00D16E97" w:rsidP="00D16E97">
      <w:pPr>
        <w:pStyle w:val="titolo30"/>
        <w:divId w:val="527259509"/>
        <w:rPr>
          <w:color w:val="002060"/>
        </w:rPr>
      </w:pPr>
      <w:r w:rsidRPr="00457C82">
        <w:rPr>
          <w:color w:val="002060"/>
        </w:rPr>
        <w:lastRenderedPageBreak/>
        <w:t xml:space="preserve">DIRIGENTI </w:t>
      </w:r>
    </w:p>
    <w:p w14:paraId="6A4C9E64" w14:textId="77777777" w:rsidR="00D16E97" w:rsidRPr="00457C82" w:rsidRDefault="00D16E97" w:rsidP="00D16E97">
      <w:pPr>
        <w:pStyle w:val="titolo20"/>
        <w:divId w:val="527259509"/>
        <w:rPr>
          <w:color w:val="002060"/>
        </w:rPr>
      </w:pPr>
      <w:r w:rsidRPr="00457C82">
        <w:rPr>
          <w:color w:val="002060"/>
        </w:rPr>
        <w:t xml:space="preserve">INIBIZIONE A SVOLGERE OGNI ATTIVITA' FINO AL 22/12/2021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AE09E7C" w14:textId="77777777" w:rsidTr="00D16E97">
        <w:trPr>
          <w:divId w:val="527259509"/>
        </w:trPr>
        <w:tc>
          <w:tcPr>
            <w:tcW w:w="2200" w:type="dxa"/>
            <w:tcMar>
              <w:top w:w="20" w:type="dxa"/>
              <w:left w:w="20" w:type="dxa"/>
              <w:bottom w:w="20" w:type="dxa"/>
              <w:right w:w="20" w:type="dxa"/>
            </w:tcMar>
            <w:vAlign w:val="center"/>
            <w:hideMark/>
          </w:tcPr>
          <w:p w14:paraId="18655B91" w14:textId="77777777" w:rsidR="00D16E97" w:rsidRPr="00457C82" w:rsidRDefault="00D16E97" w:rsidP="00294DA9">
            <w:pPr>
              <w:pStyle w:val="movimento"/>
              <w:rPr>
                <w:color w:val="002060"/>
              </w:rPr>
            </w:pPr>
            <w:r w:rsidRPr="00457C82">
              <w:rPr>
                <w:color w:val="002060"/>
              </w:rPr>
              <w:t>PICCINNO COSIMO ADRIANO</w:t>
            </w:r>
          </w:p>
        </w:tc>
        <w:tc>
          <w:tcPr>
            <w:tcW w:w="2200" w:type="dxa"/>
            <w:tcMar>
              <w:top w:w="20" w:type="dxa"/>
              <w:left w:w="20" w:type="dxa"/>
              <w:bottom w:w="20" w:type="dxa"/>
              <w:right w:w="20" w:type="dxa"/>
            </w:tcMar>
            <w:vAlign w:val="center"/>
            <w:hideMark/>
          </w:tcPr>
          <w:p w14:paraId="0376791C" w14:textId="77777777" w:rsidR="00D16E97" w:rsidRPr="00457C82" w:rsidRDefault="00D16E97" w:rsidP="00294DA9">
            <w:pPr>
              <w:pStyle w:val="movimento2"/>
              <w:rPr>
                <w:color w:val="002060"/>
              </w:rPr>
            </w:pPr>
            <w:r w:rsidRPr="00457C82">
              <w:rPr>
                <w:color w:val="002060"/>
              </w:rPr>
              <w:t xml:space="preserve">(RIVIERA DELLE PALME) </w:t>
            </w:r>
          </w:p>
        </w:tc>
        <w:tc>
          <w:tcPr>
            <w:tcW w:w="800" w:type="dxa"/>
            <w:tcMar>
              <w:top w:w="20" w:type="dxa"/>
              <w:left w:w="20" w:type="dxa"/>
              <w:bottom w:w="20" w:type="dxa"/>
              <w:right w:w="20" w:type="dxa"/>
            </w:tcMar>
            <w:vAlign w:val="center"/>
            <w:hideMark/>
          </w:tcPr>
          <w:p w14:paraId="7310D9D2"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881456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2503A7D" w14:textId="77777777" w:rsidR="00D16E97" w:rsidRPr="00457C82" w:rsidRDefault="00D16E97" w:rsidP="00294DA9">
            <w:pPr>
              <w:pStyle w:val="movimento2"/>
              <w:rPr>
                <w:color w:val="002060"/>
              </w:rPr>
            </w:pPr>
            <w:r w:rsidRPr="00457C82">
              <w:rPr>
                <w:color w:val="002060"/>
              </w:rPr>
              <w:t> </w:t>
            </w:r>
          </w:p>
        </w:tc>
      </w:tr>
    </w:tbl>
    <w:p w14:paraId="362CC30E" w14:textId="77777777" w:rsidR="00D16E97" w:rsidRPr="00457C82" w:rsidRDefault="00D16E97" w:rsidP="00D16E97">
      <w:pPr>
        <w:pStyle w:val="diffida"/>
        <w:spacing w:before="80" w:beforeAutospacing="0" w:after="40" w:afterAutospacing="0"/>
        <w:divId w:val="527259509"/>
        <w:rPr>
          <w:rFonts w:eastAsiaTheme="minorEastAsia"/>
          <w:color w:val="002060"/>
        </w:rPr>
      </w:pPr>
      <w:r w:rsidRPr="00457C82">
        <w:rPr>
          <w:color w:val="002060"/>
        </w:rPr>
        <w:t xml:space="preserve">Per comportamento irriguardoso nei confronti dell'arbitro. Allontanato. </w:t>
      </w:r>
    </w:p>
    <w:p w14:paraId="6E43B8EA"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086A987B" w14:textId="77777777" w:rsidTr="00D16E97">
        <w:trPr>
          <w:divId w:val="527259509"/>
        </w:trPr>
        <w:tc>
          <w:tcPr>
            <w:tcW w:w="2200" w:type="dxa"/>
            <w:tcMar>
              <w:top w:w="20" w:type="dxa"/>
              <w:left w:w="20" w:type="dxa"/>
              <w:bottom w:w="20" w:type="dxa"/>
              <w:right w:w="20" w:type="dxa"/>
            </w:tcMar>
            <w:vAlign w:val="center"/>
            <w:hideMark/>
          </w:tcPr>
          <w:p w14:paraId="3719D821" w14:textId="77777777" w:rsidR="00D16E97" w:rsidRPr="00457C82" w:rsidRDefault="00D16E97" w:rsidP="00294DA9">
            <w:pPr>
              <w:pStyle w:val="movimento"/>
              <w:rPr>
                <w:color w:val="002060"/>
              </w:rPr>
            </w:pPr>
            <w:r w:rsidRPr="00457C82">
              <w:rPr>
                <w:color w:val="002060"/>
              </w:rPr>
              <w:t>PICCINNO COSIMO ADRIANO</w:t>
            </w:r>
          </w:p>
        </w:tc>
        <w:tc>
          <w:tcPr>
            <w:tcW w:w="2200" w:type="dxa"/>
            <w:tcMar>
              <w:top w:w="20" w:type="dxa"/>
              <w:left w:w="20" w:type="dxa"/>
              <w:bottom w:w="20" w:type="dxa"/>
              <w:right w:w="20" w:type="dxa"/>
            </w:tcMar>
            <w:vAlign w:val="center"/>
            <w:hideMark/>
          </w:tcPr>
          <w:p w14:paraId="75852BD9" w14:textId="77777777" w:rsidR="00D16E97" w:rsidRPr="00457C82" w:rsidRDefault="00D16E97" w:rsidP="00294DA9">
            <w:pPr>
              <w:pStyle w:val="movimento2"/>
              <w:rPr>
                <w:color w:val="002060"/>
              </w:rPr>
            </w:pPr>
            <w:r w:rsidRPr="00457C82">
              <w:rPr>
                <w:color w:val="002060"/>
              </w:rPr>
              <w:t xml:space="preserve">(RIVIERA DELLE PALME) </w:t>
            </w:r>
          </w:p>
        </w:tc>
        <w:tc>
          <w:tcPr>
            <w:tcW w:w="800" w:type="dxa"/>
            <w:tcMar>
              <w:top w:w="20" w:type="dxa"/>
              <w:left w:w="20" w:type="dxa"/>
              <w:bottom w:w="20" w:type="dxa"/>
              <w:right w:w="20" w:type="dxa"/>
            </w:tcMar>
            <w:vAlign w:val="center"/>
            <w:hideMark/>
          </w:tcPr>
          <w:p w14:paraId="10F0171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5B1F57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722AD98" w14:textId="77777777" w:rsidR="00D16E97" w:rsidRPr="00457C82" w:rsidRDefault="00D16E97" w:rsidP="00294DA9">
            <w:pPr>
              <w:pStyle w:val="movimento2"/>
              <w:rPr>
                <w:color w:val="002060"/>
              </w:rPr>
            </w:pPr>
            <w:r w:rsidRPr="00457C82">
              <w:rPr>
                <w:color w:val="002060"/>
              </w:rPr>
              <w:t> </w:t>
            </w:r>
          </w:p>
        </w:tc>
      </w:tr>
    </w:tbl>
    <w:p w14:paraId="7C686EB0"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NON ESPULSI </w:t>
      </w:r>
    </w:p>
    <w:p w14:paraId="4D6B4521" w14:textId="77777777" w:rsidR="00D16E97" w:rsidRPr="00457C82" w:rsidRDefault="00D16E97" w:rsidP="00D16E97">
      <w:pPr>
        <w:pStyle w:val="titolo20"/>
        <w:divId w:val="527259509"/>
        <w:rPr>
          <w:color w:val="002060"/>
        </w:rPr>
      </w:pPr>
      <w:r w:rsidRPr="00457C8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E994EB3" w14:textId="77777777" w:rsidTr="00D16E97">
        <w:trPr>
          <w:divId w:val="527259509"/>
        </w:trPr>
        <w:tc>
          <w:tcPr>
            <w:tcW w:w="2200" w:type="dxa"/>
            <w:tcMar>
              <w:top w:w="20" w:type="dxa"/>
              <w:left w:w="20" w:type="dxa"/>
              <w:bottom w:w="20" w:type="dxa"/>
              <w:right w:w="20" w:type="dxa"/>
            </w:tcMar>
            <w:vAlign w:val="center"/>
            <w:hideMark/>
          </w:tcPr>
          <w:p w14:paraId="2747F21C" w14:textId="77777777" w:rsidR="00D16E97" w:rsidRPr="00457C82" w:rsidRDefault="00D16E97" w:rsidP="00294DA9">
            <w:pPr>
              <w:pStyle w:val="movimento"/>
              <w:rPr>
                <w:color w:val="002060"/>
              </w:rPr>
            </w:pPr>
            <w:r w:rsidRPr="00457C82">
              <w:rPr>
                <w:color w:val="002060"/>
              </w:rPr>
              <w:t>GALOSI LUCA NAZZARENO</w:t>
            </w:r>
          </w:p>
        </w:tc>
        <w:tc>
          <w:tcPr>
            <w:tcW w:w="2200" w:type="dxa"/>
            <w:tcMar>
              <w:top w:w="20" w:type="dxa"/>
              <w:left w:w="20" w:type="dxa"/>
              <w:bottom w:w="20" w:type="dxa"/>
              <w:right w:w="20" w:type="dxa"/>
            </w:tcMar>
            <w:vAlign w:val="center"/>
            <w:hideMark/>
          </w:tcPr>
          <w:p w14:paraId="0E1FDDF6" w14:textId="77777777" w:rsidR="00D16E97" w:rsidRPr="00457C82" w:rsidRDefault="00D16E97" w:rsidP="00294DA9">
            <w:pPr>
              <w:pStyle w:val="movimento2"/>
              <w:rPr>
                <w:color w:val="002060"/>
              </w:rPr>
            </w:pPr>
            <w:r w:rsidRPr="00457C82">
              <w:rPr>
                <w:color w:val="002060"/>
              </w:rPr>
              <w:t xml:space="preserve">(FUTSAL CASELLE) </w:t>
            </w:r>
          </w:p>
        </w:tc>
        <w:tc>
          <w:tcPr>
            <w:tcW w:w="800" w:type="dxa"/>
            <w:tcMar>
              <w:top w:w="20" w:type="dxa"/>
              <w:left w:w="20" w:type="dxa"/>
              <w:bottom w:w="20" w:type="dxa"/>
              <w:right w:w="20" w:type="dxa"/>
            </w:tcMar>
            <w:vAlign w:val="center"/>
            <w:hideMark/>
          </w:tcPr>
          <w:p w14:paraId="7792EC4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A7F255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AC7D092" w14:textId="77777777" w:rsidR="00D16E97" w:rsidRPr="00457C82" w:rsidRDefault="00D16E97" w:rsidP="00294DA9">
            <w:pPr>
              <w:pStyle w:val="movimento2"/>
              <w:rPr>
                <w:color w:val="002060"/>
              </w:rPr>
            </w:pPr>
            <w:r w:rsidRPr="00457C82">
              <w:rPr>
                <w:color w:val="002060"/>
              </w:rPr>
              <w:t> </w:t>
            </w:r>
          </w:p>
        </w:tc>
      </w:tr>
    </w:tbl>
    <w:p w14:paraId="1A6D04D1"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83E33F1" w14:textId="77777777" w:rsidTr="00D16E97">
        <w:trPr>
          <w:divId w:val="527259509"/>
        </w:trPr>
        <w:tc>
          <w:tcPr>
            <w:tcW w:w="2200" w:type="dxa"/>
            <w:tcMar>
              <w:top w:w="20" w:type="dxa"/>
              <w:left w:w="20" w:type="dxa"/>
              <w:bottom w:w="20" w:type="dxa"/>
              <w:right w:w="20" w:type="dxa"/>
            </w:tcMar>
            <w:vAlign w:val="center"/>
            <w:hideMark/>
          </w:tcPr>
          <w:p w14:paraId="635E8CF5" w14:textId="77777777" w:rsidR="00D16E97" w:rsidRPr="00457C82" w:rsidRDefault="00D16E97" w:rsidP="00294DA9">
            <w:pPr>
              <w:pStyle w:val="movimento"/>
              <w:rPr>
                <w:color w:val="002060"/>
              </w:rPr>
            </w:pPr>
            <w:r w:rsidRPr="00457C82">
              <w:rPr>
                <w:color w:val="002060"/>
              </w:rPr>
              <w:t>PICCININI MARTIN</w:t>
            </w:r>
          </w:p>
        </w:tc>
        <w:tc>
          <w:tcPr>
            <w:tcW w:w="2200" w:type="dxa"/>
            <w:tcMar>
              <w:top w:w="20" w:type="dxa"/>
              <w:left w:w="20" w:type="dxa"/>
              <w:bottom w:w="20" w:type="dxa"/>
              <w:right w:w="20" w:type="dxa"/>
            </w:tcMar>
            <w:vAlign w:val="center"/>
            <w:hideMark/>
          </w:tcPr>
          <w:p w14:paraId="3D527456" w14:textId="77777777" w:rsidR="00D16E97" w:rsidRPr="00457C82" w:rsidRDefault="00D16E97" w:rsidP="00294DA9">
            <w:pPr>
              <w:pStyle w:val="movimento2"/>
              <w:rPr>
                <w:color w:val="002060"/>
              </w:rPr>
            </w:pPr>
            <w:r w:rsidRPr="00457C82">
              <w:rPr>
                <w:color w:val="002060"/>
              </w:rPr>
              <w:t xml:space="preserve">(RIVIERA DELLE PALME) </w:t>
            </w:r>
          </w:p>
        </w:tc>
        <w:tc>
          <w:tcPr>
            <w:tcW w:w="800" w:type="dxa"/>
            <w:tcMar>
              <w:top w:w="20" w:type="dxa"/>
              <w:left w:w="20" w:type="dxa"/>
              <w:bottom w:w="20" w:type="dxa"/>
              <w:right w:w="20" w:type="dxa"/>
            </w:tcMar>
            <w:vAlign w:val="center"/>
            <w:hideMark/>
          </w:tcPr>
          <w:p w14:paraId="1F45DF3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690D788"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DA97019" w14:textId="77777777" w:rsidR="00D16E97" w:rsidRPr="00457C82" w:rsidRDefault="00D16E97" w:rsidP="00294DA9">
            <w:pPr>
              <w:pStyle w:val="movimento2"/>
              <w:rPr>
                <w:color w:val="002060"/>
              </w:rPr>
            </w:pPr>
            <w:r w:rsidRPr="00457C82">
              <w:rPr>
                <w:color w:val="002060"/>
              </w:rPr>
              <w:t> </w:t>
            </w:r>
          </w:p>
        </w:tc>
      </w:tr>
    </w:tbl>
    <w:p w14:paraId="455B7B9E"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5867DA5F" w14:textId="77777777" w:rsidTr="00D16E97">
        <w:trPr>
          <w:divId w:val="527259509"/>
        </w:trPr>
        <w:tc>
          <w:tcPr>
            <w:tcW w:w="2200" w:type="dxa"/>
            <w:tcMar>
              <w:top w:w="20" w:type="dxa"/>
              <w:left w:w="20" w:type="dxa"/>
              <w:bottom w:w="20" w:type="dxa"/>
              <w:right w:w="20" w:type="dxa"/>
            </w:tcMar>
            <w:vAlign w:val="center"/>
            <w:hideMark/>
          </w:tcPr>
          <w:p w14:paraId="61A238C9" w14:textId="77777777" w:rsidR="00D16E97" w:rsidRPr="00457C82" w:rsidRDefault="00D16E97" w:rsidP="00294DA9">
            <w:pPr>
              <w:pStyle w:val="movimento"/>
              <w:rPr>
                <w:color w:val="002060"/>
              </w:rPr>
            </w:pPr>
            <w:r w:rsidRPr="00457C82">
              <w:rPr>
                <w:color w:val="002060"/>
              </w:rPr>
              <w:t>FICCADENTI DANIEL CLAUDIO</w:t>
            </w:r>
          </w:p>
        </w:tc>
        <w:tc>
          <w:tcPr>
            <w:tcW w:w="2200" w:type="dxa"/>
            <w:tcMar>
              <w:top w:w="20" w:type="dxa"/>
              <w:left w:w="20" w:type="dxa"/>
              <w:bottom w:w="20" w:type="dxa"/>
              <w:right w:w="20" w:type="dxa"/>
            </w:tcMar>
            <w:vAlign w:val="center"/>
            <w:hideMark/>
          </w:tcPr>
          <w:p w14:paraId="27694F70" w14:textId="77777777" w:rsidR="00D16E97" w:rsidRPr="00457C82" w:rsidRDefault="00D16E97" w:rsidP="00294DA9">
            <w:pPr>
              <w:pStyle w:val="movimento2"/>
              <w:rPr>
                <w:color w:val="002060"/>
              </w:rPr>
            </w:pPr>
            <w:r w:rsidRPr="00457C82">
              <w:rPr>
                <w:color w:val="002060"/>
              </w:rPr>
              <w:t xml:space="preserve">(FUTSAL CASELLE) </w:t>
            </w:r>
          </w:p>
        </w:tc>
        <w:tc>
          <w:tcPr>
            <w:tcW w:w="800" w:type="dxa"/>
            <w:tcMar>
              <w:top w:w="20" w:type="dxa"/>
              <w:left w:w="20" w:type="dxa"/>
              <w:bottom w:w="20" w:type="dxa"/>
              <w:right w:w="20" w:type="dxa"/>
            </w:tcMar>
            <w:vAlign w:val="center"/>
            <w:hideMark/>
          </w:tcPr>
          <w:p w14:paraId="0E193C0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92199AF" w14:textId="77777777" w:rsidR="00D16E97" w:rsidRPr="00457C82" w:rsidRDefault="00D16E97" w:rsidP="00294DA9">
            <w:pPr>
              <w:pStyle w:val="movimento"/>
              <w:rPr>
                <w:color w:val="002060"/>
              </w:rPr>
            </w:pPr>
            <w:r w:rsidRPr="00457C82">
              <w:rPr>
                <w:color w:val="002060"/>
              </w:rPr>
              <w:t>TESTA GINO</w:t>
            </w:r>
          </w:p>
        </w:tc>
        <w:tc>
          <w:tcPr>
            <w:tcW w:w="2200" w:type="dxa"/>
            <w:tcMar>
              <w:top w:w="20" w:type="dxa"/>
              <w:left w:w="20" w:type="dxa"/>
              <w:bottom w:w="20" w:type="dxa"/>
              <w:right w:w="20" w:type="dxa"/>
            </w:tcMar>
            <w:vAlign w:val="center"/>
            <w:hideMark/>
          </w:tcPr>
          <w:p w14:paraId="1911BC0C" w14:textId="77777777" w:rsidR="00D16E97" w:rsidRPr="00457C82" w:rsidRDefault="00D16E97" w:rsidP="00294DA9">
            <w:pPr>
              <w:pStyle w:val="movimento2"/>
              <w:rPr>
                <w:color w:val="002060"/>
              </w:rPr>
            </w:pPr>
            <w:r w:rsidRPr="00457C82">
              <w:rPr>
                <w:color w:val="002060"/>
              </w:rPr>
              <w:t xml:space="preserve">(FUTSAL CASELLE) </w:t>
            </w:r>
          </w:p>
        </w:tc>
      </w:tr>
      <w:tr w:rsidR="00D16E97" w:rsidRPr="00457C82" w14:paraId="577B6E1C" w14:textId="77777777" w:rsidTr="00D16E97">
        <w:trPr>
          <w:divId w:val="527259509"/>
        </w:trPr>
        <w:tc>
          <w:tcPr>
            <w:tcW w:w="2200" w:type="dxa"/>
            <w:tcMar>
              <w:top w:w="20" w:type="dxa"/>
              <w:left w:w="20" w:type="dxa"/>
              <w:bottom w:w="20" w:type="dxa"/>
              <w:right w:w="20" w:type="dxa"/>
            </w:tcMar>
            <w:vAlign w:val="center"/>
            <w:hideMark/>
          </w:tcPr>
          <w:p w14:paraId="23314954" w14:textId="77777777" w:rsidR="00D16E97" w:rsidRPr="00457C82" w:rsidRDefault="00D16E97" w:rsidP="00294DA9">
            <w:pPr>
              <w:pStyle w:val="movimento"/>
              <w:rPr>
                <w:color w:val="002060"/>
              </w:rPr>
            </w:pPr>
            <w:r w:rsidRPr="00457C82">
              <w:rPr>
                <w:color w:val="002060"/>
              </w:rPr>
              <w:t>PALESTINI FRANCESCO</w:t>
            </w:r>
          </w:p>
        </w:tc>
        <w:tc>
          <w:tcPr>
            <w:tcW w:w="2200" w:type="dxa"/>
            <w:tcMar>
              <w:top w:w="20" w:type="dxa"/>
              <w:left w:w="20" w:type="dxa"/>
              <w:bottom w:w="20" w:type="dxa"/>
              <w:right w:w="20" w:type="dxa"/>
            </w:tcMar>
            <w:vAlign w:val="center"/>
            <w:hideMark/>
          </w:tcPr>
          <w:p w14:paraId="34D6D4B0" w14:textId="77777777" w:rsidR="00D16E97" w:rsidRPr="00457C82" w:rsidRDefault="00D16E97" w:rsidP="00294DA9">
            <w:pPr>
              <w:pStyle w:val="movimento2"/>
              <w:rPr>
                <w:color w:val="002060"/>
              </w:rPr>
            </w:pPr>
            <w:r w:rsidRPr="00457C82">
              <w:rPr>
                <w:color w:val="002060"/>
              </w:rPr>
              <w:t xml:space="preserve">(RIVIERA DELLE PALME) </w:t>
            </w:r>
          </w:p>
        </w:tc>
        <w:tc>
          <w:tcPr>
            <w:tcW w:w="800" w:type="dxa"/>
            <w:tcMar>
              <w:top w:w="20" w:type="dxa"/>
              <w:left w:w="20" w:type="dxa"/>
              <w:bottom w:w="20" w:type="dxa"/>
              <w:right w:w="20" w:type="dxa"/>
            </w:tcMar>
            <w:vAlign w:val="center"/>
            <w:hideMark/>
          </w:tcPr>
          <w:p w14:paraId="30AA2E1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BB807FF" w14:textId="77777777" w:rsidR="00D16E97" w:rsidRPr="00457C82" w:rsidRDefault="00D16E97" w:rsidP="00294DA9">
            <w:pPr>
              <w:pStyle w:val="movimento"/>
              <w:rPr>
                <w:color w:val="002060"/>
              </w:rPr>
            </w:pPr>
            <w:r w:rsidRPr="00457C82">
              <w:rPr>
                <w:color w:val="002060"/>
              </w:rPr>
              <w:t>PASQUINI MARCO</w:t>
            </w:r>
          </w:p>
        </w:tc>
        <w:tc>
          <w:tcPr>
            <w:tcW w:w="2200" w:type="dxa"/>
            <w:tcMar>
              <w:top w:w="20" w:type="dxa"/>
              <w:left w:w="20" w:type="dxa"/>
              <w:bottom w:w="20" w:type="dxa"/>
              <w:right w:w="20" w:type="dxa"/>
            </w:tcMar>
            <w:vAlign w:val="center"/>
            <w:hideMark/>
          </w:tcPr>
          <w:p w14:paraId="2E1785F9" w14:textId="77777777" w:rsidR="00D16E97" w:rsidRPr="00457C82" w:rsidRDefault="00D16E97" w:rsidP="00294DA9">
            <w:pPr>
              <w:pStyle w:val="movimento2"/>
              <w:rPr>
                <w:color w:val="002060"/>
              </w:rPr>
            </w:pPr>
            <w:r w:rsidRPr="00457C82">
              <w:rPr>
                <w:color w:val="002060"/>
              </w:rPr>
              <w:t xml:space="preserve">(RIVIERA DELLE PALME) </w:t>
            </w:r>
          </w:p>
        </w:tc>
      </w:tr>
    </w:tbl>
    <w:p w14:paraId="353BFB0B"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3/12/2021 </w:t>
      </w:r>
    </w:p>
    <w:p w14:paraId="591AAACA"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6F16E065"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5BAB7ACD" w14:textId="77777777" w:rsidR="00D16E97" w:rsidRPr="00457C82" w:rsidRDefault="00D16E97" w:rsidP="00D16E97">
      <w:pPr>
        <w:pStyle w:val="titolo30"/>
        <w:divId w:val="527259509"/>
        <w:rPr>
          <w:color w:val="002060"/>
        </w:rPr>
      </w:pPr>
      <w:r w:rsidRPr="00457C82">
        <w:rPr>
          <w:color w:val="002060"/>
        </w:rPr>
        <w:t xml:space="preserve">DIRIGENTI </w:t>
      </w:r>
    </w:p>
    <w:p w14:paraId="5C92EAE7" w14:textId="77777777" w:rsidR="00D16E97" w:rsidRPr="00457C82" w:rsidRDefault="00D16E97" w:rsidP="00D16E97">
      <w:pPr>
        <w:pStyle w:val="titolo20"/>
        <w:divId w:val="527259509"/>
        <w:rPr>
          <w:color w:val="002060"/>
        </w:rPr>
      </w:pPr>
      <w:r w:rsidRPr="00457C82">
        <w:rPr>
          <w:color w:val="002060"/>
        </w:rPr>
        <w:t xml:space="preserve">INIBIZIONE A SVOLGERE OGNI ATTIVITA' FINO AL 15/12/2021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C614186" w14:textId="77777777" w:rsidTr="00D16E97">
        <w:trPr>
          <w:divId w:val="527259509"/>
        </w:trPr>
        <w:tc>
          <w:tcPr>
            <w:tcW w:w="2200" w:type="dxa"/>
            <w:tcMar>
              <w:top w:w="20" w:type="dxa"/>
              <w:left w:w="20" w:type="dxa"/>
              <w:bottom w:w="20" w:type="dxa"/>
              <w:right w:w="20" w:type="dxa"/>
            </w:tcMar>
            <w:vAlign w:val="center"/>
            <w:hideMark/>
          </w:tcPr>
          <w:p w14:paraId="0B4A975B" w14:textId="77777777" w:rsidR="00D16E97" w:rsidRPr="00457C82" w:rsidRDefault="00D16E97" w:rsidP="00294DA9">
            <w:pPr>
              <w:pStyle w:val="movimento"/>
              <w:rPr>
                <w:color w:val="002060"/>
              </w:rPr>
            </w:pPr>
            <w:r w:rsidRPr="00457C82">
              <w:rPr>
                <w:color w:val="002060"/>
              </w:rPr>
              <w:t>SCAPECCHI LUCA</w:t>
            </w:r>
          </w:p>
        </w:tc>
        <w:tc>
          <w:tcPr>
            <w:tcW w:w="2200" w:type="dxa"/>
            <w:tcMar>
              <w:top w:w="20" w:type="dxa"/>
              <w:left w:w="20" w:type="dxa"/>
              <w:bottom w:w="20" w:type="dxa"/>
              <w:right w:w="20" w:type="dxa"/>
            </w:tcMar>
            <w:vAlign w:val="center"/>
            <w:hideMark/>
          </w:tcPr>
          <w:p w14:paraId="479D4611" w14:textId="77777777" w:rsidR="00D16E97" w:rsidRPr="00457C82" w:rsidRDefault="00D16E97" w:rsidP="00294DA9">
            <w:pPr>
              <w:pStyle w:val="movimento2"/>
              <w:rPr>
                <w:color w:val="002060"/>
              </w:rPr>
            </w:pPr>
            <w:r w:rsidRPr="00457C82">
              <w:rPr>
                <w:color w:val="002060"/>
              </w:rPr>
              <w:t xml:space="preserve">(ALMA JUVENTUS FANO) </w:t>
            </w:r>
          </w:p>
        </w:tc>
        <w:tc>
          <w:tcPr>
            <w:tcW w:w="800" w:type="dxa"/>
            <w:tcMar>
              <w:top w:w="20" w:type="dxa"/>
              <w:left w:w="20" w:type="dxa"/>
              <w:bottom w:w="20" w:type="dxa"/>
              <w:right w:w="20" w:type="dxa"/>
            </w:tcMar>
            <w:vAlign w:val="center"/>
            <w:hideMark/>
          </w:tcPr>
          <w:p w14:paraId="7795C30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766EC7B"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28B12E8" w14:textId="77777777" w:rsidR="00D16E97" w:rsidRPr="00457C82" w:rsidRDefault="00D16E97" w:rsidP="00294DA9">
            <w:pPr>
              <w:pStyle w:val="movimento2"/>
              <w:rPr>
                <w:color w:val="002060"/>
              </w:rPr>
            </w:pPr>
            <w:r w:rsidRPr="00457C82">
              <w:rPr>
                <w:color w:val="002060"/>
              </w:rPr>
              <w:t> </w:t>
            </w:r>
          </w:p>
        </w:tc>
      </w:tr>
    </w:tbl>
    <w:p w14:paraId="7A1B7317" w14:textId="77777777" w:rsidR="00D16E97" w:rsidRPr="00457C82" w:rsidRDefault="00D16E97" w:rsidP="00D16E97">
      <w:pPr>
        <w:pStyle w:val="diffida"/>
        <w:spacing w:before="80" w:beforeAutospacing="0" w:after="40" w:afterAutospacing="0"/>
        <w:divId w:val="527259509"/>
        <w:rPr>
          <w:rFonts w:eastAsiaTheme="minorEastAsia"/>
          <w:color w:val="002060"/>
        </w:rPr>
      </w:pPr>
      <w:r w:rsidRPr="00457C82">
        <w:rPr>
          <w:color w:val="002060"/>
        </w:rPr>
        <w:t xml:space="preserve">Per proteste nei confronti dell'arbitro. Allontanato. </w:t>
      </w:r>
    </w:p>
    <w:p w14:paraId="0A1B2927"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57CA7562" w14:textId="77777777" w:rsidTr="00D16E97">
        <w:trPr>
          <w:divId w:val="527259509"/>
        </w:trPr>
        <w:tc>
          <w:tcPr>
            <w:tcW w:w="2200" w:type="dxa"/>
            <w:tcMar>
              <w:top w:w="20" w:type="dxa"/>
              <w:left w:w="20" w:type="dxa"/>
              <w:bottom w:w="20" w:type="dxa"/>
              <w:right w:w="20" w:type="dxa"/>
            </w:tcMar>
            <w:vAlign w:val="center"/>
            <w:hideMark/>
          </w:tcPr>
          <w:p w14:paraId="4F0670F1" w14:textId="77777777" w:rsidR="00D16E97" w:rsidRPr="00457C82" w:rsidRDefault="00D16E97" w:rsidP="00294DA9">
            <w:pPr>
              <w:pStyle w:val="movimento"/>
              <w:rPr>
                <w:color w:val="002060"/>
              </w:rPr>
            </w:pPr>
            <w:r w:rsidRPr="00457C82">
              <w:rPr>
                <w:color w:val="002060"/>
              </w:rPr>
              <w:t>LUCCIARINI JACOPO</w:t>
            </w:r>
          </w:p>
        </w:tc>
        <w:tc>
          <w:tcPr>
            <w:tcW w:w="2200" w:type="dxa"/>
            <w:tcMar>
              <w:top w:w="20" w:type="dxa"/>
              <w:left w:w="20" w:type="dxa"/>
              <w:bottom w:w="20" w:type="dxa"/>
              <w:right w:w="20" w:type="dxa"/>
            </w:tcMar>
            <w:vAlign w:val="center"/>
            <w:hideMark/>
          </w:tcPr>
          <w:p w14:paraId="4527BB19" w14:textId="77777777" w:rsidR="00D16E97" w:rsidRPr="00457C82" w:rsidRDefault="00D16E97" w:rsidP="00294DA9">
            <w:pPr>
              <w:pStyle w:val="movimento2"/>
              <w:rPr>
                <w:color w:val="002060"/>
              </w:rPr>
            </w:pPr>
            <w:r w:rsidRPr="00457C82">
              <w:rPr>
                <w:color w:val="002060"/>
              </w:rPr>
              <w:t xml:space="preserve">(GNANO 04) </w:t>
            </w:r>
          </w:p>
        </w:tc>
        <w:tc>
          <w:tcPr>
            <w:tcW w:w="800" w:type="dxa"/>
            <w:tcMar>
              <w:top w:w="20" w:type="dxa"/>
              <w:left w:w="20" w:type="dxa"/>
              <w:bottom w:w="20" w:type="dxa"/>
              <w:right w:w="20" w:type="dxa"/>
            </w:tcMar>
            <w:vAlign w:val="center"/>
            <w:hideMark/>
          </w:tcPr>
          <w:p w14:paraId="204176FD"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A7E97A3" w14:textId="77777777" w:rsidR="00D16E97" w:rsidRPr="00457C82" w:rsidRDefault="00D16E97" w:rsidP="00294DA9">
            <w:pPr>
              <w:pStyle w:val="movimento"/>
              <w:rPr>
                <w:color w:val="002060"/>
              </w:rPr>
            </w:pPr>
            <w:r w:rsidRPr="00457C82">
              <w:rPr>
                <w:color w:val="002060"/>
              </w:rPr>
              <w:t>IESARI MAURO</w:t>
            </w:r>
          </w:p>
        </w:tc>
        <w:tc>
          <w:tcPr>
            <w:tcW w:w="2200" w:type="dxa"/>
            <w:tcMar>
              <w:top w:w="20" w:type="dxa"/>
              <w:left w:w="20" w:type="dxa"/>
              <w:bottom w:w="20" w:type="dxa"/>
              <w:right w:w="20" w:type="dxa"/>
            </w:tcMar>
            <w:vAlign w:val="center"/>
            <w:hideMark/>
          </w:tcPr>
          <w:p w14:paraId="358C05E2" w14:textId="77777777" w:rsidR="00D16E97" w:rsidRPr="00457C82" w:rsidRDefault="00D16E97" w:rsidP="00294DA9">
            <w:pPr>
              <w:pStyle w:val="movimento2"/>
              <w:rPr>
                <w:color w:val="002060"/>
              </w:rPr>
            </w:pPr>
            <w:r w:rsidRPr="00457C82">
              <w:rPr>
                <w:color w:val="002060"/>
              </w:rPr>
              <w:t xml:space="preserve">(INVICTA FUTSAL MACERATA) </w:t>
            </w:r>
          </w:p>
        </w:tc>
      </w:tr>
    </w:tbl>
    <w:p w14:paraId="0D0618FB" w14:textId="77777777" w:rsidR="00D16E97" w:rsidRPr="00457C82" w:rsidRDefault="00D16E97" w:rsidP="00D16E97">
      <w:pPr>
        <w:pStyle w:val="titolo30"/>
        <w:divId w:val="527259509"/>
        <w:rPr>
          <w:rFonts w:eastAsiaTheme="minorEastAsia"/>
          <w:color w:val="002060"/>
        </w:rPr>
      </w:pPr>
      <w:r w:rsidRPr="00457C82">
        <w:rPr>
          <w:color w:val="002060"/>
        </w:rPr>
        <w:t xml:space="preserve">ALLENATORI </w:t>
      </w:r>
    </w:p>
    <w:p w14:paraId="3DF909A2" w14:textId="77777777" w:rsidR="00D16E97" w:rsidRPr="00457C82" w:rsidRDefault="00D16E97" w:rsidP="00D16E97">
      <w:pPr>
        <w:pStyle w:val="titolo20"/>
        <w:divId w:val="527259509"/>
        <w:rPr>
          <w:color w:val="002060"/>
        </w:rPr>
      </w:pPr>
      <w:r w:rsidRPr="00457C82">
        <w:rPr>
          <w:color w:val="002060"/>
        </w:rPr>
        <w:t xml:space="preserve">SQUALIFICA FINO AL 15/12/2021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C08F2C2" w14:textId="77777777" w:rsidTr="00D16E97">
        <w:trPr>
          <w:divId w:val="527259509"/>
        </w:trPr>
        <w:tc>
          <w:tcPr>
            <w:tcW w:w="2200" w:type="dxa"/>
            <w:tcMar>
              <w:top w:w="20" w:type="dxa"/>
              <w:left w:w="20" w:type="dxa"/>
              <w:bottom w:w="20" w:type="dxa"/>
              <w:right w:w="20" w:type="dxa"/>
            </w:tcMar>
            <w:vAlign w:val="center"/>
            <w:hideMark/>
          </w:tcPr>
          <w:p w14:paraId="15F36B63" w14:textId="77777777" w:rsidR="00D16E97" w:rsidRPr="00457C82" w:rsidRDefault="00D16E97" w:rsidP="00294DA9">
            <w:pPr>
              <w:pStyle w:val="movimento"/>
              <w:rPr>
                <w:color w:val="002060"/>
              </w:rPr>
            </w:pPr>
            <w:r w:rsidRPr="00457C82">
              <w:rPr>
                <w:color w:val="002060"/>
              </w:rPr>
              <w:t>MAGNANELLI ENRICO</w:t>
            </w:r>
          </w:p>
        </w:tc>
        <w:tc>
          <w:tcPr>
            <w:tcW w:w="2200" w:type="dxa"/>
            <w:tcMar>
              <w:top w:w="20" w:type="dxa"/>
              <w:left w:w="20" w:type="dxa"/>
              <w:bottom w:w="20" w:type="dxa"/>
              <w:right w:w="20" w:type="dxa"/>
            </w:tcMar>
            <w:vAlign w:val="center"/>
            <w:hideMark/>
          </w:tcPr>
          <w:p w14:paraId="366B7F25" w14:textId="77777777" w:rsidR="00D16E97" w:rsidRPr="00457C82" w:rsidRDefault="00D16E97" w:rsidP="00294DA9">
            <w:pPr>
              <w:pStyle w:val="movimento2"/>
              <w:rPr>
                <w:color w:val="002060"/>
              </w:rPr>
            </w:pPr>
            <w:r w:rsidRPr="00457C82">
              <w:rPr>
                <w:color w:val="002060"/>
              </w:rPr>
              <w:t xml:space="preserve">(GNANO 04) </w:t>
            </w:r>
          </w:p>
        </w:tc>
        <w:tc>
          <w:tcPr>
            <w:tcW w:w="800" w:type="dxa"/>
            <w:tcMar>
              <w:top w:w="20" w:type="dxa"/>
              <w:left w:w="20" w:type="dxa"/>
              <w:bottom w:w="20" w:type="dxa"/>
              <w:right w:w="20" w:type="dxa"/>
            </w:tcMar>
            <w:vAlign w:val="center"/>
            <w:hideMark/>
          </w:tcPr>
          <w:p w14:paraId="54F9818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2EB4F7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8547B40" w14:textId="77777777" w:rsidR="00D16E97" w:rsidRPr="00457C82" w:rsidRDefault="00D16E97" w:rsidP="00294DA9">
            <w:pPr>
              <w:pStyle w:val="movimento2"/>
              <w:rPr>
                <w:color w:val="002060"/>
              </w:rPr>
            </w:pPr>
            <w:r w:rsidRPr="00457C82">
              <w:rPr>
                <w:color w:val="002060"/>
              </w:rPr>
              <w:t> </w:t>
            </w:r>
          </w:p>
        </w:tc>
      </w:tr>
    </w:tbl>
    <w:p w14:paraId="7E55E945" w14:textId="77777777" w:rsidR="00D16E97" w:rsidRPr="00457C82" w:rsidRDefault="00D16E97" w:rsidP="00D16E97">
      <w:pPr>
        <w:pStyle w:val="diffida"/>
        <w:spacing w:before="80" w:beforeAutospacing="0" w:after="40" w:afterAutospacing="0"/>
        <w:divId w:val="527259509"/>
        <w:rPr>
          <w:rFonts w:eastAsiaTheme="minorEastAsia"/>
          <w:color w:val="002060"/>
        </w:rPr>
      </w:pPr>
      <w:r w:rsidRPr="00457C82">
        <w:rPr>
          <w:color w:val="002060"/>
        </w:rPr>
        <w:t xml:space="preserve">Espulso per doppia ammonizione. Allontanato. </w:t>
      </w:r>
    </w:p>
    <w:p w14:paraId="40E2F261" w14:textId="77777777" w:rsidR="00D16E97" w:rsidRPr="00457C82" w:rsidRDefault="00D16E97" w:rsidP="00D16E97">
      <w:pPr>
        <w:pStyle w:val="titolo20"/>
        <w:divId w:val="527259509"/>
        <w:rPr>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C81E980" w14:textId="77777777" w:rsidTr="00D16E97">
        <w:trPr>
          <w:divId w:val="527259509"/>
        </w:trPr>
        <w:tc>
          <w:tcPr>
            <w:tcW w:w="2200" w:type="dxa"/>
            <w:tcMar>
              <w:top w:w="20" w:type="dxa"/>
              <w:left w:w="20" w:type="dxa"/>
              <w:bottom w:w="20" w:type="dxa"/>
              <w:right w:w="20" w:type="dxa"/>
            </w:tcMar>
            <w:vAlign w:val="center"/>
            <w:hideMark/>
          </w:tcPr>
          <w:p w14:paraId="5D7945E2" w14:textId="77777777" w:rsidR="00D16E97" w:rsidRPr="00457C82" w:rsidRDefault="00D16E97" w:rsidP="00294DA9">
            <w:pPr>
              <w:pStyle w:val="movimento"/>
              <w:rPr>
                <w:color w:val="002060"/>
              </w:rPr>
            </w:pPr>
            <w:r w:rsidRPr="00457C82">
              <w:rPr>
                <w:color w:val="002060"/>
              </w:rPr>
              <w:t>PENNESI GIANLUCA</w:t>
            </w:r>
          </w:p>
        </w:tc>
        <w:tc>
          <w:tcPr>
            <w:tcW w:w="2200" w:type="dxa"/>
            <w:tcMar>
              <w:top w:w="20" w:type="dxa"/>
              <w:left w:w="20" w:type="dxa"/>
              <w:bottom w:w="20" w:type="dxa"/>
              <w:right w:w="20" w:type="dxa"/>
            </w:tcMar>
            <w:vAlign w:val="center"/>
            <w:hideMark/>
          </w:tcPr>
          <w:p w14:paraId="107AD65B" w14:textId="77777777" w:rsidR="00D16E97" w:rsidRPr="00457C82" w:rsidRDefault="00D16E97" w:rsidP="00294DA9">
            <w:pPr>
              <w:pStyle w:val="movimento2"/>
              <w:rPr>
                <w:color w:val="002060"/>
              </w:rPr>
            </w:pPr>
            <w:r w:rsidRPr="00457C82">
              <w:rPr>
                <w:color w:val="002060"/>
              </w:rPr>
              <w:t xml:space="preserve">(INVICTA FUTSAL MACERATA) </w:t>
            </w:r>
          </w:p>
        </w:tc>
        <w:tc>
          <w:tcPr>
            <w:tcW w:w="800" w:type="dxa"/>
            <w:tcMar>
              <w:top w:w="20" w:type="dxa"/>
              <w:left w:w="20" w:type="dxa"/>
              <w:bottom w:w="20" w:type="dxa"/>
              <w:right w:w="20" w:type="dxa"/>
            </w:tcMar>
            <w:vAlign w:val="center"/>
            <w:hideMark/>
          </w:tcPr>
          <w:p w14:paraId="537E201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8A14987" w14:textId="77777777" w:rsidR="00D16E97" w:rsidRPr="00457C82" w:rsidRDefault="00D16E97" w:rsidP="00294DA9">
            <w:pPr>
              <w:pStyle w:val="movimento"/>
              <w:rPr>
                <w:color w:val="002060"/>
              </w:rPr>
            </w:pPr>
            <w:r w:rsidRPr="00457C82">
              <w:rPr>
                <w:color w:val="002060"/>
              </w:rPr>
              <w:t>BACHETTI STEFANO</w:t>
            </w:r>
          </w:p>
        </w:tc>
        <w:tc>
          <w:tcPr>
            <w:tcW w:w="2200" w:type="dxa"/>
            <w:tcMar>
              <w:top w:w="20" w:type="dxa"/>
              <w:left w:w="20" w:type="dxa"/>
              <w:bottom w:w="20" w:type="dxa"/>
              <w:right w:w="20" w:type="dxa"/>
            </w:tcMar>
            <w:vAlign w:val="center"/>
            <w:hideMark/>
          </w:tcPr>
          <w:p w14:paraId="4E8E849A" w14:textId="77777777" w:rsidR="00D16E97" w:rsidRPr="00457C82" w:rsidRDefault="00D16E97" w:rsidP="00294DA9">
            <w:pPr>
              <w:pStyle w:val="movimento2"/>
              <w:rPr>
                <w:color w:val="002060"/>
              </w:rPr>
            </w:pPr>
            <w:r w:rsidRPr="00457C82">
              <w:rPr>
                <w:color w:val="002060"/>
              </w:rPr>
              <w:t xml:space="preserve">(REAL EAGLES VIRTUS PAGLIA) </w:t>
            </w:r>
          </w:p>
        </w:tc>
      </w:tr>
    </w:tbl>
    <w:p w14:paraId="2EE7C05F"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ESPULSI </w:t>
      </w:r>
    </w:p>
    <w:p w14:paraId="0BCBD36F" w14:textId="77777777" w:rsidR="00D16E97" w:rsidRPr="00457C82" w:rsidRDefault="00D16E97" w:rsidP="00D16E97">
      <w:pPr>
        <w:pStyle w:val="titolo20"/>
        <w:divId w:val="527259509"/>
        <w:rPr>
          <w:color w:val="002060"/>
        </w:rPr>
      </w:pPr>
      <w:r w:rsidRPr="00457C8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3C33AE7" w14:textId="77777777" w:rsidTr="00D16E97">
        <w:trPr>
          <w:divId w:val="527259509"/>
        </w:trPr>
        <w:tc>
          <w:tcPr>
            <w:tcW w:w="2200" w:type="dxa"/>
            <w:tcMar>
              <w:top w:w="20" w:type="dxa"/>
              <w:left w:w="20" w:type="dxa"/>
              <w:bottom w:w="20" w:type="dxa"/>
              <w:right w:w="20" w:type="dxa"/>
            </w:tcMar>
            <w:vAlign w:val="center"/>
            <w:hideMark/>
          </w:tcPr>
          <w:p w14:paraId="257AF16A" w14:textId="77777777" w:rsidR="00D16E97" w:rsidRPr="00457C82" w:rsidRDefault="00D16E97" w:rsidP="00294DA9">
            <w:pPr>
              <w:pStyle w:val="movimento"/>
              <w:rPr>
                <w:color w:val="002060"/>
              </w:rPr>
            </w:pPr>
            <w:r w:rsidRPr="00457C82">
              <w:rPr>
                <w:color w:val="002060"/>
              </w:rPr>
              <w:t>PETTINARI ALBERTO</w:t>
            </w:r>
          </w:p>
        </w:tc>
        <w:tc>
          <w:tcPr>
            <w:tcW w:w="2200" w:type="dxa"/>
            <w:tcMar>
              <w:top w:w="20" w:type="dxa"/>
              <w:left w:w="20" w:type="dxa"/>
              <w:bottom w:w="20" w:type="dxa"/>
              <w:right w:w="20" w:type="dxa"/>
            </w:tcMar>
            <w:vAlign w:val="center"/>
            <w:hideMark/>
          </w:tcPr>
          <w:p w14:paraId="788C29CD" w14:textId="77777777" w:rsidR="00D16E97" w:rsidRPr="00457C82" w:rsidRDefault="00D16E97" w:rsidP="00294DA9">
            <w:pPr>
              <w:pStyle w:val="movimento2"/>
              <w:rPr>
                <w:color w:val="002060"/>
              </w:rPr>
            </w:pPr>
            <w:r w:rsidRPr="00457C82">
              <w:rPr>
                <w:color w:val="002060"/>
              </w:rPr>
              <w:t xml:space="preserve">(CIARNIN) </w:t>
            </w:r>
          </w:p>
        </w:tc>
        <w:tc>
          <w:tcPr>
            <w:tcW w:w="800" w:type="dxa"/>
            <w:tcMar>
              <w:top w:w="20" w:type="dxa"/>
              <w:left w:w="20" w:type="dxa"/>
              <w:bottom w:w="20" w:type="dxa"/>
              <w:right w:w="20" w:type="dxa"/>
            </w:tcMar>
            <w:vAlign w:val="center"/>
            <w:hideMark/>
          </w:tcPr>
          <w:p w14:paraId="342C837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ABBB4D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E162CD7" w14:textId="77777777" w:rsidR="00D16E97" w:rsidRPr="00457C82" w:rsidRDefault="00D16E97" w:rsidP="00294DA9">
            <w:pPr>
              <w:pStyle w:val="movimento2"/>
              <w:rPr>
                <w:color w:val="002060"/>
              </w:rPr>
            </w:pPr>
            <w:r w:rsidRPr="00457C82">
              <w:rPr>
                <w:color w:val="002060"/>
              </w:rPr>
              <w:t> </w:t>
            </w:r>
          </w:p>
        </w:tc>
      </w:tr>
    </w:tbl>
    <w:p w14:paraId="63B78110" w14:textId="77777777" w:rsidR="00D16E97" w:rsidRPr="00457C82" w:rsidRDefault="00D16E97" w:rsidP="00D16E97">
      <w:pPr>
        <w:pStyle w:val="titolo20"/>
        <w:divId w:val="527259509"/>
        <w:rPr>
          <w:rFonts w:eastAsiaTheme="minorEastAsia"/>
          <w:color w:val="002060"/>
        </w:rPr>
      </w:pPr>
      <w:r w:rsidRPr="00457C8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6D100A45" w14:textId="77777777" w:rsidTr="00D16E97">
        <w:trPr>
          <w:divId w:val="527259509"/>
        </w:trPr>
        <w:tc>
          <w:tcPr>
            <w:tcW w:w="2200" w:type="dxa"/>
            <w:tcMar>
              <w:top w:w="20" w:type="dxa"/>
              <w:left w:w="20" w:type="dxa"/>
              <w:bottom w:w="20" w:type="dxa"/>
              <w:right w:w="20" w:type="dxa"/>
            </w:tcMar>
            <w:vAlign w:val="center"/>
            <w:hideMark/>
          </w:tcPr>
          <w:p w14:paraId="11DF3827" w14:textId="77777777" w:rsidR="00D16E97" w:rsidRPr="00457C82" w:rsidRDefault="00D16E97" w:rsidP="00294DA9">
            <w:pPr>
              <w:pStyle w:val="movimento"/>
              <w:rPr>
                <w:color w:val="002060"/>
              </w:rPr>
            </w:pPr>
            <w:r w:rsidRPr="00457C82">
              <w:rPr>
                <w:color w:val="002060"/>
              </w:rPr>
              <w:lastRenderedPageBreak/>
              <w:t>GARBATINI MASSIMILIANO</w:t>
            </w:r>
          </w:p>
        </w:tc>
        <w:tc>
          <w:tcPr>
            <w:tcW w:w="2200" w:type="dxa"/>
            <w:tcMar>
              <w:top w:w="20" w:type="dxa"/>
              <w:left w:w="20" w:type="dxa"/>
              <w:bottom w:w="20" w:type="dxa"/>
              <w:right w:w="20" w:type="dxa"/>
            </w:tcMar>
            <w:vAlign w:val="center"/>
            <w:hideMark/>
          </w:tcPr>
          <w:p w14:paraId="3B79F4E1" w14:textId="77777777" w:rsidR="00D16E97" w:rsidRPr="00457C82" w:rsidRDefault="00D16E97" w:rsidP="00294DA9">
            <w:pPr>
              <w:pStyle w:val="movimento2"/>
              <w:rPr>
                <w:color w:val="002060"/>
              </w:rPr>
            </w:pPr>
            <w:r w:rsidRPr="00457C82">
              <w:rPr>
                <w:color w:val="002060"/>
              </w:rPr>
              <w:t xml:space="preserve">(AMICI DEL CENTROSOCIO SP.) </w:t>
            </w:r>
          </w:p>
        </w:tc>
        <w:tc>
          <w:tcPr>
            <w:tcW w:w="800" w:type="dxa"/>
            <w:tcMar>
              <w:top w:w="20" w:type="dxa"/>
              <w:left w:w="20" w:type="dxa"/>
              <w:bottom w:w="20" w:type="dxa"/>
              <w:right w:w="20" w:type="dxa"/>
            </w:tcMar>
            <w:vAlign w:val="center"/>
            <w:hideMark/>
          </w:tcPr>
          <w:p w14:paraId="50B424D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9F73D47" w14:textId="77777777" w:rsidR="00D16E97" w:rsidRPr="00457C82" w:rsidRDefault="00D16E97" w:rsidP="00294DA9">
            <w:pPr>
              <w:pStyle w:val="movimento"/>
              <w:rPr>
                <w:color w:val="002060"/>
              </w:rPr>
            </w:pPr>
            <w:r w:rsidRPr="00457C82">
              <w:rPr>
                <w:color w:val="002060"/>
              </w:rPr>
              <w:t>CARLETTI ALEX</w:t>
            </w:r>
          </w:p>
        </w:tc>
        <w:tc>
          <w:tcPr>
            <w:tcW w:w="2200" w:type="dxa"/>
            <w:tcMar>
              <w:top w:w="20" w:type="dxa"/>
              <w:left w:w="20" w:type="dxa"/>
              <w:bottom w:w="20" w:type="dxa"/>
              <w:right w:w="20" w:type="dxa"/>
            </w:tcMar>
            <w:vAlign w:val="center"/>
            <w:hideMark/>
          </w:tcPr>
          <w:p w14:paraId="0CF6A476" w14:textId="77777777" w:rsidR="00D16E97" w:rsidRPr="00457C82" w:rsidRDefault="00D16E97" w:rsidP="00294DA9">
            <w:pPr>
              <w:pStyle w:val="movimento2"/>
              <w:rPr>
                <w:color w:val="002060"/>
              </w:rPr>
            </w:pPr>
            <w:r w:rsidRPr="00457C82">
              <w:rPr>
                <w:color w:val="002060"/>
              </w:rPr>
              <w:t xml:space="preserve">(FUTSAL MONTEMARCIANO C5) </w:t>
            </w:r>
          </w:p>
        </w:tc>
      </w:tr>
      <w:tr w:rsidR="00D16E97" w:rsidRPr="00457C82" w14:paraId="49D13FED" w14:textId="77777777" w:rsidTr="00D16E97">
        <w:trPr>
          <w:divId w:val="527259509"/>
        </w:trPr>
        <w:tc>
          <w:tcPr>
            <w:tcW w:w="2200" w:type="dxa"/>
            <w:tcMar>
              <w:top w:w="20" w:type="dxa"/>
              <w:left w:w="20" w:type="dxa"/>
              <w:bottom w:w="20" w:type="dxa"/>
              <w:right w:w="20" w:type="dxa"/>
            </w:tcMar>
            <w:vAlign w:val="center"/>
            <w:hideMark/>
          </w:tcPr>
          <w:p w14:paraId="1B66FD3E" w14:textId="77777777" w:rsidR="00D16E97" w:rsidRPr="00457C82" w:rsidRDefault="00D16E97" w:rsidP="00294DA9">
            <w:pPr>
              <w:pStyle w:val="movimento"/>
              <w:rPr>
                <w:color w:val="002060"/>
              </w:rPr>
            </w:pPr>
            <w:r w:rsidRPr="00457C82">
              <w:rPr>
                <w:color w:val="002060"/>
              </w:rPr>
              <w:t>MONCERI MATTIA</w:t>
            </w:r>
          </w:p>
        </w:tc>
        <w:tc>
          <w:tcPr>
            <w:tcW w:w="2200" w:type="dxa"/>
            <w:tcMar>
              <w:top w:w="20" w:type="dxa"/>
              <w:left w:w="20" w:type="dxa"/>
              <w:bottom w:w="20" w:type="dxa"/>
              <w:right w:w="20" w:type="dxa"/>
            </w:tcMar>
            <w:vAlign w:val="center"/>
            <w:hideMark/>
          </w:tcPr>
          <w:p w14:paraId="590DF6E2" w14:textId="77777777" w:rsidR="00D16E97" w:rsidRPr="00457C82" w:rsidRDefault="00D16E97" w:rsidP="00294DA9">
            <w:pPr>
              <w:pStyle w:val="movimento2"/>
              <w:rPr>
                <w:color w:val="002060"/>
              </w:rPr>
            </w:pPr>
            <w:r w:rsidRPr="00457C82">
              <w:rPr>
                <w:color w:val="002060"/>
              </w:rPr>
              <w:t xml:space="preserve">(GNANO 04) </w:t>
            </w:r>
          </w:p>
        </w:tc>
        <w:tc>
          <w:tcPr>
            <w:tcW w:w="800" w:type="dxa"/>
            <w:tcMar>
              <w:top w:w="20" w:type="dxa"/>
              <w:left w:w="20" w:type="dxa"/>
              <w:bottom w:w="20" w:type="dxa"/>
              <w:right w:w="20" w:type="dxa"/>
            </w:tcMar>
            <w:vAlign w:val="center"/>
            <w:hideMark/>
          </w:tcPr>
          <w:p w14:paraId="07C52142"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0999CB2" w14:textId="77777777" w:rsidR="00D16E97" w:rsidRPr="00457C82" w:rsidRDefault="00D16E97" w:rsidP="00294DA9">
            <w:pPr>
              <w:pStyle w:val="movimento"/>
              <w:rPr>
                <w:color w:val="002060"/>
              </w:rPr>
            </w:pPr>
            <w:r w:rsidRPr="00457C82">
              <w:rPr>
                <w:color w:val="002060"/>
              </w:rPr>
              <w:t>BRUNO SIMONE</w:t>
            </w:r>
          </w:p>
        </w:tc>
        <w:tc>
          <w:tcPr>
            <w:tcW w:w="2200" w:type="dxa"/>
            <w:tcMar>
              <w:top w:w="20" w:type="dxa"/>
              <w:left w:w="20" w:type="dxa"/>
              <w:bottom w:w="20" w:type="dxa"/>
              <w:right w:w="20" w:type="dxa"/>
            </w:tcMar>
            <w:vAlign w:val="center"/>
            <w:hideMark/>
          </w:tcPr>
          <w:p w14:paraId="101D2997" w14:textId="77777777" w:rsidR="00D16E97" w:rsidRPr="00457C82" w:rsidRDefault="00D16E97" w:rsidP="00294DA9">
            <w:pPr>
              <w:pStyle w:val="movimento2"/>
              <w:rPr>
                <w:color w:val="002060"/>
              </w:rPr>
            </w:pPr>
            <w:r w:rsidRPr="00457C82">
              <w:rPr>
                <w:color w:val="002060"/>
              </w:rPr>
              <w:t xml:space="preserve">(REAL EAGLES VIRTUS PAGLIA) </w:t>
            </w:r>
          </w:p>
        </w:tc>
      </w:tr>
    </w:tbl>
    <w:p w14:paraId="7B8E382B"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NON ESPULSI </w:t>
      </w:r>
    </w:p>
    <w:p w14:paraId="1A0DB7FE" w14:textId="77777777" w:rsidR="00D16E97" w:rsidRPr="00457C82" w:rsidRDefault="00D16E97" w:rsidP="00D16E97">
      <w:pPr>
        <w:pStyle w:val="titolo20"/>
        <w:divId w:val="527259509"/>
        <w:rPr>
          <w:color w:val="002060"/>
        </w:rPr>
      </w:pPr>
      <w:r w:rsidRPr="00457C8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4E1CBFF" w14:textId="77777777" w:rsidTr="00D16E97">
        <w:trPr>
          <w:divId w:val="527259509"/>
        </w:trPr>
        <w:tc>
          <w:tcPr>
            <w:tcW w:w="2200" w:type="dxa"/>
            <w:tcMar>
              <w:top w:w="20" w:type="dxa"/>
              <w:left w:w="20" w:type="dxa"/>
              <w:bottom w:w="20" w:type="dxa"/>
              <w:right w:w="20" w:type="dxa"/>
            </w:tcMar>
            <w:vAlign w:val="center"/>
            <w:hideMark/>
          </w:tcPr>
          <w:p w14:paraId="1B58542E" w14:textId="77777777" w:rsidR="00D16E97" w:rsidRPr="00457C82" w:rsidRDefault="00D16E97" w:rsidP="00294DA9">
            <w:pPr>
              <w:pStyle w:val="movimento"/>
              <w:rPr>
                <w:color w:val="002060"/>
              </w:rPr>
            </w:pPr>
            <w:r w:rsidRPr="00457C82">
              <w:rPr>
                <w:color w:val="002060"/>
              </w:rPr>
              <w:t>MEDEI LEONARDO</w:t>
            </w:r>
          </w:p>
        </w:tc>
        <w:tc>
          <w:tcPr>
            <w:tcW w:w="2200" w:type="dxa"/>
            <w:tcMar>
              <w:top w:w="20" w:type="dxa"/>
              <w:left w:w="20" w:type="dxa"/>
              <w:bottom w:w="20" w:type="dxa"/>
              <w:right w:w="20" w:type="dxa"/>
            </w:tcMar>
            <w:vAlign w:val="center"/>
            <w:hideMark/>
          </w:tcPr>
          <w:p w14:paraId="26A23870" w14:textId="77777777" w:rsidR="00D16E97" w:rsidRPr="00457C82" w:rsidRDefault="00D16E97" w:rsidP="00294DA9">
            <w:pPr>
              <w:pStyle w:val="movimento2"/>
              <w:rPr>
                <w:color w:val="002060"/>
              </w:rPr>
            </w:pPr>
            <w:r w:rsidRPr="00457C82">
              <w:rPr>
                <w:color w:val="002060"/>
              </w:rPr>
              <w:t xml:space="preserve">(AURORA TREIA) </w:t>
            </w:r>
          </w:p>
        </w:tc>
        <w:tc>
          <w:tcPr>
            <w:tcW w:w="800" w:type="dxa"/>
            <w:tcMar>
              <w:top w:w="20" w:type="dxa"/>
              <w:left w:w="20" w:type="dxa"/>
              <w:bottom w:w="20" w:type="dxa"/>
              <w:right w:w="20" w:type="dxa"/>
            </w:tcMar>
            <w:vAlign w:val="center"/>
            <w:hideMark/>
          </w:tcPr>
          <w:p w14:paraId="385BDE5B"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76E0F58" w14:textId="77777777" w:rsidR="00D16E97" w:rsidRPr="00457C82" w:rsidRDefault="00D16E97" w:rsidP="00294DA9">
            <w:pPr>
              <w:pStyle w:val="movimento"/>
              <w:rPr>
                <w:color w:val="002060"/>
              </w:rPr>
            </w:pPr>
            <w:r w:rsidRPr="00457C82">
              <w:rPr>
                <w:color w:val="002060"/>
              </w:rPr>
              <w:t>PAGLIARI FEDERICO</w:t>
            </w:r>
          </w:p>
        </w:tc>
        <w:tc>
          <w:tcPr>
            <w:tcW w:w="2200" w:type="dxa"/>
            <w:tcMar>
              <w:top w:w="20" w:type="dxa"/>
              <w:left w:w="20" w:type="dxa"/>
              <w:bottom w:w="20" w:type="dxa"/>
              <w:right w:w="20" w:type="dxa"/>
            </w:tcMar>
            <w:vAlign w:val="center"/>
            <w:hideMark/>
          </w:tcPr>
          <w:p w14:paraId="144F64FC" w14:textId="77777777" w:rsidR="00D16E97" w:rsidRPr="00457C82" w:rsidRDefault="00D16E97" w:rsidP="00294DA9">
            <w:pPr>
              <w:pStyle w:val="movimento2"/>
              <w:rPr>
                <w:color w:val="002060"/>
              </w:rPr>
            </w:pPr>
            <w:r w:rsidRPr="00457C82">
              <w:rPr>
                <w:color w:val="002060"/>
              </w:rPr>
              <w:t xml:space="preserve">(BORGOROSSO TOLENTINO) </w:t>
            </w:r>
          </w:p>
        </w:tc>
      </w:tr>
    </w:tbl>
    <w:p w14:paraId="255BD52C"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6EB56C4" w14:textId="77777777" w:rsidTr="00D16E97">
        <w:trPr>
          <w:divId w:val="527259509"/>
        </w:trPr>
        <w:tc>
          <w:tcPr>
            <w:tcW w:w="2200" w:type="dxa"/>
            <w:tcMar>
              <w:top w:w="20" w:type="dxa"/>
              <w:left w:w="20" w:type="dxa"/>
              <w:bottom w:w="20" w:type="dxa"/>
              <w:right w:w="20" w:type="dxa"/>
            </w:tcMar>
            <w:vAlign w:val="center"/>
            <w:hideMark/>
          </w:tcPr>
          <w:p w14:paraId="4F0DC32A" w14:textId="77777777" w:rsidR="00D16E97" w:rsidRPr="00457C82" w:rsidRDefault="00D16E97" w:rsidP="00294DA9">
            <w:pPr>
              <w:pStyle w:val="movimento"/>
              <w:rPr>
                <w:color w:val="002060"/>
              </w:rPr>
            </w:pPr>
            <w:r w:rsidRPr="00457C82">
              <w:rPr>
                <w:color w:val="002060"/>
              </w:rPr>
              <w:t>PETTINARI ALBERTO</w:t>
            </w:r>
          </w:p>
        </w:tc>
        <w:tc>
          <w:tcPr>
            <w:tcW w:w="2200" w:type="dxa"/>
            <w:tcMar>
              <w:top w:w="20" w:type="dxa"/>
              <w:left w:w="20" w:type="dxa"/>
              <w:bottom w:w="20" w:type="dxa"/>
              <w:right w:w="20" w:type="dxa"/>
            </w:tcMar>
            <w:vAlign w:val="center"/>
            <w:hideMark/>
          </w:tcPr>
          <w:p w14:paraId="5E04F55A" w14:textId="77777777" w:rsidR="00D16E97" w:rsidRPr="00457C82" w:rsidRDefault="00D16E97" w:rsidP="00294DA9">
            <w:pPr>
              <w:pStyle w:val="movimento2"/>
              <w:rPr>
                <w:color w:val="002060"/>
              </w:rPr>
            </w:pPr>
            <w:r w:rsidRPr="00457C82">
              <w:rPr>
                <w:color w:val="002060"/>
              </w:rPr>
              <w:t xml:space="preserve">(CIARNIN) </w:t>
            </w:r>
          </w:p>
        </w:tc>
        <w:tc>
          <w:tcPr>
            <w:tcW w:w="800" w:type="dxa"/>
            <w:tcMar>
              <w:top w:w="20" w:type="dxa"/>
              <w:left w:w="20" w:type="dxa"/>
              <w:bottom w:w="20" w:type="dxa"/>
              <w:right w:w="20" w:type="dxa"/>
            </w:tcMar>
            <w:vAlign w:val="center"/>
            <w:hideMark/>
          </w:tcPr>
          <w:p w14:paraId="7F45686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4C2B758" w14:textId="77777777" w:rsidR="00D16E97" w:rsidRPr="00457C82" w:rsidRDefault="00D16E97" w:rsidP="00294DA9">
            <w:pPr>
              <w:pStyle w:val="movimento"/>
              <w:rPr>
                <w:color w:val="002060"/>
              </w:rPr>
            </w:pPr>
            <w:r w:rsidRPr="00457C82">
              <w:rPr>
                <w:color w:val="002060"/>
              </w:rPr>
              <w:t>SEBASTIANELLI ADOLFO</w:t>
            </w:r>
          </w:p>
        </w:tc>
        <w:tc>
          <w:tcPr>
            <w:tcW w:w="2200" w:type="dxa"/>
            <w:tcMar>
              <w:top w:w="20" w:type="dxa"/>
              <w:left w:w="20" w:type="dxa"/>
              <w:bottom w:w="20" w:type="dxa"/>
              <w:right w:w="20" w:type="dxa"/>
            </w:tcMar>
            <w:vAlign w:val="center"/>
            <w:hideMark/>
          </w:tcPr>
          <w:p w14:paraId="5D007DEA" w14:textId="77777777" w:rsidR="00D16E97" w:rsidRPr="00457C82" w:rsidRDefault="00D16E97" w:rsidP="00294DA9">
            <w:pPr>
              <w:pStyle w:val="movimento2"/>
              <w:rPr>
                <w:color w:val="002060"/>
              </w:rPr>
            </w:pPr>
            <w:r w:rsidRPr="00457C82">
              <w:rPr>
                <w:color w:val="002060"/>
              </w:rPr>
              <w:t xml:space="preserve">(CITTA DI OSTRA) </w:t>
            </w:r>
          </w:p>
        </w:tc>
      </w:tr>
      <w:tr w:rsidR="00D16E97" w:rsidRPr="00457C82" w14:paraId="3F75A5D5" w14:textId="77777777" w:rsidTr="00D16E97">
        <w:trPr>
          <w:divId w:val="527259509"/>
        </w:trPr>
        <w:tc>
          <w:tcPr>
            <w:tcW w:w="2200" w:type="dxa"/>
            <w:tcMar>
              <w:top w:w="20" w:type="dxa"/>
              <w:left w:w="20" w:type="dxa"/>
              <w:bottom w:w="20" w:type="dxa"/>
              <w:right w:w="20" w:type="dxa"/>
            </w:tcMar>
            <w:vAlign w:val="center"/>
            <w:hideMark/>
          </w:tcPr>
          <w:p w14:paraId="3D6C9876" w14:textId="77777777" w:rsidR="00D16E97" w:rsidRPr="00457C82" w:rsidRDefault="00D16E97" w:rsidP="00294DA9">
            <w:pPr>
              <w:pStyle w:val="movimento"/>
              <w:rPr>
                <w:color w:val="002060"/>
              </w:rPr>
            </w:pPr>
            <w:r w:rsidRPr="00457C82">
              <w:rPr>
                <w:color w:val="002060"/>
              </w:rPr>
              <w:t>CANCRINI GIANLUCA</w:t>
            </w:r>
          </w:p>
        </w:tc>
        <w:tc>
          <w:tcPr>
            <w:tcW w:w="2200" w:type="dxa"/>
            <w:tcMar>
              <w:top w:w="20" w:type="dxa"/>
              <w:left w:w="20" w:type="dxa"/>
              <w:bottom w:w="20" w:type="dxa"/>
              <w:right w:w="20" w:type="dxa"/>
            </w:tcMar>
            <w:vAlign w:val="center"/>
            <w:hideMark/>
          </w:tcPr>
          <w:p w14:paraId="0A21B911" w14:textId="77777777" w:rsidR="00D16E97" w:rsidRPr="00457C82" w:rsidRDefault="00D16E97" w:rsidP="00294DA9">
            <w:pPr>
              <w:pStyle w:val="movimento2"/>
              <w:rPr>
                <w:color w:val="002060"/>
              </w:rPr>
            </w:pPr>
            <w:r w:rsidRPr="00457C82">
              <w:rPr>
                <w:color w:val="002060"/>
              </w:rPr>
              <w:t xml:space="preserve">(CSI STELLA A.S.D.) </w:t>
            </w:r>
          </w:p>
        </w:tc>
        <w:tc>
          <w:tcPr>
            <w:tcW w:w="800" w:type="dxa"/>
            <w:tcMar>
              <w:top w:w="20" w:type="dxa"/>
              <w:left w:w="20" w:type="dxa"/>
              <w:bottom w:w="20" w:type="dxa"/>
              <w:right w:w="20" w:type="dxa"/>
            </w:tcMar>
            <w:vAlign w:val="center"/>
            <w:hideMark/>
          </w:tcPr>
          <w:p w14:paraId="4AC57E9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5974B2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82A7273" w14:textId="77777777" w:rsidR="00D16E97" w:rsidRPr="00457C82" w:rsidRDefault="00D16E97" w:rsidP="00294DA9">
            <w:pPr>
              <w:pStyle w:val="movimento2"/>
              <w:rPr>
                <w:color w:val="002060"/>
              </w:rPr>
            </w:pPr>
            <w:r w:rsidRPr="00457C82">
              <w:rPr>
                <w:color w:val="002060"/>
              </w:rPr>
              <w:t> </w:t>
            </w:r>
          </w:p>
        </w:tc>
      </w:tr>
    </w:tbl>
    <w:p w14:paraId="1F67A01E"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72FE639" w14:textId="77777777" w:rsidTr="00D16E97">
        <w:trPr>
          <w:divId w:val="527259509"/>
        </w:trPr>
        <w:tc>
          <w:tcPr>
            <w:tcW w:w="2200" w:type="dxa"/>
            <w:tcMar>
              <w:top w:w="20" w:type="dxa"/>
              <w:left w:w="20" w:type="dxa"/>
              <w:bottom w:w="20" w:type="dxa"/>
              <w:right w:w="20" w:type="dxa"/>
            </w:tcMar>
            <w:vAlign w:val="center"/>
            <w:hideMark/>
          </w:tcPr>
          <w:p w14:paraId="65765A2A" w14:textId="77777777" w:rsidR="00D16E97" w:rsidRPr="00457C82" w:rsidRDefault="00D16E97" w:rsidP="00294DA9">
            <w:pPr>
              <w:pStyle w:val="movimento"/>
              <w:rPr>
                <w:color w:val="002060"/>
              </w:rPr>
            </w:pPr>
            <w:r w:rsidRPr="00457C82">
              <w:rPr>
                <w:color w:val="002060"/>
              </w:rPr>
              <w:t>TAMBURI MATTEO</w:t>
            </w:r>
          </w:p>
        </w:tc>
        <w:tc>
          <w:tcPr>
            <w:tcW w:w="2200" w:type="dxa"/>
            <w:tcMar>
              <w:top w:w="20" w:type="dxa"/>
              <w:left w:w="20" w:type="dxa"/>
              <w:bottom w:w="20" w:type="dxa"/>
              <w:right w:w="20" w:type="dxa"/>
            </w:tcMar>
            <w:vAlign w:val="center"/>
            <w:hideMark/>
          </w:tcPr>
          <w:p w14:paraId="086DF11A" w14:textId="77777777" w:rsidR="00D16E97" w:rsidRPr="00457C82" w:rsidRDefault="00D16E97" w:rsidP="00294DA9">
            <w:pPr>
              <w:pStyle w:val="movimento2"/>
              <w:rPr>
                <w:color w:val="002060"/>
              </w:rPr>
            </w:pPr>
            <w:r w:rsidRPr="00457C82">
              <w:rPr>
                <w:color w:val="002060"/>
              </w:rPr>
              <w:t xml:space="preserve">(TRE TORRI A.S.D.) </w:t>
            </w:r>
          </w:p>
        </w:tc>
        <w:tc>
          <w:tcPr>
            <w:tcW w:w="800" w:type="dxa"/>
            <w:tcMar>
              <w:top w:w="20" w:type="dxa"/>
              <w:left w:w="20" w:type="dxa"/>
              <w:bottom w:w="20" w:type="dxa"/>
              <w:right w:w="20" w:type="dxa"/>
            </w:tcMar>
            <w:vAlign w:val="center"/>
            <w:hideMark/>
          </w:tcPr>
          <w:p w14:paraId="7CC71EE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DF86C8F"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E69AD73" w14:textId="77777777" w:rsidR="00D16E97" w:rsidRPr="00457C82" w:rsidRDefault="00D16E97" w:rsidP="00294DA9">
            <w:pPr>
              <w:pStyle w:val="movimento2"/>
              <w:rPr>
                <w:color w:val="002060"/>
              </w:rPr>
            </w:pPr>
            <w:r w:rsidRPr="00457C82">
              <w:rPr>
                <w:color w:val="002060"/>
              </w:rPr>
              <w:t> </w:t>
            </w:r>
          </w:p>
        </w:tc>
      </w:tr>
    </w:tbl>
    <w:p w14:paraId="03A0038F"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27260CB" w14:textId="77777777" w:rsidTr="00D16E97">
        <w:trPr>
          <w:divId w:val="527259509"/>
        </w:trPr>
        <w:tc>
          <w:tcPr>
            <w:tcW w:w="2200" w:type="dxa"/>
            <w:tcMar>
              <w:top w:w="20" w:type="dxa"/>
              <w:left w:w="20" w:type="dxa"/>
              <w:bottom w:w="20" w:type="dxa"/>
              <w:right w:w="20" w:type="dxa"/>
            </w:tcMar>
            <w:vAlign w:val="center"/>
            <w:hideMark/>
          </w:tcPr>
          <w:p w14:paraId="2CB53953" w14:textId="77777777" w:rsidR="00D16E97" w:rsidRPr="00457C82" w:rsidRDefault="00D16E97" w:rsidP="00294DA9">
            <w:pPr>
              <w:pStyle w:val="movimento"/>
              <w:rPr>
                <w:color w:val="002060"/>
              </w:rPr>
            </w:pPr>
            <w:r w:rsidRPr="00457C82">
              <w:rPr>
                <w:color w:val="002060"/>
              </w:rPr>
              <w:t>ARTIBANI MATTEO</w:t>
            </w:r>
          </w:p>
        </w:tc>
        <w:tc>
          <w:tcPr>
            <w:tcW w:w="2200" w:type="dxa"/>
            <w:tcMar>
              <w:top w:w="20" w:type="dxa"/>
              <w:left w:w="20" w:type="dxa"/>
              <w:bottom w:w="20" w:type="dxa"/>
              <w:right w:w="20" w:type="dxa"/>
            </w:tcMar>
            <w:vAlign w:val="center"/>
            <w:hideMark/>
          </w:tcPr>
          <w:p w14:paraId="3F64FDB8" w14:textId="77777777" w:rsidR="00D16E97" w:rsidRPr="00457C82" w:rsidRDefault="00D16E97" w:rsidP="00294DA9">
            <w:pPr>
              <w:pStyle w:val="movimento2"/>
              <w:rPr>
                <w:color w:val="002060"/>
              </w:rPr>
            </w:pPr>
            <w:r w:rsidRPr="00457C82">
              <w:rPr>
                <w:color w:val="002060"/>
              </w:rPr>
              <w:t xml:space="preserve">(AVIS ARCEVIA 1964) </w:t>
            </w:r>
          </w:p>
        </w:tc>
        <w:tc>
          <w:tcPr>
            <w:tcW w:w="800" w:type="dxa"/>
            <w:tcMar>
              <w:top w:w="20" w:type="dxa"/>
              <w:left w:w="20" w:type="dxa"/>
              <w:bottom w:w="20" w:type="dxa"/>
              <w:right w:w="20" w:type="dxa"/>
            </w:tcMar>
            <w:vAlign w:val="center"/>
            <w:hideMark/>
          </w:tcPr>
          <w:p w14:paraId="20664A25"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F37402A" w14:textId="77777777" w:rsidR="00D16E97" w:rsidRPr="00457C82" w:rsidRDefault="00D16E97" w:rsidP="00294DA9">
            <w:pPr>
              <w:pStyle w:val="movimento"/>
              <w:rPr>
                <w:color w:val="002060"/>
              </w:rPr>
            </w:pPr>
            <w:r w:rsidRPr="00457C82">
              <w:rPr>
                <w:color w:val="002060"/>
              </w:rPr>
              <w:t>MARZIALI ALESSANDRO</w:t>
            </w:r>
          </w:p>
        </w:tc>
        <w:tc>
          <w:tcPr>
            <w:tcW w:w="2200" w:type="dxa"/>
            <w:tcMar>
              <w:top w:w="20" w:type="dxa"/>
              <w:left w:w="20" w:type="dxa"/>
              <w:bottom w:w="20" w:type="dxa"/>
              <w:right w:w="20" w:type="dxa"/>
            </w:tcMar>
            <w:vAlign w:val="center"/>
            <w:hideMark/>
          </w:tcPr>
          <w:p w14:paraId="55A5531D" w14:textId="77777777" w:rsidR="00D16E97" w:rsidRPr="00457C82" w:rsidRDefault="00D16E97" w:rsidP="00294DA9">
            <w:pPr>
              <w:pStyle w:val="movimento2"/>
              <w:rPr>
                <w:color w:val="002060"/>
              </w:rPr>
            </w:pPr>
            <w:r w:rsidRPr="00457C82">
              <w:rPr>
                <w:color w:val="002060"/>
              </w:rPr>
              <w:t xml:space="preserve">(CAPODARCO CASABIANCA C5) </w:t>
            </w:r>
          </w:p>
        </w:tc>
      </w:tr>
      <w:tr w:rsidR="00D16E97" w:rsidRPr="00457C82" w14:paraId="198211EA" w14:textId="77777777" w:rsidTr="00D16E97">
        <w:trPr>
          <w:divId w:val="527259509"/>
        </w:trPr>
        <w:tc>
          <w:tcPr>
            <w:tcW w:w="2200" w:type="dxa"/>
            <w:tcMar>
              <w:top w:w="20" w:type="dxa"/>
              <w:left w:w="20" w:type="dxa"/>
              <w:bottom w:w="20" w:type="dxa"/>
              <w:right w:w="20" w:type="dxa"/>
            </w:tcMar>
            <w:vAlign w:val="center"/>
            <w:hideMark/>
          </w:tcPr>
          <w:p w14:paraId="38F81CBF" w14:textId="77777777" w:rsidR="00D16E97" w:rsidRPr="00457C82" w:rsidRDefault="00D16E97" w:rsidP="00294DA9">
            <w:pPr>
              <w:pStyle w:val="movimento"/>
              <w:rPr>
                <w:color w:val="002060"/>
              </w:rPr>
            </w:pPr>
            <w:r w:rsidRPr="00457C82">
              <w:rPr>
                <w:color w:val="002060"/>
              </w:rPr>
              <w:t>TRAINI MATTIA</w:t>
            </w:r>
          </w:p>
        </w:tc>
        <w:tc>
          <w:tcPr>
            <w:tcW w:w="2200" w:type="dxa"/>
            <w:tcMar>
              <w:top w:w="20" w:type="dxa"/>
              <w:left w:w="20" w:type="dxa"/>
              <w:bottom w:w="20" w:type="dxa"/>
              <w:right w:w="20" w:type="dxa"/>
            </w:tcMar>
            <w:vAlign w:val="center"/>
            <w:hideMark/>
          </w:tcPr>
          <w:p w14:paraId="21738C6D" w14:textId="77777777" w:rsidR="00D16E97" w:rsidRPr="00457C82" w:rsidRDefault="00D16E97" w:rsidP="00294DA9">
            <w:pPr>
              <w:pStyle w:val="movimento2"/>
              <w:rPr>
                <w:color w:val="002060"/>
              </w:rPr>
            </w:pPr>
            <w:r w:rsidRPr="00457C82">
              <w:rPr>
                <w:color w:val="002060"/>
              </w:rPr>
              <w:t xml:space="preserve">(FUTSAL PRANDONE) </w:t>
            </w:r>
          </w:p>
        </w:tc>
        <w:tc>
          <w:tcPr>
            <w:tcW w:w="800" w:type="dxa"/>
            <w:tcMar>
              <w:top w:w="20" w:type="dxa"/>
              <w:left w:w="20" w:type="dxa"/>
              <w:bottom w:w="20" w:type="dxa"/>
              <w:right w:w="20" w:type="dxa"/>
            </w:tcMar>
            <w:vAlign w:val="center"/>
            <w:hideMark/>
          </w:tcPr>
          <w:p w14:paraId="68DEFE8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DD82F9A" w14:textId="77777777" w:rsidR="00D16E97" w:rsidRPr="00457C82" w:rsidRDefault="00D16E97" w:rsidP="00294DA9">
            <w:pPr>
              <w:pStyle w:val="movimento"/>
              <w:rPr>
                <w:color w:val="002060"/>
              </w:rPr>
            </w:pPr>
            <w:r w:rsidRPr="00457C82">
              <w:rPr>
                <w:color w:val="002060"/>
              </w:rPr>
              <w:t>IESARI MATTEO</w:t>
            </w:r>
          </w:p>
        </w:tc>
        <w:tc>
          <w:tcPr>
            <w:tcW w:w="2200" w:type="dxa"/>
            <w:tcMar>
              <w:top w:w="20" w:type="dxa"/>
              <w:left w:w="20" w:type="dxa"/>
              <w:bottom w:w="20" w:type="dxa"/>
              <w:right w:w="20" w:type="dxa"/>
            </w:tcMar>
            <w:vAlign w:val="center"/>
            <w:hideMark/>
          </w:tcPr>
          <w:p w14:paraId="79A7129D" w14:textId="77777777" w:rsidR="00D16E97" w:rsidRPr="00457C82" w:rsidRDefault="00D16E97" w:rsidP="00294DA9">
            <w:pPr>
              <w:pStyle w:val="movimento2"/>
              <w:rPr>
                <w:color w:val="002060"/>
              </w:rPr>
            </w:pPr>
            <w:r w:rsidRPr="00457C82">
              <w:rPr>
                <w:color w:val="002060"/>
              </w:rPr>
              <w:t xml:space="preserve">(INVICTA FUTSAL MACERATA) </w:t>
            </w:r>
          </w:p>
        </w:tc>
      </w:tr>
      <w:tr w:rsidR="00D16E97" w:rsidRPr="00457C82" w14:paraId="3BF40898" w14:textId="77777777" w:rsidTr="00D16E97">
        <w:trPr>
          <w:divId w:val="527259509"/>
        </w:trPr>
        <w:tc>
          <w:tcPr>
            <w:tcW w:w="2200" w:type="dxa"/>
            <w:tcMar>
              <w:top w:w="20" w:type="dxa"/>
              <w:left w:w="20" w:type="dxa"/>
              <w:bottom w:w="20" w:type="dxa"/>
              <w:right w:w="20" w:type="dxa"/>
            </w:tcMar>
            <w:vAlign w:val="center"/>
            <w:hideMark/>
          </w:tcPr>
          <w:p w14:paraId="2DF601AB" w14:textId="77777777" w:rsidR="00D16E97" w:rsidRPr="00457C82" w:rsidRDefault="00D16E97" w:rsidP="00294DA9">
            <w:pPr>
              <w:pStyle w:val="movimento"/>
              <w:rPr>
                <w:color w:val="002060"/>
              </w:rPr>
            </w:pPr>
            <w:r w:rsidRPr="00457C82">
              <w:rPr>
                <w:color w:val="002060"/>
              </w:rPr>
              <w:t>KACILI ABAS</w:t>
            </w:r>
          </w:p>
        </w:tc>
        <w:tc>
          <w:tcPr>
            <w:tcW w:w="2200" w:type="dxa"/>
            <w:tcMar>
              <w:top w:w="20" w:type="dxa"/>
              <w:left w:w="20" w:type="dxa"/>
              <w:bottom w:w="20" w:type="dxa"/>
              <w:right w:w="20" w:type="dxa"/>
            </w:tcMar>
            <w:vAlign w:val="center"/>
            <w:hideMark/>
          </w:tcPr>
          <w:p w14:paraId="51AAD7C9" w14:textId="77777777" w:rsidR="00D16E97" w:rsidRPr="00457C82" w:rsidRDefault="00D16E97" w:rsidP="00294DA9">
            <w:pPr>
              <w:pStyle w:val="movimento2"/>
              <w:rPr>
                <w:color w:val="002060"/>
              </w:rPr>
            </w:pPr>
            <w:r w:rsidRPr="00457C82">
              <w:rPr>
                <w:color w:val="002060"/>
              </w:rPr>
              <w:t xml:space="preserve">(REAL EAGLES VIRTUS PAGLIA) </w:t>
            </w:r>
          </w:p>
        </w:tc>
        <w:tc>
          <w:tcPr>
            <w:tcW w:w="800" w:type="dxa"/>
            <w:tcMar>
              <w:top w:w="20" w:type="dxa"/>
              <w:left w:w="20" w:type="dxa"/>
              <w:bottom w:w="20" w:type="dxa"/>
              <w:right w:w="20" w:type="dxa"/>
            </w:tcMar>
            <w:vAlign w:val="center"/>
            <w:hideMark/>
          </w:tcPr>
          <w:p w14:paraId="22250B9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23B7ED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F7D10A3" w14:textId="77777777" w:rsidR="00D16E97" w:rsidRPr="00457C82" w:rsidRDefault="00D16E97" w:rsidP="00294DA9">
            <w:pPr>
              <w:pStyle w:val="movimento2"/>
              <w:rPr>
                <w:color w:val="002060"/>
              </w:rPr>
            </w:pPr>
            <w:r w:rsidRPr="00457C82">
              <w:rPr>
                <w:color w:val="002060"/>
              </w:rPr>
              <w:t> </w:t>
            </w:r>
          </w:p>
        </w:tc>
      </w:tr>
    </w:tbl>
    <w:p w14:paraId="1BFA95B9"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66C2D4F5" w14:textId="77777777" w:rsidTr="00D16E97">
        <w:trPr>
          <w:divId w:val="527259509"/>
        </w:trPr>
        <w:tc>
          <w:tcPr>
            <w:tcW w:w="2200" w:type="dxa"/>
            <w:tcMar>
              <w:top w:w="20" w:type="dxa"/>
              <w:left w:w="20" w:type="dxa"/>
              <w:bottom w:w="20" w:type="dxa"/>
              <w:right w:w="20" w:type="dxa"/>
            </w:tcMar>
            <w:vAlign w:val="center"/>
            <w:hideMark/>
          </w:tcPr>
          <w:p w14:paraId="774EA043" w14:textId="77777777" w:rsidR="00D16E97" w:rsidRPr="00457C82" w:rsidRDefault="00D16E97" w:rsidP="00294DA9">
            <w:pPr>
              <w:pStyle w:val="movimento"/>
              <w:rPr>
                <w:color w:val="002060"/>
              </w:rPr>
            </w:pPr>
            <w:r w:rsidRPr="00457C82">
              <w:rPr>
                <w:color w:val="002060"/>
              </w:rPr>
              <w:t>PAPA LORENZO</w:t>
            </w:r>
          </w:p>
        </w:tc>
        <w:tc>
          <w:tcPr>
            <w:tcW w:w="2200" w:type="dxa"/>
            <w:tcMar>
              <w:top w:w="20" w:type="dxa"/>
              <w:left w:w="20" w:type="dxa"/>
              <w:bottom w:w="20" w:type="dxa"/>
              <w:right w:w="20" w:type="dxa"/>
            </w:tcMar>
            <w:vAlign w:val="center"/>
            <w:hideMark/>
          </w:tcPr>
          <w:p w14:paraId="1E67242D" w14:textId="77777777" w:rsidR="00D16E97" w:rsidRPr="00457C82" w:rsidRDefault="00D16E97" w:rsidP="00294DA9">
            <w:pPr>
              <w:pStyle w:val="movimento2"/>
              <w:rPr>
                <w:color w:val="002060"/>
              </w:rPr>
            </w:pPr>
            <w:r w:rsidRPr="00457C82">
              <w:rPr>
                <w:color w:val="002060"/>
              </w:rPr>
              <w:t xml:space="preserve">(ACLI VILLA MUSONE) </w:t>
            </w:r>
          </w:p>
        </w:tc>
        <w:tc>
          <w:tcPr>
            <w:tcW w:w="800" w:type="dxa"/>
            <w:tcMar>
              <w:top w:w="20" w:type="dxa"/>
              <w:left w:w="20" w:type="dxa"/>
              <w:bottom w:w="20" w:type="dxa"/>
              <w:right w:w="20" w:type="dxa"/>
            </w:tcMar>
            <w:vAlign w:val="center"/>
            <w:hideMark/>
          </w:tcPr>
          <w:p w14:paraId="75E3934F"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6972A0C" w14:textId="77777777" w:rsidR="00D16E97" w:rsidRPr="00457C82" w:rsidRDefault="00D16E97" w:rsidP="00294DA9">
            <w:pPr>
              <w:pStyle w:val="movimento"/>
              <w:rPr>
                <w:color w:val="002060"/>
              </w:rPr>
            </w:pPr>
            <w:r w:rsidRPr="00457C82">
              <w:rPr>
                <w:color w:val="002060"/>
              </w:rPr>
              <w:t>SALVATORI MICHELE</w:t>
            </w:r>
          </w:p>
        </w:tc>
        <w:tc>
          <w:tcPr>
            <w:tcW w:w="2200" w:type="dxa"/>
            <w:tcMar>
              <w:top w:w="20" w:type="dxa"/>
              <w:left w:w="20" w:type="dxa"/>
              <w:bottom w:w="20" w:type="dxa"/>
              <w:right w:w="20" w:type="dxa"/>
            </w:tcMar>
            <w:vAlign w:val="center"/>
            <w:hideMark/>
          </w:tcPr>
          <w:p w14:paraId="6034DB02" w14:textId="77777777" w:rsidR="00D16E97" w:rsidRPr="00457C82" w:rsidRDefault="00D16E97" w:rsidP="00294DA9">
            <w:pPr>
              <w:pStyle w:val="movimento2"/>
              <w:rPr>
                <w:color w:val="002060"/>
              </w:rPr>
            </w:pPr>
            <w:r w:rsidRPr="00457C82">
              <w:rPr>
                <w:color w:val="002060"/>
              </w:rPr>
              <w:t xml:space="preserve">(AVENALE) </w:t>
            </w:r>
          </w:p>
        </w:tc>
      </w:tr>
      <w:tr w:rsidR="00D16E97" w:rsidRPr="00457C82" w14:paraId="3BA81420" w14:textId="77777777" w:rsidTr="00D16E97">
        <w:trPr>
          <w:divId w:val="527259509"/>
        </w:trPr>
        <w:tc>
          <w:tcPr>
            <w:tcW w:w="2200" w:type="dxa"/>
            <w:tcMar>
              <w:top w:w="20" w:type="dxa"/>
              <w:left w:w="20" w:type="dxa"/>
              <w:bottom w:w="20" w:type="dxa"/>
              <w:right w:w="20" w:type="dxa"/>
            </w:tcMar>
            <w:vAlign w:val="center"/>
            <w:hideMark/>
          </w:tcPr>
          <w:p w14:paraId="5B70B729" w14:textId="77777777" w:rsidR="00D16E97" w:rsidRPr="00457C82" w:rsidRDefault="00D16E97" w:rsidP="00294DA9">
            <w:pPr>
              <w:pStyle w:val="movimento"/>
              <w:rPr>
                <w:color w:val="002060"/>
              </w:rPr>
            </w:pPr>
            <w:r w:rsidRPr="00457C82">
              <w:rPr>
                <w:color w:val="002060"/>
              </w:rPr>
              <w:t>BONFIGLI PAOLO</w:t>
            </w:r>
          </w:p>
        </w:tc>
        <w:tc>
          <w:tcPr>
            <w:tcW w:w="2200" w:type="dxa"/>
            <w:tcMar>
              <w:top w:w="20" w:type="dxa"/>
              <w:left w:w="20" w:type="dxa"/>
              <w:bottom w:w="20" w:type="dxa"/>
              <w:right w:w="20" w:type="dxa"/>
            </w:tcMar>
            <w:vAlign w:val="center"/>
            <w:hideMark/>
          </w:tcPr>
          <w:p w14:paraId="0E2F78EA" w14:textId="77777777" w:rsidR="00D16E97" w:rsidRPr="00457C82" w:rsidRDefault="00D16E97" w:rsidP="00294DA9">
            <w:pPr>
              <w:pStyle w:val="movimento2"/>
              <w:rPr>
                <w:color w:val="002060"/>
              </w:rPr>
            </w:pPr>
            <w:r w:rsidRPr="00457C82">
              <w:rPr>
                <w:color w:val="002060"/>
              </w:rPr>
              <w:t xml:space="preserve">(BAYER CAPPUCCINI) </w:t>
            </w:r>
          </w:p>
        </w:tc>
        <w:tc>
          <w:tcPr>
            <w:tcW w:w="800" w:type="dxa"/>
            <w:tcMar>
              <w:top w:w="20" w:type="dxa"/>
              <w:left w:w="20" w:type="dxa"/>
              <w:bottom w:w="20" w:type="dxa"/>
              <w:right w:w="20" w:type="dxa"/>
            </w:tcMar>
            <w:vAlign w:val="center"/>
            <w:hideMark/>
          </w:tcPr>
          <w:p w14:paraId="4E3E546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83860B0" w14:textId="77777777" w:rsidR="00D16E97" w:rsidRPr="00457C82" w:rsidRDefault="00D16E97" w:rsidP="00294DA9">
            <w:pPr>
              <w:pStyle w:val="movimento"/>
              <w:rPr>
                <w:color w:val="002060"/>
              </w:rPr>
            </w:pPr>
            <w:r w:rsidRPr="00457C82">
              <w:rPr>
                <w:color w:val="002060"/>
              </w:rPr>
              <w:t>ROMANUCCI MARCO</w:t>
            </w:r>
          </w:p>
        </w:tc>
        <w:tc>
          <w:tcPr>
            <w:tcW w:w="2200" w:type="dxa"/>
            <w:tcMar>
              <w:top w:w="20" w:type="dxa"/>
              <w:left w:w="20" w:type="dxa"/>
              <w:bottom w:w="20" w:type="dxa"/>
              <w:right w:w="20" w:type="dxa"/>
            </w:tcMar>
            <w:vAlign w:val="center"/>
            <w:hideMark/>
          </w:tcPr>
          <w:p w14:paraId="35E20A0B" w14:textId="77777777" w:rsidR="00D16E97" w:rsidRPr="00457C82" w:rsidRDefault="00D16E97" w:rsidP="00294DA9">
            <w:pPr>
              <w:pStyle w:val="movimento2"/>
              <w:rPr>
                <w:color w:val="002060"/>
              </w:rPr>
            </w:pPr>
            <w:r w:rsidRPr="00457C82">
              <w:rPr>
                <w:color w:val="002060"/>
              </w:rPr>
              <w:t xml:space="preserve">(CIARNIN) </w:t>
            </w:r>
          </w:p>
        </w:tc>
      </w:tr>
      <w:tr w:rsidR="00D16E97" w:rsidRPr="00457C82" w14:paraId="3B14D9F4" w14:textId="77777777" w:rsidTr="00D16E97">
        <w:trPr>
          <w:divId w:val="527259509"/>
        </w:trPr>
        <w:tc>
          <w:tcPr>
            <w:tcW w:w="2200" w:type="dxa"/>
            <w:tcMar>
              <w:top w:w="20" w:type="dxa"/>
              <w:left w:w="20" w:type="dxa"/>
              <w:bottom w:w="20" w:type="dxa"/>
              <w:right w:w="20" w:type="dxa"/>
            </w:tcMar>
            <w:vAlign w:val="center"/>
            <w:hideMark/>
          </w:tcPr>
          <w:p w14:paraId="3A18D815" w14:textId="77777777" w:rsidR="00D16E97" w:rsidRPr="00457C82" w:rsidRDefault="00D16E97" w:rsidP="00294DA9">
            <w:pPr>
              <w:pStyle w:val="movimento"/>
              <w:rPr>
                <w:color w:val="002060"/>
              </w:rPr>
            </w:pPr>
            <w:r w:rsidRPr="00457C82">
              <w:rPr>
                <w:color w:val="002060"/>
              </w:rPr>
              <w:t>BORIA NICOLAS</w:t>
            </w:r>
          </w:p>
        </w:tc>
        <w:tc>
          <w:tcPr>
            <w:tcW w:w="2200" w:type="dxa"/>
            <w:tcMar>
              <w:top w:w="20" w:type="dxa"/>
              <w:left w:w="20" w:type="dxa"/>
              <w:bottom w:w="20" w:type="dxa"/>
              <w:right w:w="20" w:type="dxa"/>
            </w:tcMar>
            <w:vAlign w:val="center"/>
            <w:hideMark/>
          </w:tcPr>
          <w:p w14:paraId="662669E7" w14:textId="77777777" w:rsidR="00D16E97" w:rsidRPr="00457C82" w:rsidRDefault="00D16E97" w:rsidP="00294DA9">
            <w:pPr>
              <w:pStyle w:val="movimento2"/>
              <w:rPr>
                <w:color w:val="002060"/>
              </w:rPr>
            </w:pPr>
            <w:r w:rsidRPr="00457C82">
              <w:rPr>
                <w:color w:val="002060"/>
              </w:rPr>
              <w:t xml:space="preserve">(CITTA DI OSTRA) </w:t>
            </w:r>
          </w:p>
        </w:tc>
        <w:tc>
          <w:tcPr>
            <w:tcW w:w="800" w:type="dxa"/>
            <w:tcMar>
              <w:top w:w="20" w:type="dxa"/>
              <w:left w:w="20" w:type="dxa"/>
              <w:bottom w:w="20" w:type="dxa"/>
              <w:right w:w="20" w:type="dxa"/>
            </w:tcMar>
            <w:vAlign w:val="center"/>
            <w:hideMark/>
          </w:tcPr>
          <w:p w14:paraId="6AB9BFA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2FB13E1" w14:textId="77777777" w:rsidR="00D16E97" w:rsidRPr="00457C82" w:rsidRDefault="00D16E97" w:rsidP="00294DA9">
            <w:pPr>
              <w:pStyle w:val="movimento"/>
              <w:rPr>
                <w:color w:val="002060"/>
              </w:rPr>
            </w:pPr>
            <w:r w:rsidRPr="00457C82">
              <w:rPr>
                <w:color w:val="002060"/>
              </w:rPr>
              <w:t>DI GIACOMI ALESSANDRO</w:t>
            </w:r>
          </w:p>
        </w:tc>
        <w:tc>
          <w:tcPr>
            <w:tcW w:w="2200" w:type="dxa"/>
            <w:tcMar>
              <w:top w:w="20" w:type="dxa"/>
              <w:left w:w="20" w:type="dxa"/>
              <w:bottom w:w="20" w:type="dxa"/>
              <w:right w:w="20" w:type="dxa"/>
            </w:tcMar>
            <w:vAlign w:val="center"/>
            <w:hideMark/>
          </w:tcPr>
          <w:p w14:paraId="25369C3F" w14:textId="77777777" w:rsidR="00D16E97" w:rsidRPr="00457C82" w:rsidRDefault="00D16E97" w:rsidP="00294DA9">
            <w:pPr>
              <w:pStyle w:val="movimento2"/>
              <w:rPr>
                <w:color w:val="002060"/>
              </w:rPr>
            </w:pPr>
            <w:r w:rsidRPr="00457C82">
              <w:rPr>
                <w:color w:val="002060"/>
              </w:rPr>
              <w:t xml:space="preserve">(FUTSAL PRANDONE) </w:t>
            </w:r>
          </w:p>
        </w:tc>
      </w:tr>
      <w:tr w:rsidR="00D16E97" w:rsidRPr="00457C82" w14:paraId="42959121" w14:textId="77777777" w:rsidTr="00D16E97">
        <w:trPr>
          <w:divId w:val="527259509"/>
        </w:trPr>
        <w:tc>
          <w:tcPr>
            <w:tcW w:w="2200" w:type="dxa"/>
            <w:tcMar>
              <w:top w:w="20" w:type="dxa"/>
              <w:left w:w="20" w:type="dxa"/>
              <w:bottom w:w="20" w:type="dxa"/>
              <w:right w:w="20" w:type="dxa"/>
            </w:tcMar>
            <w:vAlign w:val="center"/>
            <w:hideMark/>
          </w:tcPr>
          <w:p w14:paraId="29FA40E8" w14:textId="77777777" w:rsidR="00D16E97" w:rsidRPr="00457C82" w:rsidRDefault="00D16E97" w:rsidP="00294DA9">
            <w:pPr>
              <w:pStyle w:val="movimento"/>
              <w:rPr>
                <w:color w:val="002060"/>
              </w:rPr>
            </w:pPr>
            <w:r w:rsidRPr="00457C82">
              <w:rPr>
                <w:color w:val="002060"/>
              </w:rPr>
              <w:t>CERAVOLO ANTONIO</w:t>
            </w:r>
          </w:p>
        </w:tc>
        <w:tc>
          <w:tcPr>
            <w:tcW w:w="2200" w:type="dxa"/>
            <w:tcMar>
              <w:top w:w="20" w:type="dxa"/>
              <w:left w:w="20" w:type="dxa"/>
              <w:bottom w:w="20" w:type="dxa"/>
              <w:right w:w="20" w:type="dxa"/>
            </w:tcMar>
            <w:vAlign w:val="center"/>
            <w:hideMark/>
          </w:tcPr>
          <w:p w14:paraId="0098C0E7" w14:textId="77777777" w:rsidR="00D16E97" w:rsidRPr="00457C82" w:rsidRDefault="00D16E97" w:rsidP="00294DA9">
            <w:pPr>
              <w:pStyle w:val="movimento2"/>
              <w:rPr>
                <w:color w:val="002060"/>
              </w:rPr>
            </w:pPr>
            <w:r w:rsidRPr="00457C82">
              <w:rPr>
                <w:color w:val="002060"/>
              </w:rPr>
              <w:t xml:space="preserve">(GNANO 04) </w:t>
            </w:r>
          </w:p>
        </w:tc>
        <w:tc>
          <w:tcPr>
            <w:tcW w:w="800" w:type="dxa"/>
            <w:tcMar>
              <w:top w:w="20" w:type="dxa"/>
              <w:left w:w="20" w:type="dxa"/>
              <w:bottom w:w="20" w:type="dxa"/>
              <w:right w:w="20" w:type="dxa"/>
            </w:tcMar>
            <w:vAlign w:val="center"/>
            <w:hideMark/>
          </w:tcPr>
          <w:p w14:paraId="7F2D0F5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EB384DA" w14:textId="77777777" w:rsidR="00D16E97" w:rsidRPr="00457C82" w:rsidRDefault="00D16E97" w:rsidP="00294DA9">
            <w:pPr>
              <w:pStyle w:val="movimento"/>
              <w:rPr>
                <w:color w:val="002060"/>
              </w:rPr>
            </w:pPr>
            <w:r w:rsidRPr="00457C82">
              <w:rPr>
                <w:color w:val="002060"/>
              </w:rPr>
              <w:t>BATOCCO RICCARDO</w:t>
            </w:r>
          </w:p>
        </w:tc>
        <w:tc>
          <w:tcPr>
            <w:tcW w:w="2200" w:type="dxa"/>
            <w:tcMar>
              <w:top w:w="20" w:type="dxa"/>
              <w:left w:w="20" w:type="dxa"/>
              <w:bottom w:w="20" w:type="dxa"/>
              <w:right w:w="20" w:type="dxa"/>
            </w:tcMar>
            <w:vAlign w:val="center"/>
            <w:hideMark/>
          </w:tcPr>
          <w:p w14:paraId="47FCA6BE" w14:textId="77777777" w:rsidR="00D16E97" w:rsidRPr="00457C82" w:rsidRDefault="00D16E97" w:rsidP="00294DA9">
            <w:pPr>
              <w:pStyle w:val="movimento2"/>
              <w:rPr>
                <w:color w:val="002060"/>
              </w:rPr>
            </w:pPr>
            <w:r w:rsidRPr="00457C82">
              <w:rPr>
                <w:color w:val="002060"/>
              </w:rPr>
              <w:t xml:space="preserve">(INVICTA FUTSAL MACERATA) </w:t>
            </w:r>
          </w:p>
        </w:tc>
      </w:tr>
      <w:tr w:rsidR="00D16E97" w:rsidRPr="00457C82" w14:paraId="6881677C" w14:textId="77777777" w:rsidTr="00D16E97">
        <w:trPr>
          <w:divId w:val="527259509"/>
        </w:trPr>
        <w:tc>
          <w:tcPr>
            <w:tcW w:w="2200" w:type="dxa"/>
            <w:tcMar>
              <w:top w:w="20" w:type="dxa"/>
              <w:left w:w="20" w:type="dxa"/>
              <w:bottom w:w="20" w:type="dxa"/>
              <w:right w:w="20" w:type="dxa"/>
            </w:tcMar>
            <w:vAlign w:val="center"/>
            <w:hideMark/>
          </w:tcPr>
          <w:p w14:paraId="7EED6B1D" w14:textId="77777777" w:rsidR="00D16E97" w:rsidRPr="00457C82" w:rsidRDefault="00D16E97" w:rsidP="00294DA9">
            <w:pPr>
              <w:pStyle w:val="movimento"/>
              <w:rPr>
                <w:color w:val="002060"/>
              </w:rPr>
            </w:pPr>
            <w:r w:rsidRPr="00457C82">
              <w:rPr>
                <w:color w:val="002060"/>
              </w:rPr>
              <w:t>FAVETTI CLEVERSON</w:t>
            </w:r>
          </w:p>
        </w:tc>
        <w:tc>
          <w:tcPr>
            <w:tcW w:w="2200" w:type="dxa"/>
            <w:tcMar>
              <w:top w:w="20" w:type="dxa"/>
              <w:left w:w="20" w:type="dxa"/>
              <w:bottom w:w="20" w:type="dxa"/>
              <w:right w:w="20" w:type="dxa"/>
            </w:tcMar>
            <w:vAlign w:val="center"/>
            <w:hideMark/>
          </w:tcPr>
          <w:p w14:paraId="7533265A" w14:textId="77777777" w:rsidR="00D16E97" w:rsidRPr="00457C82" w:rsidRDefault="00D16E97" w:rsidP="00294DA9">
            <w:pPr>
              <w:pStyle w:val="movimento2"/>
              <w:rPr>
                <w:color w:val="002060"/>
              </w:rPr>
            </w:pPr>
            <w:r w:rsidRPr="00457C82">
              <w:rPr>
                <w:color w:val="002060"/>
              </w:rPr>
              <w:t xml:space="preserve">(INVICTA FUTSAL MACERATA) </w:t>
            </w:r>
          </w:p>
        </w:tc>
        <w:tc>
          <w:tcPr>
            <w:tcW w:w="800" w:type="dxa"/>
            <w:tcMar>
              <w:top w:w="20" w:type="dxa"/>
              <w:left w:w="20" w:type="dxa"/>
              <w:bottom w:w="20" w:type="dxa"/>
              <w:right w:w="20" w:type="dxa"/>
            </w:tcMar>
            <w:vAlign w:val="center"/>
            <w:hideMark/>
          </w:tcPr>
          <w:p w14:paraId="46533D6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267C296" w14:textId="77777777" w:rsidR="00D16E97" w:rsidRPr="00457C82" w:rsidRDefault="00D16E97" w:rsidP="00294DA9">
            <w:pPr>
              <w:pStyle w:val="movimento"/>
              <w:rPr>
                <w:color w:val="002060"/>
              </w:rPr>
            </w:pPr>
            <w:r w:rsidRPr="00457C82">
              <w:rPr>
                <w:color w:val="002060"/>
              </w:rPr>
              <w:t>VALERIO LOZANO RICARDO PEDRO</w:t>
            </w:r>
          </w:p>
        </w:tc>
        <w:tc>
          <w:tcPr>
            <w:tcW w:w="2200" w:type="dxa"/>
            <w:tcMar>
              <w:top w:w="20" w:type="dxa"/>
              <w:left w:w="20" w:type="dxa"/>
              <w:bottom w:w="20" w:type="dxa"/>
              <w:right w:w="20" w:type="dxa"/>
            </w:tcMar>
            <w:vAlign w:val="center"/>
            <w:hideMark/>
          </w:tcPr>
          <w:p w14:paraId="61A09502" w14:textId="77777777" w:rsidR="00D16E97" w:rsidRPr="00457C82" w:rsidRDefault="00D16E97" w:rsidP="00294DA9">
            <w:pPr>
              <w:pStyle w:val="movimento2"/>
              <w:rPr>
                <w:color w:val="002060"/>
              </w:rPr>
            </w:pPr>
            <w:r w:rsidRPr="00457C82">
              <w:rPr>
                <w:color w:val="002060"/>
              </w:rPr>
              <w:t xml:space="preserve">(INVICTA FUTSAL MACERATA) </w:t>
            </w:r>
          </w:p>
        </w:tc>
      </w:tr>
      <w:tr w:rsidR="00D16E97" w:rsidRPr="00457C82" w14:paraId="4817D37B" w14:textId="77777777" w:rsidTr="00D16E97">
        <w:trPr>
          <w:divId w:val="527259509"/>
        </w:trPr>
        <w:tc>
          <w:tcPr>
            <w:tcW w:w="2200" w:type="dxa"/>
            <w:tcMar>
              <w:top w:w="20" w:type="dxa"/>
              <w:left w:w="20" w:type="dxa"/>
              <w:bottom w:w="20" w:type="dxa"/>
              <w:right w:w="20" w:type="dxa"/>
            </w:tcMar>
            <w:vAlign w:val="center"/>
            <w:hideMark/>
          </w:tcPr>
          <w:p w14:paraId="476BF742" w14:textId="77777777" w:rsidR="00D16E97" w:rsidRPr="00457C82" w:rsidRDefault="00D16E97" w:rsidP="00294DA9">
            <w:pPr>
              <w:pStyle w:val="movimento"/>
              <w:rPr>
                <w:color w:val="002060"/>
              </w:rPr>
            </w:pPr>
            <w:r w:rsidRPr="00457C82">
              <w:rPr>
                <w:color w:val="002060"/>
              </w:rPr>
              <w:t>MICOZZI LORENZO</w:t>
            </w:r>
          </w:p>
        </w:tc>
        <w:tc>
          <w:tcPr>
            <w:tcW w:w="2200" w:type="dxa"/>
            <w:tcMar>
              <w:top w:w="20" w:type="dxa"/>
              <w:left w:w="20" w:type="dxa"/>
              <w:bottom w:w="20" w:type="dxa"/>
              <w:right w:w="20" w:type="dxa"/>
            </w:tcMar>
            <w:vAlign w:val="center"/>
            <w:hideMark/>
          </w:tcPr>
          <w:p w14:paraId="13F97872" w14:textId="77777777" w:rsidR="00D16E97" w:rsidRPr="00457C82" w:rsidRDefault="00D16E97" w:rsidP="00294DA9">
            <w:pPr>
              <w:pStyle w:val="movimento2"/>
              <w:rPr>
                <w:color w:val="002060"/>
              </w:rPr>
            </w:pPr>
            <w:r w:rsidRPr="00457C82">
              <w:rPr>
                <w:color w:val="002060"/>
              </w:rPr>
              <w:t xml:space="preserve">(SANGIORGIO) </w:t>
            </w:r>
          </w:p>
        </w:tc>
        <w:tc>
          <w:tcPr>
            <w:tcW w:w="800" w:type="dxa"/>
            <w:tcMar>
              <w:top w:w="20" w:type="dxa"/>
              <w:left w:w="20" w:type="dxa"/>
              <w:bottom w:w="20" w:type="dxa"/>
              <w:right w:w="20" w:type="dxa"/>
            </w:tcMar>
            <w:vAlign w:val="center"/>
            <w:hideMark/>
          </w:tcPr>
          <w:p w14:paraId="648E5C3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475A485" w14:textId="77777777" w:rsidR="00D16E97" w:rsidRPr="00457C82" w:rsidRDefault="00D16E97" w:rsidP="00294DA9">
            <w:pPr>
              <w:pStyle w:val="movimento"/>
              <w:rPr>
                <w:color w:val="002060"/>
              </w:rPr>
            </w:pPr>
            <w:r w:rsidRPr="00457C82">
              <w:rPr>
                <w:color w:val="002060"/>
              </w:rPr>
              <w:t>GIRONACCI DIEGO</w:t>
            </w:r>
          </w:p>
        </w:tc>
        <w:tc>
          <w:tcPr>
            <w:tcW w:w="2200" w:type="dxa"/>
            <w:tcMar>
              <w:top w:w="20" w:type="dxa"/>
              <w:left w:w="20" w:type="dxa"/>
              <w:bottom w:w="20" w:type="dxa"/>
              <w:right w:w="20" w:type="dxa"/>
            </w:tcMar>
            <w:vAlign w:val="center"/>
            <w:hideMark/>
          </w:tcPr>
          <w:p w14:paraId="70354EAA" w14:textId="77777777" w:rsidR="00D16E97" w:rsidRPr="00457C82" w:rsidRDefault="00D16E97" w:rsidP="00294DA9">
            <w:pPr>
              <w:pStyle w:val="movimento2"/>
              <w:rPr>
                <w:color w:val="002060"/>
              </w:rPr>
            </w:pPr>
            <w:r w:rsidRPr="00457C82">
              <w:rPr>
                <w:color w:val="002060"/>
              </w:rPr>
              <w:t xml:space="preserve">(U.MANDOLESI CALCIO) </w:t>
            </w:r>
          </w:p>
        </w:tc>
      </w:tr>
    </w:tbl>
    <w:p w14:paraId="5518FC1C"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C1B6648" w14:textId="77777777" w:rsidTr="00D16E97">
        <w:trPr>
          <w:divId w:val="527259509"/>
        </w:trPr>
        <w:tc>
          <w:tcPr>
            <w:tcW w:w="2200" w:type="dxa"/>
            <w:tcMar>
              <w:top w:w="20" w:type="dxa"/>
              <w:left w:w="20" w:type="dxa"/>
              <w:bottom w:w="20" w:type="dxa"/>
              <w:right w:w="20" w:type="dxa"/>
            </w:tcMar>
            <w:vAlign w:val="center"/>
            <w:hideMark/>
          </w:tcPr>
          <w:p w14:paraId="3A8CA3A0" w14:textId="77777777" w:rsidR="00D16E97" w:rsidRPr="00457C82" w:rsidRDefault="00D16E97" w:rsidP="00294DA9">
            <w:pPr>
              <w:pStyle w:val="movimento"/>
              <w:rPr>
                <w:color w:val="002060"/>
              </w:rPr>
            </w:pPr>
            <w:r w:rsidRPr="00457C82">
              <w:rPr>
                <w:color w:val="002060"/>
              </w:rPr>
              <w:t>PAOLINELLI ENRICO</w:t>
            </w:r>
          </w:p>
        </w:tc>
        <w:tc>
          <w:tcPr>
            <w:tcW w:w="2200" w:type="dxa"/>
            <w:tcMar>
              <w:top w:w="20" w:type="dxa"/>
              <w:left w:w="20" w:type="dxa"/>
              <w:bottom w:w="20" w:type="dxa"/>
              <w:right w:w="20" w:type="dxa"/>
            </w:tcMar>
            <w:vAlign w:val="center"/>
            <w:hideMark/>
          </w:tcPr>
          <w:p w14:paraId="406E08B7" w14:textId="77777777" w:rsidR="00D16E97" w:rsidRPr="00457C82" w:rsidRDefault="00D16E97" w:rsidP="00294DA9">
            <w:pPr>
              <w:pStyle w:val="movimento2"/>
              <w:rPr>
                <w:color w:val="002060"/>
              </w:rPr>
            </w:pPr>
            <w:r w:rsidRPr="00457C82">
              <w:rPr>
                <w:color w:val="002060"/>
              </w:rPr>
              <w:t xml:space="preserve">(ACLI MANTOVANI CALCIO A 5) </w:t>
            </w:r>
          </w:p>
        </w:tc>
        <w:tc>
          <w:tcPr>
            <w:tcW w:w="800" w:type="dxa"/>
            <w:tcMar>
              <w:top w:w="20" w:type="dxa"/>
              <w:left w:w="20" w:type="dxa"/>
              <w:bottom w:w="20" w:type="dxa"/>
              <w:right w:w="20" w:type="dxa"/>
            </w:tcMar>
            <w:vAlign w:val="center"/>
            <w:hideMark/>
          </w:tcPr>
          <w:p w14:paraId="58513B48"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F5C1B17" w14:textId="77777777" w:rsidR="00D16E97" w:rsidRPr="00457C82" w:rsidRDefault="00D16E97" w:rsidP="00294DA9">
            <w:pPr>
              <w:pStyle w:val="movimento"/>
              <w:rPr>
                <w:color w:val="002060"/>
              </w:rPr>
            </w:pPr>
            <w:r w:rsidRPr="00457C82">
              <w:rPr>
                <w:color w:val="002060"/>
              </w:rPr>
              <w:t>PANTOLI GIACOMO</w:t>
            </w:r>
          </w:p>
        </w:tc>
        <w:tc>
          <w:tcPr>
            <w:tcW w:w="2200" w:type="dxa"/>
            <w:tcMar>
              <w:top w:w="20" w:type="dxa"/>
              <w:left w:w="20" w:type="dxa"/>
              <w:bottom w:w="20" w:type="dxa"/>
              <w:right w:w="20" w:type="dxa"/>
            </w:tcMar>
            <w:vAlign w:val="center"/>
            <w:hideMark/>
          </w:tcPr>
          <w:p w14:paraId="4B880457" w14:textId="77777777" w:rsidR="00D16E97" w:rsidRPr="00457C82" w:rsidRDefault="00D16E97" w:rsidP="00294DA9">
            <w:pPr>
              <w:pStyle w:val="movimento2"/>
              <w:rPr>
                <w:color w:val="002060"/>
              </w:rPr>
            </w:pPr>
            <w:r w:rsidRPr="00457C82">
              <w:rPr>
                <w:color w:val="002060"/>
              </w:rPr>
              <w:t xml:space="preserve">(ALMA JUVENTUS FANO) </w:t>
            </w:r>
          </w:p>
        </w:tc>
      </w:tr>
      <w:tr w:rsidR="00D16E97" w:rsidRPr="00457C82" w14:paraId="66893748" w14:textId="77777777" w:rsidTr="00D16E97">
        <w:trPr>
          <w:divId w:val="527259509"/>
        </w:trPr>
        <w:tc>
          <w:tcPr>
            <w:tcW w:w="2200" w:type="dxa"/>
            <w:tcMar>
              <w:top w:w="20" w:type="dxa"/>
              <w:left w:w="20" w:type="dxa"/>
              <w:bottom w:w="20" w:type="dxa"/>
              <w:right w:w="20" w:type="dxa"/>
            </w:tcMar>
            <w:vAlign w:val="center"/>
            <w:hideMark/>
          </w:tcPr>
          <w:p w14:paraId="022FA87C" w14:textId="77777777" w:rsidR="00D16E97" w:rsidRPr="00457C82" w:rsidRDefault="00D16E97" w:rsidP="00294DA9">
            <w:pPr>
              <w:pStyle w:val="movimento"/>
              <w:rPr>
                <w:color w:val="002060"/>
              </w:rPr>
            </w:pPr>
            <w:r w:rsidRPr="00457C82">
              <w:rPr>
                <w:color w:val="002060"/>
              </w:rPr>
              <w:t>PATRIGNANI ALESSIO</w:t>
            </w:r>
          </w:p>
        </w:tc>
        <w:tc>
          <w:tcPr>
            <w:tcW w:w="2200" w:type="dxa"/>
            <w:tcMar>
              <w:top w:w="20" w:type="dxa"/>
              <w:left w:w="20" w:type="dxa"/>
              <w:bottom w:w="20" w:type="dxa"/>
              <w:right w:w="20" w:type="dxa"/>
            </w:tcMar>
            <w:vAlign w:val="center"/>
            <w:hideMark/>
          </w:tcPr>
          <w:p w14:paraId="795F45BB" w14:textId="77777777" w:rsidR="00D16E97" w:rsidRPr="00457C82" w:rsidRDefault="00D16E97" w:rsidP="00294DA9">
            <w:pPr>
              <w:pStyle w:val="movimento2"/>
              <w:rPr>
                <w:color w:val="002060"/>
              </w:rPr>
            </w:pPr>
            <w:r w:rsidRPr="00457C82">
              <w:rPr>
                <w:color w:val="002060"/>
              </w:rPr>
              <w:t xml:space="preserve">(ALMA JUVENTUS FANO) </w:t>
            </w:r>
          </w:p>
        </w:tc>
        <w:tc>
          <w:tcPr>
            <w:tcW w:w="800" w:type="dxa"/>
            <w:tcMar>
              <w:top w:w="20" w:type="dxa"/>
              <w:left w:w="20" w:type="dxa"/>
              <w:bottom w:w="20" w:type="dxa"/>
              <w:right w:w="20" w:type="dxa"/>
            </w:tcMar>
            <w:vAlign w:val="center"/>
            <w:hideMark/>
          </w:tcPr>
          <w:p w14:paraId="570308F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A7C3AE9" w14:textId="77777777" w:rsidR="00D16E97" w:rsidRPr="00457C82" w:rsidRDefault="00D16E97" w:rsidP="00294DA9">
            <w:pPr>
              <w:pStyle w:val="movimento"/>
              <w:rPr>
                <w:color w:val="002060"/>
              </w:rPr>
            </w:pPr>
            <w:r w:rsidRPr="00457C82">
              <w:rPr>
                <w:color w:val="002060"/>
              </w:rPr>
              <w:t>MARROCCHI RICCARDO</w:t>
            </w:r>
          </w:p>
        </w:tc>
        <w:tc>
          <w:tcPr>
            <w:tcW w:w="2200" w:type="dxa"/>
            <w:tcMar>
              <w:top w:w="20" w:type="dxa"/>
              <w:left w:w="20" w:type="dxa"/>
              <w:bottom w:w="20" w:type="dxa"/>
              <w:right w:w="20" w:type="dxa"/>
            </w:tcMar>
            <w:vAlign w:val="center"/>
            <w:hideMark/>
          </w:tcPr>
          <w:p w14:paraId="7AECB92F" w14:textId="77777777" w:rsidR="00D16E97" w:rsidRPr="00457C82" w:rsidRDefault="00D16E97" w:rsidP="00294DA9">
            <w:pPr>
              <w:pStyle w:val="movimento2"/>
              <w:rPr>
                <w:color w:val="002060"/>
              </w:rPr>
            </w:pPr>
            <w:r w:rsidRPr="00457C82">
              <w:rPr>
                <w:color w:val="002060"/>
              </w:rPr>
              <w:t xml:space="preserve">(AVENALE) </w:t>
            </w:r>
          </w:p>
        </w:tc>
      </w:tr>
      <w:tr w:rsidR="00D16E97" w:rsidRPr="00457C82" w14:paraId="43032F8D" w14:textId="77777777" w:rsidTr="00D16E97">
        <w:trPr>
          <w:divId w:val="527259509"/>
        </w:trPr>
        <w:tc>
          <w:tcPr>
            <w:tcW w:w="2200" w:type="dxa"/>
            <w:tcMar>
              <w:top w:w="20" w:type="dxa"/>
              <w:left w:w="20" w:type="dxa"/>
              <w:bottom w:w="20" w:type="dxa"/>
              <w:right w:w="20" w:type="dxa"/>
            </w:tcMar>
            <w:vAlign w:val="center"/>
            <w:hideMark/>
          </w:tcPr>
          <w:p w14:paraId="391AC50F" w14:textId="77777777" w:rsidR="00D16E97" w:rsidRPr="00457C82" w:rsidRDefault="00D16E97" w:rsidP="00294DA9">
            <w:pPr>
              <w:pStyle w:val="movimento"/>
              <w:rPr>
                <w:color w:val="002060"/>
              </w:rPr>
            </w:pPr>
            <w:r w:rsidRPr="00457C82">
              <w:rPr>
                <w:color w:val="002060"/>
              </w:rPr>
              <w:t>FEROCE ROBERTO</w:t>
            </w:r>
          </w:p>
        </w:tc>
        <w:tc>
          <w:tcPr>
            <w:tcW w:w="2200" w:type="dxa"/>
            <w:tcMar>
              <w:top w:w="20" w:type="dxa"/>
              <w:left w:w="20" w:type="dxa"/>
              <w:bottom w:w="20" w:type="dxa"/>
              <w:right w:w="20" w:type="dxa"/>
            </w:tcMar>
            <w:vAlign w:val="center"/>
            <w:hideMark/>
          </w:tcPr>
          <w:p w14:paraId="5306AC9C" w14:textId="77777777" w:rsidR="00D16E97" w:rsidRPr="00457C82" w:rsidRDefault="00D16E97" w:rsidP="00294DA9">
            <w:pPr>
              <w:pStyle w:val="movimento2"/>
              <w:rPr>
                <w:color w:val="002060"/>
              </w:rPr>
            </w:pPr>
            <w:r w:rsidRPr="00457C82">
              <w:rPr>
                <w:color w:val="002060"/>
              </w:rPr>
              <w:t xml:space="preserve">(BORGOROSSO TOLENTINO) </w:t>
            </w:r>
          </w:p>
        </w:tc>
        <w:tc>
          <w:tcPr>
            <w:tcW w:w="800" w:type="dxa"/>
            <w:tcMar>
              <w:top w:w="20" w:type="dxa"/>
              <w:left w:w="20" w:type="dxa"/>
              <w:bottom w:w="20" w:type="dxa"/>
              <w:right w:w="20" w:type="dxa"/>
            </w:tcMar>
            <w:vAlign w:val="center"/>
            <w:hideMark/>
          </w:tcPr>
          <w:p w14:paraId="4218C68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B85B596" w14:textId="77777777" w:rsidR="00D16E97" w:rsidRPr="00457C82" w:rsidRDefault="00D16E97" w:rsidP="00294DA9">
            <w:pPr>
              <w:pStyle w:val="movimento"/>
              <w:rPr>
                <w:color w:val="002060"/>
              </w:rPr>
            </w:pPr>
            <w:r w:rsidRPr="00457C82">
              <w:rPr>
                <w:color w:val="002060"/>
              </w:rPr>
              <w:t>RAFFAELI DANIELE</w:t>
            </w:r>
          </w:p>
        </w:tc>
        <w:tc>
          <w:tcPr>
            <w:tcW w:w="2200" w:type="dxa"/>
            <w:tcMar>
              <w:top w:w="20" w:type="dxa"/>
              <w:left w:w="20" w:type="dxa"/>
              <w:bottom w:w="20" w:type="dxa"/>
              <w:right w:w="20" w:type="dxa"/>
            </w:tcMar>
            <w:vAlign w:val="center"/>
            <w:hideMark/>
          </w:tcPr>
          <w:p w14:paraId="63941554" w14:textId="77777777" w:rsidR="00D16E97" w:rsidRPr="00457C82" w:rsidRDefault="00D16E97" w:rsidP="00294DA9">
            <w:pPr>
              <w:pStyle w:val="movimento2"/>
              <w:rPr>
                <w:color w:val="002060"/>
              </w:rPr>
            </w:pPr>
            <w:r w:rsidRPr="00457C82">
              <w:rPr>
                <w:color w:val="002060"/>
              </w:rPr>
              <w:t xml:space="preserve">(CAPODARCO CASABIANCA C5) </w:t>
            </w:r>
          </w:p>
        </w:tc>
      </w:tr>
      <w:tr w:rsidR="00D16E97" w:rsidRPr="00457C82" w14:paraId="7F2B2860" w14:textId="77777777" w:rsidTr="00D16E97">
        <w:trPr>
          <w:divId w:val="527259509"/>
        </w:trPr>
        <w:tc>
          <w:tcPr>
            <w:tcW w:w="2200" w:type="dxa"/>
            <w:tcMar>
              <w:top w:w="20" w:type="dxa"/>
              <w:left w:w="20" w:type="dxa"/>
              <w:bottom w:w="20" w:type="dxa"/>
              <w:right w:w="20" w:type="dxa"/>
            </w:tcMar>
            <w:vAlign w:val="center"/>
            <w:hideMark/>
          </w:tcPr>
          <w:p w14:paraId="6C440D9C" w14:textId="77777777" w:rsidR="00D16E97" w:rsidRPr="00457C82" w:rsidRDefault="00D16E97" w:rsidP="00294DA9">
            <w:pPr>
              <w:pStyle w:val="movimento"/>
              <w:rPr>
                <w:color w:val="002060"/>
              </w:rPr>
            </w:pPr>
            <w:r w:rsidRPr="00457C82">
              <w:rPr>
                <w:color w:val="002060"/>
              </w:rPr>
              <w:t>AMATUCCI DAVIDE</w:t>
            </w:r>
          </w:p>
        </w:tc>
        <w:tc>
          <w:tcPr>
            <w:tcW w:w="2200" w:type="dxa"/>
            <w:tcMar>
              <w:top w:w="20" w:type="dxa"/>
              <w:left w:w="20" w:type="dxa"/>
              <w:bottom w:w="20" w:type="dxa"/>
              <w:right w:w="20" w:type="dxa"/>
            </w:tcMar>
            <w:vAlign w:val="center"/>
            <w:hideMark/>
          </w:tcPr>
          <w:p w14:paraId="09CB0E44" w14:textId="77777777" w:rsidR="00D16E97" w:rsidRPr="00457C82" w:rsidRDefault="00D16E97" w:rsidP="00294DA9">
            <w:pPr>
              <w:pStyle w:val="movimento2"/>
              <w:rPr>
                <w:color w:val="002060"/>
              </w:rPr>
            </w:pPr>
            <w:r w:rsidRPr="00457C82">
              <w:rPr>
                <w:color w:val="002060"/>
              </w:rPr>
              <w:t xml:space="preserve">(CSI STELLA A.S.D.) </w:t>
            </w:r>
          </w:p>
        </w:tc>
        <w:tc>
          <w:tcPr>
            <w:tcW w:w="800" w:type="dxa"/>
            <w:tcMar>
              <w:top w:w="20" w:type="dxa"/>
              <w:left w:w="20" w:type="dxa"/>
              <w:bottom w:w="20" w:type="dxa"/>
              <w:right w:w="20" w:type="dxa"/>
            </w:tcMar>
            <w:vAlign w:val="center"/>
            <w:hideMark/>
          </w:tcPr>
          <w:p w14:paraId="4DEEEC18"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1E420B2" w14:textId="77777777" w:rsidR="00D16E97" w:rsidRPr="00457C82" w:rsidRDefault="00D16E97" w:rsidP="00294DA9">
            <w:pPr>
              <w:pStyle w:val="movimento"/>
              <w:rPr>
                <w:color w:val="002060"/>
              </w:rPr>
            </w:pPr>
            <w:r w:rsidRPr="00457C82">
              <w:rPr>
                <w:color w:val="002060"/>
              </w:rPr>
              <w:t>MACCI MARCO</w:t>
            </w:r>
          </w:p>
        </w:tc>
        <w:tc>
          <w:tcPr>
            <w:tcW w:w="2200" w:type="dxa"/>
            <w:tcMar>
              <w:top w:w="20" w:type="dxa"/>
              <w:left w:w="20" w:type="dxa"/>
              <w:bottom w:w="20" w:type="dxa"/>
              <w:right w:w="20" w:type="dxa"/>
            </w:tcMar>
            <w:vAlign w:val="center"/>
            <w:hideMark/>
          </w:tcPr>
          <w:p w14:paraId="07C72D8D" w14:textId="77777777" w:rsidR="00D16E97" w:rsidRPr="00457C82" w:rsidRDefault="00D16E97" w:rsidP="00294DA9">
            <w:pPr>
              <w:pStyle w:val="movimento2"/>
              <w:rPr>
                <w:color w:val="002060"/>
              </w:rPr>
            </w:pPr>
            <w:r w:rsidRPr="00457C82">
              <w:rPr>
                <w:color w:val="002060"/>
              </w:rPr>
              <w:t xml:space="preserve">(CSI STELLA A.S.D.) </w:t>
            </w:r>
          </w:p>
        </w:tc>
      </w:tr>
      <w:tr w:rsidR="00D16E97" w:rsidRPr="00457C82" w14:paraId="720A7B20" w14:textId="77777777" w:rsidTr="00D16E97">
        <w:trPr>
          <w:divId w:val="527259509"/>
        </w:trPr>
        <w:tc>
          <w:tcPr>
            <w:tcW w:w="2200" w:type="dxa"/>
            <w:tcMar>
              <w:top w:w="20" w:type="dxa"/>
              <w:left w:w="20" w:type="dxa"/>
              <w:bottom w:w="20" w:type="dxa"/>
              <w:right w:w="20" w:type="dxa"/>
            </w:tcMar>
            <w:vAlign w:val="center"/>
            <w:hideMark/>
          </w:tcPr>
          <w:p w14:paraId="35B8E6E2" w14:textId="77777777" w:rsidR="00D16E97" w:rsidRPr="00457C82" w:rsidRDefault="00D16E97" w:rsidP="00294DA9">
            <w:pPr>
              <w:pStyle w:val="movimento"/>
              <w:rPr>
                <w:color w:val="002060"/>
              </w:rPr>
            </w:pPr>
            <w:r w:rsidRPr="00457C82">
              <w:rPr>
                <w:color w:val="002060"/>
              </w:rPr>
              <w:t>PAONE CARLO</w:t>
            </w:r>
          </w:p>
        </w:tc>
        <w:tc>
          <w:tcPr>
            <w:tcW w:w="2200" w:type="dxa"/>
            <w:tcMar>
              <w:top w:w="20" w:type="dxa"/>
              <w:left w:w="20" w:type="dxa"/>
              <w:bottom w:w="20" w:type="dxa"/>
              <w:right w:w="20" w:type="dxa"/>
            </w:tcMar>
            <w:vAlign w:val="center"/>
            <w:hideMark/>
          </w:tcPr>
          <w:p w14:paraId="117E3742" w14:textId="77777777" w:rsidR="00D16E97" w:rsidRPr="00457C82" w:rsidRDefault="00D16E97" w:rsidP="00294DA9">
            <w:pPr>
              <w:pStyle w:val="movimento2"/>
              <w:rPr>
                <w:color w:val="002060"/>
              </w:rPr>
            </w:pPr>
            <w:r w:rsidRPr="00457C82">
              <w:rPr>
                <w:color w:val="002060"/>
              </w:rPr>
              <w:t xml:space="preserve">(FUTSAL MONTEMARCIANO C5) </w:t>
            </w:r>
          </w:p>
        </w:tc>
        <w:tc>
          <w:tcPr>
            <w:tcW w:w="800" w:type="dxa"/>
            <w:tcMar>
              <w:top w:w="20" w:type="dxa"/>
              <w:left w:w="20" w:type="dxa"/>
              <w:bottom w:w="20" w:type="dxa"/>
              <w:right w:w="20" w:type="dxa"/>
            </w:tcMar>
            <w:vAlign w:val="center"/>
            <w:hideMark/>
          </w:tcPr>
          <w:p w14:paraId="321A9992"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1825187" w14:textId="77777777" w:rsidR="00D16E97" w:rsidRPr="00457C82" w:rsidRDefault="00D16E97" w:rsidP="00294DA9">
            <w:pPr>
              <w:pStyle w:val="movimento"/>
              <w:rPr>
                <w:color w:val="002060"/>
              </w:rPr>
            </w:pPr>
            <w:r w:rsidRPr="00457C82">
              <w:rPr>
                <w:color w:val="002060"/>
              </w:rPr>
              <w:t>EUSEBI NICOLAS</w:t>
            </w:r>
          </w:p>
        </w:tc>
        <w:tc>
          <w:tcPr>
            <w:tcW w:w="2200" w:type="dxa"/>
            <w:tcMar>
              <w:top w:w="20" w:type="dxa"/>
              <w:left w:w="20" w:type="dxa"/>
              <w:bottom w:w="20" w:type="dxa"/>
              <w:right w:w="20" w:type="dxa"/>
            </w:tcMar>
            <w:vAlign w:val="center"/>
            <w:hideMark/>
          </w:tcPr>
          <w:p w14:paraId="3F7E7991" w14:textId="77777777" w:rsidR="00D16E97" w:rsidRPr="00457C82" w:rsidRDefault="00D16E97" w:rsidP="00294DA9">
            <w:pPr>
              <w:pStyle w:val="movimento2"/>
              <w:rPr>
                <w:color w:val="002060"/>
              </w:rPr>
            </w:pPr>
            <w:r w:rsidRPr="00457C82">
              <w:rPr>
                <w:color w:val="002060"/>
              </w:rPr>
              <w:t xml:space="preserve">(FUTSAL PRANDONE) </w:t>
            </w:r>
          </w:p>
        </w:tc>
      </w:tr>
      <w:tr w:rsidR="00D16E97" w:rsidRPr="00457C82" w14:paraId="3DDB4738" w14:textId="77777777" w:rsidTr="00D16E97">
        <w:trPr>
          <w:divId w:val="527259509"/>
        </w:trPr>
        <w:tc>
          <w:tcPr>
            <w:tcW w:w="2200" w:type="dxa"/>
            <w:tcMar>
              <w:top w:w="20" w:type="dxa"/>
              <w:left w:w="20" w:type="dxa"/>
              <w:bottom w:w="20" w:type="dxa"/>
              <w:right w:w="20" w:type="dxa"/>
            </w:tcMar>
            <w:vAlign w:val="center"/>
            <w:hideMark/>
          </w:tcPr>
          <w:p w14:paraId="17227775" w14:textId="77777777" w:rsidR="00D16E97" w:rsidRPr="00457C82" w:rsidRDefault="00D16E97" w:rsidP="00294DA9">
            <w:pPr>
              <w:pStyle w:val="movimento"/>
              <w:rPr>
                <w:color w:val="002060"/>
              </w:rPr>
            </w:pPr>
            <w:r w:rsidRPr="00457C82">
              <w:rPr>
                <w:color w:val="002060"/>
              </w:rPr>
              <w:t>MICUCCI STEFANO</w:t>
            </w:r>
          </w:p>
        </w:tc>
        <w:tc>
          <w:tcPr>
            <w:tcW w:w="2200" w:type="dxa"/>
            <w:tcMar>
              <w:top w:w="20" w:type="dxa"/>
              <w:left w:w="20" w:type="dxa"/>
              <w:bottom w:w="20" w:type="dxa"/>
              <w:right w:w="20" w:type="dxa"/>
            </w:tcMar>
            <w:vAlign w:val="center"/>
            <w:hideMark/>
          </w:tcPr>
          <w:p w14:paraId="204D8EA9" w14:textId="77777777" w:rsidR="00D16E97" w:rsidRPr="00457C82" w:rsidRDefault="00D16E97" w:rsidP="00294DA9">
            <w:pPr>
              <w:pStyle w:val="movimento2"/>
              <w:rPr>
                <w:color w:val="002060"/>
              </w:rPr>
            </w:pPr>
            <w:r w:rsidRPr="00457C82">
              <w:rPr>
                <w:color w:val="002060"/>
              </w:rPr>
              <w:t xml:space="preserve">(FUTSAL SAMBUCHETO) </w:t>
            </w:r>
          </w:p>
        </w:tc>
        <w:tc>
          <w:tcPr>
            <w:tcW w:w="800" w:type="dxa"/>
            <w:tcMar>
              <w:top w:w="20" w:type="dxa"/>
              <w:left w:w="20" w:type="dxa"/>
              <w:bottom w:w="20" w:type="dxa"/>
              <w:right w:w="20" w:type="dxa"/>
            </w:tcMar>
            <w:vAlign w:val="center"/>
            <w:hideMark/>
          </w:tcPr>
          <w:p w14:paraId="5A66A3FD"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EADFC66" w14:textId="77777777" w:rsidR="00D16E97" w:rsidRPr="00457C82" w:rsidRDefault="00D16E97" w:rsidP="00294DA9">
            <w:pPr>
              <w:pStyle w:val="movimento"/>
              <w:rPr>
                <w:color w:val="002060"/>
              </w:rPr>
            </w:pPr>
            <w:r w:rsidRPr="00457C82">
              <w:rPr>
                <w:color w:val="002060"/>
              </w:rPr>
              <w:t>FABBRI ANDREA</w:t>
            </w:r>
          </w:p>
        </w:tc>
        <w:tc>
          <w:tcPr>
            <w:tcW w:w="2200" w:type="dxa"/>
            <w:tcMar>
              <w:top w:w="20" w:type="dxa"/>
              <w:left w:w="20" w:type="dxa"/>
              <w:bottom w:w="20" w:type="dxa"/>
              <w:right w:w="20" w:type="dxa"/>
            </w:tcMar>
            <w:vAlign w:val="center"/>
            <w:hideMark/>
          </w:tcPr>
          <w:p w14:paraId="63B8A693" w14:textId="77777777" w:rsidR="00D16E97" w:rsidRPr="00457C82" w:rsidRDefault="00D16E97" w:rsidP="00294DA9">
            <w:pPr>
              <w:pStyle w:val="movimento2"/>
              <w:rPr>
                <w:color w:val="002060"/>
              </w:rPr>
            </w:pPr>
            <w:r w:rsidRPr="00457C82">
              <w:rPr>
                <w:color w:val="002060"/>
              </w:rPr>
              <w:t xml:space="preserve">(REAL FABRIANO) </w:t>
            </w:r>
          </w:p>
        </w:tc>
      </w:tr>
      <w:tr w:rsidR="00D16E97" w:rsidRPr="00457C82" w14:paraId="19C336E1" w14:textId="77777777" w:rsidTr="00D16E97">
        <w:trPr>
          <w:divId w:val="527259509"/>
        </w:trPr>
        <w:tc>
          <w:tcPr>
            <w:tcW w:w="2200" w:type="dxa"/>
            <w:tcMar>
              <w:top w:w="20" w:type="dxa"/>
              <w:left w:w="20" w:type="dxa"/>
              <w:bottom w:w="20" w:type="dxa"/>
              <w:right w:w="20" w:type="dxa"/>
            </w:tcMar>
            <w:vAlign w:val="center"/>
            <w:hideMark/>
          </w:tcPr>
          <w:p w14:paraId="204805D0" w14:textId="77777777" w:rsidR="00D16E97" w:rsidRPr="00457C82" w:rsidRDefault="00D16E97" w:rsidP="00294DA9">
            <w:pPr>
              <w:pStyle w:val="movimento"/>
              <w:rPr>
                <w:color w:val="002060"/>
              </w:rPr>
            </w:pPr>
            <w:r w:rsidRPr="00457C82">
              <w:rPr>
                <w:color w:val="002060"/>
              </w:rPr>
              <w:t>SAKUTA RUBENS</w:t>
            </w:r>
          </w:p>
        </w:tc>
        <w:tc>
          <w:tcPr>
            <w:tcW w:w="2200" w:type="dxa"/>
            <w:tcMar>
              <w:top w:w="20" w:type="dxa"/>
              <w:left w:w="20" w:type="dxa"/>
              <w:bottom w:w="20" w:type="dxa"/>
              <w:right w:w="20" w:type="dxa"/>
            </w:tcMar>
            <w:vAlign w:val="center"/>
            <w:hideMark/>
          </w:tcPr>
          <w:p w14:paraId="0613C792" w14:textId="77777777" w:rsidR="00D16E97" w:rsidRPr="00457C82" w:rsidRDefault="00D16E97" w:rsidP="00294DA9">
            <w:pPr>
              <w:pStyle w:val="movimento2"/>
              <w:rPr>
                <w:color w:val="002060"/>
              </w:rPr>
            </w:pPr>
            <w:r w:rsidRPr="00457C82">
              <w:rPr>
                <w:color w:val="002060"/>
              </w:rPr>
              <w:t xml:space="preserve">(REAL FABRIANO) </w:t>
            </w:r>
          </w:p>
        </w:tc>
        <w:tc>
          <w:tcPr>
            <w:tcW w:w="800" w:type="dxa"/>
            <w:tcMar>
              <w:top w:w="20" w:type="dxa"/>
              <w:left w:w="20" w:type="dxa"/>
              <w:bottom w:w="20" w:type="dxa"/>
              <w:right w:w="20" w:type="dxa"/>
            </w:tcMar>
            <w:vAlign w:val="center"/>
            <w:hideMark/>
          </w:tcPr>
          <w:p w14:paraId="3FDBD8B2"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0150864" w14:textId="77777777" w:rsidR="00D16E97" w:rsidRPr="00457C82" w:rsidRDefault="00D16E97" w:rsidP="00294DA9">
            <w:pPr>
              <w:pStyle w:val="movimento"/>
              <w:rPr>
                <w:color w:val="002060"/>
              </w:rPr>
            </w:pPr>
            <w:r w:rsidRPr="00457C82">
              <w:rPr>
                <w:color w:val="002060"/>
              </w:rPr>
              <w:t>PALLOTTA LORIS</w:t>
            </w:r>
          </w:p>
        </w:tc>
        <w:tc>
          <w:tcPr>
            <w:tcW w:w="2200" w:type="dxa"/>
            <w:tcMar>
              <w:top w:w="20" w:type="dxa"/>
              <w:left w:w="20" w:type="dxa"/>
              <w:bottom w:w="20" w:type="dxa"/>
              <w:right w:w="20" w:type="dxa"/>
            </w:tcMar>
            <w:vAlign w:val="center"/>
            <w:hideMark/>
          </w:tcPr>
          <w:p w14:paraId="71EFDB76" w14:textId="77777777" w:rsidR="00D16E97" w:rsidRPr="00457C82" w:rsidRDefault="00D16E97" w:rsidP="00294DA9">
            <w:pPr>
              <w:pStyle w:val="movimento2"/>
              <w:rPr>
                <w:color w:val="002060"/>
              </w:rPr>
            </w:pPr>
            <w:r w:rsidRPr="00457C82">
              <w:rPr>
                <w:color w:val="002060"/>
              </w:rPr>
              <w:t xml:space="preserve">(TRE TORRI A.S.D.) </w:t>
            </w:r>
          </w:p>
        </w:tc>
      </w:tr>
      <w:tr w:rsidR="00D16E97" w:rsidRPr="00457C82" w14:paraId="10E38C7E" w14:textId="77777777" w:rsidTr="00D16E97">
        <w:trPr>
          <w:divId w:val="527259509"/>
        </w:trPr>
        <w:tc>
          <w:tcPr>
            <w:tcW w:w="2200" w:type="dxa"/>
            <w:tcMar>
              <w:top w:w="20" w:type="dxa"/>
              <w:left w:w="20" w:type="dxa"/>
              <w:bottom w:w="20" w:type="dxa"/>
              <w:right w:w="20" w:type="dxa"/>
            </w:tcMar>
            <w:vAlign w:val="center"/>
            <w:hideMark/>
          </w:tcPr>
          <w:p w14:paraId="711D16B3" w14:textId="77777777" w:rsidR="00D16E97" w:rsidRPr="00457C82" w:rsidRDefault="00D16E97" w:rsidP="00294DA9">
            <w:pPr>
              <w:pStyle w:val="movimento"/>
              <w:rPr>
                <w:color w:val="002060"/>
              </w:rPr>
            </w:pPr>
            <w:r w:rsidRPr="00457C82">
              <w:rPr>
                <w:color w:val="002060"/>
              </w:rPr>
              <w:t>SEGOVIA ECHEVERRIA BASTIAN</w:t>
            </w:r>
          </w:p>
        </w:tc>
        <w:tc>
          <w:tcPr>
            <w:tcW w:w="2200" w:type="dxa"/>
            <w:tcMar>
              <w:top w:w="20" w:type="dxa"/>
              <w:left w:w="20" w:type="dxa"/>
              <w:bottom w:w="20" w:type="dxa"/>
              <w:right w:w="20" w:type="dxa"/>
            </w:tcMar>
            <w:vAlign w:val="center"/>
            <w:hideMark/>
          </w:tcPr>
          <w:p w14:paraId="03FCBD61" w14:textId="77777777" w:rsidR="00D16E97" w:rsidRPr="00457C82" w:rsidRDefault="00D16E97" w:rsidP="00294DA9">
            <w:pPr>
              <w:pStyle w:val="movimento2"/>
              <w:rPr>
                <w:color w:val="002060"/>
              </w:rPr>
            </w:pPr>
            <w:r w:rsidRPr="00457C82">
              <w:rPr>
                <w:color w:val="002060"/>
              </w:rPr>
              <w:t xml:space="preserve">(TRE TORRI A.S.D.) </w:t>
            </w:r>
          </w:p>
        </w:tc>
        <w:tc>
          <w:tcPr>
            <w:tcW w:w="800" w:type="dxa"/>
            <w:tcMar>
              <w:top w:w="20" w:type="dxa"/>
              <w:left w:w="20" w:type="dxa"/>
              <w:bottom w:w="20" w:type="dxa"/>
              <w:right w:w="20" w:type="dxa"/>
            </w:tcMar>
            <w:vAlign w:val="center"/>
            <w:hideMark/>
          </w:tcPr>
          <w:p w14:paraId="11F9D888"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8F485E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7C237CE" w14:textId="77777777" w:rsidR="00D16E97" w:rsidRPr="00457C82" w:rsidRDefault="00D16E97" w:rsidP="00294DA9">
            <w:pPr>
              <w:pStyle w:val="movimento2"/>
              <w:rPr>
                <w:color w:val="002060"/>
              </w:rPr>
            </w:pPr>
            <w:r w:rsidRPr="00457C82">
              <w:rPr>
                <w:color w:val="002060"/>
              </w:rPr>
              <w:t> </w:t>
            </w:r>
          </w:p>
        </w:tc>
      </w:tr>
    </w:tbl>
    <w:p w14:paraId="04916929"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4/12/2021 </w:t>
      </w:r>
    </w:p>
    <w:p w14:paraId="597C03E3"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05AE0BF0"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010C9BF5" w14:textId="77777777" w:rsidR="00D16E97" w:rsidRPr="00457C82" w:rsidRDefault="00D16E97" w:rsidP="00D16E97">
      <w:pPr>
        <w:pStyle w:val="titolo30"/>
        <w:divId w:val="527259509"/>
        <w:rPr>
          <w:color w:val="002060"/>
        </w:rPr>
      </w:pPr>
      <w:r w:rsidRPr="00457C82">
        <w:rPr>
          <w:color w:val="002060"/>
        </w:rPr>
        <w:t xml:space="preserve">CALCIATORI NON ESPULSI </w:t>
      </w:r>
    </w:p>
    <w:p w14:paraId="5BC7A818" w14:textId="77777777" w:rsidR="00D16E97" w:rsidRPr="00457C82" w:rsidRDefault="00D16E97" w:rsidP="00D16E97">
      <w:pPr>
        <w:pStyle w:val="titolo20"/>
        <w:divId w:val="527259509"/>
        <w:rPr>
          <w:color w:val="002060"/>
        </w:rPr>
      </w:pPr>
      <w:r w:rsidRPr="00457C8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541A8E1" w14:textId="77777777" w:rsidTr="00D16E97">
        <w:trPr>
          <w:divId w:val="527259509"/>
        </w:trPr>
        <w:tc>
          <w:tcPr>
            <w:tcW w:w="2200" w:type="dxa"/>
            <w:tcMar>
              <w:top w:w="20" w:type="dxa"/>
              <w:left w:w="20" w:type="dxa"/>
              <w:bottom w:w="20" w:type="dxa"/>
              <w:right w:w="20" w:type="dxa"/>
            </w:tcMar>
            <w:vAlign w:val="center"/>
            <w:hideMark/>
          </w:tcPr>
          <w:p w14:paraId="1588935D" w14:textId="77777777" w:rsidR="00D16E97" w:rsidRPr="00457C82" w:rsidRDefault="00D16E97" w:rsidP="00294DA9">
            <w:pPr>
              <w:pStyle w:val="movimento"/>
              <w:rPr>
                <w:color w:val="002060"/>
              </w:rPr>
            </w:pPr>
            <w:r w:rsidRPr="00457C82">
              <w:rPr>
                <w:color w:val="002060"/>
              </w:rPr>
              <w:t>BARDHO KLEVIS</w:t>
            </w:r>
          </w:p>
        </w:tc>
        <w:tc>
          <w:tcPr>
            <w:tcW w:w="2200" w:type="dxa"/>
            <w:tcMar>
              <w:top w:w="20" w:type="dxa"/>
              <w:left w:w="20" w:type="dxa"/>
              <w:bottom w:w="20" w:type="dxa"/>
              <w:right w:w="20" w:type="dxa"/>
            </w:tcMar>
            <w:vAlign w:val="center"/>
            <w:hideMark/>
          </w:tcPr>
          <w:p w14:paraId="338A1248" w14:textId="77777777" w:rsidR="00D16E97" w:rsidRPr="00457C82" w:rsidRDefault="00D16E97" w:rsidP="00294DA9">
            <w:pPr>
              <w:pStyle w:val="movimento2"/>
              <w:rPr>
                <w:color w:val="002060"/>
              </w:rPr>
            </w:pPr>
            <w:r w:rsidRPr="00457C82">
              <w:rPr>
                <w:color w:val="002060"/>
              </w:rPr>
              <w:t xml:space="preserve">(SERRALTA) </w:t>
            </w:r>
          </w:p>
        </w:tc>
        <w:tc>
          <w:tcPr>
            <w:tcW w:w="800" w:type="dxa"/>
            <w:tcMar>
              <w:top w:w="20" w:type="dxa"/>
              <w:left w:w="20" w:type="dxa"/>
              <w:bottom w:w="20" w:type="dxa"/>
              <w:right w:w="20" w:type="dxa"/>
            </w:tcMar>
            <w:vAlign w:val="center"/>
            <w:hideMark/>
          </w:tcPr>
          <w:p w14:paraId="52EC102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53554C8"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A024C9B" w14:textId="77777777" w:rsidR="00D16E97" w:rsidRPr="00457C82" w:rsidRDefault="00D16E97" w:rsidP="00294DA9">
            <w:pPr>
              <w:pStyle w:val="movimento2"/>
              <w:rPr>
                <w:color w:val="002060"/>
              </w:rPr>
            </w:pPr>
            <w:r w:rsidRPr="00457C82">
              <w:rPr>
                <w:color w:val="002060"/>
              </w:rPr>
              <w:t> </w:t>
            </w:r>
          </w:p>
        </w:tc>
      </w:tr>
    </w:tbl>
    <w:p w14:paraId="32F8A006"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5BED4FC" w14:textId="77777777" w:rsidTr="00D16E97">
        <w:trPr>
          <w:divId w:val="527259509"/>
        </w:trPr>
        <w:tc>
          <w:tcPr>
            <w:tcW w:w="2200" w:type="dxa"/>
            <w:tcMar>
              <w:top w:w="20" w:type="dxa"/>
              <w:left w:w="20" w:type="dxa"/>
              <w:bottom w:w="20" w:type="dxa"/>
              <w:right w:w="20" w:type="dxa"/>
            </w:tcMar>
            <w:vAlign w:val="center"/>
            <w:hideMark/>
          </w:tcPr>
          <w:p w14:paraId="071FC952" w14:textId="77777777" w:rsidR="00D16E97" w:rsidRPr="00457C82" w:rsidRDefault="00D16E97" w:rsidP="00294DA9">
            <w:pPr>
              <w:pStyle w:val="movimento"/>
              <w:rPr>
                <w:color w:val="002060"/>
              </w:rPr>
            </w:pPr>
            <w:r w:rsidRPr="00457C82">
              <w:rPr>
                <w:color w:val="002060"/>
              </w:rPr>
              <w:t>BONCI LEONARDO</w:t>
            </w:r>
          </w:p>
        </w:tc>
        <w:tc>
          <w:tcPr>
            <w:tcW w:w="2200" w:type="dxa"/>
            <w:tcMar>
              <w:top w:w="20" w:type="dxa"/>
              <w:left w:w="20" w:type="dxa"/>
              <w:bottom w:w="20" w:type="dxa"/>
              <w:right w:w="20" w:type="dxa"/>
            </w:tcMar>
            <w:vAlign w:val="center"/>
            <w:hideMark/>
          </w:tcPr>
          <w:p w14:paraId="697AF8AC" w14:textId="77777777" w:rsidR="00D16E97" w:rsidRPr="00457C82" w:rsidRDefault="00D16E97" w:rsidP="00294DA9">
            <w:pPr>
              <w:pStyle w:val="movimento2"/>
              <w:rPr>
                <w:color w:val="002060"/>
              </w:rPr>
            </w:pPr>
            <w:r w:rsidRPr="00457C82">
              <w:rPr>
                <w:color w:val="002060"/>
              </w:rPr>
              <w:t xml:space="preserve">(SERRALTA) </w:t>
            </w:r>
          </w:p>
        </w:tc>
        <w:tc>
          <w:tcPr>
            <w:tcW w:w="800" w:type="dxa"/>
            <w:tcMar>
              <w:top w:w="20" w:type="dxa"/>
              <w:left w:w="20" w:type="dxa"/>
              <w:bottom w:w="20" w:type="dxa"/>
              <w:right w:w="20" w:type="dxa"/>
            </w:tcMar>
            <w:vAlign w:val="center"/>
            <w:hideMark/>
          </w:tcPr>
          <w:p w14:paraId="2DA2CCE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99C9642" w14:textId="77777777" w:rsidR="00D16E97" w:rsidRPr="00457C82" w:rsidRDefault="00D16E97" w:rsidP="00294DA9">
            <w:pPr>
              <w:pStyle w:val="movimento"/>
              <w:rPr>
                <w:color w:val="002060"/>
              </w:rPr>
            </w:pPr>
            <w:r w:rsidRPr="00457C82">
              <w:rPr>
                <w:color w:val="002060"/>
              </w:rPr>
              <w:t>CIRIACO NICOLA</w:t>
            </w:r>
          </w:p>
        </w:tc>
        <w:tc>
          <w:tcPr>
            <w:tcW w:w="2200" w:type="dxa"/>
            <w:tcMar>
              <w:top w:w="20" w:type="dxa"/>
              <w:left w:w="20" w:type="dxa"/>
              <w:bottom w:w="20" w:type="dxa"/>
              <w:right w:w="20" w:type="dxa"/>
            </w:tcMar>
            <w:vAlign w:val="center"/>
            <w:hideMark/>
          </w:tcPr>
          <w:p w14:paraId="673D4CF9" w14:textId="77777777" w:rsidR="00D16E97" w:rsidRPr="00457C82" w:rsidRDefault="00D16E97" w:rsidP="00294DA9">
            <w:pPr>
              <w:pStyle w:val="movimento2"/>
              <w:rPr>
                <w:color w:val="002060"/>
              </w:rPr>
            </w:pPr>
            <w:r w:rsidRPr="00457C82">
              <w:rPr>
                <w:color w:val="002060"/>
              </w:rPr>
              <w:t xml:space="preserve">(SERRALTA) </w:t>
            </w:r>
          </w:p>
        </w:tc>
      </w:tr>
      <w:tr w:rsidR="00D16E97" w:rsidRPr="00457C82" w14:paraId="413D9425" w14:textId="77777777" w:rsidTr="00D16E97">
        <w:trPr>
          <w:divId w:val="527259509"/>
        </w:trPr>
        <w:tc>
          <w:tcPr>
            <w:tcW w:w="2200" w:type="dxa"/>
            <w:tcMar>
              <w:top w:w="20" w:type="dxa"/>
              <w:left w:w="20" w:type="dxa"/>
              <w:bottom w:w="20" w:type="dxa"/>
              <w:right w:w="20" w:type="dxa"/>
            </w:tcMar>
            <w:vAlign w:val="center"/>
            <w:hideMark/>
          </w:tcPr>
          <w:p w14:paraId="74FD89EE" w14:textId="77777777" w:rsidR="00D16E97" w:rsidRPr="00457C82" w:rsidRDefault="00D16E97" w:rsidP="00294DA9">
            <w:pPr>
              <w:pStyle w:val="movimento"/>
              <w:rPr>
                <w:color w:val="002060"/>
              </w:rPr>
            </w:pPr>
            <w:r w:rsidRPr="00457C82">
              <w:rPr>
                <w:color w:val="002060"/>
              </w:rPr>
              <w:t>PACIARONI ALESSANDRO</w:t>
            </w:r>
          </w:p>
        </w:tc>
        <w:tc>
          <w:tcPr>
            <w:tcW w:w="2200" w:type="dxa"/>
            <w:tcMar>
              <w:top w:w="20" w:type="dxa"/>
              <w:left w:w="20" w:type="dxa"/>
              <w:bottom w:w="20" w:type="dxa"/>
              <w:right w:w="20" w:type="dxa"/>
            </w:tcMar>
            <w:vAlign w:val="center"/>
            <w:hideMark/>
          </w:tcPr>
          <w:p w14:paraId="3DA16D1E" w14:textId="77777777" w:rsidR="00D16E97" w:rsidRPr="00457C82" w:rsidRDefault="00D16E97" w:rsidP="00294DA9">
            <w:pPr>
              <w:pStyle w:val="movimento2"/>
              <w:rPr>
                <w:color w:val="002060"/>
              </w:rPr>
            </w:pPr>
            <w:r w:rsidRPr="00457C82">
              <w:rPr>
                <w:color w:val="002060"/>
              </w:rPr>
              <w:t xml:space="preserve">(SERRALTA) </w:t>
            </w:r>
          </w:p>
        </w:tc>
        <w:tc>
          <w:tcPr>
            <w:tcW w:w="800" w:type="dxa"/>
            <w:tcMar>
              <w:top w:w="20" w:type="dxa"/>
              <w:left w:w="20" w:type="dxa"/>
              <w:bottom w:w="20" w:type="dxa"/>
              <w:right w:w="20" w:type="dxa"/>
            </w:tcMar>
            <w:vAlign w:val="center"/>
            <w:hideMark/>
          </w:tcPr>
          <w:p w14:paraId="74E3E2E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5848AF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8D2FCEB" w14:textId="77777777" w:rsidR="00D16E97" w:rsidRPr="00457C82" w:rsidRDefault="00D16E97" w:rsidP="00294DA9">
            <w:pPr>
              <w:pStyle w:val="movimento2"/>
              <w:rPr>
                <w:color w:val="002060"/>
              </w:rPr>
            </w:pPr>
            <w:r w:rsidRPr="00457C82">
              <w:rPr>
                <w:color w:val="002060"/>
              </w:rPr>
              <w:t> </w:t>
            </w:r>
          </w:p>
        </w:tc>
      </w:tr>
    </w:tbl>
    <w:p w14:paraId="726921EF" w14:textId="77777777" w:rsidR="00D16E97" w:rsidRPr="00457C82" w:rsidRDefault="00D16E97" w:rsidP="00D16E97">
      <w:pPr>
        <w:pStyle w:val="breakline"/>
        <w:divId w:val="527259509"/>
        <w:rPr>
          <w:color w:val="002060"/>
        </w:rPr>
      </w:pPr>
    </w:p>
    <w:p w14:paraId="4647CD81"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4BA3951F"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5D9C9622" w14:textId="77777777" w:rsidR="00D16E97" w:rsidRPr="00457C82" w:rsidRDefault="00D16E97" w:rsidP="00D16E97">
      <w:pPr>
        <w:pStyle w:val="breakline"/>
        <w:divId w:val="527259509"/>
        <w:rPr>
          <w:rFonts w:eastAsiaTheme="minorEastAsia"/>
          <w:color w:val="002060"/>
        </w:rPr>
      </w:pPr>
    </w:p>
    <w:p w14:paraId="5B388851" w14:textId="77777777" w:rsidR="00D16E97" w:rsidRPr="00457C82" w:rsidRDefault="00D16E97" w:rsidP="00D16E97">
      <w:pPr>
        <w:pStyle w:val="titoloprinc0"/>
        <w:divId w:val="527259509"/>
        <w:rPr>
          <w:color w:val="002060"/>
        </w:rPr>
      </w:pPr>
      <w:r w:rsidRPr="00457C82">
        <w:rPr>
          <w:color w:val="002060"/>
        </w:rPr>
        <w:t>CLASSIFICA</w:t>
      </w:r>
    </w:p>
    <w:p w14:paraId="22D26FD5" w14:textId="77777777" w:rsidR="00D16E97" w:rsidRPr="00457C82" w:rsidRDefault="00D16E97" w:rsidP="00D16E97">
      <w:pPr>
        <w:pStyle w:val="breakline"/>
        <w:divId w:val="527259509"/>
        <w:rPr>
          <w:color w:val="002060"/>
        </w:rPr>
      </w:pPr>
    </w:p>
    <w:p w14:paraId="7E190123" w14:textId="77777777" w:rsidR="00D16E97" w:rsidRPr="00457C82" w:rsidRDefault="00D16E97" w:rsidP="00D16E97">
      <w:pPr>
        <w:pStyle w:val="breakline"/>
        <w:divId w:val="527259509"/>
        <w:rPr>
          <w:color w:val="002060"/>
        </w:rPr>
      </w:pPr>
    </w:p>
    <w:p w14:paraId="204D95DA" w14:textId="77777777" w:rsidR="00D16E97" w:rsidRPr="00457C82" w:rsidRDefault="00D16E97" w:rsidP="00D16E97">
      <w:pPr>
        <w:pStyle w:val="sottotitolocampionato10"/>
        <w:divId w:val="527259509"/>
        <w:rPr>
          <w:color w:val="002060"/>
        </w:rPr>
      </w:pPr>
      <w:r w:rsidRPr="00457C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0B37D4A2"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A82AB"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3B5FD"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9528B"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0A213"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664E2"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8EB7F"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F4639"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5BF70"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E1782"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8BEAD" w14:textId="77777777" w:rsidR="00D16E97" w:rsidRPr="00457C82" w:rsidRDefault="00D16E97" w:rsidP="00294DA9">
            <w:pPr>
              <w:pStyle w:val="headertabella0"/>
              <w:rPr>
                <w:color w:val="002060"/>
              </w:rPr>
            </w:pPr>
            <w:r w:rsidRPr="00457C82">
              <w:rPr>
                <w:color w:val="002060"/>
              </w:rPr>
              <w:t>PE</w:t>
            </w:r>
          </w:p>
        </w:tc>
      </w:tr>
      <w:tr w:rsidR="00D16E97" w:rsidRPr="00457C82" w14:paraId="24676CEB"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E4FFE6" w14:textId="77777777" w:rsidR="00D16E97" w:rsidRPr="00457C82" w:rsidRDefault="00D16E97" w:rsidP="00294DA9">
            <w:pPr>
              <w:pStyle w:val="rowtabella0"/>
              <w:rPr>
                <w:color w:val="002060"/>
              </w:rPr>
            </w:pPr>
            <w:r w:rsidRPr="00457C82">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0B79"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F09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475E"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3D21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A5C0"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8CFD"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C8BB"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BB3D6"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BCA2" w14:textId="77777777" w:rsidR="00D16E97" w:rsidRPr="00457C82" w:rsidRDefault="00D16E97" w:rsidP="00294DA9">
            <w:pPr>
              <w:pStyle w:val="rowtabella0"/>
              <w:jc w:val="center"/>
              <w:rPr>
                <w:color w:val="002060"/>
              </w:rPr>
            </w:pPr>
            <w:r w:rsidRPr="00457C82">
              <w:rPr>
                <w:color w:val="002060"/>
              </w:rPr>
              <w:t>0</w:t>
            </w:r>
          </w:p>
        </w:tc>
      </w:tr>
      <w:tr w:rsidR="00D16E97" w:rsidRPr="00457C82" w14:paraId="285E4FE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A3396" w14:textId="77777777" w:rsidR="00D16E97" w:rsidRPr="00457C82" w:rsidRDefault="00D16E97" w:rsidP="00294DA9">
            <w:pPr>
              <w:pStyle w:val="rowtabella0"/>
              <w:rPr>
                <w:color w:val="002060"/>
              </w:rPr>
            </w:pPr>
            <w:r w:rsidRPr="00457C8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CE85"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93A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C85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5997"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B5FF"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BDB2"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2923"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5E487"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ED73" w14:textId="77777777" w:rsidR="00D16E97" w:rsidRPr="00457C82" w:rsidRDefault="00D16E97" w:rsidP="00294DA9">
            <w:pPr>
              <w:pStyle w:val="rowtabella0"/>
              <w:jc w:val="center"/>
              <w:rPr>
                <w:color w:val="002060"/>
              </w:rPr>
            </w:pPr>
            <w:r w:rsidRPr="00457C82">
              <w:rPr>
                <w:color w:val="002060"/>
              </w:rPr>
              <w:t>0</w:t>
            </w:r>
          </w:p>
        </w:tc>
      </w:tr>
      <w:tr w:rsidR="00D16E97" w:rsidRPr="00457C82" w14:paraId="4F1A4B2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B7BB9" w14:textId="77777777" w:rsidR="00D16E97" w:rsidRPr="00457C82" w:rsidRDefault="00D16E97" w:rsidP="00294DA9">
            <w:pPr>
              <w:pStyle w:val="rowtabella0"/>
              <w:rPr>
                <w:color w:val="002060"/>
              </w:rPr>
            </w:pPr>
            <w:r w:rsidRPr="00457C82">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5441"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189B"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C7B9"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071B"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7D3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4C41" w14:textId="77777777" w:rsidR="00D16E97" w:rsidRPr="00457C82" w:rsidRDefault="00D16E97" w:rsidP="00294DA9">
            <w:pPr>
              <w:pStyle w:val="rowtabella0"/>
              <w:jc w:val="center"/>
              <w:rPr>
                <w:color w:val="002060"/>
              </w:rPr>
            </w:pPr>
            <w:r w:rsidRPr="00457C8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E0AD8"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2C0E9"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F71B7" w14:textId="77777777" w:rsidR="00D16E97" w:rsidRPr="00457C82" w:rsidRDefault="00D16E97" w:rsidP="00294DA9">
            <w:pPr>
              <w:pStyle w:val="rowtabella0"/>
              <w:jc w:val="center"/>
              <w:rPr>
                <w:color w:val="002060"/>
              </w:rPr>
            </w:pPr>
            <w:r w:rsidRPr="00457C82">
              <w:rPr>
                <w:color w:val="002060"/>
              </w:rPr>
              <w:t>0</w:t>
            </w:r>
          </w:p>
        </w:tc>
      </w:tr>
      <w:tr w:rsidR="00D16E97" w:rsidRPr="00457C82" w14:paraId="0C60F122"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1F08F" w14:textId="77777777" w:rsidR="00D16E97" w:rsidRPr="00457C82" w:rsidRDefault="00D16E97" w:rsidP="00294DA9">
            <w:pPr>
              <w:pStyle w:val="rowtabella0"/>
              <w:rPr>
                <w:color w:val="002060"/>
              </w:rPr>
            </w:pPr>
            <w:r w:rsidRPr="00457C8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6C2D"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0C61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C9F6C"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CD31F"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BFA6C"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2B084"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A8308"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BAE5"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E019" w14:textId="77777777" w:rsidR="00D16E97" w:rsidRPr="00457C82" w:rsidRDefault="00D16E97" w:rsidP="00294DA9">
            <w:pPr>
              <w:pStyle w:val="rowtabella0"/>
              <w:jc w:val="center"/>
              <w:rPr>
                <w:color w:val="002060"/>
              </w:rPr>
            </w:pPr>
            <w:r w:rsidRPr="00457C82">
              <w:rPr>
                <w:color w:val="002060"/>
              </w:rPr>
              <w:t>0</w:t>
            </w:r>
          </w:p>
        </w:tc>
      </w:tr>
      <w:tr w:rsidR="00D16E97" w:rsidRPr="00457C82" w14:paraId="66DB6E4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F54DA" w14:textId="77777777" w:rsidR="00D16E97" w:rsidRPr="00457C82" w:rsidRDefault="00D16E97" w:rsidP="00294DA9">
            <w:pPr>
              <w:pStyle w:val="rowtabella0"/>
              <w:rPr>
                <w:color w:val="002060"/>
              </w:rPr>
            </w:pPr>
            <w:r w:rsidRPr="00457C8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358B"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DE333"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1DCDD"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F31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5576F"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0422"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58C8"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1AEA0"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4EBEB" w14:textId="77777777" w:rsidR="00D16E97" w:rsidRPr="00457C82" w:rsidRDefault="00D16E97" w:rsidP="00294DA9">
            <w:pPr>
              <w:pStyle w:val="rowtabella0"/>
              <w:jc w:val="center"/>
              <w:rPr>
                <w:color w:val="002060"/>
              </w:rPr>
            </w:pPr>
            <w:r w:rsidRPr="00457C82">
              <w:rPr>
                <w:color w:val="002060"/>
              </w:rPr>
              <w:t>0</w:t>
            </w:r>
          </w:p>
        </w:tc>
      </w:tr>
      <w:tr w:rsidR="00D16E97" w:rsidRPr="00457C82" w14:paraId="05A2AB1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1DCA8" w14:textId="77777777" w:rsidR="00D16E97" w:rsidRPr="00457C82" w:rsidRDefault="00D16E97" w:rsidP="00294DA9">
            <w:pPr>
              <w:pStyle w:val="rowtabella0"/>
              <w:rPr>
                <w:color w:val="002060"/>
              </w:rPr>
            </w:pPr>
            <w:r w:rsidRPr="00457C8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AC41E"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27761"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AC53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BB381"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395F"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E5BB"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DFD8"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420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6CBBB" w14:textId="77777777" w:rsidR="00D16E97" w:rsidRPr="00457C82" w:rsidRDefault="00D16E97" w:rsidP="00294DA9">
            <w:pPr>
              <w:pStyle w:val="rowtabella0"/>
              <w:jc w:val="center"/>
              <w:rPr>
                <w:color w:val="002060"/>
              </w:rPr>
            </w:pPr>
            <w:r w:rsidRPr="00457C82">
              <w:rPr>
                <w:color w:val="002060"/>
              </w:rPr>
              <w:t>0</w:t>
            </w:r>
          </w:p>
        </w:tc>
      </w:tr>
      <w:tr w:rsidR="00D16E97" w:rsidRPr="00457C82" w14:paraId="7F7AEFD0"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94E64" w14:textId="77777777" w:rsidR="00D16E97" w:rsidRPr="00457C82" w:rsidRDefault="00D16E97" w:rsidP="00294DA9">
            <w:pPr>
              <w:pStyle w:val="rowtabella0"/>
              <w:rPr>
                <w:color w:val="002060"/>
              </w:rPr>
            </w:pPr>
            <w:r w:rsidRPr="00457C82">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13A67"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A66B9"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390D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936F8"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E82E9"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1150A"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E5CA"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6952"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6134" w14:textId="77777777" w:rsidR="00D16E97" w:rsidRPr="00457C82" w:rsidRDefault="00D16E97" w:rsidP="00294DA9">
            <w:pPr>
              <w:pStyle w:val="rowtabella0"/>
              <w:jc w:val="center"/>
              <w:rPr>
                <w:color w:val="002060"/>
              </w:rPr>
            </w:pPr>
            <w:r w:rsidRPr="00457C82">
              <w:rPr>
                <w:color w:val="002060"/>
              </w:rPr>
              <w:t>0</w:t>
            </w:r>
          </w:p>
        </w:tc>
      </w:tr>
      <w:tr w:rsidR="00D16E97" w:rsidRPr="00457C82" w14:paraId="4F0F91D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4EFC5E" w14:textId="77777777" w:rsidR="00D16E97" w:rsidRPr="00457C82" w:rsidRDefault="00D16E97" w:rsidP="00294DA9">
            <w:pPr>
              <w:pStyle w:val="rowtabella0"/>
              <w:rPr>
                <w:color w:val="002060"/>
              </w:rPr>
            </w:pPr>
            <w:r w:rsidRPr="00457C8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7B17"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2EC21"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9B8D5"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8D2F"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1AB0"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D13D"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50261"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90852"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11DC3" w14:textId="77777777" w:rsidR="00D16E97" w:rsidRPr="00457C82" w:rsidRDefault="00D16E97" w:rsidP="00294DA9">
            <w:pPr>
              <w:pStyle w:val="rowtabella0"/>
              <w:jc w:val="center"/>
              <w:rPr>
                <w:color w:val="002060"/>
              </w:rPr>
            </w:pPr>
            <w:r w:rsidRPr="00457C82">
              <w:rPr>
                <w:color w:val="002060"/>
              </w:rPr>
              <w:t>0</w:t>
            </w:r>
          </w:p>
        </w:tc>
      </w:tr>
      <w:tr w:rsidR="00D16E97" w:rsidRPr="00457C82" w14:paraId="12F88376"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BA4D4" w14:textId="77777777" w:rsidR="00D16E97" w:rsidRPr="00457C82" w:rsidRDefault="00D16E97" w:rsidP="00294DA9">
            <w:pPr>
              <w:pStyle w:val="rowtabella0"/>
              <w:rPr>
                <w:color w:val="002060"/>
              </w:rPr>
            </w:pPr>
            <w:r w:rsidRPr="00457C82">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F0ED1"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2B6F"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346A"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A058"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E4802"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27E6"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0A515" w14:textId="77777777" w:rsidR="00D16E97" w:rsidRPr="00457C82" w:rsidRDefault="00D16E97" w:rsidP="00294DA9">
            <w:pPr>
              <w:pStyle w:val="rowtabella0"/>
              <w:jc w:val="center"/>
              <w:rPr>
                <w:color w:val="002060"/>
              </w:rPr>
            </w:pPr>
            <w:r w:rsidRPr="00457C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9DA4A"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8238B" w14:textId="77777777" w:rsidR="00D16E97" w:rsidRPr="00457C82" w:rsidRDefault="00D16E97" w:rsidP="00294DA9">
            <w:pPr>
              <w:pStyle w:val="rowtabella0"/>
              <w:jc w:val="center"/>
              <w:rPr>
                <w:color w:val="002060"/>
              </w:rPr>
            </w:pPr>
            <w:r w:rsidRPr="00457C82">
              <w:rPr>
                <w:color w:val="002060"/>
              </w:rPr>
              <w:t>0</w:t>
            </w:r>
          </w:p>
        </w:tc>
      </w:tr>
      <w:tr w:rsidR="00D16E97" w:rsidRPr="00457C82" w14:paraId="2F606C7A"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7F1EC" w14:textId="77777777" w:rsidR="00D16E97" w:rsidRPr="00457C82" w:rsidRDefault="00D16E97" w:rsidP="00294DA9">
            <w:pPr>
              <w:pStyle w:val="rowtabella0"/>
              <w:rPr>
                <w:color w:val="002060"/>
              </w:rPr>
            </w:pPr>
            <w:r w:rsidRPr="00457C82">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E372"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A57C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6D63E"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5FE16"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16B9B"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9FC70"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63A70"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CCE27"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D847C" w14:textId="77777777" w:rsidR="00D16E97" w:rsidRPr="00457C82" w:rsidRDefault="00D16E97" w:rsidP="00294DA9">
            <w:pPr>
              <w:pStyle w:val="rowtabella0"/>
              <w:jc w:val="center"/>
              <w:rPr>
                <w:color w:val="002060"/>
              </w:rPr>
            </w:pPr>
            <w:r w:rsidRPr="00457C82">
              <w:rPr>
                <w:color w:val="002060"/>
              </w:rPr>
              <w:t>0</w:t>
            </w:r>
          </w:p>
        </w:tc>
      </w:tr>
      <w:tr w:rsidR="00D16E97" w:rsidRPr="00457C82" w14:paraId="339B55CE"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2E5F96" w14:textId="77777777" w:rsidR="00D16E97" w:rsidRPr="00457C82" w:rsidRDefault="00D16E97" w:rsidP="00294DA9">
            <w:pPr>
              <w:pStyle w:val="rowtabella0"/>
              <w:rPr>
                <w:color w:val="002060"/>
              </w:rPr>
            </w:pPr>
            <w:r w:rsidRPr="00457C82">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5BA1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9BFD"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0E40"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1A92F"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3455"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8CED"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373C"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B0283"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C5666" w14:textId="77777777" w:rsidR="00D16E97" w:rsidRPr="00457C82" w:rsidRDefault="00D16E97" w:rsidP="00294DA9">
            <w:pPr>
              <w:pStyle w:val="rowtabella0"/>
              <w:jc w:val="center"/>
              <w:rPr>
                <w:color w:val="002060"/>
              </w:rPr>
            </w:pPr>
            <w:r w:rsidRPr="00457C82">
              <w:rPr>
                <w:color w:val="002060"/>
              </w:rPr>
              <w:t>0</w:t>
            </w:r>
          </w:p>
        </w:tc>
      </w:tr>
    </w:tbl>
    <w:p w14:paraId="69379600" w14:textId="77777777" w:rsidR="00D16E97" w:rsidRPr="00457C82" w:rsidRDefault="00D16E97" w:rsidP="00D16E97">
      <w:pPr>
        <w:pStyle w:val="breakline"/>
        <w:divId w:val="527259509"/>
        <w:rPr>
          <w:rFonts w:eastAsiaTheme="minorEastAsia"/>
          <w:color w:val="002060"/>
        </w:rPr>
      </w:pPr>
    </w:p>
    <w:p w14:paraId="148279DC" w14:textId="77777777" w:rsidR="00D16E97" w:rsidRPr="00457C82" w:rsidRDefault="00D16E97" w:rsidP="00D16E97">
      <w:pPr>
        <w:pStyle w:val="breakline"/>
        <w:divId w:val="527259509"/>
        <w:rPr>
          <w:color w:val="002060"/>
        </w:rPr>
      </w:pPr>
    </w:p>
    <w:p w14:paraId="6C89AA10"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7F0E0029"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E0A0A"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426EE"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657B2"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F1C56"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ECC75"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68DB4"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70D20"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F838D"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6ACE3"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35343" w14:textId="77777777" w:rsidR="00D16E97" w:rsidRPr="00457C82" w:rsidRDefault="00D16E97" w:rsidP="00294DA9">
            <w:pPr>
              <w:pStyle w:val="headertabella0"/>
              <w:rPr>
                <w:color w:val="002060"/>
              </w:rPr>
            </w:pPr>
            <w:r w:rsidRPr="00457C82">
              <w:rPr>
                <w:color w:val="002060"/>
              </w:rPr>
              <w:t>PE</w:t>
            </w:r>
          </w:p>
        </w:tc>
      </w:tr>
      <w:tr w:rsidR="00D16E97" w:rsidRPr="00457C82" w14:paraId="714155D5"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292865" w14:textId="77777777" w:rsidR="00D16E97" w:rsidRPr="00457C82" w:rsidRDefault="00D16E97" w:rsidP="00294DA9">
            <w:pPr>
              <w:pStyle w:val="rowtabella0"/>
              <w:rPr>
                <w:color w:val="002060"/>
              </w:rPr>
            </w:pPr>
            <w:r w:rsidRPr="00457C82">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7C23"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A3590"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5AFE6"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9FB8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0067"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4164" w14:textId="77777777" w:rsidR="00D16E97" w:rsidRPr="00457C82" w:rsidRDefault="00D16E97" w:rsidP="00294DA9">
            <w:pPr>
              <w:pStyle w:val="rowtabella0"/>
              <w:jc w:val="center"/>
              <w:rPr>
                <w:color w:val="002060"/>
              </w:rPr>
            </w:pPr>
            <w:r w:rsidRPr="00457C8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9683B"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5D2C"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35499" w14:textId="77777777" w:rsidR="00D16E97" w:rsidRPr="00457C82" w:rsidRDefault="00D16E97" w:rsidP="00294DA9">
            <w:pPr>
              <w:pStyle w:val="rowtabella0"/>
              <w:jc w:val="center"/>
              <w:rPr>
                <w:color w:val="002060"/>
              </w:rPr>
            </w:pPr>
            <w:r w:rsidRPr="00457C82">
              <w:rPr>
                <w:color w:val="002060"/>
              </w:rPr>
              <w:t>0</w:t>
            </w:r>
          </w:p>
        </w:tc>
      </w:tr>
      <w:tr w:rsidR="00D16E97" w:rsidRPr="00457C82" w14:paraId="436B975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6CDED" w14:textId="77777777" w:rsidR="00D16E97" w:rsidRPr="00457C82" w:rsidRDefault="00D16E97" w:rsidP="00294DA9">
            <w:pPr>
              <w:pStyle w:val="rowtabella0"/>
              <w:rPr>
                <w:color w:val="002060"/>
              </w:rPr>
            </w:pPr>
            <w:r w:rsidRPr="00457C82">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FF8C"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680D8"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8FEC"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32615"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8A2D5"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AFDA" w14:textId="77777777" w:rsidR="00D16E97" w:rsidRPr="00457C82" w:rsidRDefault="00D16E97" w:rsidP="00294DA9">
            <w:pPr>
              <w:pStyle w:val="rowtabella0"/>
              <w:jc w:val="center"/>
              <w:rPr>
                <w:color w:val="002060"/>
              </w:rPr>
            </w:pPr>
            <w:r w:rsidRPr="00457C8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1C4F" w14:textId="77777777" w:rsidR="00D16E97" w:rsidRPr="00457C82" w:rsidRDefault="00D16E97" w:rsidP="00294DA9">
            <w:pPr>
              <w:pStyle w:val="rowtabella0"/>
              <w:jc w:val="center"/>
              <w:rPr>
                <w:color w:val="002060"/>
              </w:rPr>
            </w:pPr>
            <w:r w:rsidRPr="00457C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BB92"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A4B5" w14:textId="77777777" w:rsidR="00D16E97" w:rsidRPr="00457C82" w:rsidRDefault="00D16E97" w:rsidP="00294DA9">
            <w:pPr>
              <w:pStyle w:val="rowtabella0"/>
              <w:jc w:val="center"/>
              <w:rPr>
                <w:color w:val="002060"/>
              </w:rPr>
            </w:pPr>
            <w:r w:rsidRPr="00457C82">
              <w:rPr>
                <w:color w:val="002060"/>
              </w:rPr>
              <w:t>0</w:t>
            </w:r>
          </w:p>
        </w:tc>
      </w:tr>
      <w:tr w:rsidR="00D16E97" w:rsidRPr="00457C82" w14:paraId="54163692"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98128" w14:textId="77777777" w:rsidR="00D16E97" w:rsidRPr="00457C82" w:rsidRDefault="00D16E97" w:rsidP="00294DA9">
            <w:pPr>
              <w:pStyle w:val="rowtabella0"/>
              <w:rPr>
                <w:color w:val="002060"/>
              </w:rPr>
            </w:pPr>
            <w:r w:rsidRPr="00457C82">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96E0"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E3D2"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4BDF8"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7BEE"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73314"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4308" w14:textId="77777777" w:rsidR="00D16E97" w:rsidRPr="00457C82" w:rsidRDefault="00D16E97" w:rsidP="00294DA9">
            <w:pPr>
              <w:pStyle w:val="rowtabella0"/>
              <w:jc w:val="center"/>
              <w:rPr>
                <w:color w:val="002060"/>
              </w:rPr>
            </w:pPr>
            <w:r w:rsidRPr="00457C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6FA8"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7737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A574" w14:textId="77777777" w:rsidR="00D16E97" w:rsidRPr="00457C82" w:rsidRDefault="00D16E97" w:rsidP="00294DA9">
            <w:pPr>
              <w:pStyle w:val="rowtabella0"/>
              <w:jc w:val="center"/>
              <w:rPr>
                <w:color w:val="002060"/>
              </w:rPr>
            </w:pPr>
            <w:r w:rsidRPr="00457C82">
              <w:rPr>
                <w:color w:val="002060"/>
              </w:rPr>
              <w:t>0</w:t>
            </w:r>
          </w:p>
        </w:tc>
      </w:tr>
      <w:tr w:rsidR="00D16E97" w:rsidRPr="00457C82" w14:paraId="462381C6"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85A4D" w14:textId="77777777" w:rsidR="00D16E97" w:rsidRPr="00457C82" w:rsidRDefault="00D16E97" w:rsidP="00294DA9">
            <w:pPr>
              <w:pStyle w:val="rowtabella0"/>
              <w:rPr>
                <w:color w:val="002060"/>
              </w:rPr>
            </w:pPr>
            <w:r w:rsidRPr="00457C82">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D1EF4"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4E88"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93B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CB4A"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CC0BB"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A0AC" w14:textId="77777777" w:rsidR="00D16E97" w:rsidRPr="00457C82" w:rsidRDefault="00D16E97" w:rsidP="00294DA9">
            <w:pPr>
              <w:pStyle w:val="rowtabella0"/>
              <w:jc w:val="center"/>
              <w:rPr>
                <w:color w:val="002060"/>
              </w:rPr>
            </w:pPr>
            <w:r w:rsidRPr="00457C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BF0E"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82406"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CCE6" w14:textId="77777777" w:rsidR="00D16E97" w:rsidRPr="00457C82" w:rsidRDefault="00D16E97" w:rsidP="00294DA9">
            <w:pPr>
              <w:pStyle w:val="rowtabella0"/>
              <w:jc w:val="center"/>
              <w:rPr>
                <w:color w:val="002060"/>
              </w:rPr>
            </w:pPr>
            <w:r w:rsidRPr="00457C82">
              <w:rPr>
                <w:color w:val="002060"/>
              </w:rPr>
              <w:t>0</w:t>
            </w:r>
          </w:p>
        </w:tc>
      </w:tr>
      <w:tr w:rsidR="00D16E97" w:rsidRPr="00457C82" w14:paraId="2DB9914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66A43" w14:textId="77777777" w:rsidR="00D16E97" w:rsidRPr="00457C82" w:rsidRDefault="00D16E97" w:rsidP="00294DA9">
            <w:pPr>
              <w:pStyle w:val="rowtabella0"/>
              <w:rPr>
                <w:color w:val="002060"/>
              </w:rPr>
            </w:pPr>
            <w:r w:rsidRPr="00457C82">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7644E"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FE79E"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565BA"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C556E"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63407"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CCEE" w14:textId="77777777" w:rsidR="00D16E97" w:rsidRPr="00457C82" w:rsidRDefault="00D16E97" w:rsidP="00294DA9">
            <w:pPr>
              <w:pStyle w:val="rowtabella0"/>
              <w:jc w:val="center"/>
              <w:rPr>
                <w:color w:val="002060"/>
              </w:rPr>
            </w:pPr>
            <w:r w:rsidRPr="00457C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9EE0"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BDE1A"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6669" w14:textId="77777777" w:rsidR="00D16E97" w:rsidRPr="00457C82" w:rsidRDefault="00D16E97" w:rsidP="00294DA9">
            <w:pPr>
              <w:pStyle w:val="rowtabella0"/>
              <w:jc w:val="center"/>
              <w:rPr>
                <w:color w:val="002060"/>
              </w:rPr>
            </w:pPr>
            <w:r w:rsidRPr="00457C82">
              <w:rPr>
                <w:color w:val="002060"/>
              </w:rPr>
              <w:t>0</w:t>
            </w:r>
          </w:p>
        </w:tc>
      </w:tr>
      <w:tr w:rsidR="00D16E97" w:rsidRPr="00457C82" w14:paraId="57B5CDBB"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62C8D" w14:textId="77777777" w:rsidR="00D16E97" w:rsidRPr="00457C82" w:rsidRDefault="00D16E97" w:rsidP="00294DA9">
            <w:pPr>
              <w:pStyle w:val="rowtabella0"/>
              <w:rPr>
                <w:color w:val="002060"/>
              </w:rPr>
            </w:pPr>
            <w:r w:rsidRPr="00457C82">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F111"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FCD6"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412F"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7EB2"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93C3E"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FE99"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18E2" w14:textId="77777777" w:rsidR="00D16E97" w:rsidRPr="00457C82" w:rsidRDefault="00D16E97" w:rsidP="00294DA9">
            <w:pPr>
              <w:pStyle w:val="rowtabella0"/>
              <w:jc w:val="center"/>
              <w:rPr>
                <w:color w:val="002060"/>
              </w:rPr>
            </w:pPr>
            <w:r w:rsidRPr="00457C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3861E"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1BF2" w14:textId="77777777" w:rsidR="00D16E97" w:rsidRPr="00457C82" w:rsidRDefault="00D16E97" w:rsidP="00294DA9">
            <w:pPr>
              <w:pStyle w:val="rowtabella0"/>
              <w:jc w:val="center"/>
              <w:rPr>
                <w:color w:val="002060"/>
              </w:rPr>
            </w:pPr>
            <w:r w:rsidRPr="00457C82">
              <w:rPr>
                <w:color w:val="002060"/>
              </w:rPr>
              <w:t>0</w:t>
            </w:r>
          </w:p>
        </w:tc>
      </w:tr>
      <w:tr w:rsidR="00D16E97" w:rsidRPr="00457C82" w14:paraId="12CD6182"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A26F53" w14:textId="77777777" w:rsidR="00D16E97" w:rsidRPr="00457C82" w:rsidRDefault="00D16E97" w:rsidP="00294DA9">
            <w:pPr>
              <w:pStyle w:val="rowtabella0"/>
              <w:rPr>
                <w:color w:val="002060"/>
              </w:rPr>
            </w:pPr>
            <w:r w:rsidRPr="00457C82">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BA24"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BBA4"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53DC6"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9B6F"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EE9B"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07EC2"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B922"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A3355"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FFF99" w14:textId="77777777" w:rsidR="00D16E97" w:rsidRPr="00457C82" w:rsidRDefault="00D16E97" w:rsidP="00294DA9">
            <w:pPr>
              <w:pStyle w:val="rowtabella0"/>
              <w:jc w:val="center"/>
              <w:rPr>
                <w:color w:val="002060"/>
              </w:rPr>
            </w:pPr>
            <w:r w:rsidRPr="00457C82">
              <w:rPr>
                <w:color w:val="002060"/>
              </w:rPr>
              <w:t>0</w:t>
            </w:r>
          </w:p>
        </w:tc>
      </w:tr>
      <w:tr w:rsidR="00D16E97" w:rsidRPr="00457C82" w14:paraId="36B94F9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2724B" w14:textId="77777777" w:rsidR="00D16E97" w:rsidRPr="00457C82" w:rsidRDefault="00D16E97" w:rsidP="00294DA9">
            <w:pPr>
              <w:pStyle w:val="rowtabella0"/>
              <w:rPr>
                <w:color w:val="002060"/>
              </w:rPr>
            </w:pPr>
            <w:r w:rsidRPr="00457C8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9EB0"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F67BA"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47B4"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A9072"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426E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3C51"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C571" w14:textId="77777777" w:rsidR="00D16E97" w:rsidRPr="00457C82" w:rsidRDefault="00D16E97" w:rsidP="00294DA9">
            <w:pPr>
              <w:pStyle w:val="rowtabella0"/>
              <w:jc w:val="center"/>
              <w:rPr>
                <w:color w:val="002060"/>
              </w:rPr>
            </w:pPr>
            <w:r w:rsidRPr="00457C8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6DF9"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DAED7" w14:textId="77777777" w:rsidR="00D16E97" w:rsidRPr="00457C82" w:rsidRDefault="00D16E97" w:rsidP="00294DA9">
            <w:pPr>
              <w:pStyle w:val="rowtabella0"/>
              <w:jc w:val="center"/>
              <w:rPr>
                <w:color w:val="002060"/>
              </w:rPr>
            </w:pPr>
            <w:r w:rsidRPr="00457C82">
              <w:rPr>
                <w:color w:val="002060"/>
              </w:rPr>
              <w:t>0</w:t>
            </w:r>
          </w:p>
        </w:tc>
      </w:tr>
      <w:tr w:rsidR="00D16E97" w:rsidRPr="00457C82" w14:paraId="6A129F6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2F1364" w14:textId="77777777" w:rsidR="00D16E97" w:rsidRPr="00457C82" w:rsidRDefault="00D16E97" w:rsidP="00294DA9">
            <w:pPr>
              <w:pStyle w:val="rowtabella0"/>
              <w:rPr>
                <w:color w:val="002060"/>
              </w:rPr>
            </w:pPr>
            <w:r w:rsidRPr="00457C8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E4BA"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A816"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18DA"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D3A43"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0F8BA"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CFFD" w14:textId="77777777" w:rsidR="00D16E97" w:rsidRPr="00457C82" w:rsidRDefault="00D16E97" w:rsidP="00294DA9">
            <w:pPr>
              <w:pStyle w:val="rowtabella0"/>
              <w:jc w:val="center"/>
              <w:rPr>
                <w:color w:val="002060"/>
              </w:rPr>
            </w:pPr>
            <w:r w:rsidRPr="00457C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1DD47"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2A164"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666CD" w14:textId="77777777" w:rsidR="00D16E97" w:rsidRPr="00457C82" w:rsidRDefault="00D16E97" w:rsidP="00294DA9">
            <w:pPr>
              <w:pStyle w:val="rowtabella0"/>
              <w:jc w:val="center"/>
              <w:rPr>
                <w:color w:val="002060"/>
              </w:rPr>
            </w:pPr>
            <w:r w:rsidRPr="00457C82">
              <w:rPr>
                <w:color w:val="002060"/>
              </w:rPr>
              <w:t>0</w:t>
            </w:r>
          </w:p>
        </w:tc>
      </w:tr>
      <w:tr w:rsidR="00D16E97" w:rsidRPr="00457C82" w14:paraId="094A1F1C"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A7049" w14:textId="77777777" w:rsidR="00D16E97" w:rsidRPr="00457C82" w:rsidRDefault="00D16E97" w:rsidP="00294DA9">
            <w:pPr>
              <w:pStyle w:val="rowtabella0"/>
              <w:rPr>
                <w:color w:val="002060"/>
              </w:rPr>
            </w:pPr>
            <w:r w:rsidRPr="00457C82">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84FF"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51ABB"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4796"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FC31"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CAE34"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3E8E4"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A512A" w14:textId="77777777" w:rsidR="00D16E97" w:rsidRPr="00457C82" w:rsidRDefault="00D16E97" w:rsidP="00294DA9">
            <w:pPr>
              <w:pStyle w:val="rowtabella0"/>
              <w:jc w:val="center"/>
              <w:rPr>
                <w:color w:val="002060"/>
              </w:rPr>
            </w:pPr>
            <w:r w:rsidRPr="00457C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8608"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CF94" w14:textId="77777777" w:rsidR="00D16E97" w:rsidRPr="00457C82" w:rsidRDefault="00D16E97" w:rsidP="00294DA9">
            <w:pPr>
              <w:pStyle w:val="rowtabella0"/>
              <w:jc w:val="center"/>
              <w:rPr>
                <w:color w:val="002060"/>
              </w:rPr>
            </w:pPr>
            <w:r w:rsidRPr="00457C82">
              <w:rPr>
                <w:color w:val="002060"/>
              </w:rPr>
              <w:t>0</w:t>
            </w:r>
          </w:p>
        </w:tc>
      </w:tr>
      <w:tr w:rsidR="00D16E97" w:rsidRPr="00457C82" w14:paraId="4A0DE51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82D71" w14:textId="77777777" w:rsidR="00D16E97" w:rsidRPr="00457C82" w:rsidRDefault="00D16E97" w:rsidP="00294DA9">
            <w:pPr>
              <w:pStyle w:val="rowtabella0"/>
              <w:rPr>
                <w:color w:val="002060"/>
              </w:rPr>
            </w:pPr>
            <w:r w:rsidRPr="00457C82">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31B4"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7E5C"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8390"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F39E"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D919"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59915"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E7DFE" w14:textId="77777777" w:rsidR="00D16E97" w:rsidRPr="00457C82" w:rsidRDefault="00D16E97" w:rsidP="00294DA9">
            <w:pPr>
              <w:pStyle w:val="rowtabella0"/>
              <w:jc w:val="center"/>
              <w:rPr>
                <w:color w:val="002060"/>
              </w:rPr>
            </w:pPr>
            <w:r w:rsidRPr="00457C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3810"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79FE6" w14:textId="77777777" w:rsidR="00D16E97" w:rsidRPr="00457C82" w:rsidRDefault="00D16E97" w:rsidP="00294DA9">
            <w:pPr>
              <w:pStyle w:val="rowtabella0"/>
              <w:jc w:val="center"/>
              <w:rPr>
                <w:color w:val="002060"/>
              </w:rPr>
            </w:pPr>
            <w:r w:rsidRPr="00457C82">
              <w:rPr>
                <w:color w:val="002060"/>
              </w:rPr>
              <w:t>0</w:t>
            </w:r>
          </w:p>
        </w:tc>
      </w:tr>
      <w:tr w:rsidR="00D16E97" w:rsidRPr="00457C82" w14:paraId="63D9C5E6"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1B69F9" w14:textId="77777777" w:rsidR="00D16E97" w:rsidRPr="00457C82" w:rsidRDefault="00D16E97" w:rsidP="00294DA9">
            <w:pPr>
              <w:pStyle w:val="rowtabella0"/>
              <w:rPr>
                <w:color w:val="002060"/>
              </w:rPr>
            </w:pPr>
            <w:r w:rsidRPr="00457C8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202B"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7D9A1"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4BE52"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6188B"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874A6"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FCA37" w14:textId="77777777" w:rsidR="00D16E97" w:rsidRPr="00457C82" w:rsidRDefault="00D16E97" w:rsidP="00294DA9">
            <w:pPr>
              <w:pStyle w:val="rowtabella0"/>
              <w:jc w:val="center"/>
              <w:rPr>
                <w:color w:val="002060"/>
              </w:rPr>
            </w:pPr>
            <w:r w:rsidRPr="00457C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D6584" w14:textId="77777777" w:rsidR="00D16E97" w:rsidRPr="00457C82" w:rsidRDefault="00D16E97" w:rsidP="00294DA9">
            <w:pPr>
              <w:pStyle w:val="rowtabella0"/>
              <w:jc w:val="center"/>
              <w:rPr>
                <w:color w:val="002060"/>
              </w:rPr>
            </w:pPr>
            <w:r w:rsidRPr="00457C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C4201"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D2463" w14:textId="77777777" w:rsidR="00D16E97" w:rsidRPr="00457C82" w:rsidRDefault="00D16E97" w:rsidP="00294DA9">
            <w:pPr>
              <w:pStyle w:val="rowtabella0"/>
              <w:jc w:val="center"/>
              <w:rPr>
                <w:color w:val="002060"/>
              </w:rPr>
            </w:pPr>
            <w:r w:rsidRPr="00457C82">
              <w:rPr>
                <w:color w:val="002060"/>
              </w:rPr>
              <w:t>0</w:t>
            </w:r>
          </w:p>
        </w:tc>
      </w:tr>
    </w:tbl>
    <w:p w14:paraId="348A03E3" w14:textId="77777777" w:rsidR="00D16E97" w:rsidRPr="00457C82" w:rsidRDefault="00D16E97" w:rsidP="00D16E97">
      <w:pPr>
        <w:pStyle w:val="breakline"/>
        <w:divId w:val="527259509"/>
        <w:rPr>
          <w:rFonts w:eastAsiaTheme="minorEastAsia"/>
          <w:color w:val="002060"/>
        </w:rPr>
      </w:pPr>
    </w:p>
    <w:p w14:paraId="2DC3F48E" w14:textId="77777777" w:rsidR="00D16E97" w:rsidRPr="00457C82" w:rsidRDefault="00D16E97" w:rsidP="00D16E97">
      <w:pPr>
        <w:pStyle w:val="breakline"/>
        <w:divId w:val="527259509"/>
        <w:rPr>
          <w:color w:val="002060"/>
        </w:rPr>
      </w:pPr>
    </w:p>
    <w:p w14:paraId="5189C44D" w14:textId="77777777" w:rsidR="00D16E97" w:rsidRPr="00457C82" w:rsidRDefault="00D16E97" w:rsidP="00D16E97">
      <w:pPr>
        <w:pStyle w:val="sottotitolocampionato10"/>
        <w:divId w:val="527259509"/>
        <w:rPr>
          <w:color w:val="002060"/>
        </w:rPr>
      </w:pPr>
      <w:r w:rsidRPr="00457C8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28831F59"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C9A36"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4D419"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98BB0"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0B926"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BDB52"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99D93"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EE080"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76F02"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A77C5"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18473" w14:textId="77777777" w:rsidR="00D16E97" w:rsidRPr="00457C82" w:rsidRDefault="00D16E97" w:rsidP="00294DA9">
            <w:pPr>
              <w:pStyle w:val="headertabella0"/>
              <w:rPr>
                <w:color w:val="002060"/>
              </w:rPr>
            </w:pPr>
            <w:r w:rsidRPr="00457C82">
              <w:rPr>
                <w:color w:val="002060"/>
              </w:rPr>
              <w:t>PE</w:t>
            </w:r>
          </w:p>
        </w:tc>
      </w:tr>
      <w:tr w:rsidR="00D16E97" w:rsidRPr="00457C82" w14:paraId="2E48363D"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565EA4" w14:textId="77777777" w:rsidR="00D16E97" w:rsidRPr="00457C82" w:rsidRDefault="00D16E97" w:rsidP="00294DA9">
            <w:pPr>
              <w:pStyle w:val="rowtabella0"/>
              <w:rPr>
                <w:color w:val="002060"/>
              </w:rPr>
            </w:pPr>
            <w:r w:rsidRPr="00457C82">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9418"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32062"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E03E7"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88684"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D56C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64464" w14:textId="77777777" w:rsidR="00D16E97" w:rsidRPr="00457C82" w:rsidRDefault="00D16E97" w:rsidP="00294DA9">
            <w:pPr>
              <w:pStyle w:val="rowtabella0"/>
              <w:jc w:val="center"/>
              <w:rPr>
                <w:color w:val="002060"/>
              </w:rPr>
            </w:pPr>
            <w:r w:rsidRPr="00457C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8A19"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856C"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B5DC0" w14:textId="77777777" w:rsidR="00D16E97" w:rsidRPr="00457C82" w:rsidRDefault="00D16E97" w:rsidP="00294DA9">
            <w:pPr>
              <w:pStyle w:val="rowtabella0"/>
              <w:jc w:val="center"/>
              <w:rPr>
                <w:color w:val="002060"/>
              </w:rPr>
            </w:pPr>
            <w:r w:rsidRPr="00457C82">
              <w:rPr>
                <w:color w:val="002060"/>
              </w:rPr>
              <w:t>0</w:t>
            </w:r>
          </w:p>
        </w:tc>
      </w:tr>
      <w:tr w:rsidR="00D16E97" w:rsidRPr="00457C82" w14:paraId="21A1012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59170" w14:textId="77777777" w:rsidR="00D16E97" w:rsidRPr="00457C82" w:rsidRDefault="00D16E97" w:rsidP="00294DA9">
            <w:pPr>
              <w:pStyle w:val="rowtabella0"/>
              <w:rPr>
                <w:color w:val="002060"/>
              </w:rPr>
            </w:pPr>
            <w:r w:rsidRPr="00457C82">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92FE9"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B64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1B0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60BBF"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6712"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7D85B"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0B73"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8264D"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2248C" w14:textId="77777777" w:rsidR="00D16E97" w:rsidRPr="00457C82" w:rsidRDefault="00D16E97" w:rsidP="00294DA9">
            <w:pPr>
              <w:pStyle w:val="rowtabella0"/>
              <w:jc w:val="center"/>
              <w:rPr>
                <w:color w:val="002060"/>
              </w:rPr>
            </w:pPr>
            <w:r w:rsidRPr="00457C82">
              <w:rPr>
                <w:color w:val="002060"/>
              </w:rPr>
              <w:t>0</w:t>
            </w:r>
          </w:p>
        </w:tc>
      </w:tr>
      <w:tr w:rsidR="00D16E97" w:rsidRPr="00457C82" w14:paraId="154E0EF0"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5029D" w14:textId="77777777" w:rsidR="00D16E97" w:rsidRPr="00457C82" w:rsidRDefault="00D16E97" w:rsidP="00294DA9">
            <w:pPr>
              <w:pStyle w:val="rowtabella0"/>
              <w:rPr>
                <w:color w:val="002060"/>
              </w:rPr>
            </w:pPr>
            <w:r w:rsidRPr="00457C82">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220A6"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B2B18"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E054"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AE196"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2710"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0561F"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BDC7"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3EF4"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F14E" w14:textId="77777777" w:rsidR="00D16E97" w:rsidRPr="00457C82" w:rsidRDefault="00D16E97" w:rsidP="00294DA9">
            <w:pPr>
              <w:pStyle w:val="rowtabella0"/>
              <w:jc w:val="center"/>
              <w:rPr>
                <w:color w:val="002060"/>
              </w:rPr>
            </w:pPr>
            <w:r w:rsidRPr="00457C82">
              <w:rPr>
                <w:color w:val="002060"/>
              </w:rPr>
              <w:t>0</w:t>
            </w:r>
          </w:p>
        </w:tc>
      </w:tr>
      <w:tr w:rsidR="00D16E97" w:rsidRPr="00457C82" w14:paraId="2BA361CA"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9FB93E" w14:textId="77777777" w:rsidR="00D16E97" w:rsidRPr="00457C82" w:rsidRDefault="00D16E97" w:rsidP="00294DA9">
            <w:pPr>
              <w:pStyle w:val="rowtabella0"/>
              <w:rPr>
                <w:color w:val="002060"/>
              </w:rPr>
            </w:pPr>
            <w:r w:rsidRPr="00457C82">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783D"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B6141"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AAB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2B5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D70A"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6F13"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B20F0"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B8CC0"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7B71" w14:textId="77777777" w:rsidR="00D16E97" w:rsidRPr="00457C82" w:rsidRDefault="00D16E97" w:rsidP="00294DA9">
            <w:pPr>
              <w:pStyle w:val="rowtabella0"/>
              <w:jc w:val="center"/>
              <w:rPr>
                <w:color w:val="002060"/>
              </w:rPr>
            </w:pPr>
            <w:r w:rsidRPr="00457C82">
              <w:rPr>
                <w:color w:val="002060"/>
              </w:rPr>
              <w:t>0</w:t>
            </w:r>
          </w:p>
        </w:tc>
      </w:tr>
      <w:tr w:rsidR="00D16E97" w:rsidRPr="00457C82" w14:paraId="69B85EB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EB3DA7" w14:textId="77777777" w:rsidR="00D16E97" w:rsidRPr="00457C82" w:rsidRDefault="00D16E97" w:rsidP="00294DA9">
            <w:pPr>
              <w:pStyle w:val="rowtabella0"/>
              <w:rPr>
                <w:color w:val="002060"/>
              </w:rPr>
            </w:pPr>
            <w:r w:rsidRPr="00457C8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8FD25"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473D"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DBDFC"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49AF"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8FF2"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1ACB"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BC76"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9EC3"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1528A" w14:textId="77777777" w:rsidR="00D16E97" w:rsidRPr="00457C82" w:rsidRDefault="00D16E97" w:rsidP="00294DA9">
            <w:pPr>
              <w:pStyle w:val="rowtabella0"/>
              <w:jc w:val="center"/>
              <w:rPr>
                <w:color w:val="002060"/>
              </w:rPr>
            </w:pPr>
            <w:r w:rsidRPr="00457C82">
              <w:rPr>
                <w:color w:val="002060"/>
              </w:rPr>
              <w:t>0</w:t>
            </w:r>
          </w:p>
        </w:tc>
      </w:tr>
      <w:tr w:rsidR="00D16E97" w:rsidRPr="00457C82" w14:paraId="778C704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163937" w14:textId="77777777" w:rsidR="00D16E97" w:rsidRPr="00457C82" w:rsidRDefault="00D16E97" w:rsidP="00294DA9">
            <w:pPr>
              <w:pStyle w:val="rowtabella0"/>
              <w:rPr>
                <w:color w:val="002060"/>
              </w:rPr>
            </w:pPr>
            <w:r w:rsidRPr="00457C82">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EFAA"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09D3"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5BEEB"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9F9FD"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36BA"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852EB"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1B094"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E1E1"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92C7D" w14:textId="77777777" w:rsidR="00D16E97" w:rsidRPr="00457C82" w:rsidRDefault="00D16E97" w:rsidP="00294DA9">
            <w:pPr>
              <w:pStyle w:val="rowtabella0"/>
              <w:jc w:val="center"/>
              <w:rPr>
                <w:color w:val="002060"/>
              </w:rPr>
            </w:pPr>
            <w:r w:rsidRPr="00457C82">
              <w:rPr>
                <w:color w:val="002060"/>
              </w:rPr>
              <w:t>0</w:t>
            </w:r>
          </w:p>
        </w:tc>
      </w:tr>
      <w:tr w:rsidR="00D16E97" w:rsidRPr="00457C82" w14:paraId="042BD0D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C4ED3" w14:textId="77777777" w:rsidR="00D16E97" w:rsidRPr="00457C82" w:rsidRDefault="00D16E97" w:rsidP="00294DA9">
            <w:pPr>
              <w:pStyle w:val="rowtabella0"/>
              <w:rPr>
                <w:color w:val="002060"/>
              </w:rPr>
            </w:pPr>
            <w:r w:rsidRPr="00457C82">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D863"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F861"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24D6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F0ED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8A247"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274D"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EA6F1"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729AA"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4EDA" w14:textId="77777777" w:rsidR="00D16E97" w:rsidRPr="00457C82" w:rsidRDefault="00D16E97" w:rsidP="00294DA9">
            <w:pPr>
              <w:pStyle w:val="rowtabella0"/>
              <w:jc w:val="center"/>
              <w:rPr>
                <w:color w:val="002060"/>
              </w:rPr>
            </w:pPr>
            <w:r w:rsidRPr="00457C82">
              <w:rPr>
                <w:color w:val="002060"/>
              </w:rPr>
              <w:t>0</w:t>
            </w:r>
          </w:p>
        </w:tc>
      </w:tr>
      <w:tr w:rsidR="00D16E97" w:rsidRPr="00457C82" w14:paraId="797F8128"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7CB88" w14:textId="77777777" w:rsidR="00D16E97" w:rsidRPr="00457C82" w:rsidRDefault="00D16E97" w:rsidP="00294DA9">
            <w:pPr>
              <w:pStyle w:val="rowtabella0"/>
              <w:rPr>
                <w:color w:val="002060"/>
              </w:rPr>
            </w:pPr>
            <w:r w:rsidRPr="00457C82">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7EAD0"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7EF33"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055DD"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DB7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18E4A"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C799D"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22F83"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58643"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91BB" w14:textId="77777777" w:rsidR="00D16E97" w:rsidRPr="00457C82" w:rsidRDefault="00D16E97" w:rsidP="00294DA9">
            <w:pPr>
              <w:pStyle w:val="rowtabella0"/>
              <w:jc w:val="center"/>
              <w:rPr>
                <w:color w:val="002060"/>
              </w:rPr>
            </w:pPr>
            <w:r w:rsidRPr="00457C82">
              <w:rPr>
                <w:color w:val="002060"/>
              </w:rPr>
              <w:t>0</w:t>
            </w:r>
          </w:p>
        </w:tc>
      </w:tr>
      <w:tr w:rsidR="00D16E97" w:rsidRPr="00457C82" w14:paraId="3CF14E44"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ACDA6" w14:textId="77777777" w:rsidR="00D16E97" w:rsidRPr="00457C82" w:rsidRDefault="00D16E97" w:rsidP="00294DA9">
            <w:pPr>
              <w:pStyle w:val="rowtabella0"/>
              <w:rPr>
                <w:color w:val="002060"/>
              </w:rPr>
            </w:pPr>
            <w:r w:rsidRPr="00457C82">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255C"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5FBE9"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DEA0C"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87E04"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270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0637A"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FA71"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8098"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9FBE5" w14:textId="77777777" w:rsidR="00D16E97" w:rsidRPr="00457C82" w:rsidRDefault="00D16E97" w:rsidP="00294DA9">
            <w:pPr>
              <w:pStyle w:val="rowtabella0"/>
              <w:jc w:val="center"/>
              <w:rPr>
                <w:color w:val="002060"/>
              </w:rPr>
            </w:pPr>
            <w:r w:rsidRPr="00457C82">
              <w:rPr>
                <w:color w:val="002060"/>
              </w:rPr>
              <w:t>0</w:t>
            </w:r>
          </w:p>
        </w:tc>
      </w:tr>
      <w:tr w:rsidR="00D16E97" w:rsidRPr="00457C82" w14:paraId="407F12A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46AE3" w14:textId="77777777" w:rsidR="00D16E97" w:rsidRPr="00457C82" w:rsidRDefault="00D16E97" w:rsidP="00294DA9">
            <w:pPr>
              <w:pStyle w:val="rowtabella0"/>
              <w:rPr>
                <w:color w:val="002060"/>
              </w:rPr>
            </w:pPr>
            <w:r w:rsidRPr="00457C82">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53453"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50DED"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3F24B"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2619"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7ADA"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DB02"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09F17"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F425"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1186" w14:textId="77777777" w:rsidR="00D16E97" w:rsidRPr="00457C82" w:rsidRDefault="00D16E97" w:rsidP="00294DA9">
            <w:pPr>
              <w:pStyle w:val="rowtabella0"/>
              <w:jc w:val="center"/>
              <w:rPr>
                <w:color w:val="002060"/>
              </w:rPr>
            </w:pPr>
            <w:r w:rsidRPr="00457C82">
              <w:rPr>
                <w:color w:val="002060"/>
              </w:rPr>
              <w:t>0</w:t>
            </w:r>
          </w:p>
        </w:tc>
      </w:tr>
      <w:tr w:rsidR="00D16E97" w:rsidRPr="00457C82" w14:paraId="21856123"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C5E3F" w14:textId="77777777" w:rsidR="00D16E97" w:rsidRPr="00457C82" w:rsidRDefault="00D16E97" w:rsidP="00294DA9">
            <w:pPr>
              <w:pStyle w:val="rowtabella0"/>
              <w:rPr>
                <w:color w:val="002060"/>
              </w:rPr>
            </w:pPr>
            <w:r w:rsidRPr="00457C82">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8A34"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AB545"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903BE"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1442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13602"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C564"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5EED" w14:textId="77777777" w:rsidR="00D16E97" w:rsidRPr="00457C82" w:rsidRDefault="00D16E97" w:rsidP="00294DA9">
            <w:pPr>
              <w:pStyle w:val="rowtabella0"/>
              <w:jc w:val="center"/>
              <w:rPr>
                <w:color w:val="002060"/>
              </w:rPr>
            </w:pPr>
            <w:r w:rsidRPr="00457C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7C86"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1CCA9" w14:textId="77777777" w:rsidR="00D16E97" w:rsidRPr="00457C82" w:rsidRDefault="00D16E97" w:rsidP="00294DA9">
            <w:pPr>
              <w:pStyle w:val="rowtabella0"/>
              <w:jc w:val="center"/>
              <w:rPr>
                <w:color w:val="002060"/>
              </w:rPr>
            </w:pPr>
            <w:r w:rsidRPr="00457C82">
              <w:rPr>
                <w:color w:val="002060"/>
              </w:rPr>
              <w:t>0</w:t>
            </w:r>
          </w:p>
        </w:tc>
      </w:tr>
    </w:tbl>
    <w:p w14:paraId="14EC4B37" w14:textId="77777777" w:rsidR="00D16E97" w:rsidRPr="00457C82" w:rsidRDefault="00D16E97" w:rsidP="00D16E97">
      <w:pPr>
        <w:pStyle w:val="breakline"/>
        <w:divId w:val="527259509"/>
        <w:rPr>
          <w:rFonts w:eastAsiaTheme="minorEastAsia"/>
          <w:color w:val="002060"/>
        </w:rPr>
      </w:pPr>
    </w:p>
    <w:p w14:paraId="480E4C1B" w14:textId="77777777" w:rsidR="00D16E97" w:rsidRPr="00457C82" w:rsidRDefault="00D16E97" w:rsidP="00D16E97">
      <w:pPr>
        <w:pStyle w:val="titoloprinc0"/>
        <w:divId w:val="527259509"/>
        <w:rPr>
          <w:color w:val="002060"/>
        </w:rPr>
      </w:pPr>
      <w:r w:rsidRPr="00457C82">
        <w:rPr>
          <w:color w:val="002060"/>
        </w:rPr>
        <w:t>PROGRAMMA GARE</w:t>
      </w:r>
    </w:p>
    <w:p w14:paraId="678A7A74" w14:textId="77777777" w:rsidR="00D16E97" w:rsidRPr="00457C82" w:rsidRDefault="00D16E97" w:rsidP="00D16E97">
      <w:pPr>
        <w:pStyle w:val="sottotitolocampionato10"/>
        <w:divId w:val="527259509"/>
        <w:rPr>
          <w:color w:val="002060"/>
        </w:rPr>
      </w:pPr>
      <w:r w:rsidRPr="00457C82">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7"/>
        <w:gridCol w:w="385"/>
        <w:gridCol w:w="898"/>
        <w:gridCol w:w="1176"/>
        <w:gridCol w:w="1549"/>
        <w:gridCol w:w="1556"/>
      </w:tblGrid>
      <w:tr w:rsidR="00D16E97" w:rsidRPr="00457C82" w14:paraId="5634C95F"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89B64"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E30B6"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F6060"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12DCC"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6E3AC"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8FB00"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20DB6"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7A9AF2CC"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1E1B93" w14:textId="77777777" w:rsidR="00D16E97" w:rsidRPr="00457C82" w:rsidRDefault="00D16E97" w:rsidP="00294DA9">
            <w:pPr>
              <w:pStyle w:val="rowtabella0"/>
              <w:rPr>
                <w:color w:val="002060"/>
              </w:rPr>
            </w:pPr>
            <w:r w:rsidRPr="00457C82">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4BCFB" w14:textId="77777777" w:rsidR="00D16E97" w:rsidRPr="00457C82" w:rsidRDefault="00D16E97" w:rsidP="00294DA9">
            <w:pPr>
              <w:pStyle w:val="rowtabella0"/>
              <w:rPr>
                <w:color w:val="002060"/>
              </w:rPr>
            </w:pPr>
            <w:r w:rsidRPr="00457C82">
              <w:rPr>
                <w:color w:val="002060"/>
              </w:rPr>
              <w:t>FUTSAL MONTEMARCIANO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2B635" w14:textId="77777777" w:rsidR="00D16E97" w:rsidRPr="00457C82" w:rsidRDefault="00D16E97" w:rsidP="00294DA9">
            <w:pPr>
              <w:pStyle w:val="rowtabella0"/>
              <w:jc w:val="center"/>
              <w:rPr>
                <w:color w:val="002060"/>
              </w:rPr>
            </w:pPr>
            <w:r w:rsidRPr="00457C8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504F7" w14:textId="77777777" w:rsidR="00D16E97" w:rsidRPr="00457C82" w:rsidRDefault="00D16E97" w:rsidP="00294DA9">
            <w:pPr>
              <w:pStyle w:val="rowtabella0"/>
              <w:rPr>
                <w:color w:val="002060"/>
              </w:rPr>
            </w:pPr>
            <w:r w:rsidRPr="00457C82">
              <w:rPr>
                <w:color w:val="002060"/>
              </w:rPr>
              <w:t>10/12/2021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C5F5B" w14:textId="77777777" w:rsidR="00D16E97" w:rsidRPr="00457C82" w:rsidRDefault="00D16E97" w:rsidP="00294DA9">
            <w:pPr>
              <w:pStyle w:val="rowtabella0"/>
              <w:rPr>
                <w:color w:val="002060"/>
              </w:rPr>
            </w:pPr>
            <w:r w:rsidRPr="00457C82">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307FD" w14:textId="77777777" w:rsidR="00D16E97" w:rsidRPr="00457C82" w:rsidRDefault="00D16E97" w:rsidP="00294DA9">
            <w:pPr>
              <w:pStyle w:val="rowtabella0"/>
              <w:rPr>
                <w:color w:val="002060"/>
              </w:rPr>
            </w:pPr>
            <w:r w:rsidRPr="00457C82">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65E42" w14:textId="77777777" w:rsidR="00D16E97" w:rsidRPr="00457C82" w:rsidRDefault="00D16E97" w:rsidP="00294DA9">
            <w:pPr>
              <w:pStyle w:val="rowtabella0"/>
              <w:rPr>
                <w:color w:val="002060"/>
              </w:rPr>
            </w:pPr>
            <w:r w:rsidRPr="00457C82">
              <w:rPr>
                <w:color w:val="002060"/>
              </w:rPr>
              <w:t>VIA ROSSINI</w:t>
            </w:r>
          </w:p>
        </w:tc>
      </w:tr>
      <w:tr w:rsidR="00D16E97" w:rsidRPr="00457C82" w14:paraId="3B126ABE"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6180BC" w14:textId="77777777" w:rsidR="00D16E97" w:rsidRPr="00457C82" w:rsidRDefault="00D16E97" w:rsidP="00294DA9">
            <w:pPr>
              <w:pStyle w:val="rowtabella0"/>
              <w:rPr>
                <w:color w:val="002060"/>
              </w:rPr>
            </w:pPr>
            <w:r w:rsidRPr="00457C82">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947341" w14:textId="77777777" w:rsidR="00D16E97" w:rsidRPr="00457C82" w:rsidRDefault="00D16E97" w:rsidP="00294DA9">
            <w:pPr>
              <w:pStyle w:val="rowtabella0"/>
              <w:rPr>
                <w:color w:val="002060"/>
              </w:rPr>
            </w:pPr>
            <w:r w:rsidRPr="00457C82">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165EFA"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4678E9"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993F30" w14:textId="77777777" w:rsidR="00D16E97" w:rsidRPr="00457C82" w:rsidRDefault="00D16E97" w:rsidP="00294DA9">
            <w:pPr>
              <w:pStyle w:val="rowtabella0"/>
              <w:rPr>
                <w:color w:val="002060"/>
              </w:rPr>
            </w:pPr>
            <w:r w:rsidRPr="00457C82">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19E54A" w14:textId="77777777" w:rsidR="00D16E97" w:rsidRPr="00457C82" w:rsidRDefault="00D16E97" w:rsidP="00294DA9">
            <w:pPr>
              <w:pStyle w:val="rowtabella0"/>
              <w:rPr>
                <w:color w:val="002060"/>
              </w:rPr>
            </w:pPr>
            <w:r w:rsidRPr="00457C8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DFAFC" w14:textId="77777777" w:rsidR="00D16E97" w:rsidRPr="00457C82" w:rsidRDefault="00D16E97" w:rsidP="00294DA9">
            <w:pPr>
              <w:pStyle w:val="rowtabella0"/>
              <w:rPr>
                <w:color w:val="002060"/>
              </w:rPr>
            </w:pPr>
            <w:r w:rsidRPr="00457C82">
              <w:rPr>
                <w:color w:val="002060"/>
              </w:rPr>
              <w:t>VIA ANTONIO ROSMINI 22/B</w:t>
            </w:r>
          </w:p>
        </w:tc>
      </w:tr>
      <w:tr w:rsidR="00D16E97" w:rsidRPr="00457C82" w14:paraId="7289B238"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95C2A8" w14:textId="77777777" w:rsidR="00D16E97" w:rsidRPr="00457C82" w:rsidRDefault="00D16E97" w:rsidP="00294DA9">
            <w:pPr>
              <w:pStyle w:val="rowtabella0"/>
              <w:rPr>
                <w:color w:val="002060"/>
              </w:rPr>
            </w:pPr>
            <w:r w:rsidRPr="00457C82">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597363" w14:textId="77777777" w:rsidR="00D16E97" w:rsidRPr="00457C82" w:rsidRDefault="00D16E97" w:rsidP="00294DA9">
            <w:pPr>
              <w:pStyle w:val="rowtabella0"/>
              <w:rPr>
                <w:color w:val="002060"/>
              </w:rPr>
            </w:pPr>
            <w:r w:rsidRPr="00457C82">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AC53F7"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1DEAA6" w14:textId="77777777" w:rsidR="00D16E97" w:rsidRPr="00457C82" w:rsidRDefault="00D16E97" w:rsidP="00294DA9">
            <w:pPr>
              <w:pStyle w:val="rowtabella0"/>
              <w:rPr>
                <w:color w:val="002060"/>
              </w:rPr>
            </w:pPr>
            <w:r w:rsidRPr="00457C82">
              <w:rPr>
                <w:color w:val="002060"/>
              </w:rPr>
              <w:t>11/12/2021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BF9375" w14:textId="77777777" w:rsidR="00D16E97" w:rsidRPr="00457C82" w:rsidRDefault="00D16E97" w:rsidP="00294DA9">
            <w:pPr>
              <w:pStyle w:val="rowtabella0"/>
              <w:rPr>
                <w:color w:val="002060"/>
              </w:rPr>
            </w:pPr>
            <w:r w:rsidRPr="00457C82">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88CF56" w14:textId="77777777" w:rsidR="00D16E97" w:rsidRPr="00457C82" w:rsidRDefault="00D16E97" w:rsidP="00294DA9">
            <w:pPr>
              <w:pStyle w:val="rowtabella0"/>
              <w:rPr>
                <w:color w:val="002060"/>
              </w:rPr>
            </w:pPr>
            <w:r w:rsidRPr="00457C8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86FC4B" w14:textId="77777777" w:rsidR="00D16E97" w:rsidRPr="00457C82" w:rsidRDefault="00D16E97" w:rsidP="00294DA9">
            <w:pPr>
              <w:pStyle w:val="rowtabella0"/>
              <w:rPr>
                <w:color w:val="002060"/>
              </w:rPr>
            </w:pPr>
            <w:r w:rsidRPr="00457C82">
              <w:rPr>
                <w:color w:val="002060"/>
              </w:rPr>
              <w:t>VIA ROMA 201</w:t>
            </w:r>
          </w:p>
        </w:tc>
      </w:tr>
      <w:tr w:rsidR="00D16E97" w:rsidRPr="00457C82" w14:paraId="27645F5B"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86FA8B" w14:textId="77777777" w:rsidR="00D16E97" w:rsidRPr="00457C82" w:rsidRDefault="00D16E97" w:rsidP="00294DA9">
            <w:pPr>
              <w:pStyle w:val="rowtabella0"/>
              <w:rPr>
                <w:color w:val="002060"/>
              </w:rPr>
            </w:pPr>
            <w:r w:rsidRPr="00457C82">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466511" w14:textId="77777777" w:rsidR="00D16E97" w:rsidRPr="00457C82" w:rsidRDefault="00D16E97" w:rsidP="00294DA9">
            <w:pPr>
              <w:pStyle w:val="rowtabella0"/>
              <w:rPr>
                <w:color w:val="002060"/>
              </w:rPr>
            </w:pPr>
            <w:r w:rsidRPr="00457C82">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9FE3FE"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FA3E33" w14:textId="77777777" w:rsidR="00D16E97" w:rsidRPr="00457C82" w:rsidRDefault="00D16E97" w:rsidP="00294DA9">
            <w:pPr>
              <w:pStyle w:val="rowtabella0"/>
              <w:rPr>
                <w:color w:val="002060"/>
              </w:rPr>
            </w:pPr>
            <w:r w:rsidRPr="00457C82">
              <w:rPr>
                <w:color w:val="002060"/>
              </w:rPr>
              <w:t>11/12/2021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30F1DD" w14:textId="77777777" w:rsidR="00D16E97" w:rsidRPr="00457C82" w:rsidRDefault="00D16E97" w:rsidP="00294DA9">
            <w:pPr>
              <w:pStyle w:val="rowtabella0"/>
              <w:rPr>
                <w:color w:val="002060"/>
              </w:rPr>
            </w:pPr>
            <w:r w:rsidRPr="00457C82">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B5BC4" w14:textId="77777777" w:rsidR="00D16E97" w:rsidRPr="00457C82" w:rsidRDefault="00D16E97" w:rsidP="00294DA9">
            <w:pPr>
              <w:pStyle w:val="rowtabella0"/>
              <w:rPr>
                <w:color w:val="002060"/>
              </w:rPr>
            </w:pPr>
            <w:r w:rsidRPr="00457C82">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C35AF" w14:textId="77777777" w:rsidR="00D16E97" w:rsidRPr="00457C82" w:rsidRDefault="00D16E97" w:rsidP="00294DA9">
            <w:pPr>
              <w:pStyle w:val="rowtabella0"/>
              <w:rPr>
                <w:color w:val="002060"/>
              </w:rPr>
            </w:pPr>
            <w:r w:rsidRPr="00457C82">
              <w:rPr>
                <w:color w:val="002060"/>
              </w:rPr>
              <w:t>VIA FALCONARA</w:t>
            </w:r>
          </w:p>
        </w:tc>
      </w:tr>
      <w:tr w:rsidR="00D16E97" w:rsidRPr="00457C82" w14:paraId="6F325992"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AAE54C" w14:textId="77777777" w:rsidR="00D16E97" w:rsidRPr="00457C82" w:rsidRDefault="00D16E97" w:rsidP="00294DA9">
            <w:pPr>
              <w:pStyle w:val="rowtabella0"/>
              <w:rPr>
                <w:color w:val="002060"/>
              </w:rPr>
            </w:pPr>
            <w:r w:rsidRPr="00457C82">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B7A23" w14:textId="77777777" w:rsidR="00D16E97" w:rsidRPr="00457C82" w:rsidRDefault="00D16E97" w:rsidP="00294DA9">
            <w:pPr>
              <w:pStyle w:val="rowtabella0"/>
              <w:rPr>
                <w:color w:val="002060"/>
              </w:rPr>
            </w:pPr>
            <w:r w:rsidRPr="00457C82">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96F46"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EB31D" w14:textId="77777777" w:rsidR="00D16E97" w:rsidRPr="00457C82" w:rsidRDefault="00D16E97" w:rsidP="00294DA9">
            <w:pPr>
              <w:pStyle w:val="rowtabella0"/>
              <w:rPr>
                <w:color w:val="002060"/>
              </w:rPr>
            </w:pPr>
            <w:r w:rsidRPr="00457C82">
              <w:rPr>
                <w:color w:val="002060"/>
              </w:rPr>
              <w:t>11/12/2021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A1B7B" w14:textId="77777777" w:rsidR="00D16E97" w:rsidRPr="00457C82" w:rsidRDefault="00D16E97" w:rsidP="00294DA9">
            <w:pPr>
              <w:pStyle w:val="rowtabella0"/>
              <w:rPr>
                <w:color w:val="002060"/>
              </w:rPr>
            </w:pPr>
            <w:r w:rsidRPr="00457C82">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CFD27" w14:textId="77777777" w:rsidR="00D16E97" w:rsidRPr="00457C82" w:rsidRDefault="00D16E97" w:rsidP="00294DA9">
            <w:pPr>
              <w:pStyle w:val="rowtabella0"/>
              <w:rPr>
                <w:color w:val="002060"/>
              </w:rPr>
            </w:pPr>
            <w:r w:rsidRPr="00457C82">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86EE1" w14:textId="77777777" w:rsidR="00D16E97" w:rsidRPr="00457C82" w:rsidRDefault="00D16E97" w:rsidP="00294DA9">
            <w:pPr>
              <w:pStyle w:val="rowtabella0"/>
              <w:rPr>
                <w:color w:val="002060"/>
              </w:rPr>
            </w:pPr>
            <w:r w:rsidRPr="00457C82">
              <w:rPr>
                <w:color w:val="002060"/>
              </w:rPr>
              <w:t>VIA DELL'INDUSTRIA</w:t>
            </w:r>
          </w:p>
        </w:tc>
      </w:tr>
    </w:tbl>
    <w:p w14:paraId="79A319D7" w14:textId="77777777" w:rsidR="00D16E97" w:rsidRPr="00457C82" w:rsidRDefault="00D16E97" w:rsidP="00D16E97">
      <w:pPr>
        <w:pStyle w:val="breakline"/>
        <w:divId w:val="527259509"/>
        <w:rPr>
          <w:rFonts w:eastAsiaTheme="minorEastAsia"/>
          <w:color w:val="002060"/>
        </w:rPr>
      </w:pPr>
    </w:p>
    <w:p w14:paraId="01234B37" w14:textId="77777777" w:rsidR="00D16E97" w:rsidRPr="00457C82" w:rsidRDefault="00D16E97" w:rsidP="00D16E97">
      <w:pPr>
        <w:pStyle w:val="breakline"/>
        <w:divId w:val="527259509"/>
        <w:rPr>
          <w:color w:val="002060"/>
        </w:rPr>
      </w:pPr>
    </w:p>
    <w:p w14:paraId="42092511" w14:textId="77777777" w:rsidR="00D16E97" w:rsidRPr="00457C82" w:rsidRDefault="00D16E97" w:rsidP="00D16E97">
      <w:pPr>
        <w:pStyle w:val="breakline"/>
        <w:divId w:val="527259509"/>
        <w:rPr>
          <w:color w:val="002060"/>
        </w:rPr>
      </w:pPr>
    </w:p>
    <w:p w14:paraId="73DFDDD5" w14:textId="77777777" w:rsidR="00D16E97" w:rsidRPr="00457C82" w:rsidRDefault="00D16E97" w:rsidP="00D16E97">
      <w:pPr>
        <w:pStyle w:val="sottotitolocampionato10"/>
        <w:divId w:val="527259509"/>
        <w:rPr>
          <w:color w:val="002060"/>
        </w:rPr>
      </w:pPr>
      <w:r w:rsidRPr="00457C82">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1"/>
        <w:gridCol w:w="385"/>
        <w:gridCol w:w="898"/>
        <w:gridCol w:w="1192"/>
        <w:gridCol w:w="1562"/>
        <w:gridCol w:w="1545"/>
      </w:tblGrid>
      <w:tr w:rsidR="00D16E97" w:rsidRPr="00457C82" w14:paraId="322CCA66"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E25D1"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DC36D"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F1A37"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DA638"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E7E18"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8510F"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A8D55"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197D7150"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5D80B2" w14:textId="77777777" w:rsidR="00D16E97" w:rsidRPr="00457C82" w:rsidRDefault="00D16E97" w:rsidP="00294DA9">
            <w:pPr>
              <w:pStyle w:val="rowtabella0"/>
              <w:rPr>
                <w:color w:val="002060"/>
              </w:rPr>
            </w:pPr>
            <w:r w:rsidRPr="00457C82">
              <w:rPr>
                <w:color w:val="002060"/>
              </w:rPr>
              <w:lastRenderedPageBreak/>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F1E1B" w14:textId="77777777" w:rsidR="00D16E97" w:rsidRPr="00457C82" w:rsidRDefault="00D16E97" w:rsidP="00294DA9">
            <w:pPr>
              <w:pStyle w:val="rowtabella0"/>
              <w:rPr>
                <w:color w:val="002060"/>
              </w:rPr>
            </w:pPr>
            <w:r w:rsidRPr="00457C82">
              <w:rPr>
                <w:color w:val="002060"/>
              </w:rPr>
              <w:t>AURORA TREIA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2CBF3" w14:textId="77777777" w:rsidR="00D16E97" w:rsidRPr="00457C82" w:rsidRDefault="00D16E97" w:rsidP="00294DA9">
            <w:pPr>
              <w:pStyle w:val="rowtabella0"/>
              <w:jc w:val="center"/>
              <w:rPr>
                <w:color w:val="002060"/>
              </w:rPr>
            </w:pPr>
            <w:r w:rsidRPr="00457C8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6F075" w14:textId="77777777" w:rsidR="00D16E97" w:rsidRPr="00457C82" w:rsidRDefault="00D16E97" w:rsidP="00294DA9">
            <w:pPr>
              <w:pStyle w:val="rowtabella0"/>
              <w:rPr>
                <w:color w:val="002060"/>
              </w:rPr>
            </w:pPr>
            <w:r w:rsidRPr="00457C82">
              <w:rPr>
                <w:color w:val="002060"/>
              </w:rPr>
              <w:t>10/12/2021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3A7C5" w14:textId="77777777" w:rsidR="00D16E97" w:rsidRPr="00457C82" w:rsidRDefault="00D16E97" w:rsidP="00294DA9">
            <w:pPr>
              <w:pStyle w:val="rowtabella0"/>
              <w:rPr>
                <w:color w:val="002060"/>
              </w:rPr>
            </w:pPr>
            <w:r w:rsidRPr="00457C82">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826A7" w14:textId="77777777" w:rsidR="00D16E97" w:rsidRPr="00457C82" w:rsidRDefault="00D16E97" w:rsidP="00294DA9">
            <w:pPr>
              <w:pStyle w:val="rowtabella0"/>
              <w:rPr>
                <w:color w:val="002060"/>
              </w:rPr>
            </w:pPr>
            <w:r w:rsidRPr="00457C82">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FB8B2" w14:textId="77777777" w:rsidR="00D16E97" w:rsidRPr="00457C82" w:rsidRDefault="00D16E97" w:rsidP="00294DA9">
            <w:pPr>
              <w:pStyle w:val="rowtabella0"/>
              <w:rPr>
                <w:color w:val="002060"/>
              </w:rPr>
            </w:pPr>
            <w:r w:rsidRPr="00457C82">
              <w:rPr>
                <w:color w:val="002060"/>
              </w:rPr>
              <w:t>VIA CERQUATTI</w:t>
            </w:r>
          </w:p>
        </w:tc>
      </w:tr>
      <w:tr w:rsidR="00D16E97" w:rsidRPr="00457C82" w14:paraId="212706B8"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70CC12" w14:textId="77777777" w:rsidR="00D16E97" w:rsidRPr="00457C82" w:rsidRDefault="00D16E97" w:rsidP="00294DA9">
            <w:pPr>
              <w:pStyle w:val="rowtabella0"/>
              <w:rPr>
                <w:color w:val="002060"/>
              </w:rPr>
            </w:pPr>
            <w:r w:rsidRPr="00457C82">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51CFB8" w14:textId="77777777" w:rsidR="00D16E97" w:rsidRPr="00457C82" w:rsidRDefault="00D16E97" w:rsidP="00294DA9">
            <w:pPr>
              <w:pStyle w:val="rowtabella0"/>
              <w:rPr>
                <w:color w:val="002060"/>
              </w:rPr>
            </w:pPr>
            <w:r w:rsidRPr="00457C82">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9A7F03"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0786A3" w14:textId="77777777" w:rsidR="00D16E97" w:rsidRPr="00457C82" w:rsidRDefault="00D16E97" w:rsidP="00294DA9">
            <w:pPr>
              <w:pStyle w:val="rowtabella0"/>
              <w:rPr>
                <w:color w:val="002060"/>
              </w:rPr>
            </w:pPr>
            <w:r w:rsidRPr="00457C82">
              <w:rPr>
                <w:color w:val="002060"/>
              </w:rPr>
              <w:t>10/12/2021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C4C81A" w14:textId="77777777" w:rsidR="00D16E97" w:rsidRPr="00457C82" w:rsidRDefault="00D16E97" w:rsidP="00294DA9">
            <w:pPr>
              <w:pStyle w:val="rowtabella0"/>
              <w:rPr>
                <w:color w:val="002060"/>
              </w:rPr>
            </w:pPr>
            <w:r w:rsidRPr="00457C82">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D395B" w14:textId="77777777" w:rsidR="00D16E97" w:rsidRPr="00457C82" w:rsidRDefault="00D16E97" w:rsidP="00294DA9">
            <w:pPr>
              <w:pStyle w:val="rowtabella0"/>
              <w:rPr>
                <w:color w:val="002060"/>
              </w:rPr>
            </w:pPr>
            <w:r w:rsidRPr="00457C8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CE1C77" w14:textId="77777777" w:rsidR="00D16E97" w:rsidRPr="00457C82" w:rsidRDefault="00D16E97" w:rsidP="00294DA9">
            <w:pPr>
              <w:pStyle w:val="rowtabella0"/>
              <w:rPr>
                <w:color w:val="002060"/>
              </w:rPr>
            </w:pPr>
            <w:r w:rsidRPr="00457C82">
              <w:rPr>
                <w:color w:val="002060"/>
              </w:rPr>
              <w:t>VIA ALFIERI SNC</w:t>
            </w:r>
          </w:p>
        </w:tc>
      </w:tr>
      <w:tr w:rsidR="00D16E97" w:rsidRPr="00457C82" w14:paraId="4D48F841"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3977EA" w14:textId="77777777" w:rsidR="00D16E97" w:rsidRPr="00457C82" w:rsidRDefault="00D16E97" w:rsidP="00294DA9">
            <w:pPr>
              <w:pStyle w:val="rowtabella0"/>
              <w:rPr>
                <w:color w:val="002060"/>
              </w:rPr>
            </w:pPr>
            <w:r w:rsidRPr="00457C82">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BA3941" w14:textId="77777777" w:rsidR="00D16E97" w:rsidRPr="00457C82" w:rsidRDefault="00D16E97" w:rsidP="00294DA9">
            <w:pPr>
              <w:pStyle w:val="rowtabella0"/>
              <w:rPr>
                <w:color w:val="002060"/>
              </w:rPr>
            </w:pPr>
            <w:r w:rsidRPr="00457C82">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334629"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175AAD"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FE7923" w14:textId="77777777" w:rsidR="00D16E97" w:rsidRPr="00457C82" w:rsidRDefault="00D16E97" w:rsidP="00294DA9">
            <w:pPr>
              <w:pStyle w:val="rowtabella0"/>
              <w:rPr>
                <w:color w:val="002060"/>
              </w:rPr>
            </w:pPr>
            <w:r w:rsidRPr="00457C82">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7A08D5" w14:textId="77777777" w:rsidR="00D16E97" w:rsidRPr="00457C82" w:rsidRDefault="00D16E97" w:rsidP="00294DA9">
            <w:pPr>
              <w:pStyle w:val="rowtabella0"/>
              <w:rPr>
                <w:color w:val="002060"/>
              </w:rPr>
            </w:pPr>
            <w:r w:rsidRPr="00457C82">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B1BA68" w14:textId="77777777" w:rsidR="00D16E97" w:rsidRPr="00457C82" w:rsidRDefault="00D16E97" w:rsidP="00294DA9">
            <w:pPr>
              <w:pStyle w:val="rowtabella0"/>
              <w:rPr>
                <w:color w:val="002060"/>
              </w:rPr>
            </w:pPr>
            <w:r w:rsidRPr="00457C82">
              <w:rPr>
                <w:color w:val="002060"/>
              </w:rPr>
              <w:t>LOC. SAN LIBERATO</w:t>
            </w:r>
          </w:p>
        </w:tc>
      </w:tr>
      <w:tr w:rsidR="00D16E97" w:rsidRPr="00457C82" w14:paraId="0E3DBCC5"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68B29A" w14:textId="77777777" w:rsidR="00D16E97" w:rsidRPr="00457C82" w:rsidRDefault="00D16E97" w:rsidP="00294DA9">
            <w:pPr>
              <w:pStyle w:val="rowtabella0"/>
              <w:rPr>
                <w:color w:val="002060"/>
              </w:rPr>
            </w:pPr>
            <w:r w:rsidRPr="00457C8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988161" w14:textId="77777777" w:rsidR="00D16E97" w:rsidRPr="00457C82" w:rsidRDefault="00D16E97" w:rsidP="00294DA9">
            <w:pPr>
              <w:pStyle w:val="rowtabella0"/>
              <w:rPr>
                <w:color w:val="002060"/>
              </w:rPr>
            </w:pPr>
            <w:r w:rsidRPr="00457C82">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A8525D"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6C7162"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468DE7" w14:textId="77777777" w:rsidR="00D16E97" w:rsidRPr="00457C82" w:rsidRDefault="00D16E97" w:rsidP="00294DA9">
            <w:pPr>
              <w:pStyle w:val="rowtabella0"/>
              <w:rPr>
                <w:color w:val="002060"/>
              </w:rPr>
            </w:pPr>
            <w:r w:rsidRPr="00457C8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E8D76" w14:textId="77777777" w:rsidR="00D16E97" w:rsidRPr="00457C82" w:rsidRDefault="00D16E97" w:rsidP="00294DA9">
            <w:pPr>
              <w:pStyle w:val="rowtabella0"/>
              <w:rPr>
                <w:color w:val="002060"/>
              </w:rPr>
            </w:pPr>
            <w:r w:rsidRPr="00457C8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5F10F" w14:textId="77777777" w:rsidR="00D16E97" w:rsidRPr="00457C82" w:rsidRDefault="00D16E97" w:rsidP="00294DA9">
            <w:pPr>
              <w:pStyle w:val="rowtabella0"/>
              <w:rPr>
                <w:color w:val="002060"/>
              </w:rPr>
            </w:pPr>
            <w:r w:rsidRPr="00457C82">
              <w:rPr>
                <w:color w:val="002060"/>
              </w:rPr>
              <w:t>VIA B.BUOZZI</w:t>
            </w:r>
          </w:p>
        </w:tc>
      </w:tr>
      <w:tr w:rsidR="00D16E97" w:rsidRPr="00457C82" w14:paraId="021C5739"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7F8FC1" w14:textId="77777777" w:rsidR="00D16E97" w:rsidRPr="00457C82" w:rsidRDefault="00D16E97" w:rsidP="00294DA9">
            <w:pPr>
              <w:pStyle w:val="rowtabella0"/>
              <w:rPr>
                <w:color w:val="002060"/>
              </w:rPr>
            </w:pPr>
            <w:r w:rsidRPr="00457C82">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BAD62D" w14:textId="77777777" w:rsidR="00D16E97" w:rsidRPr="00457C82" w:rsidRDefault="00D16E97" w:rsidP="00294DA9">
            <w:pPr>
              <w:pStyle w:val="rowtabella0"/>
              <w:rPr>
                <w:color w:val="002060"/>
              </w:rPr>
            </w:pPr>
            <w:r w:rsidRPr="00457C82">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B747F4"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5019AF" w14:textId="77777777" w:rsidR="00D16E97" w:rsidRPr="00457C82" w:rsidRDefault="00D16E97" w:rsidP="00294DA9">
            <w:pPr>
              <w:pStyle w:val="rowtabella0"/>
              <w:rPr>
                <w:color w:val="002060"/>
              </w:rPr>
            </w:pPr>
            <w:r w:rsidRPr="00457C82">
              <w:rPr>
                <w:color w:val="002060"/>
              </w:rPr>
              <w:t>10/12/2021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F61155" w14:textId="77777777" w:rsidR="00D16E97" w:rsidRPr="00457C82" w:rsidRDefault="00D16E97" w:rsidP="00294DA9">
            <w:pPr>
              <w:pStyle w:val="rowtabella0"/>
              <w:rPr>
                <w:color w:val="002060"/>
              </w:rPr>
            </w:pPr>
            <w:r w:rsidRPr="00457C82">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03E403" w14:textId="77777777" w:rsidR="00D16E97" w:rsidRPr="00457C82" w:rsidRDefault="00D16E97" w:rsidP="00294DA9">
            <w:pPr>
              <w:pStyle w:val="rowtabella0"/>
              <w:rPr>
                <w:color w:val="002060"/>
              </w:rPr>
            </w:pPr>
            <w:r w:rsidRPr="00457C82">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4F23C8" w14:textId="77777777" w:rsidR="00D16E97" w:rsidRPr="00457C82" w:rsidRDefault="00D16E97" w:rsidP="00294DA9">
            <w:pPr>
              <w:pStyle w:val="rowtabella0"/>
              <w:rPr>
                <w:color w:val="002060"/>
              </w:rPr>
            </w:pPr>
            <w:r w:rsidRPr="00457C82">
              <w:rPr>
                <w:color w:val="002060"/>
              </w:rPr>
              <w:t>VIALE MAZZINI</w:t>
            </w:r>
          </w:p>
        </w:tc>
      </w:tr>
      <w:tr w:rsidR="00D16E97" w:rsidRPr="00457C82" w14:paraId="7B4E2F19"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4AD597" w14:textId="77777777" w:rsidR="00D16E97" w:rsidRPr="00457C82" w:rsidRDefault="00D16E97" w:rsidP="00294DA9">
            <w:pPr>
              <w:pStyle w:val="rowtabella0"/>
              <w:rPr>
                <w:color w:val="002060"/>
              </w:rPr>
            </w:pPr>
            <w:r w:rsidRPr="00457C82">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0B7F5" w14:textId="77777777" w:rsidR="00D16E97" w:rsidRPr="00457C82" w:rsidRDefault="00D16E97" w:rsidP="00294DA9">
            <w:pPr>
              <w:pStyle w:val="rowtabella0"/>
              <w:rPr>
                <w:color w:val="002060"/>
              </w:rPr>
            </w:pPr>
            <w:r w:rsidRPr="00457C82">
              <w:rPr>
                <w:color w:val="002060"/>
              </w:rPr>
              <w:t>INVICTA FUTSAL MACERATA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E0207"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0A015"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A21CA" w14:textId="77777777" w:rsidR="00D16E97" w:rsidRPr="00457C82" w:rsidRDefault="00D16E97" w:rsidP="00294DA9">
            <w:pPr>
              <w:pStyle w:val="rowtabella0"/>
              <w:rPr>
                <w:color w:val="002060"/>
              </w:rPr>
            </w:pPr>
            <w:r w:rsidRPr="00457C82">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F2C43" w14:textId="77777777" w:rsidR="00D16E97" w:rsidRPr="00457C82" w:rsidRDefault="00D16E97" w:rsidP="00294DA9">
            <w:pPr>
              <w:pStyle w:val="rowtabella0"/>
              <w:rPr>
                <w:color w:val="002060"/>
              </w:rPr>
            </w:pPr>
            <w:r w:rsidRPr="00457C82">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1ACC8" w14:textId="77777777" w:rsidR="00D16E97" w:rsidRPr="00457C82" w:rsidRDefault="00D16E97" w:rsidP="00294DA9">
            <w:pPr>
              <w:pStyle w:val="rowtabella0"/>
              <w:rPr>
                <w:color w:val="002060"/>
              </w:rPr>
            </w:pPr>
            <w:r w:rsidRPr="00457C82">
              <w:rPr>
                <w:color w:val="002060"/>
              </w:rPr>
              <w:t>VIA LUDOVICO SCARFIOTTI</w:t>
            </w:r>
          </w:p>
        </w:tc>
      </w:tr>
    </w:tbl>
    <w:p w14:paraId="0171C600" w14:textId="77777777" w:rsidR="00D16E97" w:rsidRPr="00457C82" w:rsidRDefault="00D16E97" w:rsidP="00D16E97">
      <w:pPr>
        <w:pStyle w:val="breakline"/>
        <w:divId w:val="527259509"/>
        <w:rPr>
          <w:rFonts w:eastAsiaTheme="minorEastAsia"/>
          <w:color w:val="002060"/>
        </w:rPr>
      </w:pPr>
    </w:p>
    <w:p w14:paraId="04C5A17B" w14:textId="77777777" w:rsidR="00D16E97" w:rsidRPr="00457C82" w:rsidRDefault="00D16E97" w:rsidP="00D16E97">
      <w:pPr>
        <w:pStyle w:val="breakline"/>
        <w:divId w:val="527259509"/>
        <w:rPr>
          <w:color w:val="002060"/>
        </w:rPr>
      </w:pPr>
    </w:p>
    <w:p w14:paraId="2CD096FF" w14:textId="77777777" w:rsidR="00D16E97" w:rsidRPr="00457C82" w:rsidRDefault="00D16E97" w:rsidP="00D16E97">
      <w:pPr>
        <w:pStyle w:val="breakline"/>
        <w:divId w:val="527259509"/>
        <w:rPr>
          <w:color w:val="002060"/>
        </w:rPr>
      </w:pPr>
    </w:p>
    <w:p w14:paraId="593D7329" w14:textId="77777777" w:rsidR="00D16E97" w:rsidRPr="00457C82" w:rsidRDefault="00D16E97" w:rsidP="00D16E97">
      <w:pPr>
        <w:pStyle w:val="sottotitolocampionato10"/>
        <w:divId w:val="527259509"/>
        <w:rPr>
          <w:color w:val="002060"/>
        </w:rPr>
      </w:pPr>
      <w:r w:rsidRPr="00457C82">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0"/>
        <w:gridCol w:w="385"/>
        <w:gridCol w:w="898"/>
        <w:gridCol w:w="1175"/>
        <w:gridCol w:w="1565"/>
        <w:gridCol w:w="1551"/>
      </w:tblGrid>
      <w:tr w:rsidR="00D16E97" w:rsidRPr="00457C82" w14:paraId="5D9AD659"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7C121"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8C6E2"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2B945"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A7EEF"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45BC2"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0FF83"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71CDA"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249B6754"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1DF79D" w14:textId="77777777" w:rsidR="00D16E97" w:rsidRPr="00457C82" w:rsidRDefault="00D16E97" w:rsidP="00294DA9">
            <w:pPr>
              <w:pStyle w:val="rowtabella0"/>
              <w:rPr>
                <w:color w:val="002060"/>
              </w:rPr>
            </w:pPr>
            <w:r w:rsidRPr="00457C82">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10F5C" w14:textId="77777777" w:rsidR="00D16E97" w:rsidRPr="00457C82" w:rsidRDefault="00D16E97" w:rsidP="00294DA9">
            <w:pPr>
              <w:pStyle w:val="rowtabella0"/>
              <w:rPr>
                <w:color w:val="002060"/>
              </w:rPr>
            </w:pPr>
            <w:r w:rsidRPr="00457C82">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727A5" w14:textId="77777777" w:rsidR="00D16E97" w:rsidRPr="00457C82" w:rsidRDefault="00D16E97" w:rsidP="00294DA9">
            <w:pPr>
              <w:pStyle w:val="rowtabella0"/>
              <w:jc w:val="center"/>
              <w:rPr>
                <w:color w:val="002060"/>
              </w:rPr>
            </w:pPr>
            <w:r w:rsidRPr="00457C8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8BC02" w14:textId="77777777" w:rsidR="00D16E97" w:rsidRPr="00457C82" w:rsidRDefault="00D16E97" w:rsidP="00294DA9">
            <w:pPr>
              <w:pStyle w:val="rowtabella0"/>
              <w:rPr>
                <w:color w:val="002060"/>
              </w:rPr>
            </w:pPr>
            <w:r w:rsidRPr="00457C82">
              <w:rPr>
                <w:color w:val="002060"/>
              </w:rPr>
              <w:t>10/12/2021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1751E" w14:textId="77777777" w:rsidR="00D16E97" w:rsidRPr="00457C82" w:rsidRDefault="00D16E97" w:rsidP="00294DA9">
            <w:pPr>
              <w:pStyle w:val="rowtabella0"/>
              <w:rPr>
                <w:color w:val="002060"/>
              </w:rPr>
            </w:pPr>
            <w:r w:rsidRPr="00457C82">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6B1F3" w14:textId="77777777" w:rsidR="00D16E97" w:rsidRPr="00457C82" w:rsidRDefault="00D16E97" w:rsidP="00294DA9">
            <w:pPr>
              <w:pStyle w:val="rowtabella0"/>
              <w:rPr>
                <w:color w:val="002060"/>
              </w:rPr>
            </w:pPr>
            <w:r w:rsidRPr="00457C82">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559E01" w14:textId="77777777" w:rsidR="00D16E97" w:rsidRPr="00457C82" w:rsidRDefault="00D16E97" w:rsidP="00294DA9">
            <w:pPr>
              <w:pStyle w:val="rowtabella0"/>
              <w:rPr>
                <w:color w:val="002060"/>
              </w:rPr>
            </w:pPr>
            <w:r w:rsidRPr="00457C82">
              <w:rPr>
                <w:color w:val="002060"/>
              </w:rPr>
              <w:t>VIA INDIPENDENZA-CAPODARCO</w:t>
            </w:r>
          </w:p>
        </w:tc>
      </w:tr>
      <w:tr w:rsidR="00D16E97" w:rsidRPr="00457C82" w14:paraId="53876218"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D7C89F" w14:textId="77777777" w:rsidR="00D16E97" w:rsidRPr="00457C82" w:rsidRDefault="00D16E97" w:rsidP="00294DA9">
            <w:pPr>
              <w:pStyle w:val="rowtabella0"/>
              <w:rPr>
                <w:color w:val="002060"/>
              </w:rPr>
            </w:pPr>
            <w:r w:rsidRPr="00457C82">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386411" w14:textId="77777777" w:rsidR="00D16E97" w:rsidRPr="00457C82" w:rsidRDefault="00D16E97" w:rsidP="00294DA9">
            <w:pPr>
              <w:pStyle w:val="rowtabella0"/>
              <w:rPr>
                <w:color w:val="002060"/>
              </w:rPr>
            </w:pPr>
            <w:r w:rsidRPr="00457C82">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638DA8"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3E49B0"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9DAEBE" w14:textId="77777777" w:rsidR="00D16E97" w:rsidRPr="00457C82" w:rsidRDefault="00D16E97" w:rsidP="00294DA9">
            <w:pPr>
              <w:pStyle w:val="rowtabella0"/>
              <w:rPr>
                <w:color w:val="002060"/>
              </w:rPr>
            </w:pPr>
            <w:r w:rsidRPr="00457C82">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4585A4" w14:textId="77777777" w:rsidR="00D16E97" w:rsidRPr="00457C82" w:rsidRDefault="00D16E97" w:rsidP="00294DA9">
            <w:pPr>
              <w:pStyle w:val="rowtabella0"/>
              <w:rPr>
                <w:color w:val="002060"/>
              </w:rPr>
            </w:pPr>
            <w:r w:rsidRPr="00457C8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24BD85" w14:textId="77777777" w:rsidR="00D16E97" w:rsidRPr="00457C82" w:rsidRDefault="00D16E97" w:rsidP="00294DA9">
            <w:pPr>
              <w:pStyle w:val="rowtabella0"/>
              <w:rPr>
                <w:color w:val="002060"/>
              </w:rPr>
            </w:pPr>
            <w:r w:rsidRPr="00457C82">
              <w:rPr>
                <w:color w:val="002060"/>
              </w:rPr>
              <w:t>VIA C.ULPIANI</w:t>
            </w:r>
          </w:p>
        </w:tc>
      </w:tr>
      <w:tr w:rsidR="00D16E97" w:rsidRPr="00457C82" w14:paraId="4BAA4137"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CB1733" w14:textId="77777777" w:rsidR="00D16E97" w:rsidRPr="00457C82" w:rsidRDefault="00D16E97" w:rsidP="00294DA9">
            <w:pPr>
              <w:pStyle w:val="rowtabella0"/>
              <w:rPr>
                <w:color w:val="002060"/>
              </w:rPr>
            </w:pPr>
            <w:r w:rsidRPr="00457C82">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45C943" w14:textId="77777777" w:rsidR="00D16E97" w:rsidRPr="00457C82" w:rsidRDefault="00D16E97" w:rsidP="00294DA9">
            <w:pPr>
              <w:pStyle w:val="rowtabella0"/>
              <w:rPr>
                <w:color w:val="002060"/>
              </w:rPr>
            </w:pPr>
            <w:r w:rsidRPr="00457C82">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46B8A0"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25AF30"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BE8ED7" w14:textId="77777777" w:rsidR="00D16E97" w:rsidRPr="00457C82" w:rsidRDefault="00D16E97" w:rsidP="00294DA9">
            <w:pPr>
              <w:pStyle w:val="rowtabella0"/>
              <w:rPr>
                <w:color w:val="002060"/>
              </w:rPr>
            </w:pPr>
            <w:r w:rsidRPr="00457C82">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AB61B" w14:textId="77777777" w:rsidR="00D16E97" w:rsidRPr="00457C82" w:rsidRDefault="00D16E97" w:rsidP="00294DA9">
            <w:pPr>
              <w:pStyle w:val="rowtabella0"/>
              <w:rPr>
                <w:color w:val="002060"/>
              </w:rPr>
            </w:pPr>
            <w:r w:rsidRPr="00457C82">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A90826" w14:textId="77777777" w:rsidR="00D16E97" w:rsidRPr="00457C82" w:rsidRDefault="00D16E97" w:rsidP="00294DA9">
            <w:pPr>
              <w:pStyle w:val="rowtabella0"/>
              <w:rPr>
                <w:color w:val="002060"/>
              </w:rPr>
            </w:pPr>
            <w:r w:rsidRPr="00457C82">
              <w:rPr>
                <w:color w:val="002060"/>
              </w:rPr>
              <w:t>VIA COLLE GIOIOSO</w:t>
            </w:r>
          </w:p>
        </w:tc>
      </w:tr>
      <w:tr w:rsidR="00D16E97" w:rsidRPr="00457C82" w14:paraId="78F59941"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94C9A6" w14:textId="77777777" w:rsidR="00D16E97" w:rsidRPr="00457C82" w:rsidRDefault="00D16E97" w:rsidP="00294DA9">
            <w:pPr>
              <w:pStyle w:val="rowtabella0"/>
              <w:rPr>
                <w:color w:val="002060"/>
              </w:rPr>
            </w:pPr>
            <w:r w:rsidRPr="00457C82">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08CA02" w14:textId="77777777" w:rsidR="00D16E97" w:rsidRPr="00457C82" w:rsidRDefault="00D16E97" w:rsidP="00294DA9">
            <w:pPr>
              <w:pStyle w:val="rowtabella0"/>
              <w:rPr>
                <w:color w:val="002060"/>
              </w:rPr>
            </w:pPr>
            <w:r w:rsidRPr="00457C82">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3A8D5C"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4DEC12"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664CB9" w14:textId="77777777" w:rsidR="00D16E97" w:rsidRPr="00457C82" w:rsidRDefault="00D16E97" w:rsidP="00294DA9">
            <w:pPr>
              <w:pStyle w:val="rowtabella0"/>
              <w:rPr>
                <w:color w:val="002060"/>
              </w:rPr>
            </w:pPr>
            <w:r w:rsidRPr="00457C82">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9A3B6A" w14:textId="77777777" w:rsidR="00D16E97" w:rsidRPr="00457C82" w:rsidRDefault="00D16E97" w:rsidP="00294DA9">
            <w:pPr>
              <w:pStyle w:val="rowtabella0"/>
              <w:rPr>
                <w:color w:val="002060"/>
              </w:rPr>
            </w:pPr>
            <w:r w:rsidRPr="00457C8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E5FBB2" w14:textId="77777777" w:rsidR="00D16E97" w:rsidRPr="00457C82" w:rsidRDefault="00D16E97" w:rsidP="00294DA9">
            <w:pPr>
              <w:pStyle w:val="rowtabella0"/>
              <w:rPr>
                <w:color w:val="002060"/>
              </w:rPr>
            </w:pPr>
            <w:r w:rsidRPr="00457C82">
              <w:rPr>
                <w:color w:val="002060"/>
              </w:rPr>
              <w:t>VIA DELLO SPORT</w:t>
            </w:r>
          </w:p>
        </w:tc>
      </w:tr>
      <w:tr w:rsidR="00D16E97" w:rsidRPr="00457C82" w14:paraId="093D3A47"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05384C" w14:textId="77777777" w:rsidR="00D16E97" w:rsidRPr="00457C82" w:rsidRDefault="00D16E97" w:rsidP="00294DA9">
            <w:pPr>
              <w:pStyle w:val="rowtabella0"/>
              <w:rPr>
                <w:color w:val="002060"/>
              </w:rPr>
            </w:pPr>
            <w:r w:rsidRPr="00457C82">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D5B74" w14:textId="77777777" w:rsidR="00D16E97" w:rsidRPr="00457C82" w:rsidRDefault="00D16E97" w:rsidP="00294DA9">
            <w:pPr>
              <w:pStyle w:val="rowtabella0"/>
              <w:rPr>
                <w:color w:val="002060"/>
              </w:rPr>
            </w:pPr>
            <w:r w:rsidRPr="00457C82">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A528C"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DAF41"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94E1E" w14:textId="77777777" w:rsidR="00D16E97" w:rsidRPr="00457C82" w:rsidRDefault="00D16E97" w:rsidP="00294DA9">
            <w:pPr>
              <w:pStyle w:val="rowtabella0"/>
              <w:rPr>
                <w:color w:val="002060"/>
              </w:rPr>
            </w:pPr>
            <w:r w:rsidRPr="00457C82">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6B854" w14:textId="77777777" w:rsidR="00D16E97" w:rsidRPr="00457C82" w:rsidRDefault="00D16E97" w:rsidP="00294DA9">
            <w:pPr>
              <w:pStyle w:val="rowtabella0"/>
              <w:rPr>
                <w:color w:val="002060"/>
              </w:rPr>
            </w:pPr>
            <w:r w:rsidRPr="00457C8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A49C7" w14:textId="77777777" w:rsidR="00D16E97" w:rsidRPr="00457C82" w:rsidRDefault="00D16E97" w:rsidP="00294DA9">
            <w:pPr>
              <w:pStyle w:val="rowtabella0"/>
              <w:rPr>
                <w:color w:val="002060"/>
              </w:rPr>
            </w:pPr>
            <w:r w:rsidRPr="00457C82">
              <w:rPr>
                <w:color w:val="002060"/>
              </w:rPr>
              <w:t>VIA S.VITTORIA, 5</w:t>
            </w:r>
          </w:p>
        </w:tc>
      </w:tr>
    </w:tbl>
    <w:p w14:paraId="0CF16740" w14:textId="77777777" w:rsidR="00D16E97" w:rsidRDefault="00D16E97" w:rsidP="00D16E97">
      <w:pPr>
        <w:pStyle w:val="breakline"/>
        <w:divId w:val="527259509"/>
        <w:rPr>
          <w:color w:val="002060"/>
        </w:rPr>
      </w:pPr>
    </w:p>
    <w:p w14:paraId="2412B13B" w14:textId="77777777" w:rsidR="00D16E97" w:rsidRPr="00457C82" w:rsidRDefault="00D16E97" w:rsidP="00D16E97">
      <w:pPr>
        <w:pStyle w:val="breakline"/>
        <w:divId w:val="527259509"/>
        <w:rPr>
          <w:color w:val="002060"/>
        </w:rPr>
      </w:pPr>
    </w:p>
    <w:p w14:paraId="7C25FA00"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REGIONALE CALCIO A 5 FEMMINILE</w:t>
      </w:r>
    </w:p>
    <w:p w14:paraId="57F4BC79" w14:textId="77777777" w:rsidR="00D16E97" w:rsidRPr="00457C82" w:rsidRDefault="00D16E97" w:rsidP="00D16E97">
      <w:pPr>
        <w:pStyle w:val="breakline"/>
        <w:divId w:val="527259509"/>
        <w:rPr>
          <w:color w:val="002060"/>
        </w:rPr>
      </w:pPr>
    </w:p>
    <w:p w14:paraId="62EF4C24" w14:textId="77777777" w:rsidR="00D16E97" w:rsidRPr="00457C82" w:rsidRDefault="00D16E97" w:rsidP="00D16E97">
      <w:pPr>
        <w:pStyle w:val="titoloprinc0"/>
        <w:divId w:val="527259509"/>
        <w:rPr>
          <w:color w:val="002060"/>
        </w:rPr>
      </w:pPr>
      <w:r w:rsidRPr="00457C82">
        <w:rPr>
          <w:color w:val="002060"/>
        </w:rPr>
        <w:t>RISULTATI</w:t>
      </w:r>
    </w:p>
    <w:p w14:paraId="1148E749" w14:textId="77777777" w:rsidR="00D16E97" w:rsidRPr="00457C82" w:rsidRDefault="00D16E97" w:rsidP="00D16E97">
      <w:pPr>
        <w:pStyle w:val="breakline"/>
        <w:divId w:val="527259509"/>
        <w:rPr>
          <w:color w:val="002060"/>
        </w:rPr>
      </w:pPr>
    </w:p>
    <w:p w14:paraId="34DD85B5" w14:textId="77777777" w:rsidR="00D16E97" w:rsidRPr="00457C82" w:rsidRDefault="00D16E97" w:rsidP="00D16E97">
      <w:pPr>
        <w:pStyle w:val="sottotitolocampionato10"/>
        <w:divId w:val="527259509"/>
        <w:rPr>
          <w:color w:val="002060"/>
        </w:rPr>
      </w:pPr>
      <w:r w:rsidRPr="00457C82">
        <w:rPr>
          <w:color w:val="002060"/>
        </w:rPr>
        <w:t>RISULTATI UFFICIALI GARE DEL 03/12/2021</w:t>
      </w:r>
    </w:p>
    <w:p w14:paraId="06118128"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t>Si trascrivono qui di seguito i risultati ufficiali delle gare disputate</w:t>
      </w:r>
    </w:p>
    <w:p w14:paraId="2B81CBA6"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0DBCD094"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7F36541F"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E6570" w14:textId="77777777" w:rsidR="00D16E97" w:rsidRPr="00457C82" w:rsidRDefault="00D16E97" w:rsidP="00294DA9">
                  <w:pPr>
                    <w:pStyle w:val="headertabella0"/>
                    <w:rPr>
                      <w:color w:val="002060"/>
                    </w:rPr>
                  </w:pPr>
                  <w:r w:rsidRPr="00457C82">
                    <w:rPr>
                      <w:color w:val="002060"/>
                    </w:rPr>
                    <w:t>GIRONE A - 8 Giornata - A</w:t>
                  </w:r>
                </w:p>
              </w:tc>
            </w:tr>
            <w:tr w:rsidR="00D16E97" w:rsidRPr="00457C82" w14:paraId="5E8B24A4"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4632AE" w14:textId="77777777" w:rsidR="00D16E97" w:rsidRPr="00457C82" w:rsidRDefault="00D16E97" w:rsidP="00294DA9">
                  <w:pPr>
                    <w:pStyle w:val="rowtabella0"/>
                    <w:rPr>
                      <w:color w:val="002060"/>
                    </w:rPr>
                  </w:pPr>
                  <w:r w:rsidRPr="00457C82">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31C25" w14:textId="77777777" w:rsidR="00D16E97" w:rsidRPr="00457C82" w:rsidRDefault="00D16E97" w:rsidP="00294DA9">
                  <w:pPr>
                    <w:pStyle w:val="rowtabella0"/>
                    <w:rPr>
                      <w:color w:val="002060"/>
                    </w:rPr>
                  </w:pPr>
                  <w:r w:rsidRPr="00457C82">
                    <w:rPr>
                      <w:color w:val="002060"/>
                    </w:rPr>
                    <w:t>- VALDICHIENTI PONTE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B969B" w14:textId="77777777" w:rsidR="00D16E97" w:rsidRPr="00457C82" w:rsidRDefault="00D16E97" w:rsidP="00294DA9">
                  <w:pPr>
                    <w:pStyle w:val="rowtabella0"/>
                    <w:jc w:val="center"/>
                    <w:rPr>
                      <w:color w:val="002060"/>
                    </w:rPr>
                  </w:pPr>
                  <w:r w:rsidRPr="00457C82">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D5FA5" w14:textId="77777777" w:rsidR="00D16E97" w:rsidRPr="00457C82" w:rsidRDefault="00D16E97" w:rsidP="00294DA9">
                  <w:pPr>
                    <w:pStyle w:val="rowtabella0"/>
                    <w:jc w:val="center"/>
                    <w:rPr>
                      <w:color w:val="002060"/>
                    </w:rPr>
                  </w:pPr>
                  <w:r w:rsidRPr="00457C82">
                    <w:rPr>
                      <w:color w:val="002060"/>
                    </w:rPr>
                    <w:t> </w:t>
                  </w:r>
                </w:p>
              </w:tc>
            </w:tr>
            <w:tr w:rsidR="00D16E97" w:rsidRPr="00457C82" w14:paraId="1EB145DB"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099068" w14:textId="77777777" w:rsidR="00D16E97" w:rsidRPr="00457C82" w:rsidRDefault="00D16E97" w:rsidP="00294DA9">
                  <w:pPr>
                    <w:pStyle w:val="rowtabella0"/>
                    <w:rPr>
                      <w:color w:val="002060"/>
                    </w:rPr>
                  </w:pPr>
                  <w:r w:rsidRPr="00457C82">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F59DAD" w14:textId="77777777" w:rsidR="00D16E97" w:rsidRPr="00457C82" w:rsidRDefault="00D16E97" w:rsidP="00294DA9">
                  <w:pPr>
                    <w:pStyle w:val="rowtabella0"/>
                    <w:rPr>
                      <w:color w:val="002060"/>
                    </w:rPr>
                  </w:pPr>
                  <w:r w:rsidRPr="00457C82">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AEE304" w14:textId="77777777" w:rsidR="00D16E97" w:rsidRPr="00457C82" w:rsidRDefault="00D16E97" w:rsidP="00294DA9">
                  <w:pPr>
                    <w:pStyle w:val="rowtabella0"/>
                    <w:jc w:val="center"/>
                    <w:rPr>
                      <w:color w:val="002060"/>
                    </w:rPr>
                  </w:pPr>
                  <w:r w:rsidRPr="00457C82">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48033F" w14:textId="77777777" w:rsidR="00D16E97" w:rsidRPr="00457C82" w:rsidRDefault="00D16E97" w:rsidP="00294DA9">
                  <w:pPr>
                    <w:pStyle w:val="rowtabella0"/>
                    <w:jc w:val="center"/>
                    <w:rPr>
                      <w:color w:val="002060"/>
                    </w:rPr>
                  </w:pPr>
                  <w:r w:rsidRPr="00457C82">
                    <w:rPr>
                      <w:color w:val="002060"/>
                    </w:rPr>
                    <w:t> </w:t>
                  </w:r>
                </w:p>
              </w:tc>
            </w:tr>
            <w:tr w:rsidR="00D16E97" w:rsidRPr="00457C82" w14:paraId="7D2ACD13"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D19E5B" w14:textId="77777777" w:rsidR="00D16E97" w:rsidRPr="00457C82" w:rsidRDefault="00D16E97" w:rsidP="00294DA9">
                  <w:pPr>
                    <w:pStyle w:val="rowtabella0"/>
                    <w:rPr>
                      <w:color w:val="002060"/>
                    </w:rPr>
                  </w:pPr>
                  <w:r w:rsidRPr="00457C82">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B4BA96" w14:textId="77777777" w:rsidR="00D16E97" w:rsidRPr="00457C82" w:rsidRDefault="00D16E97" w:rsidP="00294DA9">
                  <w:pPr>
                    <w:pStyle w:val="rowtabella0"/>
                    <w:rPr>
                      <w:color w:val="002060"/>
                    </w:rPr>
                  </w:pPr>
                  <w:r w:rsidRPr="00457C82">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66E8CD" w14:textId="77777777" w:rsidR="00D16E97" w:rsidRPr="00457C82" w:rsidRDefault="00D16E97" w:rsidP="00294DA9">
                  <w:pPr>
                    <w:pStyle w:val="rowtabella0"/>
                    <w:jc w:val="center"/>
                    <w:rPr>
                      <w:color w:val="002060"/>
                    </w:rPr>
                  </w:pPr>
                  <w:r w:rsidRPr="00457C8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FDF848" w14:textId="77777777" w:rsidR="00D16E97" w:rsidRPr="00457C82" w:rsidRDefault="00D16E97" w:rsidP="00294DA9">
                  <w:pPr>
                    <w:pStyle w:val="rowtabella0"/>
                    <w:jc w:val="center"/>
                    <w:rPr>
                      <w:color w:val="002060"/>
                    </w:rPr>
                  </w:pPr>
                  <w:r w:rsidRPr="00457C82">
                    <w:rPr>
                      <w:color w:val="002060"/>
                    </w:rPr>
                    <w:t> </w:t>
                  </w:r>
                </w:p>
              </w:tc>
            </w:tr>
            <w:tr w:rsidR="00D16E97" w:rsidRPr="00457C82" w14:paraId="19946C5D"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0A59E5" w14:textId="77777777" w:rsidR="00D16E97" w:rsidRPr="00457C82" w:rsidRDefault="00D16E97" w:rsidP="00294DA9">
                  <w:pPr>
                    <w:pStyle w:val="rowtabella0"/>
                    <w:rPr>
                      <w:color w:val="002060"/>
                    </w:rPr>
                  </w:pPr>
                  <w:r w:rsidRPr="00457C82">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279A1C" w14:textId="77777777" w:rsidR="00D16E97" w:rsidRPr="00457C82" w:rsidRDefault="00D16E97" w:rsidP="00294DA9">
                  <w:pPr>
                    <w:pStyle w:val="rowtabella0"/>
                    <w:rPr>
                      <w:color w:val="002060"/>
                    </w:rPr>
                  </w:pPr>
                  <w:r w:rsidRPr="00457C82">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4FD7A5" w14:textId="77777777" w:rsidR="00D16E97" w:rsidRPr="00457C82" w:rsidRDefault="00D16E97" w:rsidP="00294DA9">
                  <w:pPr>
                    <w:pStyle w:val="rowtabella0"/>
                    <w:jc w:val="center"/>
                    <w:rPr>
                      <w:color w:val="002060"/>
                    </w:rPr>
                  </w:pPr>
                  <w:r w:rsidRPr="00457C8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10CCFA" w14:textId="77777777" w:rsidR="00D16E97" w:rsidRPr="00457C82" w:rsidRDefault="00D16E97" w:rsidP="00294DA9">
                  <w:pPr>
                    <w:pStyle w:val="rowtabella0"/>
                    <w:jc w:val="center"/>
                    <w:rPr>
                      <w:color w:val="002060"/>
                    </w:rPr>
                  </w:pPr>
                  <w:r w:rsidRPr="00457C82">
                    <w:rPr>
                      <w:color w:val="002060"/>
                    </w:rPr>
                    <w:t> </w:t>
                  </w:r>
                </w:p>
              </w:tc>
            </w:tr>
            <w:tr w:rsidR="00D16E97" w:rsidRPr="00457C82" w14:paraId="1C1C07BB"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0DE195" w14:textId="77777777" w:rsidR="00D16E97" w:rsidRPr="00457C82" w:rsidRDefault="00D16E97" w:rsidP="00294DA9">
                  <w:pPr>
                    <w:pStyle w:val="rowtabella0"/>
                    <w:rPr>
                      <w:color w:val="002060"/>
                    </w:rPr>
                  </w:pPr>
                  <w:r w:rsidRPr="00457C82">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93FB01" w14:textId="77777777" w:rsidR="00D16E97" w:rsidRPr="00457C82" w:rsidRDefault="00D16E97" w:rsidP="00294DA9">
                  <w:pPr>
                    <w:pStyle w:val="rowtabella0"/>
                    <w:rPr>
                      <w:color w:val="002060"/>
                    </w:rPr>
                  </w:pPr>
                  <w:r w:rsidRPr="00457C82">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11222A" w14:textId="77777777" w:rsidR="00D16E97" w:rsidRPr="00457C82" w:rsidRDefault="00D16E97" w:rsidP="00294DA9">
                  <w:pPr>
                    <w:pStyle w:val="rowtabella0"/>
                    <w:jc w:val="center"/>
                    <w:rPr>
                      <w:color w:val="002060"/>
                    </w:rPr>
                  </w:pPr>
                  <w:r w:rsidRPr="00457C8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588610" w14:textId="77777777" w:rsidR="00D16E97" w:rsidRPr="00457C82" w:rsidRDefault="00D16E97" w:rsidP="00294DA9">
                  <w:pPr>
                    <w:pStyle w:val="rowtabella0"/>
                    <w:jc w:val="center"/>
                    <w:rPr>
                      <w:color w:val="002060"/>
                    </w:rPr>
                  </w:pPr>
                  <w:r w:rsidRPr="00457C82">
                    <w:rPr>
                      <w:color w:val="002060"/>
                    </w:rPr>
                    <w:t> </w:t>
                  </w:r>
                </w:p>
              </w:tc>
            </w:tr>
            <w:tr w:rsidR="00D16E97" w:rsidRPr="00457C82" w14:paraId="2D890568"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614455" w14:textId="77777777" w:rsidR="00D16E97" w:rsidRPr="00457C82" w:rsidRDefault="00D16E97" w:rsidP="00294DA9">
                  <w:pPr>
                    <w:pStyle w:val="rowtabella0"/>
                    <w:rPr>
                      <w:color w:val="002060"/>
                    </w:rPr>
                  </w:pPr>
                  <w:r w:rsidRPr="00457C82">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761F3" w14:textId="77777777" w:rsidR="00D16E97" w:rsidRPr="00457C82" w:rsidRDefault="00D16E97" w:rsidP="00294DA9">
                  <w:pPr>
                    <w:pStyle w:val="rowtabella0"/>
                    <w:rPr>
                      <w:color w:val="002060"/>
                    </w:rPr>
                  </w:pPr>
                  <w:r w:rsidRPr="00457C82">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55E7F" w14:textId="77777777" w:rsidR="00D16E97" w:rsidRPr="00457C82" w:rsidRDefault="00D16E97" w:rsidP="00294DA9">
                  <w:pPr>
                    <w:pStyle w:val="rowtabella0"/>
                    <w:jc w:val="center"/>
                    <w:rPr>
                      <w:color w:val="002060"/>
                    </w:rPr>
                  </w:pPr>
                  <w:r w:rsidRPr="00457C82">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72953" w14:textId="77777777" w:rsidR="00D16E97" w:rsidRPr="00457C82" w:rsidRDefault="00D16E97" w:rsidP="00294DA9">
                  <w:pPr>
                    <w:pStyle w:val="rowtabella0"/>
                    <w:jc w:val="center"/>
                    <w:rPr>
                      <w:color w:val="002060"/>
                    </w:rPr>
                  </w:pPr>
                  <w:r w:rsidRPr="00457C82">
                    <w:rPr>
                      <w:color w:val="002060"/>
                    </w:rPr>
                    <w:t> </w:t>
                  </w:r>
                </w:p>
              </w:tc>
            </w:tr>
            <w:tr w:rsidR="00D16E97" w:rsidRPr="00457C82" w14:paraId="51167DFD"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7CA13FB8" w14:textId="77777777" w:rsidR="00D16E97" w:rsidRPr="00457C82" w:rsidRDefault="00D16E97" w:rsidP="00294DA9">
                  <w:pPr>
                    <w:pStyle w:val="rowtabella0"/>
                    <w:rPr>
                      <w:color w:val="002060"/>
                    </w:rPr>
                  </w:pPr>
                  <w:r w:rsidRPr="00457C82">
                    <w:rPr>
                      <w:color w:val="002060"/>
                    </w:rPr>
                    <w:t>(1) - disputata il 05/12/2021</w:t>
                  </w:r>
                </w:p>
              </w:tc>
            </w:tr>
          </w:tbl>
          <w:p w14:paraId="66EC2E65" w14:textId="77777777" w:rsidR="00D16E97" w:rsidRPr="00457C82" w:rsidRDefault="00D16E97" w:rsidP="00294DA9">
            <w:pPr>
              <w:rPr>
                <w:color w:val="002060"/>
              </w:rPr>
            </w:pPr>
          </w:p>
        </w:tc>
      </w:tr>
    </w:tbl>
    <w:p w14:paraId="1F9A8939" w14:textId="77777777" w:rsidR="00D16E97" w:rsidRPr="00457C82" w:rsidRDefault="00D16E97" w:rsidP="00D16E97">
      <w:pPr>
        <w:pStyle w:val="breakline"/>
        <w:divId w:val="527259509"/>
        <w:rPr>
          <w:rFonts w:eastAsiaTheme="minorEastAsia"/>
          <w:color w:val="002060"/>
        </w:rPr>
      </w:pPr>
    </w:p>
    <w:p w14:paraId="068EFFD1" w14:textId="77777777" w:rsidR="00D16E97" w:rsidRPr="00457C82" w:rsidRDefault="00D16E97" w:rsidP="00D16E97">
      <w:pPr>
        <w:pStyle w:val="breakline"/>
        <w:divId w:val="527259509"/>
        <w:rPr>
          <w:color w:val="002060"/>
        </w:rPr>
      </w:pPr>
    </w:p>
    <w:p w14:paraId="36F89991" w14:textId="77777777" w:rsidR="00D16E97" w:rsidRPr="00457C82" w:rsidRDefault="00D16E97" w:rsidP="00D16E97">
      <w:pPr>
        <w:pStyle w:val="titoloprinc0"/>
        <w:divId w:val="527259509"/>
        <w:rPr>
          <w:color w:val="002060"/>
        </w:rPr>
      </w:pPr>
      <w:r w:rsidRPr="00457C82">
        <w:rPr>
          <w:color w:val="002060"/>
        </w:rPr>
        <w:t>GIUDICE SPORTIVO</w:t>
      </w:r>
    </w:p>
    <w:p w14:paraId="7A2822B1"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70C7EA64" w14:textId="77777777" w:rsidR="00D16E97" w:rsidRPr="00457C82" w:rsidRDefault="00D16E97" w:rsidP="00D16E97">
      <w:pPr>
        <w:pStyle w:val="titolo10"/>
        <w:divId w:val="527259509"/>
        <w:rPr>
          <w:color w:val="002060"/>
        </w:rPr>
      </w:pPr>
      <w:r w:rsidRPr="00457C82">
        <w:rPr>
          <w:color w:val="002060"/>
        </w:rPr>
        <w:t xml:space="preserve">GARE DEL 3/12/2021 </w:t>
      </w:r>
    </w:p>
    <w:p w14:paraId="4077F58A"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551388AC"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696F0AA5" w14:textId="77777777" w:rsidR="00D16E97" w:rsidRPr="00457C82" w:rsidRDefault="00D16E97" w:rsidP="00D16E97">
      <w:pPr>
        <w:pStyle w:val="titolo30"/>
        <w:divId w:val="527259509"/>
        <w:rPr>
          <w:color w:val="002060"/>
        </w:rPr>
      </w:pPr>
      <w:r w:rsidRPr="00457C82">
        <w:rPr>
          <w:color w:val="002060"/>
        </w:rPr>
        <w:t xml:space="preserve">CALCIATORI NON ESPULSI </w:t>
      </w:r>
    </w:p>
    <w:p w14:paraId="63F845D0"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F0369D5" w14:textId="77777777" w:rsidTr="00D16E97">
        <w:trPr>
          <w:divId w:val="527259509"/>
        </w:trPr>
        <w:tc>
          <w:tcPr>
            <w:tcW w:w="2200" w:type="dxa"/>
            <w:tcMar>
              <w:top w:w="20" w:type="dxa"/>
              <w:left w:w="20" w:type="dxa"/>
              <w:bottom w:w="20" w:type="dxa"/>
              <w:right w:w="20" w:type="dxa"/>
            </w:tcMar>
            <w:vAlign w:val="center"/>
            <w:hideMark/>
          </w:tcPr>
          <w:p w14:paraId="469B2FA7" w14:textId="77777777" w:rsidR="00D16E97" w:rsidRPr="00457C82" w:rsidRDefault="00D16E97" w:rsidP="00294DA9">
            <w:pPr>
              <w:pStyle w:val="movimento"/>
              <w:rPr>
                <w:color w:val="002060"/>
              </w:rPr>
            </w:pPr>
            <w:r w:rsidRPr="00457C82">
              <w:rPr>
                <w:color w:val="002060"/>
              </w:rPr>
              <w:t>CICCHITTI SUSANNA</w:t>
            </w:r>
          </w:p>
        </w:tc>
        <w:tc>
          <w:tcPr>
            <w:tcW w:w="2200" w:type="dxa"/>
            <w:tcMar>
              <w:top w:w="20" w:type="dxa"/>
              <w:left w:w="20" w:type="dxa"/>
              <w:bottom w:w="20" w:type="dxa"/>
              <w:right w:w="20" w:type="dxa"/>
            </w:tcMar>
            <w:vAlign w:val="center"/>
            <w:hideMark/>
          </w:tcPr>
          <w:p w14:paraId="4A7FF382" w14:textId="77777777" w:rsidR="00D16E97" w:rsidRPr="00457C82" w:rsidRDefault="00D16E97" w:rsidP="00294DA9">
            <w:pPr>
              <w:pStyle w:val="movimento2"/>
              <w:rPr>
                <w:color w:val="002060"/>
              </w:rPr>
            </w:pPr>
            <w:r w:rsidRPr="00457C82">
              <w:rPr>
                <w:color w:val="002060"/>
              </w:rPr>
              <w:t xml:space="preserve">(CSKA CORRIDONIA C5F) </w:t>
            </w:r>
          </w:p>
        </w:tc>
        <w:tc>
          <w:tcPr>
            <w:tcW w:w="800" w:type="dxa"/>
            <w:tcMar>
              <w:top w:w="20" w:type="dxa"/>
              <w:left w:w="20" w:type="dxa"/>
              <w:bottom w:w="20" w:type="dxa"/>
              <w:right w:w="20" w:type="dxa"/>
            </w:tcMar>
            <w:vAlign w:val="center"/>
            <w:hideMark/>
          </w:tcPr>
          <w:p w14:paraId="29AD93E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30FB7F3" w14:textId="77777777" w:rsidR="00D16E97" w:rsidRPr="00457C82" w:rsidRDefault="00D16E97" w:rsidP="00294DA9">
            <w:pPr>
              <w:pStyle w:val="movimento"/>
              <w:rPr>
                <w:color w:val="002060"/>
              </w:rPr>
            </w:pPr>
            <w:r w:rsidRPr="00457C82">
              <w:rPr>
                <w:color w:val="002060"/>
              </w:rPr>
              <w:t>TAVOLETTI CAMILLA</w:t>
            </w:r>
          </w:p>
        </w:tc>
        <w:tc>
          <w:tcPr>
            <w:tcW w:w="2200" w:type="dxa"/>
            <w:tcMar>
              <w:top w:w="20" w:type="dxa"/>
              <w:left w:w="20" w:type="dxa"/>
              <w:bottom w:w="20" w:type="dxa"/>
              <w:right w:w="20" w:type="dxa"/>
            </w:tcMar>
            <w:vAlign w:val="center"/>
            <w:hideMark/>
          </w:tcPr>
          <w:p w14:paraId="0D108D25" w14:textId="77777777" w:rsidR="00D16E97" w:rsidRPr="00457C82" w:rsidRDefault="00D16E97" w:rsidP="00294DA9">
            <w:pPr>
              <w:pStyle w:val="movimento2"/>
              <w:rPr>
                <w:color w:val="002060"/>
              </w:rPr>
            </w:pPr>
            <w:r w:rsidRPr="00457C82">
              <w:rPr>
                <w:color w:val="002060"/>
              </w:rPr>
              <w:t xml:space="preserve">(FUTSAL PRANDONE) </w:t>
            </w:r>
          </w:p>
        </w:tc>
      </w:tr>
      <w:tr w:rsidR="00D16E97" w:rsidRPr="00457C82" w14:paraId="698BB44E" w14:textId="77777777" w:rsidTr="00D16E97">
        <w:trPr>
          <w:divId w:val="527259509"/>
        </w:trPr>
        <w:tc>
          <w:tcPr>
            <w:tcW w:w="2200" w:type="dxa"/>
            <w:tcMar>
              <w:top w:w="20" w:type="dxa"/>
              <w:left w:w="20" w:type="dxa"/>
              <w:bottom w:w="20" w:type="dxa"/>
              <w:right w:w="20" w:type="dxa"/>
            </w:tcMar>
            <w:vAlign w:val="center"/>
            <w:hideMark/>
          </w:tcPr>
          <w:p w14:paraId="50FFF359" w14:textId="77777777" w:rsidR="00D16E97" w:rsidRPr="00457C82" w:rsidRDefault="00D16E97" w:rsidP="00294DA9">
            <w:pPr>
              <w:pStyle w:val="movimento"/>
              <w:rPr>
                <w:color w:val="002060"/>
              </w:rPr>
            </w:pPr>
            <w:r w:rsidRPr="00457C82">
              <w:rPr>
                <w:color w:val="002060"/>
              </w:rPr>
              <w:t>FORESI SARA</w:t>
            </w:r>
          </w:p>
        </w:tc>
        <w:tc>
          <w:tcPr>
            <w:tcW w:w="2200" w:type="dxa"/>
            <w:tcMar>
              <w:top w:w="20" w:type="dxa"/>
              <w:left w:w="20" w:type="dxa"/>
              <w:bottom w:w="20" w:type="dxa"/>
              <w:right w:w="20" w:type="dxa"/>
            </w:tcMar>
            <w:vAlign w:val="center"/>
            <w:hideMark/>
          </w:tcPr>
          <w:p w14:paraId="06278C3B" w14:textId="77777777" w:rsidR="00D16E97" w:rsidRPr="00457C82" w:rsidRDefault="00D16E97" w:rsidP="00294DA9">
            <w:pPr>
              <w:pStyle w:val="movimento2"/>
              <w:rPr>
                <w:color w:val="002060"/>
              </w:rPr>
            </w:pPr>
            <w:r w:rsidRPr="00457C82">
              <w:rPr>
                <w:color w:val="002060"/>
              </w:rPr>
              <w:t xml:space="preserve">(LA FENICE C5) </w:t>
            </w:r>
          </w:p>
        </w:tc>
        <w:tc>
          <w:tcPr>
            <w:tcW w:w="800" w:type="dxa"/>
            <w:tcMar>
              <w:top w:w="20" w:type="dxa"/>
              <w:left w:w="20" w:type="dxa"/>
              <w:bottom w:w="20" w:type="dxa"/>
              <w:right w:w="20" w:type="dxa"/>
            </w:tcMar>
            <w:vAlign w:val="center"/>
            <w:hideMark/>
          </w:tcPr>
          <w:p w14:paraId="363B605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EEAD5B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214F870" w14:textId="77777777" w:rsidR="00D16E97" w:rsidRPr="00457C82" w:rsidRDefault="00D16E97" w:rsidP="00294DA9">
            <w:pPr>
              <w:pStyle w:val="movimento2"/>
              <w:rPr>
                <w:color w:val="002060"/>
              </w:rPr>
            </w:pPr>
            <w:r w:rsidRPr="00457C82">
              <w:rPr>
                <w:color w:val="002060"/>
              </w:rPr>
              <w:t> </w:t>
            </w:r>
          </w:p>
        </w:tc>
      </w:tr>
    </w:tbl>
    <w:p w14:paraId="2F910973"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5/12/2021 </w:t>
      </w:r>
    </w:p>
    <w:p w14:paraId="6A2456F1" w14:textId="77777777" w:rsidR="00D16E97" w:rsidRPr="00457C82" w:rsidRDefault="00D16E97" w:rsidP="00D16E97">
      <w:pPr>
        <w:pStyle w:val="titolo7a"/>
        <w:divId w:val="527259509"/>
        <w:rPr>
          <w:color w:val="002060"/>
        </w:rPr>
      </w:pPr>
      <w:r w:rsidRPr="00457C82">
        <w:rPr>
          <w:color w:val="002060"/>
        </w:rPr>
        <w:lastRenderedPageBreak/>
        <w:t xml:space="preserve">PROVVEDIMENTI DISCIPLINARI </w:t>
      </w:r>
    </w:p>
    <w:p w14:paraId="0F285769"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19AE144A" w14:textId="77777777" w:rsidR="00D16E97" w:rsidRPr="00457C82" w:rsidRDefault="00D16E97" w:rsidP="00D16E97">
      <w:pPr>
        <w:pStyle w:val="titolo30"/>
        <w:divId w:val="527259509"/>
        <w:rPr>
          <w:color w:val="002060"/>
        </w:rPr>
      </w:pPr>
      <w:r w:rsidRPr="00457C82">
        <w:rPr>
          <w:color w:val="002060"/>
        </w:rPr>
        <w:t xml:space="preserve">CALCIATORI NON ESPULSI </w:t>
      </w:r>
    </w:p>
    <w:p w14:paraId="464D16C0"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3E44EE7" w14:textId="77777777" w:rsidTr="00D16E97">
        <w:trPr>
          <w:divId w:val="527259509"/>
        </w:trPr>
        <w:tc>
          <w:tcPr>
            <w:tcW w:w="2200" w:type="dxa"/>
            <w:tcMar>
              <w:top w:w="20" w:type="dxa"/>
              <w:left w:w="20" w:type="dxa"/>
              <w:bottom w:w="20" w:type="dxa"/>
              <w:right w:w="20" w:type="dxa"/>
            </w:tcMar>
            <w:vAlign w:val="center"/>
            <w:hideMark/>
          </w:tcPr>
          <w:p w14:paraId="166EA29D" w14:textId="77777777" w:rsidR="00D16E97" w:rsidRPr="00457C82" w:rsidRDefault="00D16E97" w:rsidP="00294DA9">
            <w:pPr>
              <w:pStyle w:val="movimento"/>
              <w:rPr>
                <w:color w:val="002060"/>
              </w:rPr>
            </w:pPr>
            <w:r w:rsidRPr="00457C82">
              <w:rPr>
                <w:color w:val="002060"/>
              </w:rPr>
              <w:t>AMEDANO MICHELA</w:t>
            </w:r>
          </w:p>
        </w:tc>
        <w:tc>
          <w:tcPr>
            <w:tcW w:w="2200" w:type="dxa"/>
            <w:tcMar>
              <w:top w:w="20" w:type="dxa"/>
              <w:left w:w="20" w:type="dxa"/>
              <w:bottom w:w="20" w:type="dxa"/>
              <w:right w:w="20" w:type="dxa"/>
            </w:tcMar>
            <w:vAlign w:val="center"/>
            <w:hideMark/>
          </w:tcPr>
          <w:p w14:paraId="2D6112DD" w14:textId="77777777" w:rsidR="00D16E97" w:rsidRPr="00457C82" w:rsidRDefault="00D16E97" w:rsidP="00294DA9">
            <w:pPr>
              <w:pStyle w:val="movimento2"/>
              <w:rPr>
                <w:color w:val="002060"/>
              </w:rPr>
            </w:pPr>
            <w:r w:rsidRPr="00457C82">
              <w:rPr>
                <w:color w:val="002060"/>
              </w:rPr>
              <w:t xml:space="preserve">(CALCIO A 5 CORINALDO) </w:t>
            </w:r>
          </w:p>
        </w:tc>
        <w:tc>
          <w:tcPr>
            <w:tcW w:w="800" w:type="dxa"/>
            <w:tcMar>
              <w:top w:w="20" w:type="dxa"/>
              <w:left w:w="20" w:type="dxa"/>
              <w:bottom w:w="20" w:type="dxa"/>
              <w:right w:w="20" w:type="dxa"/>
            </w:tcMar>
            <w:vAlign w:val="center"/>
            <w:hideMark/>
          </w:tcPr>
          <w:p w14:paraId="001D7A1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5E24523" w14:textId="77777777" w:rsidR="00D16E97" w:rsidRPr="00457C82" w:rsidRDefault="00D16E97" w:rsidP="00294DA9">
            <w:pPr>
              <w:pStyle w:val="movimento"/>
              <w:rPr>
                <w:color w:val="002060"/>
              </w:rPr>
            </w:pPr>
            <w:r w:rsidRPr="00457C82">
              <w:rPr>
                <w:color w:val="002060"/>
              </w:rPr>
              <w:t>SCHEGGIA GLORIA</w:t>
            </w:r>
          </w:p>
        </w:tc>
        <w:tc>
          <w:tcPr>
            <w:tcW w:w="2200" w:type="dxa"/>
            <w:tcMar>
              <w:top w:w="20" w:type="dxa"/>
              <w:left w:w="20" w:type="dxa"/>
              <w:bottom w:w="20" w:type="dxa"/>
              <w:right w:w="20" w:type="dxa"/>
            </w:tcMar>
            <w:vAlign w:val="center"/>
            <w:hideMark/>
          </w:tcPr>
          <w:p w14:paraId="548315B3" w14:textId="77777777" w:rsidR="00D16E97" w:rsidRPr="00457C82" w:rsidRDefault="00D16E97" w:rsidP="00294DA9">
            <w:pPr>
              <w:pStyle w:val="movimento2"/>
              <w:rPr>
                <w:color w:val="002060"/>
              </w:rPr>
            </w:pPr>
            <w:r w:rsidRPr="00457C82">
              <w:rPr>
                <w:color w:val="002060"/>
              </w:rPr>
              <w:t xml:space="preserve">(VALDICHIENTI PONTE) </w:t>
            </w:r>
          </w:p>
        </w:tc>
      </w:tr>
    </w:tbl>
    <w:p w14:paraId="28B3C392" w14:textId="77777777" w:rsidR="00D16E97" w:rsidRPr="00457C82" w:rsidRDefault="00D16E97" w:rsidP="00D16E97">
      <w:pPr>
        <w:pStyle w:val="breakline"/>
        <w:divId w:val="527259509"/>
        <w:rPr>
          <w:color w:val="002060"/>
        </w:rPr>
      </w:pPr>
    </w:p>
    <w:p w14:paraId="13626EBD"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423F1310"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08CB34D1" w14:textId="77777777" w:rsidR="00D16E97" w:rsidRPr="00457C82" w:rsidRDefault="00D16E97" w:rsidP="00D16E97">
      <w:pPr>
        <w:pStyle w:val="breakline"/>
        <w:divId w:val="527259509"/>
        <w:rPr>
          <w:rFonts w:eastAsiaTheme="minorEastAsia"/>
          <w:color w:val="002060"/>
        </w:rPr>
      </w:pPr>
    </w:p>
    <w:p w14:paraId="76B5EDE5" w14:textId="77777777" w:rsidR="00D16E97" w:rsidRPr="00457C82" w:rsidRDefault="00D16E97" w:rsidP="00D16E97">
      <w:pPr>
        <w:pStyle w:val="titoloprinc0"/>
        <w:divId w:val="527259509"/>
        <w:rPr>
          <w:color w:val="002060"/>
        </w:rPr>
      </w:pPr>
      <w:r w:rsidRPr="00457C82">
        <w:rPr>
          <w:color w:val="002060"/>
        </w:rPr>
        <w:t>CLASSIFICA</w:t>
      </w:r>
    </w:p>
    <w:p w14:paraId="3C745E55" w14:textId="77777777" w:rsidR="00D16E97" w:rsidRPr="00457C82" w:rsidRDefault="00D16E97" w:rsidP="00D16E97">
      <w:pPr>
        <w:pStyle w:val="breakline"/>
        <w:divId w:val="527259509"/>
        <w:rPr>
          <w:color w:val="002060"/>
        </w:rPr>
      </w:pPr>
    </w:p>
    <w:p w14:paraId="5753AB55" w14:textId="77777777" w:rsidR="00D16E97" w:rsidRPr="00457C82" w:rsidRDefault="00D16E97" w:rsidP="00D16E97">
      <w:pPr>
        <w:pStyle w:val="breakline"/>
        <w:divId w:val="527259509"/>
        <w:rPr>
          <w:color w:val="002060"/>
        </w:rPr>
      </w:pPr>
    </w:p>
    <w:p w14:paraId="3FE0CE85" w14:textId="77777777" w:rsidR="00D16E97" w:rsidRPr="00457C82" w:rsidRDefault="00D16E97" w:rsidP="00D16E97">
      <w:pPr>
        <w:pStyle w:val="sottotitolocampionato10"/>
        <w:divId w:val="527259509"/>
        <w:rPr>
          <w:color w:val="002060"/>
        </w:rPr>
      </w:pPr>
      <w:r w:rsidRPr="00457C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198122F7"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F9AB6"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EFC27"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C3B4F"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C290F"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FD261"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6BA57"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7730C"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56C3A"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5B0E2"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F9056" w14:textId="77777777" w:rsidR="00D16E97" w:rsidRPr="00457C82" w:rsidRDefault="00D16E97" w:rsidP="00294DA9">
            <w:pPr>
              <w:pStyle w:val="headertabella0"/>
              <w:rPr>
                <w:color w:val="002060"/>
              </w:rPr>
            </w:pPr>
            <w:r w:rsidRPr="00457C82">
              <w:rPr>
                <w:color w:val="002060"/>
              </w:rPr>
              <w:t>PE</w:t>
            </w:r>
          </w:p>
        </w:tc>
      </w:tr>
      <w:tr w:rsidR="00D16E97" w:rsidRPr="00457C82" w14:paraId="3CD01009"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270A9E" w14:textId="77777777" w:rsidR="00D16E97" w:rsidRPr="00457C82" w:rsidRDefault="00D16E97" w:rsidP="00294DA9">
            <w:pPr>
              <w:pStyle w:val="rowtabella0"/>
              <w:rPr>
                <w:color w:val="002060"/>
              </w:rPr>
            </w:pPr>
            <w:r w:rsidRPr="00457C82">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EFB4F"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BCA1C"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67CB"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A580"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8CF4E"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B8D4"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08086"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508C"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1E9B7" w14:textId="77777777" w:rsidR="00D16E97" w:rsidRPr="00457C82" w:rsidRDefault="00D16E97" w:rsidP="00294DA9">
            <w:pPr>
              <w:pStyle w:val="rowtabella0"/>
              <w:jc w:val="center"/>
              <w:rPr>
                <w:color w:val="002060"/>
              </w:rPr>
            </w:pPr>
            <w:r w:rsidRPr="00457C82">
              <w:rPr>
                <w:color w:val="002060"/>
              </w:rPr>
              <w:t>0</w:t>
            </w:r>
          </w:p>
        </w:tc>
      </w:tr>
      <w:tr w:rsidR="00D16E97" w:rsidRPr="00457C82" w14:paraId="6F2843C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3FB2B" w14:textId="77777777" w:rsidR="00D16E97" w:rsidRPr="00457C82" w:rsidRDefault="00D16E97" w:rsidP="00294DA9">
            <w:pPr>
              <w:pStyle w:val="rowtabella0"/>
              <w:rPr>
                <w:color w:val="002060"/>
              </w:rPr>
            </w:pPr>
            <w:r w:rsidRPr="00457C82">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688D"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2D174"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F5A7"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1EF72"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BBD50"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51D1"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1C221"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387D"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FEB6" w14:textId="77777777" w:rsidR="00D16E97" w:rsidRPr="00457C82" w:rsidRDefault="00D16E97" w:rsidP="00294DA9">
            <w:pPr>
              <w:pStyle w:val="rowtabella0"/>
              <w:jc w:val="center"/>
              <w:rPr>
                <w:color w:val="002060"/>
              </w:rPr>
            </w:pPr>
            <w:r w:rsidRPr="00457C82">
              <w:rPr>
                <w:color w:val="002060"/>
              </w:rPr>
              <w:t>0</w:t>
            </w:r>
          </w:p>
        </w:tc>
      </w:tr>
      <w:tr w:rsidR="00D16E97" w:rsidRPr="00457C82" w14:paraId="014714D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D74A5" w14:textId="77777777" w:rsidR="00D16E97" w:rsidRPr="00457C82" w:rsidRDefault="00D16E97" w:rsidP="00294DA9">
            <w:pPr>
              <w:pStyle w:val="rowtabella0"/>
              <w:rPr>
                <w:color w:val="002060"/>
              </w:rPr>
            </w:pPr>
            <w:r w:rsidRPr="00457C82">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0DD3E"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84B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5321B"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021C7"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CC5AE"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7DC1"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0AE9"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87686"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7990C" w14:textId="77777777" w:rsidR="00D16E97" w:rsidRPr="00457C82" w:rsidRDefault="00D16E97" w:rsidP="00294DA9">
            <w:pPr>
              <w:pStyle w:val="rowtabella0"/>
              <w:jc w:val="center"/>
              <w:rPr>
                <w:color w:val="002060"/>
              </w:rPr>
            </w:pPr>
            <w:r w:rsidRPr="00457C82">
              <w:rPr>
                <w:color w:val="002060"/>
              </w:rPr>
              <w:t>0</w:t>
            </w:r>
          </w:p>
        </w:tc>
      </w:tr>
      <w:tr w:rsidR="00D16E97" w:rsidRPr="00457C82" w14:paraId="3C4C00CB"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7276B" w14:textId="77777777" w:rsidR="00D16E97" w:rsidRPr="00457C82" w:rsidRDefault="00D16E97" w:rsidP="00294DA9">
            <w:pPr>
              <w:pStyle w:val="rowtabella0"/>
              <w:rPr>
                <w:color w:val="002060"/>
              </w:rPr>
            </w:pPr>
            <w:r w:rsidRPr="00457C8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FE6E7"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DF49"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A78E"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3E556"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2083C"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A02B"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5835"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FA0C7"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7BC9E" w14:textId="77777777" w:rsidR="00D16E97" w:rsidRPr="00457C82" w:rsidRDefault="00D16E97" w:rsidP="00294DA9">
            <w:pPr>
              <w:pStyle w:val="rowtabella0"/>
              <w:jc w:val="center"/>
              <w:rPr>
                <w:color w:val="002060"/>
              </w:rPr>
            </w:pPr>
            <w:r w:rsidRPr="00457C82">
              <w:rPr>
                <w:color w:val="002060"/>
              </w:rPr>
              <w:t>0</w:t>
            </w:r>
          </w:p>
        </w:tc>
      </w:tr>
      <w:tr w:rsidR="00D16E97" w:rsidRPr="00457C82" w14:paraId="7DC08C38"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74E47" w14:textId="77777777" w:rsidR="00D16E97" w:rsidRPr="00457C82" w:rsidRDefault="00D16E97" w:rsidP="00294DA9">
            <w:pPr>
              <w:pStyle w:val="rowtabella0"/>
              <w:rPr>
                <w:color w:val="002060"/>
              </w:rPr>
            </w:pPr>
            <w:r w:rsidRPr="00457C8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CE29"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BE8F6"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1F0D"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0EF6"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DA05"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C5CF"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C87C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384E"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0611" w14:textId="77777777" w:rsidR="00D16E97" w:rsidRPr="00457C82" w:rsidRDefault="00D16E97" w:rsidP="00294DA9">
            <w:pPr>
              <w:pStyle w:val="rowtabella0"/>
              <w:jc w:val="center"/>
              <w:rPr>
                <w:color w:val="002060"/>
              </w:rPr>
            </w:pPr>
            <w:r w:rsidRPr="00457C82">
              <w:rPr>
                <w:color w:val="002060"/>
              </w:rPr>
              <w:t>0</w:t>
            </w:r>
          </w:p>
        </w:tc>
      </w:tr>
      <w:tr w:rsidR="00D16E97" w:rsidRPr="00457C82" w14:paraId="1E95554E"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D03C93" w14:textId="77777777" w:rsidR="00D16E97" w:rsidRPr="00457C82" w:rsidRDefault="00D16E97" w:rsidP="00294DA9">
            <w:pPr>
              <w:pStyle w:val="rowtabella0"/>
              <w:rPr>
                <w:color w:val="002060"/>
              </w:rPr>
            </w:pPr>
            <w:r w:rsidRPr="00457C8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0B388"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46A56"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01785"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31E95"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92F17"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7406"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EEF6"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129C"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A9D7" w14:textId="77777777" w:rsidR="00D16E97" w:rsidRPr="00457C82" w:rsidRDefault="00D16E97" w:rsidP="00294DA9">
            <w:pPr>
              <w:pStyle w:val="rowtabella0"/>
              <w:jc w:val="center"/>
              <w:rPr>
                <w:color w:val="002060"/>
              </w:rPr>
            </w:pPr>
            <w:r w:rsidRPr="00457C82">
              <w:rPr>
                <w:color w:val="002060"/>
              </w:rPr>
              <w:t>0</w:t>
            </w:r>
          </w:p>
        </w:tc>
      </w:tr>
      <w:tr w:rsidR="00D16E97" w:rsidRPr="00457C82" w14:paraId="6B21FADF"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64DA7" w14:textId="77777777" w:rsidR="00D16E97" w:rsidRPr="00457C82" w:rsidRDefault="00D16E97" w:rsidP="00294DA9">
            <w:pPr>
              <w:pStyle w:val="rowtabella0"/>
              <w:rPr>
                <w:color w:val="002060"/>
              </w:rPr>
            </w:pPr>
            <w:r w:rsidRPr="00457C82">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E1F9"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F349"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0B97"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720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4087"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952CA"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9B765"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D7762"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9AE57" w14:textId="77777777" w:rsidR="00D16E97" w:rsidRPr="00457C82" w:rsidRDefault="00D16E97" w:rsidP="00294DA9">
            <w:pPr>
              <w:pStyle w:val="rowtabella0"/>
              <w:jc w:val="center"/>
              <w:rPr>
                <w:color w:val="002060"/>
              </w:rPr>
            </w:pPr>
            <w:r w:rsidRPr="00457C82">
              <w:rPr>
                <w:color w:val="002060"/>
              </w:rPr>
              <w:t>0</w:t>
            </w:r>
          </w:p>
        </w:tc>
      </w:tr>
      <w:tr w:rsidR="00D16E97" w:rsidRPr="00457C82" w14:paraId="4C31ADB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230DB" w14:textId="77777777" w:rsidR="00D16E97" w:rsidRPr="00457C82" w:rsidRDefault="00D16E97" w:rsidP="00294DA9">
            <w:pPr>
              <w:pStyle w:val="rowtabella0"/>
              <w:rPr>
                <w:color w:val="002060"/>
              </w:rPr>
            </w:pPr>
            <w:r w:rsidRPr="00457C82">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EE25"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4B7D7"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880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73A1E"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D9419"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75F06"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17C9"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E531C"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31E2" w14:textId="77777777" w:rsidR="00D16E97" w:rsidRPr="00457C82" w:rsidRDefault="00D16E97" w:rsidP="00294DA9">
            <w:pPr>
              <w:pStyle w:val="rowtabella0"/>
              <w:jc w:val="center"/>
              <w:rPr>
                <w:color w:val="002060"/>
              </w:rPr>
            </w:pPr>
            <w:r w:rsidRPr="00457C82">
              <w:rPr>
                <w:color w:val="002060"/>
              </w:rPr>
              <w:t>0</w:t>
            </w:r>
          </w:p>
        </w:tc>
      </w:tr>
      <w:tr w:rsidR="00D16E97" w:rsidRPr="00457C82" w14:paraId="4422199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E19CF2" w14:textId="77777777" w:rsidR="00D16E97" w:rsidRPr="00457C82" w:rsidRDefault="00D16E97" w:rsidP="00294DA9">
            <w:pPr>
              <w:pStyle w:val="rowtabella0"/>
              <w:rPr>
                <w:color w:val="002060"/>
              </w:rPr>
            </w:pPr>
            <w:r w:rsidRPr="00457C82">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EBF7C"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4F481"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C777"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4E876"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D49A"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6FAB3"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C8E4E"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C01C0"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C2487" w14:textId="77777777" w:rsidR="00D16E97" w:rsidRPr="00457C82" w:rsidRDefault="00D16E97" w:rsidP="00294DA9">
            <w:pPr>
              <w:pStyle w:val="rowtabella0"/>
              <w:jc w:val="center"/>
              <w:rPr>
                <w:color w:val="002060"/>
              </w:rPr>
            </w:pPr>
            <w:r w:rsidRPr="00457C82">
              <w:rPr>
                <w:color w:val="002060"/>
              </w:rPr>
              <w:t>0</w:t>
            </w:r>
          </w:p>
        </w:tc>
      </w:tr>
      <w:tr w:rsidR="00D16E97" w:rsidRPr="00457C82" w14:paraId="1EE0753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CD227" w14:textId="77777777" w:rsidR="00D16E97" w:rsidRPr="00457C82" w:rsidRDefault="00D16E97" w:rsidP="00294DA9">
            <w:pPr>
              <w:pStyle w:val="rowtabella0"/>
              <w:rPr>
                <w:color w:val="002060"/>
              </w:rPr>
            </w:pPr>
            <w:r w:rsidRPr="00457C82">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71EA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EAEBB"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1DDCC"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6DF3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D715"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30F2"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F9877"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9044A"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7CDA" w14:textId="77777777" w:rsidR="00D16E97" w:rsidRPr="00457C82" w:rsidRDefault="00D16E97" w:rsidP="00294DA9">
            <w:pPr>
              <w:pStyle w:val="rowtabella0"/>
              <w:jc w:val="center"/>
              <w:rPr>
                <w:color w:val="002060"/>
              </w:rPr>
            </w:pPr>
            <w:r w:rsidRPr="00457C82">
              <w:rPr>
                <w:color w:val="002060"/>
              </w:rPr>
              <w:t>0</w:t>
            </w:r>
          </w:p>
        </w:tc>
      </w:tr>
      <w:tr w:rsidR="00D16E97" w:rsidRPr="00457C82" w14:paraId="3BDAF8F2"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E67EC" w14:textId="77777777" w:rsidR="00D16E97" w:rsidRPr="00457C82" w:rsidRDefault="00D16E97" w:rsidP="00294DA9">
            <w:pPr>
              <w:pStyle w:val="rowtabella0"/>
              <w:rPr>
                <w:color w:val="002060"/>
              </w:rPr>
            </w:pPr>
            <w:r w:rsidRPr="00457C8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9C8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1DD8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D383A"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2BFEB"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72B6"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28FE0"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66376"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26C99"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D1567" w14:textId="77777777" w:rsidR="00D16E97" w:rsidRPr="00457C82" w:rsidRDefault="00D16E97" w:rsidP="00294DA9">
            <w:pPr>
              <w:pStyle w:val="rowtabella0"/>
              <w:jc w:val="center"/>
              <w:rPr>
                <w:color w:val="002060"/>
              </w:rPr>
            </w:pPr>
            <w:r w:rsidRPr="00457C82">
              <w:rPr>
                <w:color w:val="002060"/>
              </w:rPr>
              <w:t>0</w:t>
            </w:r>
          </w:p>
        </w:tc>
      </w:tr>
      <w:tr w:rsidR="00D16E97" w:rsidRPr="00457C82" w14:paraId="05058E7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D1E4D" w14:textId="77777777" w:rsidR="00D16E97" w:rsidRPr="00457C82" w:rsidRDefault="00D16E97" w:rsidP="00294DA9">
            <w:pPr>
              <w:pStyle w:val="rowtabella0"/>
              <w:rPr>
                <w:color w:val="002060"/>
              </w:rPr>
            </w:pPr>
            <w:r w:rsidRPr="00457C8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04743"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AC6A2"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00E7"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85C4"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A6F6"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27D2"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4982D"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EDDF9"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7B51" w14:textId="77777777" w:rsidR="00D16E97" w:rsidRPr="00457C82" w:rsidRDefault="00D16E97" w:rsidP="00294DA9">
            <w:pPr>
              <w:pStyle w:val="rowtabella0"/>
              <w:jc w:val="center"/>
              <w:rPr>
                <w:color w:val="002060"/>
              </w:rPr>
            </w:pPr>
            <w:r w:rsidRPr="00457C82">
              <w:rPr>
                <w:color w:val="002060"/>
              </w:rPr>
              <w:t>0</w:t>
            </w:r>
          </w:p>
        </w:tc>
      </w:tr>
      <w:tr w:rsidR="00D16E97" w:rsidRPr="00457C82" w14:paraId="32747DC0"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3671D9" w14:textId="77777777" w:rsidR="00D16E97" w:rsidRPr="00457C82" w:rsidRDefault="00D16E97" w:rsidP="00294DA9">
            <w:pPr>
              <w:pStyle w:val="rowtabella0"/>
              <w:rPr>
                <w:color w:val="002060"/>
              </w:rPr>
            </w:pPr>
            <w:r w:rsidRPr="00457C82">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A6D47"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1668"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B76E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DAE78"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2C06"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4DAE4"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2847" w14:textId="77777777" w:rsidR="00D16E97" w:rsidRPr="00457C82" w:rsidRDefault="00D16E97" w:rsidP="00294DA9">
            <w:pPr>
              <w:pStyle w:val="rowtabella0"/>
              <w:jc w:val="center"/>
              <w:rPr>
                <w:color w:val="002060"/>
              </w:rPr>
            </w:pPr>
            <w:r w:rsidRPr="00457C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28A0" w14:textId="77777777" w:rsidR="00D16E97" w:rsidRPr="00457C82" w:rsidRDefault="00D16E97" w:rsidP="00294DA9">
            <w:pPr>
              <w:pStyle w:val="rowtabella0"/>
              <w:jc w:val="center"/>
              <w:rPr>
                <w:color w:val="002060"/>
              </w:rPr>
            </w:pPr>
            <w:r w:rsidRPr="00457C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4D46" w14:textId="77777777" w:rsidR="00D16E97" w:rsidRPr="00457C82" w:rsidRDefault="00D16E97" w:rsidP="00294DA9">
            <w:pPr>
              <w:pStyle w:val="rowtabella0"/>
              <w:jc w:val="center"/>
              <w:rPr>
                <w:color w:val="002060"/>
              </w:rPr>
            </w:pPr>
            <w:r w:rsidRPr="00457C82">
              <w:rPr>
                <w:color w:val="002060"/>
              </w:rPr>
              <w:t>0</w:t>
            </w:r>
          </w:p>
        </w:tc>
      </w:tr>
    </w:tbl>
    <w:p w14:paraId="3A090A63" w14:textId="77777777" w:rsidR="00D16E97" w:rsidRPr="00457C82" w:rsidRDefault="00D16E97" w:rsidP="00D16E97">
      <w:pPr>
        <w:pStyle w:val="breakline"/>
        <w:divId w:val="527259509"/>
        <w:rPr>
          <w:rFonts w:eastAsiaTheme="minorEastAsia"/>
          <w:color w:val="002060"/>
        </w:rPr>
      </w:pPr>
    </w:p>
    <w:p w14:paraId="07E0576D" w14:textId="77777777" w:rsidR="00D16E97" w:rsidRPr="00457C82" w:rsidRDefault="00D16E97" w:rsidP="00D16E97">
      <w:pPr>
        <w:pStyle w:val="titoloprinc0"/>
        <w:divId w:val="527259509"/>
        <w:rPr>
          <w:color w:val="002060"/>
        </w:rPr>
      </w:pPr>
      <w:r w:rsidRPr="00457C82">
        <w:rPr>
          <w:color w:val="002060"/>
        </w:rPr>
        <w:t>PROGRAMMA GARE</w:t>
      </w:r>
    </w:p>
    <w:p w14:paraId="4486B3CF" w14:textId="77777777" w:rsidR="00D16E97" w:rsidRPr="00457C82" w:rsidRDefault="00D16E97" w:rsidP="00D16E97">
      <w:pPr>
        <w:pStyle w:val="sottotitolocampionato10"/>
        <w:divId w:val="527259509"/>
        <w:rPr>
          <w:color w:val="002060"/>
        </w:rPr>
      </w:pPr>
      <w:r w:rsidRPr="00457C82">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9"/>
        <w:gridCol w:w="385"/>
        <w:gridCol w:w="898"/>
        <w:gridCol w:w="1199"/>
        <w:gridCol w:w="1548"/>
        <w:gridCol w:w="1548"/>
      </w:tblGrid>
      <w:tr w:rsidR="00D16E97" w:rsidRPr="00457C82" w14:paraId="40D0391F"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CE36A"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D43D5"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012A1"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77293"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31AD6"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96EBF"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A4830"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353BF04F"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2C3261" w14:textId="77777777" w:rsidR="00D16E97" w:rsidRPr="00457C82" w:rsidRDefault="00D16E97" w:rsidP="00294DA9">
            <w:pPr>
              <w:pStyle w:val="rowtabella0"/>
              <w:rPr>
                <w:color w:val="002060"/>
              </w:rPr>
            </w:pPr>
            <w:r w:rsidRPr="00457C82">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57E18" w14:textId="77777777" w:rsidR="00D16E97" w:rsidRPr="00457C82" w:rsidRDefault="00D16E97" w:rsidP="00294DA9">
            <w:pPr>
              <w:pStyle w:val="rowtabella0"/>
              <w:rPr>
                <w:color w:val="002060"/>
              </w:rPr>
            </w:pPr>
            <w:r w:rsidRPr="00457C82">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323CD" w14:textId="77777777" w:rsidR="00D16E97" w:rsidRPr="00457C82" w:rsidRDefault="00D16E97" w:rsidP="00294DA9">
            <w:pPr>
              <w:pStyle w:val="rowtabella0"/>
              <w:jc w:val="center"/>
              <w:rPr>
                <w:color w:val="002060"/>
              </w:rPr>
            </w:pPr>
            <w:r w:rsidRPr="00457C8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15B73" w14:textId="77777777" w:rsidR="00D16E97" w:rsidRPr="00457C82" w:rsidRDefault="00D16E97" w:rsidP="00294DA9">
            <w:pPr>
              <w:pStyle w:val="rowtabella0"/>
              <w:rPr>
                <w:color w:val="002060"/>
              </w:rPr>
            </w:pPr>
            <w:r w:rsidRPr="00457C82">
              <w:rPr>
                <w:color w:val="002060"/>
              </w:rPr>
              <w:t>10/12/2021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2DF470" w14:textId="77777777" w:rsidR="00D16E97" w:rsidRPr="00457C82" w:rsidRDefault="00D16E97" w:rsidP="00294DA9">
            <w:pPr>
              <w:pStyle w:val="rowtabella0"/>
              <w:rPr>
                <w:color w:val="002060"/>
              </w:rPr>
            </w:pPr>
            <w:r w:rsidRPr="00457C82">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7463A" w14:textId="77777777" w:rsidR="00D16E97" w:rsidRPr="00457C82" w:rsidRDefault="00D16E97" w:rsidP="00294DA9">
            <w:pPr>
              <w:pStyle w:val="rowtabella0"/>
              <w:rPr>
                <w:color w:val="002060"/>
              </w:rPr>
            </w:pPr>
            <w:r w:rsidRPr="00457C8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DFB3B" w14:textId="77777777" w:rsidR="00D16E97" w:rsidRPr="00457C82" w:rsidRDefault="00D16E97" w:rsidP="00294DA9">
            <w:pPr>
              <w:pStyle w:val="rowtabella0"/>
              <w:rPr>
                <w:color w:val="002060"/>
              </w:rPr>
            </w:pPr>
            <w:r w:rsidRPr="00457C82">
              <w:rPr>
                <w:color w:val="002060"/>
              </w:rPr>
              <w:t>VIA MADRE TERESA DI CALCUTTA</w:t>
            </w:r>
          </w:p>
        </w:tc>
      </w:tr>
      <w:tr w:rsidR="00D16E97" w:rsidRPr="00457C82" w14:paraId="3DEBF92F"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7ED36D" w14:textId="77777777" w:rsidR="00D16E97" w:rsidRPr="00457C82" w:rsidRDefault="00D16E97" w:rsidP="00294DA9">
            <w:pPr>
              <w:pStyle w:val="rowtabella0"/>
              <w:rPr>
                <w:color w:val="002060"/>
              </w:rPr>
            </w:pPr>
            <w:r w:rsidRPr="00457C82">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81D670" w14:textId="77777777" w:rsidR="00D16E97" w:rsidRPr="00457C82" w:rsidRDefault="00D16E97" w:rsidP="00294DA9">
            <w:pPr>
              <w:pStyle w:val="rowtabella0"/>
              <w:rPr>
                <w:color w:val="002060"/>
              </w:rPr>
            </w:pPr>
            <w:r w:rsidRPr="00457C82">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0C585D"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A69ACF" w14:textId="77777777" w:rsidR="00D16E97" w:rsidRPr="00457C82" w:rsidRDefault="00D16E97" w:rsidP="00294DA9">
            <w:pPr>
              <w:pStyle w:val="rowtabella0"/>
              <w:rPr>
                <w:color w:val="002060"/>
              </w:rPr>
            </w:pPr>
            <w:r w:rsidRPr="00457C82">
              <w:rPr>
                <w:color w:val="002060"/>
              </w:rPr>
              <w:t>10/12/2021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8DEBC9" w14:textId="77777777" w:rsidR="00D16E97" w:rsidRPr="00457C82" w:rsidRDefault="00D16E97" w:rsidP="00294DA9">
            <w:pPr>
              <w:pStyle w:val="rowtabella0"/>
              <w:rPr>
                <w:color w:val="002060"/>
              </w:rPr>
            </w:pPr>
            <w:r w:rsidRPr="00457C82">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9B7023" w14:textId="77777777" w:rsidR="00D16E97" w:rsidRPr="00457C82" w:rsidRDefault="00D16E97" w:rsidP="00294DA9">
            <w:pPr>
              <w:pStyle w:val="rowtabella0"/>
              <w:rPr>
                <w:color w:val="002060"/>
              </w:rPr>
            </w:pPr>
            <w:r w:rsidRPr="00457C8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29BAB1" w14:textId="77777777" w:rsidR="00D16E97" w:rsidRPr="00457C82" w:rsidRDefault="00D16E97" w:rsidP="00294DA9">
            <w:pPr>
              <w:pStyle w:val="rowtabella0"/>
              <w:rPr>
                <w:color w:val="002060"/>
              </w:rPr>
            </w:pPr>
            <w:r w:rsidRPr="00457C82">
              <w:rPr>
                <w:color w:val="002060"/>
              </w:rPr>
              <w:t>VIA E.MATTEI</w:t>
            </w:r>
          </w:p>
        </w:tc>
      </w:tr>
      <w:tr w:rsidR="00D16E97" w:rsidRPr="00457C82" w14:paraId="68F8BD15"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C35498" w14:textId="77777777" w:rsidR="00D16E97" w:rsidRPr="00457C82" w:rsidRDefault="00D16E97" w:rsidP="00294DA9">
            <w:pPr>
              <w:pStyle w:val="rowtabella0"/>
              <w:rPr>
                <w:color w:val="002060"/>
              </w:rPr>
            </w:pPr>
            <w:r w:rsidRPr="00457C82">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9120DE" w14:textId="77777777" w:rsidR="00D16E97" w:rsidRPr="00457C82" w:rsidRDefault="00D16E97" w:rsidP="00294DA9">
            <w:pPr>
              <w:pStyle w:val="rowtabella0"/>
              <w:rPr>
                <w:color w:val="002060"/>
              </w:rPr>
            </w:pPr>
            <w:r w:rsidRPr="00457C82">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A6895D"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F08EC7" w14:textId="77777777" w:rsidR="00D16E97" w:rsidRPr="00457C82" w:rsidRDefault="00D16E97" w:rsidP="00294DA9">
            <w:pPr>
              <w:pStyle w:val="rowtabella0"/>
              <w:rPr>
                <w:color w:val="002060"/>
              </w:rPr>
            </w:pPr>
            <w:r w:rsidRPr="00457C82">
              <w:rPr>
                <w:color w:val="002060"/>
              </w:rPr>
              <w:t>10/12/2021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A22D01" w14:textId="77777777" w:rsidR="00D16E97" w:rsidRPr="00457C82" w:rsidRDefault="00D16E97" w:rsidP="00294DA9">
            <w:pPr>
              <w:pStyle w:val="rowtabella0"/>
              <w:rPr>
                <w:color w:val="002060"/>
              </w:rPr>
            </w:pPr>
            <w:r w:rsidRPr="00457C82">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A5487F" w14:textId="77777777" w:rsidR="00D16E97" w:rsidRPr="00457C82" w:rsidRDefault="00D16E97" w:rsidP="00294DA9">
            <w:pPr>
              <w:pStyle w:val="rowtabella0"/>
              <w:rPr>
                <w:color w:val="002060"/>
              </w:rPr>
            </w:pPr>
            <w:r w:rsidRPr="00457C8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DAEE68" w14:textId="77777777" w:rsidR="00D16E97" w:rsidRPr="00457C82" w:rsidRDefault="00D16E97" w:rsidP="00294DA9">
            <w:pPr>
              <w:pStyle w:val="rowtabella0"/>
              <w:rPr>
                <w:color w:val="002060"/>
              </w:rPr>
            </w:pPr>
            <w:r w:rsidRPr="00457C82">
              <w:rPr>
                <w:color w:val="002060"/>
              </w:rPr>
              <w:t>VIA GROTTE DI POSATORA 19/A</w:t>
            </w:r>
          </w:p>
        </w:tc>
      </w:tr>
      <w:tr w:rsidR="00D16E97" w:rsidRPr="00457C82" w14:paraId="0D46B4CC"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7ABC67" w14:textId="77777777" w:rsidR="00D16E97" w:rsidRPr="00457C82" w:rsidRDefault="00D16E97" w:rsidP="00294DA9">
            <w:pPr>
              <w:pStyle w:val="rowtabella0"/>
              <w:rPr>
                <w:color w:val="002060"/>
              </w:rPr>
            </w:pPr>
            <w:r w:rsidRPr="00457C82">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9A72DD" w14:textId="77777777" w:rsidR="00D16E97" w:rsidRPr="00457C82" w:rsidRDefault="00D16E97" w:rsidP="00294DA9">
            <w:pPr>
              <w:pStyle w:val="rowtabella0"/>
              <w:rPr>
                <w:color w:val="002060"/>
              </w:rPr>
            </w:pPr>
            <w:r w:rsidRPr="00457C82">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357203"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639BE1" w14:textId="77777777" w:rsidR="00D16E97" w:rsidRPr="00457C82" w:rsidRDefault="00D16E97" w:rsidP="00294DA9">
            <w:pPr>
              <w:pStyle w:val="rowtabella0"/>
              <w:rPr>
                <w:color w:val="002060"/>
              </w:rPr>
            </w:pPr>
            <w:r w:rsidRPr="00457C82">
              <w:rPr>
                <w:color w:val="002060"/>
              </w:rPr>
              <w:t>10/12/2021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5FE8D2" w14:textId="77777777" w:rsidR="00D16E97" w:rsidRPr="00457C82" w:rsidRDefault="00D16E97" w:rsidP="00294DA9">
            <w:pPr>
              <w:pStyle w:val="rowtabella0"/>
              <w:rPr>
                <w:color w:val="002060"/>
              </w:rPr>
            </w:pPr>
            <w:r w:rsidRPr="00457C82">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739137" w14:textId="77777777" w:rsidR="00D16E97" w:rsidRPr="00457C82" w:rsidRDefault="00D16E97" w:rsidP="00294DA9">
            <w:pPr>
              <w:pStyle w:val="rowtabella0"/>
              <w:rPr>
                <w:color w:val="002060"/>
              </w:rPr>
            </w:pPr>
            <w:r w:rsidRPr="00457C8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96A50C" w14:textId="77777777" w:rsidR="00D16E97" w:rsidRPr="00457C82" w:rsidRDefault="00D16E97" w:rsidP="00294DA9">
            <w:pPr>
              <w:pStyle w:val="rowtabella0"/>
              <w:rPr>
                <w:color w:val="002060"/>
              </w:rPr>
            </w:pPr>
            <w:r w:rsidRPr="00457C82">
              <w:rPr>
                <w:color w:val="002060"/>
              </w:rPr>
              <w:t>VIA DELLO SPORT</w:t>
            </w:r>
          </w:p>
        </w:tc>
      </w:tr>
      <w:tr w:rsidR="00D16E97" w:rsidRPr="00457C82" w14:paraId="5300554D"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92BE43" w14:textId="77777777" w:rsidR="00D16E97" w:rsidRPr="00457C82" w:rsidRDefault="00D16E97" w:rsidP="00294DA9">
            <w:pPr>
              <w:pStyle w:val="rowtabella0"/>
              <w:rPr>
                <w:color w:val="002060"/>
              </w:rPr>
            </w:pPr>
            <w:r w:rsidRPr="00457C82">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9A0D78" w14:textId="77777777" w:rsidR="00D16E97" w:rsidRPr="00457C82" w:rsidRDefault="00D16E97" w:rsidP="00294DA9">
            <w:pPr>
              <w:pStyle w:val="rowtabella0"/>
              <w:rPr>
                <w:color w:val="002060"/>
              </w:rPr>
            </w:pPr>
            <w:r w:rsidRPr="00457C82">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039B9F"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75F33C" w14:textId="77777777" w:rsidR="00D16E97" w:rsidRPr="00457C82" w:rsidRDefault="00D16E97" w:rsidP="00294DA9">
            <w:pPr>
              <w:pStyle w:val="rowtabella0"/>
              <w:rPr>
                <w:color w:val="002060"/>
              </w:rPr>
            </w:pPr>
            <w:r w:rsidRPr="00457C82">
              <w:rPr>
                <w:color w:val="002060"/>
              </w:rPr>
              <w:t>10/12/2021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0121C8" w14:textId="77777777" w:rsidR="00D16E97" w:rsidRPr="00457C82" w:rsidRDefault="00D16E97" w:rsidP="00294DA9">
            <w:pPr>
              <w:pStyle w:val="rowtabella0"/>
              <w:rPr>
                <w:color w:val="002060"/>
              </w:rPr>
            </w:pPr>
            <w:r w:rsidRPr="00457C82">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9DF75" w14:textId="77777777" w:rsidR="00D16E97" w:rsidRPr="00457C82" w:rsidRDefault="00D16E97" w:rsidP="00294DA9">
            <w:pPr>
              <w:pStyle w:val="rowtabella0"/>
              <w:rPr>
                <w:color w:val="002060"/>
              </w:rPr>
            </w:pPr>
            <w:r w:rsidRPr="00457C82">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E5143" w14:textId="77777777" w:rsidR="00D16E97" w:rsidRPr="00457C82" w:rsidRDefault="00D16E97" w:rsidP="00294DA9">
            <w:pPr>
              <w:pStyle w:val="rowtabella0"/>
              <w:rPr>
                <w:color w:val="002060"/>
              </w:rPr>
            </w:pPr>
            <w:r w:rsidRPr="00457C82">
              <w:rPr>
                <w:color w:val="002060"/>
              </w:rPr>
              <w:t>VIA DON GIUSEPPE MARUCCI</w:t>
            </w:r>
          </w:p>
        </w:tc>
      </w:tr>
      <w:tr w:rsidR="00D16E97" w:rsidRPr="00457C82" w14:paraId="618F0B87"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D53C45" w14:textId="77777777" w:rsidR="00D16E97" w:rsidRPr="00457C82" w:rsidRDefault="00D16E97" w:rsidP="00294DA9">
            <w:pPr>
              <w:pStyle w:val="rowtabella0"/>
              <w:rPr>
                <w:color w:val="002060"/>
              </w:rPr>
            </w:pPr>
            <w:r w:rsidRPr="00457C82">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5FFFA" w14:textId="77777777" w:rsidR="00D16E97" w:rsidRPr="00457C82" w:rsidRDefault="00D16E97" w:rsidP="00294DA9">
            <w:pPr>
              <w:pStyle w:val="rowtabella0"/>
              <w:rPr>
                <w:color w:val="002060"/>
              </w:rPr>
            </w:pPr>
            <w:r w:rsidRPr="00457C82">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9FCA6"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E5C8B" w14:textId="77777777" w:rsidR="00D16E97" w:rsidRPr="00457C82" w:rsidRDefault="00D16E97" w:rsidP="00294DA9">
            <w:pPr>
              <w:pStyle w:val="rowtabella0"/>
              <w:rPr>
                <w:color w:val="002060"/>
              </w:rPr>
            </w:pPr>
            <w:r w:rsidRPr="00457C82">
              <w:rPr>
                <w:color w:val="002060"/>
              </w:rPr>
              <w:t>12/12/2021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14498" w14:textId="77777777" w:rsidR="00D16E97" w:rsidRPr="00457C82" w:rsidRDefault="00D16E97" w:rsidP="00294DA9">
            <w:pPr>
              <w:pStyle w:val="rowtabella0"/>
              <w:rPr>
                <w:color w:val="002060"/>
              </w:rPr>
            </w:pPr>
            <w:r w:rsidRPr="00457C82">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15E0C" w14:textId="77777777" w:rsidR="00D16E97" w:rsidRPr="00457C82" w:rsidRDefault="00D16E97" w:rsidP="00294DA9">
            <w:pPr>
              <w:pStyle w:val="rowtabella0"/>
              <w:rPr>
                <w:color w:val="002060"/>
              </w:rPr>
            </w:pPr>
            <w:r w:rsidRPr="00457C82">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1E29A" w14:textId="77777777" w:rsidR="00D16E97" w:rsidRPr="00457C82" w:rsidRDefault="00D16E97" w:rsidP="00294DA9">
            <w:pPr>
              <w:pStyle w:val="rowtabella0"/>
              <w:rPr>
                <w:color w:val="002060"/>
              </w:rPr>
            </w:pPr>
            <w:r w:rsidRPr="00457C82">
              <w:rPr>
                <w:color w:val="002060"/>
              </w:rPr>
              <w:t>VIA LIGURIA - BORGO PINTURA</w:t>
            </w:r>
          </w:p>
        </w:tc>
      </w:tr>
    </w:tbl>
    <w:p w14:paraId="47BA353A" w14:textId="77777777" w:rsidR="00D16E97" w:rsidRPr="00457C82" w:rsidRDefault="00D16E97" w:rsidP="00D16E97">
      <w:pPr>
        <w:pStyle w:val="breakline"/>
        <w:divId w:val="527259509"/>
        <w:rPr>
          <w:rFonts w:eastAsiaTheme="minorEastAsia"/>
          <w:color w:val="002060"/>
        </w:rPr>
      </w:pPr>
    </w:p>
    <w:p w14:paraId="4D98BD39" w14:textId="77777777" w:rsidR="00D16E97" w:rsidRPr="00457C82" w:rsidRDefault="00D16E97" w:rsidP="00D16E97">
      <w:pPr>
        <w:pStyle w:val="breakline"/>
        <w:divId w:val="527259509"/>
        <w:rPr>
          <w:color w:val="002060"/>
        </w:rPr>
      </w:pPr>
    </w:p>
    <w:p w14:paraId="77A014A9"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UNDER 21 CALCIO A 5 REGIONALE</w:t>
      </w:r>
    </w:p>
    <w:p w14:paraId="5345993F" w14:textId="77777777" w:rsidR="00D16E97" w:rsidRPr="00457C82" w:rsidRDefault="00D16E97" w:rsidP="00D16E97">
      <w:pPr>
        <w:pStyle w:val="titoloprinc0"/>
        <w:divId w:val="527259509"/>
        <w:rPr>
          <w:color w:val="002060"/>
        </w:rPr>
      </w:pPr>
      <w:r w:rsidRPr="00457C82">
        <w:rPr>
          <w:color w:val="002060"/>
        </w:rPr>
        <w:t>VARIAZIONI AL PROGRAMMA GARE</w:t>
      </w:r>
    </w:p>
    <w:p w14:paraId="3014D77C" w14:textId="77777777" w:rsidR="00D16E97" w:rsidRPr="00457C82" w:rsidRDefault="00D16E97" w:rsidP="00D16E97">
      <w:pPr>
        <w:pStyle w:val="breakline"/>
        <w:divId w:val="527259509"/>
        <w:rPr>
          <w:color w:val="002060"/>
        </w:rPr>
      </w:pPr>
    </w:p>
    <w:p w14:paraId="2A9B8278" w14:textId="77777777" w:rsidR="00D16E97" w:rsidRPr="00457C82" w:rsidRDefault="00D16E97" w:rsidP="00D16E97">
      <w:pPr>
        <w:pStyle w:val="breakline"/>
        <w:divId w:val="527259509"/>
        <w:rPr>
          <w:color w:val="002060"/>
        </w:rPr>
      </w:pPr>
    </w:p>
    <w:p w14:paraId="2AE907F1"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16E97" w:rsidRPr="00457C82" w14:paraId="753DE668" w14:textId="77777777" w:rsidTr="00D16E9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273EE" w14:textId="77777777" w:rsidR="00D16E97" w:rsidRPr="00457C82" w:rsidRDefault="00D16E97" w:rsidP="00294DA9">
            <w:pPr>
              <w:pStyle w:val="headertabella0"/>
              <w:rPr>
                <w:color w:val="002060"/>
              </w:rPr>
            </w:pPr>
            <w:r w:rsidRPr="00457C8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640F6" w14:textId="77777777" w:rsidR="00D16E97" w:rsidRPr="00457C82" w:rsidRDefault="00D16E97" w:rsidP="00294DA9">
            <w:pPr>
              <w:pStyle w:val="headertabella0"/>
              <w:rPr>
                <w:color w:val="002060"/>
              </w:rPr>
            </w:pPr>
            <w:r w:rsidRPr="00457C82">
              <w:rPr>
                <w:color w:val="002060"/>
              </w:rPr>
              <w:t xml:space="preserve">N° </w:t>
            </w:r>
            <w:proofErr w:type="spellStart"/>
            <w:r w:rsidRPr="00457C82">
              <w:rPr>
                <w:color w:val="002060"/>
              </w:rPr>
              <w:t>Gior</w:t>
            </w:r>
            <w:proofErr w:type="spellEnd"/>
            <w:r w:rsidRPr="00457C8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6EC7D" w14:textId="77777777" w:rsidR="00D16E97" w:rsidRPr="00457C82" w:rsidRDefault="00D16E97" w:rsidP="00294DA9">
            <w:pPr>
              <w:pStyle w:val="headertabella0"/>
              <w:rPr>
                <w:color w:val="002060"/>
              </w:rPr>
            </w:pPr>
            <w:r w:rsidRPr="00457C8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B706B" w14:textId="77777777" w:rsidR="00D16E97" w:rsidRPr="00457C82" w:rsidRDefault="00D16E97" w:rsidP="00294DA9">
            <w:pPr>
              <w:pStyle w:val="headertabella0"/>
              <w:rPr>
                <w:color w:val="002060"/>
              </w:rPr>
            </w:pPr>
            <w:r w:rsidRPr="00457C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4A020" w14:textId="77777777" w:rsidR="00D16E97" w:rsidRPr="00457C82" w:rsidRDefault="00D16E97" w:rsidP="00294DA9">
            <w:pPr>
              <w:pStyle w:val="headertabella0"/>
              <w:rPr>
                <w:color w:val="002060"/>
              </w:rPr>
            </w:pPr>
            <w:r w:rsidRPr="00457C82">
              <w:rPr>
                <w:color w:val="002060"/>
              </w:rPr>
              <w:t xml:space="preserve">Data </w:t>
            </w:r>
            <w:proofErr w:type="spellStart"/>
            <w:r w:rsidRPr="00457C82">
              <w:rPr>
                <w:color w:val="002060"/>
              </w:rPr>
              <w:t>Orig</w:t>
            </w:r>
            <w:proofErr w:type="spellEnd"/>
            <w:r w:rsidRPr="00457C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FAAA4" w14:textId="77777777" w:rsidR="00D16E97" w:rsidRPr="00457C82" w:rsidRDefault="00D16E97" w:rsidP="00294DA9">
            <w:pPr>
              <w:pStyle w:val="headertabella0"/>
              <w:rPr>
                <w:color w:val="002060"/>
              </w:rPr>
            </w:pPr>
            <w:r w:rsidRPr="00457C82">
              <w:rPr>
                <w:color w:val="002060"/>
              </w:rPr>
              <w:t xml:space="preserve">Ora </w:t>
            </w:r>
            <w:proofErr w:type="spellStart"/>
            <w:r w:rsidRPr="00457C82">
              <w:rPr>
                <w:color w:val="002060"/>
              </w:rPr>
              <w:t>Var</w:t>
            </w:r>
            <w:proofErr w:type="spellEnd"/>
            <w:r w:rsidRPr="00457C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22633" w14:textId="77777777" w:rsidR="00D16E97" w:rsidRPr="00457C82" w:rsidRDefault="00D16E97" w:rsidP="00294DA9">
            <w:pPr>
              <w:pStyle w:val="headertabella0"/>
              <w:rPr>
                <w:color w:val="002060"/>
              </w:rPr>
            </w:pPr>
            <w:r w:rsidRPr="00457C82">
              <w:rPr>
                <w:color w:val="002060"/>
              </w:rPr>
              <w:t xml:space="preserve">Ora </w:t>
            </w:r>
            <w:proofErr w:type="spellStart"/>
            <w:r w:rsidRPr="00457C82">
              <w:rPr>
                <w:color w:val="002060"/>
              </w:rPr>
              <w:t>Orig</w:t>
            </w:r>
            <w:proofErr w:type="spellEnd"/>
            <w:r w:rsidRPr="00457C8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05D73" w14:textId="77777777" w:rsidR="00D16E97" w:rsidRPr="00457C82" w:rsidRDefault="00D16E97" w:rsidP="00294DA9">
            <w:pPr>
              <w:pStyle w:val="headertabella0"/>
              <w:rPr>
                <w:color w:val="002060"/>
              </w:rPr>
            </w:pPr>
            <w:r w:rsidRPr="00457C82">
              <w:rPr>
                <w:color w:val="002060"/>
              </w:rPr>
              <w:t>Impianto</w:t>
            </w:r>
          </w:p>
        </w:tc>
      </w:tr>
      <w:tr w:rsidR="00D16E97" w:rsidRPr="00457C82" w14:paraId="06364E95" w14:textId="77777777" w:rsidTr="00D16E9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179E" w14:textId="77777777" w:rsidR="00D16E97" w:rsidRPr="00D1743A" w:rsidRDefault="00D16E97" w:rsidP="00294DA9">
            <w:pPr>
              <w:pStyle w:val="rowtabella0"/>
              <w:rPr>
                <w:color w:val="002060"/>
                <w:highlight w:val="yellow"/>
              </w:rPr>
            </w:pPr>
            <w:r w:rsidRPr="00D1743A">
              <w:rPr>
                <w:color w:val="002060"/>
                <w:highlight w:val="yellow"/>
              </w:rPr>
              <w:t>11/12/2021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001B6" w14:textId="77777777" w:rsidR="00D16E97" w:rsidRPr="00D1743A" w:rsidRDefault="00D16E97" w:rsidP="00294DA9">
            <w:pPr>
              <w:pStyle w:val="rowtabella0"/>
              <w:jc w:val="center"/>
              <w:rPr>
                <w:color w:val="002060"/>
                <w:highlight w:val="yellow"/>
              </w:rPr>
            </w:pPr>
            <w:r w:rsidRPr="00D1743A">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E5984" w14:textId="77777777" w:rsidR="00D16E97" w:rsidRPr="00D1743A" w:rsidRDefault="00D16E97" w:rsidP="00294DA9">
            <w:pPr>
              <w:pStyle w:val="rowtabella0"/>
              <w:rPr>
                <w:color w:val="002060"/>
                <w:highlight w:val="yellow"/>
              </w:rPr>
            </w:pPr>
            <w:r w:rsidRPr="00D1743A">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F1D9" w14:textId="77777777" w:rsidR="00D16E97" w:rsidRPr="00D1743A" w:rsidRDefault="00D16E97" w:rsidP="00294DA9">
            <w:pPr>
              <w:pStyle w:val="rowtabella0"/>
              <w:rPr>
                <w:color w:val="002060"/>
                <w:highlight w:val="yellow"/>
              </w:rPr>
            </w:pPr>
            <w:r w:rsidRPr="00D1743A">
              <w:rPr>
                <w:color w:val="002060"/>
                <w:highlight w:val="yellow"/>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6E3F4" w14:textId="77777777" w:rsidR="00D16E97" w:rsidRPr="00457C82" w:rsidRDefault="00D16E97" w:rsidP="00294DA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3E47B" w14:textId="77777777" w:rsidR="00D16E97" w:rsidRPr="00D1743A" w:rsidRDefault="00D16E97" w:rsidP="00294DA9">
            <w:pPr>
              <w:pStyle w:val="rowtabella0"/>
              <w:jc w:val="center"/>
              <w:rPr>
                <w:color w:val="002060"/>
                <w:highlight w:val="yellow"/>
              </w:rPr>
            </w:pPr>
            <w:r w:rsidRPr="00D1743A">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0F82F" w14:textId="77777777" w:rsidR="00D16E97" w:rsidRPr="00D1743A" w:rsidRDefault="00D16E97" w:rsidP="00294DA9">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F113" w14:textId="77777777" w:rsidR="00D16E97" w:rsidRPr="00457C82" w:rsidRDefault="00D16E97" w:rsidP="00294DA9">
            <w:pPr>
              <w:pStyle w:val="rowtabella0"/>
              <w:rPr>
                <w:color w:val="002060"/>
              </w:rPr>
            </w:pPr>
            <w:r w:rsidRPr="00D1743A">
              <w:rPr>
                <w:color w:val="002060"/>
                <w:highlight w:val="yellow"/>
              </w:rPr>
              <w:t>CAMPO COPERTO RIONE MURATO FERMO VIA SIBILLA 2C</w:t>
            </w:r>
          </w:p>
        </w:tc>
      </w:tr>
    </w:tbl>
    <w:p w14:paraId="6C715416" w14:textId="77777777" w:rsidR="00D16E97" w:rsidRPr="00457C82" w:rsidRDefault="00D16E97" w:rsidP="00D16E97">
      <w:pPr>
        <w:pStyle w:val="breakline"/>
        <w:divId w:val="527259509"/>
        <w:rPr>
          <w:rFonts w:eastAsiaTheme="minorEastAsia"/>
          <w:color w:val="002060"/>
        </w:rPr>
      </w:pPr>
    </w:p>
    <w:p w14:paraId="52B3C567" w14:textId="77777777" w:rsidR="00D16E97" w:rsidRPr="00457C82" w:rsidRDefault="00D16E97" w:rsidP="00D16E97">
      <w:pPr>
        <w:pStyle w:val="breakline"/>
        <w:divId w:val="527259509"/>
        <w:rPr>
          <w:color w:val="002060"/>
        </w:rPr>
      </w:pPr>
    </w:p>
    <w:p w14:paraId="55A8F288" w14:textId="77777777" w:rsidR="00D16E97" w:rsidRPr="00457C82" w:rsidRDefault="00D16E97" w:rsidP="00D16E97">
      <w:pPr>
        <w:pStyle w:val="titoloprinc0"/>
        <w:divId w:val="527259509"/>
        <w:rPr>
          <w:color w:val="002060"/>
        </w:rPr>
      </w:pPr>
      <w:r w:rsidRPr="00457C82">
        <w:rPr>
          <w:color w:val="002060"/>
        </w:rPr>
        <w:t>RISULTATI</w:t>
      </w:r>
    </w:p>
    <w:p w14:paraId="4D6D3DBF" w14:textId="77777777" w:rsidR="00D16E97" w:rsidRPr="00457C82" w:rsidRDefault="00D16E97" w:rsidP="00D16E97">
      <w:pPr>
        <w:pStyle w:val="breakline"/>
        <w:divId w:val="527259509"/>
        <w:rPr>
          <w:color w:val="002060"/>
        </w:rPr>
      </w:pPr>
    </w:p>
    <w:p w14:paraId="72E6A944" w14:textId="77777777" w:rsidR="00D16E97" w:rsidRPr="00457C82" w:rsidRDefault="00D16E97" w:rsidP="00D16E97">
      <w:pPr>
        <w:pStyle w:val="sottotitolocampionato10"/>
        <w:divId w:val="527259509"/>
        <w:rPr>
          <w:color w:val="002060"/>
        </w:rPr>
      </w:pPr>
      <w:r w:rsidRPr="00457C82">
        <w:rPr>
          <w:color w:val="002060"/>
        </w:rPr>
        <w:t>RISULTATI UFFICIALI GARE DEL 04/12/2021</w:t>
      </w:r>
    </w:p>
    <w:p w14:paraId="6894A27C"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lastRenderedPageBreak/>
        <w:t>Si trascrivono qui di seguito i risultati ufficiali delle gare disputate</w:t>
      </w:r>
    </w:p>
    <w:p w14:paraId="7BCFA022"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16E97" w:rsidRPr="00457C82" w14:paraId="194A9153"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7D332AE2"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F29CA" w14:textId="77777777" w:rsidR="00D16E97" w:rsidRPr="00457C82" w:rsidRDefault="00D16E97" w:rsidP="00294DA9">
                  <w:pPr>
                    <w:pStyle w:val="headertabella0"/>
                    <w:rPr>
                      <w:color w:val="002060"/>
                    </w:rPr>
                  </w:pPr>
                  <w:r w:rsidRPr="00457C82">
                    <w:rPr>
                      <w:color w:val="002060"/>
                    </w:rPr>
                    <w:t>GIRONE A - 3 Giornata - R</w:t>
                  </w:r>
                </w:p>
              </w:tc>
            </w:tr>
            <w:tr w:rsidR="00D16E97" w:rsidRPr="00457C82" w14:paraId="092635FB"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010DA6" w14:textId="77777777" w:rsidR="00D16E97" w:rsidRPr="00457C82" w:rsidRDefault="00D16E97" w:rsidP="00294DA9">
                  <w:pPr>
                    <w:pStyle w:val="rowtabella0"/>
                    <w:rPr>
                      <w:color w:val="002060"/>
                    </w:rPr>
                  </w:pPr>
                  <w:r w:rsidRPr="00457C82">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5625C" w14:textId="77777777" w:rsidR="00D16E97" w:rsidRPr="00457C82" w:rsidRDefault="00D16E97" w:rsidP="00294DA9">
                  <w:pPr>
                    <w:pStyle w:val="rowtabella0"/>
                    <w:rPr>
                      <w:color w:val="002060"/>
                    </w:rPr>
                  </w:pPr>
                  <w:r w:rsidRPr="00457C82">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B4114" w14:textId="77777777" w:rsidR="00D16E97" w:rsidRPr="00457C82" w:rsidRDefault="00D16E97" w:rsidP="00294DA9">
                  <w:pPr>
                    <w:pStyle w:val="rowtabella0"/>
                    <w:jc w:val="center"/>
                    <w:rPr>
                      <w:color w:val="002060"/>
                    </w:rPr>
                  </w:pPr>
                  <w:r w:rsidRPr="00457C82">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C9E6B" w14:textId="77777777" w:rsidR="00D16E97" w:rsidRPr="00457C82" w:rsidRDefault="00D16E97" w:rsidP="00294DA9">
                  <w:pPr>
                    <w:pStyle w:val="rowtabella0"/>
                    <w:jc w:val="center"/>
                    <w:rPr>
                      <w:color w:val="002060"/>
                    </w:rPr>
                  </w:pPr>
                  <w:r w:rsidRPr="00457C82">
                    <w:rPr>
                      <w:color w:val="002060"/>
                    </w:rPr>
                    <w:t> </w:t>
                  </w:r>
                </w:p>
              </w:tc>
            </w:tr>
            <w:tr w:rsidR="00D16E97" w:rsidRPr="00457C82" w14:paraId="610996E3"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F1A020" w14:textId="77777777" w:rsidR="00D16E97" w:rsidRPr="00457C82" w:rsidRDefault="00D16E97" w:rsidP="00294DA9">
                  <w:pPr>
                    <w:pStyle w:val="rowtabella0"/>
                    <w:rPr>
                      <w:color w:val="002060"/>
                    </w:rPr>
                  </w:pPr>
                  <w:r w:rsidRPr="00457C82">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8991B" w14:textId="77777777" w:rsidR="00D16E97" w:rsidRPr="00457C82" w:rsidRDefault="00D16E97" w:rsidP="00294DA9">
                  <w:pPr>
                    <w:pStyle w:val="rowtabella0"/>
                    <w:rPr>
                      <w:color w:val="002060"/>
                    </w:rPr>
                  </w:pPr>
                  <w:r w:rsidRPr="00457C82">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68477" w14:textId="77777777" w:rsidR="00D16E97" w:rsidRPr="00457C82" w:rsidRDefault="00D16E97" w:rsidP="00294DA9">
                  <w:pPr>
                    <w:pStyle w:val="rowtabella0"/>
                    <w:jc w:val="center"/>
                    <w:rPr>
                      <w:color w:val="002060"/>
                    </w:rPr>
                  </w:pPr>
                  <w:r w:rsidRPr="00457C82">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4930A" w14:textId="77777777" w:rsidR="00D16E97" w:rsidRPr="00457C82" w:rsidRDefault="00D16E97" w:rsidP="00294DA9">
                  <w:pPr>
                    <w:pStyle w:val="rowtabella0"/>
                    <w:jc w:val="center"/>
                    <w:rPr>
                      <w:color w:val="002060"/>
                    </w:rPr>
                  </w:pPr>
                  <w:r w:rsidRPr="00457C82">
                    <w:rPr>
                      <w:color w:val="002060"/>
                    </w:rPr>
                    <w:t> </w:t>
                  </w:r>
                </w:p>
              </w:tc>
            </w:tr>
          </w:tbl>
          <w:p w14:paraId="47EE5B68" w14:textId="77777777" w:rsidR="00D16E97" w:rsidRPr="00457C82" w:rsidRDefault="00D16E97" w:rsidP="00294DA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0305A56F"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56F90" w14:textId="77777777" w:rsidR="00D16E97" w:rsidRPr="00457C82" w:rsidRDefault="00D16E97" w:rsidP="00294DA9">
                  <w:pPr>
                    <w:pStyle w:val="headertabella0"/>
                    <w:rPr>
                      <w:color w:val="002060"/>
                    </w:rPr>
                  </w:pPr>
                  <w:r w:rsidRPr="00457C82">
                    <w:rPr>
                      <w:color w:val="002060"/>
                    </w:rPr>
                    <w:t>GIRONE B - 3 Giornata - R</w:t>
                  </w:r>
                </w:p>
              </w:tc>
            </w:tr>
            <w:tr w:rsidR="00D16E97" w:rsidRPr="00457C82" w14:paraId="1FE7B1D9"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A836B2" w14:textId="77777777" w:rsidR="00D16E97" w:rsidRPr="00457C82" w:rsidRDefault="00D16E97" w:rsidP="00294DA9">
                  <w:pPr>
                    <w:pStyle w:val="rowtabella0"/>
                    <w:rPr>
                      <w:color w:val="002060"/>
                    </w:rPr>
                  </w:pPr>
                  <w:r w:rsidRPr="00457C82">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6F3F3" w14:textId="77777777" w:rsidR="00D16E97" w:rsidRPr="00457C82" w:rsidRDefault="00D16E97" w:rsidP="00294DA9">
                  <w:pPr>
                    <w:pStyle w:val="rowtabella0"/>
                    <w:rPr>
                      <w:color w:val="002060"/>
                    </w:rPr>
                  </w:pPr>
                  <w:r w:rsidRPr="00457C82">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9A555" w14:textId="77777777" w:rsidR="00D16E97" w:rsidRPr="00457C82" w:rsidRDefault="00D16E97" w:rsidP="00294DA9">
                  <w:pPr>
                    <w:pStyle w:val="rowtabella0"/>
                    <w:jc w:val="center"/>
                    <w:rPr>
                      <w:color w:val="002060"/>
                    </w:rPr>
                  </w:pPr>
                  <w:r w:rsidRPr="00457C82">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8865F" w14:textId="77777777" w:rsidR="00D16E97" w:rsidRPr="00457C82" w:rsidRDefault="00D16E97" w:rsidP="00294DA9">
                  <w:pPr>
                    <w:pStyle w:val="rowtabella0"/>
                    <w:jc w:val="center"/>
                    <w:rPr>
                      <w:color w:val="002060"/>
                    </w:rPr>
                  </w:pPr>
                  <w:r w:rsidRPr="00457C82">
                    <w:rPr>
                      <w:color w:val="002060"/>
                    </w:rPr>
                    <w:t> </w:t>
                  </w:r>
                </w:p>
              </w:tc>
            </w:tr>
            <w:tr w:rsidR="00D16E97" w:rsidRPr="00457C82" w14:paraId="0FA04670"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9E8250" w14:textId="77777777" w:rsidR="00D16E97" w:rsidRPr="00457C82" w:rsidRDefault="00D16E97" w:rsidP="00294DA9">
                  <w:pPr>
                    <w:pStyle w:val="rowtabella0"/>
                    <w:rPr>
                      <w:color w:val="002060"/>
                    </w:rPr>
                  </w:pPr>
                  <w:r w:rsidRPr="00457C82">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F9FE8B" w14:textId="77777777" w:rsidR="00D16E97" w:rsidRPr="00457C82" w:rsidRDefault="00D16E97" w:rsidP="00294DA9">
                  <w:pPr>
                    <w:pStyle w:val="rowtabella0"/>
                    <w:rPr>
                      <w:color w:val="002060"/>
                    </w:rPr>
                  </w:pPr>
                  <w:r w:rsidRPr="00457C82">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A6FF46" w14:textId="77777777" w:rsidR="00D16E97" w:rsidRPr="00457C82" w:rsidRDefault="00D16E97" w:rsidP="00294DA9">
                  <w:pPr>
                    <w:pStyle w:val="rowtabella0"/>
                    <w:jc w:val="center"/>
                    <w:rPr>
                      <w:color w:val="002060"/>
                    </w:rPr>
                  </w:pPr>
                  <w:r w:rsidRPr="00457C8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9C0609" w14:textId="77777777" w:rsidR="00D16E97" w:rsidRPr="00457C82" w:rsidRDefault="00D16E97" w:rsidP="00294DA9">
                  <w:pPr>
                    <w:pStyle w:val="rowtabella0"/>
                    <w:jc w:val="center"/>
                    <w:rPr>
                      <w:color w:val="002060"/>
                    </w:rPr>
                  </w:pPr>
                  <w:r w:rsidRPr="00457C82">
                    <w:rPr>
                      <w:color w:val="002060"/>
                    </w:rPr>
                    <w:t> </w:t>
                  </w:r>
                </w:p>
              </w:tc>
            </w:tr>
            <w:tr w:rsidR="00D16E97" w:rsidRPr="00457C82" w14:paraId="0AF9613D"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BAEEE3" w14:textId="77777777" w:rsidR="00D16E97" w:rsidRPr="00457C82" w:rsidRDefault="00D16E97" w:rsidP="00294DA9">
                  <w:pPr>
                    <w:pStyle w:val="rowtabella0"/>
                    <w:rPr>
                      <w:color w:val="002060"/>
                    </w:rPr>
                  </w:pPr>
                  <w:r w:rsidRPr="00457C82">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B36C9" w14:textId="77777777" w:rsidR="00D16E97" w:rsidRPr="00457C82" w:rsidRDefault="00D16E97" w:rsidP="00294DA9">
                  <w:pPr>
                    <w:pStyle w:val="rowtabella0"/>
                    <w:rPr>
                      <w:color w:val="002060"/>
                    </w:rPr>
                  </w:pPr>
                  <w:r w:rsidRPr="00457C82">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178F7" w14:textId="77777777" w:rsidR="00D16E97" w:rsidRPr="00457C82" w:rsidRDefault="00D16E97" w:rsidP="00294DA9">
                  <w:pPr>
                    <w:pStyle w:val="rowtabella0"/>
                    <w:jc w:val="center"/>
                    <w:rPr>
                      <w:color w:val="002060"/>
                    </w:rPr>
                  </w:pPr>
                  <w:r w:rsidRPr="00457C82">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A5B33" w14:textId="77777777" w:rsidR="00D16E97" w:rsidRPr="00457C82" w:rsidRDefault="00D16E97" w:rsidP="00294DA9">
                  <w:pPr>
                    <w:pStyle w:val="rowtabella0"/>
                    <w:jc w:val="center"/>
                    <w:rPr>
                      <w:color w:val="002060"/>
                    </w:rPr>
                  </w:pPr>
                  <w:r w:rsidRPr="00457C82">
                    <w:rPr>
                      <w:color w:val="002060"/>
                    </w:rPr>
                    <w:t>D</w:t>
                  </w:r>
                </w:p>
              </w:tc>
            </w:tr>
            <w:tr w:rsidR="00D16E97" w:rsidRPr="00457C82" w14:paraId="48436712"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1C140D00" w14:textId="77777777" w:rsidR="00D16E97" w:rsidRPr="00457C82" w:rsidRDefault="00D16E97" w:rsidP="00294DA9">
                  <w:pPr>
                    <w:pStyle w:val="rowtabella0"/>
                    <w:rPr>
                      <w:color w:val="002060"/>
                    </w:rPr>
                  </w:pPr>
                  <w:r w:rsidRPr="00457C82">
                    <w:rPr>
                      <w:color w:val="002060"/>
                    </w:rPr>
                    <w:t>(1) - disputata il 05/12/2021</w:t>
                  </w:r>
                </w:p>
              </w:tc>
            </w:tr>
          </w:tbl>
          <w:p w14:paraId="5CD60354" w14:textId="77777777" w:rsidR="00D16E97" w:rsidRPr="00457C82" w:rsidRDefault="00D16E97" w:rsidP="00294DA9">
            <w:pPr>
              <w:rPr>
                <w:color w:val="002060"/>
              </w:rPr>
            </w:pPr>
          </w:p>
        </w:tc>
      </w:tr>
    </w:tbl>
    <w:p w14:paraId="5CB5CE87" w14:textId="77777777" w:rsidR="00D16E97" w:rsidRPr="00457C82" w:rsidRDefault="00D16E97" w:rsidP="00D16E97">
      <w:pPr>
        <w:pStyle w:val="breakline"/>
        <w:divId w:val="527259509"/>
        <w:rPr>
          <w:rFonts w:eastAsiaTheme="minorEastAsia"/>
          <w:color w:val="002060"/>
        </w:rPr>
      </w:pPr>
    </w:p>
    <w:p w14:paraId="45C105C8" w14:textId="77777777" w:rsidR="00D16E97" w:rsidRPr="00457C82" w:rsidRDefault="00D16E97" w:rsidP="00D16E97">
      <w:pPr>
        <w:pStyle w:val="breakline"/>
        <w:divId w:val="527259509"/>
        <w:rPr>
          <w:color w:val="002060"/>
        </w:rPr>
      </w:pPr>
    </w:p>
    <w:p w14:paraId="1907A359" w14:textId="77777777" w:rsidR="00D16E97" w:rsidRPr="00457C82" w:rsidRDefault="00D16E97" w:rsidP="00D16E97">
      <w:pPr>
        <w:pStyle w:val="titoloprinc0"/>
        <w:divId w:val="527259509"/>
        <w:rPr>
          <w:color w:val="002060"/>
        </w:rPr>
      </w:pPr>
      <w:r w:rsidRPr="00457C82">
        <w:rPr>
          <w:color w:val="002060"/>
        </w:rPr>
        <w:t>GIUDICE SPORTIVO</w:t>
      </w:r>
    </w:p>
    <w:p w14:paraId="55125111"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3ABCDACF" w14:textId="77777777" w:rsidR="00D16E97" w:rsidRPr="00457C82" w:rsidRDefault="00D16E97" w:rsidP="00D16E97">
      <w:pPr>
        <w:pStyle w:val="titolo10"/>
        <w:divId w:val="527259509"/>
        <w:rPr>
          <w:color w:val="002060"/>
        </w:rPr>
      </w:pPr>
      <w:r w:rsidRPr="00457C82">
        <w:rPr>
          <w:color w:val="002060"/>
        </w:rPr>
        <w:t xml:space="preserve">GARE DEL 5/12/2021 </w:t>
      </w:r>
    </w:p>
    <w:p w14:paraId="7A2304AC" w14:textId="77777777" w:rsidR="00D16E97" w:rsidRPr="00457C82" w:rsidRDefault="00D16E97" w:rsidP="00D16E97">
      <w:pPr>
        <w:pStyle w:val="titolo60"/>
        <w:divId w:val="527259509"/>
        <w:rPr>
          <w:color w:val="002060"/>
        </w:rPr>
      </w:pPr>
      <w:r w:rsidRPr="00457C82">
        <w:rPr>
          <w:color w:val="002060"/>
        </w:rPr>
        <w:t xml:space="preserve">DECISIONI DEL GIUDICE SPORTIVO </w:t>
      </w:r>
    </w:p>
    <w:p w14:paraId="2C7733A5"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 xml:space="preserve">gara del 5/12/2021 U.MANDOLESI CALCIO - MONTELUPONE CALCIO A 5 </w:t>
      </w:r>
      <w:r w:rsidRPr="00457C82">
        <w:rPr>
          <w:color w:val="002060"/>
        </w:rPr>
        <w:br/>
        <w:t>Letto il referto arbitrale dal quale si evince che la gara in oggetto non è stata disputata per la mancata presentazione sul terreno di gioco della società A.S.D. M</w:t>
      </w:r>
      <w:r>
        <w:rPr>
          <w:color w:val="002060"/>
        </w:rPr>
        <w:t>o</w:t>
      </w:r>
      <w:r w:rsidRPr="00457C82">
        <w:rPr>
          <w:color w:val="002060"/>
        </w:rPr>
        <w:t xml:space="preserve">ntelupone Calcio </w:t>
      </w:r>
    </w:p>
    <w:p w14:paraId="74050FD7" w14:textId="77777777" w:rsidR="00D16E97" w:rsidRPr="00457C82" w:rsidRDefault="00D16E97" w:rsidP="00D16E97">
      <w:pPr>
        <w:pStyle w:val="diffida"/>
        <w:spacing w:before="80" w:beforeAutospacing="0" w:after="40" w:afterAutospacing="0"/>
        <w:jc w:val="center"/>
        <w:divId w:val="527259509"/>
        <w:rPr>
          <w:color w:val="002060"/>
        </w:rPr>
      </w:pPr>
      <w:r w:rsidRPr="00457C82">
        <w:rPr>
          <w:color w:val="002060"/>
        </w:rPr>
        <w:t>Si decide</w:t>
      </w:r>
    </w:p>
    <w:p w14:paraId="013D8F37"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a) Di considerare la società A.S.D. Montelupone Calcio rinunciataria alla disputa dell'incontro e di comminarle la sanzione sportiva della</w:t>
      </w:r>
      <w:r>
        <w:rPr>
          <w:color w:val="002060"/>
        </w:rPr>
        <w:t xml:space="preserve"> </w:t>
      </w:r>
      <w:r w:rsidRPr="00457C82">
        <w:rPr>
          <w:color w:val="002060"/>
        </w:rPr>
        <w:t xml:space="preserve">perdita della gara con il punteggio di 0 -6 </w:t>
      </w:r>
    </w:p>
    <w:p w14:paraId="31ABD7DF"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 xml:space="preserve">b) Di sanzionare la ridetta società con la penalizzazione di un punto in classifica </w:t>
      </w:r>
    </w:p>
    <w:p w14:paraId="288543E8"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 xml:space="preserve">c) di comminare alla società A.S.D. Montelupone Calcio la sanzione dell'ammenda di euro 200,00 (1 rinuncia) così stabilita in relazione alla categoria di appartenenza dalla Decisioni Ufficiali della L.N.D. per la stagione sportiva 2021/2022, come da CU n 1 </w:t>
      </w:r>
      <w:proofErr w:type="spellStart"/>
      <w:r w:rsidRPr="00457C82">
        <w:rPr>
          <w:color w:val="002060"/>
        </w:rPr>
        <w:t>Lnd</w:t>
      </w:r>
      <w:proofErr w:type="spellEnd"/>
      <w:r w:rsidRPr="00457C82">
        <w:rPr>
          <w:color w:val="002060"/>
        </w:rPr>
        <w:t xml:space="preserve"> del 1-7-2021. </w:t>
      </w:r>
    </w:p>
    <w:p w14:paraId="1B8ADB9C" w14:textId="77777777" w:rsidR="00D16E97" w:rsidRPr="00457C82" w:rsidRDefault="00D16E97" w:rsidP="00D16E97">
      <w:pPr>
        <w:pStyle w:val="titolo10"/>
        <w:divId w:val="527259509"/>
        <w:rPr>
          <w:color w:val="002060"/>
        </w:rPr>
      </w:pPr>
      <w:r w:rsidRPr="00457C82">
        <w:rPr>
          <w:color w:val="002060"/>
        </w:rPr>
        <w:t xml:space="preserve">GARE DEL 4/12/2021 </w:t>
      </w:r>
    </w:p>
    <w:p w14:paraId="3917B3F8"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5D600D71"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48F09033" w14:textId="77777777" w:rsidR="00D16E97" w:rsidRPr="00457C82" w:rsidRDefault="00D16E97" w:rsidP="00D16E97">
      <w:pPr>
        <w:pStyle w:val="titolo30"/>
        <w:divId w:val="527259509"/>
        <w:rPr>
          <w:color w:val="002060"/>
        </w:rPr>
      </w:pPr>
      <w:r w:rsidRPr="00457C82">
        <w:rPr>
          <w:color w:val="002060"/>
        </w:rPr>
        <w:t xml:space="preserve">CALCIATORI NON ESPULSI </w:t>
      </w:r>
    </w:p>
    <w:p w14:paraId="4FD8E0CC" w14:textId="77777777" w:rsidR="00D16E97" w:rsidRPr="00457C82" w:rsidRDefault="00D16E97" w:rsidP="00D16E97">
      <w:pPr>
        <w:pStyle w:val="titolo20"/>
        <w:divId w:val="527259509"/>
        <w:rPr>
          <w:color w:val="002060"/>
        </w:rPr>
      </w:pPr>
      <w:r w:rsidRPr="00457C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0475154C" w14:textId="77777777" w:rsidTr="00D16E97">
        <w:trPr>
          <w:divId w:val="527259509"/>
        </w:trPr>
        <w:tc>
          <w:tcPr>
            <w:tcW w:w="2200" w:type="dxa"/>
            <w:tcMar>
              <w:top w:w="20" w:type="dxa"/>
              <w:left w:w="20" w:type="dxa"/>
              <w:bottom w:w="20" w:type="dxa"/>
              <w:right w:w="20" w:type="dxa"/>
            </w:tcMar>
            <w:vAlign w:val="center"/>
            <w:hideMark/>
          </w:tcPr>
          <w:p w14:paraId="4E34DE01" w14:textId="77777777" w:rsidR="00D16E97" w:rsidRPr="00457C82" w:rsidRDefault="00D16E97" w:rsidP="00294DA9">
            <w:pPr>
              <w:pStyle w:val="movimento"/>
              <w:rPr>
                <w:color w:val="002060"/>
              </w:rPr>
            </w:pPr>
            <w:r w:rsidRPr="00457C82">
              <w:rPr>
                <w:color w:val="002060"/>
              </w:rPr>
              <w:t>BENIGNI FRANCESCO</w:t>
            </w:r>
          </w:p>
        </w:tc>
        <w:tc>
          <w:tcPr>
            <w:tcW w:w="2200" w:type="dxa"/>
            <w:tcMar>
              <w:top w:w="20" w:type="dxa"/>
              <w:left w:w="20" w:type="dxa"/>
              <w:bottom w:w="20" w:type="dxa"/>
              <w:right w:w="20" w:type="dxa"/>
            </w:tcMar>
            <w:vAlign w:val="center"/>
            <w:hideMark/>
          </w:tcPr>
          <w:p w14:paraId="5D35BBC8" w14:textId="77777777" w:rsidR="00D16E97" w:rsidRPr="00457C82" w:rsidRDefault="00D16E97" w:rsidP="00294DA9">
            <w:pPr>
              <w:pStyle w:val="movimento2"/>
              <w:rPr>
                <w:color w:val="002060"/>
              </w:rPr>
            </w:pPr>
            <w:r w:rsidRPr="00457C82">
              <w:rPr>
                <w:color w:val="002060"/>
              </w:rPr>
              <w:t xml:space="preserve">(AUDAX 1970 S.ANGELO) </w:t>
            </w:r>
          </w:p>
        </w:tc>
        <w:tc>
          <w:tcPr>
            <w:tcW w:w="800" w:type="dxa"/>
            <w:tcMar>
              <w:top w:w="20" w:type="dxa"/>
              <w:left w:w="20" w:type="dxa"/>
              <w:bottom w:w="20" w:type="dxa"/>
              <w:right w:w="20" w:type="dxa"/>
            </w:tcMar>
            <w:vAlign w:val="center"/>
            <w:hideMark/>
          </w:tcPr>
          <w:p w14:paraId="7171C55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4AB9037"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4C85517" w14:textId="77777777" w:rsidR="00D16E97" w:rsidRPr="00457C82" w:rsidRDefault="00D16E97" w:rsidP="00294DA9">
            <w:pPr>
              <w:pStyle w:val="movimento2"/>
              <w:rPr>
                <w:color w:val="002060"/>
              </w:rPr>
            </w:pPr>
            <w:r w:rsidRPr="00457C82">
              <w:rPr>
                <w:color w:val="002060"/>
              </w:rPr>
              <w:t> </w:t>
            </w:r>
          </w:p>
        </w:tc>
      </w:tr>
    </w:tbl>
    <w:p w14:paraId="1ABEB218"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2F6D609" w14:textId="77777777" w:rsidTr="00D16E97">
        <w:trPr>
          <w:divId w:val="527259509"/>
        </w:trPr>
        <w:tc>
          <w:tcPr>
            <w:tcW w:w="2200" w:type="dxa"/>
            <w:tcMar>
              <w:top w:w="20" w:type="dxa"/>
              <w:left w:w="20" w:type="dxa"/>
              <w:bottom w:w="20" w:type="dxa"/>
              <w:right w:w="20" w:type="dxa"/>
            </w:tcMar>
            <w:vAlign w:val="center"/>
            <w:hideMark/>
          </w:tcPr>
          <w:p w14:paraId="20C30003" w14:textId="77777777" w:rsidR="00D16E97" w:rsidRPr="00457C82" w:rsidRDefault="00D16E97" w:rsidP="00294DA9">
            <w:pPr>
              <w:pStyle w:val="movimento"/>
              <w:rPr>
                <w:color w:val="002060"/>
              </w:rPr>
            </w:pPr>
            <w:r w:rsidRPr="00457C82">
              <w:rPr>
                <w:color w:val="002060"/>
              </w:rPr>
              <w:t>MARANGONI PIETRO</w:t>
            </w:r>
          </w:p>
        </w:tc>
        <w:tc>
          <w:tcPr>
            <w:tcW w:w="2200" w:type="dxa"/>
            <w:tcMar>
              <w:top w:w="20" w:type="dxa"/>
              <w:left w:w="20" w:type="dxa"/>
              <w:bottom w:w="20" w:type="dxa"/>
              <w:right w:w="20" w:type="dxa"/>
            </w:tcMar>
            <w:vAlign w:val="center"/>
            <w:hideMark/>
          </w:tcPr>
          <w:p w14:paraId="73E43CE4" w14:textId="77777777" w:rsidR="00D16E97" w:rsidRPr="00457C82" w:rsidRDefault="00D16E97" w:rsidP="00294DA9">
            <w:pPr>
              <w:pStyle w:val="movimento2"/>
              <w:rPr>
                <w:color w:val="002060"/>
              </w:rPr>
            </w:pPr>
            <w:r w:rsidRPr="00457C82">
              <w:rPr>
                <w:color w:val="002060"/>
              </w:rPr>
              <w:t xml:space="preserve">(C.U.S. MACERATA CALCIO A5) </w:t>
            </w:r>
          </w:p>
        </w:tc>
        <w:tc>
          <w:tcPr>
            <w:tcW w:w="800" w:type="dxa"/>
            <w:tcMar>
              <w:top w:w="20" w:type="dxa"/>
              <w:left w:w="20" w:type="dxa"/>
              <w:bottom w:w="20" w:type="dxa"/>
              <w:right w:w="20" w:type="dxa"/>
            </w:tcMar>
            <w:vAlign w:val="center"/>
            <w:hideMark/>
          </w:tcPr>
          <w:p w14:paraId="1600F3D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D96252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41BA0DB" w14:textId="77777777" w:rsidR="00D16E97" w:rsidRPr="00457C82" w:rsidRDefault="00D16E97" w:rsidP="00294DA9">
            <w:pPr>
              <w:pStyle w:val="movimento2"/>
              <w:rPr>
                <w:color w:val="002060"/>
              </w:rPr>
            </w:pPr>
            <w:r w:rsidRPr="00457C82">
              <w:rPr>
                <w:color w:val="002060"/>
              </w:rPr>
              <w:t> </w:t>
            </w:r>
          </w:p>
        </w:tc>
      </w:tr>
    </w:tbl>
    <w:p w14:paraId="027E075E"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129701B" w14:textId="77777777" w:rsidTr="00D16E97">
        <w:trPr>
          <w:divId w:val="527259509"/>
        </w:trPr>
        <w:tc>
          <w:tcPr>
            <w:tcW w:w="2200" w:type="dxa"/>
            <w:tcMar>
              <w:top w:w="20" w:type="dxa"/>
              <w:left w:w="20" w:type="dxa"/>
              <w:bottom w:w="20" w:type="dxa"/>
              <w:right w:w="20" w:type="dxa"/>
            </w:tcMar>
            <w:vAlign w:val="center"/>
            <w:hideMark/>
          </w:tcPr>
          <w:p w14:paraId="37ED4A6F" w14:textId="77777777" w:rsidR="00D16E97" w:rsidRPr="00457C82" w:rsidRDefault="00D16E97" w:rsidP="00294DA9">
            <w:pPr>
              <w:pStyle w:val="movimento"/>
              <w:rPr>
                <w:color w:val="002060"/>
              </w:rPr>
            </w:pPr>
            <w:r w:rsidRPr="00457C82">
              <w:rPr>
                <w:color w:val="002060"/>
              </w:rPr>
              <w:t>CECCHI DAVIDE</w:t>
            </w:r>
          </w:p>
        </w:tc>
        <w:tc>
          <w:tcPr>
            <w:tcW w:w="2200" w:type="dxa"/>
            <w:tcMar>
              <w:top w:w="20" w:type="dxa"/>
              <w:left w:w="20" w:type="dxa"/>
              <w:bottom w:w="20" w:type="dxa"/>
              <w:right w:w="20" w:type="dxa"/>
            </w:tcMar>
            <w:vAlign w:val="center"/>
            <w:hideMark/>
          </w:tcPr>
          <w:p w14:paraId="254D6164" w14:textId="77777777" w:rsidR="00D16E97" w:rsidRPr="00457C82" w:rsidRDefault="00D16E97" w:rsidP="00294DA9">
            <w:pPr>
              <w:pStyle w:val="movimento2"/>
              <w:rPr>
                <w:color w:val="002060"/>
              </w:rPr>
            </w:pPr>
            <w:r w:rsidRPr="00457C82">
              <w:rPr>
                <w:color w:val="002060"/>
              </w:rPr>
              <w:t xml:space="preserve">(ACLI VILLA MUSONE) </w:t>
            </w:r>
          </w:p>
        </w:tc>
        <w:tc>
          <w:tcPr>
            <w:tcW w:w="800" w:type="dxa"/>
            <w:tcMar>
              <w:top w:w="20" w:type="dxa"/>
              <w:left w:w="20" w:type="dxa"/>
              <w:bottom w:w="20" w:type="dxa"/>
              <w:right w:w="20" w:type="dxa"/>
            </w:tcMar>
            <w:vAlign w:val="center"/>
            <w:hideMark/>
          </w:tcPr>
          <w:p w14:paraId="249DF46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AB4BF72" w14:textId="77777777" w:rsidR="00D16E97" w:rsidRPr="00457C82" w:rsidRDefault="00D16E97" w:rsidP="00294DA9">
            <w:pPr>
              <w:pStyle w:val="movimento"/>
              <w:rPr>
                <w:color w:val="002060"/>
              </w:rPr>
            </w:pPr>
            <w:r w:rsidRPr="00457C82">
              <w:rPr>
                <w:color w:val="002060"/>
              </w:rPr>
              <w:t>PANTANETTI DIEGO</w:t>
            </w:r>
          </w:p>
        </w:tc>
        <w:tc>
          <w:tcPr>
            <w:tcW w:w="2200" w:type="dxa"/>
            <w:tcMar>
              <w:top w:w="20" w:type="dxa"/>
              <w:left w:w="20" w:type="dxa"/>
              <w:bottom w:w="20" w:type="dxa"/>
              <w:right w:w="20" w:type="dxa"/>
            </w:tcMar>
            <w:vAlign w:val="center"/>
            <w:hideMark/>
          </w:tcPr>
          <w:p w14:paraId="63215792" w14:textId="77777777" w:rsidR="00D16E97" w:rsidRPr="00457C82" w:rsidRDefault="00D16E97" w:rsidP="00294DA9">
            <w:pPr>
              <w:pStyle w:val="movimento2"/>
              <w:rPr>
                <w:color w:val="002060"/>
              </w:rPr>
            </w:pPr>
            <w:r w:rsidRPr="00457C82">
              <w:rPr>
                <w:color w:val="002060"/>
              </w:rPr>
              <w:t xml:space="preserve">(C.U.S. MACERATA CALCIO A5) </w:t>
            </w:r>
          </w:p>
        </w:tc>
      </w:tr>
      <w:tr w:rsidR="00D16E97" w:rsidRPr="00457C82" w14:paraId="2233417C" w14:textId="77777777" w:rsidTr="00D16E97">
        <w:trPr>
          <w:divId w:val="527259509"/>
        </w:trPr>
        <w:tc>
          <w:tcPr>
            <w:tcW w:w="2200" w:type="dxa"/>
            <w:tcMar>
              <w:top w:w="20" w:type="dxa"/>
              <w:left w:w="20" w:type="dxa"/>
              <w:bottom w:w="20" w:type="dxa"/>
              <w:right w:w="20" w:type="dxa"/>
            </w:tcMar>
            <w:vAlign w:val="center"/>
            <w:hideMark/>
          </w:tcPr>
          <w:p w14:paraId="7DBE7D25" w14:textId="77777777" w:rsidR="00D16E97" w:rsidRPr="00457C82" w:rsidRDefault="00D16E97" w:rsidP="00294DA9">
            <w:pPr>
              <w:pStyle w:val="movimento"/>
              <w:rPr>
                <w:color w:val="002060"/>
              </w:rPr>
            </w:pPr>
            <w:r w:rsidRPr="00457C82">
              <w:rPr>
                <w:color w:val="002060"/>
              </w:rPr>
              <w:t>FELICIONI MICHELE</w:t>
            </w:r>
          </w:p>
        </w:tc>
        <w:tc>
          <w:tcPr>
            <w:tcW w:w="2200" w:type="dxa"/>
            <w:tcMar>
              <w:top w:w="20" w:type="dxa"/>
              <w:left w:w="20" w:type="dxa"/>
              <w:bottom w:w="20" w:type="dxa"/>
              <w:right w:w="20" w:type="dxa"/>
            </w:tcMar>
            <w:vAlign w:val="center"/>
            <w:hideMark/>
          </w:tcPr>
          <w:p w14:paraId="0FD3DD45" w14:textId="77777777" w:rsidR="00D16E97" w:rsidRPr="00457C82" w:rsidRDefault="00D16E97" w:rsidP="00294DA9">
            <w:pPr>
              <w:pStyle w:val="movimento2"/>
              <w:rPr>
                <w:color w:val="002060"/>
              </w:rPr>
            </w:pPr>
            <w:r w:rsidRPr="00457C82">
              <w:rPr>
                <w:color w:val="002060"/>
              </w:rPr>
              <w:t xml:space="preserve">(CSI STELLA A.S.D.) </w:t>
            </w:r>
          </w:p>
        </w:tc>
        <w:tc>
          <w:tcPr>
            <w:tcW w:w="800" w:type="dxa"/>
            <w:tcMar>
              <w:top w:w="20" w:type="dxa"/>
              <w:left w:w="20" w:type="dxa"/>
              <w:bottom w:w="20" w:type="dxa"/>
              <w:right w:w="20" w:type="dxa"/>
            </w:tcMar>
            <w:vAlign w:val="center"/>
            <w:hideMark/>
          </w:tcPr>
          <w:p w14:paraId="4DDC580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92A4569" w14:textId="77777777" w:rsidR="00D16E97" w:rsidRPr="00457C82" w:rsidRDefault="00D16E97" w:rsidP="00294DA9">
            <w:pPr>
              <w:pStyle w:val="movimento"/>
              <w:rPr>
                <w:color w:val="002060"/>
              </w:rPr>
            </w:pPr>
            <w:r w:rsidRPr="00457C82">
              <w:rPr>
                <w:color w:val="002060"/>
              </w:rPr>
              <w:t>PARENTI LUCA</w:t>
            </w:r>
          </w:p>
        </w:tc>
        <w:tc>
          <w:tcPr>
            <w:tcW w:w="2200" w:type="dxa"/>
            <w:tcMar>
              <w:top w:w="20" w:type="dxa"/>
              <w:left w:w="20" w:type="dxa"/>
              <w:bottom w:w="20" w:type="dxa"/>
              <w:right w:w="20" w:type="dxa"/>
            </w:tcMar>
            <w:vAlign w:val="center"/>
            <w:hideMark/>
          </w:tcPr>
          <w:p w14:paraId="05B59574" w14:textId="77777777" w:rsidR="00D16E97" w:rsidRPr="00457C82" w:rsidRDefault="00D16E97" w:rsidP="00294DA9">
            <w:pPr>
              <w:pStyle w:val="movimento2"/>
              <w:rPr>
                <w:color w:val="002060"/>
              </w:rPr>
            </w:pPr>
            <w:r w:rsidRPr="00457C82">
              <w:rPr>
                <w:color w:val="002060"/>
              </w:rPr>
              <w:t xml:space="preserve">(CSI STELLA A.S.D.) </w:t>
            </w:r>
          </w:p>
        </w:tc>
      </w:tr>
      <w:tr w:rsidR="00D16E97" w:rsidRPr="00457C82" w14:paraId="1E0A9413" w14:textId="77777777" w:rsidTr="00D16E97">
        <w:trPr>
          <w:divId w:val="527259509"/>
        </w:trPr>
        <w:tc>
          <w:tcPr>
            <w:tcW w:w="2200" w:type="dxa"/>
            <w:tcMar>
              <w:top w:w="20" w:type="dxa"/>
              <w:left w:w="20" w:type="dxa"/>
              <w:bottom w:w="20" w:type="dxa"/>
              <w:right w:w="20" w:type="dxa"/>
            </w:tcMar>
            <w:vAlign w:val="center"/>
            <w:hideMark/>
          </w:tcPr>
          <w:p w14:paraId="2363EA52" w14:textId="77777777" w:rsidR="00D16E97" w:rsidRPr="00457C82" w:rsidRDefault="00D16E97" w:rsidP="00294DA9">
            <w:pPr>
              <w:pStyle w:val="movimento"/>
              <w:rPr>
                <w:color w:val="002060"/>
              </w:rPr>
            </w:pPr>
            <w:r w:rsidRPr="00457C82">
              <w:rPr>
                <w:color w:val="002060"/>
              </w:rPr>
              <w:t>PIRRO ALBERTO</w:t>
            </w:r>
          </w:p>
        </w:tc>
        <w:tc>
          <w:tcPr>
            <w:tcW w:w="2200" w:type="dxa"/>
            <w:tcMar>
              <w:top w:w="20" w:type="dxa"/>
              <w:left w:w="20" w:type="dxa"/>
              <w:bottom w:w="20" w:type="dxa"/>
              <w:right w:w="20" w:type="dxa"/>
            </w:tcMar>
            <w:vAlign w:val="center"/>
            <w:hideMark/>
          </w:tcPr>
          <w:p w14:paraId="4B210F13" w14:textId="77777777" w:rsidR="00D16E97" w:rsidRPr="00457C82" w:rsidRDefault="00D16E97" w:rsidP="00294DA9">
            <w:pPr>
              <w:pStyle w:val="movimento2"/>
              <w:rPr>
                <w:color w:val="002060"/>
              </w:rPr>
            </w:pPr>
            <w:r w:rsidRPr="00457C82">
              <w:rPr>
                <w:color w:val="002060"/>
              </w:rPr>
              <w:t xml:space="preserve">(FUTSAL MONTURANO) </w:t>
            </w:r>
          </w:p>
        </w:tc>
        <w:tc>
          <w:tcPr>
            <w:tcW w:w="800" w:type="dxa"/>
            <w:tcMar>
              <w:top w:w="20" w:type="dxa"/>
              <w:left w:w="20" w:type="dxa"/>
              <w:bottom w:w="20" w:type="dxa"/>
              <w:right w:w="20" w:type="dxa"/>
            </w:tcMar>
            <w:vAlign w:val="center"/>
            <w:hideMark/>
          </w:tcPr>
          <w:p w14:paraId="4E4C2A1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AF7743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23172B6" w14:textId="77777777" w:rsidR="00D16E97" w:rsidRPr="00457C82" w:rsidRDefault="00D16E97" w:rsidP="00294DA9">
            <w:pPr>
              <w:pStyle w:val="movimento2"/>
              <w:rPr>
                <w:color w:val="002060"/>
              </w:rPr>
            </w:pPr>
            <w:r w:rsidRPr="00457C82">
              <w:rPr>
                <w:color w:val="002060"/>
              </w:rPr>
              <w:t> </w:t>
            </w:r>
          </w:p>
        </w:tc>
      </w:tr>
    </w:tbl>
    <w:p w14:paraId="16DF5C38"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5/12/2021 </w:t>
      </w:r>
    </w:p>
    <w:p w14:paraId="11E1967B"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1656A0C3"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14621589" w14:textId="77777777" w:rsidR="00D16E97" w:rsidRPr="00457C82" w:rsidRDefault="00D16E97" w:rsidP="00D16E97">
      <w:pPr>
        <w:pStyle w:val="titolo30"/>
        <w:divId w:val="527259509"/>
        <w:rPr>
          <w:color w:val="002060"/>
        </w:rPr>
      </w:pPr>
      <w:r w:rsidRPr="00457C82">
        <w:rPr>
          <w:color w:val="002060"/>
        </w:rPr>
        <w:t xml:space="preserve">SOCIETA' </w:t>
      </w:r>
    </w:p>
    <w:p w14:paraId="11E0E132" w14:textId="77777777" w:rsidR="00D16E97" w:rsidRPr="00457C82" w:rsidRDefault="00D16E97" w:rsidP="00D16E97">
      <w:pPr>
        <w:pStyle w:val="titolo20"/>
        <w:divId w:val="527259509"/>
        <w:rPr>
          <w:color w:val="002060"/>
        </w:rPr>
      </w:pPr>
      <w:r w:rsidRPr="00457C82">
        <w:rPr>
          <w:color w:val="002060"/>
        </w:rPr>
        <w:t xml:space="preserve">PERDITA DELLA GARA: </w:t>
      </w:r>
    </w:p>
    <w:p w14:paraId="7B2BE605"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lastRenderedPageBreak/>
        <w:t xml:space="preserve">MONTELUPONE CALCIO A 5 </w:t>
      </w:r>
      <w:r w:rsidRPr="00457C82">
        <w:rPr>
          <w:color w:val="002060"/>
        </w:rPr>
        <w:br/>
        <w:t xml:space="preserve">V. delibera. </w:t>
      </w:r>
    </w:p>
    <w:p w14:paraId="5E244A1F" w14:textId="77777777" w:rsidR="00D16E97" w:rsidRPr="00457C82" w:rsidRDefault="00D16E97" w:rsidP="00D16E97">
      <w:pPr>
        <w:pStyle w:val="titolo20"/>
        <w:divId w:val="527259509"/>
        <w:rPr>
          <w:color w:val="002060"/>
        </w:rPr>
      </w:pPr>
      <w:r w:rsidRPr="00457C82">
        <w:rPr>
          <w:color w:val="002060"/>
        </w:rPr>
        <w:t xml:space="preserve">PENALIZZAZIONE PUNTI IN CLASSIFICA: </w:t>
      </w:r>
    </w:p>
    <w:p w14:paraId="313C6E4A"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 xml:space="preserve">MONTELUPONE CALCIO A 5 1 </w:t>
      </w:r>
      <w:r w:rsidRPr="00457C82">
        <w:rPr>
          <w:color w:val="002060"/>
        </w:rPr>
        <w:br/>
        <w:t xml:space="preserve">V. delibera. </w:t>
      </w:r>
    </w:p>
    <w:p w14:paraId="765FDD5A" w14:textId="77777777" w:rsidR="00D16E97" w:rsidRPr="00457C82" w:rsidRDefault="00D16E97" w:rsidP="00D16E97">
      <w:pPr>
        <w:pStyle w:val="titolo20"/>
        <w:divId w:val="527259509"/>
        <w:rPr>
          <w:color w:val="002060"/>
        </w:rPr>
      </w:pPr>
      <w:r w:rsidRPr="00457C82">
        <w:rPr>
          <w:color w:val="002060"/>
        </w:rPr>
        <w:t xml:space="preserve">AMMENDA </w:t>
      </w:r>
    </w:p>
    <w:p w14:paraId="56BBC90B"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 xml:space="preserve">Euro 200,00 MONTELUPONE CALCIO A 5 </w:t>
      </w:r>
      <w:r w:rsidRPr="00457C82">
        <w:rPr>
          <w:color w:val="002060"/>
        </w:rPr>
        <w:br/>
        <w:t xml:space="preserve">v. delibera. </w:t>
      </w:r>
    </w:p>
    <w:p w14:paraId="7D1C94DE" w14:textId="77777777" w:rsidR="00D16E97" w:rsidRPr="00457C82" w:rsidRDefault="00D16E97" w:rsidP="00D16E97">
      <w:pPr>
        <w:pStyle w:val="breakline"/>
        <w:divId w:val="527259509"/>
        <w:rPr>
          <w:color w:val="002060"/>
        </w:rPr>
      </w:pPr>
    </w:p>
    <w:p w14:paraId="4C87FBBD"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17D15B81"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55B00F2C" w14:textId="77777777" w:rsidR="00D16E97" w:rsidRPr="00457C82" w:rsidRDefault="00D16E97" w:rsidP="00D16E97">
      <w:pPr>
        <w:pStyle w:val="breakline"/>
        <w:divId w:val="527259509"/>
        <w:rPr>
          <w:color w:val="002060"/>
        </w:rPr>
      </w:pPr>
    </w:p>
    <w:p w14:paraId="5E42E45F" w14:textId="77777777" w:rsidR="00D16E97" w:rsidRPr="00457C82" w:rsidRDefault="00D16E97" w:rsidP="00D16E97">
      <w:pPr>
        <w:pStyle w:val="titoloprinc0"/>
        <w:divId w:val="527259509"/>
        <w:rPr>
          <w:color w:val="002060"/>
        </w:rPr>
      </w:pPr>
      <w:r w:rsidRPr="00457C82">
        <w:rPr>
          <w:color w:val="002060"/>
        </w:rPr>
        <w:t>CLASSIFICA</w:t>
      </w:r>
    </w:p>
    <w:p w14:paraId="4740051A" w14:textId="77777777" w:rsidR="00D16E97" w:rsidRPr="00457C82" w:rsidRDefault="00D16E97" w:rsidP="00D16E97">
      <w:pPr>
        <w:pStyle w:val="breakline"/>
        <w:divId w:val="527259509"/>
        <w:rPr>
          <w:color w:val="002060"/>
        </w:rPr>
      </w:pPr>
    </w:p>
    <w:p w14:paraId="7E108232" w14:textId="77777777" w:rsidR="00D16E97" w:rsidRPr="00457C82" w:rsidRDefault="00D16E97" w:rsidP="00D16E97">
      <w:pPr>
        <w:pStyle w:val="breakline"/>
        <w:divId w:val="527259509"/>
        <w:rPr>
          <w:color w:val="002060"/>
        </w:rPr>
      </w:pPr>
    </w:p>
    <w:p w14:paraId="5A5FAA81" w14:textId="77777777" w:rsidR="00D16E97" w:rsidRPr="00457C82" w:rsidRDefault="00D16E97" w:rsidP="00D16E97">
      <w:pPr>
        <w:pStyle w:val="sottotitolocampionato10"/>
        <w:divId w:val="527259509"/>
        <w:rPr>
          <w:color w:val="002060"/>
        </w:rPr>
      </w:pPr>
      <w:r w:rsidRPr="00457C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06212121"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CF7E6"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EEEA6"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623B5"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4A295"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E0113"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C12AB"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4D8A7"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850C9"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03239"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36A47" w14:textId="77777777" w:rsidR="00D16E97" w:rsidRPr="00457C82" w:rsidRDefault="00D16E97" w:rsidP="00294DA9">
            <w:pPr>
              <w:pStyle w:val="headertabella0"/>
              <w:rPr>
                <w:color w:val="002060"/>
              </w:rPr>
            </w:pPr>
            <w:r w:rsidRPr="00457C82">
              <w:rPr>
                <w:color w:val="002060"/>
              </w:rPr>
              <w:t>PE</w:t>
            </w:r>
          </w:p>
        </w:tc>
      </w:tr>
      <w:tr w:rsidR="00D16E97" w:rsidRPr="00457C82" w14:paraId="129F9B66"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00A1B7" w14:textId="77777777" w:rsidR="00D16E97" w:rsidRPr="00457C82" w:rsidRDefault="00D16E97" w:rsidP="00294DA9">
            <w:pPr>
              <w:pStyle w:val="rowtabella0"/>
              <w:rPr>
                <w:color w:val="002060"/>
              </w:rPr>
            </w:pPr>
            <w:r w:rsidRPr="00457C8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C231"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ED467"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73DF8"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4909"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8E26"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92444" w14:textId="77777777" w:rsidR="00D16E97" w:rsidRPr="00457C82" w:rsidRDefault="00D16E97" w:rsidP="00294DA9">
            <w:pPr>
              <w:pStyle w:val="rowtabella0"/>
              <w:jc w:val="center"/>
              <w:rPr>
                <w:color w:val="002060"/>
              </w:rPr>
            </w:pPr>
            <w:r w:rsidRPr="00457C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12417"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24298"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C2EB" w14:textId="77777777" w:rsidR="00D16E97" w:rsidRPr="00457C82" w:rsidRDefault="00D16E97" w:rsidP="00294DA9">
            <w:pPr>
              <w:pStyle w:val="rowtabella0"/>
              <w:jc w:val="center"/>
              <w:rPr>
                <w:color w:val="002060"/>
              </w:rPr>
            </w:pPr>
            <w:r w:rsidRPr="00457C82">
              <w:rPr>
                <w:color w:val="002060"/>
              </w:rPr>
              <w:t>0</w:t>
            </w:r>
          </w:p>
        </w:tc>
      </w:tr>
      <w:tr w:rsidR="00D16E97" w:rsidRPr="00457C82" w14:paraId="39AA30B0"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94C5C" w14:textId="77777777" w:rsidR="00D16E97" w:rsidRPr="00457C82" w:rsidRDefault="00D16E97" w:rsidP="00294DA9">
            <w:pPr>
              <w:pStyle w:val="rowtabella0"/>
              <w:rPr>
                <w:color w:val="002060"/>
              </w:rPr>
            </w:pPr>
            <w:r w:rsidRPr="00457C8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10A8"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2CF7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D677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F1CA"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A1E2"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62A3A" w14:textId="77777777" w:rsidR="00D16E97" w:rsidRPr="00457C82" w:rsidRDefault="00D16E97" w:rsidP="00294DA9">
            <w:pPr>
              <w:pStyle w:val="rowtabella0"/>
              <w:jc w:val="center"/>
              <w:rPr>
                <w:color w:val="002060"/>
              </w:rPr>
            </w:pPr>
            <w:r w:rsidRPr="00457C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EC5B7"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3E4BC"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ABF50" w14:textId="77777777" w:rsidR="00D16E97" w:rsidRPr="00457C82" w:rsidRDefault="00D16E97" w:rsidP="00294DA9">
            <w:pPr>
              <w:pStyle w:val="rowtabella0"/>
              <w:jc w:val="center"/>
              <w:rPr>
                <w:color w:val="002060"/>
              </w:rPr>
            </w:pPr>
            <w:r w:rsidRPr="00457C82">
              <w:rPr>
                <w:color w:val="002060"/>
              </w:rPr>
              <w:t>0</w:t>
            </w:r>
          </w:p>
        </w:tc>
      </w:tr>
      <w:tr w:rsidR="00D16E97" w:rsidRPr="00457C82" w14:paraId="6BBA973B"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A947F" w14:textId="77777777" w:rsidR="00D16E97" w:rsidRPr="00457C82" w:rsidRDefault="00D16E97" w:rsidP="00294DA9">
            <w:pPr>
              <w:pStyle w:val="rowtabella0"/>
              <w:rPr>
                <w:color w:val="002060"/>
              </w:rPr>
            </w:pPr>
            <w:r w:rsidRPr="00457C8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ADB3"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4C2B"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20AE6"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0E5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90CCF"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20F6"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6D50"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C57EC"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EBF9" w14:textId="77777777" w:rsidR="00D16E97" w:rsidRPr="00457C82" w:rsidRDefault="00D16E97" w:rsidP="00294DA9">
            <w:pPr>
              <w:pStyle w:val="rowtabella0"/>
              <w:jc w:val="center"/>
              <w:rPr>
                <w:color w:val="002060"/>
              </w:rPr>
            </w:pPr>
            <w:r w:rsidRPr="00457C82">
              <w:rPr>
                <w:color w:val="002060"/>
              </w:rPr>
              <w:t>0</w:t>
            </w:r>
          </w:p>
        </w:tc>
      </w:tr>
      <w:tr w:rsidR="00D16E97" w:rsidRPr="00457C82" w14:paraId="113FEA0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8A239" w14:textId="77777777" w:rsidR="00D16E97" w:rsidRPr="00457C82" w:rsidRDefault="00D16E97" w:rsidP="00294DA9">
            <w:pPr>
              <w:pStyle w:val="rowtabella0"/>
              <w:rPr>
                <w:color w:val="002060"/>
              </w:rPr>
            </w:pPr>
            <w:r w:rsidRPr="00457C8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6536"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B8FE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543F"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BE6DA"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41D9A"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05FB5"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7685"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CF5D"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1726" w14:textId="77777777" w:rsidR="00D16E97" w:rsidRPr="00457C82" w:rsidRDefault="00D16E97" w:rsidP="00294DA9">
            <w:pPr>
              <w:pStyle w:val="rowtabella0"/>
              <w:jc w:val="center"/>
              <w:rPr>
                <w:color w:val="002060"/>
              </w:rPr>
            </w:pPr>
            <w:r w:rsidRPr="00457C82">
              <w:rPr>
                <w:color w:val="002060"/>
              </w:rPr>
              <w:t>0</w:t>
            </w:r>
          </w:p>
        </w:tc>
      </w:tr>
      <w:tr w:rsidR="00D16E97" w:rsidRPr="00457C82" w14:paraId="6E0049CA"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0173CB" w14:textId="77777777" w:rsidR="00D16E97" w:rsidRPr="00457C82" w:rsidRDefault="00D16E97" w:rsidP="00294DA9">
            <w:pPr>
              <w:pStyle w:val="rowtabella0"/>
              <w:rPr>
                <w:color w:val="002060"/>
              </w:rPr>
            </w:pPr>
            <w:r w:rsidRPr="00457C8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41281"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6BDF4"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DA0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56A8D"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7C5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E1C6"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6B87" w14:textId="77777777" w:rsidR="00D16E97" w:rsidRPr="00457C82" w:rsidRDefault="00D16E97" w:rsidP="00294DA9">
            <w:pPr>
              <w:pStyle w:val="rowtabella0"/>
              <w:jc w:val="center"/>
              <w:rPr>
                <w:color w:val="002060"/>
              </w:rPr>
            </w:pPr>
            <w:r w:rsidRPr="00457C8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20AF5" w14:textId="77777777" w:rsidR="00D16E97" w:rsidRPr="00457C82" w:rsidRDefault="00D16E97" w:rsidP="00294DA9">
            <w:pPr>
              <w:pStyle w:val="rowtabella0"/>
              <w:jc w:val="center"/>
              <w:rPr>
                <w:color w:val="002060"/>
              </w:rPr>
            </w:pPr>
            <w:r w:rsidRPr="00457C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4EF1" w14:textId="77777777" w:rsidR="00D16E97" w:rsidRPr="00457C82" w:rsidRDefault="00D16E97" w:rsidP="00294DA9">
            <w:pPr>
              <w:pStyle w:val="rowtabella0"/>
              <w:jc w:val="center"/>
              <w:rPr>
                <w:color w:val="002060"/>
              </w:rPr>
            </w:pPr>
            <w:r w:rsidRPr="00457C82">
              <w:rPr>
                <w:color w:val="002060"/>
              </w:rPr>
              <w:t>0</w:t>
            </w:r>
          </w:p>
        </w:tc>
      </w:tr>
    </w:tbl>
    <w:p w14:paraId="1C1BCD36" w14:textId="77777777" w:rsidR="00D16E97" w:rsidRPr="00457C82" w:rsidRDefault="00D16E97" w:rsidP="00D16E97">
      <w:pPr>
        <w:pStyle w:val="breakline"/>
        <w:divId w:val="527259509"/>
        <w:rPr>
          <w:rFonts w:eastAsiaTheme="minorEastAsia"/>
          <w:color w:val="002060"/>
        </w:rPr>
      </w:pPr>
    </w:p>
    <w:p w14:paraId="719C49C9" w14:textId="77777777" w:rsidR="00D16E97" w:rsidRPr="00457C82" w:rsidRDefault="00D16E97" w:rsidP="00D16E97">
      <w:pPr>
        <w:pStyle w:val="breakline"/>
        <w:divId w:val="527259509"/>
        <w:rPr>
          <w:color w:val="002060"/>
        </w:rPr>
      </w:pPr>
    </w:p>
    <w:p w14:paraId="13C79491"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17206E71"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B2B8E"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2DF38"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A521D"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D1C85"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BE911"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90758"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B9077"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1E260"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638BF"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BBB63" w14:textId="77777777" w:rsidR="00D16E97" w:rsidRPr="00457C82" w:rsidRDefault="00D16E97" w:rsidP="00294DA9">
            <w:pPr>
              <w:pStyle w:val="headertabella0"/>
              <w:rPr>
                <w:color w:val="002060"/>
              </w:rPr>
            </w:pPr>
            <w:r w:rsidRPr="00457C82">
              <w:rPr>
                <w:color w:val="002060"/>
              </w:rPr>
              <w:t>PE</w:t>
            </w:r>
          </w:p>
        </w:tc>
      </w:tr>
      <w:tr w:rsidR="00D16E97" w:rsidRPr="00457C82" w14:paraId="5C66AF6B"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3999FD" w14:textId="77777777" w:rsidR="00D16E97" w:rsidRPr="00457C82" w:rsidRDefault="00D16E97" w:rsidP="00294DA9">
            <w:pPr>
              <w:pStyle w:val="rowtabella0"/>
              <w:rPr>
                <w:color w:val="002060"/>
              </w:rPr>
            </w:pPr>
            <w:r w:rsidRPr="00457C8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6933"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18313"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E368F"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FF0CE"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D50A"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AE868" w14:textId="77777777" w:rsidR="00D16E97" w:rsidRPr="00457C82" w:rsidRDefault="00D16E97" w:rsidP="00294DA9">
            <w:pPr>
              <w:pStyle w:val="rowtabella0"/>
              <w:jc w:val="center"/>
              <w:rPr>
                <w:color w:val="002060"/>
              </w:rPr>
            </w:pPr>
            <w:r w:rsidRPr="00457C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29659"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ED9DB" w14:textId="77777777" w:rsidR="00D16E97" w:rsidRPr="00457C82" w:rsidRDefault="00D16E97" w:rsidP="00294DA9">
            <w:pPr>
              <w:pStyle w:val="rowtabella0"/>
              <w:jc w:val="center"/>
              <w:rPr>
                <w:color w:val="002060"/>
              </w:rPr>
            </w:pPr>
            <w:r w:rsidRPr="00457C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7469" w14:textId="77777777" w:rsidR="00D16E97" w:rsidRPr="00457C82" w:rsidRDefault="00D16E97" w:rsidP="00294DA9">
            <w:pPr>
              <w:pStyle w:val="rowtabella0"/>
              <w:jc w:val="center"/>
              <w:rPr>
                <w:color w:val="002060"/>
              </w:rPr>
            </w:pPr>
            <w:r w:rsidRPr="00457C82">
              <w:rPr>
                <w:color w:val="002060"/>
              </w:rPr>
              <w:t>0</w:t>
            </w:r>
          </w:p>
        </w:tc>
      </w:tr>
      <w:tr w:rsidR="00D16E97" w:rsidRPr="00457C82" w14:paraId="21B37EE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47C74" w14:textId="77777777" w:rsidR="00D16E97" w:rsidRPr="00457C82" w:rsidRDefault="00D16E97" w:rsidP="00294DA9">
            <w:pPr>
              <w:pStyle w:val="rowtabella0"/>
              <w:rPr>
                <w:color w:val="002060"/>
              </w:rPr>
            </w:pPr>
            <w:r w:rsidRPr="00457C82">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74D27"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90EF"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FEA6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0597E"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61C13"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FF4EC"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3CA69"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925B1"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C168" w14:textId="77777777" w:rsidR="00D16E97" w:rsidRPr="00457C82" w:rsidRDefault="00D16E97" w:rsidP="00294DA9">
            <w:pPr>
              <w:pStyle w:val="rowtabella0"/>
              <w:jc w:val="center"/>
              <w:rPr>
                <w:color w:val="002060"/>
              </w:rPr>
            </w:pPr>
            <w:r w:rsidRPr="00457C82">
              <w:rPr>
                <w:color w:val="002060"/>
              </w:rPr>
              <w:t>0</w:t>
            </w:r>
          </w:p>
        </w:tc>
      </w:tr>
      <w:tr w:rsidR="00D16E97" w:rsidRPr="00457C82" w14:paraId="3700084B"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87919" w14:textId="77777777" w:rsidR="00D16E97" w:rsidRPr="00457C82" w:rsidRDefault="00D16E97" w:rsidP="00294DA9">
            <w:pPr>
              <w:pStyle w:val="rowtabella0"/>
              <w:rPr>
                <w:color w:val="002060"/>
              </w:rPr>
            </w:pPr>
            <w:r w:rsidRPr="00457C8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A6BA"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ADDC0"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E0B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E81A"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37F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FB935" w14:textId="77777777" w:rsidR="00D16E97" w:rsidRPr="00457C82" w:rsidRDefault="00D16E97" w:rsidP="00294DA9">
            <w:pPr>
              <w:pStyle w:val="rowtabella0"/>
              <w:jc w:val="center"/>
              <w:rPr>
                <w:color w:val="002060"/>
              </w:rPr>
            </w:pPr>
            <w:r w:rsidRPr="00457C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E6FE"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A75B6"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C658" w14:textId="77777777" w:rsidR="00D16E97" w:rsidRPr="00457C82" w:rsidRDefault="00D16E97" w:rsidP="00294DA9">
            <w:pPr>
              <w:pStyle w:val="rowtabella0"/>
              <w:jc w:val="center"/>
              <w:rPr>
                <w:color w:val="002060"/>
              </w:rPr>
            </w:pPr>
            <w:r w:rsidRPr="00457C82">
              <w:rPr>
                <w:color w:val="002060"/>
              </w:rPr>
              <w:t>0</w:t>
            </w:r>
          </w:p>
        </w:tc>
      </w:tr>
      <w:tr w:rsidR="00D16E97" w:rsidRPr="00457C82" w14:paraId="2371B77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AF56C" w14:textId="77777777" w:rsidR="00D16E97" w:rsidRPr="00457C82" w:rsidRDefault="00D16E97" w:rsidP="00294DA9">
            <w:pPr>
              <w:pStyle w:val="rowtabella0"/>
              <w:rPr>
                <w:color w:val="002060"/>
              </w:rPr>
            </w:pPr>
            <w:r w:rsidRPr="00457C8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5F159"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8B741"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FCDF"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E30E"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8D96"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BD48"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874DC"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7DF81"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651ED" w14:textId="77777777" w:rsidR="00D16E97" w:rsidRPr="00457C82" w:rsidRDefault="00D16E97" w:rsidP="00294DA9">
            <w:pPr>
              <w:pStyle w:val="rowtabella0"/>
              <w:jc w:val="center"/>
              <w:rPr>
                <w:color w:val="002060"/>
              </w:rPr>
            </w:pPr>
            <w:r w:rsidRPr="00457C82">
              <w:rPr>
                <w:color w:val="002060"/>
              </w:rPr>
              <w:t>0</w:t>
            </w:r>
          </w:p>
        </w:tc>
      </w:tr>
      <w:tr w:rsidR="00D16E97" w:rsidRPr="00457C82" w14:paraId="6EF2E75C"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7CC7C" w14:textId="77777777" w:rsidR="00D16E97" w:rsidRPr="00457C82" w:rsidRDefault="00D16E97" w:rsidP="00294DA9">
            <w:pPr>
              <w:pStyle w:val="rowtabella0"/>
              <w:rPr>
                <w:color w:val="002060"/>
              </w:rPr>
            </w:pPr>
            <w:r w:rsidRPr="00457C8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87BD"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03D92"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D0B2"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1218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B1AD"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02D5"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955B4" w14:textId="77777777" w:rsidR="00D16E97" w:rsidRPr="00457C82" w:rsidRDefault="00D16E97" w:rsidP="00294DA9">
            <w:pPr>
              <w:pStyle w:val="rowtabella0"/>
              <w:jc w:val="center"/>
              <w:rPr>
                <w:color w:val="002060"/>
              </w:rPr>
            </w:pPr>
            <w:r w:rsidRPr="00457C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E0AB"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CA06B" w14:textId="77777777" w:rsidR="00D16E97" w:rsidRPr="00457C82" w:rsidRDefault="00D16E97" w:rsidP="00294DA9">
            <w:pPr>
              <w:pStyle w:val="rowtabella0"/>
              <w:jc w:val="center"/>
              <w:rPr>
                <w:color w:val="002060"/>
              </w:rPr>
            </w:pPr>
            <w:r w:rsidRPr="00457C82">
              <w:rPr>
                <w:color w:val="002060"/>
              </w:rPr>
              <w:t>1</w:t>
            </w:r>
          </w:p>
        </w:tc>
      </w:tr>
      <w:tr w:rsidR="00D16E97" w:rsidRPr="00457C82" w14:paraId="1FCB2B68"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A2A0FD" w14:textId="77777777" w:rsidR="00D16E97" w:rsidRPr="00457C82" w:rsidRDefault="00D16E97" w:rsidP="00294DA9">
            <w:pPr>
              <w:pStyle w:val="rowtabella0"/>
              <w:rPr>
                <w:color w:val="002060"/>
              </w:rPr>
            </w:pPr>
            <w:r w:rsidRPr="00457C8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11C2"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0FF17"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F75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74B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75B36"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1DAE"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67D0" w14:textId="77777777" w:rsidR="00D16E97" w:rsidRPr="00457C82" w:rsidRDefault="00D16E97" w:rsidP="00294DA9">
            <w:pPr>
              <w:pStyle w:val="rowtabella0"/>
              <w:jc w:val="center"/>
              <w:rPr>
                <w:color w:val="002060"/>
              </w:rPr>
            </w:pPr>
            <w:r w:rsidRPr="00457C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97AF7" w14:textId="77777777" w:rsidR="00D16E97" w:rsidRPr="00457C82" w:rsidRDefault="00D16E97" w:rsidP="00294DA9">
            <w:pPr>
              <w:pStyle w:val="rowtabella0"/>
              <w:jc w:val="center"/>
              <w:rPr>
                <w:color w:val="002060"/>
              </w:rPr>
            </w:pPr>
            <w:r w:rsidRPr="00457C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3EDB" w14:textId="77777777" w:rsidR="00D16E97" w:rsidRPr="00457C82" w:rsidRDefault="00D16E97" w:rsidP="00294DA9">
            <w:pPr>
              <w:pStyle w:val="rowtabella0"/>
              <w:jc w:val="center"/>
              <w:rPr>
                <w:color w:val="002060"/>
              </w:rPr>
            </w:pPr>
            <w:r w:rsidRPr="00457C82">
              <w:rPr>
                <w:color w:val="002060"/>
              </w:rPr>
              <w:t>0</w:t>
            </w:r>
          </w:p>
        </w:tc>
      </w:tr>
    </w:tbl>
    <w:p w14:paraId="504CF212" w14:textId="77777777" w:rsidR="00D16E97" w:rsidRPr="00457C82" w:rsidRDefault="00D16E97" w:rsidP="00D16E97">
      <w:pPr>
        <w:pStyle w:val="breakline"/>
        <w:divId w:val="527259509"/>
        <w:rPr>
          <w:rFonts w:eastAsiaTheme="minorEastAsia"/>
          <w:color w:val="002060"/>
        </w:rPr>
      </w:pPr>
    </w:p>
    <w:p w14:paraId="32EF8CB5" w14:textId="77777777" w:rsidR="00D16E97" w:rsidRPr="00457C82" w:rsidRDefault="00D16E97" w:rsidP="00D16E97">
      <w:pPr>
        <w:pStyle w:val="titoloprinc0"/>
        <w:divId w:val="527259509"/>
        <w:rPr>
          <w:color w:val="002060"/>
        </w:rPr>
      </w:pPr>
      <w:r w:rsidRPr="00457C82">
        <w:rPr>
          <w:color w:val="002060"/>
        </w:rPr>
        <w:t>PROGRAMMA GARE</w:t>
      </w:r>
    </w:p>
    <w:p w14:paraId="2AF5D25F" w14:textId="77777777" w:rsidR="00D16E97" w:rsidRPr="00457C82" w:rsidRDefault="00D16E97" w:rsidP="00D16E97">
      <w:pPr>
        <w:pStyle w:val="sottotitolocampionato10"/>
        <w:divId w:val="527259509"/>
        <w:rPr>
          <w:color w:val="002060"/>
        </w:rPr>
      </w:pPr>
      <w:r w:rsidRPr="00457C8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16E97" w:rsidRPr="00457C82" w14:paraId="711BBFB5"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45F74"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EAFEB"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FAED9"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3AAED"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115BF"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C1D74"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28F2E"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32F3CE0C"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968774" w14:textId="77777777" w:rsidR="00D16E97" w:rsidRPr="00457C82" w:rsidRDefault="00D16E97" w:rsidP="00294DA9">
            <w:pPr>
              <w:pStyle w:val="rowtabella0"/>
              <w:rPr>
                <w:color w:val="002060"/>
              </w:rPr>
            </w:pPr>
            <w:r w:rsidRPr="00457C82">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73AFE" w14:textId="77777777" w:rsidR="00D16E97" w:rsidRPr="00457C82" w:rsidRDefault="00D16E97" w:rsidP="00294DA9">
            <w:pPr>
              <w:pStyle w:val="rowtabella0"/>
              <w:rPr>
                <w:color w:val="002060"/>
              </w:rPr>
            </w:pPr>
            <w:r w:rsidRPr="00457C82">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EF18D"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56872" w14:textId="77777777" w:rsidR="00D16E97" w:rsidRPr="00457C82" w:rsidRDefault="00D16E97" w:rsidP="00294DA9">
            <w:pPr>
              <w:pStyle w:val="rowtabella0"/>
              <w:rPr>
                <w:color w:val="002060"/>
              </w:rPr>
            </w:pPr>
            <w:r w:rsidRPr="00457C82">
              <w:rPr>
                <w:color w:val="002060"/>
              </w:rPr>
              <w:t>11/12/2021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4960F" w14:textId="77777777" w:rsidR="00D16E97" w:rsidRPr="00457C82" w:rsidRDefault="00D16E97" w:rsidP="00294DA9">
            <w:pPr>
              <w:pStyle w:val="rowtabella0"/>
              <w:rPr>
                <w:color w:val="002060"/>
              </w:rPr>
            </w:pPr>
            <w:r w:rsidRPr="00457C82">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DA394" w14:textId="77777777" w:rsidR="00D16E97" w:rsidRPr="00457C82" w:rsidRDefault="00D16E97" w:rsidP="00294DA9">
            <w:pPr>
              <w:pStyle w:val="rowtabella0"/>
              <w:rPr>
                <w:color w:val="002060"/>
              </w:rPr>
            </w:pPr>
            <w:r w:rsidRPr="00457C8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92E59" w14:textId="77777777" w:rsidR="00D16E97" w:rsidRPr="00457C82" w:rsidRDefault="00D16E97" w:rsidP="00294DA9">
            <w:pPr>
              <w:pStyle w:val="rowtabella0"/>
              <w:rPr>
                <w:color w:val="002060"/>
              </w:rPr>
            </w:pPr>
            <w:r w:rsidRPr="00457C82">
              <w:rPr>
                <w:color w:val="002060"/>
              </w:rPr>
              <w:t>VIA ANTONIO ROSMINI 22/B</w:t>
            </w:r>
          </w:p>
        </w:tc>
      </w:tr>
      <w:tr w:rsidR="00D16E97" w:rsidRPr="00457C82" w14:paraId="144B4C24"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34614C" w14:textId="77777777" w:rsidR="00D16E97" w:rsidRPr="00457C82" w:rsidRDefault="00D16E97" w:rsidP="00294DA9">
            <w:pPr>
              <w:pStyle w:val="rowtabella0"/>
              <w:rPr>
                <w:color w:val="002060"/>
              </w:rPr>
            </w:pPr>
            <w:r w:rsidRPr="00457C82">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590A0" w14:textId="77777777" w:rsidR="00D16E97" w:rsidRPr="00457C82" w:rsidRDefault="00D16E97" w:rsidP="00294DA9">
            <w:pPr>
              <w:pStyle w:val="rowtabella0"/>
              <w:rPr>
                <w:color w:val="002060"/>
              </w:rPr>
            </w:pPr>
            <w:r w:rsidRPr="00457C82">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A392C"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007CF" w14:textId="77777777" w:rsidR="00D16E97" w:rsidRPr="00457C82" w:rsidRDefault="00D16E97" w:rsidP="00294DA9">
            <w:pPr>
              <w:pStyle w:val="rowtabella0"/>
              <w:rPr>
                <w:color w:val="002060"/>
              </w:rPr>
            </w:pPr>
            <w:r w:rsidRPr="00457C82">
              <w:rPr>
                <w:color w:val="002060"/>
              </w:rPr>
              <w:t>12/12/2021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833DE" w14:textId="77777777" w:rsidR="00D16E97" w:rsidRPr="00457C82" w:rsidRDefault="00D16E97" w:rsidP="00294DA9">
            <w:pPr>
              <w:pStyle w:val="rowtabella0"/>
              <w:rPr>
                <w:color w:val="002060"/>
              </w:rPr>
            </w:pPr>
            <w:r w:rsidRPr="00457C82">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A9C4F" w14:textId="77777777" w:rsidR="00D16E97" w:rsidRPr="00457C82" w:rsidRDefault="00D16E97" w:rsidP="00294DA9">
            <w:pPr>
              <w:pStyle w:val="rowtabella0"/>
              <w:rPr>
                <w:color w:val="002060"/>
              </w:rPr>
            </w:pPr>
            <w:r w:rsidRPr="00457C8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B49CF" w14:textId="77777777" w:rsidR="00D16E97" w:rsidRPr="00457C82" w:rsidRDefault="00D16E97" w:rsidP="00294DA9">
            <w:pPr>
              <w:pStyle w:val="rowtabella0"/>
              <w:rPr>
                <w:color w:val="002060"/>
              </w:rPr>
            </w:pPr>
            <w:r w:rsidRPr="00457C82">
              <w:rPr>
                <w:color w:val="002060"/>
              </w:rPr>
              <w:t>VIA B.BUOZZI</w:t>
            </w:r>
          </w:p>
        </w:tc>
      </w:tr>
    </w:tbl>
    <w:p w14:paraId="27B4AE90" w14:textId="77777777" w:rsidR="00D16E97" w:rsidRPr="00457C82" w:rsidRDefault="00D16E97" w:rsidP="00D16E97">
      <w:pPr>
        <w:pStyle w:val="breakline"/>
        <w:divId w:val="527259509"/>
        <w:rPr>
          <w:rFonts w:eastAsiaTheme="minorEastAsia"/>
          <w:color w:val="002060"/>
        </w:rPr>
      </w:pPr>
    </w:p>
    <w:p w14:paraId="5999879A" w14:textId="77777777" w:rsidR="00D16E97" w:rsidRPr="00457C82" w:rsidRDefault="00D16E97" w:rsidP="00D16E97">
      <w:pPr>
        <w:pStyle w:val="breakline"/>
        <w:divId w:val="527259509"/>
        <w:rPr>
          <w:color w:val="002060"/>
        </w:rPr>
      </w:pPr>
    </w:p>
    <w:p w14:paraId="71F40F1C" w14:textId="77777777" w:rsidR="00D16E97" w:rsidRPr="00457C82" w:rsidRDefault="00D16E97" w:rsidP="00D16E97">
      <w:pPr>
        <w:pStyle w:val="breakline"/>
        <w:divId w:val="527259509"/>
        <w:rPr>
          <w:color w:val="002060"/>
        </w:rPr>
      </w:pPr>
    </w:p>
    <w:p w14:paraId="3AF4A227" w14:textId="77777777" w:rsidR="00D16E97" w:rsidRPr="00457C82" w:rsidRDefault="00D16E97" w:rsidP="00D16E97">
      <w:pPr>
        <w:pStyle w:val="sottotitolocampionato10"/>
        <w:divId w:val="527259509"/>
        <w:rPr>
          <w:color w:val="002060"/>
        </w:rPr>
      </w:pPr>
      <w:r w:rsidRPr="00457C8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98"/>
        <w:gridCol w:w="1550"/>
        <w:gridCol w:w="1543"/>
      </w:tblGrid>
      <w:tr w:rsidR="00D16E97" w:rsidRPr="00457C82" w14:paraId="7AD603DC"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D8B1B"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E7BF2"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5FDC1"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4C547"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131C6"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F51DE"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4A2CB"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17442AD8"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5EFF03" w14:textId="77777777" w:rsidR="00D16E97" w:rsidRPr="00457C82" w:rsidRDefault="00D16E97" w:rsidP="00294DA9">
            <w:pPr>
              <w:pStyle w:val="rowtabella0"/>
              <w:rPr>
                <w:color w:val="002060"/>
              </w:rPr>
            </w:pPr>
            <w:r w:rsidRPr="00457C82">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A0C19" w14:textId="77777777" w:rsidR="00D16E97" w:rsidRPr="00457C82" w:rsidRDefault="00D16E97" w:rsidP="00294DA9">
            <w:pPr>
              <w:pStyle w:val="rowtabella0"/>
              <w:rPr>
                <w:color w:val="002060"/>
              </w:rPr>
            </w:pPr>
            <w:r w:rsidRPr="00457C82">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F1E95"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50B93" w14:textId="77777777" w:rsidR="00D16E97" w:rsidRPr="00457C82" w:rsidRDefault="00D16E97" w:rsidP="00294DA9">
            <w:pPr>
              <w:pStyle w:val="rowtabella0"/>
              <w:rPr>
                <w:color w:val="002060"/>
              </w:rPr>
            </w:pPr>
            <w:r w:rsidRPr="00457C82">
              <w:rPr>
                <w:color w:val="002060"/>
              </w:rPr>
              <w:t>11/12/2021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9F140" w14:textId="77777777" w:rsidR="00D16E97" w:rsidRPr="00457C82" w:rsidRDefault="00D16E97" w:rsidP="00294DA9">
            <w:pPr>
              <w:pStyle w:val="rowtabella0"/>
              <w:rPr>
                <w:color w:val="002060"/>
              </w:rPr>
            </w:pPr>
            <w:r w:rsidRPr="00457C82">
              <w:rPr>
                <w:color w:val="002060"/>
              </w:rPr>
              <w:t>5678 CAMPO COPERTO RIONE MURATO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8FED7" w14:textId="77777777" w:rsidR="00D16E97" w:rsidRPr="00457C82" w:rsidRDefault="00D16E97" w:rsidP="00294DA9">
            <w:pPr>
              <w:pStyle w:val="rowtabella0"/>
              <w:rPr>
                <w:color w:val="002060"/>
              </w:rPr>
            </w:pPr>
            <w:r w:rsidRPr="00457C82">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548BC" w14:textId="77777777" w:rsidR="00D16E97" w:rsidRPr="00457C82" w:rsidRDefault="00D16E97" w:rsidP="00294DA9">
            <w:pPr>
              <w:pStyle w:val="rowtabella0"/>
              <w:rPr>
                <w:color w:val="002060"/>
              </w:rPr>
            </w:pPr>
            <w:r w:rsidRPr="00457C82">
              <w:rPr>
                <w:color w:val="002060"/>
              </w:rPr>
              <w:t>VIA SIBILLA 2C</w:t>
            </w:r>
          </w:p>
        </w:tc>
      </w:tr>
      <w:tr w:rsidR="00D16E97" w:rsidRPr="00457C82" w14:paraId="2E0CD155"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2C4C14" w14:textId="77777777" w:rsidR="00D16E97" w:rsidRPr="00457C82" w:rsidRDefault="00D16E97" w:rsidP="00294DA9">
            <w:pPr>
              <w:pStyle w:val="rowtabella0"/>
              <w:rPr>
                <w:color w:val="002060"/>
              </w:rPr>
            </w:pPr>
            <w:r w:rsidRPr="00457C8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6F6A2B" w14:textId="77777777" w:rsidR="00D16E97" w:rsidRPr="00457C82" w:rsidRDefault="00D16E97" w:rsidP="00294DA9">
            <w:pPr>
              <w:pStyle w:val="rowtabella0"/>
              <w:rPr>
                <w:color w:val="002060"/>
              </w:rPr>
            </w:pPr>
            <w:r w:rsidRPr="00457C82">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48B15D"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C90A0A" w14:textId="77777777" w:rsidR="00D16E97" w:rsidRPr="00457C82" w:rsidRDefault="00D16E97" w:rsidP="00294DA9">
            <w:pPr>
              <w:pStyle w:val="rowtabella0"/>
              <w:rPr>
                <w:color w:val="002060"/>
              </w:rPr>
            </w:pPr>
            <w:r w:rsidRPr="00457C82">
              <w:rPr>
                <w:color w:val="002060"/>
              </w:rPr>
              <w:t>11/12/2021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92DF86" w14:textId="77777777" w:rsidR="00D16E97" w:rsidRPr="00457C82" w:rsidRDefault="00D16E97" w:rsidP="00294DA9">
            <w:pPr>
              <w:pStyle w:val="rowtabella0"/>
              <w:rPr>
                <w:color w:val="002060"/>
              </w:rPr>
            </w:pPr>
            <w:r w:rsidRPr="00457C82">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5F2DF" w14:textId="77777777" w:rsidR="00D16E97" w:rsidRPr="00457C82" w:rsidRDefault="00D16E97" w:rsidP="00294DA9">
            <w:pPr>
              <w:pStyle w:val="rowtabella0"/>
              <w:rPr>
                <w:color w:val="002060"/>
              </w:rPr>
            </w:pPr>
            <w:r w:rsidRPr="00457C8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930AAA" w14:textId="77777777" w:rsidR="00D16E97" w:rsidRPr="00457C82" w:rsidRDefault="00D16E97" w:rsidP="00294DA9">
            <w:pPr>
              <w:pStyle w:val="rowtabella0"/>
              <w:rPr>
                <w:color w:val="002060"/>
              </w:rPr>
            </w:pPr>
            <w:r w:rsidRPr="00457C82">
              <w:rPr>
                <w:color w:val="002060"/>
              </w:rPr>
              <w:t>VIA ALESSANDRO MANZONI</w:t>
            </w:r>
          </w:p>
        </w:tc>
      </w:tr>
      <w:tr w:rsidR="00D16E97" w:rsidRPr="00457C82" w14:paraId="2CF8DB80"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C77ED9" w14:textId="77777777" w:rsidR="00D16E97" w:rsidRPr="00457C82" w:rsidRDefault="00D16E97" w:rsidP="00294DA9">
            <w:pPr>
              <w:pStyle w:val="rowtabella0"/>
              <w:rPr>
                <w:color w:val="002060"/>
              </w:rPr>
            </w:pPr>
            <w:r w:rsidRPr="00457C82">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A23EC" w14:textId="77777777" w:rsidR="00D16E97" w:rsidRPr="00457C82" w:rsidRDefault="00D16E97" w:rsidP="00294DA9">
            <w:pPr>
              <w:pStyle w:val="rowtabella0"/>
              <w:rPr>
                <w:color w:val="002060"/>
              </w:rPr>
            </w:pPr>
            <w:r w:rsidRPr="00457C82">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0ED73"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23104" w14:textId="77777777" w:rsidR="00D16E97" w:rsidRPr="00457C82" w:rsidRDefault="00D16E97" w:rsidP="00294DA9">
            <w:pPr>
              <w:pStyle w:val="rowtabella0"/>
              <w:rPr>
                <w:color w:val="002060"/>
              </w:rPr>
            </w:pPr>
            <w:r w:rsidRPr="00457C82">
              <w:rPr>
                <w:color w:val="002060"/>
              </w:rPr>
              <w:t>12/12/2021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F30EE" w14:textId="77777777" w:rsidR="00D16E97" w:rsidRPr="00457C82" w:rsidRDefault="00D16E97" w:rsidP="00294DA9">
            <w:pPr>
              <w:pStyle w:val="rowtabella0"/>
              <w:rPr>
                <w:color w:val="002060"/>
              </w:rPr>
            </w:pPr>
            <w:r w:rsidRPr="00457C82">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5096F" w14:textId="77777777" w:rsidR="00D16E97" w:rsidRPr="00457C82" w:rsidRDefault="00D16E97" w:rsidP="00294DA9">
            <w:pPr>
              <w:pStyle w:val="rowtabella0"/>
              <w:rPr>
                <w:color w:val="002060"/>
              </w:rPr>
            </w:pPr>
            <w:r w:rsidRPr="00457C82">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79B2E" w14:textId="77777777" w:rsidR="00D16E97" w:rsidRPr="00457C82" w:rsidRDefault="00D16E97" w:rsidP="00294DA9">
            <w:pPr>
              <w:pStyle w:val="rowtabella0"/>
              <w:rPr>
                <w:color w:val="002060"/>
              </w:rPr>
            </w:pPr>
            <w:r w:rsidRPr="00457C82">
              <w:rPr>
                <w:color w:val="002060"/>
              </w:rPr>
              <w:t>VIA CORRADI</w:t>
            </w:r>
          </w:p>
        </w:tc>
      </w:tr>
    </w:tbl>
    <w:p w14:paraId="62098248" w14:textId="77777777" w:rsidR="00D16E97" w:rsidRPr="00457C82" w:rsidRDefault="00D16E97" w:rsidP="00D16E97">
      <w:pPr>
        <w:pStyle w:val="breakline"/>
        <w:divId w:val="527259509"/>
        <w:rPr>
          <w:color w:val="002060"/>
        </w:rPr>
      </w:pPr>
    </w:p>
    <w:p w14:paraId="21D7FA9F" w14:textId="77777777" w:rsidR="00D16E97" w:rsidRPr="00457C82" w:rsidRDefault="00D16E97" w:rsidP="00D16E97">
      <w:pPr>
        <w:pStyle w:val="breakline"/>
        <w:divId w:val="527259509"/>
        <w:rPr>
          <w:color w:val="002060"/>
        </w:rPr>
      </w:pPr>
    </w:p>
    <w:p w14:paraId="75B65FE7"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UNDER 19 CALCIO A 5 REGIONALE</w:t>
      </w:r>
    </w:p>
    <w:p w14:paraId="708A1F52" w14:textId="77777777" w:rsidR="00D16E97" w:rsidRPr="00457C82" w:rsidRDefault="00D16E97" w:rsidP="00D16E97">
      <w:pPr>
        <w:pStyle w:val="titoloprinc0"/>
        <w:divId w:val="527259509"/>
        <w:rPr>
          <w:color w:val="002060"/>
        </w:rPr>
      </w:pPr>
      <w:r w:rsidRPr="00457C82">
        <w:rPr>
          <w:color w:val="002060"/>
        </w:rPr>
        <w:t>RISULTATI</w:t>
      </w:r>
    </w:p>
    <w:p w14:paraId="7DE0771C" w14:textId="77777777" w:rsidR="00D16E97" w:rsidRPr="00457C82" w:rsidRDefault="00D16E97" w:rsidP="00D16E97">
      <w:pPr>
        <w:pStyle w:val="breakline"/>
        <w:divId w:val="527259509"/>
        <w:rPr>
          <w:color w:val="002060"/>
        </w:rPr>
      </w:pPr>
    </w:p>
    <w:p w14:paraId="274663C9" w14:textId="77777777" w:rsidR="00D16E97" w:rsidRPr="00457C82" w:rsidRDefault="00D16E97" w:rsidP="00D16E97">
      <w:pPr>
        <w:pStyle w:val="sottotitolocampionato10"/>
        <w:divId w:val="527259509"/>
        <w:rPr>
          <w:color w:val="002060"/>
        </w:rPr>
      </w:pPr>
      <w:r w:rsidRPr="00457C82">
        <w:rPr>
          <w:color w:val="002060"/>
        </w:rPr>
        <w:t>RISULTATI UFFICIALI GARE DEL 04/12/2021</w:t>
      </w:r>
    </w:p>
    <w:p w14:paraId="5C0EDB04"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lastRenderedPageBreak/>
        <w:t>Si trascrivono qui di seguito i risultati ufficiali delle gare disputate</w:t>
      </w:r>
    </w:p>
    <w:p w14:paraId="024E3B1E"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51854D94"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15B5DB0D"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EAE6A" w14:textId="77777777" w:rsidR="00D16E97" w:rsidRPr="00457C82" w:rsidRDefault="00D16E97" w:rsidP="00294DA9">
                  <w:pPr>
                    <w:pStyle w:val="headertabella0"/>
                    <w:rPr>
                      <w:color w:val="002060"/>
                    </w:rPr>
                  </w:pPr>
                  <w:r w:rsidRPr="00457C82">
                    <w:rPr>
                      <w:color w:val="002060"/>
                    </w:rPr>
                    <w:t>GIRONE A - 1 Giornata - R</w:t>
                  </w:r>
                </w:p>
              </w:tc>
            </w:tr>
            <w:tr w:rsidR="00D16E97" w:rsidRPr="00457C82" w14:paraId="533215AB"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A13139" w14:textId="77777777" w:rsidR="00D16E97" w:rsidRPr="00457C82" w:rsidRDefault="00D16E97" w:rsidP="00294DA9">
                  <w:pPr>
                    <w:pStyle w:val="rowtabella0"/>
                    <w:rPr>
                      <w:color w:val="002060"/>
                    </w:rPr>
                  </w:pPr>
                  <w:r w:rsidRPr="00457C82">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A5E0E" w14:textId="77777777" w:rsidR="00D16E97" w:rsidRPr="00457C82" w:rsidRDefault="00D16E97" w:rsidP="00294DA9">
                  <w:pPr>
                    <w:pStyle w:val="rowtabella0"/>
                    <w:rPr>
                      <w:color w:val="002060"/>
                    </w:rPr>
                  </w:pPr>
                  <w:r w:rsidRPr="00457C82">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70CCA" w14:textId="77777777" w:rsidR="00D16E97" w:rsidRPr="00457C82" w:rsidRDefault="00D16E97" w:rsidP="00294DA9">
                  <w:pPr>
                    <w:pStyle w:val="rowtabella0"/>
                    <w:jc w:val="center"/>
                    <w:rPr>
                      <w:color w:val="002060"/>
                    </w:rPr>
                  </w:pPr>
                  <w:r w:rsidRPr="00457C82">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262B8" w14:textId="77777777" w:rsidR="00D16E97" w:rsidRPr="00457C82" w:rsidRDefault="00D16E97" w:rsidP="00294DA9">
                  <w:pPr>
                    <w:pStyle w:val="rowtabella0"/>
                    <w:jc w:val="center"/>
                    <w:rPr>
                      <w:color w:val="002060"/>
                    </w:rPr>
                  </w:pPr>
                  <w:r w:rsidRPr="00457C82">
                    <w:rPr>
                      <w:color w:val="002060"/>
                    </w:rPr>
                    <w:t> </w:t>
                  </w:r>
                </w:p>
              </w:tc>
            </w:tr>
            <w:tr w:rsidR="00D16E97" w:rsidRPr="00457C82" w14:paraId="296AEE4E"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761F62" w14:textId="77777777" w:rsidR="00D16E97" w:rsidRPr="00457C82" w:rsidRDefault="00D16E97" w:rsidP="00294DA9">
                  <w:pPr>
                    <w:pStyle w:val="rowtabella0"/>
                    <w:rPr>
                      <w:color w:val="002060"/>
                    </w:rPr>
                  </w:pPr>
                  <w:r w:rsidRPr="00457C82">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9EB969" w14:textId="77777777" w:rsidR="00D16E97" w:rsidRPr="00457C82" w:rsidRDefault="00D16E97" w:rsidP="00294DA9">
                  <w:pPr>
                    <w:pStyle w:val="rowtabella0"/>
                    <w:rPr>
                      <w:color w:val="002060"/>
                    </w:rPr>
                  </w:pPr>
                  <w:r w:rsidRPr="00457C82">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3BBD92" w14:textId="77777777" w:rsidR="00D16E97" w:rsidRPr="00457C82" w:rsidRDefault="00D16E97" w:rsidP="00294DA9">
                  <w:pPr>
                    <w:pStyle w:val="rowtabella0"/>
                    <w:jc w:val="center"/>
                    <w:rPr>
                      <w:color w:val="002060"/>
                    </w:rPr>
                  </w:pPr>
                  <w:r w:rsidRPr="00457C82">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E46E5E" w14:textId="77777777" w:rsidR="00D16E97" w:rsidRPr="00457C82" w:rsidRDefault="00D16E97" w:rsidP="00294DA9">
                  <w:pPr>
                    <w:pStyle w:val="rowtabella0"/>
                    <w:jc w:val="center"/>
                    <w:rPr>
                      <w:color w:val="002060"/>
                    </w:rPr>
                  </w:pPr>
                  <w:r w:rsidRPr="00457C82">
                    <w:rPr>
                      <w:color w:val="002060"/>
                    </w:rPr>
                    <w:t> </w:t>
                  </w:r>
                </w:p>
              </w:tc>
            </w:tr>
            <w:tr w:rsidR="00D16E97" w:rsidRPr="00457C82" w14:paraId="36C75D95"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44FE61" w14:textId="77777777" w:rsidR="00D16E97" w:rsidRPr="00457C82" w:rsidRDefault="00D16E97" w:rsidP="00294DA9">
                  <w:pPr>
                    <w:pStyle w:val="rowtabella0"/>
                    <w:rPr>
                      <w:color w:val="002060"/>
                    </w:rPr>
                  </w:pPr>
                  <w:r w:rsidRPr="00457C82">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F9320" w14:textId="77777777" w:rsidR="00D16E97" w:rsidRPr="00457C82" w:rsidRDefault="00D16E97" w:rsidP="00294DA9">
                  <w:pPr>
                    <w:pStyle w:val="rowtabella0"/>
                    <w:rPr>
                      <w:color w:val="002060"/>
                    </w:rPr>
                  </w:pPr>
                  <w:r w:rsidRPr="00457C82">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BFBD4" w14:textId="77777777" w:rsidR="00D16E97" w:rsidRPr="00457C82" w:rsidRDefault="00D16E97" w:rsidP="00294DA9">
                  <w:pPr>
                    <w:pStyle w:val="rowtabella0"/>
                    <w:jc w:val="center"/>
                    <w:rPr>
                      <w:color w:val="002060"/>
                    </w:rPr>
                  </w:pPr>
                  <w:r w:rsidRPr="00457C82">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8DF9D" w14:textId="77777777" w:rsidR="00D16E97" w:rsidRPr="00457C82" w:rsidRDefault="00D16E97" w:rsidP="00294DA9">
                  <w:pPr>
                    <w:pStyle w:val="rowtabella0"/>
                    <w:jc w:val="center"/>
                    <w:rPr>
                      <w:color w:val="002060"/>
                    </w:rPr>
                  </w:pPr>
                  <w:r w:rsidRPr="00457C82">
                    <w:rPr>
                      <w:color w:val="002060"/>
                    </w:rPr>
                    <w:t> </w:t>
                  </w:r>
                </w:p>
              </w:tc>
            </w:tr>
            <w:tr w:rsidR="00D16E97" w:rsidRPr="00457C82" w14:paraId="422398EF"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195DE4EA" w14:textId="77777777" w:rsidR="00D16E97" w:rsidRPr="00457C82" w:rsidRDefault="00D16E97" w:rsidP="00294DA9">
                  <w:pPr>
                    <w:pStyle w:val="rowtabella0"/>
                    <w:rPr>
                      <w:color w:val="002060"/>
                    </w:rPr>
                  </w:pPr>
                  <w:r w:rsidRPr="00457C82">
                    <w:rPr>
                      <w:color w:val="002060"/>
                    </w:rPr>
                    <w:t>(1) - disputata il 05/12/2021</w:t>
                  </w:r>
                </w:p>
              </w:tc>
            </w:tr>
          </w:tbl>
          <w:p w14:paraId="6AAEDDF1" w14:textId="77777777" w:rsidR="00D16E97" w:rsidRPr="00457C82" w:rsidRDefault="00D16E97" w:rsidP="00294DA9">
            <w:pPr>
              <w:rPr>
                <w:color w:val="002060"/>
              </w:rPr>
            </w:pPr>
          </w:p>
        </w:tc>
      </w:tr>
    </w:tbl>
    <w:p w14:paraId="01FDF73E" w14:textId="77777777" w:rsidR="00D16E97" w:rsidRPr="00457C82" w:rsidRDefault="00D16E97" w:rsidP="00D16E97">
      <w:pPr>
        <w:pStyle w:val="breakline"/>
        <w:divId w:val="527259509"/>
        <w:rPr>
          <w:rFonts w:eastAsiaTheme="minorEastAsia"/>
          <w:color w:val="002060"/>
        </w:rPr>
      </w:pPr>
    </w:p>
    <w:p w14:paraId="0702BC26" w14:textId="77777777" w:rsidR="00D16E97" w:rsidRPr="00457C82" w:rsidRDefault="00D16E97" w:rsidP="00D16E97">
      <w:pPr>
        <w:pStyle w:val="breakline"/>
        <w:divId w:val="527259509"/>
        <w:rPr>
          <w:color w:val="002060"/>
        </w:rPr>
      </w:pPr>
    </w:p>
    <w:p w14:paraId="0EF8C13F" w14:textId="77777777" w:rsidR="00D16E97" w:rsidRPr="00457C82" w:rsidRDefault="00D16E97" w:rsidP="00D16E97">
      <w:pPr>
        <w:pStyle w:val="sottotitolocampionato10"/>
        <w:divId w:val="527259509"/>
        <w:rPr>
          <w:color w:val="002060"/>
        </w:rPr>
      </w:pPr>
      <w:r w:rsidRPr="00457C82">
        <w:rPr>
          <w:color w:val="002060"/>
        </w:rPr>
        <w:t>RISULTATI UFFICIALI GARE DEL 04/12/2021</w:t>
      </w:r>
    </w:p>
    <w:p w14:paraId="292A6FC7"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t>Si trascrivono qui di seguito i risultati ufficiali delle gare disputate</w:t>
      </w:r>
    </w:p>
    <w:p w14:paraId="22BA1D71"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060B993A"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2B691579"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8386A" w14:textId="77777777" w:rsidR="00D16E97" w:rsidRPr="00457C82" w:rsidRDefault="00D16E97" w:rsidP="00294DA9">
                  <w:pPr>
                    <w:pStyle w:val="headertabella0"/>
                    <w:rPr>
                      <w:color w:val="002060"/>
                    </w:rPr>
                  </w:pPr>
                  <w:r w:rsidRPr="00457C82">
                    <w:rPr>
                      <w:color w:val="002060"/>
                    </w:rPr>
                    <w:t>GIRONE B - 3 Giornata - R</w:t>
                  </w:r>
                </w:p>
              </w:tc>
            </w:tr>
            <w:tr w:rsidR="00D16E97" w:rsidRPr="00457C82" w14:paraId="641112FE"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698A10" w14:textId="77777777" w:rsidR="00D16E97" w:rsidRPr="00457C82" w:rsidRDefault="00D16E97" w:rsidP="00294DA9">
                  <w:pPr>
                    <w:pStyle w:val="rowtabella0"/>
                    <w:rPr>
                      <w:color w:val="002060"/>
                    </w:rPr>
                  </w:pPr>
                  <w:r w:rsidRPr="00457C82">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2701C" w14:textId="77777777" w:rsidR="00D16E97" w:rsidRPr="00457C82" w:rsidRDefault="00D16E97" w:rsidP="00294DA9">
                  <w:pPr>
                    <w:pStyle w:val="rowtabella0"/>
                    <w:rPr>
                      <w:color w:val="002060"/>
                    </w:rPr>
                  </w:pPr>
                  <w:r w:rsidRPr="00457C82">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3DC61" w14:textId="77777777" w:rsidR="00D16E97" w:rsidRPr="00457C82" w:rsidRDefault="00D16E97" w:rsidP="00294DA9">
                  <w:pPr>
                    <w:pStyle w:val="rowtabella0"/>
                    <w:jc w:val="center"/>
                    <w:rPr>
                      <w:color w:val="002060"/>
                    </w:rPr>
                  </w:pPr>
                  <w:r w:rsidRPr="00457C82">
                    <w:rPr>
                      <w:color w:val="002060"/>
                    </w:rPr>
                    <w:t>3 - 9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A58E4" w14:textId="77777777" w:rsidR="00D16E97" w:rsidRPr="00457C82" w:rsidRDefault="00D16E97" w:rsidP="00294DA9">
                  <w:pPr>
                    <w:pStyle w:val="rowtabella0"/>
                    <w:jc w:val="center"/>
                    <w:rPr>
                      <w:color w:val="002060"/>
                    </w:rPr>
                  </w:pPr>
                  <w:r w:rsidRPr="00457C82">
                    <w:rPr>
                      <w:color w:val="002060"/>
                    </w:rPr>
                    <w:t> </w:t>
                  </w:r>
                </w:p>
              </w:tc>
            </w:tr>
            <w:tr w:rsidR="00D16E97" w:rsidRPr="00457C82" w14:paraId="572DBF52"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129740" w14:textId="77777777" w:rsidR="00D16E97" w:rsidRPr="00457C82" w:rsidRDefault="00D16E97" w:rsidP="00294DA9">
                  <w:pPr>
                    <w:pStyle w:val="rowtabella0"/>
                    <w:rPr>
                      <w:color w:val="002060"/>
                    </w:rPr>
                  </w:pPr>
                  <w:r w:rsidRPr="00457C82">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41718E" w14:textId="77777777" w:rsidR="00D16E97" w:rsidRPr="00457C82" w:rsidRDefault="00D16E97" w:rsidP="00294DA9">
                  <w:pPr>
                    <w:pStyle w:val="rowtabella0"/>
                    <w:rPr>
                      <w:color w:val="002060"/>
                    </w:rPr>
                  </w:pPr>
                  <w:r w:rsidRPr="00457C82">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AE1F71" w14:textId="77777777" w:rsidR="00D16E97" w:rsidRPr="00457C82" w:rsidRDefault="00D16E97" w:rsidP="00294DA9">
                  <w:pPr>
                    <w:pStyle w:val="rowtabella0"/>
                    <w:jc w:val="center"/>
                    <w:rPr>
                      <w:color w:val="002060"/>
                    </w:rPr>
                  </w:pPr>
                  <w:r w:rsidRPr="00457C8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F8F722" w14:textId="77777777" w:rsidR="00D16E97" w:rsidRPr="00457C82" w:rsidRDefault="00D16E97" w:rsidP="00294DA9">
                  <w:pPr>
                    <w:pStyle w:val="rowtabella0"/>
                    <w:jc w:val="center"/>
                    <w:rPr>
                      <w:color w:val="002060"/>
                    </w:rPr>
                  </w:pPr>
                  <w:r w:rsidRPr="00457C82">
                    <w:rPr>
                      <w:color w:val="002060"/>
                    </w:rPr>
                    <w:t> </w:t>
                  </w:r>
                </w:p>
              </w:tc>
            </w:tr>
            <w:tr w:rsidR="00D16E97" w:rsidRPr="00457C82" w14:paraId="36D44678"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11A32E" w14:textId="77777777" w:rsidR="00D16E97" w:rsidRPr="00457C82" w:rsidRDefault="00D16E97" w:rsidP="00294DA9">
                  <w:pPr>
                    <w:pStyle w:val="rowtabella0"/>
                    <w:rPr>
                      <w:color w:val="002060"/>
                    </w:rPr>
                  </w:pPr>
                  <w:r w:rsidRPr="00457C82">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DCEE2" w14:textId="77777777" w:rsidR="00D16E97" w:rsidRPr="00457C82" w:rsidRDefault="00D16E97" w:rsidP="00294DA9">
                  <w:pPr>
                    <w:pStyle w:val="rowtabella0"/>
                    <w:rPr>
                      <w:color w:val="002060"/>
                    </w:rPr>
                  </w:pPr>
                  <w:r w:rsidRPr="00457C82">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6B6A0" w14:textId="77777777" w:rsidR="00D16E97" w:rsidRPr="00457C82" w:rsidRDefault="00D16E97" w:rsidP="00294DA9">
                  <w:pPr>
                    <w:pStyle w:val="rowtabella0"/>
                    <w:jc w:val="center"/>
                    <w:rPr>
                      <w:color w:val="002060"/>
                    </w:rPr>
                  </w:pPr>
                  <w:r w:rsidRPr="00457C82">
                    <w:rPr>
                      <w:color w:val="002060"/>
                    </w:rPr>
                    <w:t>7 - 10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90226" w14:textId="77777777" w:rsidR="00D16E97" w:rsidRPr="00457C82" w:rsidRDefault="00D16E97" w:rsidP="00294DA9">
                  <w:pPr>
                    <w:pStyle w:val="rowtabella0"/>
                    <w:jc w:val="center"/>
                    <w:rPr>
                      <w:color w:val="002060"/>
                    </w:rPr>
                  </w:pPr>
                  <w:r w:rsidRPr="00457C82">
                    <w:rPr>
                      <w:color w:val="002060"/>
                    </w:rPr>
                    <w:t> </w:t>
                  </w:r>
                </w:p>
              </w:tc>
            </w:tr>
          </w:tbl>
          <w:p w14:paraId="08A03B32" w14:textId="77777777" w:rsidR="00D16E97" w:rsidRPr="00457C82" w:rsidRDefault="00D16E97" w:rsidP="00294DA9">
            <w:pPr>
              <w:rPr>
                <w:color w:val="002060"/>
              </w:rPr>
            </w:pPr>
          </w:p>
        </w:tc>
      </w:tr>
    </w:tbl>
    <w:p w14:paraId="0601F20F" w14:textId="77777777" w:rsidR="00D16E97" w:rsidRPr="00457C82" w:rsidRDefault="00D16E97" w:rsidP="00D16E97">
      <w:pPr>
        <w:pStyle w:val="breakline"/>
        <w:divId w:val="527259509"/>
        <w:rPr>
          <w:rFonts w:eastAsiaTheme="minorEastAsia"/>
          <w:color w:val="002060"/>
        </w:rPr>
      </w:pPr>
    </w:p>
    <w:p w14:paraId="13AFCE78" w14:textId="77777777" w:rsidR="00D16E97" w:rsidRPr="00457C82" w:rsidRDefault="00D16E97" w:rsidP="00D16E97">
      <w:pPr>
        <w:pStyle w:val="breakline"/>
        <w:divId w:val="527259509"/>
        <w:rPr>
          <w:color w:val="002060"/>
        </w:rPr>
      </w:pPr>
    </w:p>
    <w:p w14:paraId="5A907ABA" w14:textId="77777777" w:rsidR="00D16E97" w:rsidRPr="00457C82" w:rsidRDefault="00D16E97" w:rsidP="00D16E97">
      <w:pPr>
        <w:pStyle w:val="titoloprinc0"/>
        <w:divId w:val="527259509"/>
        <w:rPr>
          <w:color w:val="002060"/>
        </w:rPr>
      </w:pPr>
      <w:r w:rsidRPr="00457C82">
        <w:rPr>
          <w:color w:val="002060"/>
        </w:rPr>
        <w:t>GIUDICE SPORTIVO</w:t>
      </w:r>
    </w:p>
    <w:p w14:paraId="73C1270E"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54043D18" w14:textId="77777777" w:rsidR="00D16E97" w:rsidRPr="00457C82" w:rsidRDefault="00D16E97" w:rsidP="00D16E97">
      <w:pPr>
        <w:pStyle w:val="titolo10"/>
        <w:divId w:val="527259509"/>
        <w:rPr>
          <w:color w:val="002060"/>
        </w:rPr>
      </w:pPr>
      <w:r w:rsidRPr="00457C82">
        <w:rPr>
          <w:color w:val="002060"/>
        </w:rPr>
        <w:t xml:space="preserve">GARE DEL 4/12/2021 </w:t>
      </w:r>
    </w:p>
    <w:p w14:paraId="41A8A90C"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7E69F757"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4242B779" w14:textId="77777777" w:rsidR="00D16E97" w:rsidRPr="00457C82" w:rsidRDefault="00D16E97" w:rsidP="00D16E97">
      <w:pPr>
        <w:pStyle w:val="titolo30"/>
        <w:divId w:val="527259509"/>
        <w:rPr>
          <w:color w:val="002060"/>
        </w:rPr>
      </w:pPr>
      <w:r w:rsidRPr="00457C82">
        <w:rPr>
          <w:color w:val="002060"/>
        </w:rPr>
        <w:t xml:space="preserve">CALCIATORI NON ESPULSI </w:t>
      </w:r>
    </w:p>
    <w:p w14:paraId="148561F8" w14:textId="77777777" w:rsidR="00D16E97" w:rsidRPr="00457C82" w:rsidRDefault="00D16E97" w:rsidP="00D16E97">
      <w:pPr>
        <w:pStyle w:val="titolo20"/>
        <w:divId w:val="527259509"/>
        <w:rPr>
          <w:color w:val="002060"/>
        </w:rPr>
      </w:pPr>
      <w:r w:rsidRPr="00457C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CD4B73B" w14:textId="77777777" w:rsidTr="00D16E97">
        <w:trPr>
          <w:divId w:val="527259509"/>
        </w:trPr>
        <w:tc>
          <w:tcPr>
            <w:tcW w:w="2200" w:type="dxa"/>
            <w:tcMar>
              <w:top w:w="20" w:type="dxa"/>
              <w:left w:w="20" w:type="dxa"/>
              <w:bottom w:w="20" w:type="dxa"/>
              <w:right w:w="20" w:type="dxa"/>
            </w:tcMar>
            <w:vAlign w:val="center"/>
            <w:hideMark/>
          </w:tcPr>
          <w:p w14:paraId="5C0C25BB" w14:textId="77777777" w:rsidR="00D16E97" w:rsidRPr="00457C82" w:rsidRDefault="00D16E97" w:rsidP="00294DA9">
            <w:pPr>
              <w:pStyle w:val="movimento"/>
              <w:rPr>
                <w:color w:val="002060"/>
              </w:rPr>
            </w:pPr>
            <w:r w:rsidRPr="00457C82">
              <w:rPr>
                <w:color w:val="002060"/>
              </w:rPr>
              <w:t>GHIDINI NICOLAS</w:t>
            </w:r>
          </w:p>
        </w:tc>
        <w:tc>
          <w:tcPr>
            <w:tcW w:w="2200" w:type="dxa"/>
            <w:tcMar>
              <w:top w:w="20" w:type="dxa"/>
              <w:left w:w="20" w:type="dxa"/>
              <w:bottom w:w="20" w:type="dxa"/>
              <w:right w:w="20" w:type="dxa"/>
            </w:tcMar>
            <w:vAlign w:val="center"/>
            <w:hideMark/>
          </w:tcPr>
          <w:p w14:paraId="59107171" w14:textId="77777777" w:rsidR="00D16E97" w:rsidRPr="00457C82" w:rsidRDefault="00D16E97" w:rsidP="00294DA9">
            <w:pPr>
              <w:pStyle w:val="movimento2"/>
              <w:rPr>
                <w:color w:val="002060"/>
              </w:rPr>
            </w:pPr>
            <w:r w:rsidRPr="00457C82">
              <w:rPr>
                <w:color w:val="002060"/>
              </w:rPr>
              <w:t xml:space="preserve">(CANTINE RIUNITE CSI) </w:t>
            </w:r>
          </w:p>
        </w:tc>
        <w:tc>
          <w:tcPr>
            <w:tcW w:w="800" w:type="dxa"/>
            <w:tcMar>
              <w:top w:w="20" w:type="dxa"/>
              <w:left w:w="20" w:type="dxa"/>
              <w:bottom w:w="20" w:type="dxa"/>
              <w:right w:w="20" w:type="dxa"/>
            </w:tcMar>
            <w:vAlign w:val="center"/>
            <w:hideMark/>
          </w:tcPr>
          <w:p w14:paraId="66DCD537"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0EC7EAA" w14:textId="77777777" w:rsidR="00D16E97" w:rsidRPr="00457C82" w:rsidRDefault="00D16E97" w:rsidP="00294DA9">
            <w:pPr>
              <w:pStyle w:val="movimento"/>
              <w:rPr>
                <w:color w:val="002060"/>
              </w:rPr>
            </w:pPr>
            <w:r w:rsidRPr="00457C82">
              <w:rPr>
                <w:color w:val="002060"/>
              </w:rPr>
              <w:t>LAMBERTUCCI LORENZO</w:t>
            </w:r>
          </w:p>
        </w:tc>
        <w:tc>
          <w:tcPr>
            <w:tcW w:w="2200" w:type="dxa"/>
            <w:tcMar>
              <w:top w:w="20" w:type="dxa"/>
              <w:left w:w="20" w:type="dxa"/>
              <w:bottom w:w="20" w:type="dxa"/>
              <w:right w:w="20" w:type="dxa"/>
            </w:tcMar>
            <w:vAlign w:val="center"/>
            <w:hideMark/>
          </w:tcPr>
          <w:p w14:paraId="4BC417E0" w14:textId="77777777" w:rsidR="00D16E97" w:rsidRPr="00457C82" w:rsidRDefault="00D16E97" w:rsidP="00294DA9">
            <w:pPr>
              <w:pStyle w:val="movimento2"/>
              <w:rPr>
                <w:color w:val="002060"/>
              </w:rPr>
            </w:pPr>
            <w:r w:rsidRPr="00457C82">
              <w:rPr>
                <w:color w:val="002060"/>
              </w:rPr>
              <w:t xml:space="preserve">(CANTINE RIUNITE CSI) </w:t>
            </w:r>
          </w:p>
        </w:tc>
      </w:tr>
      <w:tr w:rsidR="00D16E97" w:rsidRPr="00457C82" w14:paraId="2403F4BA" w14:textId="77777777" w:rsidTr="00D16E97">
        <w:trPr>
          <w:divId w:val="527259509"/>
        </w:trPr>
        <w:tc>
          <w:tcPr>
            <w:tcW w:w="2200" w:type="dxa"/>
            <w:tcMar>
              <w:top w:w="20" w:type="dxa"/>
              <w:left w:w="20" w:type="dxa"/>
              <w:bottom w:w="20" w:type="dxa"/>
              <w:right w:w="20" w:type="dxa"/>
            </w:tcMar>
            <w:vAlign w:val="center"/>
            <w:hideMark/>
          </w:tcPr>
          <w:p w14:paraId="47861784" w14:textId="77777777" w:rsidR="00D16E97" w:rsidRPr="00457C82" w:rsidRDefault="00D16E97" w:rsidP="00294DA9">
            <w:pPr>
              <w:pStyle w:val="movimento"/>
              <w:rPr>
                <w:color w:val="002060"/>
              </w:rPr>
            </w:pPr>
            <w:r w:rsidRPr="00457C82">
              <w:rPr>
                <w:color w:val="002060"/>
              </w:rPr>
              <w:t>LUCARELLI LUDOVICO</w:t>
            </w:r>
          </w:p>
        </w:tc>
        <w:tc>
          <w:tcPr>
            <w:tcW w:w="2200" w:type="dxa"/>
            <w:tcMar>
              <w:top w:w="20" w:type="dxa"/>
              <w:left w:w="20" w:type="dxa"/>
              <w:bottom w:w="20" w:type="dxa"/>
              <w:right w:w="20" w:type="dxa"/>
            </w:tcMar>
            <w:vAlign w:val="center"/>
            <w:hideMark/>
          </w:tcPr>
          <w:p w14:paraId="7E410EEC" w14:textId="77777777" w:rsidR="00D16E97" w:rsidRPr="00457C82" w:rsidRDefault="00D16E97" w:rsidP="00294DA9">
            <w:pPr>
              <w:pStyle w:val="movimento2"/>
              <w:rPr>
                <w:color w:val="002060"/>
              </w:rPr>
            </w:pPr>
            <w:r w:rsidRPr="00457C82">
              <w:rPr>
                <w:color w:val="002060"/>
              </w:rPr>
              <w:t xml:space="preserve">(SPECIAL ONE SPORTING CLUB) </w:t>
            </w:r>
          </w:p>
        </w:tc>
        <w:tc>
          <w:tcPr>
            <w:tcW w:w="800" w:type="dxa"/>
            <w:tcMar>
              <w:top w:w="20" w:type="dxa"/>
              <w:left w:w="20" w:type="dxa"/>
              <w:bottom w:w="20" w:type="dxa"/>
              <w:right w:w="20" w:type="dxa"/>
            </w:tcMar>
            <w:vAlign w:val="center"/>
            <w:hideMark/>
          </w:tcPr>
          <w:p w14:paraId="20E66A2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28200CD"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06594A3" w14:textId="77777777" w:rsidR="00D16E97" w:rsidRPr="00457C82" w:rsidRDefault="00D16E97" w:rsidP="00294DA9">
            <w:pPr>
              <w:pStyle w:val="movimento2"/>
              <w:rPr>
                <w:color w:val="002060"/>
              </w:rPr>
            </w:pPr>
            <w:r w:rsidRPr="00457C82">
              <w:rPr>
                <w:color w:val="002060"/>
              </w:rPr>
              <w:t> </w:t>
            </w:r>
          </w:p>
        </w:tc>
      </w:tr>
    </w:tbl>
    <w:p w14:paraId="46D0504C"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26F1C8B" w14:textId="77777777" w:rsidTr="00D16E97">
        <w:trPr>
          <w:divId w:val="527259509"/>
        </w:trPr>
        <w:tc>
          <w:tcPr>
            <w:tcW w:w="2200" w:type="dxa"/>
            <w:tcMar>
              <w:top w:w="20" w:type="dxa"/>
              <w:left w:w="20" w:type="dxa"/>
              <w:bottom w:w="20" w:type="dxa"/>
              <w:right w:w="20" w:type="dxa"/>
            </w:tcMar>
            <w:vAlign w:val="center"/>
            <w:hideMark/>
          </w:tcPr>
          <w:p w14:paraId="40A54D73" w14:textId="77777777" w:rsidR="00D16E97" w:rsidRPr="00457C82" w:rsidRDefault="00D16E97" w:rsidP="00294DA9">
            <w:pPr>
              <w:pStyle w:val="movimento"/>
              <w:rPr>
                <w:color w:val="002060"/>
              </w:rPr>
            </w:pPr>
            <w:r w:rsidRPr="00457C82">
              <w:rPr>
                <w:color w:val="002060"/>
              </w:rPr>
              <w:t>AGOUZAL ANWAR</w:t>
            </w:r>
          </w:p>
        </w:tc>
        <w:tc>
          <w:tcPr>
            <w:tcW w:w="2200" w:type="dxa"/>
            <w:tcMar>
              <w:top w:w="20" w:type="dxa"/>
              <w:left w:w="20" w:type="dxa"/>
              <w:bottom w:w="20" w:type="dxa"/>
              <w:right w:w="20" w:type="dxa"/>
            </w:tcMar>
            <w:vAlign w:val="center"/>
            <w:hideMark/>
          </w:tcPr>
          <w:p w14:paraId="20990674" w14:textId="77777777" w:rsidR="00D16E97" w:rsidRPr="00457C82" w:rsidRDefault="00D16E97" w:rsidP="00294DA9">
            <w:pPr>
              <w:pStyle w:val="movimento2"/>
              <w:rPr>
                <w:color w:val="002060"/>
              </w:rPr>
            </w:pPr>
            <w:r w:rsidRPr="00457C82">
              <w:rPr>
                <w:color w:val="002060"/>
              </w:rPr>
              <w:t xml:space="preserve">(SPECIAL ONE SPORTING CLUB) </w:t>
            </w:r>
          </w:p>
        </w:tc>
        <w:tc>
          <w:tcPr>
            <w:tcW w:w="800" w:type="dxa"/>
            <w:tcMar>
              <w:top w:w="20" w:type="dxa"/>
              <w:left w:w="20" w:type="dxa"/>
              <w:bottom w:w="20" w:type="dxa"/>
              <w:right w:w="20" w:type="dxa"/>
            </w:tcMar>
            <w:vAlign w:val="center"/>
            <w:hideMark/>
          </w:tcPr>
          <w:p w14:paraId="2999432B"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7B296D8" w14:textId="77777777" w:rsidR="00D16E97" w:rsidRPr="00457C82" w:rsidRDefault="00D16E97" w:rsidP="00294DA9">
            <w:pPr>
              <w:pStyle w:val="movimento"/>
              <w:rPr>
                <w:color w:val="002060"/>
              </w:rPr>
            </w:pPr>
            <w:r w:rsidRPr="00457C82">
              <w:rPr>
                <w:color w:val="002060"/>
              </w:rPr>
              <w:t>NEFZI ISMAIL</w:t>
            </w:r>
          </w:p>
        </w:tc>
        <w:tc>
          <w:tcPr>
            <w:tcW w:w="2200" w:type="dxa"/>
            <w:tcMar>
              <w:top w:w="20" w:type="dxa"/>
              <w:left w:w="20" w:type="dxa"/>
              <w:bottom w:w="20" w:type="dxa"/>
              <w:right w:w="20" w:type="dxa"/>
            </w:tcMar>
            <w:vAlign w:val="center"/>
            <w:hideMark/>
          </w:tcPr>
          <w:p w14:paraId="1951CE96" w14:textId="77777777" w:rsidR="00D16E97" w:rsidRPr="00457C82" w:rsidRDefault="00D16E97" w:rsidP="00294DA9">
            <w:pPr>
              <w:pStyle w:val="movimento2"/>
              <w:rPr>
                <w:color w:val="002060"/>
              </w:rPr>
            </w:pPr>
            <w:r w:rsidRPr="00457C82">
              <w:rPr>
                <w:color w:val="002060"/>
              </w:rPr>
              <w:t xml:space="preserve">(SPECIAL ONE SPORTING CLUB) </w:t>
            </w:r>
          </w:p>
        </w:tc>
      </w:tr>
    </w:tbl>
    <w:p w14:paraId="2BA6E859"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5E6D873B" w14:textId="77777777" w:rsidTr="00D16E97">
        <w:trPr>
          <w:divId w:val="527259509"/>
        </w:trPr>
        <w:tc>
          <w:tcPr>
            <w:tcW w:w="2200" w:type="dxa"/>
            <w:tcMar>
              <w:top w:w="20" w:type="dxa"/>
              <w:left w:w="20" w:type="dxa"/>
              <w:bottom w:w="20" w:type="dxa"/>
              <w:right w:w="20" w:type="dxa"/>
            </w:tcMar>
            <w:vAlign w:val="center"/>
            <w:hideMark/>
          </w:tcPr>
          <w:p w14:paraId="3D2C6EE1" w14:textId="77777777" w:rsidR="00D16E97" w:rsidRPr="00457C82" w:rsidRDefault="00D16E97" w:rsidP="00294DA9">
            <w:pPr>
              <w:pStyle w:val="movimento"/>
              <w:rPr>
                <w:color w:val="002060"/>
              </w:rPr>
            </w:pPr>
            <w:r w:rsidRPr="00457C82">
              <w:rPr>
                <w:color w:val="002060"/>
              </w:rPr>
              <w:t>ATTILI ANDREA</w:t>
            </w:r>
          </w:p>
        </w:tc>
        <w:tc>
          <w:tcPr>
            <w:tcW w:w="2200" w:type="dxa"/>
            <w:tcMar>
              <w:top w:w="20" w:type="dxa"/>
              <w:left w:w="20" w:type="dxa"/>
              <w:bottom w:w="20" w:type="dxa"/>
              <w:right w:w="20" w:type="dxa"/>
            </w:tcMar>
            <w:vAlign w:val="center"/>
            <w:hideMark/>
          </w:tcPr>
          <w:p w14:paraId="6CA691B1" w14:textId="77777777" w:rsidR="00D16E97" w:rsidRPr="00457C82" w:rsidRDefault="00D16E97" w:rsidP="00294DA9">
            <w:pPr>
              <w:pStyle w:val="movimento2"/>
              <w:rPr>
                <w:color w:val="002060"/>
              </w:rPr>
            </w:pPr>
            <w:r w:rsidRPr="00457C82">
              <w:rPr>
                <w:color w:val="002060"/>
              </w:rPr>
              <w:t xml:space="preserve">(CANTINE RIUNITE CSI) </w:t>
            </w:r>
          </w:p>
        </w:tc>
        <w:tc>
          <w:tcPr>
            <w:tcW w:w="800" w:type="dxa"/>
            <w:tcMar>
              <w:top w:w="20" w:type="dxa"/>
              <w:left w:w="20" w:type="dxa"/>
              <w:bottom w:w="20" w:type="dxa"/>
              <w:right w:w="20" w:type="dxa"/>
            </w:tcMar>
            <w:vAlign w:val="center"/>
            <w:hideMark/>
          </w:tcPr>
          <w:p w14:paraId="4D3018F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93B1B64" w14:textId="77777777" w:rsidR="00D16E97" w:rsidRPr="00457C82" w:rsidRDefault="00D16E97" w:rsidP="00294DA9">
            <w:pPr>
              <w:pStyle w:val="movimento"/>
              <w:rPr>
                <w:color w:val="002060"/>
              </w:rPr>
            </w:pPr>
            <w:r w:rsidRPr="00457C82">
              <w:rPr>
                <w:color w:val="002060"/>
              </w:rPr>
              <w:t>MARINI MANUEL</w:t>
            </w:r>
          </w:p>
        </w:tc>
        <w:tc>
          <w:tcPr>
            <w:tcW w:w="2200" w:type="dxa"/>
            <w:tcMar>
              <w:top w:w="20" w:type="dxa"/>
              <w:left w:w="20" w:type="dxa"/>
              <w:bottom w:w="20" w:type="dxa"/>
              <w:right w:w="20" w:type="dxa"/>
            </w:tcMar>
            <w:vAlign w:val="center"/>
            <w:hideMark/>
          </w:tcPr>
          <w:p w14:paraId="7B96ACBB" w14:textId="77777777" w:rsidR="00D16E97" w:rsidRPr="00457C82" w:rsidRDefault="00D16E97" w:rsidP="00294DA9">
            <w:pPr>
              <w:pStyle w:val="movimento2"/>
              <w:rPr>
                <w:color w:val="002060"/>
              </w:rPr>
            </w:pPr>
            <w:r w:rsidRPr="00457C82">
              <w:rPr>
                <w:color w:val="002060"/>
              </w:rPr>
              <w:t xml:space="preserve">(NUOVA JUVENTINA FFC) </w:t>
            </w:r>
          </w:p>
        </w:tc>
      </w:tr>
      <w:tr w:rsidR="00D16E97" w:rsidRPr="00457C82" w14:paraId="58597B12" w14:textId="77777777" w:rsidTr="00D16E97">
        <w:trPr>
          <w:divId w:val="527259509"/>
        </w:trPr>
        <w:tc>
          <w:tcPr>
            <w:tcW w:w="2200" w:type="dxa"/>
            <w:tcMar>
              <w:top w:w="20" w:type="dxa"/>
              <w:left w:w="20" w:type="dxa"/>
              <w:bottom w:w="20" w:type="dxa"/>
              <w:right w:w="20" w:type="dxa"/>
            </w:tcMar>
            <w:vAlign w:val="center"/>
            <w:hideMark/>
          </w:tcPr>
          <w:p w14:paraId="2AE9C1AB" w14:textId="77777777" w:rsidR="00D16E97" w:rsidRPr="00457C82" w:rsidRDefault="00D16E97" w:rsidP="00294DA9">
            <w:pPr>
              <w:pStyle w:val="movimento"/>
              <w:rPr>
                <w:color w:val="002060"/>
              </w:rPr>
            </w:pPr>
            <w:r w:rsidRPr="00457C82">
              <w:rPr>
                <w:color w:val="002060"/>
              </w:rPr>
              <w:t>CECCHINI NICOLAS</w:t>
            </w:r>
          </w:p>
        </w:tc>
        <w:tc>
          <w:tcPr>
            <w:tcW w:w="2200" w:type="dxa"/>
            <w:tcMar>
              <w:top w:w="20" w:type="dxa"/>
              <w:left w:w="20" w:type="dxa"/>
              <w:bottom w:w="20" w:type="dxa"/>
              <w:right w:w="20" w:type="dxa"/>
            </w:tcMar>
            <w:vAlign w:val="center"/>
            <w:hideMark/>
          </w:tcPr>
          <w:p w14:paraId="64B791CA" w14:textId="77777777" w:rsidR="00D16E97" w:rsidRPr="00457C82" w:rsidRDefault="00D16E97" w:rsidP="00294DA9">
            <w:pPr>
              <w:pStyle w:val="movimento2"/>
              <w:rPr>
                <w:color w:val="002060"/>
              </w:rPr>
            </w:pPr>
            <w:r w:rsidRPr="00457C82">
              <w:rPr>
                <w:color w:val="002060"/>
              </w:rPr>
              <w:t xml:space="preserve">(PIETRALACROCE 73) </w:t>
            </w:r>
          </w:p>
        </w:tc>
        <w:tc>
          <w:tcPr>
            <w:tcW w:w="800" w:type="dxa"/>
            <w:tcMar>
              <w:top w:w="20" w:type="dxa"/>
              <w:left w:w="20" w:type="dxa"/>
              <w:bottom w:w="20" w:type="dxa"/>
              <w:right w:w="20" w:type="dxa"/>
            </w:tcMar>
            <w:vAlign w:val="center"/>
            <w:hideMark/>
          </w:tcPr>
          <w:p w14:paraId="7160D5F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AFD2791" w14:textId="77777777" w:rsidR="00D16E97" w:rsidRPr="00457C82" w:rsidRDefault="00D16E97" w:rsidP="00294DA9">
            <w:pPr>
              <w:pStyle w:val="movimento"/>
              <w:rPr>
                <w:color w:val="002060"/>
              </w:rPr>
            </w:pPr>
            <w:r w:rsidRPr="00457C82">
              <w:rPr>
                <w:color w:val="002060"/>
              </w:rPr>
              <w:t>NIGRO LUCA</w:t>
            </w:r>
          </w:p>
        </w:tc>
        <w:tc>
          <w:tcPr>
            <w:tcW w:w="2200" w:type="dxa"/>
            <w:tcMar>
              <w:top w:w="20" w:type="dxa"/>
              <w:left w:w="20" w:type="dxa"/>
              <w:bottom w:w="20" w:type="dxa"/>
              <w:right w:w="20" w:type="dxa"/>
            </w:tcMar>
            <w:vAlign w:val="center"/>
            <w:hideMark/>
          </w:tcPr>
          <w:p w14:paraId="4CE3C06A" w14:textId="77777777" w:rsidR="00D16E97" w:rsidRPr="00457C82" w:rsidRDefault="00D16E97" w:rsidP="00294DA9">
            <w:pPr>
              <w:pStyle w:val="movimento2"/>
              <w:rPr>
                <w:color w:val="002060"/>
              </w:rPr>
            </w:pPr>
            <w:r w:rsidRPr="00457C82">
              <w:rPr>
                <w:color w:val="002060"/>
              </w:rPr>
              <w:t xml:space="preserve">(VIRTUS TEAM SOC.COOP.) </w:t>
            </w:r>
          </w:p>
        </w:tc>
      </w:tr>
      <w:tr w:rsidR="00D16E97" w:rsidRPr="00457C82" w14:paraId="49BB2434" w14:textId="77777777" w:rsidTr="00D16E97">
        <w:trPr>
          <w:divId w:val="527259509"/>
        </w:trPr>
        <w:tc>
          <w:tcPr>
            <w:tcW w:w="2200" w:type="dxa"/>
            <w:tcMar>
              <w:top w:w="20" w:type="dxa"/>
              <w:left w:w="20" w:type="dxa"/>
              <w:bottom w:w="20" w:type="dxa"/>
              <w:right w:w="20" w:type="dxa"/>
            </w:tcMar>
            <w:vAlign w:val="center"/>
            <w:hideMark/>
          </w:tcPr>
          <w:p w14:paraId="7BD35633" w14:textId="77777777" w:rsidR="00D16E97" w:rsidRPr="00457C82" w:rsidRDefault="00D16E97" w:rsidP="00294DA9">
            <w:pPr>
              <w:pStyle w:val="movimento"/>
              <w:rPr>
                <w:color w:val="002060"/>
              </w:rPr>
            </w:pPr>
            <w:r w:rsidRPr="00457C82">
              <w:rPr>
                <w:color w:val="002060"/>
              </w:rPr>
              <w:t>RICCIONI MARCO</w:t>
            </w:r>
          </w:p>
        </w:tc>
        <w:tc>
          <w:tcPr>
            <w:tcW w:w="2200" w:type="dxa"/>
            <w:tcMar>
              <w:top w:w="20" w:type="dxa"/>
              <w:left w:w="20" w:type="dxa"/>
              <w:bottom w:w="20" w:type="dxa"/>
              <w:right w:w="20" w:type="dxa"/>
            </w:tcMar>
            <w:vAlign w:val="center"/>
            <w:hideMark/>
          </w:tcPr>
          <w:p w14:paraId="759EDB9C" w14:textId="77777777" w:rsidR="00D16E97" w:rsidRPr="00457C82" w:rsidRDefault="00D16E97" w:rsidP="00294DA9">
            <w:pPr>
              <w:pStyle w:val="movimento2"/>
              <w:rPr>
                <w:color w:val="002060"/>
              </w:rPr>
            </w:pPr>
            <w:r w:rsidRPr="00457C82">
              <w:rPr>
                <w:color w:val="002060"/>
              </w:rPr>
              <w:t xml:space="preserve">(VIRTUS TEAM SOC.COOP.) </w:t>
            </w:r>
          </w:p>
        </w:tc>
        <w:tc>
          <w:tcPr>
            <w:tcW w:w="800" w:type="dxa"/>
            <w:tcMar>
              <w:top w:w="20" w:type="dxa"/>
              <w:left w:w="20" w:type="dxa"/>
              <w:bottom w:w="20" w:type="dxa"/>
              <w:right w:w="20" w:type="dxa"/>
            </w:tcMar>
            <w:vAlign w:val="center"/>
            <w:hideMark/>
          </w:tcPr>
          <w:p w14:paraId="6A5BDDE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15C552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E3BDDDD" w14:textId="77777777" w:rsidR="00D16E97" w:rsidRPr="00457C82" w:rsidRDefault="00D16E97" w:rsidP="00294DA9">
            <w:pPr>
              <w:pStyle w:val="movimento2"/>
              <w:rPr>
                <w:color w:val="002060"/>
              </w:rPr>
            </w:pPr>
            <w:r w:rsidRPr="00457C82">
              <w:rPr>
                <w:color w:val="002060"/>
              </w:rPr>
              <w:t> </w:t>
            </w:r>
          </w:p>
        </w:tc>
      </w:tr>
    </w:tbl>
    <w:p w14:paraId="2B68AC38"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5/12/2021 </w:t>
      </w:r>
    </w:p>
    <w:p w14:paraId="69A3A533"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460592F5"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5EE39D64" w14:textId="77777777" w:rsidR="00D16E97" w:rsidRPr="00457C82" w:rsidRDefault="00D16E97" w:rsidP="00D16E97">
      <w:pPr>
        <w:pStyle w:val="titolo30"/>
        <w:divId w:val="527259509"/>
        <w:rPr>
          <w:color w:val="002060"/>
        </w:rPr>
      </w:pPr>
      <w:r w:rsidRPr="00457C82">
        <w:rPr>
          <w:color w:val="002060"/>
        </w:rPr>
        <w:t xml:space="preserve">CALCIATORI NON ESPULSI </w:t>
      </w:r>
    </w:p>
    <w:p w14:paraId="5D19DDBE"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5B798082" w14:textId="77777777" w:rsidTr="00D16E97">
        <w:trPr>
          <w:divId w:val="527259509"/>
        </w:trPr>
        <w:tc>
          <w:tcPr>
            <w:tcW w:w="2200" w:type="dxa"/>
            <w:tcMar>
              <w:top w:w="20" w:type="dxa"/>
              <w:left w:w="20" w:type="dxa"/>
              <w:bottom w:w="20" w:type="dxa"/>
              <w:right w:w="20" w:type="dxa"/>
            </w:tcMar>
            <w:vAlign w:val="center"/>
            <w:hideMark/>
          </w:tcPr>
          <w:p w14:paraId="445CA8C0" w14:textId="77777777" w:rsidR="00D16E97" w:rsidRPr="00457C82" w:rsidRDefault="00D16E97" w:rsidP="00294DA9">
            <w:pPr>
              <w:pStyle w:val="movimento"/>
              <w:rPr>
                <w:color w:val="002060"/>
              </w:rPr>
            </w:pPr>
            <w:r w:rsidRPr="00457C82">
              <w:rPr>
                <w:color w:val="002060"/>
              </w:rPr>
              <w:t>MONTOZZI GIACOMO</w:t>
            </w:r>
          </w:p>
        </w:tc>
        <w:tc>
          <w:tcPr>
            <w:tcW w:w="2200" w:type="dxa"/>
            <w:tcMar>
              <w:top w:w="20" w:type="dxa"/>
              <w:left w:w="20" w:type="dxa"/>
              <w:bottom w:w="20" w:type="dxa"/>
              <w:right w:w="20" w:type="dxa"/>
            </w:tcMar>
            <w:vAlign w:val="center"/>
            <w:hideMark/>
          </w:tcPr>
          <w:p w14:paraId="31C2A8B7" w14:textId="77777777" w:rsidR="00D16E97" w:rsidRPr="00457C82" w:rsidRDefault="00D16E97" w:rsidP="00294DA9">
            <w:pPr>
              <w:pStyle w:val="movimento2"/>
              <w:rPr>
                <w:color w:val="002060"/>
              </w:rPr>
            </w:pPr>
            <w:r w:rsidRPr="00457C82">
              <w:rPr>
                <w:color w:val="002060"/>
              </w:rPr>
              <w:t xml:space="preserve">(AUDAX 1970 S.ANGELO) </w:t>
            </w:r>
          </w:p>
        </w:tc>
        <w:tc>
          <w:tcPr>
            <w:tcW w:w="800" w:type="dxa"/>
            <w:tcMar>
              <w:top w:w="20" w:type="dxa"/>
              <w:left w:w="20" w:type="dxa"/>
              <w:bottom w:w="20" w:type="dxa"/>
              <w:right w:w="20" w:type="dxa"/>
            </w:tcMar>
            <w:vAlign w:val="center"/>
            <w:hideMark/>
          </w:tcPr>
          <w:p w14:paraId="13CF3B97"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02DD1CC" w14:textId="77777777" w:rsidR="00D16E97" w:rsidRPr="00457C82" w:rsidRDefault="00D16E97" w:rsidP="00294DA9">
            <w:pPr>
              <w:pStyle w:val="movimento"/>
              <w:rPr>
                <w:color w:val="002060"/>
              </w:rPr>
            </w:pPr>
            <w:r w:rsidRPr="00457C82">
              <w:rPr>
                <w:color w:val="002060"/>
              </w:rPr>
              <w:t>URBINELLI MICHELE</w:t>
            </w:r>
          </w:p>
        </w:tc>
        <w:tc>
          <w:tcPr>
            <w:tcW w:w="2200" w:type="dxa"/>
            <w:tcMar>
              <w:top w:w="20" w:type="dxa"/>
              <w:left w:w="20" w:type="dxa"/>
              <w:bottom w:w="20" w:type="dxa"/>
              <w:right w:w="20" w:type="dxa"/>
            </w:tcMar>
            <w:vAlign w:val="center"/>
            <w:hideMark/>
          </w:tcPr>
          <w:p w14:paraId="48D62C97" w14:textId="77777777" w:rsidR="00D16E97" w:rsidRPr="00457C82" w:rsidRDefault="00D16E97" w:rsidP="00294DA9">
            <w:pPr>
              <w:pStyle w:val="movimento2"/>
              <w:rPr>
                <w:color w:val="002060"/>
              </w:rPr>
            </w:pPr>
            <w:r w:rsidRPr="00457C82">
              <w:rPr>
                <w:color w:val="002060"/>
              </w:rPr>
              <w:t xml:space="preserve">(AUDAX 1970 S.ANGELO) </w:t>
            </w:r>
          </w:p>
        </w:tc>
      </w:tr>
    </w:tbl>
    <w:p w14:paraId="5F43EB65" w14:textId="77777777" w:rsidR="00D16E97" w:rsidRPr="00457C82" w:rsidRDefault="00D16E97" w:rsidP="00D16E97">
      <w:pPr>
        <w:pStyle w:val="breakline"/>
        <w:divId w:val="527259509"/>
        <w:rPr>
          <w:color w:val="002060"/>
        </w:rPr>
      </w:pPr>
    </w:p>
    <w:p w14:paraId="4BAA584F"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610AA7A3"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70CE095B" w14:textId="77777777" w:rsidR="00D16E97" w:rsidRPr="00457C82" w:rsidRDefault="00D16E97" w:rsidP="00D16E97">
      <w:pPr>
        <w:pStyle w:val="breakline"/>
        <w:divId w:val="527259509"/>
        <w:rPr>
          <w:rFonts w:eastAsiaTheme="minorEastAsia"/>
          <w:color w:val="002060"/>
        </w:rPr>
      </w:pPr>
    </w:p>
    <w:p w14:paraId="2B49CC8A" w14:textId="77777777" w:rsidR="00D16E97" w:rsidRPr="00457C82" w:rsidRDefault="00D16E97" w:rsidP="00D16E97">
      <w:pPr>
        <w:pStyle w:val="titoloprinc0"/>
        <w:divId w:val="527259509"/>
        <w:rPr>
          <w:color w:val="002060"/>
        </w:rPr>
      </w:pPr>
      <w:r w:rsidRPr="00457C82">
        <w:rPr>
          <w:color w:val="002060"/>
        </w:rPr>
        <w:t>CLASSIFICA</w:t>
      </w:r>
    </w:p>
    <w:p w14:paraId="493893F0" w14:textId="77777777" w:rsidR="00D16E97" w:rsidRPr="00457C82" w:rsidRDefault="00D16E97" w:rsidP="00D16E97">
      <w:pPr>
        <w:pStyle w:val="breakline"/>
        <w:divId w:val="527259509"/>
        <w:rPr>
          <w:color w:val="002060"/>
        </w:rPr>
      </w:pPr>
    </w:p>
    <w:p w14:paraId="1A9034CF" w14:textId="77777777" w:rsidR="00D16E97" w:rsidRPr="00457C82" w:rsidRDefault="00D16E97" w:rsidP="00D16E97">
      <w:pPr>
        <w:pStyle w:val="breakline"/>
        <w:divId w:val="527259509"/>
        <w:rPr>
          <w:color w:val="002060"/>
        </w:rPr>
      </w:pPr>
    </w:p>
    <w:p w14:paraId="29469BC7" w14:textId="77777777" w:rsidR="00D16E97" w:rsidRPr="00457C82" w:rsidRDefault="00D16E97" w:rsidP="00D16E97">
      <w:pPr>
        <w:pStyle w:val="sottotitolocampionato10"/>
        <w:divId w:val="527259509"/>
        <w:rPr>
          <w:color w:val="002060"/>
        </w:rPr>
      </w:pPr>
      <w:r w:rsidRPr="00457C82">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550D86EA"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2EC13"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75304"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8B08B"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9BA83"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4EA49"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CE34A"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84F99"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25F86"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76156"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DE8ED" w14:textId="77777777" w:rsidR="00D16E97" w:rsidRPr="00457C82" w:rsidRDefault="00D16E97" w:rsidP="00294DA9">
            <w:pPr>
              <w:pStyle w:val="headertabella0"/>
              <w:rPr>
                <w:color w:val="002060"/>
              </w:rPr>
            </w:pPr>
            <w:r w:rsidRPr="00457C82">
              <w:rPr>
                <w:color w:val="002060"/>
              </w:rPr>
              <w:t>PE</w:t>
            </w:r>
          </w:p>
        </w:tc>
      </w:tr>
      <w:tr w:rsidR="00D16E97" w:rsidRPr="00457C82" w14:paraId="49C0FD15"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FDAF68" w14:textId="77777777" w:rsidR="00D16E97" w:rsidRPr="00457C82" w:rsidRDefault="00D16E97" w:rsidP="00294DA9">
            <w:pPr>
              <w:pStyle w:val="rowtabella0"/>
              <w:rPr>
                <w:color w:val="002060"/>
              </w:rPr>
            </w:pPr>
            <w:r w:rsidRPr="00457C8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EC793"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4558"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023E1"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D193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D792C"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E622F"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4658"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C6A53"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A925" w14:textId="77777777" w:rsidR="00D16E97" w:rsidRPr="00457C82" w:rsidRDefault="00D16E97" w:rsidP="00294DA9">
            <w:pPr>
              <w:pStyle w:val="rowtabella0"/>
              <w:jc w:val="center"/>
              <w:rPr>
                <w:color w:val="002060"/>
              </w:rPr>
            </w:pPr>
            <w:r w:rsidRPr="00457C82">
              <w:rPr>
                <w:color w:val="002060"/>
              </w:rPr>
              <w:t>0</w:t>
            </w:r>
          </w:p>
        </w:tc>
      </w:tr>
      <w:tr w:rsidR="00D16E97" w:rsidRPr="00457C82" w14:paraId="25D8CADF"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9E639" w14:textId="77777777" w:rsidR="00D16E97" w:rsidRPr="00457C82" w:rsidRDefault="00D16E97" w:rsidP="00294DA9">
            <w:pPr>
              <w:pStyle w:val="rowtabella0"/>
              <w:rPr>
                <w:color w:val="002060"/>
              </w:rPr>
            </w:pPr>
            <w:r w:rsidRPr="00457C8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D924"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426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1FF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0378"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DECC"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0788"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7DAED"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68CDD"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6E12A" w14:textId="77777777" w:rsidR="00D16E97" w:rsidRPr="00457C82" w:rsidRDefault="00D16E97" w:rsidP="00294DA9">
            <w:pPr>
              <w:pStyle w:val="rowtabella0"/>
              <w:jc w:val="center"/>
              <w:rPr>
                <w:color w:val="002060"/>
              </w:rPr>
            </w:pPr>
            <w:r w:rsidRPr="00457C82">
              <w:rPr>
                <w:color w:val="002060"/>
              </w:rPr>
              <w:t>0</w:t>
            </w:r>
          </w:p>
        </w:tc>
      </w:tr>
      <w:tr w:rsidR="00D16E97" w:rsidRPr="00457C82" w14:paraId="40267404"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B92D9" w14:textId="77777777" w:rsidR="00D16E97" w:rsidRPr="00457C82" w:rsidRDefault="00D16E97" w:rsidP="00294DA9">
            <w:pPr>
              <w:pStyle w:val="rowtabella0"/>
              <w:rPr>
                <w:color w:val="002060"/>
              </w:rPr>
            </w:pPr>
            <w:r w:rsidRPr="00457C8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D4D65"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0F3C"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827B8"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9D28"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1BCCE"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50A4C"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8C8F8"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2B73F"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CCDF8" w14:textId="77777777" w:rsidR="00D16E97" w:rsidRPr="00457C82" w:rsidRDefault="00D16E97" w:rsidP="00294DA9">
            <w:pPr>
              <w:pStyle w:val="rowtabella0"/>
              <w:jc w:val="center"/>
              <w:rPr>
                <w:color w:val="002060"/>
              </w:rPr>
            </w:pPr>
            <w:r w:rsidRPr="00457C82">
              <w:rPr>
                <w:color w:val="002060"/>
              </w:rPr>
              <w:t>0</w:t>
            </w:r>
          </w:p>
        </w:tc>
      </w:tr>
      <w:tr w:rsidR="00D16E97" w:rsidRPr="00457C82" w14:paraId="32F2D0E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D9DE3" w14:textId="77777777" w:rsidR="00D16E97" w:rsidRPr="00457C82" w:rsidRDefault="00D16E97" w:rsidP="00294DA9">
            <w:pPr>
              <w:pStyle w:val="rowtabella0"/>
              <w:rPr>
                <w:color w:val="002060"/>
              </w:rPr>
            </w:pPr>
            <w:r w:rsidRPr="00457C82">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DE8A"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1C23"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59E8"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0866"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D1934"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CC50"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EC88"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0495"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A68B" w14:textId="77777777" w:rsidR="00D16E97" w:rsidRPr="00457C82" w:rsidRDefault="00D16E97" w:rsidP="00294DA9">
            <w:pPr>
              <w:pStyle w:val="rowtabella0"/>
              <w:jc w:val="center"/>
              <w:rPr>
                <w:color w:val="002060"/>
              </w:rPr>
            </w:pPr>
            <w:r w:rsidRPr="00457C82">
              <w:rPr>
                <w:color w:val="002060"/>
              </w:rPr>
              <w:t>0</w:t>
            </w:r>
          </w:p>
        </w:tc>
      </w:tr>
      <w:tr w:rsidR="00D16E97" w:rsidRPr="00457C82" w14:paraId="0762D18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40BED" w14:textId="77777777" w:rsidR="00D16E97" w:rsidRPr="00457C82" w:rsidRDefault="00D16E97" w:rsidP="00294DA9">
            <w:pPr>
              <w:pStyle w:val="rowtabella0"/>
              <w:rPr>
                <w:color w:val="002060"/>
              </w:rPr>
            </w:pPr>
            <w:r w:rsidRPr="00457C8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41D0"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A3AD"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F8E4"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322E3"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E330F"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9A30F"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163C4"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56EE"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C4B2" w14:textId="77777777" w:rsidR="00D16E97" w:rsidRPr="00457C82" w:rsidRDefault="00D16E97" w:rsidP="00294DA9">
            <w:pPr>
              <w:pStyle w:val="rowtabella0"/>
              <w:jc w:val="center"/>
              <w:rPr>
                <w:color w:val="002060"/>
              </w:rPr>
            </w:pPr>
            <w:r w:rsidRPr="00457C82">
              <w:rPr>
                <w:color w:val="002060"/>
              </w:rPr>
              <w:t>0</w:t>
            </w:r>
          </w:p>
        </w:tc>
      </w:tr>
      <w:tr w:rsidR="00D16E97" w:rsidRPr="00457C82" w14:paraId="0632C22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C30D4" w14:textId="77777777" w:rsidR="00D16E97" w:rsidRPr="00457C82" w:rsidRDefault="00D16E97" w:rsidP="00294DA9">
            <w:pPr>
              <w:pStyle w:val="rowtabella0"/>
              <w:rPr>
                <w:color w:val="002060"/>
              </w:rPr>
            </w:pPr>
            <w:r w:rsidRPr="00457C8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A3597"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D65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BF5E"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C7695"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E84D"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B853"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D26A2"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16ED"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C6887" w14:textId="77777777" w:rsidR="00D16E97" w:rsidRPr="00457C82" w:rsidRDefault="00D16E97" w:rsidP="00294DA9">
            <w:pPr>
              <w:pStyle w:val="rowtabella0"/>
              <w:jc w:val="center"/>
              <w:rPr>
                <w:color w:val="002060"/>
              </w:rPr>
            </w:pPr>
            <w:r w:rsidRPr="00457C82">
              <w:rPr>
                <w:color w:val="002060"/>
              </w:rPr>
              <w:t>0</w:t>
            </w:r>
          </w:p>
        </w:tc>
      </w:tr>
      <w:tr w:rsidR="00D16E97" w:rsidRPr="00457C82" w14:paraId="16356E84"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4E69F1" w14:textId="77777777" w:rsidR="00D16E97" w:rsidRPr="00457C82" w:rsidRDefault="00D16E97" w:rsidP="00294DA9">
            <w:pPr>
              <w:pStyle w:val="rowtabella0"/>
              <w:rPr>
                <w:color w:val="002060"/>
              </w:rPr>
            </w:pPr>
            <w:r w:rsidRPr="00457C8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3295B"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43A1"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D3A7A"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91CA3"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C432D"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E467"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F432" w14:textId="77777777" w:rsidR="00D16E97" w:rsidRPr="00457C82" w:rsidRDefault="00D16E97" w:rsidP="00294DA9">
            <w:pPr>
              <w:pStyle w:val="rowtabella0"/>
              <w:jc w:val="center"/>
              <w:rPr>
                <w:color w:val="002060"/>
              </w:rPr>
            </w:pPr>
            <w:r w:rsidRPr="00457C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40584"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493C3" w14:textId="77777777" w:rsidR="00D16E97" w:rsidRPr="00457C82" w:rsidRDefault="00D16E97" w:rsidP="00294DA9">
            <w:pPr>
              <w:pStyle w:val="rowtabella0"/>
              <w:jc w:val="center"/>
              <w:rPr>
                <w:color w:val="002060"/>
              </w:rPr>
            </w:pPr>
            <w:r w:rsidRPr="00457C82">
              <w:rPr>
                <w:color w:val="002060"/>
              </w:rPr>
              <w:t>0</w:t>
            </w:r>
          </w:p>
        </w:tc>
      </w:tr>
    </w:tbl>
    <w:p w14:paraId="1ADD8D28" w14:textId="77777777" w:rsidR="00D16E97" w:rsidRPr="00457C82" w:rsidRDefault="00D16E97" w:rsidP="00D16E97">
      <w:pPr>
        <w:pStyle w:val="breakline"/>
        <w:divId w:val="527259509"/>
        <w:rPr>
          <w:rFonts w:eastAsiaTheme="minorEastAsia"/>
          <w:color w:val="002060"/>
        </w:rPr>
      </w:pPr>
    </w:p>
    <w:p w14:paraId="407CEAC8" w14:textId="77777777" w:rsidR="00D16E97" w:rsidRPr="00457C82" w:rsidRDefault="00D16E97" w:rsidP="00D16E97">
      <w:pPr>
        <w:pStyle w:val="breakline"/>
        <w:divId w:val="527259509"/>
        <w:rPr>
          <w:color w:val="002060"/>
        </w:rPr>
      </w:pPr>
    </w:p>
    <w:p w14:paraId="1347DDCA"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75FA6A0B"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44DC6"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87207"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B733A"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03523"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35AFA"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60BCD"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F8F4B"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8DF3A"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889A3"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51CB0" w14:textId="77777777" w:rsidR="00D16E97" w:rsidRPr="00457C82" w:rsidRDefault="00D16E97" w:rsidP="00294DA9">
            <w:pPr>
              <w:pStyle w:val="headertabella0"/>
              <w:rPr>
                <w:color w:val="002060"/>
              </w:rPr>
            </w:pPr>
            <w:r w:rsidRPr="00457C82">
              <w:rPr>
                <w:color w:val="002060"/>
              </w:rPr>
              <w:t>PE</w:t>
            </w:r>
          </w:p>
        </w:tc>
      </w:tr>
      <w:tr w:rsidR="00D16E97" w:rsidRPr="00457C82" w14:paraId="5B6C05AC"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32D98" w14:textId="77777777" w:rsidR="00D16E97" w:rsidRPr="00457C82" w:rsidRDefault="00D16E97" w:rsidP="00294DA9">
            <w:pPr>
              <w:pStyle w:val="rowtabella0"/>
              <w:rPr>
                <w:color w:val="002060"/>
              </w:rPr>
            </w:pPr>
            <w:r w:rsidRPr="00457C8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8F4F7"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6BEB"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AD516"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D881B"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48DB"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B342" w14:textId="77777777" w:rsidR="00D16E97" w:rsidRPr="00457C82" w:rsidRDefault="00D16E97" w:rsidP="00294DA9">
            <w:pPr>
              <w:pStyle w:val="rowtabella0"/>
              <w:jc w:val="center"/>
              <w:rPr>
                <w:color w:val="002060"/>
              </w:rPr>
            </w:pPr>
            <w:r w:rsidRPr="00457C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79935"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62DE"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6A59A" w14:textId="77777777" w:rsidR="00D16E97" w:rsidRPr="00457C82" w:rsidRDefault="00D16E97" w:rsidP="00294DA9">
            <w:pPr>
              <w:pStyle w:val="rowtabella0"/>
              <w:jc w:val="center"/>
              <w:rPr>
                <w:color w:val="002060"/>
              </w:rPr>
            </w:pPr>
            <w:r w:rsidRPr="00457C82">
              <w:rPr>
                <w:color w:val="002060"/>
              </w:rPr>
              <w:t>0</w:t>
            </w:r>
          </w:p>
        </w:tc>
      </w:tr>
      <w:tr w:rsidR="00D16E97" w:rsidRPr="00457C82" w14:paraId="45B14A7A"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2273B8" w14:textId="77777777" w:rsidR="00D16E97" w:rsidRPr="00457C82" w:rsidRDefault="00D16E97" w:rsidP="00294DA9">
            <w:pPr>
              <w:pStyle w:val="rowtabella0"/>
              <w:rPr>
                <w:color w:val="002060"/>
              </w:rPr>
            </w:pPr>
            <w:r w:rsidRPr="00457C82">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E4AAF"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40A8A"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50C9"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90438"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799D"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4864" w14:textId="77777777" w:rsidR="00D16E97" w:rsidRPr="00457C82" w:rsidRDefault="00D16E97" w:rsidP="00294DA9">
            <w:pPr>
              <w:pStyle w:val="rowtabella0"/>
              <w:jc w:val="center"/>
              <w:rPr>
                <w:color w:val="002060"/>
              </w:rPr>
            </w:pPr>
            <w:r w:rsidRPr="00457C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F254"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35DB9"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80E8" w14:textId="77777777" w:rsidR="00D16E97" w:rsidRPr="00457C82" w:rsidRDefault="00D16E97" w:rsidP="00294DA9">
            <w:pPr>
              <w:pStyle w:val="rowtabella0"/>
              <w:jc w:val="center"/>
              <w:rPr>
                <w:color w:val="002060"/>
              </w:rPr>
            </w:pPr>
            <w:r w:rsidRPr="00457C82">
              <w:rPr>
                <w:color w:val="002060"/>
              </w:rPr>
              <w:t>0</w:t>
            </w:r>
          </w:p>
        </w:tc>
      </w:tr>
      <w:tr w:rsidR="00D16E97" w:rsidRPr="00457C82" w14:paraId="588FEFA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31073" w14:textId="77777777" w:rsidR="00D16E97" w:rsidRPr="00457C82" w:rsidRDefault="00D16E97" w:rsidP="00294DA9">
            <w:pPr>
              <w:pStyle w:val="rowtabella0"/>
              <w:rPr>
                <w:color w:val="002060"/>
              </w:rPr>
            </w:pPr>
            <w:r w:rsidRPr="00457C8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D55B"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EC22"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AB9A7"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2BB0"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5C79F"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D994" w14:textId="77777777" w:rsidR="00D16E97" w:rsidRPr="00457C82" w:rsidRDefault="00D16E97" w:rsidP="00294DA9">
            <w:pPr>
              <w:pStyle w:val="rowtabella0"/>
              <w:jc w:val="center"/>
              <w:rPr>
                <w:color w:val="002060"/>
              </w:rPr>
            </w:pPr>
            <w:r w:rsidRPr="00457C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F329"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7310E"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1B2A9" w14:textId="77777777" w:rsidR="00D16E97" w:rsidRPr="00457C82" w:rsidRDefault="00D16E97" w:rsidP="00294DA9">
            <w:pPr>
              <w:pStyle w:val="rowtabella0"/>
              <w:jc w:val="center"/>
              <w:rPr>
                <w:color w:val="002060"/>
              </w:rPr>
            </w:pPr>
            <w:r w:rsidRPr="00457C82">
              <w:rPr>
                <w:color w:val="002060"/>
              </w:rPr>
              <w:t>1</w:t>
            </w:r>
          </w:p>
        </w:tc>
      </w:tr>
      <w:tr w:rsidR="00D16E97" w:rsidRPr="00457C82" w14:paraId="4DA9B074"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A004F" w14:textId="77777777" w:rsidR="00D16E97" w:rsidRPr="00457C82" w:rsidRDefault="00D16E97" w:rsidP="00294DA9">
            <w:pPr>
              <w:pStyle w:val="rowtabella0"/>
              <w:rPr>
                <w:color w:val="002060"/>
              </w:rPr>
            </w:pPr>
            <w:r w:rsidRPr="00457C8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AAF57"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71DF"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E6CF9"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77B0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7F76"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E8E42"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46341"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06FF6"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DE72" w14:textId="77777777" w:rsidR="00D16E97" w:rsidRPr="00457C82" w:rsidRDefault="00D16E97" w:rsidP="00294DA9">
            <w:pPr>
              <w:pStyle w:val="rowtabella0"/>
              <w:jc w:val="center"/>
              <w:rPr>
                <w:color w:val="002060"/>
              </w:rPr>
            </w:pPr>
            <w:r w:rsidRPr="00457C82">
              <w:rPr>
                <w:color w:val="002060"/>
              </w:rPr>
              <w:t>0</w:t>
            </w:r>
          </w:p>
        </w:tc>
      </w:tr>
      <w:tr w:rsidR="00D16E97" w:rsidRPr="00457C82" w14:paraId="749FE5A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32158" w14:textId="77777777" w:rsidR="00D16E97" w:rsidRPr="00457C82" w:rsidRDefault="00D16E97" w:rsidP="00294DA9">
            <w:pPr>
              <w:pStyle w:val="rowtabella0"/>
              <w:rPr>
                <w:color w:val="002060"/>
              </w:rPr>
            </w:pPr>
            <w:r w:rsidRPr="00457C8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E039"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0A77B"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5C9B6"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FC06"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6B5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FF7A"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F198" w14:textId="77777777" w:rsidR="00D16E97" w:rsidRPr="00457C82" w:rsidRDefault="00D16E97" w:rsidP="00294DA9">
            <w:pPr>
              <w:pStyle w:val="rowtabella0"/>
              <w:jc w:val="center"/>
              <w:rPr>
                <w:color w:val="002060"/>
              </w:rPr>
            </w:pPr>
            <w:r w:rsidRPr="00457C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1AE0"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E83A" w14:textId="77777777" w:rsidR="00D16E97" w:rsidRPr="00457C82" w:rsidRDefault="00D16E97" w:rsidP="00294DA9">
            <w:pPr>
              <w:pStyle w:val="rowtabella0"/>
              <w:jc w:val="center"/>
              <w:rPr>
                <w:color w:val="002060"/>
              </w:rPr>
            </w:pPr>
            <w:r w:rsidRPr="00457C82">
              <w:rPr>
                <w:color w:val="002060"/>
              </w:rPr>
              <w:t>0</w:t>
            </w:r>
          </w:p>
        </w:tc>
      </w:tr>
      <w:tr w:rsidR="00D16E97" w:rsidRPr="00457C82" w14:paraId="04E4BC16"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39A5FC" w14:textId="77777777" w:rsidR="00D16E97" w:rsidRPr="00457C82" w:rsidRDefault="00D16E97" w:rsidP="00294DA9">
            <w:pPr>
              <w:pStyle w:val="rowtabella0"/>
              <w:rPr>
                <w:color w:val="002060"/>
              </w:rPr>
            </w:pPr>
            <w:r w:rsidRPr="00457C82">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937A"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B4D7"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D9052"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692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C4B44"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4ABE" w14:textId="77777777" w:rsidR="00D16E97" w:rsidRPr="00457C82" w:rsidRDefault="00D16E97" w:rsidP="00294DA9">
            <w:pPr>
              <w:pStyle w:val="rowtabella0"/>
              <w:jc w:val="center"/>
              <w:rPr>
                <w:color w:val="002060"/>
              </w:rPr>
            </w:pPr>
            <w:r w:rsidRPr="00457C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291A" w14:textId="77777777" w:rsidR="00D16E97" w:rsidRPr="00457C82" w:rsidRDefault="00D16E97" w:rsidP="00294DA9">
            <w:pPr>
              <w:pStyle w:val="rowtabella0"/>
              <w:jc w:val="center"/>
              <w:rPr>
                <w:color w:val="002060"/>
              </w:rPr>
            </w:pPr>
            <w:r w:rsidRPr="00457C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58843"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468F" w14:textId="77777777" w:rsidR="00D16E97" w:rsidRPr="00457C82" w:rsidRDefault="00D16E97" w:rsidP="00294DA9">
            <w:pPr>
              <w:pStyle w:val="rowtabella0"/>
              <w:jc w:val="center"/>
              <w:rPr>
                <w:color w:val="002060"/>
              </w:rPr>
            </w:pPr>
            <w:r w:rsidRPr="00457C82">
              <w:rPr>
                <w:color w:val="002060"/>
              </w:rPr>
              <w:t>0</w:t>
            </w:r>
          </w:p>
        </w:tc>
      </w:tr>
    </w:tbl>
    <w:p w14:paraId="56104D31" w14:textId="77777777" w:rsidR="00D16E97" w:rsidRPr="00457C82" w:rsidRDefault="00D16E97" w:rsidP="00D16E97">
      <w:pPr>
        <w:pStyle w:val="breakline"/>
        <w:divId w:val="527259509"/>
        <w:rPr>
          <w:rFonts w:eastAsiaTheme="minorEastAsia"/>
          <w:color w:val="002060"/>
        </w:rPr>
      </w:pPr>
    </w:p>
    <w:p w14:paraId="4A6E294A" w14:textId="77777777" w:rsidR="00D16E97" w:rsidRPr="00457C82" w:rsidRDefault="00D16E97" w:rsidP="00D16E97">
      <w:pPr>
        <w:pStyle w:val="titoloprinc0"/>
        <w:divId w:val="527259509"/>
        <w:rPr>
          <w:color w:val="002060"/>
        </w:rPr>
      </w:pPr>
      <w:r w:rsidRPr="00457C82">
        <w:rPr>
          <w:color w:val="002060"/>
        </w:rPr>
        <w:t>PROGRAMMA GARE</w:t>
      </w:r>
    </w:p>
    <w:p w14:paraId="7F32E993" w14:textId="77777777" w:rsidR="00D16E97" w:rsidRPr="00457C82" w:rsidRDefault="00D16E97" w:rsidP="00D16E97">
      <w:pPr>
        <w:pStyle w:val="sottotitolocampionato10"/>
        <w:divId w:val="527259509"/>
        <w:rPr>
          <w:color w:val="002060"/>
        </w:rPr>
      </w:pPr>
      <w:r w:rsidRPr="00457C8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1975"/>
        <w:gridCol w:w="385"/>
        <w:gridCol w:w="897"/>
        <w:gridCol w:w="1281"/>
        <w:gridCol w:w="1528"/>
        <w:gridCol w:w="1537"/>
      </w:tblGrid>
      <w:tr w:rsidR="00D16E97" w:rsidRPr="00457C82" w14:paraId="46289517"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7A99B"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28D3A"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0D5D1"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7948F"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AFF6D"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5CB65"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8B083"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082BE933"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EC64CE" w14:textId="77777777" w:rsidR="00D16E97" w:rsidRPr="00457C82" w:rsidRDefault="00D16E97" w:rsidP="00294DA9">
            <w:pPr>
              <w:pStyle w:val="rowtabella0"/>
              <w:rPr>
                <w:color w:val="002060"/>
              </w:rPr>
            </w:pPr>
            <w:r w:rsidRPr="00457C82">
              <w:rPr>
                <w:color w:val="002060"/>
              </w:rPr>
              <w:t>CITTA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3F753" w14:textId="77777777" w:rsidR="00D16E97" w:rsidRPr="00457C82" w:rsidRDefault="00D16E97" w:rsidP="00294DA9">
            <w:pPr>
              <w:pStyle w:val="rowtabella0"/>
              <w:rPr>
                <w:color w:val="002060"/>
              </w:rPr>
            </w:pPr>
            <w:r w:rsidRPr="00457C82">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3DF61"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ED56DF" w14:textId="77777777" w:rsidR="00D16E97" w:rsidRPr="00457C82" w:rsidRDefault="00D16E97" w:rsidP="00294DA9">
            <w:pPr>
              <w:pStyle w:val="rowtabella0"/>
              <w:rPr>
                <w:color w:val="002060"/>
              </w:rPr>
            </w:pPr>
            <w:r w:rsidRPr="00457C82">
              <w:rPr>
                <w:color w:val="002060"/>
              </w:rPr>
              <w:t>11/12/2021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A5931" w14:textId="77777777" w:rsidR="00D16E97" w:rsidRPr="00457C82" w:rsidRDefault="00D16E97" w:rsidP="00294DA9">
            <w:pPr>
              <w:pStyle w:val="rowtabella0"/>
              <w:rPr>
                <w:color w:val="002060"/>
              </w:rPr>
            </w:pPr>
            <w:r w:rsidRPr="00457C82">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C7EC5" w14:textId="77777777" w:rsidR="00D16E97" w:rsidRPr="00457C82" w:rsidRDefault="00D16E97" w:rsidP="00294DA9">
            <w:pPr>
              <w:pStyle w:val="rowtabella0"/>
              <w:rPr>
                <w:color w:val="002060"/>
              </w:rPr>
            </w:pPr>
            <w:r w:rsidRPr="00457C82">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840D4" w14:textId="77777777" w:rsidR="00D16E97" w:rsidRPr="00457C82" w:rsidRDefault="00D16E97" w:rsidP="00294DA9">
            <w:pPr>
              <w:pStyle w:val="rowtabella0"/>
              <w:rPr>
                <w:color w:val="002060"/>
              </w:rPr>
            </w:pPr>
            <w:r w:rsidRPr="00457C82">
              <w:rPr>
                <w:color w:val="002060"/>
              </w:rPr>
              <w:t>VIA MATTEOTTI</w:t>
            </w:r>
          </w:p>
        </w:tc>
      </w:tr>
      <w:tr w:rsidR="00D16E97" w:rsidRPr="00457C82" w14:paraId="3A2DE475"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9DF763" w14:textId="77777777" w:rsidR="00D16E97" w:rsidRPr="00457C82" w:rsidRDefault="00D16E97" w:rsidP="00294DA9">
            <w:pPr>
              <w:pStyle w:val="rowtabella0"/>
              <w:rPr>
                <w:color w:val="002060"/>
              </w:rPr>
            </w:pPr>
            <w:r w:rsidRPr="00457C82">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284ABD" w14:textId="77777777" w:rsidR="00D16E97" w:rsidRPr="00457C82" w:rsidRDefault="00D16E97" w:rsidP="00294DA9">
            <w:pPr>
              <w:pStyle w:val="rowtabella0"/>
              <w:rPr>
                <w:color w:val="002060"/>
              </w:rPr>
            </w:pPr>
            <w:r w:rsidRPr="00457C82">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C7E9DB"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637569" w14:textId="77777777" w:rsidR="00D16E97" w:rsidRPr="00457C82" w:rsidRDefault="00D16E97" w:rsidP="00294DA9">
            <w:pPr>
              <w:pStyle w:val="rowtabella0"/>
              <w:rPr>
                <w:color w:val="002060"/>
              </w:rPr>
            </w:pPr>
            <w:r w:rsidRPr="00457C82">
              <w:rPr>
                <w:color w:val="002060"/>
              </w:rPr>
              <w:t>11/12/2021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9C2AEA" w14:textId="77777777" w:rsidR="00D16E97" w:rsidRPr="00457C82" w:rsidRDefault="00D16E97" w:rsidP="00294DA9">
            <w:pPr>
              <w:pStyle w:val="rowtabella0"/>
              <w:rPr>
                <w:color w:val="002060"/>
              </w:rPr>
            </w:pPr>
            <w:r w:rsidRPr="00457C82">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730D1" w14:textId="77777777" w:rsidR="00D16E97" w:rsidRPr="00457C82" w:rsidRDefault="00D16E97" w:rsidP="00294DA9">
            <w:pPr>
              <w:pStyle w:val="rowtabella0"/>
              <w:rPr>
                <w:color w:val="002060"/>
              </w:rPr>
            </w:pPr>
            <w:r w:rsidRPr="00457C82">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88ABA6" w14:textId="77777777" w:rsidR="00D16E97" w:rsidRPr="00457C82" w:rsidRDefault="00D16E97" w:rsidP="00294DA9">
            <w:pPr>
              <w:pStyle w:val="rowtabella0"/>
              <w:rPr>
                <w:color w:val="002060"/>
              </w:rPr>
            </w:pPr>
            <w:r w:rsidRPr="00457C82">
              <w:rPr>
                <w:color w:val="002060"/>
              </w:rPr>
              <w:t>VIA MAZZINI</w:t>
            </w:r>
          </w:p>
        </w:tc>
      </w:tr>
      <w:tr w:rsidR="00D16E97" w:rsidRPr="00457C82" w14:paraId="21DF7204"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A23EBD" w14:textId="77777777" w:rsidR="00D16E97" w:rsidRPr="00457C82" w:rsidRDefault="00D16E97" w:rsidP="00294DA9">
            <w:pPr>
              <w:pStyle w:val="rowtabella0"/>
              <w:rPr>
                <w:color w:val="002060"/>
              </w:rPr>
            </w:pPr>
            <w:r w:rsidRPr="00457C82">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D9128" w14:textId="77777777" w:rsidR="00D16E97" w:rsidRPr="00457C82" w:rsidRDefault="00D16E97" w:rsidP="00294DA9">
            <w:pPr>
              <w:pStyle w:val="rowtabella0"/>
              <w:rPr>
                <w:color w:val="002060"/>
              </w:rPr>
            </w:pPr>
            <w:r w:rsidRPr="00457C82">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683B9"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82208" w14:textId="77777777" w:rsidR="00D16E97" w:rsidRPr="00457C82" w:rsidRDefault="00D16E97" w:rsidP="00294DA9">
            <w:pPr>
              <w:pStyle w:val="rowtabella0"/>
              <w:rPr>
                <w:color w:val="002060"/>
              </w:rPr>
            </w:pPr>
            <w:r w:rsidRPr="00457C82">
              <w:rPr>
                <w:color w:val="002060"/>
              </w:rPr>
              <w:t>11/12/2021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E4DDF" w14:textId="77777777" w:rsidR="00D16E97" w:rsidRPr="00457C82" w:rsidRDefault="00D16E97" w:rsidP="00294DA9">
            <w:pPr>
              <w:pStyle w:val="rowtabella0"/>
              <w:rPr>
                <w:color w:val="002060"/>
              </w:rPr>
            </w:pPr>
            <w:r w:rsidRPr="00457C82">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E29FF" w14:textId="77777777" w:rsidR="00D16E97" w:rsidRPr="00457C82" w:rsidRDefault="00D16E97" w:rsidP="00294DA9">
            <w:pPr>
              <w:pStyle w:val="rowtabella0"/>
              <w:rPr>
                <w:color w:val="002060"/>
              </w:rPr>
            </w:pPr>
            <w:r w:rsidRPr="00457C8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DE825" w14:textId="77777777" w:rsidR="00D16E97" w:rsidRPr="00457C82" w:rsidRDefault="00D16E97" w:rsidP="00294DA9">
            <w:pPr>
              <w:pStyle w:val="rowtabella0"/>
              <w:rPr>
                <w:color w:val="002060"/>
              </w:rPr>
            </w:pPr>
            <w:r w:rsidRPr="00457C82">
              <w:rPr>
                <w:color w:val="002060"/>
              </w:rPr>
              <w:t>VIA MONTEPELAGO</w:t>
            </w:r>
          </w:p>
        </w:tc>
      </w:tr>
    </w:tbl>
    <w:p w14:paraId="1425BB21" w14:textId="77777777" w:rsidR="00D16E97" w:rsidRPr="00457C82" w:rsidRDefault="00D16E97" w:rsidP="00D16E97">
      <w:pPr>
        <w:pStyle w:val="breakline"/>
        <w:divId w:val="527259509"/>
        <w:rPr>
          <w:rFonts w:eastAsiaTheme="minorEastAsia"/>
          <w:color w:val="002060"/>
        </w:rPr>
      </w:pPr>
    </w:p>
    <w:p w14:paraId="06889E65" w14:textId="77777777" w:rsidR="00D16E97" w:rsidRPr="00457C82" w:rsidRDefault="00D16E97" w:rsidP="00D16E97">
      <w:pPr>
        <w:pStyle w:val="breakline"/>
        <w:divId w:val="527259509"/>
        <w:rPr>
          <w:color w:val="002060"/>
        </w:rPr>
      </w:pPr>
    </w:p>
    <w:p w14:paraId="423149C4" w14:textId="77777777" w:rsidR="00D16E97" w:rsidRPr="00457C82" w:rsidRDefault="00D16E97" w:rsidP="00D16E97">
      <w:pPr>
        <w:pStyle w:val="breakline"/>
        <w:divId w:val="527259509"/>
        <w:rPr>
          <w:color w:val="002060"/>
        </w:rPr>
      </w:pPr>
    </w:p>
    <w:p w14:paraId="77E7C7D1" w14:textId="77777777" w:rsidR="00D16E97" w:rsidRPr="00457C82" w:rsidRDefault="00D16E97" w:rsidP="00D16E97">
      <w:pPr>
        <w:pStyle w:val="sottotitolocampionato10"/>
        <w:divId w:val="527259509"/>
        <w:rPr>
          <w:color w:val="002060"/>
        </w:rPr>
      </w:pPr>
      <w:r w:rsidRPr="00457C8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D16E97" w:rsidRPr="00457C82" w14:paraId="41F53FAD"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99CC2"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F6D75"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6F713"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15804"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A4932"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708C3"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7F595"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5FBD6764"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98B4EC" w14:textId="77777777" w:rsidR="00D16E97" w:rsidRPr="00457C82" w:rsidRDefault="00D16E97" w:rsidP="00294DA9">
            <w:pPr>
              <w:pStyle w:val="rowtabella0"/>
              <w:rPr>
                <w:color w:val="002060"/>
              </w:rPr>
            </w:pPr>
            <w:r w:rsidRPr="00457C82">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1C337" w14:textId="77777777" w:rsidR="00D16E97" w:rsidRPr="00457C82" w:rsidRDefault="00D16E97" w:rsidP="00294DA9">
            <w:pPr>
              <w:pStyle w:val="rowtabella0"/>
              <w:rPr>
                <w:color w:val="002060"/>
              </w:rPr>
            </w:pPr>
            <w:r w:rsidRPr="00457C82">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AC3A9"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10A75" w14:textId="77777777" w:rsidR="00D16E97" w:rsidRPr="00457C82" w:rsidRDefault="00D16E97" w:rsidP="00294DA9">
            <w:pPr>
              <w:pStyle w:val="rowtabella0"/>
              <w:rPr>
                <w:color w:val="002060"/>
              </w:rPr>
            </w:pPr>
            <w:r w:rsidRPr="00457C82">
              <w:rPr>
                <w:color w:val="002060"/>
              </w:rPr>
              <w:t>11/12/2021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AD8BB" w14:textId="77777777" w:rsidR="00D16E97" w:rsidRPr="00457C82" w:rsidRDefault="00D16E97" w:rsidP="00294DA9">
            <w:pPr>
              <w:pStyle w:val="rowtabella0"/>
              <w:rPr>
                <w:color w:val="002060"/>
              </w:rPr>
            </w:pPr>
            <w:r w:rsidRPr="00457C82">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980EA" w14:textId="77777777" w:rsidR="00D16E97" w:rsidRPr="00457C82" w:rsidRDefault="00D16E97" w:rsidP="00294DA9">
            <w:pPr>
              <w:pStyle w:val="rowtabella0"/>
              <w:rPr>
                <w:color w:val="002060"/>
              </w:rPr>
            </w:pPr>
            <w:r w:rsidRPr="00457C82">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33D25" w14:textId="77777777" w:rsidR="00D16E97" w:rsidRPr="00457C82" w:rsidRDefault="00D16E97" w:rsidP="00294DA9">
            <w:pPr>
              <w:pStyle w:val="rowtabella0"/>
              <w:rPr>
                <w:color w:val="002060"/>
              </w:rPr>
            </w:pPr>
            <w:r w:rsidRPr="00457C82">
              <w:rPr>
                <w:color w:val="002060"/>
              </w:rPr>
              <w:t>VIA DELLA REPUBBLICA</w:t>
            </w:r>
          </w:p>
        </w:tc>
      </w:tr>
      <w:tr w:rsidR="00D16E97" w:rsidRPr="00457C82" w14:paraId="718414E5"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3454F4" w14:textId="77777777" w:rsidR="00D16E97" w:rsidRPr="00457C82" w:rsidRDefault="00D16E97" w:rsidP="00294DA9">
            <w:pPr>
              <w:pStyle w:val="rowtabella0"/>
              <w:rPr>
                <w:color w:val="002060"/>
              </w:rPr>
            </w:pPr>
            <w:r w:rsidRPr="00457C82">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ABD527" w14:textId="77777777" w:rsidR="00D16E97" w:rsidRPr="00457C82" w:rsidRDefault="00D16E97" w:rsidP="00294DA9">
            <w:pPr>
              <w:pStyle w:val="rowtabella0"/>
              <w:rPr>
                <w:color w:val="002060"/>
              </w:rPr>
            </w:pPr>
            <w:r w:rsidRPr="00457C82">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1D2212"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B0D9CB" w14:textId="77777777" w:rsidR="00D16E97" w:rsidRPr="00457C82" w:rsidRDefault="00D16E97" w:rsidP="00294DA9">
            <w:pPr>
              <w:pStyle w:val="rowtabella0"/>
              <w:rPr>
                <w:color w:val="002060"/>
              </w:rPr>
            </w:pPr>
            <w:r w:rsidRPr="00457C82">
              <w:rPr>
                <w:color w:val="002060"/>
              </w:rPr>
              <w:t>11/12/2021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9FFEA3" w14:textId="77777777" w:rsidR="00D16E97" w:rsidRPr="00457C82" w:rsidRDefault="00D16E97" w:rsidP="00294DA9">
            <w:pPr>
              <w:pStyle w:val="rowtabella0"/>
              <w:rPr>
                <w:color w:val="002060"/>
              </w:rPr>
            </w:pPr>
            <w:r w:rsidRPr="00457C82">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F88E66" w14:textId="77777777" w:rsidR="00D16E97" w:rsidRPr="00457C82" w:rsidRDefault="00D16E97" w:rsidP="00294DA9">
            <w:pPr>
              <w:pStyle w:val="rowtabella0"/>
              <w:rPr>
                <w:color w:val="002060"/>
              </w:rPr>
            </w:pPr>
            <w:r w:rsidRPr="00457C82">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7BE16D" w14:textId="77777777" w:rsidR="00D16E97" w:rsidRPr="00457C82" w:rsidRDefault="00D16E97" w:rsidP="00294DA9">
            <w:pPr>
              <w:pStyle w:val="rowtabella0"/>
              <w:rPr>
                <w:color w:val="002060"/>
              </w:rPr>
            </w:pPr>
            <w:r w:rsidRPr="00457C82">
              <w:rPr>
                <w:color w:val="002060"/>
              </w:rPr>
              <w:t>VIA B.ROSSI SNC</w:t>
            </w:r>
          </w:p>
        </w:tc>
      </w:tr>
      <w:tr w:rsidR="00D16E97" w:rsidRPr="00457C82" w14:paraId="56F061BF"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229098" w14:textId="77777777" w:rsidR="00D16E97" w:rsidRPr="00457C82" w:rsidRDefault="00D16E97" w:rsidP="00294DA9">
            <w:pPr>
              <w:pStyle w:val="rowtabella0"/>
              <w:rPr>
                <w:color w:val="002060"/>
              </w:rPr>
            </w:pPr>
            <w:r w:rsidRPr="00457C82">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21DB8" w14:textId="77777777" w:rsidR="00D16E97" w:rsidRPr="00457C82" w:rsidRDefault="00D16E97" w:rsidP="00294DA9">
            <w:pPr>
              <w:pStyle w:val="rowtabella0"/>
              <w:rPr>
                <w:color w:val="002060"/>
              </w:rPr>
            </w:pPr>
            <w:r w:rsidRPr="00457C82">
              <w:rPr>
                <w:color w:val="002060"/>
              </w:rPr>
              <w:t>VIRTUS TEAM SOC.COOP.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AD11F"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54B5C" w14:textId="77777777" w:rsidR="00D16E97" w:rsidRPr="00457C82" w:rsidRDefault="00D16E97" w:rsidP="00294DA9">
            <w:pPr>
              <w:pStyle w:val="rowtabella0"/>
              <w:rPr>
                <w:color w:val="002060"/>
              </w:rPr>
            </w:pPr>
            <w:r w:rsidRPr="00457C82">
              <w:rPr>
                <w:color w:val="002060"/>
              </w:rPr>
              <w:t>11/12/2021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8CBA2" w14:textId="77777777" w:rsidR="00D16E97" w:rsidRPr="00457C82" w:rsidRDefault="00D16E97" w:rsidP="00294DA9">
            <w:pPr>
              <w:pStyle w:val="rowtabella0"/>
              <w:rPr>
                <w:color w:val="002060"/>
              </w:rPr>
            </w:pPr>
            <w:r w:rsidRPr="00457C82">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8DD11" w14:textId="77777777" w:rsidR="00D16E97" w:rsidRPr="00457C82" w:rsidRDefault="00D16E97" w:rsidP="00294DA9">
            <w:pPr>
              <w:pStyle w:val="rowtabella0"/>
              <w:rPr>
                <w:color w:val="002060"/>
              </w:rPr>
            </w:pPr>
            <w:r w:rsidRPr="00457C8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5BF80" w14:textId="77777777" w:rsidR="00D16E97" w:rsidRPr="00457C82" w:rsidRDefault="00D16E97" w:rsidP="00294DA9">
            <w:pPr>
              <w:pStyle w:val="rowtabella0"/>
              <w:rPr>
                <w:color w:val="002060"/>
              </w:rPr>
            </w:pPr>
            <w:r w:rsidRPr="00457C82">
              <w:rPr>
                <w:color w:val="002060"/>
              </w:rPr>
              <w:t>VIA B.BUOZZI</w:t>
            </w:r>
          </w:p>
        </w:tc>
      </w:tr>
    </w:tbl>
    <w:p w14:paraId="5EE2CAD4" w14:textId="77777777" w:rsidR="00D16E97" w:rsidRPr="00457C82" w:rsidRDefault="00D16E97" w:rsidP="00D16E97">
      <w:pPr>
        <w:pStyle w:val="breakline"/>
        <w:divId w:val="527259509"/>
        <w:rPr>
          <w:color w:val="002060"/>
        </w:rPr>
      </w:pPr>
    </w:p>
    <w:p w14:paraId="3D8C1D2E" w14:textId="77777777" w:rsidR="00D16E97" w:rsidRPr="00457C82" w:rsidRDefault="00D16E97" w:rsidP="00D16E97">
      <w:pPr>
        <w:pStyle w:val="breakline"/>
        <w:divId w:val="527259509"/>
        <w:rPr>
          <w:color w:val="002060"/>
        </w:rPr>
      </w:pPr>
    </w:p>
    <w:p w14:paraId="43483258"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UNDER 17 C5 REGIONALI MASCHILI</w:t>
      </w:r>
    </w:p>
    <w:p w14:paraId="43C0427E" w14:textId="77777777" w:rsidR="00D16E97" w:rsidRPr="00457C82" w:rsidRDefault="00D16E97" w:rsidP="00D16E97">
      <w:pPr>
        <w:pStyle w:val="titoloprinc0"/>
        <w:divId w:val="527259509"/>
        <w:rPr>
          <w:color w:val="002060"/>
        </w:rPr>
      </w:pPr>
      <w:r w:rsidRPr="00457C82">
        <w:rPr>
          <w:color w:val="002060"/>
        </w:rPr>
        <w:t>VARIAZIONI AL PROGRAMMA GARE</w:t>
      </w:r>
    </w:p>
    <w:p w14:paraId="41C3C486" w14:textId="77777777" w:rsidR="00D16E97" w:rsidRPr="00457C82" w:rsidRDefault="00D16E97" w:rsidP="00D16E97">
      <w:pPr>
        <w:pStyle w:val="breakline"/>
        <w:divId w:val="527259509"/>
        <w:rPr>
          <w:color w:val="002060"/>
        </w:rPr>
      </w:pPr>
    </w:p>
    <w:p w14:paraId="0E571FF9" w14:textId="77777777" w:rsidR="00D16E97" w:rsidRPr="00457C82" w:rsidRDefault="00D16E97" w:rsidP="00D16E97">
      <w:pPr>
        <w:pStyle w:val="breakline"/>
        <w:divId w:val="527259509"/>
        <w:rPr>
          <w:color w:val="002060"/>
        </w:rPr>
      </w:pPr>
    </w:p>
    <w:p w14:paraId="3F725E63"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16E97" w:rsidRPr="00457C82" w14:paraId="07FA6CDA" w14:textId="77777777" w:rsidTr="00D16E9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BC805" w14:textId="77777777" w:rsidR="00D16E97" w:rsidRPr="00457C82" w:rsidRDefault="00D16E97" w:rsidP="00294DA9">
            <w:pPr>
              <w:pStyle w:val="headertabella0"/>
              <w:rPr>
                <w:color w:val="002060"/>
              </w:rPr>
            </w:pPr>
            <w:r w:rsidRPr="00457C8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5294D" w14:textId="77777777" w:rsidR="00D16E97" w:rsidRPr="00457C82" w:rsidRDefault="00D16E97" w:rsidP="00294DA9">
            <w:pPr>
              <w:pStyle w:val="headertabella0"/>
              <w:rPr>
                <w:color w:val="002060"/>
              </w:rPr>
            </w:pPr>
            <w:r w:rsidRPr="00457C82">
              <w:rPr>
                <w:color w:val="002060"/>
              </w:rPr>
              <w:t xml:space="preserve">N° </w:t>
            </w:r>
            <w:proofErr w:type="spellStart"/>
            <w:r w:rsidRPr="00457C82">
              <w:rPr>
                <w:color w:val="002060"/>
              </w:rPr>
              <w:t>Gior</w:t>
            </w:r>
            <w:proofErr w:type="spellEnd"/>
            <w:r w:rsidRPr="00457C8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E65BD" w14:textId="77777777" w:rsidR="00D16E97" w:rsidRPr="00457C82" w:rsidRDefault="00D16E97" w:rsidP="00294DA9">
            <w:pPr>
              <w:pStyle w:val="headertabella0"/>
              <w:rPr>
                <w:color w:val="002060"/>
              </w:rPr>
            </w:pPr>
            <w:r w:rsidRPr="00457C8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1B364" w14:textId="77777777" w:rsidR="00D16E97" w:rsidRPr="00457C82" w:rsidRDefault="00D16E97" w:rsidP="00294DA9">
            <w:pPr>
              <w:pStyle w:val="headertabella0"/>
              <w:rPr>
                <w:color w:val="002060"/>
              </w:rPr>
            </w:pPr>
            <w:r w:rsidRPr="00457C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BD1DA" w14:textId="77777777" w:rsidR="00D16E97" w:rsidRPr="00457C82" w:rsidRDefault="00D16E97" w:rsidP="00294DA9">
            <w:pPr>
              <w:pStyle w:val="headertabella0"/>
              <w:rPr>
                <w:color w:val="002060"/>
              </w:rPr>
            </w:pPr>
            <w:r w:rsidRPr="00457C82">
              <w:rPr>
                <w:color w:val="002060"/>
              </w:rPr>
              <w:t xml:space="preserve">Data </w:t>
            </w:r>
            <w:proofErr w:type="spellStart"/>
            <w:r w:rsidRPr="00457C82">
              <w:rPr>
                <w:color w:val="002060"/>
              </w:rPr>
              <w:t>Orig</w:t>
            </w:r>
            <w:proofErr w:type="spellEnd"/>
            <w:r w:rsidRPr="00457C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E7FD2" w14:textId="77777777" w:rsidR="00D16E97" w:rsidRPr="00457C82" w:rsidRDefault="00D16E97" w:rsidP="00294DA9">
            <w:pPr>
              <w:pStyle w:val="headertabella0"/>
              <w:rPr>
                <w:color w:val="002060"/>
              </w:rPr>
            </w:pPr>
            <w:r w:rsidRPr="00457C82">
              <w:rPr>
                <w:color w:val="002060"/>
              </w:rPr>
              <w:t xml:space="preserve">Ora </w:t>
            </w:r>
            <w:proofErr w:type="spellStart"/>
            <w:r w:rsidRPr="00457C82">
              <w:rPr>
                <w:color w:val="002060"/>
              </w:rPr>
              <w:t>Var</w:t>
            </w:r>
            <w:proofErr w:type="spellEnd"/>
            <w:r w:rsidRPr="00457C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A7D38" w14:textId="77777777" w:rsidR="00D16E97" w:rsidRPr="00457C82" w:rsidRDefault="00D16E97" w:rsidP="00294DA9">
            <w:pPr>
              <w:pStyle w:val="headertabella0"/>
              <w:rPr>
                <w:color w:val="002060"/>
              </w:rPr>
            </w:pPr>
            <w:r w:rsidRPr="00457C82">
              <w:rPr>
                <w:color w:val="002060"/>
              </w:rPr>
              <w:t xml:space="preserve">Ora </w:t>
            </w:r>
            <w:proofErr w:type="spellStart"/>
            <w:r w:rsidRPr="00457C82">
              <w:rPr>
                <w:color w:val="002060"/>
              </w:rPr>
              <w:t>Orig</w:t>
            </w:r>
            <w:proofErr w:type="spellEnd"/>
            <w:r w:rsidRPr="00457C8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2B6C5" w14:textId="77777777" w:rsidR="00D16E97" w:rsidRPr="00457C82" w:rsidRDefault="00D16E97" w:rsidP="00294DA9">
            <w:pPr>
              <w:pStyle w:val="headertabella0"/>
              <w:rPr>
                <w:color w:val="002060"/>
              </w:rPr>
            </w:pPr>
            <w:r w:rsidRPr="00457C82">
              <w:rPr>
                <w:color w:val="002060"/>
              </w:rPr>
              <w:t>Impianto</w:t>
            </w:r>
          </w:p>
        </w:tc>
      </w:tr>
      <w:tr w:rsidR="00D16E97" w:rsidRPr="00457C82" w14:paraId="3B020E4C" w14:textId="77777777" w:rsidTr="00D16E9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8D09" w14:textId="77777777" w:rsidR="00D16E97" w:rsidRPr="00D1743A" w:rsidRDefault="00D16E97" w:rsidP="00294DA9">
            <w:pPr>
              <w:pStyle w:val="rowtabella0"/>
              <w:rPr>
                <w:color w:val="002060"/>
                <w:highlight w:val="yellow"/>
              </w:rPr>
            </w:pPr>
            <w:r w:rsidRPr="00D1743A">
              <w:rPr>
                <w:color w:val="002060"/>
                <w:highlight w:val="yellow"/>
              </w:rPr>
              <w:t>13/12/2021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61B1" w14:textId="77777777" w:rsidR="00D16E97" w:rsidRPr="00D1743A" w:rsidRDefault="00D16E97" w:rsidP="00294DA9">
            <w:pPr>
              <w:pStyle w:val="rowtabella0"/>
              <w:jc w:val="center"/>
              <w:rPr>
                <w:color w:val="002060"/>
                <w:highlight w:val="yellow"/>
              </w:rPr>
            </w:pPr>
            <w:r w:rsidRPr="00D1743A">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1B1D3" w14:textId="77777777" w:rsidR="00D16E97" w:rsidRPr="00D1743A" w:rsidRDefault="00D16E97" w:rsidP="00294DA9">
            <w:pPr>
              <w:pStyle w:val="rowtabella0"/>
              <w:rPr>
                <w:color w:val="002060"/>
                <w:highlight w:val="yellow"/>
              </w:rPr>
            </w:pPr>
            <w:r w:rsidRPr="00D1743A">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F9C21" w14:textId="77777777" w:rsidR="00D16E97" w:rsidRPr="00D1743A" w:rsidRDefault="00D16E97" w:rsidP="00294DA9">
            <w:pPr>
              <w:pStyle w:val="rowtabella0"/>
              <w:rPr>
                <w:color w:val="002060"/>
                <w:highlight w:val="yellow"/>
              </w:rPr>
            </w:pPr>
            <w:r w:rsidRPr="00D1743A">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8BD5" w14:textId="77777777" w:rsidR="00D16E97" w:rsidRPr="00457C82" w:rsidRDefault="00D16E97" w:rsidP="00294DA9">
            <w:pPr>
              <w:pStyle w:val="rowtabella0"/>
              <w:rPr>
                <w:color w:val="002060"/>
              </w:rPr>
            </w:pPr>
            <w:r w:rsidRPr="00457C82">
              <w:rPr>
                <w:color w:val="002060"/>
              </w:rPr>
              <w:t>1</w:t>
            </w:r>
            <w:r>
              <w:rPr>
                <w:color w:val="002060"/>
              </w:rPr>
              <w:t>1</w:t>
            </w:r>
            <w:r w:rsidRPr="00457C82">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4F29" w14:textId="77777777" w:rsidR="00D16E97" w:rsidRPr="00457C82" w:rsidRDefault="00D16E97" w:rsidP="00294DA9">
            <w:pPr>
              <w:pStyle w:val="rowtabella0"/>
              <w:jc w:val="center"/>
              <w:rPr>
                <w:color w:val="002060"/>
              </w:rPr>
            </w:pPr>
            <w:r w:rsidRPr="00D1743A">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9722" w14:textId="77777777" w:rsidR="00D16E97" w:rsidRPr="00457C82" w:rsidRDefault="00D16E97" w:rsidP="00294DA9">
            <w:pPr>
              <w:pStyle w:val="rowtabella0"/>
              <w:jc w:val="center"/>
              <w:rPr>
                <w:color w:val="002060"/>
              </w:rPr>
            </w:pPr>
            <w:r w:rsidRPr="00457C82">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D8E0" w14:textId="77777777" w:rsidR="00D16E97" w:rsidRPr="00457C82" w:rsidRDefault="00D16E97" w:rsidP="00294DA9">
            <w:pPr>
              <w:rPr>
                <w:color w:val="002060"/>
              </w:rPr>
            </w:pPr>
          </w:p>
        </w:tc>
      </w:tr>
    </w:tbl>
    <w:p w14:paraId="58EB5C70" w14:textId="77777777" w:rsidR="00D16E97" w:rsidRPr="00457C82" w:rsidRDefault="00D16E97" w:rsidP="00D16E97">
      <w:pPr>
        <w:pStyle w:val="breakline"/>
        <w:divId w:val="527259509"/>
        <w:rPr>
          <w:rFonts w:eastAsiaTheme="minorEastAsia"/>
          <w:color w:val="002060"/>
        </w:rPr>
      </w:pPr>
    </w:p>
    <w:p w14:paraId="584624EE" w14:textId="77777777" w:rsidR="00D16E97" w:rsidRPr="00457C82" w:rsidRDefault="00D16E97" w:rsidP="00D16E97">
      <w:pPr>
        <w:pStyle w:val="breakline"/>
        <w:divId w:val="527259509"/>
        <w:rPr>
          <w:color w:val="002060"/>
        </w:rPr>
      </w:pPr>
    </w:p>
    <w:p w14:paraId="16039C0D" w14:textId="77777777" w:rsidR="00D16E97" w:rsidRPr="00457C82" w:rsidRDefault="00D16E97" w:rsidP="00D16E97">
      <w:pPr>
        <w:pStyle w:val="sottotitolocampionato10"/>
        <w:divId w:val="527259509"/>
        <w:rPr>
          <w:color w:val="002060"/>
        </w:rPr>
      </w:pPr>
      <w:r w:rsidRPr="00457C8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16E97" w:rsidRPr="00457C82" w14:paraId="0C16DFEF" w14:textId="77777777" w:rsidTr="00D16E9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64D2E" w14:textId="77777777" w:rsidR="00D16E97" w:rsidRPr="00457C82" w:rsidRDefault="00D16E97" w:rsidP="00294DA9">
            <w:pPr>
              <w:pStyle w:val="headertabella0"/>
              <w:rPr>
                <w:color w:val="002060"/>
              </w:rPr>
            </w:pPr>
            <w:r w:rsidRPr="00457C8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BA8DC" w14:textId="77777777" w:rsidR="00D16E97" w:rsidRPr="00457C82" w:rsidRDefault="00D16E97" w:rsidP="00294DA9">
            <w:pPr>
              <w:pStyle w:val="headertabella0"/>
              <w:rPr>
                <w:color w:val="002060"/>
              </w:rPr>
            </w:pPr>
            <w:r w:rsidRPr="00457C82">
              <w:rPr>
                <w:color w:val="002060"/>
              </w:rPr>
              <w:t xml:space="preserve">N° </w:t>
            </w:r>
            <w:proofErr w:type="spellStart"/>
            <w:r w:rsidRPr="00457C82">
              <w:rPr>
                <w:color w:val="002060"/>
              </w:rPr>
              <w:t>Gior</w:t>
            </w:r>
            <w:proofErr w:type="spellEnd"/>
            <w:r w:rsidRPr="00457C8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A073E" w14:textId="77777777" w:rsidR="00D16E97" w:rsidRPr="00457C82" w:rsidRDefault="00D16E97" w:rsidP="00294DA9">
            <w:pPr>
              <w:pStyle w:val="headertabella0"/>
              <w:rPr>
                <w:color w:val="002060"/>
              </w:rPr>
            </w:pPr>
            <w:r w:rsidRPr="00457C8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4B129" w14:textId="77777777" w:rsidR="00D16E97" w:rsidRPr="00457C82" w:rsidRDefault="00D16E97" w:rsidP="00294DA9">
            <w:pPr>
              <w:pStyle w:val="headertabella0"/>
              <w:rPr>
                <w:color w:val="002060"/>
              </w:rPr>
            </w:pPr>
            <w:r w:rsidRPr="00457C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D515B" w14:textId="77777777" w:rsidR="00D16E97" w:rsidRPr="00457C82" w:rsidRDefault="00D16E97" w:rsidP="00294DA9">
            <w:pPr>
              <w:pStyle w:val="headertabella0"/>
              <w:rPr>
                <w:color w:val="002060"/>
              </w:rPr>
            </w:pPr>
            <w:r w:rsidRPr="00457C82">
              <w:rPr>
                <w:color w:val="002060"/>
              </w:rPr>
              <w:t xml:space="preserve">Data </w:t>
            </w:r>
            <w:proofErr w:type="spellStart"/>
            <w:r w:rsidRPr="00457C82">
              <w:rPr>
                <w:color w:val="002060"/>
              </w:rPr>
              <w:t>Orig</w:t>
            </w:r>
            <w:proofErr w:type="spellEnd"/>
            <w:r w:rsidRPr="00457C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6D346" w14:textId="77777777" w:rsidR="00D16E97" w:rsidRPr="00457C82" w:rsidRDefault="00D16E97" w:rsidP="00294DA9">
            <w:pPr>
              <w:pStyle w:val="headertabella0"/>
              <w:rPr>
                <w:color w:val="002060"/>
              </w:rPr>
            </w:pPr>
            <w:r w:rsidRPr="00457C82">
              <w:rPr>
                <w:color w:val="002060"/>
              </w:rPr>
              <w:t xml:space="preserve">Ora </w:t>
            </w:r>
            <w:proofErr w:type="spellStart"/>
            <w:r w:rsidRPr="00457C82">
              <w:rPr>
                <w:color w:val="002060"/>
              </w:rPr>
              <w:t>Var</w:t>
            </w:r>
            <w:proofErr w:type="spellEnd"/>
            <w:r w:rsidRPr="00457C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3D548" w14:textId="77777777" w:rsidR="00D16E97" w:rsidRPr="00457C82" w:rsidRDefault="00D16E97" w:rsidP="00294DA9">
            <w:pPr>
              <w:pStyle w:val="headertabella0"/>
              <w:rPr>
                <w:color w:val="002060"/>
              </w:rPr>
            </w:pPr>
            <w:r w:rsidRPr="00457C82">
              <w:rPr>
                <w:color w:val="002060"/>
              </w:rPr>
              <w:t xml:space="preserve">Ora </w:t>
            </w:r>
            <w:proofErr w:type="spellStart"/>
            <w:r w:rsidRPr="00457C82">
              <w:rPr>
                <w:color w:val="002060"/>
              </w:rPr>
              <w:t>Orig</w:t>
            </w:r>
            <w:proofErr w:type="spellEnd"/>
            <w:r w:rsidRPr="00457C8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A157A" w14:textId="77777777" w:rsidR="00D16E97" w:rsidRPr="00457C82" w:rsidRDefault="00D16E97" w:rsidP="00294DA9">
            <w:pPr>
              <w:pStyle w:val="headertabella0"/>
              <w:rPr>
                <w:color w:val="002060"/>
              </w:rPr>
            </w:pPr>
            <w:r w:rsidRPr="00457C82">
              <w:rPr>
                <w:color w:val="002060"/>
              </w:rPr>
              <w:t>Impianto</w:t>
            </w:r>
          </w:p>
        </w:tc>
      </w:tr>
      <w:tr w:rsidR="00D16E97" w:rsidRPr="00457C82" w14:paraId="33981825" w14:textId="77777777" w:rsidTr="00D16E9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99BE7" w14:textId="77777777" w:rsidR="00D16E97" w:rsidRPr="00D1743A" w:rsidRDefault="00D16E97" w:rsidP="00294DA9">
            <w:pPr>
              <w:pStyle w:val="rowtabella0"/>
              <w:rPr>
                <w:color w:val="002060"/>
                <w:highlight w:val="yellow"/>
              </w:rPr>
            </w:pPr>
            <w:r w:rsidRPr="00D1743A">
              <w:rPr>
                <w:color w:val="002060"/>
                <w:highlight w:val="yellow"/>
              </w:rPr>
              <w:t>12/12/2021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E314" w14:textId="77777777" w:rsidR="00D16E97" w:rsidRPr="00D1743A" w:rsidRDefault="00D16E97" w:rsidP="00294DA9">
            <w:pPr>
              <w:pStyle w:val="rowtabella0"/>
              <w:jc w:val="center"/>
              <w:rPr>
                <w:color w:val="002060"/>
                <w:highlight w:val="yellow"/>
              </w:rPr>
            </w:pPr>
            <w:r w:rsidRPr="00D1743A">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6144" w14:textId="77777777" w:rsidR="00D16E97" w:rsidRPr="00D1743A" w:rsidRDefault="00D16E97" w:rsidP="00294DA9">
            <w:pPr>
              <w:pStyle w:val="rowtabella0"/>
              <w:rPr>
                <w:color w:val="002060"/>
                <w:highlight w:val="yellow"/>
              </w:rPr>
            </w:pPr>
            <w:r w:rsidRPr="00D1743A">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22FDD" w14:textId="77777777" w:rsidR="00D16E97" w:rsidRPr="00D1743A" w:rsidRDefault="00D16E97" w:rsidP="00294DA9">
            <w:pPr>
              <w:pStyle w:val="rowtabella0"/>
              <w:rPr>
                <w:color w:val="002060"/>
                <w:highlight w:val="yellow"/>
              </w:rPr>
            </w:pPr>
            <w:r w:rsidRPr="00D1743A">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1A08" w14:textId="77777777" w:rsidR="00D16E97" w:rsidRPr="00457C82" w:rsidRDefault="00D16E97" w:rsidP="00294DA9">
            <w:pPr>
              <w:pStyle w:val="rowtabella0"/>
              <w:rPr>
                <w:color w:val="002060"/>
              </w:rPr>
            </w:pPr>
            <w:r w:rsidRPr="00457C82">
              <w:rPr>
                <w:color w:val="002060"/>
              </w:rPr>
              <w:t>1</w:t>
            </w:r>
            <w:r>
              <w:rPr>
                <w:color w:val="002060"/>
              </w:rPr>
              <w:t>1</w:t>
            </w:r>
            <w:r w:rsidRPr="00457C82">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AA291" w14:textId="77777777" w:rsidR="00D16E97" w:rsidRPr="00457C82" w:rsidRDefault="00D16E97" w:rsidP="00294DA9">
            <w:pPr>
              <w:pStyle w:val="rowtabella0"/>
              <w:jc w:val="center"/>
              <w:rPr>
                <w:color w:val="002060"/>
              </w:rPr>
            </w:pPr>
            <w:r w:rsidRPr="00D1743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B3951" w14:textId="77777777" w:rsidR="00D16E97" w:rsidRPr="00457C82" w:rsidRDefault="00D16E97" w:rsidP="00294DA9">
            <w:pPr>
              <w:pStyle w:val="rowtabella0"/>
              <w:jc w:val="center"/>
              <w:rPr>
                <w:color w:val="002060"/>
              </w:rPr>
            </w:pPr>
            <w:r w:rsidRPr="00457C8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2AB73" w14:textId="77777777" w:rsidR="00D16E97" w:rsidRPr="00457C82" w:rsidRDefault="00D16E97" w:rsidP="00294DA9">
            <w:pPr>
              <w:rPr>
                <w:color w:val="002060"/>
              </w:rPr>
            </w:pPr>
          </w:p>
        </w:tc>
      </w:tr>
    </w:tbl>
    <w:p w14:paraId="6CE31436" w14:textId="77777777" w:rsidR="00D16E97" w:rsidRPr="00457C82" w:rsidRDefault="00D16E97" w:rsidP="00D16E97">
      <w:pPr>
        <w:pStyle w:val="breakline"/>
        <w:divId w:val="527259509"/>
        <w:rPr>
          <w:rFonts w:eastAsiaTheme="minorEastAsia"/>
          <w:color w:val="002060"/>
        </w:rPr>
      </w:pPr>
    </w:p>
    <w:p w14:paraId="5E8B547A" w14:textId="77777777" w:rsidR="00D16E97" w:rsidRPr="00457C82" w:rsidRDefault="00D16E97" w:rsidP="00D16E97">
      <w:pPr>
        <w:pStyle w:val="breakline"/>
        <w:divId w:val="527259509"/>
        <w:rPr>
          <w:color w:val="002060"/>
        </w:rPr>
      </w:pPr>
    </w:p>
    <w:p w14:paraId="2234A5B6" w14:textId="77777777" w:rsidR="00D16E97" w:rsidRPr="00457C82" w:rsidRDefault="00D16E97" w:rsidP="00D16E97">
      <w:pPr>
        <w:pStyle w:val="titoloprinc0"/>
        <w:divId w:val="527259509"/>
        <w:rPr>
          <w:color w:val="002060"/>
        </w:rPr>
      </w:pPr>
      <w:r w:rsidRPr="00457C82">
        <w:rPr>
          <w:color w:val="002060"/>
        </w:rPr>
        <w:t>RISULTATI</w:t>
      </w:r>
    </w:p>
    <w:p w14:paraId="58C60557" w14:textId="77777777" w:rsidR="00D16E97" w:rsidRPr="00457C82" w:rsidRDefault="00D16E97" w:rsidP="00D16E97">
      <w:pPr>
        <w:pStyle w:val="breakline"/>
        <w:divId w:val="527259509"/>
        <w:rPr>
          <w:color w:val="002060"/>
        </w:rPr>
      </w:pPr>
    </w:p>
    <w:p w14:paraId="3FC7CCB9" w14:textId="77777777" w:rsidR="00D16E97" w:rsidRPr="00457C82" w:rsidRDefault="00D16E97" w:rsidP="00D16E97">
      <w:pPr>
        <w:pStyle w:val="sottotitolocampionato10"/>
        <w:divId w:val="527259509"/>
        <w:rPr>
          <w:color w:val="002060"/>
        </w:rPr>
      </w:pPr>
      <w:r w:rsidRPr="00457C82">
        <w:rPr>
          <w:color w:val="002060"/>
        </w:rPr>
        <w:t>RISULTATI UFFICIALI GARE DEL 05/12/2021</w:t>
      </w:r>
    </w:p>
    <w:p w14:paraId="40F50B5C"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t>Si trascrivono qui di seguito i risultati ufficiali delle gare disputate</w:t>
      </w:r>
    </w:p>
    <w:p w14:paraId="460568F5"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16E97" w:rsidRPr="00457C82" w14:paraId="44730028"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66CBF131"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85399" w14:textId="77777777" w:rsidR="00D16E97" w:rsidRPr="00457C82" w:rsidRDefault="00D16E97" w:rsidP="00294DA9">
                  <w:pPr>
                    <w:pStyle w:val="headertabella0"/>
                    <w:rPr>
                      <w:color w:val="002060"/>
                    </w:rPr>
                  </w:pPr>
                  <w:r w:rsidRPr="00457C82">
                    <w:rPr>
                      <w:color w:val="002060"/>
                    </w:rPr>
                    <w:lastRenderedPageBreak/>
                    <w:t>GIRONE A - 3 Giornata - R</w:t>
                  </w:r>
                </w:p>
              </w:tc>
            </w:tr>
            <w:tr w:rsidR="00D16E97" w:rsidRPr="00457C82" w14:paraId="3B6EAA87"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F0D21F" w14:textId="77777777" w:rsidR="00D16E97" w:rsidRPr="00457C82" w:rsidRDefault="00D16E97" w:rsidP="00294DA9">
                  <w:pPr>
                    <w:pStyle w:val="rowtabella0"/>
                    <w:rPr>
                      <w:color w:val="002060"/>
                    </w:rPr>
                  </w:pPr>
                  <w:r w:rsidRPr="00457C82">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9C9A1" w14:textId="77777777" w:rsidR="00D16E97" w:rsidRPr="00457C82" w:rsidRDefault="00D16E97" w:rsidP="00294DA9">
                  <w:pPr>
                    <w:pStyle w:val="rowtabella0"/>
                    <w:rPr>
                      <w:color w:val="002060"/>
                    </w:rPr>
                  </w:pPr>
                  <w:r w:rsidRPr="00457C82">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8DB36" w14:textId="77777777" w:rsidR="00D16E97" w:rsidRPr="00457C82" w:rsidRDefault="00D16E97" w:rsidP="00294DA9">
                  <w:pPr>
                    <w:pStyle w:val="rowtabella0"/>
                    <w:jc w:val="center"/>
                    <w:rPr>
                      <w:color w:val="002060"/>
                    </w:rPr>
                  </w:pPr>
                  <w:r w:rsidRPr="00457C82">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E8986" w14:textId="77777777" w:rsidR="00D16E97" w:rsidRPr="00457C82" w:rsidRDefault="00D16E97" w:rsidP="00294DA9">
                  <w:pPr>
                    <w:pStyle w:val="rowtabella0"/>
                    <w:jc w:val="center"/>
                    <w:rPr>
                      <w:color w:val="002060"/>
                    </w:rPr>
                  </w:pPr>
                  <w:r w:rsidRPr="00457C82">
                    <w:rPr>
                      <w:color w:val="002060"/>
                    </w:rPr>
                    <w:t> </w:t>
                  </w:r>
                </w:p>
              </w:tc>
            </w:tr>
            <w:tr w:rsidR="00D16E97" w:rsidRPr="00457C82" w14:paraId="0824765D"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90D682" w14:textId="77777777" w:rsidR="00D16E97" w:rsidRPr="00457C82" w:rsidRDefault="00D16E97" w:rsidP="00294DA9">
                  <w:pPr>
                    <w:pStyle w:val="rowtabella0"/>
                    <w:rPr>
                      <w:color w:val="002060"/>
                    </w:rPr>
                  </w:pPr>
                  <w:r w:rsidRPr="00457C82">
                    <w:rPr>
                      <w:color w:val="002060"/>
                    </w:rPr>
                    <w:t>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20E6C" w14:textId="77777777" w:rsidR="00D16E97" w:rsidRPr="00457C82" w:rsidRDefault="00D16E97" w:rsidP="00294DA9">
                  <w:pPr>
                    <w:pStyle w:val="rowtabella0"/>
                    <w:rPr>
                      <w:color w:val="002060"/>
                    </w:rPr>
                  </w:pPr>
                  <w:r w:rsidRPr="00457C82">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00CDE" w14:textId="77777777" w:rsidR="00D16E97" w:rsidRPr="00457C82" w:rsidRDefault="00D16E97" w:rsidP="00294DA9">
                  <w:pPr>
                    <w:pStyle w:val="rowtabella0"/>
                    <w:jc w:val="center"/>
                    <w:rPr>
                      <w:color w:val="002060"/>
                    </w:rPr>
                  </w:pPr>
                  <w:r w:rsidRPr="00457C82">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A6D00" w14:textId="77777777" w:rsidR="00D16E97" w:rsidRPr="00457C82" w:rsidRDefault="00D16E97" w:rsidP="00294DA9">
                  <w:pPr>
                    <w:pStyle w:val="rowtabella0"/>
                    <w:jc w:val="center"/>
                    <w:rPr>
                      <w:color w:val="002060"/>
                    </w:rPr>
                  </w:pPr>
                  <w:r w:rsidRPr="00457C82">
                    <w:rPr>
                      <w:color w:val="002060"/>
                    </w:rPr>
                    <w:t> </w:t>
                  </w:r>
                </w:p>
              </w:tc>
            </w:tr>
            <w:tr w:rsidR="00D16E97" w:rsidRPr="00457C82" w14:paraId="4391E38B"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79DD8DB2" w14:textId="77777777" w:rsidR="00D16E97" w:rsidRPr="00457C82" w:rsidRDefault="00D16E97" w:rsidP="00294DA9">
                  <w:pPr>
                    <w:pStyle w:val="rowtabella0"/>
                    <w:rPr>
                      <w:color w:val="002060"/>
                    </w:rPr>
                  </w:pPr>
                  <w:r w:rsidRPr="00457C82">
                    <w:rPr>
                      <w:color w:val="002060"/>
                    </w:rPr>
                    <w:t>(1) - disputata il 04/12/2021</w:t>
                  </w:r>
                </w:p>
              </w:tc>
            </w:tr>
          </w:tbl>
          <w:p w14:paraId="4ED32B54" w14:textId="77777777" w:rsidR="00D16E97" w:rsidRPr="00457C82" w:rsidRDefault="00D16E97" w:rsidP="00294DA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1B5872A7"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21B92" w14:textId="77777777" w:rsidR="00D16E97" w:rsidRPr="00457C82" w:rsidRDefault="00D16E97" w:rsidP="00294DA9">
                  <w:pPr>
                    <w:pStyle w:val="headertabella0"/>
                    <w:rPr>
                      <w:color w:val="002060"/>
                    </w:rPr>
                  </w:pPr>
                  <w:r w:rsidRPr="00457C82">
                    <w:rPr>
                      <w:color w:val="002060"/>
                    </w:rPr>
                    <w:t>GIRONE B - 3 Giornata - R</w:t>
                  </w:r>
                </w:p>
              </w:tc>
            </w:tr>
            <w:tr w:rsidR="00D16E97" w:rsidRPr="00457C82" w14:paraId="5FADD14F"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333681" w14:textId="77777777" w:rsidR="00D16E97" w:rsidRPr="00457C82" w:rsidRDefault="00D16E97" w:rsidP="00294DA9">
                  <w:pPr>
                    <w:pStyle w:val="rowtabella0"/>
                    <w:rPr>
                      <w:color w:val="002060"/>
                    </w:rPr>
                  </w:pPr>
                  <w:r w:rsidRPr="00457C82">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EB16D" w14:textId="77777777" w:rsidR="00D16E97" w:rsidRPr="00457C82" w:rsidRDefault="00D16E97" w:rsidP="00294DA9">
                  <w:pPr>
                    <w:pStyle w:val="rowtabella0"/>
                    <w:rPr>
                      <w:color w:val="002060"/>
                    </w:rPr>
                  </w:pPr>
                  <w:r w:rsidRPr="00457C82">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99623" w14:textId="77777777" w:rsidR="00D16E97" w:rsidRPr="00457C82" w:rsidRDefault="00D16E97" w:rsidP="00294DA9">
                  <w:pPr>
                    <w:pStyle w:val="rowtabella0"/>
                    <w:jc w:val="center"/>
                    <w:rPr>
                      <w:color w:val="002060"/>
                    </w:rPr>
                  </w:pPr>
                  <w:r w:rsidRPr="00457C82">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19A00" w14:textId="77777777" w:rsidR="00D16E97" w:rsidRPr="00457C82" w:rsidRDefault="00D16E97" w:rsidP="00294DA9">
                  <w:pPr>
                    <w:pStyle w:val="rowtabella0"/>
                    <w:jc w:val="center"/>
                    <w:rPr>
                      <w:color w:val="002060"/>
                    </w:rPr>
                  </w:pPr>
                  <w:r w:rsidRPr="00457C82">
                    <w:rPr>
                      <w:color w:val="002060"/>
                    </w:rPr>
                    <w:t> </w:t>
                  </w:r>
                </w:p>
              </w:tc>
            </w:tr>
            <w:tr w:rsidR="00D16E97" w:rsidRPr="00457C82" w14:paraId="5B418317"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439F57" w14:textId="77777777" w:rsidR="00D16E97" w:rsidRPr="00457C82" w:rsidRDefault="00D16E97" w:rsidP="00294DA9">
                  <w:pPr>
                    <w:pStyle w:val="rowtabella0"/>
                    <w:rPr>
                      <w:color w:val="002060"/>
                    </w:rPr>
                  </w:pPr>
                  <w:r w:rsidRPr="00457C82">
                    <w:rPr>
                      <w:color w:val="002060"/>
                    </w:rPr>
                    <w:t>(1) 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485B3" w14:textId="77777777" w:rsidR="00D16E97" w:rsidRPr="00457C82" w:rsidRDefault="00D16E97" w:rsidP="00294DA9">
                  <w:pPr>
                    <w:pStyle w:val="rowtabella0"/>
                    <w:rPr>
                      <w:color w:val="002060"/>
                    </w:rPr>
                  </w:pPr>
                  <w:r w:rsidRPr="00457C82">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CA0D9B" w14:textId="77777777" w:rsidR="00D16E97" w:rsidRPr="00457C82" w:rsidRDefault="00D16E97" w:rsidP="00294DA9">
                  <w:pPr>
                    <w:pStyle w:val="rowtabella0"/>
                    <w:jc w:val="center"/>
                    <w:rPr>
                      <w:color w:val="002060"/>
                    </w:rPr>
                  </w:pPr>
                  <w:r w:rsidRPr="00457C82">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78A43D" w14:textId="77777777" w:rsidR="00D16E97" w:rsidRPr="00457C82" w:rsidRDefault="00D16E97" w:rsidP="00294DA9">
                  <w:pPr>
                    <w:pStyle w:val="rowtabella0"/>
                    <w:jc w:val="center"/>
                    <w:rPr>
                      <w:color w:val="002060"/>
                    </w:rPr>
                  </w:pPr>
                  <w:r w:rsidRPr="00457C82">
                    <w:rPr>
                      <w:color w:val="002060"/>
                    </w:rPr>
                    <w:t> </w:t>
                  </w:r>
                </w:p>
              </w:tc>
            </w:tr>
            <w:tr w:rsidR="00D16E97" w:rsidRPr="00457C82" w14:paraId="55F2CCCB"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4EEC68" w14:textId="77777777" w:rsidR="00D16E97" w:rsidRPr="00457C82" w:rsidRDefault="00D16E97" w:rsidP="00294DA9">
                  <w:pPr>
                    <w:pStyle w:val="rowtabella0"/>
                    <w:rPr>
                      <w:color w:val="002060"/>
                    </w:rPr>
                  </w:pPr>
                  <w:r w:rsidRPr="00457C82">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056EE" w14:textId="77777777" w:rsidR="00D16E97" w:rsidRPr="00457C82" w:rsidRDefault="00D16E97" w:rsidP="00294DA9">
                  <w:pPr>
                    <w:pStyle w:val="rowtabella0"/>
                    <w:rPr>
                      <w:color w:val="002060"/>
                    </w:rPr>
                  </w:pPr>
                  <w:r w:rsidRPr="00457C82">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3B9C2" w14:textId="77777777" w:rsidR="00D16E97" w:rsidRPr="00457C82" w:rsidRDefault="00D16E97" w:rsidP="00294DA9">
                  <w:pPr>
                    <w:pStyle w:val="rowtabella0"/>
                    <w:jc w:val="center"/>
                    <w:rPr>
                      <w:color w:val="002060"/>
                    </w:rPr>
                  </w:pPr>
                  <w:r w:rsidRPr="00457C82">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A2464" w14:textId="77777777" w:rsidR="00D16E97" w:rsidRPr="00457C82" w:rsidRDefault="00D16E97" w:rsidP="00294DA9">
                  <w:pPr>
                    <w:pStyle w:val="rowtabella0"/>
                    <w:jc w:val="center"/>
                    <w:rPr>
                      <w:color w:val="002060"/>
                    </w:rPr>
                  </w:pPr>
                  <w:r w:rsidRPr="00457C82">
                    <w:rPr>
                      <w:color w:val="002060"/>
                    </w:rPr>
                    <w:t> </w:t>
                  </w:r>
                </w:p>
              </w:tc>
            </w:tr>
            <w:tr w:rsidR="00D16E97" w:rsidRPr="00457C82" w14:paraId="59B3027F"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5EA777FD" w14:textId="77777777" w:rsidR="00D16E97" w:rsidRPr="00457C82" w:rsidRDefault="00D16E97" w:rsidP="00294DA9">
                  <w:pPr>
                    <w:pStyle w:val="rowtabella0"/>
                    <w:rPr>
                      <w:color w:val="002060"/>
                    </w:rPr>
                  </w:pPr>
                  <w:r w:rsidRPr="00457C82">
                    <w:rPr>
                      <w:color w:val="002060"/>
                    </w:rPr>
                    <w:t>(1) - disputata il 04/12/2021</w:t>
                  </w:r>
                </w:p>
              </w:tc>
            </w:tr>
          </w:tbl>
          <w:p w14:paraId="437396F5" w14:textId="77777777" w:rsidR="00D16E97" w:rsidRPr="00457C82" w:rsidRDefault="00D16E97" w:rsidP="00294DA9">
            <w:pPr>
              <w:rPr>
                <w:color w:val="002060"/>
              </w:rPr>
            </w:pPr>
          </w:p>
        </w:tc>
      </w:tr>
    </w:tbl>
    <w:p w14:paraId="0AD9DF7E" w14:textId="77777777" w:rsidR="00D16E97" w:rsidRPr="00457C82" w:rsidRDefault="00D16E97" w:rsidP="00D16E9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6D5BACFC"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659FDE13"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F99E5" w14:textId="77777777" w:rsidR="00D16E97" w:rsidRPr="00457C82" w:rsidRDefault="00D16E97" w:rsidP="00294DA9">
                  <w:pPr>
                    <w:pStyle w:val="headertabella0"/>
                    <w:rPr>
                      <w:color w:val="002060"/>
                    </w:rPr>
                  </w:pPr>
                  <w:r w:rsidRPr="00457C82">
                    <w:rPr>
                      <w:color w:val="002060"/>
                    </w:rPr>
                    <w:t>GIRONE C - 3 Giornata - R</w:t>
                  </w:r>
                </w:p>
              </w:tc>
            </w:tr>
            <w:tr w:rsidR="00D16E97" w:rsidRPr="00457C82" w14:paraId="38E569E5"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1770B8" w14:textId="77777777" w:rsidR="00D16E97" w:rsidRPr="00457C82" w:rsidRDefault="00D16E97" w:rsidP="00294DA9">
                  <w:pPr>
                    <w:pStyle w:val="rowtabella0"/>
                    <w:rPr>
                      <w:color w:val="002060"/>
                    </w:rPr>
                  </w:pPr>
                  <w:r w:rsidRPr="00457C82">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C1950" w14:textId="77777777" w:rsidR="00D16E97" w:rsidRPr="00457C82" w:rsidRDefault="00D16E97" w:rsidP="00294DA9">
                  <w:pPr>
                    <w:pStyle w:val="rowtabella0"/>
                    <w:rPr>
                      <w:color w:val="002060"/>
                    </w:rPr>
                  </w:pPr>
                  <w:r w:rsidRPr="00457C82">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3DD10" w14:textId="77777777" w:rsidR="00D16E97" w:rsidRPr="00457C82" w:rsidRDefault="00D16E97" w:rsidP="00294DA9">
                  <w:pPr>
                    <w:pStyle w:val="rowtabella0"/>
                    <w:jc w:val="center"/>
                    <w:rPr>
                      <w:color w:val="002060"/>
                    </w:rPr>
                  </w:pPr>
                  <w:r w:rsidRPr="00457C82">
                    <w:rPr>
                      <w:color w:val="002060"/>
                    </w:rPr>
                    <w:t>0 - 8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4A833" w14:textId="77777777" w:rsidR="00D16E97" w:rsidRPr="00457C82" w:rsidRDefault="00D16E97" w:rsidP="00294DA9">
                  <w:pPr>
                    <w:pStyle w:val="rowtabella0"/>
                    <w:jc w:val="center"/>
                    <w:rPr>
                      <w:color w:val="002060"/>
                    </w:rPr>
                  </w:pPr>
                  <w:r w:rsidRPr="00457C82">
                    <w:rPr>
                      <w:color w:val="002060"/>
                    </w:rPr>
                    <w:t> </w:t>
                  </w:r>
                </w:p>
              </w:tc>
            </w:tr>
            <w:tr w:rsidR="00D16E97" w:rsidRPr="00457C82" w14:paraId="529F1194"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1C46F7" w14:textId="77777777" w:rsidR="00D16E97" w:rsidRPr="00457C82" w:rsidRDefault="00D16E97" w:rsidP="00294DA9">
                  <w:pPr>
                    <w:pStyle w:val="rowtabella0"/>
                    <w:rPr>
                      <w:color w:val="002060"/>
                    </w:rPr>
                  </w:pPr>
                  <w:r w:rsidRPr="00457C82">
                    <w:rPr>
                      <w:color w:val="002060"/>
                    </w:rPr>
                    <w:t>PORTO SAN GIORGIO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DB443A" w14:textId="77777777" w:rsidR="00D16E97" w:rsidRPr="00457C82" w:rsidRDefault="00D16E97" w:rsidP="00294DA9">
                  <w:pPr>
                    <w:pStyle w:val="rowtabella0"/>
                    <w:rPr>
                      <w:color w:val="002060"/>
                    </w:rPr>
                  </w:pPr>
                  <w:r w:rsidRPr="00457C82">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D53E64" w14:textId="77777777" w:rsidR="00D16E97" w:rsidRPr="00457C82" w:rsidRDefault="00D16E97" w:rsidP="00294DA9">
                  <w:pPr>
                    <w:pStyle w:val="rowtabella0"/>
                    <w:jc w:val="center"/>
                    <w:rPr>
                      <w:color w:val="002060"/>
                    </w:rPr>
                  </w:pPr>
                  <w:r w:rsidRPr="00457C82">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C72338" w14:textId="77777777" w:rsidR="00D16E97" w:rsidRPr="00457C82" w:rsidRDefault="00D16E97" w:rsidP="00294DA9">
                  <w:pPr>
                    <w:pStyle w:val="rowtabella0"/>
                    <w:jc w:val="center"/>
                    <w:rPr>
                      <w:color w:val="002060"/>
                    </w:rPr>
                  </w:pPr>
                  <w:r w:rsidRPr="00457C82">
                    <w:rPr>
                      <w:color w:val="002060"/>
                    </w:rPr>
                    <w:t> </w:t>
                  </w:r>
                </w:p>
              </w:tc>
            </w:tr>
            <w:tr w:rsidR="00D16E97" w:rsidRPr="00457C82" w14:paraId="5AEA830E"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724CBB" w14:textId="77777777" w:rsidR="00D16E97" w:rsidRPr="00457C82" w:rsidRDefault="00D16E97" w:rsidP="00294DA9">
                  <w:pPr>
                    <w:pStyle w:val="rowtabella0"/>
                    <w:rPr>
                      <w:color w:val="002060"/>
                    </w:rPr>
                  </w:pPr>
                  <w:r w:rsidRPr="00457C82">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68657" w14:textId="77777777" w:rsidR="00D16E97" w:rsidRPr="00457C82" w:rsidRDefault="00D16E97" w:rsidP="00294DA9">
                  <w:pPr>
                    <w:pStyle w:val="rowtabella0"/>
                    <w:rPr>
                      <w:color w:val="002060"/>
                    </w:rPr>
                  </w:pPr>
                  <w:r w:rsidRPr="00457C82">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C7A5E" w14:textId="77777777" w:rsidR="00D16E97" w:rsidRPr="00457C82" w:rsidRDefault="00D16E97" w:rsidP="00294DA9">
                  <w:pPr>
                    <w:pStyle w:val="rowtabella0"/>
                    <w:jc w:val="center"/>
                    <w:rPr>
                      <w:color w:val="002060"/>
                    </w:rPr>
                  </w:pPr>
                  <w:r w:rsidRPr="00457C82">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F3BEA" w14:textId="77777777" w:rsidR="00D16E97" w:rsidRPr="00457C82" w:rsidRDefault="00D16E97" w:rsidP="00294DA9">
                  <w:pPr>
                    <w:pStyle w:val="rowtabella0"/>
                    <w:jc w:val="center"/>
                    <w:rPr>
                      <w:color w:val="002060"/>
                    </w:rPr>
                  </w:pPr>
                  <w:r w:rsidRPr="00457C82">
                    <w:rPr>
                      <w:color w:val="002060"/>
                    </w:rPr>
                    <w:t> </w:t>
                  </w:r>
                </w:p>
              </w:tc>
            </w:tr>
          </w:tbl>
          <w:p w14:paraId="71B2A472" w14:textId="77777777" w:rsidR="00D16E97" w:rsidRPr="00457C82" w:rsidRDefault="00D16E97" w:rsidP="00294DA9">
            <w:pPr>
              <w:rPr>
                <w:color w:val="002060"/>
              </w:rPr>
            </w:pPr>
          </w:p>
        </w:tc>
      </w:tr>
    </w:tbl>
    <w:p w14:paraId="71083E3F" w14:textId="77777777" w:rsidR="00D16E97" w:rsidRPr="00457C82" w:rsidRDefault="00D16E97" w:rsidP="00D16E97">
      <w:pPr>
        <w:pStyle w:val="breakline"/>
        <w:divId w:val="527259509"/>
        <w:rPr>
          <w:rFonts w:eastAsiaTheme="minorEastAsia"/>
          <w:color w:val="002060"/>
        </w:rPr>
      </w:pPr>
    </w:p>
    <w:p w14:paraId="6448FD15" w14:textId="77777777" w:rsidR="00D16E97" w:rsidRPr="00457C82" w:rsidRDefault="00D16E97" w:rsidP="00D16E97">
      <w:pPr>
        <w:pStyle w:val="breakline"/>
        <w:divId w:val="527259509"/>
        <w:rPr>
          <w:color w:val="002060"/>
        </w:rPr>
      </w:pPr>
    </w:p>
    <w:p w14:paraId="5F21F4C1" w14:textId="77777777" w:rsidR="00D16E97" w:rsidRPr="00457C82" w:rsidRDefault="00D16E97" w:rsidP="00D16E97">
      <w:pPr>
        <w:pStyle w:val="titoloprinc0"/>
        <w:divId w:val="527259509"/>
        <w:rPr>
          <w:color w:val="002060"/>
        </w:rPr>
      </w:pPr>
      <w:r w:rsidRPr="00457C82">
        <w:rPr>
          <w:color w:val="002060"/>
        </w:rPr>
        <w:t>GIUDICE SPORTIVO</w:t>
      </w:r>
    </w:p>
    <w:p w14:paraId="34B7800F"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7EB88128" w14:textId="77777777" w:rsidR="00D16E97" w:rsidRPr="00457C82" w:rsidRDefault="00D16E97" w:rsidP="00D16E97">
      <w:pPr>
        <w:pStyle w:val="titolo10"/>
        <w:divId w:val="527259509"/>
        <w:rPr>
          <w:color w:val="002060"/>
        </w:rPr>
      </w:pPr>
      <w:r w:rsidRPr="00457C82">
        <w:rPr>
          <w:color w:val="002060"/>
        </w:rPr>
        <w:t xml:space="preserve">GARE DEL 4/12/2021 </w:t>
      </w:r>
    </w:p>
    <w:p w14:paraId="073FE734"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3995592F"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318B28C2" w14:textId="77777777" w:rsidR="00D16E97" w:rsidRPr="00457C82" w:rsidRDefault="00D16E97" w:rsidP="00D16E97">
      <w:pPr>
        <w:pStyle w:val="titolo30"/>
        <w:divId w:val="527259509"/>
        <w:rPr>
          <w:color w:val="002060"/>
        </w:rPr>
      </w:pPr>
      <w:r w:rsidRPr="00457C82">
        <w:rPr>
          <w:color w:val="002060"/>
        </w:rPr>
        <w:t xml:space="preserve">CALCIATORI NON ESPULSI </w:t>
      </w:r>
    </w:p>
    <w:p w14:paraId="42A7554C" w14:textId="77777777" w:rsidR="00D16E97" w:rsidRPr="00457C82" w:rsidRDefault="00D16E97" w:rsidP="00D16E97">
      <w:pPr>
        <w:pStyle w:val="titolo20"/>
        <w:divId w:val="527259509"/>
        <w:rPr>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2B357436" w14:textId="77777777" w:rsidTr="00D16E97">
        <w:trPr>
          <w:divId w:val="527259509"/>
        </w:trPr>
        <w:tc>
          <w:tcPr>
            <w:tcW w:w="2200" w:type="dxa"/>
            <w:tcMar>
              <w:top w:w="20" w:type="dxa"/>
              <w:left w:w="20" w:type="dxa"/>
              <w:bottom w:w="20" w:type="dxa"/>
              <w:right w:w="20" w:type="dxa"/>
            </w:tcMar>
            <w:vAlign w:val="center"/>
            <w:hideMark/>
          </w:tcPr>
          <w:p w14:paraId="28800EA4" w14:textId="77777777" w:rsidR="00D16E97" w:rsidRPr="00457C82" w:rsidRDefault="00D16E97" w:rsidP="00294DA9">
            <w:pPr>
              <w:pStyle w:val="movimento"/>
              <w:rPr>
                <w:color w:val="002060"/>
              </w:rPr>
            </w:pPr>
            <w:r w:rsidRPr="00457C82">
              <w:rPr>
                <w:color w:val="002060"/>
              </w:rPr>
              <w:t>PAOLONI CRISTIAN</w:t>
            </w:r>
          </w:p>
        </w:tc>
        <w:tc>
          <w:tcPr>
            <w:tcW w:w="2200" w:type="dxa"/>
            <w:tcMar>
              <w:top w:w="20" w:type="dxa"/>
              <w:left w:w="20" w:type="dxa"/>
              <w:bottom w:w="20" w:type="dxa"/>
              <w:right w:w="20" w:type="dxa"/>
            </w:tcMar>
            <w:vAlign w:val="center"/>
            <w:hideMark/>
          </w:tcPr>
          <w:p w14:paraId="53BE6EBC" w14:textId="77777777" w:rsidR="00D16E97" w:rsidRPr="00457C82" w:rsidRDefault="00D16E97" w:rsidP="00294DA9">
            <w:pPr>
              <w:pStyle w:val="movimento2"/>
              <w:rPr>
                <w:color w:val="002060"/>
              </w:rPr>
            </w:pPr>
            <w:r w:rsidRPr="00457C82">
              <w:rPr>
                <w:color w:val="002060"/>
              </w:rPr>
              <w:t xml:space="preserve">(CALCIO A 5 CORINALDO) </w:t>
            </w:r>
          </w:p>
        </w:tc>
        <w:tc>
          <w:tcPr>
            <w:tcW w:w="800" w:type="dxa"/>
            <w:tcMar>
              <w:top w:w="20" w:type="dxa"/>
              <w:left w:w="20" w:type="dxa"/>
              <w:bottom w:w="20" w:type="dxa"/>
              <w:right w:w="20" w:type="dxa"/>
            </w:tcMar>
            <w:vAlign w:val="center"/>
            <w:hideMark/>
          </w:tcPr>
          <w:p w14:paraId="4BAB153D"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D5A910F"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67BECBB" w14:textId="77777777" w:rsidR="00D16E97" w:rsidRPr="00457C82" w:rsidRDefault="00D16E97" w:rsidP="00294DA9">
            <w:pPr>
              <w:pStyle w:val="movimento2"/>
              <w:rPr>
                <w:color w:val="002060"/>
              </w:rPr>
            </w:pPr>
            <w:r w:rsidRPr="00457C82">
              <w:rPr>
                <w:color w:val="002060"/>
              </w:rPr>
              <w:t> </w:t>
            </w:r>
          </w:p>
        </w:tc>
      </w:tr>
    </w:tbl>
    <w:p w14:paraId="3CB810E3"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2759D124" w14:textId="77777777" w:rsidTr="00D16E97">
        <w:trPr>
          <w:divId w:val="527259509"/>
        </w:trPr>
        <w:tc>
          <w:tcPr>
            <w:tcW w:w="2200" w:type="dxa"/>
            <w:tcMar>
              <w:top w:w="20" w:type="dxa"/>
              <w:left w:w="20" w:type="dxa"/>
              <w:bottom w:w="20" w:type="dxa"/>
              <w:right w:w="20" w:type="dxa"/>
            </w:tcMar>
            <w:vAlign w:val="center"/>
            <w:hideMark/>
          </w:tcPr>
          <w:p w14:paraId="7C6CA310" w14:textId="77777777" w:rsidR="00D16E97" w:rsidRPr="00457C82" w:rsidRDefault="00D16E97" w:rsidP="00294DA9">
            <w:pPr>
              <w:pStyle w:val="movimento"/>
              <w:rPr>
                <w:color w:val="002060"/>
              </w:rPr>
            </w:pPr>
            <w:r w:rsidRPr="00457C82">
              <w:rPr>
                <w:color w:val="002060"/>
              </w:rPr>
              <w:t>BARESE GIACOMO</w:t>
            </w:r>
          </w:p>
        </w:tc>
        <w:tc>
          <w:tcPr>
            <w:tcW w:w="2200" w:type="dxa"/>
            <w:tcMar>
              <w:top w:w="20" w:type="dxa"/>
              <w:left w:w="20" w:type="dxa"/>
              <w:bottom w:w="20" w:type="dxa"/>
              <w:right w:w="20" w:type="dxa"/>
            </w:tcMar>
            <w:vAlign w:val="center"/>
            <w:hideMark/>
          </w:tcPr>
          <w:p w14:paraId="6EB88B67" w14:textId="77777777" w:rsidR="00D16E97" w:rsidRPr="00457C82" w:rsidRDefault="00D16E97" w:rsidP="00294DA9">
            <w:pPr>
              <w:pStyle w:val="movimento2"/>
              <w:rPr>
                <w:color w:val="002060"/>
              </w:rPr>
            </w:pPr>
            <w:r w:rsidRPr="00457C82">
              <w:rPr>
                <w:color w:val="002060"/>
              </w:rPr>
              <w:t xml:space="preserve">(ITALSERVICE C5) </w:t>
            </w:r>
          </w:p>
        </w:tc>
        <w:tc>
          <w:tcPr>
            <w:tcW w:w="800" w:type="dxa"/>
            <w:tcMar>
              <w:top w:w="20" w:type="dxa"/>
              <w:left w:w="20" w:type="dxa"/>
              <w:bottom w:w="20" w:type="dxa"/>
              <w:right w:w="20" w:type="dxa"/>
            </w:tcMar>
            <w:vAlign w:val="center"/>
            <w:hideMark/>
          </w:tcPr>
          <w:p w14:paraId="38C8F28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00C94C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DB4ACE6" w14:textId="77777777" w:rsidR="00D16E97" w:rsidRPr="00457C82" w:rsidRDefault="00D16E97" w:rsidP="00294DA9">
            <w:pPr>
              <w:pStyle w:val="movimento2"/>
              <w:rPr>
                <w:color w:val="002060"/>
              </w:rPr>
            </w:pPr>
            <w:r w:rsidRPr="00457C82">
              <w:rPr>
                <w:color w:val="002060"/>
              </w:rPr>
              <w:t> </w:t>
            </w:r>
          </w:p>
        </w:tc>
      </w:tr>
    </w:tbl>
    <w:p w14:paraId="3BB926E6"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5/12/2021 </w:t>
      </w:r>
    </w:p>
    <w:p w14:paraId="491610B5"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6E8BD0B5"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04D2B19C" w14:textId="77777777" w:rsidR="00D16E97" w:rsidRPr="00457C82" w:rsidRDefault="00D16E97" w:rsidP="00D16E97">
      <w:pPr>
        <w:pStyle w:val="titolo30"/>
        <w:divId w:val="527259509"/>
        <w:rPr>
          <w:color w:val="002060"/>
        </w:rPr>
      </w:pPr>
      <w:r w:rsidRPr="00457C82">
        <w:rPr>
          <w:color w:val="002060"/>
        </w:rPr>
        <w:t xml:space="preserve">CALCIATORI ESPULSI </w:t>
      </w:r>
    </w:p>
    <w:p w14:paraId="21F458E8" w14:textId="77777777" w:rsidR="00D16E97" w:rsidRPr="00457C82" w:rsidRDefault="00D16E97" w:rsidP="00D16E97">
      <w:pPr>
        <w:pStyle w:val="titolo20"/>
        <w:divId w:val="527259509"/>
        <w:rPr>
          <w:color w:val="002060"/>
        </w:rPr>
      </w:pPr>
      <w:r w:rsidRPr="00457C8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6972D3F7" w14:textId="77777777" w:rsidTr="00D16E97">
        <w:trPr>
          <w:divId w:val="527259509"/>
        </w:trPr>
        <w:tc>
          <w:tcPr>
            <w:tcW w:w="2200" w:type="dxa"/>
            <w:tcMar>
              <w:top w:w="20" w:type="dxa"/>
              <w:left w:w="20" w:type="dxa"/>
              <w:bottom w:w="20" w:type="dxa"/>
              <w:right w:w="20" w:type="dxa"/>
            </w:tcMar>
            <w:vAlign w:val="center"/>
            <w:hideMark/>
          </w:tcPr>
          <w:p w14:paraId="36038EB4" w14:textId="77777777" w:rsidR="00D16E97" w:rsidRPr="00457C82" w:rsidRDefault="00D16E97" w:rsidP="00294DA9">
            <w:pPr>
              <w:pStyle w:val="movimento"/>
              <w:rPr>
                <w:color w:val="002060"/>
              </w:rPr>
            </w:pPr>
            <w:r w:rsidRPr="00457C82">
              <w:rPr>
                <w:color w:val="002060"/>
              </w:rPr>
              <w:t>AMMIRATI CIRO</w:t>
            </w:r>
          </w:p>
        </w:tc>
        <w:tc>
          <w:tcPr>
            <w:tcW w:w="2200" w:type="dxa"/>
            <w:tcMar>
              <w:top w:w="20" w:type="dxa"/>
              <w:left w:w="20" w:type="dxa"/>
              <w:bottom w:w="20" w:type="dxa"/>
              <w:right w:w="20" w:type="dxa"/>
            </w:tcMar>
            <w:vAlign w:val="center"/>
            <w:hideMark/>
          </w:tcPr>
          <w:p w14:paraId="418661BD" w14:textId="77777777" w:rsidR="00D16E97" w:rsidRPr="00457C82" w:rsidRDefault="00D16E97" w:rsidP="00294DA9">
            <w:pPr>
              <w:pStyle w:val="movimento2"/>
              <w:rPr>
                <w:color w:val="002060"/>
              </w:rPr>
            </w:pPr>
            <w:r w:rsidRPr="00457C82">
              <w:rPr>
                <w:color w:val="002060"/>
              </w:rPr>
              <w:t xml:space="preserve">(CANTINE RIUNITE CSI) </w:t>
            </w:r>
          </w:p>
        </w:tc>
        <w:tc>
          <w:tcPr>
            <w:tcW w:w="800" w:type="dxa"/>
            <w:tcMar>
              <w:top w:w="20" w:type="dxa"/>
              <w:left w:w="20" w:type="dxa"/>
              <w:bottom w:w="20" w:type="dxa"/>
              <w:right w:w="20" w:type="dxa"/>
            </w:tcMar>
            <w:vAlign w:val="center"/>
            <w:hideMark/>
          </w:tcPr>
          <w:p w14:paraId="5B605B0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A915E22" w14:textId="77777777" w:rsidR="00D16E97" w:rsidRPr="00457C82" w:rsidRDefault="00D16E97" w:rsidP="00294DA9">
            <w:pPr>
              <w:pStyle w:val="movimento"/>
              <w:rPr>
                <w:color w:val="002060"/>
              </w:rPr>
            </w:pPr>
            <w:r w:rsidRPr="00457C82">
              <w:rPr>
                <w:color w:val="002060"/>
              </w:rPr>
              <w:t>MARZIALI DIEGO</w:t>
            </w:r>
          </w:p>
        </w:tc>
        <w:tc>
          <w:tcPr>
            <w:tcW w:w="2200" w:type="dxa"/>
            <w:tcMar>
              <w:top w:w="20" w:type="dxa"/>
              <w:left w:w="20" w:type="dxa"/>
              <w:bottom w:w="20" w:type="dxa"/>
              <w:right w:w="20" w:type="dxa"/>
            </w:tcMar>
            <w:vAlign w:val="center"/>
            <w:hideMark/>
          </w:tcPr>
          <w:p w14:paraId="55D50D7A" w14:textId="77777777" w:rsidR="00D16E97" w:rsidRPr="00457C82" w:rsidRDefault="00D16E97" w:rsidP="00294DA9">
            <w:pPr>
              <w:pStyle w:val="movimento2"/>
              <w:rPr>
                <w:color w:val="002060"/>
              </w:rPr>
            </w:pPr>
            <w:r w:rsidRPr="00457C82">
              <w:rPr>
                <w:color w:val="002060"/>
              </w:rPr>
              <w:t xml:space="preserve">(PORTO SAN GIORGIO C5) </w:t>
            </w:r>
          </w:p>
        </w:tc>
      </w:tr>
    </w:tbl>
    <w:p w14:paraId="753A91FB"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NON ESPULSI </w:t>
      </w:r>
    </w:p>
    <w:p w14:paraId="62FF2F8F" w14:textId="77777777" w:rsidR="00D16E97" w:rsidRPr="00457C82" w:rsidRDefault="00D16E97" w:rsidP="00D16E97">
      <w:pPr>
        <w:pStyle w:val="titolo20"/>
        <w:divId w:val="527259509"/>
        <w:rPr>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6080743" w14:textId="77777777" w:rsidTr="00D16E97">
        <w:trPr>
          <w:divId w:val="527259509"/>
        </w:trPr>
        <w:tc>
          <w:tcPr>
            <w:tcW w:w="2200" w:type="dxa"/>
            <w:tcMar>
              <w:top w:w="20" w:type="dxa"/>
              <w:left w:w="20" w:type="dxa"/>
              <w:bottom w:w="20" w:type="dxa"/>
              <w:right w:w="20" w:type="dxa"/>
            </w:tcMar>
            <w:vAlign w:val="center"/>
            <w:hideMark/>
          </w:tcPr>
          <w:p w14:paraId="72D07802" w14:textId="77777777" w:rsidR="00D16E97" w:rsidRPr="00457C82" w:rsidRDefault="00D16E97" w:rsidP="00294DA9">
            <w:pPr>
              <w:pStyle w:val="movimento"/>
              <w:rPr>
                <w:color w:val="002060"/>
              </w:rPr>
            </w:pPr>
            <w:r w:rsidRPr="00457C82">
              <w:rPr>
                <w:color w:val="002060"/>
              </w:rPr>
              <w:t>BENIVEGNA CRISTIANO</w:t>
            </w:r>
          </w:p>
        </w:tc>
        <w:tc>
          <w:tcPr>
            <w:tcW w:w="2200" w:type="dxa"/>
            <w:tcMar>
              <w:top w:w="20" w:type="dxa"/>
              <w:left w:w="20" w:type="dxa"/>
              <w:bottom w:w="20" w:type="dxa"/>
              <w:right w:w="20" w:type="dxa"/>
            </w:tcMar>
            <w:vAlign w:val="center"/>
            <w:hideMark/>
          </w:tcPr>
          <w:p w14:paraId="4298D69E" w14:textId="77777777" w:rsidR="00D16E97" w:rsidRPr="00457C82" w:rsidRDefault="00D16E97" w:rsidP="00294DA9">
            <w:pPr>
              <w:pStyle w:val="movimento2"/>
              <w:rPr>
                <w:color w:val="002060"/>
              </w:rPr>
            </w:pPr>
            <w:r w:rsidRPr="00457C82">
              <w:rPr>
                <w:color w:val="002060"/>
              </w:rPr>
              <w:t xml:space="preserve">(RECANATI CALCIO A 5) </w:t>
            </w:r>
          </w:p>
        </w:tc>
        <w:tc>
          <w:tcPr>
            <w:tcW w:w="800" w:type="dxa"/>
            <w:tcMar>
              <w:top w:w="20" w:type="dxa"/>
              <w:left w:w="20" w:type="dxa"/>
              <w:bottom w:w="20" w:type="dxa"/>
              <w:right w:w="20" w:type="dxa"/>
            </w:tcMar>
            <w:vAlign w:val="center"/>
            <w:hideMark/>
          </w:tcPr>
          <w:p w14:paraId="7C6E48D5"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DED00A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83DCDAB" w14:textId="77777777" w:rsidR="00D16E97" w:rsidRPr="00457C82" w:rsidRDefault="00D16E97" w:rsidP="00294DA9">
            <w:pPr>
              <w:pStyle w:val="movimento2"/>
              <w:rPr>
                <w:color w:val="002060"/>
              </w:rPr>
            </w:pPr>
            <w:r w:rsidRPr="00457C82">
              <w:rPr>
                <w:color w:val="002060"/>
              </w:rPr>
              <w:t> </w:t>
            </w:r>
          </w:p>
        </w:tc>
      </w:tr>
    </w:tbl>
    <w:p w14:paraId="2D0B9625"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FFF40D9" w14:textId="77777777" w:rsidTr="00D16E97">
        <w:trPr>
          <w:divId w:val="527259509"/>
        </w:trPr>
        <w:tc>
          <w:tcPr>
            <w:tcW w:w="2200" w:type="dxa"/>
            <w:tcMar>
              <w:top w:w="20" w:type="dxa"/>
              <w:left w:w="20" w:type="dxa"/>
              <w:bottom w:w="20" w:type="dxa"/>
              <w:right w:w="20" w:type="dxa"/>
            </w:tcMar>
            <w:vAlign w:val="center"/>
            <w:hideMark/>
          </w:tcPr>
          <w:p w14:paraId="308BC636" w14:textId="77777777" w:rsidR="00D16E97" w:rsidRPr="00457C82" w:rsidRDefault="00D16E97" w:rsidP="00294DA9">
            <w:pPr>
              <w:pStyle w:val="movimento"/>
              <w:rPr>
                <w:color w:val="002060"/>
              </w:rPr>
            </w:pPr>
            <w:r w:rsidRPr="00457C82">
              <w:rPr>
                <w:color w:val="002060"/>
              </w:rPr>
              <w:t>ARSLANI ARIJON</w:t>
            </w:r>
          </w:p>
        </w:tc>
        <w:tc>
          <w:tcPr>
            <w:tcW w:w="2200" w:type="dxa"/>
            <w:tcMar>
              <w:top w:w="20" w:type="dxa"/>
              <w:left w:w="20" w:type="dxa"/>
              <w:bottom w:w="20" w:type="dxa"/>
              <w:right w:w="20" w:type="dxa"/>
            </w:tcMar>
            <w:vAlign w:val="center"/>
            <w:hideMark/>
          </w:tcPr>
          <w:p w14:paraId="7D3FC501" w14:textId="77777777" w:rsidR="00D16E97" w:rsidRPr="00457C82" w:rsidRDefault="00D16E97" w:rsidP="00294DA9">
            <w:pPr>
              <w:pStyle w:val="movimento2"/>
              <w:rPr>
                <w:color w:val="002060"/>
              </w:rPr>
            </w:pPr>
            <w:r w:rsidRPr="00457C82">
              <w:rPr>
                <w:color w:val="002060"/>
              </w:rPr>
              <w:t xml:space="preserve">(CERRETO D ESI C5 A.S.D.) </w:t>
            </w:r>
          </w:p>
        </w:tc>
        <w:tc>
          <w:tcPr>
            <w:tcW w:w="800" w:type="dxa"/>
            <w:tcMar>
              <w:top w:w="20" w:type="dxa"/>
              <w:left w:w="20" w:type="dxa"/>
              <w:bottom w:w="20" w:type="dxa"/>
              <w:right w:w="20" w:type="dxa"/>
            </w:tcMar>
            <w:vAlign w:val="center"/>
            <w:hideMark/>
          </w:tcPr>
          <w:p w14:paraId="1275AAD5"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7275D68" w14:textId="77777777" w:rsidR="00D16E97" w:rsidRPr="00457C82" w:rsidRDefault="00D16E97" w:rsidP="00294DA9">
            <w:pPr>
              <w:pStyle w:val="movimento"/>
              <w:rPr>
                <w:color w:val="002060"/>
              </w:rPr>
            </w:pPr>
            <w:r w:rsidRPr="00457C82">
              <w:rPr>
                <w:color w:val="002060"/>
              </w:rPr>
              <w:t>BENJAAFAR YASSIN</w:t>
            </w:r>
          </w:p>
        </w:tc>
        <w:tc>
          <w:tcPr>
            <w:tcW w:w="2200" w:type="dxa"/>
            <w:tcMar>
              <w:top w:w="20" w:type="dxa"/>
              <w:left w:w="20" w:type="dxa"/>
              <w:bottom w:w="20" w:type="dxa"/>
              <w:right w:w="20" w:type="dxa"/>
            </w:tcMar>
            <w:vAlign w:val="center"/>
            <w:hideMark/>
          </w:tcPr>
          <w:p w14:paraId="4C37492E" w14:textId="77777777" w:rsidR="00D16E97" w:rsidRPr="00457C82" w:rsidRDefault="00D16E97" w:rsidP="00294DA9">
            <w:pPr>
              <w:pStyle w:val="movimento2"/>
              <w:rPr>
                <w:color w:val="002060"/>
              </w:rPr>
            </w:pPr>
            <w:r w:rsidRPr="00457C82">
              <w:rPr>
                <w:color w:val="002060"/>
              </w:rPr>
              <w:t xml:space="preserve">(CERRETO D ESI C5 A.S.D.) </w:t>
            </w:r>
          </w:p>
        </w:tc>
      </w:tr>
      <w:tr w:rsidR="00D16E97" w:rsidRPr="00457C82" w14:paraId="36CD9449" w14:textId="77777777" w:rsidTr="00D16E97">
        <w:trPr>
          <w:divId w:val="527259509"/>
        </w:trPr>
        <w:tc>
          <w:tcPr>
            <w:tcW w:w="2200" w:type="dxa"/>
            <w:tcMar>
              <w:top w:w="20" w:type="dxa"/>
              <w:left w:w="20" w:type="dxa"/>
              <w:bottom w:w="20" w:type="dxa"/>
              <w:right w:w="20" w:type="dxa"/>
            </w:tcMar>
            <w:vAlign w:val="center"/>
            <w:hideMark/>
          </w:tcPr>
          <w:p w14:paraId="7E67CE8C" w14:textId="77777777" w:rsidR="00D16E97" w:rsidRPr="00457C82" w:rsidRDefault="00D16E97" w:rsidP="00294DA9">
            <w:pPr>
              <w:pStyle w:val="movimento"/>
              <w:rPr>
                <w:color w:val="002060"/>
              </w:rPr>
            </w:pPr>
            <w:r w:rsidRPr="00457C82">
              <w:rPr>
                <w:color w:val="002060"/>
              </w:rPr>
              <w:t>BESHIRI SAMI</w:t>
            </w:r>
          </w:p>
        </w:tc>
        <w:tc>
          <w:tcPr>
            <w:tcW w:w="2200" w:type="dxa"/>
            <w:tcMar>
              <w:top w:w="20" w:type="dxa"/>
              <w:left w:w="20" w:type="dxa"/>
              <w:bottom w:w="20" w:type="dxa"/>
              <w:right w:w="20" w:type="dxa"/>
            </w:tcMar>
            <w:vAlign w:val="center"/>
            <w:hideMark/>
          </w:tcPr>
          <w:p w14:paraId="6F6BCBAA" w14:textId="77777777" w:rsidR="00D16E97" w:rsidRPr="00457C82" w:rsidRDefault="00D16E97" w:rsidP="00294DA9">
            <w:pPr>
              <w:pStyle w:val="movimento2"/>
              <w:rPr>
                <w:color w:val="002060"/>
              </w:rPr>
            </w:pPr>
            <w:r w:rsidRPr="00457C82">
              <w:rPr>
                <w:color w:val="002060"/>
              </w:rPr>
              <w:t xml:space="preserve">(FFJ CALCIO A 5) </w:t>
            </w:r>
          </w:p>
        </w:tc>
        <w:tc>
          <w:tcPr>
            <w:tcW w:w="800" w:type="dxa"/>
            <w:tcMar>
              <w:top w:w="20" w:type="dxa"/>
              <w:left w:w="20" w:type="dxa"/>
              <w:bottom w:w="20" w:type="dxa"/>
              <w:right w:w="20" w:type="dxa"/>
            </w:tcMar>
            <w:vAlign w:val="center"/>
            <w:hideMark/>
          </w:tcPr>
          <w:p w14:paraId="15712DE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1F99A41" w14:textId="77777777" w:rsidR="00D16E97" w:rsidRPr="00457C82" w:rsidRDefault="00D16E97" w:rsidP="00294DA9">
            <w:pPr>
              <w:pStyle w:val="movimento"/>
              <w:rPr>
                <w:color w:val="002060"/>
              </w:rPr>
            </w:pPr>
            <w:r w:rsidRPr="00457C82">
              <w:rPr>
                <w:color w:val="002060"/>
              </w:rPr>
              <w:t>NADI ILYAS</w:t>
            </w:r>
          </w:p>
        </w:tc>
        <w:tc>
          <w:tcPr>
            <w:tcW w:w="2200" w:type="dxa"/>
            <w:tcMar>
              <w:top w:w="20" w:type="dxa"/>
              <w:left w:w="20" w:type="dxa"/>
              <w:bottom w:w="20" w:type="dxa"/>
              <w:right w:w="20" w:type="dxa"/>
            </w:tcMar>
            <w:vAlign w:val="center"/>
            <w:hideMark/>
          </w:tcPr>
          <w:p w14:paraId="4F9F8C13" w14:textId="77777777" w:rsidR="00D16E97" w:rsidRPr="00457C82" w:rsidRDefault="00D16E97" w:rsidP="00294DA9">
            <w:pPr>
              <w:pStyle w:val="movimento2"/>
              <w:rPr>
                <w:color w:val="002060"/>
              </w:rPr>
            </w:pPr>
            <w:r w:rsidRPr="00457C82">
              <w:rPr>
                <w:color w:val="002060"/>
              </w:rPr>
              <w:t xml:space="preserve">(SANGIUSTESE M.G.) </w:t>
            </w:r>
          </w:p>
        </w:tc>
      </w:tr>
    </w:tbl>
    <w:p w14:paraId="07BE9721" w14:textId="77777777" w:rsidR="00D16E97" w:rsidRPr="00457C82" w:rsidRDefault="00D16E97" w:rsidP="00D16E97">
      <w:pPr>
        <w:pStyle w:val="breakline"/>
        <w:divId w:val="527259509"/>
        <w:rPr>
          <w:color w:val="002060"/>
        </w:rPr>
      </w:pPr>
    </w:p>
    <w:p w14:paraId="35B881F7"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025EA452"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03D28B20" w14:textId="77777777" w:rsidR="00D16E97" w:rsidRPr="00457C82" w:rsidRDefault="00D16E97" w:rsidP="00D16E97">
      <w:pPr>
        <w:pStyle w:val="breakline"/>
        <w:divId w:val="527259509"/>
        <w:rPr>
          <w:rFonts w:eastAsiaTheme="minorEastAsia"/>
          <w:color w:val="002060"/>
        </w:rPr>
      </w:pPr>
    </w:p>
    <w:p w14:paraId="3F2FF9FB" w14:textId="77777777" w:rsidR="00D16E97" w:rsidRPr="00457C82" w:rsidRDefault="00D16E97" w:rsidP="00D16E97">
      <w:pPr>
        <w:pStyle w:val="titoloprinc0"/>
        <w:divId w:val="527259509"/>
        <w:rPr>
          <w:color w:val="002060"/>
        </w:rPr>
      </w:pPr>
      <w:r w:rsidRPr="00457C82">
        <w:rPr>
          <w:color w:val="002060"/>
        </w:rPr>
        <w:t>CLASSIFICA</w:t>
      </w:r>
    </w:p>
    <w:p w14:paraId="2E95FB3A" w14:textId="77777777" w:rsidR="00D16E97" w:rsidRPr="00457C82" w:rsidRDefault="00D16E97" w:rsidP="00D16E97">
      <w:pPr>
        <w:pStyle w:val="breakline"/>
        <w:divId w:val="527259509"/>
        <w:rPr>
          <w:color w:val="002060"/>
        </w:rPr>
      </w:pPr>
    </w:p>
    <w:p w14:paraId="4AD39D96" w14:textId="77777777" w:rsidR="00D16E97" w:rsidRPr="00457C82" w:rsidRDefault="00D16E97" w:rsidP="00D16E97">
      <w:pPr>
        <w:pStyle w:val="breakline"/>
        <w:divId w:val="527259509"/>
        <w:rPr>
          <w:color w:val="002060"/>
        </w:rPr>
      </w:pPr>
    </w:p>
    <w:p w14:paraId="33516234" w14:textId="77777777" w:rsidR="00D16E97" w:rsidRPr="00457C82" w:rsidRDefault="00D16E97" w:rsidP="00D16E97">
      <w:pPr>
        <w:pStyle w:val="sottotitolocampionato10"/>
        <w:divId w:val="527259509"/>
        <w:rPr>
          <w:color w:val="002060"/>
        </w:rPr>
      </w:pPr>
      <w:r w:rsidRPr="00457C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00C0E230"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12F25"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A7880"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DD371"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56327"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9A57D"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E697A"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14896"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A5F1C"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F8CFC"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09B41" w14:textId="77777777" w:rsidR="00D16E97" w:rsidRPr="00457C82" w:rsidRDefault="00D16E97" w:rsidP="00294DA9">
            <w:pPr>
              <w:pStyle w:val="headertabella0"/>
              <w:rPr>
                <w:color w:val="002060"/>
              </w:rPr>
            </w:pPr>
            <w:r w:rsidRPr="00457C82">
              <w:rPr>
                <w:color w:val="002060"/>
              </w:rPr>
              <w:t>PE</w:t>
            </w:r>
          </w:p>
        </w:tc>
      </w:tr>
      <w:tr w:rsidR="00D16E97" w:rsidRPr="00457C82" w14:paraId="22D16412"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B1E930" w14:textId="77777777" w:rsidR="00D16E97" w:rsidRPr="00457C82" w:rsidRDefault="00D16E97" w:rsidP="00294DA9">
            <w:pPr>
              <w:pStyle w:val="rowtabella0"/>
              <w:rPr>
                <w:color w:val="002060"/>
              </w:rPr>
            </w:pPr>
            <w:r w:rsidRPr="00457C82">
              <w:rPr>
                <w:color w:val="002060"/>
              </w:rPr>
              <w:lastRenderedPageBreak/>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8E2F"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A8BCF"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2508D"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0E9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15067"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67D4C"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AC71"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511A"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13B6C" w14:textId="77777777" w:rsidR="00D16E97" w:rsidRPr="00457C82" w:rsidRDefault="00D16E97" w:rsidP="00294DA9">
            <w:pPr>
              <w:pStyle w:val="rowtabella0"/>
              <w:jc w:val="center"/>
              <w:rPr>
                <w:color w:val="002060"/>
              </w:rPr>
            </w:pPr>
            <w:r w:rsidRPr="00457C82">
              <w:rPr>
                <w:color w:val="002060"/>
              </w:rPr>
              <w:t>0</w:t>
            </w:r>
          </w:p>
        </w:tc>
      </w:tr>
      <w:tr w:rsidR="00D16E97" w:rsidRPr="00457C82" w14:paraId="3395279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F8C51A" w14:textId="77777777" w:rsidR="00D16E97" w:rsidRPr="00457C82" w:rsidRDefault="00D16E97" w:rsidP="00294DA9">
            <w:pPr>
              <w:pStyle w:val="rowtabella0"/>
              <w:rPr>
                <w:color w:val="002060"/>
              </w:rPr>
            </w:pPr>
            <w:r w:rsidRPr="00457C8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E69FC"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4C5D6"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65BB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4A93"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1C8DC"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3897F" w14:textId="77777777" w:rsidR="00D16E97" w:rsidRPr="00457C82" w:rsidRDefault="00D16E97" w:rsidP="00294DA9">
            <w:pPr>
              <w:pStyle w:val="rowtabella0"/>
              <w:jc w:val="center"/>
              <w:rPr>
                <w:color w:val="002060"/>
              </w:rPr>
            </w:pPr>
            <w:r w:rsidRPr="00457C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EA46E"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DAE4"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828E1" w14:textId="77777777" w:rsidR="00D16E97" w:rsidRPr="00457C82" w:rsidRDefault="00D16E97" w:rsidP="00294DA9">
            <w:pPr>
              <w:pStyle w:val="rowtabella0"/>
              <w:jc w:val="center"/>
              <w:rPr>
                <w:color w:val="002060"/>
              </w:rPr>
            </w:pPr>
            <w:r w:rsidRPr="00457C82">
              <w:rPr>
                <w:color w:val="002060"/>
              </w:rPr>
              <w:t>0</w:t>
            </w:r>
          </w:p>
        </w:tc>
      </w:tr>
      <w:tr w:rsidR="00D16E97" w:rsidRPr="00457C82" w14:paraId="091F45F6"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C9C40" w14:textId="77777777" w:rsidR="00D16E97" w:rsidRPr="00457C82" w:rsidRDefault="00D16E97" w:rsidP="00294DA9">
            <w:pPr>
              <w:pStyle w:val="rowtabella0"/>
              <w:rPr>
                <w:color w:val="002060"/>
              </w:rPr>
            </w:pPr>
            <w:r w:rsidRPr="00457C8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3FA1"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F169"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0E9A"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B1264"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8E9F"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532F" w14:textId="77777777" w:rsidR="00D16E97" w:rsidRPr="00457C82" w:rsidRDefault="00D16E97" w:rsidP="00294DA9">
            <w:pPr>
              <w:pStyle w:val="rowtabella0"/>
              <w:jc w:val="center"/>
              <w:rPr>
                <w:color w:val="002060"/>
              </w:rPr>
            </w:pPr>
            <w:r w:rsidRPr="00457C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21B8"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B5C33"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CC787" w14:textId="77777777" w:rsidR="00D16E97" w:rsidRPr="00457C82" w:rsidRDefault="00D16E97" w:rsidP="00294DA9">
            <w:pPr>
              <w:pStyle w:val="rowtabella0"/>
              <w:jc w:val="center"/>
              <w:rPr>
                <w:color w:val="002060"/>
              </w:rPr>
            </w:pPr>
            <w:r w:rsidRPr="00457C82">
              <w:rPr>
                <w:color w:val="002060"/>
              </w:rPr>
              <w:t>0</w:t>
            </w:r>
          </w:p>
        </w:tc>
      </w:tr>
      <w:tr w:rsidR="00D16E97" w:rsidRPr="00457C82" w14:paraId="5117572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B9F86" w14:textId="77777777" w:rsidR="00D16E97" w:rsidRPr="00457C82" w:rsidRDefault="00D16E97" w:rsidP="00294DA9">
            <w:pPr>
              <w:pStyle w:val="rowtabella0"/>
              <w:rPr>
                <w:color w:val="002060"/>
              </w:rPr>
            </w:pPr>
            <w:r w:rsidRPr="00457C82">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9127"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44DC"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26E88"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7439B"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4FE0"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118C"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02B82"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F99D"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B847" w14:textId="77777777" w:rsidR="00D16E97" w:rsidRPr="00457C82" w:rsidRDefault="00D16E97" w:rsidP="00294DA9">
            <w:pPr>
              <w:pStyle w:val="rowtabella0"/>
              <w:jc w:val="center"/>
              <w:rPr>
                <w:color w:val="002060"/>
              </w:rPr>
            </w:pPr>
            <w:r w:rsidRPr="00457C82">
              <w:rPr>
                <w:color w:val="002060"/>
              </w:rPr>
              <w:t>0</w:t>
            </w:r>
          </w:p>
        </w:tc>
      </w:tr>
      <w:tr w:rsidR="00D16E97" w:rsidRPr="00457C82" w14:paraId="669AF9FF"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7676F1" w14:textId="77777777" w:rsidR="00D16E97" w:rsidRPr="00457C82" w:rsidRDefault="00D16E97" w:rsidP="00294DA9">
            <w:pPr>
              <w:pStyle w:val="rowtabella0"/>
              <w:rPr>
                <w:color w:val="002060"/>
              </w:rPr>
            </w:pPr>
            <w:r w:rsidRPr="00457C8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DA8E1"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BBD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395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26E1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084E"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73E6"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9170C" w14:textId="77777777" w:rsidR="00D16E97" w:rsidRPr="00457C82" w:rsidRDefault="00D16E97" w:rsidP="00294DA9">
            <w:pPr>
              <w:pStyle w:val="rowtabella0"/>
              <w:jc w:val="center"/>
              <w:rPr>
                <w:color w:val="002060"/>
              </w:rPr>
            </w:pPr>
            <w:r w:rsidRPr="00457C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5EEB0"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2D325" w14:textId="77777777" w:rsidR="00D16E97" w:rsidRPr="00457C82" w:rsidRDefault="00D16E97" w:rsidP="00294DA9">
            <w:pPr>
              <w:pStyle w:val="rowtabella0"/>
              <w:jc w:val="center"/>
              <w:rPr>
                <w:color w:val="002060"/>
              </w:rPr>
            </w:pPr>
            <w:r w:rsidRPr="00457C82">
              <w:rPr>
                <w:color w:val="002060"/>
              </w:rPr>
              <w:t>0</w:t>
            </w:r>
          </w:p>
        </w:tc>
      </w:tr>
    </w:tbl>
    <w:p w14:paraId="62759762" w14:textId="77777777" w:rsidR="00D16E97" w:rsidRPr="00457C82" w:rsidRDefault="00D16E97" w:rsidP="00D16E97">
      <w:pPr>
        <w:pStyle w:val="breakline"/>
        <w:divId w:val="527259509"/>
        <w:rPr>
          <w:rFonts w:eastAsiaTheme="minorEastAsia"/>
          <w:color w:val="002060"/>
        </w:rPr>
      </w:pPr>
    </w:p>
    <w:p w14:paraId="543D6C15" w14:textId="77777777" w:rsidR="00D16E97" w:rsidRPr="00457C82" w:rsidRDefault="00D16E97" w:rsidP="00D16E97">
      <w:pPr>
        <w:pStyle w:val="breakline"/>
        <w:divId w:val="527259509"/>
        <w:rPr>
          <w:color w:val="002060"/>
        </w:rPr>
      </w:pPr>
    </w:p>
    <w:p w14:paraId="53684788"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5A5287FA"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D0771"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36E7D"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29597"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19613"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7370A"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72FD4"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2D6E0"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9F06B"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916AF"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7FAF0" w14:textId="77777777" w:rsidR="00D16E97" w:rsidRPr="00457C82" w:rsidRDefault="00D16E97" w:rsidP="00294DA9">
            <w:pPr>
              <w:pStyle w:val="headertabella0"/>
              <w:rPr>
                <w:color w:val="002060"/>
              </w:rPr>
            </w:pPr>
            <w:r w:rsidRPr="00457C82">
              <w:rPr>
                <w:color w:val="002060"/>
              </w:rPr>
              <w:t>PE</w:t>
            </w:r>
          </w:p>
        </w:tc>
      </w:tr>
      <w:tr w:rsidR="00D16E97" w:rsidRPr="00457C82" w14:paraId="35C18CD4"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3763E7" w14:textId="77777777" w:rsidR="00D16E97" w:rsidRPr="00457C82" w:rsidRDefault="00D16E97" w:rsidP="00294DA9">
            <w:pPr>
              <w:pStyle w:val="rowtabella0"/>
              <w:rPr>
                <w:color w:val="002060"/>
              </w:rPr>
            </w:pPr>
            <w:r w:rsidRPr="00457C8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65D8"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C98A"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38434"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AD4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AAC2B"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DCBE" w14:textId="77777777" w:rsidR="00D16E97" w:rsidRPr="00457C82" w:rsidRDefault="00D16E97" w:rsidP="00294DA9">
            <w:pPr>
              <w:pStyle w:val="rowtabella0"/>
              <w:jc w:val="center"/>
              <w:rPr>
                <w:color w:val="002060"/>
              </w:rPr>
            </w:pPr>
            <w:r w:rsidRPr="00457C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026D0"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DBF79"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74A7D" w14:textId="77777777" w:rsidR="00D16E97" w:rsidRPr="00457C82" w:rsidRDefault="00D16E97" w:rsidP="00294DA9">
            <w:pPr>
              <w:pStyle w:val="rowtabella0"/>
              <w:jc w:val="center"/>
              <w:rPr>
                <w:color w:val="002060"/>
              </w:rPr>
            </w:pPr>
            <w:r w:rsidRPr="00457C82">
              <w:rPr>
                <w:color w:val="002060"/>
              </w:rPr>
              <w:t>0</w:t>
            </w:r>
          </w:p>
        </w:tc>
      </w:tr>
      <w:tr w:rsidR="00D16E97" w:rsidRPr="00457C82" w14:paraId="733B225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47EAD" w14:textId="77777777" w:rsidR="00D16E97" w:rsidRPr="00457C82" w:rsidRDefault="00D16E97" w:rsidP="00294DA9">
            <w:pPr>
              <w:pStyle w:val="rowtabella0"/>
              <w:rPr>
                <w:color w:val="002060"/>
              </w:rPr>
            </w:pPr>
            <w:r w:rsidRPr="00457C8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8EA3"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8CA40"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3B43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A04E"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3D9FC"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3F96" w14:textId="77777777" w:rsidR="00D16E97" w:rsidRPr="00457C82" w:rsidRDefault="00D16E97" w:rsidP="00294DA9">
            <w:pPr>
              <w:pStyle w:val="rowtabella0"/>
              <w:jc w:val="center"/>
              <w:rPr>
                <w:color w:val="002060"/>
              </w:rPr>
            </w:pPr>
            <w:r w:rsidRPr="00457C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2953"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01BC" w14:textId="77777777" w:rsidR="00D16E97" w:rsidRPr="00457C82" w:rsidRDefault="00D16E97" w:rsidP="00294DA9">
            <w:pPr>
              <w:pStyle w:val="rowtabella0"/>
              <w:jc w:val="center"/>
              <w:rPr>
                <w:color w:val="002060"/>
              </w:rPr>
            </w:pPr>
            <w:r w:rsidRPr="00457C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F660F" w14:textId="77777777" w:rsidR="00D16E97" w:rsidRPr="00457C82" w:rsidRDefault="00D16E97" w:rsidP="00294DA9">
            <w:pPr>
              <w:pStyle w:val="rowtabella0"/>
              <w:jc w:val="center"/>
              <w:rPr>
                <w:color w:val="002060"/>
              </w:rPr>
            </w:pPr>
            <w:r w:rsidRPr="00457C82">
              <w:rPr>
                <w:color w:val="002060"/>
              </w:rPr>
              <w:t>0</w:t>
            </w:r>
          </w:p>
        </w:tc>
      </w:tr>
      <w:tr w:rsidR="00D16E97" w:rsidRPr="00457C82" w14:paraId="34D1E82F"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15C17" w14:textId="77777777" w:rsidR="00D16E97" w:rsidRPr="00457C82" w:rsidRDefault="00D16E97" w:rsidP="00294DA9">
            <w:pPr>
              <w:pStyle w:val="rowtabella0"/>
              <w:rPr>
                <w:color w:val="002060"/>
              </w:rPr>
            </w:pPr>
            <w:r w:rsidRPr="00457C8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BB31"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22AA"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6A1C2"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6CB0"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7448"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A78D" w14:textId="77777777" w:rsidR="00D16E97" w:rsidRPr="00457C82" w:rsidRDefault="00D16E97" w:rsidP="00294DA9">
            <w:pPr>
              <w:pStyle w:val="rowtabella0"/>
              <w:jc w:val="center"/>
              <w:rPr>
                <w:color w:val="002060"/>
              </w:rPr>
            </w:pPr>
            <w:r w:rsidRPr="00457C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BAB4F"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7BC6E"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4B3C8" w14:textId="77777777" w:rsidR="00D16E97" w:rsidRPr="00457C82" w:rsidRDefault="00D16E97" w:rsidP="00294DA9">
            <w:pPr>
              <w:pStyle w:val="rowtabella0"/>
              <w:jc w:val="center"/>
              <w:rPr>
                <w:color w:val="002060"/>
              </w:rPr>
            </w:pPr>
            <w:r w:rsidRPr="00457C82">
              <w:rPr>
                <w:color w:val="002060"/>
              </w:rPr>
              <w:t>0</w:t>
            </w:r>
          </w:p>
        </w:tc>
      </w:tr>
      <w:tr w:rsidR="00D16E97" w:rsidRPr="00457C82" w14:paraId="68B9949C"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51575" w14:textId="77777777" w:rsidR="00D16E97" w:rsidRPr="00457C82" w:rsidRDefault="00D16E97" w:rsidP="00294DA9">
            <w:pPr>
              <w:pStyle w:val="rowtabella0"/>
              <w:rPr>
                <w:color w:val="002060"/>
              </w:rPr>
            </w:pPr>
            <w:r w:rsidRPr="00457C8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52728"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1AE7"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BCA7"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21701"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94E04"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C254"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5BFF2"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7FEF"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59F35" w14:textId="77777777" w:rsidR="00D16E97" w:rsidRPr="00457C82" w:rsidRDefault="00D16E97" w:rsidP="00294DA9">
            <w:pPr>
              <w:pStyle w:val="rowtabella0"/>
              <w:jc w:val="center"/>
              <w:rPr>
                <w:color w:val="002060"/>
              </w:rPr>
            </w:pPr>
            <w:r w:rsidRPr="00457C82">
              <w:rPr>
                <w:color w:val="002060"/>
              </w:rPr>
              <w:t>0</w:t>
            </w:r>
          </w:p>
        </w:tc>
      </w:tr>
      <w:tr w:rsidR="00D16E97" w:rsidRPr="00457C82" w14:paraId="2341E89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7154A" w14:textId="77777777" w:rsidR="00D16E97" w:rsidRPr="00457C82" w:rsidRDefault="00D16E97" w:rsidP="00294DA9">
            <w:pPr>
              <w:pStyle w:val="rowtabella0"/>
              <w:rPr>
                <w:color w:val="002060"/>
              </w:rPr>
            </w:pPr>
            <w:r w:rsidRPr="00457C8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91F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D77E"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C9CE"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0A3D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9B424"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07E6D"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F0205"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85A2"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6F97" w14:textId="77777777" w:rsidR="00D16E97" w:rsidRPr="00457C82" w:rsidRDefault="00D16E97" w:rsidP="00294DA9">
            <w:pPr>
              <w:pStyle w:val="rowtabella0"/>
              <w:jc w:val="center"/>
              <w:rPr>
                <w:color w:val="002060"/>
              </w:rPr>
            </w:pPr>
            <w:r w:rsidRPr="00457C82">
              <w:rPr>
                <w:color w:val="002060"/>
              </w:rPr>
              <w:t>0</w:t>
            </w:r>
          </w:p>
        </w:tc>
      </w:tr>
      <w:tr w:rsidR="00D16E97" w:rsidRPr="00457C82" w14:paraId="48713031"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84E8E9" w14:textId="77777777" w:rsidR="00D16E97" w:rsidRPr="00457C82" w:rsidRDefault="00D16E97" w:rsidP="00294DA9">
            <w:pPr>
              <w:pStyle w:val="rowtabella0"/>
              <w:rPr>
                <w:color w:val="002060"/>
              </w:rPr>
            </w:pPr>
            <w:r w:rsidRPr="00457C82">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F662"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C8DE"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DE07C"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9EE5B"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9F5E5"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B2E0F"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9D16" w14:textId="77777777" w:rsidR="00D16E97" w:rsidRPr="00457C82" w:rsidRDefault="00D16E97" w:rsidP="00294DA9">
            <w:pPr>
              <w:pStyle w:val="rowtabella0"/>
              <w:jc w:val="center"/>
              <w:rPr>
                <w:color w:val="002060"/>
              </w:rPr>
            </w:pPr>
            <w:r w:rsidRPr="00457C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3235" w14:textId="77777777" w:rsidR="00D16E97" w:rsidRPr="00457C82" w:rsidRDefault="00D16E97" w:rsidP="00294DA9">
            <w:pPr>
              <w:pStyle w:val="rowtabella0"/>
              <w:jc w:val="center"/>
              <w:rPr>
                <w:color w:val="002060"/>
              </w:rPr>
            </w:pPr>
            <w:r w:rsidRPr="00457C8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CD3B" w14:textId="77777777" w:rsidR="00D16E97" w:rsidRPr="00457C82" w:rsidRDefault="00D16E97" w:rsidP="00294DA9">
            <w:pPr>
              <w:pStyle w:val="rowtabella0"/>
              <w:jc w:val="center"/>
              <w:rPr>
                <w:color w:val="002060"/>
              </w:rPr>
            </w:pPr>
            <w:r w:rsidRPr="00457C82">
              <w:rPr>
                <w:color w:val="002060"/>
              </w:rPr>
              <w:t>0</w:t>
            </w:r>
          </w:p>
        </w:tc>
      </w:tr>
    </w:tbl>
    <w:p w14:paraId="3952A6E3" w14:textId="77777777" w:rsidR="00D16E97" w:rsidRPr="00457C82" w:rsidRDefault="00D16E97" w:rsidP="00D16E97">
      <w:pPr>
        <w:pStyle w:val="breakline"/>
        <w:divId w:val="527259509"/>
        <w:rPr>
          <w:rFonts w:eastAsiaTheme="minorEastAsia"/>
          <w:color w:val="002060"/>
        </w:rPr>
      </w:pPr>
    </w:p>
    <w:p w14:paraId="32D91933" w14:textId="77777777" w:rsidR="00D16E97" w:rsidRPr="00457C82" w:rsidRDefault="00D16E97" w:rsidP="00D16E97">
      <w:pPr>
        <w:pStyle w:val="breakline"/>
        <w:divId w:val="527259509"/>
        <w:rPr>
          <w:color w:val="002060"/>
        </w:rPr>
      </w:pPr>
    </w:p>
    <w:p w14:paraId="4DA87EFC" w14:textId="77777777" w:rsidR="00D16E97" w:rsidRPr="00457C82" w:rsidRDefault="00D16E97" w:rsidP="00D16E97">
      <w:pPr>
        <w:pStyle w:val="sottotitolocampionato10"/>
        <w:divId w:val="527259509"/>
        <w:rPr>
          <w:color w:val="002060"/>
        </w:rPr>
      </w:pPr>
      <w:r w:rsidRPr="00457C8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70E4E3FF"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C71FF"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E256B"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E5548"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A9C13"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2548E"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28248"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CF4ED"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CE9CF"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28F80"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81184" w14:textId="77777777" w:rsidR="00D16E97" w:rsidRPr="00457C82" w:rsidRDefault="00D16E97" w:rsidP="00294DA9">
            <w:pPr>
              <w:pStyle w:val="headertabella0"/>
              <w:rPr>
                <w:color w:val="002060"/>
              </w:rPr>
            </w:pPr>
            <w:r w:rsidRPr="00457C82">
              <w:rPr>
                <w:color w:val="002060"/>
              </w:rPr>
              <w:t>PE</w:t>
            </w:r>
          </w:p>
        </w:tc>
      </w:tr>
      <w:tr w:rsidR="00D16E97" w:rsidRPr="00457C82" w14:paraId="4BEF9B30"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0B8EF9" w14:textId="77777777" w:rsidR="00D16E97" w:rsidRPr="00457C82" w:rsidRDefault="00D16E97" w:rsidP="00294DA9">
            <w:pPr>
              <w:pStyle w:val="rowtabella0"/>
              <w:rPr>
                <w:color w:val="002060"/>
              </w:rPr>
            </w:pPr>
            <w:r w:rsidRPr="00457C8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9823"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3A9A"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1EF26"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7067"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4F2F6"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9B583" w14:textId="77777777" w:rsidR="00D16E97" w:rsidRPr="00457C82" w:rsidRDefault="00D16E97" w:rsidP="00294DA9">
            <w:pPr>
              <w:pStyle w:val="rowtabella0"/>
              <w:jc w:val="center"/>
              <w:rPr>
                <w:color w:val="002060"/>
              </w:rPr>
            </w:pPr>
            <w:r w:rsidRPr="00457C8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53D06"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31898"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38484" w14:textId="77777777" w:rsidR="00D16E97" w:rsidRPr="00457C82" w:rsidRDefault="00D16E97" w:rsidP="00294DA9">
            <w:pPr>
              <w:pStyle w:val="rowtabella0"/>
              <w:jc w:val="center"/>
              <w:rPr>
                <w:color w:val="002060"/>
              </w:rPr>
            </w:pPr>
            <w:r w:rsidRPr="00457C82">
              <w:rPr>
                <w:color w:val="002060"/>
              </w:rPr>
              <w:t>0</w:t>
            </w:r>
          </w:p>
        </w:tc>
      </w:tr>
      <w:tr w:rsidR="00D16E97" w:rsidRPr="00457C82" w14:paraId="6F53B988"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1551B" w14:textId="77777777" w:rsidR="00D16E97" w:rsidRPr="00457C82" w:rsidRDefault="00D16E97" w:rsidP="00294DA9">
            <w:pPr>
              <w:pStyle w:val="rowtabella0"/>
              <w:rPr>
                <w:color w:val="002060"/>
              </w:rPr>
            </w:pPr>
            <w:r w:rsidRPr="00457C8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D064"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94F2A"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D90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873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AA430"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9BE86" w14:textId="77777777" w:rsidR="00D16E97" w:rsidRPr="00457C82" w:rsidRDefault="00D16E97" w:rsidP="00294DA9">
            <w:pPr>
              <w:pStyle w:val="rowtabella0"/>
              <w:jc w:val="center"/>
              <w:rPr>
                <w:color w:val="002060"/>
              </w:rPr>
            </w:pPr>
            <w:r w:rsidRPr="00457C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EE289"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8308"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748B" w14:textId="77777777" w:rsidR="00D16E97" w:rsidRPr="00457C82" w:rsidRDefault="00D16E97" w:rsidP="00294DA9">
            <w:pPr>
              <w:pStyle w:val="rowtabella0"/>
              <w:jc w:val="center"/>
              <w:rPr>
                <w:color w:val="002060"/>
              </w:rPr>
            </w:pPr>
            <w:r w:rsidRPr="00457C82">
              <w:rPr>
                <w:color w:val="002060"/>
              </w:rPr>
              <w:t>0</w:t>
            </w:r>
          </w:p>
        </w:tc>
      </w:tr>
      <w:tr w:rsidR="00D16E97" w:rsidRPr="00457C82" w14:paraId="1A384E2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189B8" w14:textId="77777777" w:rsidR="00D16E97" w:rsidRPr="00457C82" w:rsidRDefault="00D16E97" w:rsidP="00294DA9">
            <w:pPr>
              <w:pStyle w:val="rowtabella0"/>
              <w:rPr>
                <w:color w:val="002060"/>
              </w:rPr>
            </w:pPr>
            <w:r w:rsidRPr="00457C82">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5234"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6032"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26B1"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34DE9"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B5FD"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29CA7" w14:textId="77777777" w:rsidR="00D16E97" w:rsidRPr="00457C82" w:rsidRDefault="00D16E97" w:rsidP="00294DA9">
            <w:pPr>
              <w:pStyle w:val="rowtabella0"/>
              <w:jc w:val="center"/>
              <w:rPr>
                <w:color w:val="002060"/>
              </w:rPr>
            </w:pPr>
            <w:r w:rsidRPr="00457C8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822A"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7ABF"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C408" w14:textId="77777777" w:rsidR="00D16E97" w:rsidRPr="00457C82" w:rsidRDefault="00D16E97" w:rsidP="00294DA9">
            <w:pPr>
              <w:pStyle w:val="rowtabella0"/>
              <w:jc w:val="center"/>
              <w:rPr>
                <w:color w:val="002060"/>
              </w:rPr>
            </w:pPr>
            <w:r w:rsidRPr="00457C82">
              <w:rPr>
                <w:color w:val="002060"/>
              </w:rPr>
              <w:t>0</w:t>
            </w:r>
          </w:p>
        </w:tc>
      </w:tr>
      <w:tr w:rsidR="00D16E97" w:rsidRPr="00457C82" w14:paraId="7642880E"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B39E8" w14:textId="77777777" w:rsidR="00D16E97" w:rsidRPr="00457C82" w:rsidRDefault="00D16E97" w:rsidP="00294DA9">
            <w:pPr>
              <w:pStyle w:val="rowtabella0"/>
              <w:rPr>
                <w:color w:val="002060"/>
              </w:rPr>
            </w:pPr>
            <w:r w:rsidRPr="00457C8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7045"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4CBA0"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9AAF"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F23C"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A649"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B2B18"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0F2C4" w14:textId="77777777" w:rsidR="00D16E97" w:rsidRPr="00457C82" w:rsidRDefault="00D16E97" w:rsidP="00294DA9">
            <w:pPr>
              <w:pStyle w:val="rowtabella0"/>
              <w:jc w:val="center"/>
              <w:rPr>
                <w:color w:val="002060"/>
              </w:rPr>
            </w:pPr>
            <w:r w:rsidRPr="00457C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01C6"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6E816" w14:textId="77777777" w:rsidR="00D16E97" w:rsidRPr="00457C82" w:rsidRDefault="00D16E97" w:rsidP="00294DA9">
            <w:pPr>
              <w:pStyle w:val="rowtabella0"/>
              <w:jc w:val="center"/>
              <w:rPr>
                <w:color w:val="002060"/>
              </w:rPr>
            </w:pPr>
            <w:r w:rsidRPr="00457C82">
              <w:rPr>
                <w:color w:val="002060"/>
              </w:rPr>
              <w:t>0</w:t>
            </w:r>
          </w:p>
        </w:tc>
      </w:tr>
      <w:tr w:rsidR="00D16E97" w:rsidRPr="00457C82" w14:paraId="74D0EA7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A68DC" w14:textId="77777777" w:rsidR="00D16E97" w:rsidRPr="00457C82" w:rsidRDefault="00D16E97" w:rsidP="00294DA9">
            <w:pPr>
              <w:pStyle w:val="rowtabella0"/>
              <w:rPr>
                <w:color w:val="002060"/>
              </w:rPr>
            </w:pPr>
            <w:r w:rsidRPr="00457C8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5AFCB"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B990"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B9B5"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19E9"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F296"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23064"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76C9B" w14:textId="77777777" w:rsidR="00D16E97" w:rsidRPr="00457C82" w:rsidRDefault="00D16E97" w:rsidP="00294DA9">
            <w:pPr>
              <w:pStyle w:val="rowtabella0"/>
              <w:jc w:val="center"/>
              <w:rPr>
                <w:color w:val="002060"/>
              </w:rPr>
            </w:pPr>
            <w:r w:rsidRPr="00457C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4EF3"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958D" w14:textId="77777777" w:rsidR="00D16E97" w:rsidRPr="00457C82" w:rsidRDefault="00D16E97" w:rsidP="00294DA9">
            <w:pPr>
              <w:pStyle w:val="rowtabella0"/>
              <w:jc w:val="center"/>
              <w:rPr>
                <w:color w:val="002060"/>
              </w:rPr>
            </w:pPr>
            <w:r w:rsidRPr="00457C82">
              <w:rPr>
                <w:color w:val="002060"/>
              </w:rPr>
              <w:t>0</w:t>
            </w:r>
          </w:p>
        </w:tc>
      </w:tr>
      <w:tr w:rsidR="00D16E97" w:rsidRPr="00457C82" w14:paraId="765FF4C7"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BF791A" w14:textId="77777777" w:rsidR="00D16E97" w:rsidRPr="00457C82" w:rsidRDefault="00D16E97" w:rsidP="00294DA9">
            <w:pPr>
              <w:pStyle w:val="rowtabella0"/>
              <w:rPr>
                <w:color w:val="002060"/>
              </w:rPr>
            </w:pPr>
            <w:r w:rsidRPr="00457C82">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591D2"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E1AE"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9B97D"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DABC0"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2DF90"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73FB2"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8C33" w14:textId="77777777" w:rsidR="00D16E97" w:rsidRPr="00457C82" w:rsidRDefault="00D16E97" w:rsidP="00294DA9">
            <w:pPr>
              <w:pStyle w:val="rowtabella0"/>
              <w:jc w:val="center"/>
              <w:rPr>
                <w:color w:val="002060"/>
              </w:rPr>
            </w:pPr>
            <w:r w:rsidRPr="00457C8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62FCE" w14:textId="77777777" w:rsidR="00D16E97" w:rsidRPr="00457C82" w:rsidRDefault="00D16E97" w:rsidP="00294DA9">
            <w:pPr>
              <w:pStyle w:val="rowtabella0"/>
              <w:jc w:val="center"/>
              <w:rPr>
                <w:color w:val="002060"/>
              </w:rPr>
            </w:pPr>
            <w:r w:rsidRPr="00457C8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4E348" w14:textId="77777777" w:rsidR="00D16E97" w:rsidRPr="00457C82" w:rsidRDefault="00D16E97" w:rsidP="00294DA9">
            <w:pPr>
              <w:pStyle w:val="rowtabella0"/>
              <w:jc w:val="center"/>
              <w:rPr>
                <w:color w:val="002060"/>
              </w:rPr>
            </w:pPr>
            <w:r w:rsidRPr="00457C82">
              <w:rPr>
                <w:color w:val="002060"/>
              </w:rPr>
              <w:t>0</w:t>
            </w:r>
          </w:p>
        </w:tc>
      </w:tr>
    </w:tbl>
    <w:p w14:paraId="5A3E7C44" w14:textId="77777777" w:rsidR="00D16E97" w:rsidRPr="00457C82" w:rsidRDefault="00D16E97" w:rsidP="00D16E97">
      <w:pPr>
        <w:pStyle w:val="breakline"/>
        <w:divId w:val="527259509"/>
        <w:rPr>
          <w:rFonts w:eastAsiaTheme="minorEastAsia"/>
          <w:color w:val="002060"/>
        </w:rPr>
      </w:pPr>
    </w:p>
    <w:p w14:paraId="2A3224EE" w14:textId="77777777" w:rsidR="00D16E97" w:rsidRPr="00457C82" w:rsidRDefault="00D16E97" w:rsidP="00D16E97">
      <w:pPr>
        <w:pStyle w:val="titoloprinc0"/>
        <w:divId w:val="527259509"/>
        <w:rPr>
          <w:color w:val="002060"/>
        </w:rPr>
      </w:pPr>
      <w:r w:rsidRPr="00457C82">
        <w:rPr>
          <w:color w:val="002060"/>
        </w:rPr>
        <w:t>PROGRAMMA GARE</w:t>
      </w:r>
    </w:p>
    <w:p w14:paraId="60BF8B56" w14:textId="77777777" w:rsidR="00D16E97" w:rsidRPr="00457C82" w:rsidRDefault="00D16E97" w:rsidP="00D16E97">
      <w:pPr>
        <w:pStyle w:val="sottotitolocampionato10"/>
        <w:divId w:val="527259509"/>
        <w:rPr>
          <w:color w:val="002060"/>
        </w:rPr>
      </w:pPr>
      <w:r w:rsidRPr="00457C8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D16E97" w:rsidRPr="00457C82" w14:paraId="3E0839D3"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14A05"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16B3F"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C2A06"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515BA"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F497A"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29D0C"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F9307"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60E9D5D2"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9F3C07" w14:textId="77777777" w:rsidR="00D16E97" w:rsidRPr="00457C82" w:rsidRDefault="00D16E97" w:rsidP="00294DA9">
            <w:pPr>
              <w:pStyle w:val="rowtabella0"/>
              <w:rPr>
                <w:color w:val="002060"/>
              </w:rPr>
            </w:pPr>
            <w:r w:rsidRPr="00457C82">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EB35B" w14:textId="77777777" w:rsidR="00D16E97" w:rsidRPr="00457C82" w:rsidRDefault="00D16E97" w:rsidP="00294DA9">
            <w:pPr>
              <w:pStyle w:val="rowtabella0"/>
              <w:rPr>
                <w:color w:val="002060"/>
              </w:rPr>
            </w:pPr>
            <w:r w:rsidRPr="00457C82">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38998"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25665" w14:textId="77777777" w:rsidR="00D16E97" w:rsidRPr="00457C82" w:rsidRDefault="00D16E97" w:rsidP="00294DA9">
            <w:pPr>
              <w:pStyle w:val="rowtabella0"/>
              <w:rPr>
                <w:color w:val="002060"/>
              </w:rPr>
            </w:pPr>
            <w:r w:rsidRPr="00457C82">
              <w:rPr>
                <w:color w:val="002060"/>
              </w:rPr>
              <w:t>11/12/2021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95A27" w14:textId="77777777" w:rsidR="00D16E97" w:rsidRPr="00457C82" w:rsidRDefault="00D16E97" w:rsidP="00294DA9">
            <w:pPr>
              <w:pStyle w:val="rowtabella0"/>
              <w:rPr>
                <w:color w:val="002060"/>
              </w:rPr>
            </w:pPr>
            <w:r w:rsidRPr="00457C82">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44E81" w14:textId="77777777" w:rsidR="00D16E97" w:rsidRPr="00457C82" w:rsidRDefault="00D16E97" w:rsidP="00294DA9">
            <w:pPr>
              <w:pStyle w:val="rowtabella0"/>
              <w:rPr>
                <w:color w:val="002060"/>
              </w:rPr>
            </w:pPr>
            <w:r w:rsidRPr="00457C8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47783" w14:textId="77777777" w:rsidR="00D16E97" w:rsidRPr="00457C82" w:rsidRDefault="00D16E97" w:rsidP="00294DA9">
            <w:pPr>
              <w:pStyle w:val="rowtabella0"/>
              <w:rPr>
                <w:color w:val="002060"/>
              </w:rPr>
            </w:pPr>
            <w:r w:rsidRPr="00457C82">
              <w:rPr>
                <w:color w:val="002060"/>
              </w:rPr>
              <w:t>VIA LORETO</w:t>
            </w:r>
          </w:p>
        </w:tc>
      </w:tr>
      <w:tr w:rsidR="00D16E97" w:rsidRPr="00457C82" w14:paraId="1F83D6CA"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BCD573" w14:textId="77777777" w:rsidR="00D16E97" w:rsidRPr="00457C82" w:rsidRDefault="00D16E97" w:rsidP="00294DA9">
            <w:pPr>
              <w:pStyle w:val="rowtabella0"/>
              <w:rPr>
                <w:color w:val="002060"/>
              </w:rPr>
            </w:pPr>
            <w:r w:rsidRPr="00457C82">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54F6E" w14:textId="77777777" w:rsidR="00D16E97" w:rsidRPr="00457C82" w:rsidRDefault="00D16E97" w:rsidP="00294DA9">
            <w:pPr>
              <w:pStyle w:val="rowtabella0"/>
              <w:rPr>
                <w:color w:val="002060"/>
              </w:rPr>
            </w:pPr>
            <w:r w:rsidRPr="00457C82">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500B5"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9001C" w14:textId="77777777" w:rsidR="00D16E97" w:rsidRPr="00457C82" w:rsidRDefault="00D16E97" w:rsidP="00294DA9">
            <w:pPr>
              <w:pStyle w:val="rowtabella0"/>
              <w:rPr>
                <w:color w:val="002060"/>
              </w:rPr>
            </w:pPr>
            <w:r w:rsidRPr="00457C82">
              <w:rPr>
                <w:color w:val="002060"/>
              </w:rPr>
              <w:t>11/12/2021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622A4" w14:textId="77777777" w:rsidR="00D16E97" w:rsidRPr="00457C82" w:rsidRDefault="00D16E97" w:rsidP="00294DA9">
            <w:pPr>
              <w:pStyle w:val="rowtabella0"/>
              <w:rPr>
                <w:color w:val="002060"/>
              </w:rPr>
            </w:pPr>
            <w:r w:rsidRPr="00457C82">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BB9C7" w14:textId="77777777" w:rsidR="00D16E97" w:rsidRPr="00457C82" w:rsidRDefault="00D16E97" w:rsidP="00294DA9">
            <w:pPr>
              <w:pStyle w:val="rowtabella0"/>
              <w:rPr>
                <w:color w:val="002060"/>
              </w:rPr>
            </w:pPr>
            <w:r w:rsidRPr="00457C82">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2FD15" w14:textId="77777777" w:rsidR="00D16E97" w:rsidRPr="00457C82" w:rsidRDefault="00D16E97" w:rsidP="00294DA9">
            <w:pPr>
              <w:pStyle w:val="rowtabella0"/>
              <w:rPr>
                <w:color w:val="002060"/>
              </w:rPr>
            </w:pPr>
            <w:r w:rsidRPr="00457C82">
              <w:rPr>
                <w:color w:val="002060"/>
              </w:rPr>
              <w:t>VIA VILLA TOMBARI</w:t>
            </w:r>
          </w:p>
        </w:tc>
      </w:tr>
    </w:tbl>
    <w:p w14:paraId="1FD3B3CA" w14:textId="77777777" w:rsidR="00D16E97" w:rsidRPr="00457C82" w:rsidRDefault="00D16E97" w:rsidP="00D16E97">
      <w:pPr>
        <w:pStyle w:val="breakline"/>
        <w:divId w:val="527259509"/>
        <w:rPr>
          <w:rFonts w:eastAsiaTheme="minorEastAsia"/>
          <w:color w:val="002060"/>
        </w:rPr>
      </w:pPr>
    </w:p>
    <w:p w14:paraId="17A50CE6" w14:textId="77777777" w:rsidR="00D16E97" w:rsidRPr="00457C82" w:rsidRDefault="00D16E97" w:rsidP="00D16E97">
      <w:pPr>
        <w:pStyle w:val="breakline"/>
        <w:divId w:val="527259509"/>
        <w:rPr>
          <w:color w:val="002060"/>
        </w:rPr>
      </w:pPr>
    </w:p>
    <w:p w14:paraId="31EC9618" w14:textId="77777777" w:rsidR="00D16E97" w:rsidRPr="00457C82" w:rsidRDefault="00D16E97" w:rsidP="00D16E97">
      <w:pPr>
        <w:pStyle w:val="breakline"/>
        <w:divId w:val="527259509"/>
        <w:rPr>
          <w:color w:val="002060"/>
        </w:rPr>
      </w:pPr>
    </w:p>
    <w:p w14:paraId="5C46D595" w14:textId="77777777" w:rsidR="00D16E97" w:rsidRPr="00457C82" w:rsidRDefault="00D16E97" w:rsidP="00D16E97">
      <w:pPr>
        <w:pStyle w:val="sottotitolocampionato10"/>
        <w:divId w:val="527259509"/>
        <w:rPr>
          <w:color w:val="002060"/>
        </w:rPr>
      </w:pPr>
      <w:r w:rsidRPr="00457C8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16E97" w:rsidRPr="00457C82" w14:paraId="5E4162EB"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C9E2E"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D1783"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BDD65"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95F9A"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59712"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17EC2"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89D8F"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3063EB76"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7CC7D6" w14:textId="77777777" w:rsidR="00D16E97" w:rsidRPr="00457C82" w:rsidRDefault="00D16E97" w:rsidP="00294DA9">
            <w:pPr>
              <w:pStyle w:val="rowtabella0"/>
              <w:rPr>
                <w:color w:val="002060"/>
              </w:rPr>
            </w:pPr>
            <w:r w:rsidRPr="00457C82">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B16E4" w14:textId="77777777" w:rsidR="00D16E97" w:rsidRPr="00457C82" w:rsidRDefault="00D16E97" w:rsidP="00294DA9">
            <w:pPr>
              <w:pStyle w:val="rowtabella0"/>
              <w:rPr>
                <w:color w:val="002060"/>
              </w:rPr>
            </w:pPr>
            <w:r w:rsidRPr="00457C82">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9DA81"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0711D" w14:textId="77777777" w:rsidR="00D16E97" w:rsidRPr="00457C82" w:rsidRDefault="00D16E97" w:rsidP="00294DA9">
            <w:pPr>
              <w:pStyle w:val="rowtabella0"/>
              <w:rPr>
                <w:color w:val="002060"/>
              </w:rPr>
            </w:pPr>
            <w:r w:rsidRPr="00457C82">
              <w:rPr>
                <w:color w:val="002060"/>
              </w:rPr>
              <w:t>11/12/2021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02EBE" w14:textId="77777777" w:rsidR="00D16E97" w:rsidRPr="00457C82" w:rsidRDefault="00D16E97" w:rsidP="00294DA9">
            <w:pPr>
              <w:pStyle w:val="rowtabella0"/>
              <w:rPr>
                <w:color w:val="002060"/>
              </w:rPr>
            </w:pPr>
            <w:r w:rsidRPr="00457C82">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DF443" w14:textId="77777777" w:rsidR="00D16E97" w:rsidRPr="00457C82" w:rsidRDefault="00D16E97" w:rsidP="00294DA9">
            <w:pPr>
              <w:pStyle w:val="rowtabella0"/>
              <w:rPr>
                <w:color w:val="002060"/>
              </w:rPr>
            </w:pPr>
            <w:r w:rsidRPr="00457C82">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05B85" w14:textId="77777777" w:rsidR="00D16E97" w:rsidRPr="00457C82" w:rsidRDefault="00D16E97" w:rsidP="00294DA9">
            <w:pPr>
              <w:pStyle w:val="rowtabella0"/>
              <w:rPr>
                <w:color w:val="002060"/>
              </w:rPr>
            </w:pPr>
            <w:r w:rsidRPr="00457C82">
              <w:rPr>
                <w:color w:val="002060"/>
              </w:rPr>
              <w:t>VIA ROSARIO VILLA MUSONE</w:t>
            </w:r>
          </w:p>
        </w:tc>
      </w:tr>
      <w:tr w:rsidR="00D16E97" w:rsidRPr="00457C82" w14:paraId="1FBD71A4"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4CE84F" w14:textId="77777777" w:rsidR="00D16E97" w:rsidRPr="00457C82" w:rsidRDefault="00D16E97" w:rsidP="00294DA9">
            <w:pPr>
              <w:pStyle w:val="rowtabella0"/>
              <w:rPr>
                <w:color w:val="002060"/>
              </w:rPr>
            </w:pPr>
            <w:r w:rsidRPr="00457C82">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78DB65" w14:textId="77777777" w:rsidR="00D16E97" w:rsidRPr="00457C82" w:rsidRDefault="00D16E97" w:rsidP="00294DA9">
            <w:pPr>
              <w:pStyle w:val="rowtabella0"/>
              <w:rPr>
                <w:color w:val="002060"/>
              </w:rPr>
            </w:pPr>
            <w:r w:rsidRPr="00457C82">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856A1C"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44ABC3" w14:textId="77777777" w:rsidR="00D16E97" w:rsidRPr="00457C82" w:rsidRDefault="00D16E97" w:rsidP="00294DA9">
            <w:pPr>
              <w:pStyle w:val="rowtabella0"/>
              <w:rPr>
                <w:color w:val="002060"/>
              </w:rPr>
            </w:pPr>
            <w:r w:rsidRPr="00457C82">
              <w:rPr>
                <w:color w:val="002060"/>
              </w:rPr>
              <w:t>12/12/2021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7E076C" w14:textId="77777777" w:rsidR="00D16E97" w:rsidRPr="00457C82" w:rsidRDefault="00D16E97" w:rsidP="00294DA9">
            <w:pPr>
              <w:pStyle w:val="rowtabella0"/>
              <w:rPr>
                <w:color w:val="002060"/>
              </w:rPr>
            </w:pPr>
            <w:r w:rsidRPr="00457C82">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EF7AD4" w14:textId="77777777" w:rsidR="00D16E97" w:rsidRPr="00457C82" w:rsidRDefault="00D16E97" w:rsidP="00294DA9">
            <w:pPr>
              <w:pStyle w:val="rowtabella0"/>
              <w:rPr>
                <w:color w:val="002060"/>
              </w:rPr>
            </w:pPr>
            <w:r w:rsidRPr="00457C82">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47BA29" w14:textId="77777777" w:rsidR="00D16E97" w:rsidRPr="00457C82" w:rsidRDefault="00D16E97" w:rsidP="00294DA9">
            <w:pPr>
              <w:pStyle w:val="rowtabella0"/>
              <w:rPr>
                <w:color w:val="002060"/>
              </w:rPr>
            </w:pPr>
            <w:r w:rsidRPr="00457C82">
              <w:rPr>
                <w:color w:val="002060"/>
              </w:rPr>
              <w:t>VIA VERDI</w:t>
            </w:r>
          </w:p>
        </w:tc>
      </w:tr>
      <w:tr w:rsidR="00D16E97" w:rsidRPr="00457C82" w14:paraId="6D24E48F"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BD63A4" w14:textId="77777777" w:rsidR="00D16E97" w:rsidRPr="00457C82" w:rsidRDefault="00D16E97" w:rsidP="00294DA9">
            <w:pPr>
              <w:pStyle w:val="rowtabella0"/>
              <w:rPr>
                <w:color w:val="002060"/>
              </w:rPr>
            </w:pPr>
            <w:r w:rsidRPr="00457C82">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453DC" w14:textId="77777777" w:rsidR="00D16E97" w:rsidRPr="00457C82" w:rsidRDefault="00D16E97" w:rsidP="00294DA9">
            <w:pPr>
              <w:pStyle w:val="rowtabella0"/>
              <w:rPr>
                <w:color w:val="002060"/>
              </w:rPr>
            </w:pPr>
            <w:r w:rsidRPr="00457C82">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1EB20"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5FA0D" w14:textId="77777777" w:rsidR="00D16E97" w:rsidRPr="00457C82" w:rsidRDefault="00D16E97" w:rsidP="00294DA9">
            <w:pPr>
              <w:pStyle w:val="rowtabella0"/>
              <w:rPr>
                <w:color w:val="002060"/>
              </w:rPr>
            </w:pPr>
            <w:r w:rsidRPr="00457C82">
              <w:rPr>
                <w:color w:val="002060"/>
              </w:rPr>
              <w:t>13/12/2021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68CE1" w14:textId="77777777" w:rsidR="00D16E97" w:rsidRPr="00457C82" w:rsidRDefault="00D16E97" w:rsidP="00294DA9">
            <w:pPr>
              <w:pStyle w:val="rowtabella0"/>
              <w:rPr>
                <w:color w:val="002060"/>
              </w:rPr>
            </w:pPr>
            <w:r w:rsidRPr="00457C82">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76A81" w14:textId="77777777" w:rsidR="00D16E97" w:rsidRPr="00457C82" w:rsidRDefault="00D16E97" w:rsidP="00294DA9">
            <w:pPr>
              <w:pStyle w:val="rowtabella0"/>
              <w:rPr>
                <w:color w:val="002060"/>
              </w:rPr>
            </w:pPr>
            <w:r w:rsidRPr="00457C82">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DBDBD" w14:textId="77777777" w:rsidR="00D16E97" w:rsidRPr="00457C82" w:rsidRDefault="00D16E97" w:rsidP="00294DA9">
            <w:pPr>
              <w:pStyle w:val="rowtabella0"/>
              <w:rPr>
                <w:color w:val="002060"/>
              </w:rPr>
            </w:pPr>
            <w:r w:rsidRPr="00457C82">
              <w:rPr>
                <w:color w:val="002060"/>
              </w:rPr>
              <w:t>VIA VESCOVARA, 7</w:t>
            </w:r>
          </w:p>
        </w:tc>
      </w:tr>
    </w:tbl>
    <w:p w14:paraId="3B61272E" w14:textId="77777777" w:rsidR="00D16E97" w:rsidRPr="00457C82" w:rsidRDefault="00D16E97" w:rsidP="00D16E97">
      <w:pPr>
        <w:pStyle w:val="breakline"/>
        <w:divId w:val="527259509"/>
        <w:rPr>
          <w:rFonts w:eastAsiaTheme="minorEastAsia"/>
          <w:color w:val="002060"/>
        </w:rPr>
      </w:pPr>
    </w:p>
    <w:p w14:paraId="1928D27A" w14:textId="77777777" w:rsidR="00D16E97" w:rsidRPr="00457C82" w:rsidRDefault="00D16E97" w:rsidP="00D16E97">
      <w:pPr>
        <w:pStyle w:val="breakline"/>
        <w:divId w:val="527259509"/>
        <w:rPr>
          <w:color w:val="002060"/>
        </w:rPr>
      </w:pPr>
    </w:p>
    <w:p w14:paraId="4E1F3FBA" w14:textId="77777777" w:rsidR="00D16E97" w:rsidRPr="00457C82" w:rsidRDefault="00D16E97" w:rsidP="00D16E97">
      <w:pPr>
        <w:pStyle w:val="breakline"/>
        <w:divId w:val="527259509"/>
        <w:rPr>
          <w:color w:val="002060"/>
        </w:rPr>
      </w:pPr>
    </w:p>
    <w:p w14:paraId="1FDC9F42" w14:textId="77777777" w:rsidR="00D16E97" w:rsidRPr="00457C82" w:rsidRDefault="00D16E97" w:rsidP="00D16E97">
      <w:pPr>
        <w:pStyle w:val="sottotitolocampionato10"/>
        <w:divId w:val="527259509"/>
        <w:rPr>
          <w:color w:val="002060"/>
        </w:rPr>
      </w:pPr>
      <w:r w:rsidRPr="00457C82">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D16E97" w:rsidRPr="00457C82" w14:paraId="07B98394"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674E6"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F9829"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D396F"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1174F"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8368D"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174A6"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4CB56"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45608C65"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F9765E" w14:textId="77777777" w:rsidR="00D16E97" w:rsidRPr="00457C82" w:rsidRDefault="00D16E97" w:rsidP="00294DA9">
            <w:pPr>
              <w:pStyle w:val="rowtabella0"/>
              <w:rPr>
                <w:color w:val="002060"/>
              </w:rPr>
            </w:pPr>
            <w:r w:rsidRPr="00457C82">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ED76D" w14:textId="77777777" w:rsidR="00D16E97" w:rsidRPr="00457C82" w:rsidRDefault="00D16E97" w:rsidP="00294DA9">
            <w:pPr>
              <w:pStyle w:val="rowtabella0"/>
              <w:rPr>
                <w:color w:val="002060"/>
              </w:rPr>
            </w:pPr>
            <w:r w:rsidRPr="00457C82">
              <w:rPr>
                <w:color w:val="002060"/>
              </w:rPr>
              <w:t>PORTO SAN GIORGIO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B645C"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60F9D" w14:textId="77777777" w:rsidR="00D16E97" w:rsidRPr="00457C82" w:rsidRDefault="00D16E97" w:rsidP="00294DA9">
            <w:pPr>
              <w:pStyle w:val="rowtabella0"/>
              <w:rPr>
                <w:color w:val="002060"/>
              </w:rPr>
            </w:pPr>
            <w:r w:rsidRPr="00457C82">
              <w:rPr>
                <w:color w:val="002060"/>
              </w:rPr>
              <w:t>12/12/2021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1CCFC" w14:textId="77777777" w:rsidR="00D16E97" w:rsidRPr="00457C82" w:rsidRDefault="00D16E97" w:rsidP="00294DA9">
            <w:pPr>
              <w:pStyle w:val="rowtabella0"/>
              <w:rPr>
                <w:color w:val="002060"/>
              </w:rPr>
            </w:pPr>
            <w:r w:rsidRPr="00457C82">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195F1" w14:textId="77777777" w:rsidR="00D16E97" w:rsidRPr="00457C82" w:rsidRDefault="00D16E97" w:rsidP="00294DA9">
            <w:pPr>
              <w:pStyle w:val="rowtabella0"/>
              <w:rPr>
                <w:color w:val="002060"/>
              </w:rPr>
            </w:pPr>
            <w:r w:rsidRPr="00457C82">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239CE" w14:textId="77777777" w:rsidR="00D16E97" w:rsidRPr="00457C82" w:rsidRDefault="00D16E97" w:rsidP="00294DA9">
            <w:pPr>
              <w:pStyle w:val="rowtabella0"/>
              <w:rPr>
                <w:color w:val="002060"/>
              </w:rPr>
            </w:pPr>
            <w:r w:rsidRPr="00457C82">
              <w:rPr>
                <w:color w:val="002060"/>
              </w:rPr>
              <w:t>VIA FRATELLI CERVI</w:t>
            </w:r>
          </w:p>
        </w:tc>
      </w:tr>
      <w:tr w:rsidR="00D16E97" w:rsidRPr="00457C82" w14:paraId="3E7CD626"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F6E293" w14:textId="77777777" w:rsidR="00D16E97" w:rsidRPr="00457C82" w:rsidRDefault="00D16E97" w:rsidP="00294DA9">
            <w:pPr>
              <w:pStyle w:val="rowtabella0"/>
              <w:rPr>
                <w:color w:val="002060"/>
              </w:rPr>
            </w:pPr>
            <w:r w:rsidRPr="00457C82">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5ED9BF" w14:textId="77777777" w:rsidR="00D16E97" w:rsidRPr="00457C82" w:rsidRDefault="00D16E97" w:rsidP="00294DA9">
            <w:pPr>
              <w:pStyle w:val="rowtabella0"/>
              <w:rPr>
                <w:color w:val="002060"/>
              </w:rPr>
            </w:pPr>
            <w:r w:rsidRPr="00457C82">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D46501"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33B16D" w14:textId="77777777" w:rsidR="00D16E97" w:rsidRPr="00457C82" w:rsidRDefault="00D16E97" w:rsidP="00294DA9">
            <w:pPr>
              <w:pStyle w:val="rowtabella0"/>
              <w:rPr>
                <w:color w:val="002060"/>
              </w:rPr>
            </w:pPr>
            <w:r w:rsidRPr="00457C82">
              <w:rPr>
                <w:color w:val="002060"/>
              </w:rPr>
              <w:t>12/12/2021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2A892C" w14:textId="77777777" w:rsidR="00D16E97" w:rsidRPr="00457C82" w:rsidRDefault="00D16E97" w:rsidP="00294DA9">
            <w:pPr>
              <w:pStyle w:val="rowtabella0"/>
              <w:rPr>
                <w:color w:val="002060"/>
              </w:rPr>
            </w:pPr>
            <w:r w:rsidRPr="00457C8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DD5074" w14:textId="77777777" w:rsidR="00D16E97" w:rsidRPr="00457C82" w:rsidRDefault="00D16E97" w:rsidP="00294DA9">
            <w:pPr>
              <w:pStyle w:val="rowtabella0"/>
              <w:rPr>
                <w:color w:val="002060"/>
              </w:rPr>
            </w:pPr>
            <w:r w:rsidRPr="00457C8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642219" w14:textId="77777777" w:rsidR="00D16E97" w:rsidRPr="00457C82" w:rsidRDefault="00D16E97" w:rsidP="00294DA9">
            <w:pPr>
              <w:pStyle w:val="rowtabella0"/>
              <w:rPr>
                <w:color w:val="002060"/>
              </w:rPr>
            </w:pPr>
            <w:r w:rsidRPr="00457C82">
              <w:rPr>
                <w:color w:val="002060"/>
              </w:rPr>
              <w:t>VIA ALDO MORO</w:t>
            </w:r>
          </w:p>
        </w:tc>
      </w:tr>
      <w:tr w:rsidR="00D16E97" w:rsidRPr="00457C82" w14:paraId="51015ECE"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304B11" w14:textId="77777777" w:rsidR="00D16E97" w:rsidRPr="00457C82" w:rsidRDefault="00D16E97" w:rsidP="00294DA9">
            <w:pPr>
              <w:pStyle w:val="rowtabella0"/>
              <w:rPr>
                <w:color w:val="002060"/>
              </w:rPr>
            </w:pPr>
            <w:r w:rsidRPr="00457C82">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CAE29" w14:textId="77777777" w:rsidR="00D16E97" w:rsidRPr="00457C82" w:rsidRDefault="00D16E97" w:rsidP="00294DA9">
            <w:pPr>
              <w:pStyle w:val="rowtabella0"/>
              <w:rPr>
                <w:color w:val="002060"/>
              </w:rPr>
            </w:pPr>
            <w:r w:rsidRPr="00457C82">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20C5A"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087AC" w14:textId="77777777" w:rsidR="00D16E97" w:rsidRPr="00457C82" w:rsidRDefault="00D16E97" w:rsidP="00294DA9">
            <w:pPr>
              <w:pStyle w:val="rowtabella0"/>
              <w:rPr>
                <w:color w:val="002060"/>
              </w:rPr>
            </w:pPr>
            <w:r w:rsidRPr="00457C82">
              <w:rPr>
                <w:color w:val="002060"/>
              </w:rPr>
              <w:t>12/12/2021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1CD6A" w14:textId="77777777" w:rsidR="00D16E97" w:rsidRPr="00457C82" w:rsidRDefault="00D16E97" w:rsidP="00294DA9">
            <w:pPr>
              <w:pStyle w:val="rowtabella0"/>
              <w:rPr>
                <w:color w:val="002060"/>
              </w:rPr>
            </w:pPr>
            <w:r w:rsidRPr="00457C82">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25D0E" w14:textId="77777777" w:rsidR="00D16E97" w:rsidRPr="00457C82" w:rsidRDefault="00D16E97" w:rsidP="00294DA9">
            <w:pPr>
              <w:pStyle w:val="rowtabella0"/>
              <w:rPr>
                <w:color w:val="002060"/>
              </w:rPr>
            </w:pPr>
            <w:r w:rsidRPr="00457C82">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8E476" w14:textId="77777777" w:rsidR="00D16E97" w:rsidRPr="00457C82" w:rsidRDefault="00D16E97" w:rsidP="00294DA9">
            <w:pPr>
              <w:pStyle w:val="rowtabella0"/>
              <w:rPr>
                <w:color w:val="002060"/>
              </w:rPr>
            </w:pPr>
            <w:r w:rsidRPr="00457C82">
              <w:rPr>
                <w:color w:val="002060"/>
              </w:rPr>
              <w:t>VIALE GIUSTOZZI</w:t>
            </w:r>
          </w:p>
        </w:tc>
      </w:tr>
    </w:tbl>
    <w:p w14:paraId="3C9ED9CE" w14:textId="77777777" w:rsidR="00D16E97" w:rsidRPr="00457C82" w:rsidRDefault="00D16E97" w:rsidP="00D16E97">
      <w:pPr>
        <w:pStyle w:val="breakline"/>
        <w:divId w:val="527259509"/>
        <w:rPr>
          <w:color w:val="002060"/>
        </w:rPr>
      </w:pPr>
    </w:p>
    <w:p w14:paraId="35168CED"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UNDER 15 C5 REGIONALI MASCHILI</w:t>
      </w:r>
    </w:p>
    <w:p w14:paraId="3D2938D0" w14:textId="77777777" w:rsidR="00D16E97" w:rsidRPr="00457C82" w:rsidRDefault="00D16E97" w:rsidP="00D16E97">
      <w:pPr>
        <w:pStyle w:val="titoloprinc0"/>
        <w:divId w:val="527259509"/>
        <w:rPr>
          <w:color w:val="002060"/>
        </w:rPr>
      </w:pPr>
      <w:r w:rsidRPr="00457C82">
        <w:rPr>
          <w:color w:val="002060"/>
        </w:rPr>
        <w:t>RISULTATI</w:t>
      </w:r>
    </w:p>
    <w:p w14:paraId="71755FCC" w14:textId="77777777" w:rsidR="00D16E97" w:rsidRPr="00457C82" w:rsidRDefault="00D16E97" w:rsidP="00D16E97">
      <w:pPr>
        <w:pStyle w:val="breakline"/>
        <w:divId w:val="527259509"/>
        <w:rPr>
          <w:color w:val="002060"/>
        </w:rPr>
      </w:pPr>
    </w:p>
    <w:p w14:paraId="3EE905F4" w14:textId="77777777" w:rsidR="00D16E97" w:rsidRPr="00457C82" w:rsidRDefault="00D16E97" w:rsidP="00D16E97">
      <w:pPr>
        <w:pStyle w:val="sottotitolocampionato10"/>
        <w:divId w:val="527259509"/>
        <w:rPr>
          <w:color w:val="002060"/>
        </w:rPr>
      </w:pPr>
      <w:r w:rsidRPr="00457C82">
        <w:rPr>
          <w:color w:val="002060"/>
        </w:rPr>
        <w:t>RISULTATI UFFICIALI GARE DEL 05/12/2021</w:t>
      </w:r>
    </w:p>
    <w:p w14:paraId="13C19946"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t>Si trascrivono qui di seguito i risultati ufficiali delle gare disputate</w:t>
      </w:r>
    </w:p>
    <w:p w14:paraId="77E54CD7"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16E97" w:rsidRPr="00457C82" w14:paraId="489108E7"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4DFE0ED9"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1C061" w14:textId="77777777" w:rsidR="00D16E97" w:rsidRPr="00457C82" w:rsidRDefault="00D16E97" w:rsidP="00294DA9">
                  <w:pPr>
                    <w:pStyle w:val="headertabella0"/>
                    <w:rPr>
                      <w:color w:val="002060"/>
                    </w:rPr>
                  </w:pPr>
                  <w:r w:rsidRPr="00457C82">
                    <w:rPr>
                      <w:color w:val="002060"/>
                    </w:rPr>
                    <w:t>GIRONE A - 3 Giornata - R</w:t>
                  </w:r>
                </w:p>
              </w:tc>
            </w:tr>
            <w:tr w:rsidR="00D16E97" w:rsidRPr="00457C82" w14:paraId="43284D86"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8C6ADB" w14:textId="77777777" w:rsidR="00D16E97" w:rsidRPr="00457C82" w:rsidRDefault="00D16E97" w:rsidP="00294DA9">
                  <w:pPr>
                    <w:pStyle w:val="rowtabella0"/>
                    <w:rPr>
                      <w:color w:val="002060"/>
                    </w:rPr>
                  </w:pPr>
                  <w:r w:rsidRPr="00457C82">
                    <w:rPr>
                      <w:color w:val="002060"/>
                    </w:rPr>
                    <w:t xml:space="preserve">AMICI DEL </w:t>
                  </w:r>
                  <w:proofErr w:type="spellStart"/>
                  <w:r w:rsidRPr="00457C82">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C2D18" w14:textId="77777777" w:rsidR="00D16E97" w:rsidRPr="00457C82" w:rsidRDefault="00D16E97" w:rsidP="00294DA9">
                  <w:pPr>
                    <w:pStyle w:val="rowtabella0"/>
                    <w:rPr>
                      <w:color w:val="002060"/>
                    </w:rPr>
                  </w:pPr>
                  <w:r w:rsidRPr="00457C82">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AF43E" w14:textId="77777777" w:rsidR="00D16E97" w:rsidRPr="00457C82" w:rsidRDefault="00D16E97" w:rsidP="00294DA9">
                  <w:pPr>
                    <w:pStyle w:val="rowtabella0"/>
                    <w:jc w:val="center"/>
                    <w:rPr>
                      <w:color w:val="002060"/>
                    </w:rPr>
                  </w:pPr>
                  <w:r w:rsidRPr="00457C82">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8D88C" w14:textId="77777777" w:rsidR="00D16E97" w:rsidRPr="00457C82" w:rsidRDefault="00D16E97" w:rsidP="00294DA9">
                  <w:pPr>
                    <w:pStyle w:val="rowtabella0"/>
                    <w:jc w:val="center"/>
                    <w:rPr>
                      <w:color w:val="002060"/>
                    </w:rPr>
                  </w:pPr>
                  <w:r w:rsidRPr="00457C82">
                    <w:rPr>
                      <w:color w:val="002060"/>
                    </w:rPr>
                    <w:t> </w:t>
                  </w:r>
                </w:p>
              </w:tc>
            </w:tr>
            <w:tr w:rsidR="00D16E97" w:rsidRPr="00457C82" w14:paraId="530D4AB1"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32DF46" w14:textId="77777777" w:rsidR="00D16E97" w:rsidRPr="00457C82" w:rsidRDefault="00D16E97" w:rsidP="00294DA9">
                  <w:pPr>
                    <w:pStyle w:val="rowtabella0"/>
                    <w:rPr>
                      <w:color w:val="002060"/>
                    </w:rPr>
                  </w:pPr>
                  <w:r w:rsidRPr="00457C82">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AC7937" w14:textId="77777777" w:rsidR="00D16E97" w:rsidRPr="00457C82" w:rsidRDefault="00D16E97" w:rsidP="00294DA9">
                  <w:pPr>
                    <w:pStyle w:val="rowtabella0"/>
                    <w:rPr>
                      <w:color w:val="002060"/>
                    </w:rPr>
                  </w:pPr>
                  <w:r w:rsidRPr="00457C82">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B30553" w14:textId="77777777" w:rsidR="00D16E97" w:rsidRPr="00457C82" w:rsidRDefault="00D16E97" w:rsidP="00294DA9">
                  <w:pPr>
                    <w:pStyle w:val="rowtabella0"/>
                    <w:jc w:val="center"/>
                    <w:rPr>
                      <w:color w:val="002060"/>
                    </w:rPr>
                  </w:pPr>
                  <w:r w:rsidRPr="00457C82">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E032E5" w14:textId="77777777" w:rsidR="00D16E97" w:rsidRPr="00457C82" w:rsidRDefault="00D16E97" w:rsidP="00294DA9">
                  <w:pPr>
                    <w:pStyle w:val="rowtabella0"/>
                    <w:jc w:val="center"/>
                    <w:rPr>
                      <w:color w:val="002060"/>
                    </w:rPr>
                  </w:pPr>
                  <w:r w:rsidRPr="00457C82">
                    <w:rPr>
                      <w:color w:val="002060"/>
                    </w:rPr>
                    <w:t> </w:t>
                  </w:r>
                </w:p>
              </w:tc>
            </w:tr>
            <w:tr w:rsidR="00D16E97" w:rsidRPr="00457C82" w14:paraId="57757C52"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F7376D" w14:textId="77777777" w:rsidR="00D16E97" w:rsidRPr="00457C82" w:rsidRDefault="00D16E97" w:rsidP="00294DA9">
                  <w:pPr>
                    <w:pStyle w:val="rowtabella0"/>
                    <w:rPr>
                      <w:color w:val="002060"/>
                    </w:rPr>
                  </w:pPr>
                  <w:r w:rsidRPr="00457C82">
                    <w:rPr>
                      <w:color w:val="002060"/>
                    </w:rPr>
                    <w:t>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6233F" w14:textId="77777777" w:rsidR="00D16E97" w:rsidRPr="00457C82" w:rsidRDefault="00D16E97" w:rsidP="00294DA9">
                  <w:pPr>
                    <w:pStyle w:val="rowtabella0"/>
                    <w:rPr>
                      <w:color w:val="002060"/>
                    </w:rPr>
                  </w:pPr>
                  <w:r w:rsidRPr="00457C82">
                    <w:rPr>
                      <w:color w:val="002060"/>
                    </w:rPr>
                    <w:t>- TAVERNELLE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2E8C7" w14:textId="77777777" w:rsidR="00D16E97" w:rsidRPr="00457C82" w:rsidRDefault="00D16E97" w:rsidP="00294DA9">
                  <w:pPr>
                    <w:pStyle w:val="rowtabella0"/>
                    <w:jc w:val="center"/>
                    <w:rPr>
                      <w:color w:val="002060"/>
                    </w:rPr>
                  </w:pPr>
                  <w:r w:rsidRPr="00457C82">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8D94F" w14:textId="77777777" w:rsidR="00D16E97" w:rsidRPr="00457C82" w:rsidRDefault="00D16E97" w:rsidP="00294DA9">
                  <w:pPr>
                    <w:pStyle w:val="rowtabella0"/>
                    <w:jc w:val="center"/>
                    <w:rPr>
                      <w:color w:val="002060"/>
                    </w:rPr>
                  </w:pPr>
                  <w:r w:rsidRPr="00457C82">
                    <w:rPr>
                      <w:color w:val="002060"/>
                    </w:rPr>
                    <w:t> </w:t>
                  </w:r>
                </w:p>
              </w:tc>
            </w:tr>
            <w:tr w:rsidR="00D16E97" w:rsidRPr="00457C82" w14:paraId="1CD267AD"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512F40B6" w14:textId="77777777" w:rsidR="00D16E97" w:rsidRPr="00457C82" w:rsidRDefault="00D16E97" w:rsidP="00294DA9">
                  <w:pPr>
                    <w:pStyle w:val="rowtabella0"/>
                    <w:rPr>
                      <w:color w:val="002060"/>
                    </w:rPr>
                  </w:pPr>
                  <w:r w:rsidRPr="00457C82">
                    <w:rPr>
                      <w:color w:val="002060"/>
                    </w:rPr>
                    <w:t>(1) - disputata il 04/12/2021</w:t>
                  </w:r>
                </w:p>
              </w:tc>
            </w:tr>
          </w:tbl>
          <w:p w14:paraId="4EE01E5B" w14:textId="77777777" w:rsidR="00D16E97" w:rsidRPr="00457C82" w:rsidRDefault="00D16E97" w:rsidP="00294DA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27E3C846"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95FFB" w14:textId="77777777" w:rsidR="00D16E97" w:rsidRPr="00457C82" w:rsidRDefault="00D16E97" w:rsidP="00294DA9">
                  <w:pPr>
                    <w:pStyle w:val="headertabella0"/>
                    <w:rPr>
                      <w:color w:val="002060"/>
                    </w:rPr>
                  </w:pPr>
                  <w:r w:rsidRPr="00457C82">
                    <w:rPr>
                      <w:color w:val="002060"/>
                    </w:rPr>
                    <w:t>GIRONE B - 3 Giornata - R</w:t>
                  </w:r>
                </w:p>
              </w:tc>
            </w:tr>
            <w:tr w:rsidR="00D16E97" w:rsidRPr="00457C82" w14:paraId="63DD4AAE"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86DFB9" w14:textId="77777777" w:rsidR="00D16E97" w:rsidRPr="00457C82" w:rsidRDefault="00D16E97" w:rsidP="00294DA9">
                  <w:pPr>
                    <w:pStyle w:val="rowtabella0"/>
                    <w:rPr>
                      <w:color w:val="002060"/>
                    </w:rPr>
                  </w:pPr>
                  <w:r w:rsidRPr="00457C82">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1A230" w14:textId="77777777" w:rsidR="00D16E97" w:rsidRPr="00457C82" w:rsidRDefault="00D16E97" w:rsidP="00294DA9">
                  <w:pPr>
                    <w:pStyle w:val="rowtabella0"/>
                    <w:rPr>
                      <w:color w:val="002060"/>
                    </w:rPr>
                  </w:pPr>
                  <w:r w:rsidRPr="00457C82">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7C716" w14:textId="77777777" w:rsidR="00D16E97" w:rsidRPr="00457C82" w:rsidRDefault="00D16E97" w:rsidP="00294DA9">
                  <w:pPr>
                    <w:pStyle w:val="rowtabella0"/>
                    <w:jc w:val="center"/>
                    <w:rPr>
                      <w:color w:val="002060"/>
                    </w:rPr>
                  </w:pPr>
                  <w:r w:rsidRPr="00457C82">
                    <w:rPr>
                      <w:color w:val="002060"/>
                    </w:rPr>
                    <w:t>2 - 11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D3A96" w14:textId="77777777" w:rsidR="00D16E97" w:rsidRPr="00457C82" w:rsidRDefault="00D16E97" w:rsidP="00294DA9">
                  <w:pPr>
                    <w:pStyle w:val="rowtabella0"/>
                    <w:jc w:val="center"/>
                    <w:rPr>
                      <w:color w:val="002060"/>
                    </w:rPr>
                  </w:pPr>
                  <w:r w:rsidRPr="00457C82">
                    <w:rPr>
                      <w:color w:val="002060"/>
                    </w:rPr>
                    <w:t> </w:t>
                  </w:r>
                </w:p>
              </w:tc>
            </w:tr>
            <w:tr w:rsidR="00D16E97" w:rsidRPr="00457C82" w14:paraId="2FD9AD39"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86EC46" w14:textId="77777777" w:rsidR="00D16E97" w:rsidRPr="00457C82" w:rsidRDefault="00D16E97" w:rsidP="00294DA9">
                  <w:pPr>
                    <w:pStyle w:val="rowtabella0"/>
                    <w:rPr>
                      <w:color w:val="002060"/>
                    </w:rPr>
                  </w:pPr>
                  <w:r w:rsidRPr="00457C82">
                    <w:rPr>
                      <w:color w:val="002060"/>
                    </w:rPr>
                    <w:t>(1)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304F5" w14:textId="77777777" w:rsidR="00D16E97" w:rsidRPr="00457C82" w:rsidRDefault="00D16E97" w:rsidP="00294DA9">
                  <w:pPr>
                    <w:pStyle w:val="rowtabella0"/>
                    <w:rPr>
                      <w:color w:val="002060"/>
                    </w:rPr>
                  </w:pPr>
                  <w:r w:rsidRPr="00457C82">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20870" w14:textId="77777777" w:rsidR="00D16E97" w:rsidRPr="00457C82" w:rsidRDefault="00D16E97" w:rsidP="00294DA9">
                  <w:pPr>
                    <w:pStyle w:val="rowtabella0"/>
                    <w:jc w:val="center"/>
                    <w:rPr>
                      <w:color w:val="002060"/>
                    </w:rPr>
                  </w:pPr>
                  <w:r w:rsidRPr="00457C82">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A9DEF" w14:textId="77777777" w:rsidR="00D16E97" w:rsidRPr="00457C82" w:rsidRDefault="00D16E97" w:rsidP="00294DA9">
                  <w:pPr>
                    <w:pStyle w:val="rowtabella0"/>
                    <w:jc w:val="center"/>
                    <w:rPr>
                      <w:color w:val="002060"/>
                    </w:rPr>
                  </w:pPr>
                  <w:r w:rsidRPr="00457C82">
                    <w:rPr>
                      <w:color w:val="002060"/>
                    </w:rPr>
                    <w:t> </w:t>
                  </w:r>
                </w:p>
              </w:tc>
            </w:tr>
            <w:tr w:rsidR="00D16E97" w:rsidRPr="00457C82" w14:paraId="73958CC0"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4CD71D8D" w14:textId="77777777" w:rsidR="00D16E97" w:rsidRPr="00457C82" w:rsidRDefault="00D16E97" w:rsidP="00294DA9">
                  <w:pPr>
                    <w:pStyle w:val="rowtabella0"/>
                    <w:rPr>
                      <w:color w:val="002060"/>
                    </w:rPr>
                  </w:pPr>
                  <w:r w:rsidRPr="00457C82">
                    <w:rPr>
                      <w:color w:val="002060"/>
                    </w:rPr>
                    <w:t>(1) - disputata il 04/12/2021</w:t>
                  </w:r>
                </w:p>
              </w:tc>
            </w:tr>
          </w:tbl>
          <w:p w14:paraId="4B459C7B" w14:textId="77777777" w:rsidR="00D16E97" w:rsidRPr="00457C82" w:rsidRDefault="00D16E97" w:rsidP="00294DA9">
            <w:pPr>
              <w:rPr>
                <w:color w:val="002060"/>
              </w:rPr>
            </w:pPr>
          </w:p>
        </w:tc>
      </w:tr>
    </w:tbl>
    <w:p w14:paraId="7F0F672C" w14:textId="77777777" w:rsidR="00D16E97" w:rsidRPr="00457C82" w:rsidRDefault="00D16E97" w:rsidP="00D16E9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767DC440"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5391E972"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5FA59" w14:textId="77777777" w:rsidR="00D16E97" w:rsidRPr="00457C82" w:rsidRDefault="00D16E97" w:rsidP="00294DA9">
                  <w:pPr>
                    <w:pStyle w:val="headertabella0"/>
                    <w:rPr>
                      <w:color w:val="002060"/>
                    </w:rPr>
                  </w:pPr>
                  <w:r w:rsidRPr="00457C82">
                    <w:rPr>
                      <w:color w:val="002060"/>
                    </w:rPr>
                    <w:t>GIRONE C - 3 Giornata - R</w:t>
                  </w:r>
                </w:p>
              </w:tc>
            </w:tr>
            <w:tr w:rsidR="00D16E97" w:rsidRPr="00457C82" w14:paraId="4736089D"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B58E56" w14:textId="77777777" w:rsidR="00D16E97" w:rsidRPr="00457C82" w:rsidRDefault="00D16E97" w:rsidP="00294DA9">
                  <w:pPr>
                    <w:pStyle w:val="rowtabella0"/>
                    <w:rPr>
                      <w:color w:val="002060"/>
                    </w:rPr>
                  </w:pPr>
                  <w:r w:rsidRPr="00457C82">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23D81" w14:textId="77777777" w:rsidR="00D16E97" w:rsidRPr="00457C82" w:rsidRDefault="00D16E97" w:rsidP="00294DA9">
                  <w:pPr>
                    <w:pStyle w:val="rowtabella0"/>
                    <w:rPr>
                      <w:color w:val="002060"/>
                    </w:rPr>
                  </w:pPr>
                  <w:r w:rsidRPr="00457C82">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E438C" w14:textId="77777777" w:rsidR="00D16E97" w:rsidRPr="00457C82" w:rsidRDefault="00D16E97" w:rsidP="00294DA9">
                  <w:pPr>
                    <w:pStyle w:val="rowtabella0"/>
                    <w:jc w:val="center"/>
                    <w:rPr>
                      <w:color w:val="002060"/>
                    </w:rPr>
                  </w:pPr>
                  <w:r w:rsidRPr="00457C82">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228DB" w14:textId="77777777" w:rsidR="00D16E97" w:rsidRPr="00457C82" w:rsidRDefault="00D16E97" w:rsidP="00294DA9">
                  <w:pPr>
                    <w:pStyle w:val="rowtabella0"/>
                    <w:jc w:val="center"/>
                    <w:rPr>
                      <w:color w:val="002060"/>
                    </w:rPr>
                  </w:pPr>
                  <w:r w:rsidRPr="00457C82">
                    <w:rPr>
                      <w:color w:val="002060"/>
                    </w:rPr>
                    <w:t> </w:t>
                  </w:r>
                </w:p>
              </w:tc>
            </w:tr>
            <w:tr w:rsidR="00D16E97" w:rsidRPr="00457C82" w14:paraId="4E120AA3"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F54B91" w14:textId="77777777" w:rsidR="00D16E97" w:rsidRPr="00457C82" w:rsidRDefault="00D16E97" w:rsidP="00294DA9">
                  <w:pPr>
                    <w:pStyle w:val="rowtabella0"/>
                    <w:rPr>
                      <w:color w:val="002060"/>
                    </w:rPr>
                  </w:pPr>
                  <w:r w:rsidRPr="00457C82">
                    <w:rPr>
                      <w:color w:val="002060"/>
                    </w:rPr>
                    <w:t>CALDAROLA G.N.C.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610665" w14:textId="77777777" w:rsidR="00D16E97" w:rsidRPr="00457C82" w:rsidRDefault="00D16E97" w:rsidP="00294DA9">
                  <w:pPr>
                    <w:pStyle w:val="rowtabella0"/>
                    <w:rPr>
                      <w:color w:val="002060"/>
                    </w:rPr>
                  </w:pPr>
                  <w:r w:rsidRPr="00457C82">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3F08F6" w14:textId="77777777" w:rsidR="00D16E97" w:rsidRPr="00457C82" w:rsidRDefault="00D16E97" w:rsidP="00294DA9">
                  <w:pPr>
                    <w:pStyle w:val="rowtabella0"/>
                    <w:jc w:val="center"/>
                    <w:rPr>
                      <w:color w:val="002060"/>
                    </w:rPr>
                  </w:pPr>
                  <w:r w:rsidRPr="00457C82">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47AF03" w14:textId="77777777" w:rsidR="00D16E97" w:rsidRPr="00457C82" w:rsidRDefault="00D16E97" w:rsidP="00294DA9">
                  <w:pPr>
                    <w:pStyle w:val="rowtabella0"/>
                    <w:jc w:val="center"/>
                    <w:rPr>
                      <w:color w:val="002060"/>
                    </w:rPr>
                  </w:pPr>
                  <w:r w:rsidRPr="00457C82">
                    <w:rPr>
                      <w:color w:val="002060"/>
                    </w:rPr>
                    <w:t> </w:t>
                  </w:r>
                </w:p>
              </w:tc>
            </w:tr>
            <w:tr w:rsidR="00D16E97" w:rsidRPr="00457C82" w14:paraId="2070DC62"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2EF57E" w14:textId="77777777" w:rsidR="00D16E97" w:rsidRPr="00457C82" w:rsidRDefault="00D16E97" w:rsidP="00294DA9">
                  <w:pPr>
                    <w:pStyle w:val="rowtabella0"/>
                    <w:rPr>
                      <w:color w:val="002060"/>
                    </w:rPr>
                  </w:pPr>
                  <w:r w:rsidRPr="00457C82">
                    <w:rPr>
                      <w:color w:val="002060"/>
                    </w:rPr>
                    <w:t>DAMIANI E GATTI ASCOLI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CBA4B" w14:textId="77777777" w:rsidR="00D16E97" w:rsidRPr="00457C82" w:rsidRDefault="00D16E97" w:rsidP="00294DA9">
                  <w:pPr>
                    <w:pStyle w:val="rowtabella0"/>
                    <w:rPr>
                      <w:color w:val="002060"/>
                    </w:rPr>
                  </w:pPr>
                  <w:r w:rsidRPr="00457C82">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388B7" w14:textId="77777777" w:rsidR="00D16E97" w:rsidRPr="00457C82" w:rsidRDefault="00D16E97" w:rsidP="00294DA9">
                  <w:pPr>
                    <w:pStyle w:val="rowtabella0"/>
                    <w:jc w:val="center"/>
                    <w:rPr>
                      <w:color w:val="002060"/>
                    </w:rPr>
                  </w:pPr>
                  <w:r w:rsidRPr="00457C82">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0BA89" w14:textId="77777777" w:rsidR="00D16E97" w:rsidRPr="00457C82" w:rsidRDefault="00D16E97" w:rsidP="00294DA9">
                  <w:pPr>
                    <w:pStyle w:val="rowtabella0"/>
                    <w:jc w:val="center"/>
                    <w:rPr>
                      <w:color w:val="002060"/>
                    </w:rPr>
                  </w:pPr>
                  <w:r w:rsidRPr="00457C82">
                    <w:rPr>
                      <w:color w:val="002060"/>
                    </w:rPr>
                    <w:t> </w:t>
                  </w:r>
                </w:p>
              </w:tc>
            </w:tr>
          </w:tbl>
          <w:p w14:paraId="24C36170" w14:textId="77777777" w:rsidR="00D16E97" w:rsidRPr="00457C82" w:rsidRDefault="00D16E97" w:rsidP="00294DA9">
            <w:pPr>
              <w:rPr>
                <w:color w:val="002060"/>
              </w:rPr>
            </w:pPr>
          </w:p>
        </w:tc>
      </w:tr>
    </w:tbl>
    <w:p w14:paraId="51DEBECA" w14:textId="77777777" w:rsidR="00D16E97" w:rsidRPr="00457C82" w:rsidRDefault="00D16E97" w:rsidP="00D16E97">
      <w:pPr>
        <w:pStyle w:val="breakline"/>
        <w:divId w:val="527259509"/>
        <w:rPr>
          <w:rFonts w:eastAsiaTheme="minorEastAsia"/>
          <w:color w:val="002060"/>
        </w:rPr>
      </w:pPr>
    </w:p>
    <w:p w14:paraId="694A28D1" w14:textId="77777777" w:rsidR="00D16E97" w:rsidRPr="00457C82" w:rsidRDefault="00D16E97" w:rsidP="00D16E97">
      <w:pPr>
        <w:pStyle w:val="breakline"/>
        <w:divId w:val="527259509"/>
        <w:rPr>
          <w:color w:val="002060"/>
        </w:rPr>
      </w:pPr>
    </w:p>
    <w:p w14:paraId="5D0CC72B" w14:textId="77777777" w:rsidR="00D16E97" w:rsidRPr="00457C82" w:rsidRDefault="00D16E97" w:rsidP="00D16E97">
      <w:pPr>
        <w:pStyle w:val="titoloprinc0"/>
        <w:divId w:val="527259509"/>
        <w:rPr>
          <w:color w:val="002060"/>
        </w:rPr>
      </w:pPr>
      <w:r w:rsidRPr="00457C82">
        <w:rPr>
          <w:color w:val="002060"/>
        </w:rPr>
        <w:t>GIUDICE SPORTIVO</w:t>
      </w:r>
    </w:p>
    <w:p w14:paraId="4E41B661"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49FE8772" w14:textId="77777777" w:rsidR="00D16E97" w:rsidRPr="00457C82" w:rsidRDefault="00D16E97" w:rsidP="00D16E97">
      <w:pPr>
        <w:pStyle w:val="titolo10"/>
        <w:divId w:val="527259509"/>
        <w:rPr>
          <w:color w:val="002060"/>
        </w:rPr>
      </w:pPr>
      <w:r w:rsidRPr="00457C82">
        <w:rPr>
          <w:color w:val="002060"/>
        </w:rPr>
        <w:t xml:space="preserve">GARE DEL 5/12/2021 </w:t>
      </w:r>
    </w:p>
    <w:p w14:paraId="449F02F2"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2340D249"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08D0023B" w14:textId="77777777" w:rsidR="00D16E97" w:rsidRPr="00457C82" w:rsidRDefault="00D16E97" w:rsidP="00D16E97">
      <w:pPr>
        <w:pStyle w:val="titolo30"/>
        <w:divId w:val="527259509"/>
        <w:rPr>
          <w:color w:val="002060"/>
        </w:rPr>
      </w:pPr>
      <w:r w:rsidRPr="00457C82">
        <w:rPr>
          <w:color w:val="002060"/>
        </w:rPr>
        <w:t xml:space="preserve">DIRIGENTI </w:t>
      </w:r>
    </w:p>
    <w:p w14:paraId="2EF23E64"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E78C590" w14:textId="77777777" w:rsidTr="00D16E97">
        <w:trPr>
          <w:divId w:val="527259509"/>
        </w:trPr>
        <w:tc>
          <w:tcPr>
            <w:tcW w:w="2200" w:type="dxa"/>
            <w:tcMar>
              <w:top w:w="20" w:type="dxa"/>
              <w:left w:w="20" w:type="dxa"/>
              <w:bottom w:w="20" w:type="dxa"/>
              <w:right w:w="20" w:type="dxa"/>
            </w:tcMar>
            <w:vAlign w:val="center"/>
            <w:hideMark/>
          </w:tcPr>
          <w:p w14:paraId="1E505B92" w14:textId="77777777" w:rsidR="00D16E97" w:rsidRPr="00457C82" w:rsidRDefault="00D16E97" w:rsidP="00294DA9">
            <w:pPr>
              <w:pStyle w:val="movimento"/>
              <w:rPr>
                <w:color w:val="002060"/>
              </w:rPr>
            </w:pPr>
            <w:r w:rsidRPr="00457C82">
              <w:rPr>
                <w:color w:val="002060"/>
              </w:rPr>
              <w:t>RAPARI ENRICO</w:t>
            </w:r>
          </w:p>
        </w:tc>
        <w:tc>
          <w:tcPr>
            <w:tcW w:w="2200" w:type="dxa"/>
            <w:tcMar>
              <w:top w:w="20" w:type="dxa"/>
              <w:left w:w="20" w:type="dxa"/>
              <w:bottom w:w="20" w:type="dxa"/>
              <w:right w:w="20" w:type="dxa"/>
            </w:tcMar>
            <w:vAlign w:val="center"/>
            <w:hideMark/>
          </w:tcPr>
          <w:p w14:paraId="0BD5B055" w14:textId="77777777" w:rsidR="00D16E97" w:rsidRPr="00457C82" w:rsidRDefault="00D16E97" w:rsidP="00294DA9">
            <w:pPr>
              <w:pStyle w:val="movimento2"/>
              <w:rPr>
                <w:color w:val="002060"/>
              </w:rPr>
            </w:pPr>
            <w:r w:rsidRPr="00457C82">
              <w:rPr>
                <w:color w:val="002060"/>
              </w:rPr>
              <w:t xml:space="preserve">(C.U.S. MACERATA CALCIO A5) </w:t>
            </w:r>
          </w:p>
        </w:tc>
        <w:tc>
          <w:tcPr>
            <w:tcW w:w="800" w:type="dxa"/>
            <w:tcMar>
              <w:top w:w="20" w:type="dxa"/>
              <w:left w:w="20" w:type="dxa"/>
              <w:bottom w:w="20" w:type="dxa"/>
              <w:right w:w="20" w:type="dxa"/>
            </w:tcMar>
            <w:vAlign w:val="center"/>
            <w:hideMark/>
          </w:tcPr>
          <w:p w14:paraId="1FDA5A8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6CF1ED2"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2DE1FDA" w14:textId="77777777" w:rsidR="00D16E97" w:rsidRPr="00457C82" w:rsidRDefault="00D16E97" w:rsidP="00294DA9">
            <w:pPr>
              <w:pStyle w:val="movimento2"/>
              <w:rPr>
                <w:color w:val="002060"/>
              </w:rPr>
            </w:pPr>
            <w:r w:rsidRPr="00457C82">
              <w:rPr>
                <w:color w:val="002060"/>
              </w:rPr>
              <w:t> </w:t>
            </w:r>
          </w:p>
        </w:tc>
      </w:tr>
    </w:tbl>
    <w:p w14:paraId="3A3FF736"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NON ESPULSI </w:t>
      </w:r>
    </w:p>
    <w:p w14:paraId="42FB9A8C" w14:textId="77777777" w:rsidR="00D16E97" w:rsidRPr="00457C82" w:rsidRDefault="00D16E97" w:rsidP="00D16E97">
      <w:pPr>
        <w:pStyle w:val="titolo20"/>
        <w:divId w:val="527259509"/>
        <w:rPr>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EEF8AC2" w14:textId="77777777" w:rsidTr="00D16E97">
        <w:trPr>
          <w:divId w:val="527259509"/>
        </w:trPr>
        <w:tc>
          <w:tcPr>
            <w:tcW w:w="2200" w:type="dxa"/>
            <w:tcMar>
              <w:top w:w="20" w:type="dxa"/>
              <w:left w:w="20" w:type="dxa"/>
              <w:bottom w:w="20" w:type="dxa"/>
              <w:right w:w="20" w:type="dxa"/>
            </w:tcMar>
            <w:vAlign w:val="center"/>
            <w:hideMark/>
          </w:tcPr>
          <w:p w14:paraId="4964D516" w14:textId="77777777" w:rsidR="00D16E97" w:rsidRPr="00457C82" w:rsidRDefault="00D16E97" w:rsidP="00294DA9">
            <w:pPr>
              <w:pStyle w:val="movimento"/>
              <w:rPr>
                <w:color w:val="002060"/>
              </w:rPr>
            </w:pPr>
            <w:r w:rsidRPr="00457C82">
              <w:rPr>
                <w:color w:val="002060"/>
              </w:rPr>
              <w:t>PIERGENTILI MATTEO</w:t>
            </w:r>
          </w:p>
        </w:tc>
        <w:tc>
          <w:tcPr>
            <w:tcW w:w="2200" w:type="dxa"/>
            <w:tcMar>
              <w:top w:w="20" w:type="dxa"/>
              <w:left w:w="20" w:type="dxa"/>
              <w:bottom w:w="20" w:type="dxa"/>
              <w:right w:w="20" w:type="dxa"/>
            </w:tcMar>
            <w:vAlign w:val="center"/>
            <w:hideMark/>
          </w:tcPr>
          <w:p w14:paraId="3C4F79DF" w14:textId="77777777" w:rsidR="00D16E97" w:rsidRPr="00457C82" w:rsidRDefault="00D16E97" w:rsidP="00294DA9">
            <w:pPr>
              <w:pStyle w:val="movimento2"/>
              <w:rPr>
                <w:color w:val="002060"/>
              </w:rPr>
            </w:pPr>
            <w:r w:rsidRPr="00457C82">
              <w:rPr>
                <w:color w:val="002060"/>
              </w:rPr>
              <w:t xml:space="preserve">(SANGIUSTESE M.G.) </w:t>
            </w:r>
          </w:p>
        </w:tc>
        <w:tc>
          <w:tcPr>
            <w:tcW w:w="800" w:type="dxa"/>
            <w:tcMar>
              <w:top w:w="20" w:type="dxa"/>
              <w:left w:w="20" w:type="dxa"/>
              <w:bottom w:w="20" w:type="dxa"/>
              <w:right w:w="20" w:type="dxa"/>
            </w:tcMar>
            <w:vAlign w:val="center"/>
            <w:hideMark/>
          </w:tcPr>
          <w:p w14:paraId="5003216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3261C08"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80E12AF" w14:textId="77777777" w:rsidR="00D16E97" w:rsidRPr="00457C82" w:rsidRDefault="00D16E97" w:rsidP="00294DA9">
            <w:pPr>
              <w:pStyle w:val="movimento2"/>
              <w:rPr>
                <w:color w:val="002060"/>
              </w:rPr>
            </w:pPr>
            <w:r w:rsidRPr="00457C82">
              <w:rPr>
                <w:color w:val="002060"/>
              </w:rPr>
              <w:t> </w:t>
            </w:r>
          </w:p>
        </w:tc>
      </w:tr>
    </w:tbl>
    <w:p w14:paraId="66AAFD61"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01EC9B41" w14:textId="77777777" w:rsidTr="00D16E97">
        <w:trPr>
          <w:divId w:val="527259509"/>
        </w:trPr>
        <w:tc>
          <w:tcPr>
            <w:tcW w:w="2200" w:type="dxa"/>
            <w:tcMar>
              <w:top w:w="20" w:type="dxa"/>
              <w:left w:w="20" w:type="dxa"/>
              <w:bottom w:w="20" w:type="dxa"/>
              <w:right w:w="20" w:type="dxa"/>
            </w:tcMar>
            <w:vAlign w:val="center"/>
            <w:hideMark/>
          </w:tcPr>
          <w:p w14:paraId="48C76853" w14:textId="77777777" w:rsidR="00D16E97" w:rsidRPr="00457C82" w:rsidRDefault="00D16E97" w:rsidP="00294DA9">
            <w:pPr>
              <w:pStyle w:val="movimento"/>
              <w:rPr>
                <w:color w:val="002060"/>
              </w:rPr>
            </w:pPr>
            <w:r w:rsidRPr="00457C82">
              <w:rPr>
                <w:color w:val="002060"/>
              </w:rPr>
              <w:t>BRECCIAROLI BRANDO</w:t>
            </w:r>
          </w:p>
        </w:tc>
        <w:tc>
          <w:tcPr>
            <w:tcW w:w="2200" w:type="dxa"/>
            <w:tcMar>
              <w:top w:w="20" w:type="dxa"/>
              <w:left w:w="20" w:type="dxa"/>
              <w:bottom w:w="20" w:type="dxa"/>
              <w:right w:w="20" w:type="dxa"/>
            </w:tcMar>
            <w:vAlign w:val="center"/>
            <w:hideMark/>
          </w:tcPr>
          <w:p w14:paraId="24FA1C2F" w14:textId="77777777" w:rsidR="00D16E97" w:rsidRPr="00457C82" w:rsidRDefault="00D16E97" w:rsidP="00294DA9">
            <w:pPr>
              <w:pStyle w:val="movimento2"/>
              <w:rPr>
                <w:color w:val="002060"/>
              </w:rPr>
            </w:pPr>
            <w:r w:rsidRPr="00457C82">
              <w:rPr>
                <w:color w:val="002060"/>
              </w:rPr>
              <w:t xml:space="preserve">(ACLI MANTOVANI CALCIO A 5) </w:t>
            </w:r>
          </w:p>
        </w:tc>
        <w:tc>
          <w:tcPr>
            <w:tcW w:w="800" w:type="dxa"/>
            <w:tcMar>
              <w:top w:w="20" w:type="dxa"/>
              <w:left w:w="20" w:type="dxa"/>
              <w:bottom w:w="20" w:type="dxa"/>
              <w:right w:w="20" w:type="dxa"/>
            </w:tcMar>
            <w:vAlign w:val="center"/>
            <w:hideMark/>
          </w:tcPr>
          <w:p w14:paraId="2A17FD5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55F746E" w14:textId="77777777" w:rsidR="00D16E97" w:rsidRPr="00457C82" w:rsidRDefault="00D16E97" w:rsidP="00294DA9">
            <w:pPr>
              <w:pStyle w:val="movimento"/>
              <w:rPr>
                <w:color w:val="002060"/>
              </w:rPr>
            </w:pPr>
            <w:r w:rsidRPr="00457C82">
              <w:rPr>
                <w:color w:val="002060"/>
              </w:rPr>
              <w:t>PAOLINI LORENZO</w:t>
            </w:r>
          </w:p>
        </w:tc>
        <w:tc>
          <w:tcPr>
            <w:tcW w:w="2200" w:type="dxa"/>
            <w:tcMar>
              <w:top w:w="20" w:type="dxa"/>
              <w:left w:w="20" w:type="dxa"/>
              <w:bottom w:w="20" w:type="dxa"/>
              <w:right w:w="20" w:type="dxa"/>
            </w:tcMar>
            <w:vAlign w:val="center"/>
            <w:hideMark/>
          </w:tcPr>
          <w:p w14:paraId="6A02A123" w14:textId="77777777" w:rsidR="00D16E97" w:rsidRPr="00457C82" w:rsidRDefault="00D16E97" w:rsidP="00294DA9">
            <w:pPr>
              <w:pStyle w:val="movimento2"/>
              <w:rPr>
                <w:color w:val="002060"/>
              </w:rPr>
            </w:pPr>
            <w:r w:rsidRPr="00457C82">
              <w:rPr>
                <w:color w:val="002060"/>
              </w:rPr>
              <w:t xml:space="preserve">(AMICI DEL </w:t>
            </w:r>
            <w:proofErr w:type="spellStart"/>
            <w:r w:rsidRPr="00457C82">
              <w:rPr>
                <w:color w:val="002060"/>
              </w:rPr>
              <w:t>CENTROSOCIOsq.B</w:t>
            </w:r>
            <w:proofErr w:type="spellEnd"/>
            <w:r w:rsidRPr="00457C82">
              <w:rPr>
                <w:color w:val="002060"/>
              </w:rPr>
              <w:t xml:space="preserve">) </w:t>
            </w:r>
          </w:p>
        </w:tc>
      </w:tr>
      <w:tr w:rsidR="00D16E97" w:rsidRPr="00457C82" w14:paraId="6EE43D19" w14:textId="77777777" w:rsidTr="00D16E97">
        <w:trPr>
          <w:divId w:val="527259509"/>
        </w:trPr>
        <w:tc>
          <w:tcPr>
            <w:tcW w:w="2200" w:type="dxa"/>
            <w:tcMar>
              <w:top w:w="20" w:type="dxa"/>
              <w:left w:w="20" w:type="dxa"/>
              <w:bottom w:w="20" w:type="dxa"/>
              <w:right w:w="20" w:type="dxa"/>
            </w:tcMar>
            <w:vAlign w:val="center"/>
            <w:hideMark/>
          </w:tcPr>
          <w:p w14:paraId="6D0CB06D" w14:textId="77777777" w:rsidR="00D16E97" w:rsidRPr="00457C82" w:rsidRDefault="00D16E97" w:rsidP="00294DA9">
            <w:pPr>
              <w:pStyle w:val="movimento"/>
              <w:rPr>
                <w:color w:val="002060"/>
              </w:rPr>
            </w:pPr>
            <w:r w:rsidRPr="00457C82">
              <w:rPr>
                <w:color w:val="002060"/>
              </w:rPr>
              <w:t>FUSCO RYAN</w:t>
            </w:r>
          </w:p>
        </w:tc>
        <w:tc>
          <w:tcPr>
            <w:tcW w:w="2200" w:type="dxa"/>
            <w:tcMar>
              <w:top w:w="20" w:type="dxa"/>
              <w:left w:w="20" w:type="dxa"/>
              <w:bottom w:w="20" w:type="dxa"/>
              <w:right w:w="20" w:type="dxa"/>
            </w:tcMar>
            <w:vAlign w:val="center"/>
            <w:hideMark/>
          </w:tcPr>
          <w:p w14:paraId="1AD93F10" w14:textId="77777777" w:rsidR="00D16E97" w:rsidRPr="00457C82" w:rsidRDefault="00D16E97" w:rsidP="00294DA9">
            <w:pPr>
              <w:pStyle w:val="movimento2"/>
              <w:rPr>
                <w:color w:val="002060"/>
              </w:rPr>
            </w:pPr>
            <w:r w:rsidRPr="00457C82">
              <w:rPr>
                <w:color w:val="002060"/>
              </w:rPr>
              <w:t xml:space="preserve">(C.U.S. ANCONA) </w:t>
            </w:r>
          </w:p>
        </w:tc>
        <w:tc>
          <w:tcPr>
            <w:tcW w:w="800" w:type="dxa"/>
            <w:tcMar>
              <w:top w:w="20" w:type="dxa"/>
              <w:left w:w="20" w:type="dxa"/>
              <w:bottom w:w="20" w:type="dxa"/>
              <w:right w:w="20" w:type="dxa"/>
            </w:tcMar>
            <w:vAlign w:val="center"/>
            <w:hideMark/>
          </w:tcPr>
          <w:p w14:paraId="1B54FDC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698F1F8" w14:textId="77777777" w:rsidR="00D16E97" w:rsidRPr="00457C82" w:rsidRDefault="00D16E97" w:rsidP="00294DA9">
            <w:pPr>
              <w:pStyle w:val="movimento"/>
              <w:rPr>
                <w:color w:val="002060"/>
              </w:rPr>
            </w:pPr>
            <w:r w:rsidRPr="00457C82">
              <w:rPr>
                <w:color w:val="002060"/>
              </w:rPr>
              <w:t>CALDARELLI ANDREA</w:t>
            </w:r>
          </w:p>
        </w:tc>
        <w:tc>
          <w:tcPr>
            <w:tcW w:w="2200" w:type="dxa"/>
            <w:tcMar>
              <w:top w:w="20" w:type="dxa"/>
              <w:left w:w="20" w:type="dxa"/>
              <w:bottom w:w="20" w:type="dxa"/>
              <w:right w:w="20" w:type="dxa"/>
            </w:tcMar>
            <w:vAlign w:val="center"/>
            <w:hideMark/>
          </w:tcPr>
          <w:p w14:paraId="54878ACA" w14:textId="77777777" w:rsidR="00D16E97" w:rsidRPr="00457C82" w:rsidRDefault="00D16E97" w:rsidP="00294DA9">
            <w:pPr>
              <w:pStyle w:val="movimento2"/>
              <w:rPr>
                <w:color w:val="002060"/>
              </w:rPr>
            </w:pPr>
            <w:r w:rsidRPr="00457C82">
              <w:rPr>
                <w:color w:val="002060"/>
              </w:rPr>
              <w:t xml:space="preserve">(C.U.S. MACERATA CALCIO A5) </w:t>
            </w:r>
          </w:p>
        </w:tc>
      </w:tr>
      <w:tr w:rsidR="00D16E97" w:rsidRPr="00457C82" w14:paraId="5A9D81D5" w14:textId="77777777" w:rsidTr="00D16E97">
        <w:trPr>
          <w:divId w:val="527259509"/>
        </w:trPr>
        <w:tc>
          <w:tcPr>
            <w:tcW w:w="2200" w:type="dxa"/>
            <w:tcMar>
              <w:top w:w="20" w:type="dxa"/>
              <w:left w:w="20" w:type="dxa"/>
              <w:bottom w:w="20" w:type="dxa"/>
              <w:right w:w="20" w:type="dxa"/>
            </w:tcMar>
            <w:vAlign w:val="center"/>
            <w:hideMark/>
          </w:tcPr>
          <w:p w14:paraId="4508E07E" w14:textId="77777777" w:rsidR="00D16E97" w:rsidRPr="00457C82" w:rsidRDefault="00D16E97" w:rsidP="00294DA9">
            <w:pPr>
              <w:pStyle w:val="movimento"/>
              <w:rPr>
                <w:color w:val="002060"/>
              </w:rPr>
            </w:pPr>
            <w:r w:rsidRPr="00457C82">
              <w:rPr>
                <w:color w:val="002060"/>
              </w:rPr>
              <w:t>GAUDENZI MATTIA</w:t>
            </w:r>
          </w:p>
        </w:tc>
        <w:tc>
          <w:tcPr>
            <w:tcW w:w="2200" w:type="dxa"/>
            <w:tcMar>
              <w:top w:w="20" w:type="dxa"/>
              <w:left w:w="20" w:type="dxa"/>
              <w:bottom w:w="20" w:type="dxa"/>
              <w:right w:w="20" w:type="dxa"/>
            </w:tcMar>
            <w:vAlign w:val="center"/>
            <w:hideMark/>
          </w:tcPr>
          <w:p w14:paraId="009917B8" w14:textId="77777777" w:rsidR="00D16E97" w:rsidRPr="00457C82" w:rsidRDefault="00D16E97" w:rsidP="00294DA9">
            <w:pPr>
              <w:pStyle w:val="movimento2"/>
              <w:rPr>
                <w:color w:val="002060"/>
              </w:rPr>
            </w:pPr>
            <w:r w:rsidRPr="00457C82">
              <w:rPr>
                <w:color w:val="002060"/>
              </w:rPr>
              <w:t xml:space="preserve">(REAL EAGLES VIRTUS PAGLIA) </w:t>
            </w:r>
          </w:p>
        </w:tc>
        <w:tc>
          <w:tcPr>
            <w:tcW w:w="800" w:type="dxa"/>
            <w:tcMar>
              <w:top w:w="20" w:type="dxa"/>
              <w:left w:w="20" w:type="dxa"/>
              <w:bottom w:w="20" w:type="dxa"/>
              <w:right w:w="20" w:type="dxa"/>
            </w:tcMar>
            <w:vAlign w:val="center"/>
            <w:hideMark/>
          </w:tcPr>
          <w:p w14:paraId="0C2FAE6F"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C43A1D5" w14:textId="77777777" w:rsidR="00D16E97" w:rsidRPr="00457C82" w:rsidRDefault="00D16E97" w:rsidP="00294DA9">
            <w:pPr>
              <w:pStyle w:val="movimento"/>
              <w:rPr>
                <w:color w:val="002060"/>
              </w:rPr>
            </w:pPr>
            <w:r w:rsidRPr="00457C82">
              <w:rPr>
                <w:color w:val="002060"/>
              </w:rPr>
              <w:t>HOUSSAINI SAAD</w:t>
            </w:r>
          </w:p>
        </w:tc>
        <w:tc>
          <w:tcPr>
            <w:tcW w:w="2200" w:type="dxa"/>
            <w:tcMar>
              <w:top w:w="20" w:type="dxa"/>
              <w:left w:w="20" w:type="dxa"/>
              <w:bottom w:w="20" w:type="dxa"/>
              <w:right w:w="20" w:type="dxa"/>
            </w:tcMar>
            <w:vAlign w:val="center"/>
            <w:hideMark/>
          </w:tcPr>
          <w:p w14:paraId="69A42E9F" w14:textId="77777777" w:rsidR="00D16E97" w:rsidRPr="00457C82" w:rsidRDefault="00D16E97" w:rsidP="00294DA9">
            <w:pPr>
              <w:pStyle w:val="movimento2"/>
              <w:rPr>
                <w:color w:val="002060"/>
              </w:rPr>
            </w:pPr>
            <w:r w:rsidRPr="00457C82">
              <w:rPr>
                <w:color w:val="002060"/>
              </w:rPr>
              <w:t xml:space="preserve">(SANGIUSTESE M.G.) </w:t>
            </w:r>
          </w:p>
        </w:tc>
      </w:tr>
    </w:tbl>
    <w:p w14:paraId="678AB878" w14:textId="77777777" w:rsidR="00D16E97" w:rsidRPr="00457C82" w:rsidRDefault="00D16E97" w:rsidP="00D16E97">
      <w:pPr>
        <w:pStyle w:val="breakline"/>
        <w:divId w:val="527259509"/>
        <w:rPr>
          <w:color w:val="002060"/>
        </w:rPr>
      </w:pPr>
    </w:p>
    <w:p w14:paraId="4FD3C99B"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0AEA1C60"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524F32EA" w14:textId="77777777" w:rsidR="00D16E97" w:rsidRPr="00457C82" w:rsidRDefault="00D16E97" w:rsidP="00D16E97">
      <w:pPr>
        <w:pStyle w:val="breakline"/>
        <w:divId w:val="527259509"/>
        <w:rPr>
          <w:rFonts w:eastAsiaTheme="minorEastAsia"/>
          <w:color w:val="002060"/>
        </w:rPr>
      </w:pPr>
    </w:p>
    <w:p w14:paraId="43612302" w14:textId="77777777" w:rsidR="00D16E97" w:rsidRPr="00457C82" w:rsidRDefault="00D16E97" w:rsidP="00D16E97">
      <w:pPr>
        <w:pStyle w:val="titoloprinc0"/>
        <w:divId w:val="527259509"/>
        <w:rPr>
          <w:color w:val="002060"/>
        </w:rPr>
      </w:pPr>
      <w:r w:rsidRPr="00457C82">
        <w:rPr>
          <w:color w:val="002060"/>
        </w:rPr>
        <w:t>CLASSIFICA</w:t>
      </w:r>
    </w:p>
    <w:p w14:paraId="0088E211" w14:textId="77777777" w:rsidR="00D16E97" w:rsidRPr="00457C82" w:rsidRDefault="00D16E97" w:rsidP="00D16E97">
      <w:pPr>
        <w:pStyle w:val="breakline"/>
        <w:divId w:val="527259509"/>
        <w:rPr>
          <w:color w:val="002060"/>
        </w:rPr>
      </w:pPr>
    </w:p>
    <w:p w14:paraId="1E554D97" w14:textId="77777777" w:rsidR="00D16E97" w:rsidRPr="00457C82" w:rsidRDefault="00D16E97" w:rsidP="00D16E97">
      <w:pPr>
        <w:pStyle w:val="breakline"/>
        <w:divId w:val="527259509"/>
        <w:rPr>
          <w:color w:val="002060"/>
        </w:rPr>
      </w:pPr>
    </w:p>
    <w:p w14:paraId="498E622A" w14:textId="77777777" w:rsidR="00D16E97" w:rsidRPr="00457C82" w:rsidRDefault="00D16E97" w:rsidP="00D16E97">
      <w:pPr>
        <w:pStyle w:val="sottotitolocampionato10"/>
        <w:divId w:val="527259509"/>
        <w:rPr>
          <w:color w:val="002060"/>
        </w:rPr>
      </w:pPr>
      <w:r w:rsidRPr="00457C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7025D49E"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8AF19"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23F54"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44D0F"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D2697"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E6F82"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8A36B"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22DDE"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66A00"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D5F5C"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032B3" w14:textId="77777777" w:rsidR="00D16E97" w:rsidRPr="00457C82" w:rsidRDefault="00D16E97" w:rsidP="00294DA9">
            <w:pPr>
              <w:pStyle w:val="headertabella0"/>
              <w:rPr>
                <w:color w:val="002060"/>
              </w:rPr>
            </w:pPr>
            <w:r w:rsidRPr="00457C82">
              <w:rPr>
                <w:color w:val="002060"/>
              </w:rPr>
              <w:t>PE</w:t>
            </w:r>
          </w:p>
        </w:tc>
      </w:tr>
      <w:tr w:rsidR="00D16E97" w:rsidRPr="00457C82" w14:paraId="28CC13F6"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5A9832" w14:textId="77777777" w:rsidR="00D16E97" w:rsidRPr="00457C82" w:rsidRDefault="00D16E97" w:rsidP="00294DA9">
            <w:pPr>
              <w:pStyle w:val="rowtabella0"/>
              <w:rPr>
                <w:color w:val="002060"/>
              </w:rPr>
            </w:pPr>
            <w:r w:rsidRPr="00457C8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BE76"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077EE"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5AEB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7B3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2F7E"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E34A" w14:textId="77777777" w:rsidR="00D16E97" w:rsidRPr="00457C82" w:rsidRDefault="00D16E97" w:rsidP="00294DA9">
            <w:pPr>
              <w:pStyle w:val="rowtabella0"/>
              <w:jc w:val="center"/>
              <w:rPr>
                <w:color w:val="002060"/>
              </w:rPr>
            </w:pPr>
            <w:r w:rsidRPr="00457C8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8B16"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B8E9" w14:textId="77777777" w:rsidR="00D16E97" w:rsidRPr="00457C82" w:rsidRDefault="00D16E97" w:rsidP="00294DA9">
            <w:pPr>
              <w:pStyle w:val="rowtabella0"/>
              <w:jc w:val="center"/>
              <w:rPr>
                <w:color w:val="002060"/>
              </w:rPr>
            </w:pPr>
            <w:r w:rsidRPr="00457C8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1AE65" w14:textId="77777777" w:rsidR="00D16E97" w:rsidRPr="00457C82" w:rsidRDefault="00D16E97" w:rsidP="00294DA9">
            <w:pPr>
              <w:pStyle w:val="rowtabella0"/>
              <w:jc w:val="center"/>
              <w:rPr>
                <w:color w:val="002060"/>
              </w:rPr>
            </w:pPr>
            <w:r w:rsidRPr="00457C82">
              <w:rPr>
                <w:color w:val="002060"/>
              </w:rPr>
              <w:t>0</w:t>
            </w:r>
          </w:p>
        </w:tc>
      </w:tr>
      <w:tr w:rsidR="00D16E97" w:rsidRPr="00457C82" w14:paraId="161ADFB8"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691D8" w14:textId="77777777" w:rsidR="00D16E97" w:rsidRPr="00457C82" w:rsidRDefault="00D16E97" w:rsidP="00294DA9">
            <w:pPr>
              <w:pStyle w:val="rowtabella0"/>
              <w:rPr>
                <w:color w:val="002060"/>
              </w:rPr>
            </w:pPr>
            <w:r w:rsidRPr="00457C8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5DE44"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CA586"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7092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FB2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B1862"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1BD4"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F5EA6" w14:textId="77777777" w:rsidR="00D16E97" w:rsidRPr="00457C82" w:rsidRDefault="00D16E97" w:rsidP="00294DA9">
            <w:pPr>
              <w:pStyle w:val="rowtabella0"/>
              <w:jc w:val="center"/>
              <w:rPr>
                <w:color w:val="002060"/>
              </w:rPr>
            </w:pPr>
            <w:r w:rsidRPr="00457C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B67D"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B8504" w14:textId="77777777" w:rsidR="00D16E97" w:rsidRPr="00457C82" w:rsidRDefault="00D16E97" w:rsidP="00294DA9">
            <w:pPr>
              <w:pStyle w:val="rowtabella0"/>
              <w:jc w:val="center"/>
              <w:rPr>
                <w:color w:val="002060"/>
              </w:rPr>
            </w:pPr>
            <w:r w:rsidRPr="00457C82">
              <w:rPr>
                <w:color w:val="002060"/>
              </w:rPr>
              <w:t>0</w:t>
            </w:r>
          </w:p>
        </w:tc>
      </w:tr>
      <w:tr w:rsidR="00D16E97" w:rsidRPr="00457C82" w14:paraId="4BC52E5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553A9" w14:textId="77777777" w:rsidR="00D16E97" w:rsidRPr="00457C82" w:rsidRDefault="00D16E97" w:rsidP="00294DA9">
            <w:pPr>
              <w:pStyle w:val="rowtabella0"/>
              <w:rPr>
                <w:color w:val="002060"/>
              </w:rPr>
            </w:pPr>
            <w:r w:rsidRPr="00457C8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74E9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FBD2C"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F62F"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94190"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1F03"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6691"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2B685" w14:textId="77777777" w:rsidR="00D16E97" w:rsidRPr="00457C82" w:rsidRDefault="00D16E97" w:rsidP="00294DA9">
            <w:pPr>
              <w:pStyle w:val="rowtabella0"/>
              <w:jc w:val="center"/>
              <w:rPr>
                <w:color w:val="002060"/>
              </w:rPr>
            </w:pPr>
            <w:r w:rsidRPr="00457C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0F119"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E0B53" w14:textId="77777777" w:rsidR="00D16E97" w:rsidRPr="00457C82" w:rsidRDefault="00D16E97" w:rsidP="00294DA9">
            <w:pPr>
              <w:pStyle w:val="rowtabella0"/>
              <w:jc w:val="center"/>
              <w:rPr>
                <w:color w:val="002060"/>
              </w:rPr>
            </w:pPr>
            <w:r w:rsidRPr="00457C82">
              <w:rPr>
                <w:color w:val="002060"/>
              </w:rPr>
              <w:t>0</w:t>
            </w:r>
          </w:p>
        </w:tc>
      </w:tr>
      <w:tr w:rsidR="00D16E97" w:rsidRPr="00457C82" w14:paraId="0E6C0546"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EB7FC" w14:textId="77777777" w:rsidR="00D16E97" w:rsidRPr="00457C82" w:rsidRDefault="00D16E97" w:rsidP="00294DA9">
            <w:pPr>
              <w:pStyle w:val="rowtabella0"/>
              <w:rPr>
                <w:color w:val="002060"/>
              </w:rPr>
            </w:pPr>
            <w:r w:rsidRPr="00457C82">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5213B"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9060"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798B5"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A058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331F0"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7D82"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EBC57"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46D2"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D1BC" w14:textId="77777777" w:rsidR="00D16E97" w:rsidRPr="00457C82" w:rsidRDefault="00D16E97" w:rsidP="00294DA9">
            <w:pPr>
              <w:pStyle w:val="rowtabella0"/>
              <w:jc w:val="center"/>
              <w:rPr>
                <w:color w:val="002060"/>
              </w:rPr>
            </w:pPr>
            <w:r w:rsidRPr="00457C82">
              <w:rPr>
                <w:color w:val="002060"/>
              </w:rPr>
              <w:t>0</w:t>
            </w:r>
          </w:p>
        </w:tc>
      </w:tr>
      <w:tr w:rsidR="00D16E97" w:rsidRPr="00457C82" w14:paraId="10FE291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12F817" w14:textId="77777777" w:rsidR="00D16E97" w:rsidRPr="00457C82" w:rsidRDefault="00D16E97" w:rsidP="00294DA9">
            <w:pPr>
              <w:pStyle w:val="rowtabella0"/>
              <w:rPr>
                <w:color w:val="002060"/>
              </w:rPr>
            </w:pPr>
            <w:r w:rsidRPr="00457C8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63E5"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245B"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47A91"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FFC5"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DC0A"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63AA"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7082" w14:textId="77777777" w:rsidR="00D16E97" w:rsidRPr="00457C82" w:rsidRDefault="00D16E97" w:rsidP="00294DA9">
            <w:pPr>
              <w:pStyle w:val="rowtabella0"/>
              <w:jc w:val="center"/>
              <w:rPr>
                <w:color w:val="002060"/>
              </w:rPr>
            </w:pPr>
            <w:r w:rsidRPr="00457C8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91FE4"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408D" w14:textId="77777777" w:rsidR="00D16E97" w:rsidRPr="00457C82" w:rsidRDefault="00D16E97" w:rsidP="00294DA9">
            <w:pPr>
              <w:pStyle w:val="rowtabella0"/>
              <w:jc w:val="center"/>
              <w:rPr>
                <w:color w:val="002060"/>
              </w:rPr>
            </w:pPr>
            <w:r w:rsidRPr="00457C82">
              <w:rPr>
                <w:color w:val="002060"/>
              </w:rPr>
              <w:t>0</w:t>
            </w:r>
          </w:p>
        </w:tc>
      </w:tr>
      <w:tr w:rsidR="00D16E97" w:rsidRPr="00457C82" w14:paraId="7516ECBB"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7AC587" w14:textId="77777777" w:rsidR="00D16E97" w:rsidRPr="00457C82" w:rsidRDefault="00D16E97" w:rsidP="00294DA9">
            <w:pPr>
              <w:pStyle w:val="rowtabella0"/>
              <w:rPr>
                <w:color w:val="002060"/>
              </w:rPr>
            </w:pPr>
            <w:proofErr w:type="spellStart"/>
            <w:r w:rsidRPr="00457C82">
              <w:rPr>
                <w:color w:val="002060"/>
              </w:rPr>
              <w:t>sq.B</w:t>
            </w:r>
            <w:proofErr w:type="spellEnd"/>
            <w:r w:rsidRPr="00457C82">
              <w:rPr>
                <w:color w:val="002060"/>
              </w:rPr>
              <w:t xml:space="preserve"> AMICI DEL </w:t>
            </w:r>
            <w:proofErr w:type="spellStart"/>
            <w:r w:rsidRPr="00457C82">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876A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DB241"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19A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1757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4F11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1A711"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31B5B"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4646"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F1EC" w14:textId="77777777" w:rsidR="00D16E97" w:rsidRPr="00457C82" w:rsidRDefault="00D16E97" w:rsidP="00294DA9">
            <w:pPr>
              <w:pStyle w:val="rowtabella0"/>
              <w:jc w:val="center"/>
              <w:rPr>
                <w:color w:val="002060"/>
              </w:rPr>
            </w:pPr>
            <w:r w:rsidRPr="00457C82">
              <w:rPr>
                <w:color w:val="002060"/>
              </w:rPr>
              <w:t>0</w:t>
            </w:r>
          </w:p>
        </w:tc>
      </w:tr>
    </w:tbl>
    <w:p w14:paraId="0B84C7D5" w14:textId="77777777" w:rsidR="00D16E97" w:rsidRPr="00457C82" w:rsidRDefault="00D16E97" w:rsidP="00D16E97">
      <w:pPr>
        <w:pStyle w:val="breakline"/>
        <w:divId w:val="527259509"/>
        <w:rPr>
          <w:rFonts w:eastAsiaTheme="minorEastAsia"/>
          <w:color w:val="002060"/>
        </w:rPr>
      </w:pPr>
    </w:p>
    <w:p w14:paraId="7FF300A1" w14:textId="77777777" w:rsidR="00D16E97" w:rsidRPr="00457C82" w:rsidRDefault="00D16E97" w:rsidP="00D16E97">
      <w:pPr>
        <w:pStyle w:val="breakline"/>
        <w:divId w:val="527259509"/>
        <w:rPr>
          <w:color w:val="002060"/>
        </w:rPr>
      </w:pPr>
    </w:p>
    <w:p w14:paraId="286C20EB"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00000256"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797BC"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4E243"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8EB72"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D5CB7"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AAC53"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1CFD0"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E0202"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FB6FC"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BAB21"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0D2B3" w14:textId="77777777" w:rsidR="00D16E97" w:rsidRPr="00457C82" w:rsidRDefault="00D16E97" w:rsidP="00294DA9">
            <w:pPr>
              <w:pStyle w:val="headertabella0"/>
              <w:rPr>
                <w:color w:val="002060"/>
              </w:rPr>
            </w:pPr>
            <w:r w:rsidRPr="00457C82">
              <w:rPr>
                <w:color w:val="002060"/>
              </w:rPr>
              <w:t>PE</w:t>
            </w:r>
          </w:p>
        </w:tc>
      </w:tr>
      <w:tr w:rsidR="00D16E97" w:rsidRPr="00457C82" w14:paraId="1CEB1FC8"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664089" w14:textId="77777777" w:rsidR="00D16E97" w:rsidRPr="00457C82" w:rsidRDefault="00D16E97" w:rsidP="00294DA9">
            <w:pPr>
              <w:pStyle w:val="rowtabella0"/>
              <w:rPr>
                <w:color w:val="002060"/>
              </w:rPr>
            </w:pPr>
            <w:r w:rsidRPr="00457C8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9074"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07ABF"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1CB9A"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CA11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00DE"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14BE" w14:textId="77777777" w:rsidR="00D16E97" w:rsidRPr="00457C82" w:rsidRDefault="00D16E97" w:rsidP="00294DA9">
            <w:pPr>
              <w:pStyle w:val="rowtabella0"/>
              <w:jc w:val="center"/>
              <w:rPr>
                <w:color w:val="002060"/>
              </w:rPr>
            </w:pPr>
            <w:r w:rsidRPr="00457C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C3E5"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F003C" w14:textId="77777777" w:rsidR="00D16E97" w:rsidRPr="00457C82" w:rsidRDefault="00D16E97" w:rsidP="00294DA9">
            <w:pPr>
              <w:pStyle w:val="rowtabella0"/>
              <w:jc w:val="center"/>
              <w:rPr>
                <w:color w:val="002060"/>
              </w:rPr>
            </w:pPr>
            <w:r w:rsidRPr="00457C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8C1AE" w14:textId="77777777" w:rsidR="00D16E97" w:rsidRPr="00457C82" w:rsidRDefault="00D16E97" w:rsidP="00294DA9">
            <w:pPr>
              <w:pStyle w:val="rowtabella0"/>
              <w:jc w:val="center"/>
              <w:rPr>
                <w:color w:val="002060"/>
              </w:rPr>
            </w:pPr>
            <w:r w:rsidRPr="00457C82">
              <w:rPr>
                <w:color w:val="002060"/>
              </w:rPr>
              <w:t>0</w:t>
            </w:r>
          </w:p>
        </w:tc>
      </w:tr>
      <w:tr w:rsidR="00D16E97" w:rsidRPr="00457C82" w14:paraId="6449E41B"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F00F8" w14:textId="77777777" w:rsidR="00D16E97" w:rsidRPr="00457C82" w:rsidRDefault="00D16E97" w:rsidP="00294DA9">
            <w:pPr>
              <w:pStyle w:val="rowtabella0"/>
              <w:rPr>
                <w:color w:val="002060"/>
              </w:rPr>
            </w:pPr>
            <w:r w:rsidRPr="00457C8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4DE3F"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DA8D"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31E86"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E992"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7FA7"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CD5A6" w14:textId="77777777" w:rsidR="00D16E97" w:rsidRPr="00457C82" w:rsidRDefault="00D16E97" w:rsidP="00294DA9">
            <w:pPr>
              <w:pStyle w:val="rowtabella0"/>
              <w:jc w:val="center"/>
              <w:rPr>
                <w:color w:val="002060"/>
              </w:rPr>
            </w:pPr>
            <w:r w:rsidRPr="00457C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330C"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C307F" w14:textId="77777777" w:rsidR="00D16E97" w:rsidRPr="00457C82" w:rsidRDefault="00D16E97" w:rsidP="00294DA9">
            <w:pPr>
              <w:pStyle w:val="rowtabella0"/>
              <w:jc w:val="center"/>
              <w:rPr>
                <w:color w:val="002060"/>
              </w:rPr>
            </w:pPr>
            <w:r w:rsidRPr="00457C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4982" w14:textId="77777777" w:rsidR="00D16E97" w:rsidRPr="00457C82" w:rsidRDefault="00D16E97" w:rsidP="00294DA9">
            <w:pPr>
              <w:pStyle w:val="rowtabella0"/>
              <w:jc w:val="center"/>
              <w:rPr>
                <w:color w:val="002060"/>
              </w:rPr>
            </w:pPr>
            <w:r w:rsidRPr="00457C82">
              <w:rPr>
                <w:color w:val="002060"/>
              </w:rPr>
              <w:t>0</w:t>
            </w:r>
          </w:p>
        </w:tc>
      </w:tr>
      <w:tr w:rsidR="00D16E97" w:rsidRPr="00457C82" w14:paraId="649A4AEA"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0BE86" w14:textId="77777777" w:rsidR="00D16E97" w:rsidRPr="00457C82" w:rsidRDefault="00D16E97" w:rsidP="00294DA9">
            <w:pPr>
              <w:pStyle w:val="rowtabella0"/>
              <w:rPr>
                <w:color w:val="002060"/>
              </w:rPr>
            </w:pPr>
            <w:r w:rsidRPr="00457C82">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9BE92"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C11B"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0007"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D080"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B509"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301BE"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6D061"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0AD4"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4EF1" w14:textId="77777777" w:rsidR="00D16E97" w:rsidRPr="00457C82" w:rsidRDefault="00D16E97" w:rsidP="00294DA9">
            <w:pPr>
              <w:pStyle w:val="rowtabella0"/>
              <w:jc w:val="center"/>
              <w:rPr>
                <w:color w:val="002060"/>
              </w:rPr>
            </w:pPr>
            <w:r w:rsidRPr="00457C82">
              <w:rPr>
                <w:color w:val="002060"/>
              </w:rPr>
              <w:t>0</w:t>
            </w:r>
          </w:p>
        </w:tc>
      </w:tr>
      <w:tr w:rsidR="00D16E97" w:rsidRPr="00457C82" w14:paraId="07A87356"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8EB45" w14:textId="77777777" w:rsidR="00D16E97" w:rsidRPr="00457C82" w:rsidRDefault="00D16E97" w:rsidP="00294DA9">
            <w:pPr>
              <w:pStyle w:val="rowtabella0"/>
              <w:rPr>
                <w:color w:val="002060"/>
              </w:rPr>
            </w:pPr>
            <w:r w:rsidRPr="00457C8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7E0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C87DC"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4F62A"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46AAB"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11EA"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51826"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30FD" w14:textId="77777777" w:rsidR="00D16E97" w:rsidRPr="00457C82" w:rsidRDefault="00D16E97" w:rsidP="00294DA9">
            <w:pPr>
              <w:pStyle w:val="rowtabella0"/>
              <w:jc w:val="center"/>
              <w:rPr>
                <w:color w:val="002060"/>
              </w:rPr>
            </w:pPr>
            <w:r w:rsidRPr="00457C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022D0"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7BA5" w14:textId="77777777" w:rsidR="00D16E97" w:rsidRPr="00457C82" w:rsidRDefault="00D16E97" w:rsidP="00294DA9">
            <w:pPr>
              <w:pStyle w:val="rowtabella0"/>
              <w:jc w:val="center"/>
              <w:rPr>
                <w:color w:val="002060"/>
              </w:rPr>
            </w:pPr>
            <w:r w:rsidRPr="00457C82">
              <w:rPr>
                <w:color w:val="002060"/>
              </w:rPr>
              <w:t>0</w:t>
            </w:r>
          </w:p>
        </w:tc>
      </w:tr>
      <w:tr w:rsidR="00D16E97" w:rsidRPr="00457C82" w14:paraId="3FACD559"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5D7099" w14:textId="77777777" w:rsidR="00D16E97" w:rsidRPr="00457C82" w:rsidRDefault="00D16E97" w:rsidP="00294DA9">
            <w:pPr>
              <w:pStyle w:val="rowtabella0"/>
              <w:rPr>
                <w:color w:val="002060"/>
              </w:rPr>
            </w:pPr>
            <w:r w:rsidRPr="00457C8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58CEC"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C36CB"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C35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9BAC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1EA9"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8266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69570" w14:textId="77777777" w:rsidR="00D16E97" w:rsidRPr="00457C82" w:rsidRDefault="00D16E97" w:rsidP="00294DA9">
            <w:pPr>
              <w:pStyle w:val="rowtabella0"/>
              <w:jc w:val="center"/>
              <w:rPr>
                <w:color w:val="002060"/>
              </w:rPr>
            </w:pPr>
            <w:r w:rsidRPr="00457C8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FB6DD" w14:textId="77777777" w:rsidR="00D16E97" w:rsidRPr="00457C82" w:rsidRDefault="00D16E97" w:rsidP="00294DA9">
            <w:pPr>
              <w:pStyle w:val="rowtabella0"/>
              <w:jc w:val="center"/>
              <w:rPr>
                <w:color w:val="002060"/>
              </w:rPr>
            </w:pPr>
            <w:r w:rsidRPr="00457C8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71993" w14:textId="77777777" w:rsidR="00D16E97" w:rsidRPr="00457C82" w:rsidRDefault="00D16E97" w:rsidP="00294DA9">
            <w:pPr>
              <w:pStyle w:val="rowtabella0"/>
              <w:jc w:val="center"/>
              <w:rPr>
                <w:color w:val="002060"/>
              </w:rPr>
            </w:pPr>
            <w:r w:rsidRPr="00457C82">
              <w:rPr>
                <w:color w:val="002060"/>
              </w:rPr>
              <w:t>0</w:t>
            </w:r>
          </w:p>
        </w:tc>
      </w:tr>
    </w:tbl>
    <w:p w14:paraId="648192F8" w14:textId="77777777" w:rsidR="00D16E97" w:rsidRPr="00457C82" w:rsidRDefault="00D16E97" w:rsidP="00D16E97">
      <w:pPr>
        <w:pStyle w:val="breakline"/>
        <w:divId w:val="527259509"/>
        <w:rPr>
          <w:rFonts w:eastAsiaTheme="minorEastAsia"/>
          <w:color w:val="002060"/>
        </w:rPr>
      </w:pPr>
    </w:p>
    <w:p w14:paraId="59F0138D" w14:textId="77777777" w:rsidR="00D16E97" w:rsidRPr="00457C82" w:rsidRDefault="00D16E97" w:rsidP="00D16E97">
      <w:pPr>
        <w:pStyle w:val="breakline"/>
        <w:divId w:val="527259509"/>
        <w:rPr>
          <w:color w:val="002060"/>
        </w:rPr>
      </w:pPr>
    </w:p>
    <w:p w14:paraId="6A2AF1CB" w14:textId="77777777" w:rsidR="00D16E97" w:rsidRPr="00457C82" w:rsidRDefault="00D16E97" w:rsidP="00D16E97">
      <w:pPr>
        <w:pStyle w:val="sottotitolocampionato10"/>
        <w:divId w:val="527259509"/>
        <w:rPr>
          <w:color w:val="002060"/>
        </w:rPr>
      </w:pPr>
      <w:r w:rsidRPr="00457C8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037B4E2F"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AF654"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8B87A"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9F07F"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BF940"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5E02C"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5BC3F"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38291"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4F207"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5F266"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1168F" w14:textId="77777777" w:rsidR="00D16E97" w:rsidRPr="00457C82" w:rsidRDefault="00D16E97" w:rsidP="00294DA9">
            <w:pPr>
              <w:pStyle w:val="headertabella0"/>
              <w:rPr>
                <w:color w:val="002060"/>
              </w:rPr>
            </w:pPr>
            <w:r w:rsidRPr="00457C82">
              <w:rPr>
                <w:color w:val="002060"/>
              </w:rPr>
              <w:t>PE</w:t>
            </w:r>
          </w:p>
        </w:tc>
      </w:tr>
      <w:tr w:rsidR="00D16E97" w:rsidRPr="00457C82" w14:paraId="3CB43416"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7319A6" w14:textId="77777777" w:rsidR="00D16E97" w:rsidRPr="00457C82" w:rsidRDefault="00D16E97" w:rsidP="00294DA9">
            <w:pPr>
              <w:pStyle w:val="rowtabella0"/>
              <w:rPr>
                <w:color w:val="002060"/>
              </w:rPr>
            </w:pPr>
            <w:r w:rsidRPr="00457C82">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BAE19"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2E926"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1825"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05E8"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D4D2E"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A485" w14:textId="77777777" w:rsidR="00D16E97" w:rsidRPr="00457C82" w:rsidRDefault="00D16E97" w:rsidP="00294DA9">
            <w:pPr>
              <w:pStyle w:val="rowtabella0"/>
              <w:jc w:val="center"/>
              <w:rPr>
                <w:color w:val="002060"/>
              </w:rPr>
            </w:pPr>
            <w:r w:rsidRPr="00457C8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4EBE" w14:textId="77777777" w:rsidR="00D16E97" w:rsidRPr="00457C82" w:rsidRDefault="00D16E97" w:rsidP="00294DA9">
            <w:pPr>
              <w:pStyle w:val="rowtabella0"/>
              <w:jc w:val="center"/>
              <w:rPr>
                <w:color w:val="002060"/>
              </w:rPr>
            </w:pPr>
            <w:r w:rsidRPr="00457C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3B35B"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465D9" w14:textId="77777777" w:rsidR="00D16E97" w:rsidRPr="00457C82" w:rsidRDefault="00D16E97" w:rsidP="00294DA9">
            <w:pPr>
              <w:pStyle w:val="rowtabella0"/>
              <w:jc w:val="center"/>
              <w:rPr>
                <w:color w:val="002060"/>
              </w:rPr>
            </w:pPr>
            <w:r w:rsidRPr="00457C82">
              <w:rPr>
                <w:color w:val="002060"/>
              </w:rPr>
              <w:t>0</w:t>
            </w:r>
          </w:p>
        </w:tc>
      </w:tr>
      <w:tr w:rsidR="00D16E97" w:rsidRPr="00457C82" w14:paraId="431D546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F0C60" w14:textId="77777777" w:rsidR="00D16E97" w:rsidRPr="00457C82" w:rsidRDefault="00D16E97" w:rsidP="00294DA9">
            <w:pPr>
              <w:pStyle w:val="rowtabella0"/>
              <w:rPr>
                <w:color w:val="002060"/>
              </w:rPr>
            </w:pPr>
            <w:r w:rsidRPr="00457C82">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BDA7"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A9665"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87BA8"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CA324"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B5E05"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934C" w14:textId="77777777" w:rsidR="00D16E97" w:rsidRPr="00457C82" w:rsidRDefault="00D16E97" w:rsidP="00294DA9">
            <w:pPr>
              <w:pStyle w:val="rowtabella0"/>
              <w:jc w:val="center"/>
              <w:rPr>
                <w:color w:val="002060"/>
              </w:rPr>
            </w:pPr>
            <w:r w:rsidRPr="00457C8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AE43"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3082" w14:textId="77777777" w:rsidR="00D16E97" w:rsidRPr="00457C82" w:rsidRDefault="00D16E97" w:rsidP="00294DA9">
            <w:pPr>
              <w:pStyle w:val="rowtabella0"/>
              <w:jc w:val="center"/>
              <w:rPr>
                <w:color w:val="002060"/>
              </w:rPr>
            </w:pPr>
            <w:r w:rsidRPr="00457C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C1D7" w14:textId="77777777" w:rsidR="00D16E97" w:rsidRPr="00457C82" w:rsidRDefault="00D16E97" w:rsidP="00294DA9">
            <w:pPr>
              <w:pStyle w:val="rowtabella0"/>
              <w:jc w:val="center"/>
              <w:rPr>
                <w:color w:val="002060"/>
              </w:rPr>
            </w:pPr>
            <w:r w:rsidRPr="00457C82">
              <w:rPr>
                <w:color w:val="002060"/>
              </w:rPr>
              <w:t>0</w:t>
            </w:r>
          </w:p>
        </w:tc>
      </w:tr>
      <w:tr w:rsidR="00D16E97" w:rsidRPr="00457C82" w14:paraId="22769DF8"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C0AFF" w14:textId="77777777" w:rsidR="00D16E97" w:rsidRPr="00457C82" w:rsidRDefault="00D16E97" w:rsidP="00294DA9">
            <w:pPr>
              <w:pStyle w:val="rowtabella0"/>
              <w:rPr>
                <w:color w:val="002060"/>
              </w:rPr>
            </w:pPr>
            <w:r w:rsidRPr="00457C8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C416"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4599"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BF4F8"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1A7A2"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CE03"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32F7" w14:textId="77777777" w:rsidR="00D16E97" w:rsidRPr="00457C82" w:rsidRDefault="00D16E97" w:rsidP="00294DA9">
            <w:pPr>
              <w:pStyle w:val="rowtabella0"/>
              <w:jc w:val="center"/>
              <w:rPr>
                <w:color w:val="002060"/>
              </w:rPr>
            </w:pPr>
            <w:r w:rsidRPr="00457C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3FA75"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3459"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0E5A4" w14:textId="77777777" w:rsidR="00D16E97" w:rsidRPr="00457C82" w:rsidRDefault="00D16E97" w:rsidP="00294DA9">
            <w:pPr>
              <w:pStyle w:val="rowtabella0"/>
              <w:jc w:val="center"/>
              <w:rPr>
                <w:color w:val="002060"/>
              </w:rPr>
            </w:pPr>
            <w:r w:rsidRPr="00457C82">
              <w:rPr>
                <w:color w:val="002060"/>
              </w:rPr>
              <w:t>0</w:t>
            </w:r>
          </w:p>
        </w:tc>
      </w:tr>
      <w:tr w:rsidR="00D16E97" w:rsidRPr="00457C82" w14:paraId="79AF91E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70152" w14:textId="77777777" w:rsidR="00D16E97" w:rsidRPr="00457C82" w:rsidRDefault="00D16E97" w:rsidP="00294DA9">
            <w:pPr>
              <w:pStyle w:val="rowtabella0"/>
              <w:rPr>
                <w:color w:val="002060"/>
              </w:rPr>
            </w:pPr>
            <w:r w:rsidRPr="00457C82">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728B"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0A7A"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3A4D6"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7A0A1"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EFC5"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023A5"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4AEF" w14:textId="77777777" w:rsidR="00D16E97" w:rsidRPr="00457C82" w:rsidRDefault="00D16E97" w:rsidP="00294DA9">
            <w:pPr>
              <w:pStyle w:val="rowtabella0"/>
              <w:jc w:val="center"/>
              <w:rPr>
                <w:color w:val="002060"/>
              </w:rPr>
            </w:pPr>
            <w:r w:rsidRPr="00457C8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B6C13"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DBFB0" w14:textId="77777777" w:rsidR="00D16E97" w:rsidRPr="00457C82" w:rsidRDefault="00D16E97" w:rsidP="00294DA9">
            <w:pPr>
              <w:pStyle w:val="rowtabella0"/>
              <w:jc w:val="center"/>
              <w:rPr>
                <w:color w:val="002060"/>
              </w:rPr>
            </w:pPr>
            <w:r w:rsidRPr="00457C82">
              <w:rPr>
                <w:color w:val="002060"/>
              </w:rPr>
              <w:t>0</w:t>
            </w:r>
          </w:p>
        </w:tc>
      </w:tr>
      <w:tr w:rsidR="00D16E97" w:rsidRPr="00457C82" w14:paraId="0C39D46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D82B7" w14:textId="77777777" w:rsidR="00D16E97" w:rsidRPr="00457C82" w:rsidRDefault="00D16E97" w:rsidP="00294DA9">
            <w:pPr>
              <w:pStyle w:val="rowtabella0"/>
              <w:rPr>
                <w:color w:val="002060"/>
              </w:rPr>
            </w:pPr>
            <w:r w:rsidRPr="00457C82">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C960C"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535F6"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3CB8C"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A802"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08CE"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8388"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6B0D4" w14:textId="77777777" w:rsidR="00D16E97" w:rsidRPr="00457C82" w:rsidRDefault="00D16E97" w:rsidP="00294DA9">
            <w:pPr>
              <w:pStyle w:val="rowtabella0"/>
              <w:jc w:val="center"/>
              <w:rPr>
                <w:color w:val="002060"/>
              </w:rPr>
            </w:pPr>
            <w:r w:rsidRPr="00457C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A863E"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A81A" w14:textId="77777777" w:rsidR="00D16E97" w:rsidRPr="00457C82" w:rsidRDefault="00D16E97" w:rsidP="00294DA9">
            <w:pPr>
              <w:pStyle w:val="rowtabella0"/>
              <w:jc w:val="center"/>
              <w:rPr>
                <w:color w:val="002060"/>
              </w:rPr>
            </w:pPr>
            <w:r w:rsidRPr="00457C82">
              <w:rPr>
                <w:color w:val="002060"/>
              </w:rPr>
              <w:t>0</w:t>
            </w:r>
          </w:p>
        </w:tc>
      </w:tr>
      <w:tr w:rsidR="00D16E97" w:rsidRPr="00457C82" w14:paraId="01131B5F"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962207" w14:textId="77777777" w:rsidR="00D16E97" w:rsidRPr="00457C82" w:rsidRDefault="00D16E97" w:rsidP="00294DA9">
            <w:pPr>
              <w:pStyle w:val="rowtabella0"/>
              <w:rPr>
                <w:color w:val="002060"/>
              </w:rPr>
            </w:pPr>
            <w:r w:rsidRPr="00457C82">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1946"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44C9"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D88E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983AC"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2616"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B1A91"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2132" w14:textId="77777777" w:rsidR="00D16E97" w:rsidRPr="00457C82" w:rsidRDefault="00D16E97" w:rsidP="00294DA9">
            <w:pPr>
              <w:pStyle w:val="rowtabella0"/>
              <w:jc w:val="center"/>
              <w:rPr>
                <w:color w:val="002060"/>
              </w:rPr>
            </w:pPr>
            <w:r w:rsidRPr="00457C8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11996" w14:textId="77777777" w:rsidR="00D16E97" w:rsidRPr="00457C82" w:rsidRDefault="00D16E97" w:rsidP="00294DA9">
            <w:pPr>
              <w:pStyle w:val="rowtabella0"/>
              <w:jc w:val="center"/>
              <w:rPr>
                <w:color w:val="002060"/>
              </w:rPr>
            </w:pPr>
            <w:r w:rsidRPr="00457C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F5F97" w14:textId="77777777" w:rsidR="00D16E97" w:rsidRPr="00457C82" w:rsidRDefault="00D16E97" w:rsidP="00294DA9">
            <w:pPr>
              <w:pStyle w:val="rowtabella0"/>
              <w:jc w:val="center"/>
              <w:rPr>
                <w:color w:val="002060"/>
              </w:rPr>
            </w:pPr>
            <w:r w:rsidRPr="00457C82">
              <w:rPr>
                <w:color w:val="002060"/>
              </w:rPr>
              <w:t>0</w:t>
            </w:r>
          </w:p>
        </w:tc>
      </w:tr>
    </w:tbl>
    <w:p w14:paraId="550DB432" w14:textId="77777777" w:rsidR="00D16E97" w:rsidRPr="00457C82" w:rsidRDefault="00D16E97" w:rsidP="00D16E97">
      <w:pPr>
        <w:pStyle w:val="breakline"/>
        <w:divId w:val="527259509"/>
        <w:rPr>
          <w:rFonts w:eastAsiaTheme="minorEastAsia"/>
          <w:color w:val="002060"/>
        </w:rPr>
      </w:pPr>
    </w:p>
    <w:p w14:paraId="09C6D436" w14:textId="77777777" w:rsidR="00D16E97" w:rsidRPr="00457C82" w:rsidRDefault="00D16E97" w:rsidP="00D16E97">
      <w:pPr>
        <w:pStyle w:val="titoloprinc0"/>
        <w:divId w:val="527259509"/>
        <w:rPr>
          <w:color w:val="002060"/>
        </w:rPr>
      </w:pPr>
      <w:bookmarkStart w:id="8" w:name="_Hlk89787618"/>
      <w:r w:rsidRPr="00457C82">
        <w:rPr>
          <w:color w:val="002060"/>
        </w:rPr>
        <w:t>PROGRAMMA GARE</w:t>
      </w:r>
    </w:p>
    <w:p w14:paraId="2BC7C5BA" w14:textId="77777777" w:rsidR="00D16E97" w:rsidRPr="00457C82" w:rsidRDefault="00D16E97" w:rsidP="00D16E97">
      <w:pPr>
        <w:pStyle w:val="sottotitolocampionato10"/>
        <w:divId w:val="527259509"/>
        <w:rPr>
          <w:color w:val="002060"/>
        </w:rPr>
      </w:pPr>
      <w:r w:rsidRPr="00457C8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30"/>
        <w:gridCol w:w="385"/>
        <w:gridCol w:w="898"/>
        <w:gridCol w:w="1175"/>
        <w:gridCol w:w="1555"/>
        <w:gridCol w:w="1545"/>
      </w:tblGrid>
      <w:tr w:rsidR="00D16E97" w:rsidRPr="00457C82" w14:paraId="1604AE33"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bookmarkEnd w:id="8"/>
          <w:p w14:paraId="29F94D8F"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12A62"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3DDB8"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DE02B"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DA312"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5AE05"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1F6C5"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6659299C"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9B8AB5" w14:textId="77777777" w:rsidR="00D16E97" w:rsidRPr="00457C82" w:rsidRDefault="00D16E97" w:rsidP="00294DA9">
            <w:pPr>
              <w:pStyle w:val="rowtabella0"/>
              <w:rPr>
                <w:color w:val="002060"/>
              </w:rPr>
            </w:pPr>
            <w:r w:rsidRPr="00457C82">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513BB" w14:textId="77777777" w:rsidR="00D16E97" w:rsidRPr="00457C82" w:rsidRDefault="00D16E97" w:rsidP="00294DA9">
            <w:pPr>
              <w:pStyle w:val="rowtabella0"/>
              <w:rPr>
                <w:color w:val="002060"/>
              </w:rPr>
            </w:pPr>
            <w:r w:rsidRPr="00457C82">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29578"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D00B2" w14:textId="77777777" w:rsidR="00D16E97" w:rsidRPr="00457C82" w:rsidRDefault="00D16E97" w:rsidP="00294DA9">
            <w:pPr>
              <w:pStyle w:val="rowtabella0"/>
              <w:rPr>
                <w:color w:val="002060"/>
              </w:rPr>
            </w:pPr>
            <w:r w:rsidRPr="00457C82">
              <w:rPr>
                <w:color w:val="002060"/>
              </w:rPr>
              <w:t>11/12/2021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0A047" w14:textId="77777777" w:rsidR="00D16E97" w:rsidRPr="00457C82" w:rsidRDefault="00D16E97" w:rsidP="00294DA9">
            <w:pPr>
              <w:pStyle w:val="rowtabella0"/>
              <w:rPr>
                <w:color w:val="002060"/>
              </w:rPr>
            </w:pPr>
            <w:r w:rsidRPr="00457C82">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1A80C" w14:textId="77777777" w:rsidR="00D16E97" w:rsidRPr="00457C82" w:rsidRDefault="00D16E97" w:rsidP="00294DA9">
            <w:pPr>
              <w:pStyle w:val="rowtabella0"/>
              <w:rPr>
                <w:color w:val="002060"/>
              </w:rPr>
            </w:pPr>
            <w:r w:rsidRPr="00457C8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8AFB2" w14:textId="77777777" w:rsidR="00D16E97" w:rsidRPr="00457C82" w:rsidRDefault="00D16E97" w:rsidP="00294DA9">
            <w:pPr>
              <w:pStyle w:val="rowtabella0"/>
              <w:rPr>
                <w:color w:val="002060"/>
              </w:rPr>
            </w:pPr>
            <w:r w:rsidRPr="00457C82">
              <w:rPr>
                <w:color w:val="002060"/>
              </w:rPr>
              <w:t>VIA ANTONIO ROSMINI 22/B</w:t>
            </w:r>
          </w:p>
        </w:tc>
      </w:tr>
      <w:tr w:rsidR="00D16E97" w:rsidRPr="00457C82" w14:paraId="029BBEAE"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9E3FE2" w14:textId="77777777" w:rsidR="00D16E97" w:rsidRPr="00457C82" w:rsidRDefault="00D16E97" w:rsidP="00294DA9">
            <w:pPr>
              <w:pStyle w:val="rowtabella0"/>
              <w:rPr>
                <w:color w:val="002060"/>
              </w:rPr>
            </w:pPr>
            <w:r w:rsidRPr="00457C82">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057E65" w14:textId="77777777" w:rsidR="00D16E97" w:rsidRPr="00457C82" w:rsidRDefault="00D16E97" w:rsidP="00294DA9">
            <w:pPr>
              <w:pStyle w:val="rowtabella0"/>
              <w:rPr>
                <w:color w:val="002060"/>
              </w:rPr>
            </w:pPr>
            <w:r w:rsidRPr="00457C82">
              <w:rPr>
                <w:color w:val="002060"/>
              </w:rPr>
              <w:t xml:space="preserve">AMICI DEL </w:t>
            </w:r>
            <w:proofErr w:type="spellStart"/>
            <w:r w:rsidRPr="00457C82">
              <w:rPr>
                <w:color w:val="002060"/>
              </w:rPr>
              <w:t>CENTROSOCIOsq.B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CEB27F"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A288C1" w14:textId="77777777" w:rsidR="00D16E97" w:rsidRPr="00457C82" w:rsidRDefault="00D16E97" w:rsidP="00294DA9">
            <w:pPr>
              <w:pStyle w:val="rowtabella0"/>
              <w:rPr>
                <w:color w:val="002060"/>
              </w:rPr>
            </w:pPr>
            <w:r w:rsidRPr="00457C82">
              <w:rPr>
                <w:color w:val="002060"/>
              </w:rPr>
              <w:t>12/12/2021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652D0D" w14:textId="77777777" w:rsidR="00D16E97" w:rsidRPr="00457C82" w:rsidRDefault="00D16E97" w:rsidP="00294DA9">
            <w:pPr>
              <w:pStyle w:val="rowtabella0"/>
              <w:rPr>
                <w:color w:val="002060"/>
              </w:rPr>
            </w:pPr>
            <w:r w:rsidRPr="00457C82">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E3CDE" w14:textId="77777777" w:rsidR="00D16E97" w:rsidRPr="00457C82" w:rsidRDefault="00D16E97" w:rsidP="00294DA9">
            <w:pPr>
              <w:pStyle w:val="rowtabella0"/>
              <w:rPr>
                <w:color w:val="002060"/>
              </w:rPr>
            </w:pPr>
            <w:r w:rsidRPr="00457C82">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F1CEEA" w14:textId="77777777" w:rsidR="00D16E97" w:rsidRPr="00457C82" w:rsidRDefault="00D16E97" w:rsidP="00294DA9">
            <w:pPr>
              <w:pStyle w:val="rowtabella0"/>
              <w:rPr>
                <w:color w:val="002060"/>
              </w:rPr>
            </w:pPr>
            <w:r w:rsidRPr="00457C82">
              <w:rPr>
                <w:color w:val="002060"/>
              </w:rPr>
              <w:t>VIA AMATO</w:t>
            </w:r>
          </w:p>
        </w:tc>
      </w:tr>
      <w:tr w:rsidR="00D16E97" w:rsidRPr="00457C82" w14:paraId="57DF480F"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EEBA42" w14:textId="77777777" w:rsidR="00D16E97" w:rsidRPr="00457C82" w:rsidRDefault="00D16E97" w:rsidP="00294DA9">
            <w:pPr>
              <w:pStyle w:val="rowtabella0"/>
              <w:rPr>
                <w:color w:val="002060"/>
              </w:rPr>
            </w:pPr>
            <w:r w:rsidRPr="00457C82">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C2D6E" w14:textId="77777777" w:rsidR="00D16E97" w:rsidRPr="00457C82" w:rsidRDefault="00D16E97" w:rsidP="00294DA9">
            <w:pPr>
              <w:pStyle w:val="rowtabella0"/>
              <w:rPr>
                <w:color w:val="002060"/>
              </w:rPr>
            </w:pPr>
            <w:r w:rsidRPr="00457C82">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788F6"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E2175" w14:textId="77777777" w:rsidR="00D16E97" w:rsidRPr="00457C82" w:rsidRDefault="00D16E97" w:rsidP="00294DA9">
            <w:pPr>
              <w:pStyle w:val="rowtabella0"/>
              <w:rPr>
                <w:color w:val="002060"/>
              </w:rPr>
            </w:pPr>
            <w:r w:rsidRPr="00457C82">
              <w:rPr>
                <w:color w:val="002060"/>
              </w:rPr>
              <w:t>12/12/2021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64D82" w14:textId="77777777" w:rsidR="00D16E97" w:rsidRPr="00457C82" w:rsidRDefault="00D16E97" w:rsidP="00294DA9">
            <w:pPr>
              <w:pStyle w:val="rowtabella0"/>
              <w:rPr>
                <w:color w:val="002060"/>
              </w:rPr>
            </w:pPr>
            <w:r w:rsidRPr="00457C82">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8636C" w14:textId="77777777" w:rsidR="00D16E97" w:rsidRPr="00457C82" w:rsidRDefault="00D16E97" w:rsidP="00294DA9">
            <w:pPr>
              <w:pStyle w:val="rowtabella0"/>
              <w:rPr>
                <w:color w:val="002060"/>
              </w:rPr>
            </w:pPr>
            <w:r w:rsidRPr="00457C82">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AEEFE" w14:textId="77777777" w:rsidR="00D16E97" w:rsidRPr="00457C82" w:rsidRDefault="00D16E97" w:rsidP="00294DA9">
            <w:pPr>
              <w:pStyle w:val="rowtabella0"/>
              <w:rPr>
                <w:color w:val="002060"/>
              </w:rPr>
            </w:pPr>
            <w:r w:rsidRPr="00457C82">
              <w:rPr>
                <w:color w:val="002060"/>
              </w:rPr>
              <w:t>VIA DEI LECCI-TAVERNELLE</w:t>
            </w:r>
          </w:p>
        </w:tc>
      </w:tr>
    </w:tbl>
    <w:p w14:paraId="2BDC53B9" w14:textId="77777777" w:rsidR="00D16E97" w:rsidRPr="00457C82" w:rsidRDefault="00D16E97" w:rsidP="00D16E97">
      <w:pPr>
        <w:pStyle w:val="breakline"/>
        <w:divId w:val="527259509"/>
        <w:rPr>
          <w:rFonts w:eastAsiaTheme="minorEastAsia"/>
          <w:color w:val="002060"/>
        </w:rPr>
      </w:pPr>
    </w:p>
    <w:p w14:paraId="3E84A5BE" w14:textId="77777777" w:rsidR="00D16E97" w:rsidRPr="00457C82" w:rsidRDefault="00D16E97" w:rsidP="00D16E97">
      <w:pPr>
        <w:pStyle w:val="breakline"/>
        <w:divId w:val="527259509"/>
        <w:rPr>
          <w:color w:val="002060"/>
        </w:rPr>
      </w:pPr>
    </w:p>
    <w:p w14:paraId="01D73315" w14:textId="77777777" w:rsidR="00D16E97" w:rsidRPr="00457C82" w:rsidRDefault="00D16E97" w:rsidP="00D16E97">
      <w:pPr>
        <w:pStyle w:val="breakline"/>
        <w:divId w:val="527259509"/>
        <w:rPr>
          <w:color w:val="002060"/>
        </w:rPr>
      </w:pPr>
    </w:p>
    <w:p w14:paraId="37CF63ED" w14:textId="77777777" w:rsidR="00D16E97" w:rsidRPr="00457C82" w:rsidRDefault="00D16E97" w:rsidP="00D16E97">
      <w:pPr>
        <w:pStyle w:val="sottotitolocampionato10"/>
        <w:divId w:val="527259509"/>
        <w:rPr>
          <w:color w:val="002060"/>
        </w:rPr>
      </w:pPr>
      <w:r w:rsidRPr="00457C8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D16E97" w:rsidRPr="00457C82" w14:paraId="3095E340"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956E4"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7207F"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6A6C5"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88625"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F0438"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1BCD2"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5B462"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435CEAD0"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3BEB51" w14:textId="77777777" w:rsidR="00D16E97" w:rsidRPr="00457C82" w:rsidRDefault="00D16E97" w:rsidP="00294DA9">
            <w:pPr>
              <w:pStyle w:val="rowtabella0"/>
              <w:rPr>
                <w:color w:val="002060"/>
              </w:rPr>
            </w:pPr>
            <w:r w:rsidRPr="00457C82">
              <w:rPr>
                <w:color w:val="002060"/>
              </w:rPr>
              <w:t>VIRTUS FORTITUDO 1950 SSD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F2677" w14:textId="77777777" w:rsidR="00D16E97" w:rsidRPr="00457C82" w:rsidRDefault="00D16E97" w:rsidP="00294DA9">
            <w:pPr>
              <w:pStyle w:val="rowtabella0"/>
              <w:rPr>
                <w:color w:val="002060"/>
              </w:rPr>
            </w:pPr>
            <w:r w:rsidRPr="00457C82">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38B3C"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1404F" w14:textId="77777777" w:rsidR="00D16E97" w:rsidRPr="00457C82" w:rsidRDefault="00D16E97" w:rsidP="00294DA9">
            <w:pPr>
              <w:pStyle w:val="rowtabella0"/>
              <w:rPr>
                <w:color w:val="002060"/>
              </w:rPr>
            </w:pPr>
            <w:r w:rsidRPr="00457C82">
              <w:rPr>
                <w:color w:val="002060"/>
              </w:rPr>
              <w:t>11/12/2021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CE36E" w14:textId="77777777" w:rsidR="00D16E97" w:rsidRPr="00457C82" w:rsidRDefault="00D16E97" w:rsidP="00294DA9">
            <w:pPr>
              <w:pStyle w:val="rowtabella0"/>
              <w:rPr>
                <w:color w:val="002060"/>
              </w:rPr>
            </w:pPr>
            <w:r w:rsidRPr="00457C82">
              <w:rPr>
                <w:color w:val="002060"/>
              </w:rPr>
              <w:t>5093 CAMPO SCOPERTO NUOVO ANTISTADI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DA671" w14:textId="77777777" w:rsidR="00D16E97" w:rsidRPr="00457C82" w:rsidRDefault="00D16E97" w:rsidP="00294DA9">
            <w:pPr>
              <w:pStyle w:val="rowtabella0"/>
              <w:rPr>
                <w:color w:val="002060"/>
              </w:rPr>
            </w:pPr>
            <w:r w:rsidRPr="00457C82">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6E85D" w14:textId="77777777" w:rsidR="00D16E97" w:rsidRPr="00457C82" w:rsidRDefault="00D16E97" w:rsidP="00294DA9">
            <w:pPr>
              <w:pStyle w:val="rowtabella0"/>
              <w:rPr>
                <w:color w:val="002060"/>
              </w:rPr>
            </w:pPr>
            <w:r w:rsidRPr="00457C82">
              <w:rPr>
                <w:color w:val="002060"/>
              </w:rPr>
              <w:t>VIA BRUNO BUOZZI</w:t>
            </w:r>
          </w:p>
        </w:tc>
      </w:tr>
      <w:tr w:rsidR="00D16E97" w:rsidRPr="00457C82" w14:paraId="0718DEED"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A8FBC9" w14:textId="77777777" w:rsidR="00D16E97" w:rsidRPr="00457C82" w:rsidRDefault="00D16E97" w:rsidP="00294DA9">
            <w:pPr>
              <w:pStyle w:val="rowtabella0"/>
              <w:rPr>
                <w:color w:val="002060"/>
              </w:rPr>
            </w:pPr>
            <w:r w:rsidRPr="00457C82">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04023" w14:textId="77777777" w:rsidR="00D16E97" w:rsidRPr="00457C82" w:rsidRDefault="00D16E97" w:rsidP="00294DA9">
            <w:pPr>
              <w:pStyle w:val="rowtabella0"/>
              <w:rPr>
                <w:color w:val="002060"/>
              </w:rPr>
            </w:pPr>
            <w:r w:rsidRPr="00457C82">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94AB1"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3492F" w14:textId="77777777" w:rsidR="00D16E97" w:rsidRPr="00457C82" w:rsidRDefault="00D16E97" w:rsidP="00294DA9">
            <w:pPr>
              <w:pStyle w:val="rowtabella0"/>
              <w:rPr>
                <w:color w:val="002060"/>
              </w:rPr>
            </w:pPr>
            <w:r w:rsidRPr="00457C82">
              <w:rPr>
                <w:color w:val="002060"/>
              </w:rPr>
              <w:t>12/12/2021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B6498" w14:textId="77777777" w:rsidR="00D16E97" w:rsidRPr="00457C82" w:rsidRDefault="00D16E97" w:rsidP="00294DA9">
            <w:pPr>
              <w:pStyle w:val="rowtabella0"/>
              <w:rPr>
                <w:color w:val="002060"/>
              </w:rPr>
            </w:pPr>
            <w:r w:rsidRPr="00457C82">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EF0DC" w14:textId="77777777" w:rsidR="00D16E97" w:rsidRPr="00457C82" w:rsidRDefault="00D16E97" w:rsidP="00294DA9">
            <w:pPr>
              <w:pStyle w:val="rowtabella0"/>
              <w:rPr>
                <w:color w:val="002060"/>
              </w:rPr>
            </w:pPr>
            <w:r w:rsidRPr="00457C82">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B195D" w14:textId="77777777" w:rsidR="00D16E97" w:rsidRPr="00457C82" w:rsidRDefault="00D16E97" w:rsidP="00294DA9">
            <w:pPr>
              <w:pStyle w:val="rowtabella0"/>
              <w:rPr>
                <w:color w:val="002060"/>
              </w:rPr>
            </w:pPr>
            <w:r w:rsidRPr="00457C82">
              <w:rPr>
                <w:color w:val="002060"/>
              </w:rPr>
              <w:t>STR.DEL BURELLO LOC.VAL NEVOLA</w:t>
            </w:r>
          </w:p>
        </w:tc>
      </w:tr>
    </w:tbl>
    <w:p w14:paraId="602CF147" w14:textId="77777777" w:rsidR="00D16E97" w:rsidRPr="00457C82" w:rsidRDefault="00D16E97" w:rsidP="00D16E97">
      <w:pPr>
        <w:pStyle w:val="breakline"/>
        <w:divId w:val="527259509"/>
        <w:rPr>
          <w:rFonts w:eastAsiaTheme="minorEastAsia"/>
          <w:color w:val="002060"/>
        </w:rPr>
      </w:pPr>
    </w:p>
    <w:p w14:paraId="37312010" w14:textId="77777777" w:rsidR="00D16E97" w:rsidRPr="00457C82" w:rsidRDefault="00D16E97" w:rsidP="00D16E97">
      <w:pPr>
        <w:pStyle w:val="breakline"/>
        <w:divId w:val="527259509"/>
        <w:rPr>
          <w:color w:val="002060"/>
        </w:rPr>
      </w:pPr>
    </w:p>
    <w:p w14:paraId="72A7D589" w14:textId="77777777" w:rsidR="00D16E97" w:rsidRPr="00457C82" w:rsidRDefault="00D16E97" w:rsidP="00D16E97">
      <w:pPr>
        <w:pStyle w:val="breakline"/>
        <w:divId w:val="527259509"/>
        <w:rPr>
          <w:color w:val="002060"/>
        </w:rPr>
      </w:pPr>
    </w:p>
    <w:p w14:paraId="2BB7CCCD" w14:textId="77777777" w:rsidR="00D16E97" w:rsidRPr="00457C82" w:rsidRDefault="00D16E97" w:rsidP="00D16E97">
      <w:pPr>
        <w:pStyle w:val="sottotitolocampionato10"/>
        <w:divId w:val="527259509"/>
        <w:rPr>
          <w:color w:val="002060"/>
        </w:rPr>
      </w:pPr>
      <w:r w:rsidRPr="00457C82">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5"/>
        <w:gridCol w:w="385"/>
        <w:gridCol w:w="898"/>
        <w:gridCol w:w="1198"/>
        <w:gridCol w:w="1543"/>
        <w:gridCol w:w="1569"/>
      </w:tblGrid>
      <w:tr w:rsidR="00D16E97" w:rsidRPr="00457C82" w14:paraId="417589F6"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89AD5"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8A65C"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2EE1E"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5AE72"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21213"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C2164"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9E5E6"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5A01116A"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3A814D" w14:textId="77777777" w:rsidR="00D16E97" w:rsidRPr="00457C82" w:rsidRDefault="00D16E97" w:rsidP="00294DA9">
            <w:pPr>
              <w:pStyle w:val="rowtabella0"/>
              <w:rPr>
                <w:color w:val="002060"/>
              </w:rPr>
            </w:pPr>
            <w:r w:rsidRPr="00457C82">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F4622" w14:textId="77777777" w:rsidR="00D16E97" w:rsidRPr="00457C82" w:rsidRDefault="00D16E97" w:rsidP="00294DA9">
            <w:pPr>
              <w:pStyle w:val="rowtabella0"/>
              <w:rPr>
                <w:color w:val="002060"/>
              </w:rPr>
            </w:pPr>
            <w:r w:rsidRPr="00457C82">
              <w:rPr>
                <w:color w:val="002060"/>
              </w:rPr>
              <w:t>SANGIUSTESE M.G.</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2540D"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F5E6C" w14:textId="77777777" w:rsidR="00D16E97" w:rsidRPr="00457C82" w:rsidRDefault="00D16E97" w:rsidP="00294DA9">
            <w:pPr>
              <w:pStyle w:val="rowtabella0"/>
              <w:rPr>
                <w:color w:val="002060"/>
              </w:rPr>
            </w:pPr>
            <w:r w:rsidRPr="00457C82">
              <w:rPr>
                <w:color w:val="002060"/>
              </w:rPr>
              <w:t>11/12/2021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63E10" w14:textId="77777777" w:rsidR="00D16E97" w:rsidRPr="00457C82" w:rsidRDefault="00D16E97" w:rsidP="00294DA9">
            <w:pPr>
              <w:pStyle w:val="rowtabella0"/>
              <w:rPr>
                <w:color w:val="002060"/>
              </w:rPr>
            </w:pPr>
            <w:r w:rsidRPr="00457C82">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7A3C8" w14:textId="77777777" w:rsidR="00D16E97" w:rsidRPr="00457C82" w:rsidRDefault="00D16E97" w:rsidP="00294DA9">
            <w:pPr>
              <w:pStyle w:val="rowtabella0"/>
              <w:rPr>
                <w:color w:val="002060"/>
              </w:rPr>
            </w:pPr>
            <w:r w:rsidRPr="00457C82">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323CB" w14:textId="77777777" w:rsidR="00D16E97" w:rsidRPr="00457C82" w:rsidRDefault="00D16E97" w:rsidP="00294DA9">
            <w:pPr>
              <w:pStyle w:val="rowtabella0"/>
              <w:rPr>
                <w:color w:val="002060"/>
              </w:rPr>
            </w:pPr>
            <w:r w:rsidRPr="00457C82">
              <w:rPr>
                <w:color w:val="002060"/>
              </w:rPr>
              <w:t>VIA E.MATTEI</w:t>
            </w:r>
          </w:p>
        </w:tc>
      </w:tr>
      <w:tr w:rsidR="00D16E97" w:rsidRPr="00457C82" w14:paraId="17DF678F"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05F449" w14:textId="77777777" w:rsidR="00D16E97" w:rsidRPr="00457C82" w:rsidRDefault="00D16E97" w:rsidP="00294DA9">
            <w:pPr>
              <w:pStyle w:val="rowtabella0"/>
              <w:rPr>
                <w:color w:val="002060"/>
              </w:rPr>
            </w:pPr>
            <w:r w:rsidRPr="00457C82">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797A1F" w14:textId="77777777" w:rsidR="00D16E97" w:rsidRPr="00457C82" w:rsidRDefault="00D16E97" w:rsidP="00294DA9">
            <w:pPr>
              <w:pStyle w:val="rowtabella0"/>
              <w:rPr>
                <w:color w:val="002060"/>
              </w:rPr>
            </w:pPr>
            <w:r w:rsidRPr="00457C82">
              <w:rPr>
                <w:color w:val="002060"/>
              </w:rPr>
              <w:t>CALDAROLA G.N.C.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4EDCCB"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790FF2" w14:textId="77777777" w:rsidR="00D16E97" w:rsidRPr="00457C82" w:rsidRDefault="00D16E97" w:rsidP="00294DA9">
            <w:pPr>
              <w:pStyle w:val="rowtabella0"/>
              <w:rPr>
                <w:color w:val="002060"/>
              </w:rPr>
            </w:pPr>
            <w:r w:rsidRPr="00457C82">
              <w:rPr>
                <w:color w:val="002060"/>
              </w:rPr>
              <w:t>12/12/2021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65733B" w14:textId="77777777" w:rsidR="00D16E97" w:rsidRPr="00457C82" w:rsidRDefault="00D16E97" w:rsidP="00294DA9">
            <w:pPr>
              <w:pStyle w:val="rowtabella0"/>
              <w:rPr>
                <w:color w:val="002060"/>
              </w:rPr>
            </w:pPr>
            <w:r w:rsidRPr="00457C82">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280BD" w14:textId="77777777" w:rsidR="00D16E97" w:rsidRPr="00457C82" w:rsidRDefault="00D16E97" w:rsidP="00294DA9">
            <w:pPr>
              <w:pStyle w:val="rowtabella0"/>
              <w:rPr>
                <w:color w:val="002060"/>
              </w:rPr>
            </w:pPr>
            <w:r w:rsidRPr="00457C8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11B87D" w14:textId="77777777" w:rsidR="00D16E97" w:rsidRPr="00457C82" w:rsidRDefault="00D16E97" w:rsidP="00294DA9">
            <w:pPr>
              <w:pStyle w:val="rowtabella0"/>
              <w:rPr>
                <w:color w:val="002060"/>
              </w:rPr>
            </w:pPr>
            <w:r w:rsidRPr="00457C82">
              <w:rPr>
                <w:color w:val="002060"/>
              </w:rPr>
              <w:t>LOC.MONTEROCCO VIA A.MANCINI</w:t>
            </w:r>
          </w:p>
        </w:tc>
      </w:tr>
      <w:tr w:rsidR="00D16E97" w:rsidRPr="00457C82" w14:paraId="3DD443B0"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948BBF" w14:textId="77777777" w:rsidR="00D16E97" w:rsidRPr="00457C82" w:rsidRDefault="00D16E97" w:rsidP="00294DA9">
            <w:pPr>
              <w:pStyle w:val="rowtabella0"/>
              <w:rPr>
                <w:color w:val="002060"/>
              </w:rPr>
            </w:pPr>
            <w:r w:rsidRPr="00457C82">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22470" w14:textId="77777777" w:rsidR="00D16E97" w:rsidRPr="00457C82" w:rsidRDefault="00D16E97" w:rsidP="00294DA9">
            <w:pPr>
              <w:pStyle w:val="rowtabella0"/>
              <w:rPr>
                <w:color w:val="002060"/>
              </w:rPr>
            </w:pPr>
            <w:r w:rsidRPr="00457C82">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C8E83"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42FC6" w14:textId="77777777" w:rsidR="00D16E97" w:rsidRPr="00457C82" w:rsidRDefault="00D16E97" w:rsidP="00294DA9">
            <w:pPr>
              <w:pStyle w:val="rowtabella0"/>
              <w:rPr>
                <w:color w:val="002060"/>
              </w:rPr>
            </w:pPr>
            <w:r w:rsidRPr="00457C82">
              <w:rPr>
                <w:color w:val="002060"/>
              </w:rPr>
              <w:t>12/12/2021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9A641" w14:textId="77777777" w:rsidR="00D16E97" w:rsidRPr="00457C82" w:rsidRDefault="00D16E97" w:rsidP="00294DA9">
            <w:pPr>
              <w:pStyle w:val="rowtabella0"/>
              <w:rPr>
                <w:color w:val="002060"/>
              </w:rPr>
            </w:pPr>
            <w:r w:rsidRPr="00457C82">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BF7F6" w14:textId="77777777" w:rsidR="00D16E97" w:rsidRPr="00457C82" w:rsidRDefault="00D16E97" w:rsidP="00294DA9">
            <w:pPr>
              <w:pStyle w:val="rowtabella0"/>
              <w:rPr>
                <w:color w:val="002060"/>
              </w:rPr>
            </w:pPr>
            <w:r w:rsidRPr="00457C82">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46504" w14:textId="77777777" w:rsidR="00D16E97" w:rsidRPr="00457C82" w:rsidRDefault="00D16E97" w:rsidP="00294DA9">
            <w:pPr>
              <w:pStyle w:val="rowtabella0"/>
              <w:rPr>
                <w:color w:val="002060"/>
              </w:rPr>
            </w:pPr>
            <w:r w:rsidRPr="00457C82">
              <w:rPr>
                <w:color w:val="002060"/>
              </w:rPr>
              <w:t>FRAZ.PAGLIARE VIA VECCHI</w:t>
            </w:r>
          </w:p>
        </w:tc>
      </w:tr>
    </w:tbl>
    <w:p w14:paraId="13358CBC" w14:textId="77777777" w:rsidR="00D16E97" w:rsidRPr="00457C82" w:rsidRDefault="00D16E97" w:rsidP="00D16E97">
      <w:pPr>
        <w:pStyle w:val="breakline"/>
        <w:divId w:val="527259509"/>
        <w:rPr>
          <w:rFonts w:eastAsiaTheme="minorEastAsia"/>
          <w:color w:val="002060"/>
        </w:rPr>
      </w:pPr>
    </w:p>
    <w:p w14:paraId="0864BAF4" w14:textId="77777777" w:rsidR="00D16E97" w:rsidRPr="00457C82" w:rsidRDefault="00D16E97" w:rsidP="00D16E97">
      <w:pPr>
        <w:pStyle w:val="breakline"/>
        <w:divId w:val="527259509"/>
        <w:rPr>
          <w:color w:val="002060"/>
        </w:rPr>
      </w:pPr>
    </w:p>
    <w:p w14:paraId="1B64CE07"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COPPA MARCHE CALCIO 5 serie D</w:t>
      </w:r>
    </w:p>
    <w:p w14:paraId="05409C8B" w14:textId="77777777" w:rsidR="00D16E97" w:rsidRPr="00457C82" w:rsidRDefault="00D16E97" w:rsidP="00D16E97">
      <w:pPr>
        <w:pStyle w:val="titoloprinc0"/>
        <w:divId w:val="527259509"/>
        <w:rPr>
          <w:color w:val="002060"/>
        </w:rPr>
      </w:pPr>
      <w:r w:rsidRPr="00457C82">
        <w:rPr>
          <w:color w:val="002060"/>
        </w:rPr>
        <w:t>PROGRAMMA GARE</w:t>
      </w:r>
    </w:p>
    <w:p w14:paraId="1AC2243D" w14:textId="77777777" w:rsidR="00D16E97" w:rsidRPr="00457C82" w:rsidRDefault="00D16E97" w:rsidP="00D16E97">
      <w:pPr>
        <w:pStyle w:val="breakline"/>
        <w:divId w:val="527259509"/>
        <w:rPr>
          <w:color w:val="002060"/>
        </w:rPr>
      </w:pPr>
    </w:p>
    <w:p w14:paraId="24F5044A" w14:textId="77777777" w:rsidR="00D16E97" w:rsidRPr="00457C82" w:rsidRDefault="00D16E97" w:rsidP="00D16E97">
      <w:pPr>
        <w:pStyle w:val="sottotitolocampionato10"/>
        <w:divId w:val="527259509"/>
        <w:rPr>
          <w:color w:val="002060"/>
        </w:rPr>
      </w:pPr>
      <w:r w:rsidRPr="00457C82">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16E97" w:rsidRPr="00457C82" w14:paraId="4AF2D16C"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25356"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3FCE1"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9407E"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C0C2B"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BCB21"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C6DFB" w14:textId="77777777" w:rsidR="00D16E97" w:rsidRPr="00457C82" w:rsidRDefault="00D16E97" w:rsidP="00294DA9">
            <w:pPr>
              <w:pStyle w:val="headertabella0"/>
              <w:rPr>
                <w:color w:val="002060"/>
              </w:rPr>
            </w:pPr>
            <w:proofErr w:type="spellStart"/>
            <w:r w:rsidRPr="00457C82">
              <w:rPr>
                <w:color w:val="002060"/>
              </w:rPr>
              <w:t>Localita'</w:t>
            </w:r>
            <w:proofErr w:type="spellEnd"/>
            <w:r w:rsidRPr="00457C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40A7A"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67B69C7F" w14:textId="77777777" w:rsidTr="00D16E97">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58F3AD" w14:textId="77777777" w:rsidR="00D16E97" w:rsidRPr="00457C82" w:rsidRDefault="00D16E97" w:rsidP="00294DA9">
            <w:pPr>
              <w:pStyle w:val="rowtabella0"/>
              <w:rPr>
                <w:color w:val="002060"/>
              </w:rPr>
            </w:pPr>
            <w:r w:rsidRPr="00457C82">
              <w:rPr>
                <w:color w:val="002060"/>
              </w:rPr>
              <w:t>CALCETTO CASTRUM LAURI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890CB6" w14:textId="77777777" w:rsidR="00D16E97" w:rsidRPr="00457C82" w:rsidRDefault="00D16E97" w:rsidP="00294DA9">
            <w:pPr>
              <w:pStyle w:val="rowtabella0"/>
              <w:rPr>
                <w:color w:val="002060"/>
              </w:rPr>
            </w:pPr>
            <w:r w:rsidRPr="00457C82">
              <w:rPr>
                <w:color w:val="002060"/>
              </w:rPr>
              <w:t>GAGLIOLE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B98C4A"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47DB7D" w14:textId="77777777" w:rsidR="00D16E97" w:rsidRPr="00457C82" w:rsidRDefault="00D16E97" w:rsidP="00294DA9">
            <w:pPr>
              <w:pStyle w:val="rowtabella0"/>
              <w:rPr>
                <w:color w:val="002060"/>
              </w:rPr>
            </w:pPr>
            <w:r w:rsidRPr="00457C82">
              <w:rPr>
                <w:color w:val="002060"/>
              </w:rPr>
              <w:t>08/12/2021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BBED67" w14:textId="77777777" w:rsidR="00D16E97" w:rsidRPr="00457C82" w:rsidRDefault="00D16E97" w:rsidP="00294DA9">
            <w:pPr>
              <w:pStyle w:val="rowtabella0"/>
              <w:rPr>
                <w:color w:val="002060"/>
              </w:rPr>
            </w:pPr>
            <w:r w:rsidRPr="00457C82">
              <w:rPr>
                <w:color w:val="002060"/>
              </w:rPr>
              <w:t>5283 PALAZZETTO C.S.DI MOGLIANO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F5B96" w14:textId="77777777" w:rsidR="00D16E97" w:rsidRPr="00457C82" w:rsidRDefault="00D16E97" w:rsidP="00294DA9">
            <w:pPr>
              <w:pStyle w:val="rowtabella0"/>
              <w:rPr>
                <w:color w:val="002060"/>
              </w:rPr>
            </w:pPr>
            <w:r w:rsidRPr="00457C82">
              <w:rPr>
                <w:color w:val="002060"/>
              </w:rPr>
              <w:t>MOGLIANO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B97B28" w14:textId="77777777" w:rsidR="00D16E97" w:rsidRPr="00457C82" w:rsidRDefault="00D16E97" w:rsidP="00294DA9">
            <w:pPr>
              <w:pStyle w:val="rowtabella0"/>
              <w:rPr>
                <w:color w:val="002060"/>
              </w:rPr>
            </w:pPr>
            <w:r w:rsidRPr="00457C82">
              <w:rPr>
                <w:color w:val="002060"/>
              </w:rPr>
              <w:t>VIA PAOLO BORSELLINO</w:t>
            </w:r>
          </w:p>
        </w:tc>
      </w:tr>
    </w:tbl>
    <w:p w14:paraId="639EB4C9" w14:textId="77777777" w:rsidR="00D16E97" w:rsidRPr="00457C82" w:rsidRDefault="00D16E97" w:rsidP="00D16E97">
      <w:pPr>
        <w:pStyle w:val="breakline"/>
        <w:divId w:val="527259509"/>
        <w:rPr>
          <w:color w:val="002060"/>
        </w:rPr>
      </w:pPr>
    </w:p>
    <w:p w14:paraId="7269941F" w14:textId="77777777" w:rsidR="00850643" w:rsidRDefault="00850643" w:rsidP="00850643">
      <w:pPr>
        <w:pStyle w:val="breakline"/>
        <w:divId w:val="527259509"/>
        <w:rPr>
          <w:color w:val="002060"/>
        </w:rPr>
      </w:pPr>
    </w:p>
    <w:p w14:paraId="7EC39577" w14:textId="77777777" w:rsidR="00850643" w:rsidRPr="00240FE1" w:rsidRDefault="00850643" w:rsidP="00850643">
      <w:pPr>
        <w:pStyle w:val="breakline"/>
        <w:divId w:val="527259509"/>
        <w:rPr>
          <w:rFonts w:eastAsiaTheme="minorEastAsia"/>
          <w:color w:val="002060"/>
        </w:rPr>
      </w:pPr>
    </w:p>
    <w:p w14:paraId="7DE4B37A" w14:textId="3EBC1870" w:rsidR="007B0EF1" w:rsidRDefault="007B0EF1" w:rsidP="007B0EF1">
      <w:pPr>
        <w:pStyle w:val="LndNormale1"/>
        <w:divId w:val="527259509"/>
        <w:rPr>
          <w:color w:val="002060"/>
        </w:rPr>
      </w:pPr>
    </w:p>
    <w:p w14:paraId="510266AA" w14:textId="73B501FD" w:rsidR="003F58E7" w:rsidRDefault="003F58E7" w:rsidP="007B0EF1">
      <w:pPr>
        <w:pStyle w:val="LndNormale1"/>
        <w:divId w:val="527259509"/>
        <w:rPr>
          <w:color w:val="002060"/>
        </w:rPr>
      </w:pPr>
    </w:p>
    <w:p w14:paraId="43668975" w14:textId="77777777" w:rsidR="00661C45" w:rsidRPr="00AD41A0" w:rsidRDefault="00661C45" w:rsidP="00661C45">
      <w:pPr>
        <w:pStyle w:val="TITOLOCAMPIONATO"/>
        <w:shd w:val="clear" w:color="auto" w:fill="002060"/>
        <w:spacing w:before="0" w:beforeAutospacing="0" w:after="0" w:afterAutospacing="0"/>
        <w:divId w:val="527259509"/>
        <w:rPr>
          <w:color w:val="FFFFFF"/>
        </w:rPr>
      </w:pPr>
      <w:r>
        <w:rPr>
          <w:color w:val="FFFFFF"/>
        </w:rPr>
        <w:t>TRIBUNALE FEDERALE TERRITORIALE</w:t>
      </w:r>
    </w:p>
    <w:p w14:paraId="4CEBE86E" w14:textId="77777777" w:rsidR="00661C45" w:rsidRPr="00661C45" w:rsidRDefault="00661C45" w:rsidP="00661C45">
      <w:pPr>
        <w:pStyle w:val="LndNormale1"/>
        <w:divId w:val="527259509"/>
        <w:rPr>
          <w:rFonts w:cs="Arial"/>
          <w:b/>
          <w:color w:val="002060"/>
          <w:szCs w:val="22"/>
        </w:rPr>
      </w:pPr>
    </w:p>
    <w:p w14:paraId="11409350" w14:textId="77777777" w:rsidR="00661C45" w:rsidRPr="00661C45" w:rsidRDefault="00661C45" w:rsidP="00661C45">
      <w:pPr>
        <w:pStyle w:val="LndNormale1"/>
        <w:jc w:val="center"/>
        <w:divId w:val="527259509"/>
        <w:rPr>
          <w:rFonts w:cs="Arial"/>
          <w:color w:val="002060"/>
          <w:szCs w:val="22"/>
        </w:rPr>
      </w:pPr>
      <w:r w:rsidRPr="00661C45">
        <w:rPr>
          <w:rFonts w:cs="Arial"/>
          <w:b/>
          <w:color w:val="002060"/>
          <w:szCs w:val="22"/>
        </w:rPr>
        <w:t>Dispositivo n.2/TFT 2021/2022</w:t>
      </w:r>
    </w:p>
    <w:p w14:paraId="7560253F" w14:textId="77777777" w:rsidR="00661C45" w:rsidRPr="00661C45" w:rsidRDefault="00661C45" w:rsidP="00661C45">
      <w:pPr>
        <w:pStyle w:val="LndNormale1"/>
        <w:jc w:val="center"/>
        <w:divId w:val="527259509"/>
        <w:rPr>
          <w:rFonts w:cs="Arial"/>
          <w:b/>
          <w:color w:val="002060"/>
          <w:szCs w:val="22"/>
        </w:rPr>
      </w:pPr>
      <w:r w:rsidRPr="00661C45">
        <w:rPr>
          <w:rFonts w:cs="Arial"/>
          <w:b/>
          <w:color w:val="002060"/>
          <w:szCs w:val="22"/>
        </w:rPr>
        <w:t>Deferimento n. 3384/50 pfi 21-22 PM/vdb del 15 novembre 2021</w:t>
      </w:r>
    </w:p>
    <w:p w14:paraId="0481E324" w14:textId="77777777" w:rsidR="00661C45" w:rsidRPr="00661C45" w:rsidRDefault="00661C45" w:rsidP="00661C45">
      <w:pPr>
        <w:pStyle w:val="Titolo"/>
        <w:jc w:val="both"/>
        <w:divId w:val="527259509"/>
        <w:rPr>
          <w:rFonts w:cs="Arial"/>
          <w:color w:val="002060"/>
          <w:szCs w:val="22"/>
        </w:rPr>
      </w:pPr>
    </w:p>
    <w:p w14:paraId="05F39C4C" w14:textId="77777777" w:rsidR="00661C45" w:rsidRPr="00661C45" w:rsidRDefault="00661C45" w:rsidP="00661C45">
      <w:pPr>
        <w:pStyle w:val="Titolo"/>
        <w:jc w:val="both"/>
        <w:divId w:val="527259509"/>
        <w:rPr>
          <w:rFonts w:cs="Arial"/>
          <w:color w:val="002060"/>
          <w:szCs w:val="22"/>
        </w:rPr>
      </w:pPr>
    </w:p>
    <w:p w14:paraId="6DBFB645" w14:textId="77777777" w:rsidR="00661C45" w:rsidRPr="00661C45" w:rsidRDefault="00661C45" w:rsidP="00661C45">
      <w:pPr>
        <w:pStyle w:val="Titolo"/>
        <w:spacing w:line="360" w:lineRule="auto"/>
        <w:jc w:val="both"/>
        <w:divId w:val="527259509"/>
        <w:rPr>
          <w:rFonts w:cs="Arial"/>
          <w:b w:val="0"/>
          <w:color w:val="002060"/>
          <w:szCs w:val="22"/>
        </w:rPr>
      </w:pPr>
      <w:r w:rsidRPr="00661C45">
        <w:rPr>
          <w:rFonts w:cs="Arial"/>
          <w:b w:val="0"/>
          <w:color w:val="002060"/>
          <w:szCs w:val="22"/>
        </w:rPr>
        <w:t>Il Tribunale federale territoriale presso il Comitato Regionale Marche, composto da</w:t>
      </w:r>
    </w:p>
    <w:p w14:paraId="6EC06AC7" w14:textId="77777777" w:rsidR="00661C45" w:rsidRPr="00661C45" w:rsidRDefault="00661C45" w:rsidP="00661C45">
      <w:pPr>
        <w:pStyle w:val="Titolo"/>
        <w:jc w:val="both"/>
        <w:divId w:val="527259509"/>
        <w:rPr>
          <w:rFonts w:cs="Arial"/>
          <w:b w:val="0"/>
          <w:color w:val="002060"/>
          <w:szCs w:val="22"/>
        </w:rPr>
      </w:pPr>
      <w:r w:rsidRPr="00661C45">
        <w:rPr>
          <w:rFonts w:cs="Arial"/>
          <w:b w:val="0"/>
          <w:color w:val="002060"/>
          <w:szCs w:val="22"/>
        </w:rPr>
        <w:t xml:space="preserve">Avv. Piero </w:t>
      </w:r>
      <w:proofErr w:type="spellStart"/>
      <w:r w:rsidRPr="00661C45">
        <w:rPr>
          <w:rFonts w:cs="Arial"/>
          <w:b w:val="0"/>
          <w:color w:val="002060"/>
          <w:szCs w:val="22"/>
        </w:rPr>
        <w:t>Paciaroni</w:t>
      </w:r>
      <w:proofErr w:type="spellEnd"/>
      <w:r w:rsidRPr="00661C45">
        <w:rPr>
          <w:rFonts w:cs="Arial"/>
          <w:b w:val="0"/>
          <w:color w:val="002060"/>
          <w:szCs w:val="22"/>
        </w:rPr>
        <w:t xml:space="preserve"> - Presidente </w:t>
      </w:r>
    </w:p>
    <w:p w14:paraId="66CD3BEB" w14:textId="77777777" w:rsidR="00661C45" w:rsidRPr="00661C45" w:rsidRDefault="00661C45" w:rsidP="00661C45">
      <w:pPr>
        <w:pStyle w:val="Titolo"/>
        <w:jc w:val="both"/>
        <w:divId w:val="527259509"/>
        <w:rPr>
          <w:rFonts w:cs="Arial"/>
          <w:b w:val="0"/>
          <w:color w:val="002060"/>
          <w:szCs w:val="22"/>
        </w:rPr>
      </w:pPr>
      <w:r w:rsidRPr="00661C45">
        <w:rPr>
          <w:rFonts w:cs="Arial"/>
          <w:b w:val="0"/>
          <w:color w:val="002060"/>
          <w:szCs w:val="22"/>
        </w:rPr>
        <w:t>Dott. Giovanni Spanti - Vicepresidente</w:t>
      </w:r>
    </w:p>
    <w:p w14:paraId="6A80884D" w14:textId="77777777" w:rsidR="00661C45" w:rsidRPr="00661C45" w:rsidRDefault="00661C45" w:rsidP="00661C45">
      <w:pPr>
        <w:pStyle w:val="Titolo"/>
        <w:jc w:val="both"/>
        <w:divId w:val="527259509"/>
        <w:rPr>
          <w:rFonts w:cs="Arial"/>
          <w:b w:val="0"/>
          <w:color w:val="002060"/>
          <w:szCs w:val="22"/>
        </w:rPr>
      </w:pPr>
      <w:r w:rsidRPr="00661C45">
        <w:rPr>
          <w:rFonts w:cs="Arial"/>
          <w:b w:val="0"/>
          <w:color w:val="002060"/>
          <w:szCs w:val="22"/>
        </w:rPr>
        <w:t>Dott. Lorenzo Casagrande Albano – Componente Segretario f.f.</w:t>
      </w:r>
    </w:p>
    <w:p w14:paraId="5FF9DB52" w14:textId="77777777" w:rsidR="00661C45" w:rsidRPr="00661C45" w:rsidRDefault="00661C45" w:rsidP="00661C45">
      <w:pPr>
        <w:pStyle w:val="Titolo"/>
        <w:jc w:val="both"/>
        <w:divId w:val="527259509"/>
        <w:rPr>
          <w:rFonts w:cs="Arial"/>
          <w:b w:val="0"/>
          <w:color w:val="002060"/>
          <w:szCs w:val="22"/>
        </w:rPr>
      </w:pPr>
      <w:r w:rsidRPr="00661C45">
        <w:rPr>
          <w:rFonts w:cs="Arial"/>
          <w:b w:val="0"/>
          <w:color w:val="002060"/>
          <w:szCs w:val="22"/>
        </w:rPr>
        <w:t xml:space="preserve">Avv. Francesco Scaloni - Componente </w:t>
      </w:r>
    </w:p>
    <w:p w14:paraId="0F5FC178"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Dott.ssa Valentina Pupo – Componente</w:t>
      </w:r>
    </w:p>
    <w:p w14:paraId="678DC28D" w14:textId="77777777" w:rsidR="00661C45" w:rsidRPr="00661C45" w:rsidRDefault="00661C45" w:rsidP="00661C45">
      <w:pPr>
        <w:pStyle w:val="Titolo"/>
        <w:jc w:val="both"/>
        <w:divId w:val="527259509"/>
        <w:rPr>
          <w:b w:val="0"/>
          <w:color w:val="002060"/>
        </w:rPr>
      </w:pPr>
    </w:p>
    <w:p w14:paraId="446D90A3" w14:textId="77777777" w:rsidR="00661C45" w:rsidRPr="00661C45" w:rsidRDefault="00661C45" w:rsidP="00661C45">
      <w:pPr>
        <w:pStyle w:val="Titolo"/>
        <w:jc w:val="both"/>
        <w:divId w:val="527259509"/>
        <w:rPr>
          <w:b w:val="0"/>
          <w:color w:val="002060"/>
        </w:rPr>
      </w:pPr>
    </w:p>
    <w:p w14:paraId="3A5288E5" w14:textId="77777777" w:rsidR="00661C45" w:rsidRPr="00661C45" w:rsidRDefault="00661C45" w:rsidP="00661C45">
      <w:pPr>
        <w:pStyle w:val="Titolo"/>
        <w:spacing w:line="276" w:lineRule="auto"/>
        <w:jc w:val="both"/>
        <w:divId w:val="527259509"/>
        <w:rPr>
          <w:b w:val="0"/>
          <w:color w:val="002060"/>
        </w:rPr>
      </w:pPr>
      <w:r w:rsidRPr="00661C45">
        <w:rPr>
          <w:b w:val="0"/>
          <w:color w:val="002060"/>
        </w:rPr>
        <w:t xml:space="preserve">nella riunione del 6 dicembre 2021 </w:t>
      </w:r>
      <w:r w:rsidRPr="00661C45">
        <w:rPr>
          <w:rFonts w:cs="Arial"/>
          <w:b w:val="0"/>
          <w:color w:val="002060"/>
          <w:szCs w:val="22"/>
        </w:rPr>
        <w:t xml:space="preserve">a seguito del deferimento n.3384/50 </w:t>
      </w:r>
      <w:proofErr w:type="spellStart"/>
      <w:r w:rsidRPr="00661C45">
        <w:rPr>
          <w:rFonts w:cs="Arial"/>
          <w:b w:val="0"/>
          <w:color w:val="002060"/>
          <w:szCs w:val="22"/>
        </w:rPr>
        <w:t>pfi</w:t>
      </w:r>
      <w:proofErr w:type="spellEnd"/>
      <w:r w:rsidRPr="00661C45">
        <w:rPr>
          <w:rFonts w:cs="Arial"/>
          <w:b w:val="0"/>
          <w:color w:val="002060"/>
          <w:szCs w:val="22"/>
        </w:rPr>
        <w:t xml:space="preserve"> 21-22 PM/</w:t>
      </w:r>
      <w:proofErr w:type="spellStart"/>
      <w:r w:rsidRPr="00661C45">
        <w:rPr>
          <w:rFonts w:cs="Arial"/>
          <w:b w:val="0"/>
          <w:color w:val="002060"/>
          <w:szCs w:val="22"/>
        </w:rPr>
        <w:t>vdb</w:t>
      </w:r>
      <w:proofErr w:type="spellEnd"/>
      <w:r w:rsidRPr="00661C45">
        <w:rPr>
          <w:rFonts w:cs="Arial"/>
          <w:b w:val="0"/>
          <w:color w:val="002060"/>
          <w:szCs w:val="22"/>
        </w:rPr>
        <w:t xml:space="preserve"> del 15 novembre 2021 a carico della C.S.D VIRTUS TEAM SOC.COOP. e del sig. GAETANO MARINELLI </w:t>
      </w:r>
      <w:r w:rsidRPr="00661C45">
        <w:rPr>
          <w:b w:val="0"/>
          <w:color w:val="002060"/>
        </w:rPr>
        <w:t>ha pronunciato</w:t>
      </w:r>
      <w:r w:rsidRPr="00661C45">
        <w:rPr>
          <w:rFonts w:cs="Arial"/>
          <w:b w:val="0"/>
          <w:color w:val="002060"/>
          <w:szCs w:val="22"/>
        </w:rPr>
        <w:t xml:space="preserve"> il seguente</w:t>
      </w:r>
    </w:p>
    <w:p w14:paraId="0B5A7E34" w14:textId="77777777" w:rsidR="00661C45" w:rsidRPr="00661C45" w:rsidRDefault="00661C45" w:rsidP="00661C45">
      <w:pPr>
        <w:pStyle w:val="LndNormale1"/>
        <w:tabs>
          <w:tab w:val="center" w:pos="4819"/>
          <w:tab w:val="right" w:pos="9638"/>
        </w:tabs>
        <w:spacing w:line="360" w:lineRule="auto"/>
        <w:jc w:val="left"/>
        <w:divId w:val="527259509"/>
        <w:rPr>
          <w:rFonts w:cs="Arial"/>
          <w:b/>
          <w:color w:val="002060"/>
          <w:szCs w:val="22"/>
        </w:rPr>
      </w:pPr>
      <w:r w:rsidRPr="00661C45">
        <w:rPr>
          <w:rFonts w:cs="Arial"/>
          <w:color w:val="002060"/>
          <w:szCs w:val="22"/>
        </w:rPr>
        <w:t xml:space="preserve">                                                                    </w:t>
      </w:r>
      <w:r w:rsidRPr="00661C45">
        <w:rPr>
          <w:rFonts w:cs="Arial"/>
          <w:b/>
          <w:color w:val="002060"/>
          <w:szCs w:val="22"/>
        </w:rPr>
        <w:t>DISPOSITIVO</w:t>
      </w:r>
    </w:p>
    <w:p w14:paraId="29A84F88" w14:textId="77777777" w:rsidR="00661C45" w:rsidRPr="00661C45" w:rsidRDefault="00661C45" w:rsidP="00661C45">
      <w:pPr>
        <w:pStyle w:val="LndNormale1"/>
        <w:tabs>
          <w:tab w:val="center" w:pos="4819"/>
          <w:tab w:val="right" w:pos="9638"/>
        </w:tabs>
        <w:spacing w:line="360" w:lineRule="auto"/>
        <w:jc w:val="left"/>
        <w:divId w:val="527259509"/>
        <w:rPr>
          <w:rFonts w:cs="Arial"/>
          <w:bCs/>
          <w:color w:val="002060"/>
          <w:szCs w:val="22"/>
        </w:rPr>
      </w:pPr>
      <w:r w:rsidRPr="00661C45">
        <w:rPr>
          <w:rFonts w:cs="Arial"/>
          <w:b/>
          <w:color w:val="002060"/>
          <w:szCs w:val="22"/>
        </w:rPr>
        <w:t xml:space="preserve">                                                                       </w:t>
      </w:r>
      <w:r w:rsidRPr="00661C45">
        <w:rPr>
          <w:rFonts w:cs="Arial"/>
          <w:bCs/>
          <w:color w:val="002060"/>
          <w:szCs w:val="22"/>
        </w:rPr>
        <w:t>P.Q.M.</w:t>
      </w:r>
    </w:p>
    <w:p w14:paraId="38FFE88D"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Il Tribunale federale territoriale, all’esito della camera di consiglio, respinge il deferimento.</w:t>
      </w:r>
    </w:p>
    <w:p w14:paraId="4C894263" w14:textId="77777777" w:rsidR="00661C45" w:rsidRPr="00661C45" w:rsidRDefault="00661C45" w:rsidP="00661C45">
      <w:pPr>
        <w:divId w:val="527259509"/>
        <w:rPr>
          <w:rFonts w:ascii="Arial" w:hAnsi="Arial" w:cs="Arial"/>
          <w:color w:val="002060"/>
          <w:sz w:val="22"/>
          <w:szCs w:val="22"/>
        </w:rPr>
      </w:pPr>
    </w:p>
    <w:p w14:paraId="48C4AFA6"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Manda alla Segreteria del Comitato Regionale Marche per le comunicazioni e gli adempimenti conseguenti.</w:t>
      </w:r>
    </w:p>
    <w:p w14:paraId="3C934B6C" w14:textId="77777777" w:rsidR="00661C45" w:rsidRPr="00661C45" w:rsidRDefault="00661C45" w:rsidP="00661C45">
      <w:pPr>
        <w:divId w:val="527259509"/>
        <w:rPr>
          <w:rFonts w:ascii="Arial" w:hAnsi="Arial" w:cs="Arial"/>
          <w:color w:val="002060"/>
          <w:sz w:val="22"/>
          <w:szCs w:val="22"/>
        </w:rPr>
      </w:pPr>
    </w:p>
    <w:p w14:paraId="79C13916"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Così deciso in Ancona, nella sede della FIGC – LND - Comitato Regionale Marche, in data 6 dicembre 2021.</w:t>
      </w:r>
    </w:p>
    <w:p w14:paraId="04B7EC71"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 xml:space="preserve">                </w:t>
      </w:r>
    </w:p>
    <w:p w14:paraId="1EF670D0"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 xml:space="preserve">                                                                                         </w:t>
      </w:r>
    </w:p>
    <w:p w14:paraId="6F529328" w14:textId="77777777" w:rsidR="00661C45" w:rsidRPr="00661C45" w:rsidRDefault="00661C45" w:rsidP="00661C45">
      <w:pPr>
        <w:jc w:val="left"/>
        <w:divId w:val="527259509"/>
        <w:rPr>
          <w:rFonts w:ascii="Arial" w:hAnsi="Arial" w:cs="Arial"/>
          <w:color w:val="002060"/>
          <w:sz w:val="22"/>
          <w:szCs w:val="22"/>
        </w:rPr>
      </w:pPr>
      <w:bookmarkStart w:id="9" w:name="_Hlk88664720"/>
      <w:r w:rsidRPr="00661C45">
        <w:rPr>
          <w:rFonts w:ascii="Arial" w:hAnsi="Arial" w:cs="Arial"/>
          <w:color w:val="002060"/>
          <w:sz w:val="22"/>
          <w:szCs w:val="22"/>
        </w:rPr>
        <w:t xml:space="preserve">Il Relatore                                                                                                                 Il Presidente                                                         F.to in originale                                                                                                         F.to in originale                                                                                                                                                                                                    </w:t>
      </w:r>
    </w:p>
    <w:p w14:paraId="4DE45D31" w14:textId="77777777" w:rsidR="00661C45" w:rsidRPr="00661C45" w:rsidRDefault="00661C45" w:rsidP="00661C45">
      <w:pPr>
        <w:pStyle w:val="LndNormale1"/>
        <w:jc w:val="left"/>
        <w:divId w:val="527259509"/>
        <w:rPr>
          <w:rFonts w:cs="Arial"/>
          <w:color w:val="002060"/>
          <w:szCs w:val="22"/>
        </w:rPr>
      </w:pPr>
      <w:r w:rsidRPr="00661C45">
        <w:rPr>
          <w:rFonts w:cs="Arial"/>
          <w:noProof w:val="0"/>
          <w:color w:val="002060"/>
          <w:szCs w:val="22"/>
        </w:rPr>
        <w:t xml:space="preserve">Giovanni Spanti                    </w:t>
      </w:r>
      <w:r w:rsidRPr="00661C45">
        <w:rPr>
          <w:rFonts w:cs="Arial"/>
          <w:color w:val="002060"/>
          <w:szCs w:val="22"/>
        </w:rPr>
        <w:t xml:space="preserve">                                                                                    Piero Paciaroni                                                        </w:t>
      </w:r>
    </w:p>
    <w:bookmarkEnd w:id="9"/>
    <w:p w14:paraId="4CD7FDC9" w14:textId="77777777" w:rsidR="00661C45" w:rsidRPr="00661C45" w:rsidRDefault="00661C45" w:rsidP="00661C45">
      <w:pPr>
        <w:pStyle w:val="Titolo"/>
        <w:spacing w:line="276" w:lineRule="auto"/>
        <w:jc w:val="both"/>
        <w:divId w:val="527259509"/>
        <w:rPr>
          <w:rFonts w:cs="Arial"/>
          <w:b w:val="0"/>
          <w:color w:val="002060"/>
          <w:szCs w:val="22"/>
        </w:rPr>
      </w:pPr>
    </w:p>
    <w:p w14:paraId="152FF1D2" w14:textId="77777777" w:rsidR="00661C45" w:rsidRPr="00661C45" w:rsidRDefault="00661C45" w:rsidP="00661C45">
      <w:pPr>
        <w:divId w:val="527259509"/>
        <w:rPr>
          <w:rFonts w:ascii="Arial" w:hAnsi="Arial" w:cs="Arial"/>
          <w:color w:val="002060"/>
          <w:sz w:val="22"/>
          <w:szCs w:val="22"/>
        </w:rPr>
      </w:pPr>
    </w:p>
    <w:p w14:paraId="6B5CCB0C" w14:textId="77777777" w:rsidR="00661C45" w:rsidRPr="00661C45" w:rsidRDefault="00661C45" w:rsidP="00661C45">
      <w:pPr>
        <w:pStyle w:val="LndNormale1"/>
        <w:divId w:val="527259509"/>
        <w:rPr>
          <w:rFonts w:cs="Arial"/>
          <w:color w:val="002060"/>
          <w:szCs w:val="22"/>
        </w:rPr>
      </w:pPr>
    </w:p>
    <w:p w14:paraId="61E66951" w14:textId="77777777" w:rsidR="00661C45" w:rsidRPr="00661C45" w:rsidRDefault="00661C45" w:rsidP="00661C45">
      <w:pPr>
        <w:pStyle w:val="LndNormale1"/>
        <w:divId w:val="527259509"/>
        <w:rPr>
          <w:rFonts w:cs="Arial"/>
          <w:b/>
          <w:color w:val="002060"/>
          <w:szCs w:val="22"/>
          <w:u w:val="single"/>
        </w:rPr>
      </w:pPr>
      <w:r w:rsidRPr="00661C45">
        <w:rPr>
          <w:rFonts w:cs="Arial"/>
          <w:b/>
          <w:color w:val="002060"/>
          <w:szCs w:val="22"/>
          <w:u w:val="single"/>
        </w:rPr>
        <w:t>Depositato in Ancona in data 6 dicembre 2021</w:t>
      </w:r>
    </w:p>
    <w:p w14:paraId="5F63403C" w14:textId="77777777" w:rsidR="00661C45" w:rsidRPr="00661C45" w:rsidRDefault="00661C45" w:rsidP="00661C45">
      <w:pPr>
        <w:pStyle w:val="LndNormale1"/>
        <w:divId w:val="527259509"/>
        <w:rPr>
          <w:rFonts w:cs="Arial"/>
          <w:b/>
          <w:color w:val="002060"/>
          <w:szCs w:val="22"/>
          <w:u w:val="single"/>
        </w:rPr>
      </w:pPr>
    </w:p>
    <w:p w14:paraId="7DA428A4" w14:textId="77777777" w:rsidR="00661C45" w:rsidRPr="00661C45" w:rsidRDefault="00661C45" w:rsidP="00661C45">
      <w:pPr>
        <w:pStyle w:val="LndNormale1"/>
        <w:divId w:val="527259509"/>
        <w:rPr>
          <w:rFonts w:cs="Arial"/>
          <w:color w:val="002060"/>
          <w:szCs w:val="22"/>
        </w:rPr>
      </w:pPr>
      <w:r w:rsidRPr="00661C45">
        <w:rPr>
          <w:rFonts w:cs="Arial"/>
          <w:color w:val="002060"/>
          <w:szCs w:val="22"/>
        </w:rPr>
        <w:t xml:space="preserve">Il Segretario f.f.                                                                                            </w:t>
      </w:r>
    </w:p>
    <w:p w14:paraId="1DB81C88" w14:textId="77777777" w:rsidR="00661C45" w:rsidRPr="00661C45" w:rsidRDefault="00661C45" w:rsidP="00661C45">
      <w:pPr>
        <w:pStyle w:val="LndNormale1"/>
        <w:divId w:val="527259509"/>
        <w:rPr>
          <w:rFonts w:cs="Arial"/>
          <w:color w:val="002060"/>
          <w:szCs w:val="22"/>
        </w:rPr>
      </w:pPr>
      <w:r w:rsidRPr="00661C45">
        <w:rPr>
          <w:rFonts w:cs="Arial"/>
          <w:color w:val="002060"/>
          <w:szCs w:val="22"/>
        </w:rPr>
        <w:t>F.to in originale</w:t>
      </w:r>
    </w:p>
    <w:p w14:paraId="021A3B6E" w14:textId="3B2B581C" w:rsidR="00661C45" w:rsidRPr="00661C45" w:rsidRDefault="00661C45" w:rsidP="00661C45">
      <w:pPr>
        <w:pStyle w:val="LndNormale1"/>
        <w:divId w:val="527259509"/>
        <w:rPr>
          <w:color w:val="002060"/>
        </w:rPr>
      </w:pPr>
      <w:r w:rsidRPr="00661C45">
        <w:rPr>
          <w:rFonts w:cs="Arial"/>
          <w:color w:val="002060"/>
          <w:szCs w:val="22"/>
        </w:rPr>
        <w:t>Lorenzo Casagrande Albano</w:t>
      </w: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6F8227AD"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7E19B9">
        <w:rPr>
          <w:rFonts w:ascii="Arial" w:hAnsi="Arial" w:cs="Arial"/>
          <w:b/>
          <w:bCs/>
          <w:color w:val="002060"/>
        </w:rPr>
        <w:t>20</w:t>
      </w:r>
      <w:r w:rsidR="009277F2">
        <w:rPr>
          <w:rFonts w:ascii="Arial" w:hAnsi="Arial" w:cs="Arial"/>
          <w:b/>
          <w:bCs/>
          <w:color w:val="002060"/>
        </w:rPr>
        <w:t xml:space="preserve"> dicembre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120AE628" w14:textId="77777777" w:rsidR="000F6EAA" w:rsidRDefault="000F6EAA" w:rsidP="000F6EAA">
      <w:pPr>
        <w:pStyle w:val="Corpodeltesto21"/>
        <w:divId w:val="527259509"/>
        <w:rPr>
          <w:rFonts w:ascii="Arial" w:hAnsi="Arial" w:cs="Arial"/>
          <w:color w:val="002060"/>
          <w:sz w:val="22"/>
          <w:szCs w:val="22"/>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CAFD8A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74F8A">
        <w:rPr>
          <w:b/>
          <w:color w:val="002060"/>
          <w:u w:val="single"/>
        </w:rPr>
        <w:t>0</w:t>
      </w:r>
      <w:r w:rsidR="007E19B9">
        <w:rPr>
          <w:b/>
          <w:color w:val="002060"/>
          <w:u w:val="single"/>
        </w:rPr>
        <w:t>7</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8A03D" w14:textId="77777777" w:rsidR="00C55C0C" w:rsidRDefault="00C55C0C">
      <w:r>
        <w:separator/>
      </w:r>
    </w:p>
  </w:endnote>
  <w:endnote w:type="continuationSeparator" w:id="0">
    <w:p w14:paraId="317D2048" w14:textId="77777777" w:rsidR="00C55C0C" w:rsidRDefault="00C55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06EDEA89"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7E19B9">
      <w:rPr>
        <w:rStyle w:val="Numeropagina"/>
        <w:rFonts w:ascii="Arial" w:hAnsi="Arial" w:cs="Arial"/>
        <w:color w:val="00206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CEF76" w14:textId="77777777" w:rsidR="00C55C0C" w:rsidRDefault="00C55C0C">
      <w:r>
        <w:separator/>
      </w:r>
    </w:p>
  </w:footnote>
  <w:footnote w:type="continuationSeparator" w:id="0">
    <w:p w14:paraId="1D740686" w14:textId="77777777" w:rsidR="00C55C0C" w:rsidRDefault="00C55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295</TotalTime>
  <Pages>21</Pages>
  <Words>6669</Words>
  <Characters>38017</Characters>
  <Application>Microsoft Office Word</Application>
  <DocSecurity>0</DocSecurity>
  <Lines>316</Lines>
  <Paragraphs>89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44597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7</cp:revision>
  <cp:lastPrinted>2021-10-27T14:01:00Z</cp:lastPrinted>
  <dcterms:created xsi:type="dcterms:W3CDTF">2021-12-07T09:54:00Z</dcterms:created>
  <dcterms:modified xsi:type="dcterms:W3CDTF">2021-12-07T15:44:00Z</dcterms:modified>
</cp:coreProperties>
</file>