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F77D5C7"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B94388">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94388">
              <w:rPr>
                <w:rFonts w:ascii="Arial" w:hAnsi="Arial" w:cs="Arial"/>
                <w:color w:val="002060"/>
                <w:sz w:val="40"/>
                <w:szCs w:val="40"/>
              </w:rPr>
              <w:t>22</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E2441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E2441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E2441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E2441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0FB1D33B" w:rsidR="007C170D" w:rsidRDefault="007C170D" w:rsidP="009D0C38">
      <w:pPr>
        <w:pStyle w:val="LndNormale1"/>
        <w:rPr>
          <w:color w:val="002060"/>
          <w:szCs w:val="22"/>
        </w:rPr>
      </w:pPr>
    </w:p>
    <w:p w14:paraId="34013FFF" w14:textId="2F00F101" w:rsidR="003A02EB" w:rsidRDefault="003A02EB" w:rsidP="009D0C38">
      <w:pPr>
        <w:pStyle w:val="LndNormale1"/>
        <w:rPr>
          <w:color w:val="002060"/>
          <w:szCs w:val="22"/>
        </w:rPr>
      </w:pPr>
    </w:p>
    <w:p w14:paraId="44472345" w14:textId="77777777" w:rsidR="003A02EB" w:rsidRPr="003A02EB" w:rsidRDefault="003A02EB" w:rsidP="003A02EB">
      <w:pPr>
        <w:pStyle w:val="LndNormale1"/>
        <w:jc w:val="center"/>
        <w:rPr>
          <w:b/>
          <w:color w:val="002060"/>
          <w:sz w:val="26"/>
          <w:szCs w:val="26"/>
          <w:u w:val="single"/>
        </w:rPr>
      </w:pPr>
      <w:r w:rsidRPr="003A02EB">
        <w:rPr>
          <w:b/>
          <w:color w:val="002060"/>
          <w:sz w:val="26"/>
          <w:szCs w:val="26"/>
          <w:u w:val="single"/>
        </w:rPr>
        <w:t>MESSAGGIO AUGURALE DEL PRESIDENTE COMITATO REGIONALE MARCHE</w:t>
      </w:r>
    </w:p>
    <w:p w14:paraId="7820F64A" w14:textId="77777777" w:rsidR="003A02EB" w:rsidRPr="003A02EB" w:rsidRDefault="003A02EB" w:rsidP="003A02EB">
      <w:pPr>
        <w:pStyle w:val="LndNormale1"/>
        <w:rPr>
          <w:color w:val="002060"/>
          <w:szCs w:val="22"/>
        </w:rPr>
      </w:pPr>
    </w:p>
    <w:p w14:paraId="23956820" w14:textId="77777777" w:rsidR="003A02EB" w:rsidRPr="003A02EB" w:rsidRDefault="003A02EB" w:rsidP="003A02EB">
      <w:pPr>
        <w:pStyle w:val="LndNormale1"/>
        <w:rPr>
          <w:color w:val="002060"/>
          <w:sz w:val="24"/>
          <w:szCs w:val="24"/>
        </w:rPr>
      </w:pPr>
      <w:r w:rsidRPr="003A02EB">
        <w:rPr>
          <w:color w:val="002060"/>
          <w:sz w:val="24"/>
          <w:szCs w:val="24"/>
        </w:rPr>
        <w:t xml:space="preserve">La voglia di Natale, sempre viva ed intima in ognuno di noi, per le speranze e le attese che in tutti fa nascere, conserva il suo significato più profondo e tanto più avvertito in un contesto </w:t>
      </w:r>
      <w:r w:rsidRPr="003A02EB">
        <w:rPr>
          <w:color w:val="002060"/>
          <w:sz w:val="24"/>
          <w:szCs w:val="24"/>
        </w:rPr>
        <w:lastRenderedPageBreak/>
        <w:t>sociale mondiale che continua ad essere pervaso da incognite ed incertezze legate a questa pandemia con non accenna a dar tregua.</w:t>
      </w:r>
    </w:p>
    <w:p w14:paraId="35C85530" w14:textId="77777777" w:rsidR="003A02EB" w:rsidRPr="003A02EB" w:rsidRDefault="003A02EB" w:rsidP="003A02EB">
      <w:pPr>
        <w:pStyle w:val="LndNormale1"/>
        <w:rPr>
          <w:color w:val="002060"/>
          <w:sz w:val="24"/>
          <w:szCs w:val="24"/>
        </w:rPr>
      </w:pPr>
      <w:r w:rsidRPr="003A02EB">
        <w:rPr>
          <w:color w:val="002060"/>
          <w:sz w:val="24"/>
          <w:szCs w:val="24"/>
        </w:rPr>
        <w:t>Nei voti augurali per questo Natale e per il Nuovo Anno vogliamo metter la speranza di un ritorno alla normalità quanto mai desiderata da tutti.</w:t>
      </w:r>
    </w:p>
    <w:p w14:paraId="6178E9CD" w14:textId="77777777" w:rsidR="003A02EB" w:rsidRPr="003A02EB" w:rsidRDefault="003A02EB" w:rsidP="003A02EB">
      <w:pPr>
        <w:pStyle w:val="LndNormale1"/>
        <w:rPr>
          <w:color w:val="002060"/>
          <w:sz w:val="24"/>
          <w:szCs w:val="24"/>
        </w:rPr>
      </w:pPr>
      <w:r w:rsidRPr="003A02EB">
        <w:rPr>
          <w:color w:val="002060"/>
          <w:sz w:val="24"/>
          <w:szCs w:val="24"/>
        </w:rPr>
        <w:t xml:space="preserve">Che lo spirito del Natale abbia a durare nell’agire di ciascuno per tutto il nuovo anno: è questo il senso del </w:t>
      </w:r>
      <w:r w:rsidRPr="003A02EB">
        <w:rPr>
          <w:b/>
          <w:color w:val="002060"/>
          <w:sz w:val="24"/>
          <w:szCs w:val="24"/>
        </w:rPr>
        <w:t>Buon Natale</w:t>
      </w:r>
      <w:r w:rsidRPr="003A02EB">
        <w:rPr>
          <w:color w:val="002060"/>
          <w:sz w:val="24"/>
          <w:szCs w:val="24"/>
        </w:rPr>
        <w:t xml:space="preserve"> e del </w:t>
      </w:r>
      <w:r w:rsidRPr="003A02EB">
        <w:rPr>
          <w:b/>
          <w:color w:val="002060"/>
          <w:sz w:val="24"/>
          <w:szCs w:val="24"/>
        </w:rPr>
        <w:t>Buon Anno</w:t>
      </w:r>
      <w:r w:rsidRPr="003A02EB">
        <w:rPr>
          <w:color w:val="002060"/>
          <w:sz w:val="24"/>
          <w:szCs w:val="24"/>
        </w:rPr>
        <w:t xml:space="preserve"> che viene rivolto a tutto il calcio e lo sport marchigiano.</w:t>
      </w:r>
    </w:p>
    <w:p w14:paraId="76AE55BB" w14:textId="77777777" w:rsidR="003A02EB" w:rsidRPr="003A02EB" w:rsidRDefault="003A02EB" w:rsidP="003A02EB">
      <w:pPr>
        <w:pStyle w:val="LndNormale1"/>
        <w:rPr>
          <w:color w:val="002060"/>
          <w:sz w:val="24"/>
          <w:szCs w:val="24"/>
        </w:rPr>
      </w:pPr>
    </w:p>
    <w:p w14:paraId="191BD53B" w14:textId="77777777" w:rsidR="003A02EB" w:rsidRPr="003A02EB" w:rsidRDefault="003A02EB" w:rsidP="003A02EB">
      <w:pPr>
        <w:pStyle w:val="LndNormale1"/>
        <w:rPr>
          <w:color w:val="002060"/>
          <w:sz w:val="24"/>
          <w:szCs w:val="24"/>
        </w:rPr>
      </w:pP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t>IL PRESIDENTE</w:t>
      </w:r>
    </w:p>
    <w:p w14:paraId="5BCFFA4B" w14:textId="77777777" w:rsidR="003A02EB" w:rsidRPr="003A02EB" w:rsidRDefault="003A02EB" w:rsidP="003A02EB">
      <w:pPr>
        <w:pStyle w:val="LndNormale1"/>
        <w:rPr>
          <w:color w:val="002060"/>
          <w:sz w:val="24"/>
          <w:szCs w:val="24"/>
        </w:rPr>
      </w:pP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r>
      <w:r w:rsidRPr="003A02EB">
        <w:rPr>
          <w:color w:val="002060"/>
          <w:sz w:val="24"/>
          <w:szCs w:val="24"/>
        </w:rPr>
        <w:tab/>
        <w:t xml:space="preserve">      Ivo Panichi</w:t>
      </w:r>
    </w:p>
    <w:p w14:paraId="522A8542" w14:textId="77777777" w:rsidR="003A02EB" w:rsidRPr="003A02EB" w:rsidRDefault="003A02EB" w:rsidP="009D0C38">
      <w:pPr>
        <w:pStyle w:val="LndNormale1"/>
        <w:rPr>
          <w:color w:val="002060"/>
          <w:szCs w:val="22"/>
        </w:rPr>
      </w:pPr>
    </w:p>
    <w:p w14:paraId="4402527A" w14:textId="2822DCCD" w:rsidR="00885B93" w:rsidRPr="003A02EB"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08FD2DDB" w14:textId="77777777" w:rsidR="00687F56" w:rsidRPr="00FC48ED" w:rsidRDefault="00687F56" w:rsidP="00687F56">
      <w:pPr>
        <w:pStyle w:val="breakline"/>
        <w:divId w:val="527259509"/>
        <w:rPr>
          <w:color w:val="002060"/>
        </w:rPr>
      </w:pPr>
    </w:p>
    <w:p w14:paraId="0F661892"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CALCIO A CINQUE SERIE C1</w:t>
      </w:r>
    </w:p>
    <w:p w14:paraId="5AC9502F" w14:textId="77777777" w:rsidR="00854DD0" w:rsidRPr="00603161" w:rsidRDefault="00854DD0" w:rsidP="00854DD0">
      <w:pPr>
        <w:pStyle w:val="titoloprinc0"/>
        <w:divId w:val="527259509"/>
        <w:rPr>
          <w:color w:val="002060"/>
        </w:rPr>
      </w:pPr>
      <w:r w:rsidRPr="00603161">
        <w:rPr>
          <w:color w:val="002060"/>
        </w:rPr>
        <w:t>RISULTATI</w:t>
      </w:r>
    </w:p>
    <w:p w14:paraId="78160F49" w14:textId="77777777" w:rsidR="00854DD0" w:rsidRPr="00603161" w:rsidRDefault="00854DD0" w:rsidP="00854DD0">
      <w:pPr>
        <w:pStyle w:val="breakline"/>
        <w:divId w:val="527259509"/>
        <w:rPr>
          <w:color w:val="002060"/>
        </w:rPr>
      </w:pPr>
    </w:p>
    <w:p w14:paraId="01555929" w14:textId="77777777" w:rsidR="00854DD0" w:rsidRPr="00603161" w:rsidRDefault="00854DD0" w:rsidP="00854DD0">
      <w:pPr>
        <w:pStyle w:val="sottotitolocampionato10"/>
        <w:divId w:val="527259509"/>
        <w:rPr>
          <w:color w:val="002060"/>
        </w:rPr>
      </w:pPr>
      <w:r w:rsidRPr="00603161">
        <w:rPr>
          <w:color w:val="002060"/>
        </w:rPr>
        <w:t>RISULTATI UFFICIALI GARE DEL 17/12/2021</w:t>
      </w:r>
    </w:p>
    <w:p w14:paraId="424A3444"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3C3DB4A"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14BFC5A6"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1F83F55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068DE" w14:textId="77777777" w:rsidR="00854DD0" w:rsidRPr="00603161" w:rsidRDefault="00854DD0" w:rsidP="00031B63">
                  <w:pPr>
                    <w:pStyle w:val="headertabella0"/>
                    <w:rPr>
                      <w:color w:val="002060"/>
                    </w:rPr>
                  </w:pPr>
                  <w:r w:rsidRPr="00603161">
                    <w:rPr>
                      <w:color w:val="002060"/>
                    </w:rPr>
                    <w:t>GIRONE A - 1 Giornata - R</w:t>
                  </w:r>
                </w:p>
              </w:tc>
            </w:tr>
            <w:tr w:rsidR="00854DD0" w:rsidRPr="00603161" w14:paraId="536AB99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7418D" w14:textId="77777777" w:rsidR="00854DD0" w:rsidRPr="00603161" w:rsidRDefault="00854DD0" w:rsidP="00031B63">
                  <w:pPr>
                    <w:pStyle w:val="rowtabella0"/>
                    <w:rPr>
                      <w:color w:val="002060"/>
                    </w:rPr>
                  </w:pPr>
                  <w:r w:rsidRPr="00603161">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A943E" w14:textId="77777777" w:rsidR="00854DD0" w:rsidRPr="00603161" w:rsidRDefault="00854DD0" w:rsidP="00031B63">
                  <w:pPr>
                    <w:pStyle w:val="rowtabella0"/>
                    <w:rPr>
                      <w:color w:val="002060"/>
                    </w:rPr>
                  </w:pPr>
                  <w:r w:rsidRPr="00603161">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5D614" w14:textId="77777777" w:rsidR="00854DD0" w:rsidRPr="00603161" w:rsidRDefault="00854DD0" w:rsidP="00031B63">
                  <w:pPr>
                    <w:pStyle w:val="rowtabella0"/>
                    <w:jc w:val="center"/>
                    <w:rPr>
                      <w:color w:val="002060"/>
                    </w:rPr>
                  </w:pPr>
                  <w:r w:rsidRPr="00603161">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2A903" w14:textId="77777777" w:rsidR="00854DD0" w:rsidRPr="00603161" w:rsidRDefault="00854DD0" w:rsidP="00031B63">
                  <w:pPr>
                    <w:pStyle w:val="rowtabella0"/>
                    <w:jc w:val="center"/>
                    <w:rPr>
                      <w:color w:val="002060"/>
                    </w:rPr>
                  </w:pPr>
                  <w:r w:rsidRPr="00603161">
                    <w:rPr>
                      <w:color w:val="002060"/>
                    </w:rPr>
                    <w:t> </w:t>
                  </w:r>
                </w:p>
              </w:tc>
            </w:tr>
            <w:tr w:rsidR="00854DD0" w:rsidRPr="00603161" w14:paraId="2855DE9E"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DFBF1" w14:textId="77777777" w:rsidR="00854DD0" w:rsidRPr="00603161" w:rsidRDefault="00854DD0" w:rsidP="00031B63">
                  <w:pPr>
                    <w:pStyle w:val="rowtabella0"/>
                    <w:rPr>
                      <w:color w:val="002060"/>
                    </w:rPr>
                  </w:pPr>
                  <w:r w:rsidRPr="0060316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72796" w14:textId="77777777" w:rsidR="00854DD0" w:rsidRPr="00603161" w:rsidRDefault="00854DD0" w:rsidP="00031B63">
                  <w:pPr>
                    <w:pStyle w:val="rowtabella0"/>
                    <w:rPr>
                      <w:color w:val="002060"/>
                    </w:rPr>
                  </w:pPr>
                  <w:r w:rsidRPr="00603161">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D699EE" w14:textId="77777777" w:rsidR="00854DD0" w:rsidRPr="00603161" w:rsidRDefault="00854DD0" w:rsidP="00031B63">
                  <w:pPr>
                    <w:pStyle w:val="rowtabella0"/>
                    <w:jc w:val="center"/>
                    <w:rPr>
                      <w:color w:val="002060"/>
                    </w:rPr>
                  </w:pPr>
                  <w:r w:rsidRPr="0060316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DC23CA" w14:textId="77777777" w:rsidR="00854DD0" w:rsidRPr="00603161" w:rsidRDefault="00854DD0" w:rsidP="00031B63">
                  <w:pPr>
                    <w:pStyle w:val="rowtabella0"/>
                    <w:jc w:val="center"/>
                    <w:rPr>
                      <w:color w:val="002060"/>
                    </w:rPr>
                  </w:pPr>
                  <w:r w:rsidRPr="00603161">
                    <w:rPr>
                      <w:color w:val="002060"/>
                    </w:rPr>
                    <w:t> </w:t>
                  </w:r>
                </w:p>
              </w:tc>
            </w:tr>
            <w:tr w:rsidR="00854DD0" w:rsidRPr="00603161" w14:paraId="0059A57C"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A0BE6" w14:textId="77777777" w:rsidR="00854DD0" w:rsidRPr="00603161" w:rsidRDefault="00854DD0" w:rsidP="00031B63">
                  <w:pPr>
                    <w:pStyle w:val="rowtabella0"/>
                    <w:rPr>
                      <w:color w:val="002060"/>
                    </w:rPr>
                  </w:pPr>
                  <w:r w:rsidRPr="0060316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B72863" w14:textId="77777777" w:rsidR="00854DD0" w:rsidRPr="00603161" w:rsidRDefault="00854DD0" w:rsidP="00031B63">
                  <w:pPr>
                    <w:pStyle w:val="rowtabella0"/>
                    <w:rPr>
                      <w:color w:val="002060"/>
                    </w:rPr>
                  </w:pPr>
                  <w:r w:rsidRPr="00603161">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95096C" w14:textId="77777777" w:rsidR="00854DD0" w:rsidRPr="00603161" w:rsidRDefault="00854DD0" w:rsidP="00031B63">
                  <w:pPr>
                    <w:pStyle w:val="rowtabella0"/>
                    <w:jc w:val="center"/>
                    <w:rPr>
                      <w:color w:val="002060"/>
                    </w:rPr>
                  </w:pPr>
                  <w:r w:rsidRPr="0060316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976710" w14:textId="77777777" w:rsidR="00854DD0" w:rsidRPr="00603161" w:rsidRDefault="00854DD0" w:rsidP="00031B63">
                  <w:pPr>
                    <w:pStyle w:val="rowtabella0"/>
                    <w:jc w:val="center"/>
                    <w:rPr>
                      <w:color w:val="002060"/>
                    </w:rPr>
                  </w:pPr>
                  <w:r w:rsidRPr="00603161">
                    <w:rPr>
                      <w:color w:val="002060"/>
                    </w:rPr>
                    <w:t> </w:t>
                  </w:r>
                </w:p>
              </w:tc>
            </w:tr>
            <w:tr w:rsidR="00854DD0" w:rsidRPr="00603161" w14:paraId="11AA86F0"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2E4344" w14:textId="77777777" w:rsidR="00854DD0" w:rsidRPr="00603161" w:rsidRDefault="00854DD0" w:rsidP="00031B63">
                  <w:pPr>
                    <w:pStyle w:val="rowtabella0"/>
                    <w:rPr>
                      <w:color w:val="002060"/>
                    </w:rPr>
                  </w:pPr>
                  <w:r w:rsidRPr="0060316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74A8B"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53793F" w14:textId="77777777" w:rsidR="00854DD0" w:rsidRPr="00603161" w:rsidRDefault="00854DD0" w:rsidP="00031B63">
                  <w:pPr>
                    <w:pStyle w:val="rowtabella0"/>
                    <w:jc w:val="center"/>
                    <w:rPr>
                      <w:color w:val="002060"/>
                    </w:rPr>
                  </w:pPr>
                  <w:r w:rsidRPr="0060316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5F50C7" w14:textId="77777777" w:rsidR="00854DD0" w:rsidRPr="00603161" w:rsidRDefault="00854DD0" w:rsidP="00031B63">
                  <w:pPr>
                    <w:pStyle w:val="rowtabella0"/>
                    <w:jc w:val="center"/>
                    <w:rPr>
                      <w:color w:val="002060"/>
                    </w:rPr>
                  </w:pPr>
                  <w:r w:rsidRPr="00603161">
                    <w:rPr>
                      <w:color w:val="002060"/>
                    </w:rPr>
                    <w:t> </w:t>
                  </w:r>
                </w:p>
              </w:tc>
            </w:tr>
            <w:tr w:rsidR="00854DD0" w:rsidRPr="00603161" w14:paraId="501948A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0751D8" w14:textId="77777777" w:rsidR="00854DD0" w:rsidRPr="00603161" w:rsidRDefault="00854DD0" w:rsidP="00031B63">
                  <w:pPr>
                    <w:pStyle w:val="rowtabella0"/>
                    <w:rPr>
                      <w:color w:val="002060"/>
                    </w:rPr>
                  </w:pPr>
                  <w:r w:rsidRPr="00603161">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BAF32" w14:textId="77777777" w:rsidR="00854DD0" w:rsidRPr="00603161" w:rsidRDefault="00854DD0" w:rsidP="00031B63">
                  <w:pPr>
                    <w:pStyle w:val="rowtabella0"/>
                    <w:rPr>
                      <w:color w:val="002060"/>
                    </w:rPr>
                  </w:pPr>
                  <w:r w:rsidRPr="0060316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D084E" w14:textId="77777777" w:rsidR="00854DD0" w:rsidRPr="00603161" w:rsidRDefault="00854DD0" w:rsidP="00031B63">
                  <w:pPr>
                    <w:pStyle w:val="rowtabella0"/>
                    <w:jc w:val="center"/>
                    <w:rPr>
                      <w:color w:val="002060"/>
                    </w:rPr>
                  </w:pPr>
                  <w:r w:rsidRPr="00603161">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4449F" w14:textId="77777777" w:rsidR="00854DD0" w:rsidRPr="00603161" w:rsidRDefault="00854DD0" w:rsidP="00031B63">
                  <w:pPr>
                    <w:pStyle w:val="rowtabella0"/>
                    <w:jc w:val="center"/>
                    <w:rPr>
                      <w:color w:val="002060"/>
                    </w:rPr>
                  </w:pPr>
                  <w:r w:rsidRPr="00603161">
                    <w:rPr>
                      <w:color w:val="002060"/>
                    </w:rPr>
                    <w:t> </w:t>
                  </w:r>
                </w:p>
              </w:tc>
            </w:tr>
            <w:tr w:rsidR="00854DD0" w:rsidRPr="00603161" w14:paraId="6C2F60BA"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4EDAE" w14:textId="77777777" w:rsidR="00854DD0" w:rsidRPr="00603161" w:rsidRDefault="00854DD0" w:rsidP="00031B63">
                  <w:pPr>
                    <w:pStyle w:val="rowtabella0"/>
                    <w:rPr>
                      <w:color w:val="002060"/>
                    </w:rPr>
                  </w:pPr>
                  <w:r w:rsidRPr="00603161">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F2332" w14:textId="77777777" w:rsidR="00854DD0" w:rsidRPr="00603161" w:rsidRDefault="00854DD0" w:rsidP="00031B63">
                  <w:pPr>
                    <w:pStyle w:val="rowtabella0"/>
                    <w:rPr>
                      <w:color w:val="002060"/>
                    </w:rPr>
                  </w:pPr>
                  <w:r w:rsidRPr="00603161">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62017"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9CD8D" w14:textId="77777777" w:rsidR="00854DD0" w:rsidRPr="00603161" w:rsidRDefault="00854DD0" w:rsidP="00031B63">
                  <w:pPr>
                    <w:pStyle w:val="rowtabella0"/>
                    <w:jc w:val="center"/>
                    <w:rPr>
                      <w:color w:val="002060"/>
                    </w:rPr>
                  </w:pPr>
                  <w:r w:rsidRPr="00603161">
                    <w:rPr>
                      <w:color w:val="002060"/>
                    </w:rPr>
                    <w:t> </w:t>
                  </w:r>
                </w:p>
              </w:tc>
            </w:tr>
          </w:tbl>
          <w:p w14:paraId="709EBCD9" w14:textId="77777777" w:rsidR="00854DD0" w:rsidRPr="00603161" w:rsidRDefault="00854DD0" w:rsidP="00031B63">
            <w:pPr>
              <w:rPr>
                <w:color w:val="002060"/>
              </w:rPr>
            </w:pPr>
          </w:p>
        </w:tc>
      </w:tr>
    </w:tbl>
    <w:p w14:paraId="1C0E2BAD" w14:textId="77777777" w:rsidR="00854DD0" w:rsidRPr="00603161" w:rsidRDefault="00854DD0" w:rsidP="00854DD0">
      <w:pPr>
        <w:pStyle w:val="breakline"/>
        <w:divId w:val="527259509"/>
        <w:rPr>
          <w:rFonts w:eastAsiaTheme="minorEastAsia"/>
          <w:color w:val="002060"/>
        </w:rPr>
      </w:pPr>
    </w:p>
    <w:p w14:paraId="66AE526E" w14:textId="77777777" w:rsidR="00854DD0" w:rsidRPr="00603161" w:rsidRDefault="00854DD0" w:rsidP="00854DD0">
      <w:pPr>
        <w:pStyle w:val="breakline"/>
        <w:divId w:val="527259509"/>
        <w:rPr>
          <w:color w:val="002060"/>
        </w:rPr>
      </w:pPr>
    </w:p>
    <w:p w14:paraId="489D23D9" w14:textId="77777777" w:rsidR="00854DD0" w:rsidRPr="00603161" w:rsidRDefault="00854DD0" w:rsidP="00854DD0">
      <w:pPr>
        <w:pStyle w:val="titoloprinc0"/>
        <w:divId w:val="527259509"/>
        <w:rPr>
          <w:color w:val="002060"/>
        </w:rPr>
      </w:pPr>
      <w:r w:rsidRPr="00603161">
        <w:rPr>
          <w:color w:val="002060"/>
        </w:rPr>
        <w:t>GIUDICE SPORTIVO</w:t>
      </w:r>
    </w:p>
    <w:p w14:paraId="4F750629"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577A33ED" w14:textId="77777777" w:rsidR="00854DD0" w:rsidRPr="00603161" w:rsidRDefault="00854DD0" w:rsidP="00854DD0">
      <w:pPr>
        <w:pStyle w:val="titolo10"/>
        <w:divId w:val="527259509"/>
        <w:rPr>
          <w:color w:val="002060"/>
        </w:rPr>
      </w:pPr>
      <w:r w:rsidRPr="00603161">
        <w:rPr>
          <w:color w:val="002060"/>
        </w:rPr>
        <w:t xml:space="preserve">GARE DEL 17/12/2021 </w:t>
      </w:r>
    </w:p>
    <w:p w14:paraId="0626ED8F"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1E742DF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A150EBC" w14:textId="77777777" w:rsidR="00854DD0" w:rsidRPr="00603161" w:rsidRDefault="00854DD0" w:rsidP="00854DD0">
      <w:pPr>
        <w:pStyle w:val="titolo30"/>
        <w:divId w:val="527259509"/>
        <w:rPr>
          <w:color w:val="002060"/>
        </w:rPr>
      </w:pPr>
      <w:r w:rsidRPr="00603161">
        <w:rPr>
          <w:color w:val="002060"/>
        </w:rPr>
        <w:t xml:space="preserve">SOCIETA' </w:t>
      </w:r>
    </w:p>
    <w:p w14:paraId="44E33B9B" w14:textId="77777777" w:rsidR="00854DD0" w:rsidRPr="00603161" w:rsidRDefault="00854DD0" w:rsidP="00854DD0">
      <w:pPr>
        <w:pStyle w:val="titolo20"/>
        <w:divId w:val="527259509"/>
        <w:rPr>
          <w:color w:val="002060"/>
        </w:rPr>
      </w:pPr>
      <w:r w:rsidRPr="00603161">
        <w:rPr>
          <w:color w:val="002060"/>
        </w:rPr>
        <w:lastRenderedPageBreak/>
        <w:t xml:space="preserve">AMMENDA </w:t>
      </w:r>
    </w:p>
    <w:p w14:paraId="5C728612"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300,00 PIANACCIO </w:t>
      </w:r>
      <w:r w:rsidRPr="00603161">
        <w:rPr>
          <w:color w:val="002060"/>
        </w:rPr>
        <w:br/>
        <w:t xml:space="preserve">Per aver la propria tifoseria fatto indebito ingresso sul terreno di gioco e per aver rivolto alla terna arbitrale frasi irriguardose e minacciose a fine gara. </w:t>
      </w:r>
    </w:p>
    <w:p w14:paraId="308E356F" w14:textId="77777777" w:rsidR="00854DD0" w:rsidRPr="00603161" w:rsidRDefault="00854DD0" w:rsidP="00854DD0">
      <w:pPr>
        <w:pStyle w:val="titolo30"/>
        <w:divId w:val="527259509"/>
        <w:rPr>
          <w:color w:val="002060"/>
        </w:rPr>
      </w:pPr>
      <w:r w:rsidRPr="00603161">
        <w:rPr>
          <w:color w:val="002060"/>
        </w:rPr>
        <w:t xml:space="preserve">DIRIGENTI </w:t>
      </w:r>
    </w:p>
    <w:p w14:paraId="5AA4B572"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FACF1D9" w14:textId="77777777" w:rsidTr="00854DD0">
        <w:trPr>
          <w:divId w:val="527259509"/>
        </w:trPr>
        <w:tc>
          <w:tcPr>
            <w:tcW w:w="2200" w:type="dxa"/>
            <w:tcMar>
              <w:top w:w="20" w:type="dxa"/>
              <w:left w:w="20" w:type="dxa"/>
              <w:bottom w:w="20" w:type="dxa"/>
              <w:right w:w="20" w:type="dxa"/>
            </w:tcMar>
            <w:vAlign w:val="center"/>
            <w:hideMark/>
          </w:tcPr>
          <w:p w14:paraId="7BD1B33F" w14:textId="77777777" w:rsidR="00854DD0" w:rsidRPr="00603161" w:rsidRDefault="00854DD0" w:rsidP="00031B63">
            <w:pPr>
              <w:pStyle w:val="movimento"/>
              <w:rPr>
                <w:color w:val="002060"/>
              </w:rPr>
            </w:pPr>
            <w:r w:rsidRPr="00603161">
              <w:rPr>
                <w:color w:val="002060"/>
              </w:rPr>
              <w:t>STAZI GABRIELE</w:t>
            </w:r>
          </w:p>
        </w:tc>
        <w:tc>
          <w:tcPr>
            <w:tcW w:w="2200" w:type="dxa"/>
            <w:tcMar>
              <w:top w:w="20" w:type="dxa"/>
              <w:left w:w="20" w:type="dxa"/>
              <w:bottom w:w="20" w:type="dxa"/>
              <w:right w:w="20" w:type="dxa"/>
            </w:tcMar>
            <w:vAlign w:val="center"/>
            <w:hideMark/>
          </w:tcPr>
          <w:p w14:paraId="36D67A1D" w14:textId="77777777" w:rsidR="00854DD0" w:rsidRPr="00603161" w:rsidRDefault="00854DD0" w:rsidP="00031B63">
            <w:pPr>
              <w:pStyle w:val="movimento2"/>
              <w:rPr>
                <w:color w:val="002060"/>
              </w:rPr>
            </w:pPr>
            <w:r w:rsidRPr="00603161">
              <w:rPr>
                <w:color w:val="002060"/>
              </w:rPr>
              <w:t xml:space="preserve">(CERRETO D ESI C5 A.S.D.) </w:t>
            </w:r>
          </w:p>
        </w:tc>
        <w:tc>
          <w:tcPr>
            <w:tcW w:w="800" w:type="dxa"/>
            <w:tcMar>
              <w:top w:w="20" w:type="dxa"/>
              <w:left w:w="20" w:type="dxa"/>
              <w:bottom w:w="20" w:type="dxa"/>
              <w:right w:w="20" w:type="dxa"/>
            </w:tcMar>
            <w:vAlign w:val="center"/>
            <w:hideMark/>
          </w:tcPr>
          <w:p w14:paraId="5D1778A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87DBCB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ABDD54E" w14:textId="77777777" w:rsidR="00854DD0" w:rsidRPr="00603161" w:rsidRDefault="00854DD0" w:rsidP="00031B63">
            <w:pPr>
              <w:pStyle w:val="movimento2"/>
              <w:rPr>
                <w:color w:val="002060"/>
              </w:rPr>
            </w:pPr>
            <w:r w:rsidRPr="00603161">
              <w:rPr>
                <w:color w:val="002060"/>
              </w:rPr>
              <w:t> </w:t>
            </w:r>
          </w:p>
        </w:tc>
      </w:tr>
    </w:tbl>
    <w:p w14:paraId="48C6C382" w14:textId="77777777" w:rsidR="00854DD0" w:rsidRPr="00603161" w:rsidRDefault="00854DD0" w:rsidP="00854DD0">
      <w:pPr>
        <w:pStyle w:val="titolo30"/>
        <w:divId w:val="527259509"/>
        <w:rPr>
          <w:rFonts w:eastAsiaTheme="minorEastAsia"/>
          <w:color w:val="002060"/>
        </w:rPr>
      </w:pPr>
      <w:r w:rsidRPr="00603161">
        <w:rPr>
          <w:color w:val="002060"/>
        </w:rPr>
        <w:t xml:space="preserve">ALLENATORI </w:t>
      </w:r>
    </w:p>
    <w:p w14:paraId="0C473C7A" w14:textId="77777777" w:rsidR="00854DD0" w:rsidRPr="00603161" w:rsidRDefault="00854DD0" w:rsidP="00854DD0">
      <w:pPr>
        <w:pStyle w:val="titolo20"/>
        <w:divId w:val="527259509"/>
        <w:rPr>
          <w:color w:val="002060"/>
        </w:rPr>
      </w:pPr>
      <w:r w:rsidRPr="00603161">
        <w:rPr>
          <w:color w:val="002060"/>
        </w:rPr>
        <w:t xml:space="preserve">SQUALIFICA FINO AL 26/ 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E2987BB" w14:textId="77777777" w:rsidTr="00854DD0">
        <w:trPr>
          <w:divId w:val="527259509"/>
        </w:trPr>
        <w:tc>
          <w:tcPr>
            <w:tcW w:w="2200" w:type="dxa"/>
            <w:tcMar>
              <w:top w:w="20" w:type="dxa"/>
              <w:left w:w="20" w:type="dxa"/>
              <w:bottom w:w="20" w:type="dxa"/>
              <w:right w:w="20" w:type="dxa"/>
            </w:tcMar>
            <w:vAlign w:val="center"/>
            <w:hideMark/>
          </w:tcPr>
          <w:p w14:paraId="23E7DD87" w14:textId="77777777" w:rsidR="00854DD0" w:rsidRPr="00603161" w:rsidRDefault="00854DD0" w:rsidP="00031B63">
            <w:pPr>
              <w:pStyle w:val="movimento"/>
              <w:rPr>
                <w:color w:val="002060"/>
              </w:rPr>
            </w:pPr>
            <w:r w:rsidRPr="00603161">
              <w:rPr>
                <w:color w:val="002060"/>
              </w:rPr>
              <w:t>DOMINICI LUCA</w:t>
            </w:r>
          </w:p>
        </w:tc>
        <w:tc>
          <w:tcPr>
            <w:tcW w:w="2200" w:type="dxa"/>
            <w:tcMar>
              <w:top w:w="20" w:type="dxa"/>
              <w:left w:w="20" w:type="dxa"/>
              <w:bottom w:w="20" w:type="dxa"/>
              <w:right w:w="20" w:type="dxa"/>
            </w:tcMar>
            <w:vAlign w:val="center"/>
            <w:hideMark/>
          </w:tcPr>
          <w:p w14:paraId="112A4948"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1E49FC5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7625D6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3A57941" w14:textId="77777777" w:rsidR="00854DD0" w:rsidRPr="00603161" w:rsidRDefault="00854DD0" w:rsidP="00031B63">
            <w:pPr>
              <w:pStyle w:val="movimento2"/>
              <w:rPr>
                <w:color w:val="002060"/>
              </w:rPr>
            </w:pPr>
            <w:r w:rsidRPr="00603161">
              <w:rPr>
                <w:color w:val="002060"/>
              </w:rPr>
              <w:t> </w:t>
            </w:r>
          </w:p>
        </w:tc>
      </w:tr>
    </w:tbl>
    <w:p w14:paraId="4A48F7F6"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 xml:space="preserve">Espulso per frasi irriguardose rivolte all'arbitro alla notifica del provvedimento entrava nel terreno di gioco reiterando in tale atteggiamento. </w:t>
      </w:r>
    </w:p>
    <w:p w14:paraId="6C5D68EA" w14:textId="77777777" w:rsidR="00854DD0" w:rsidRPr="00603161" w:rsidRDefault="00854DD0" w:rsidP="00854DD0">
      <w:pPr>
        <w:pStyle w:val="titolo30"/>
        <w:divId w:val="527259509"/>
        <w:rPr>
          <w:color w:val="002060"/>
        </w:rPr>
      </w:pPr>
      <w:r w:rsidRPr="00603161">
        <w:rPr>
          <w:color w:val="002060"/>
        </w:rPr>
        <w:t xml:space="preserve">CALCIATORI ESPULSI </w:t>
      </w:r>
    </w:p>
    <w:p w14:paraId="568EBCF6" w14:textId="77777777" w:rsidR="00854DD0" w:rsidRPr="00603161" w:rsidRDefault="00854DD0" w:rsidP="00854DD0">
      <w:pPr>
        <w:pStyle w:val="titolo20"/>
        <w:divId w:val="527259509"/>
        <w:rPr>
          <w:color w:val="002060"/>
        </w:rPr>
      </w:pPr>
      <w:r w:rsidRPr="0060316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ED413FE" w14:textId="77777777" w:rsidTr="00854DD0">
        <w:trPr>
          <w:divId w:val="527259509"/>
        </w:trPr>
        <w:tc>
          <w:tcPr>
            <w:tcW w:w="2200" w:type="dxa"/>
            <w:tcMar>
              <w:top w:w="20" w:type="dxa"/>
              <w:left w:w="20" w:type="dxa"/>
              <w:bottom w:w="20" w:type="dxa"/>
              <w:right w:w="20" w:type="dxa"/>
            </w:tcMar>
            <w:vAlign w:val="center"/>
            <w:hideMark/>
          </w:tcPr>
          <w:p w14:paraId="3CF40F32" w14:textId="77777777" w:rsidR="00854DD0" w:rsidRPr="00603161" w:rsidRDefault="00854DD0" w:rsidP="00031B63">
            <w:pPr>
              <w:pStyle w:val="movimento"/>
              <w:rPr>
                <w:color w:val="002060"/>
              </w:rPr>
            </w:pPr>
            <w:r w:rsidRPr="00603161">
              <w:rPr>
                <w:color w:val="002060"/>
              </w:rPr>
              <w:t>PALAZZINI ALESSANDRO</w:t>
            </w:r>
          </w:p>
        </w:tc>
        <w:tc>
          <w:tcPr>
            <w:tcW w:w="2200" w:type="dxa"/>
            <w:tcMar>
              <w:top w:w="20" w:type="dxa"/>
              <w:left w:w="20" w:type="dxa"/>
              <w:bottom w:w="20" w:type="dxa"/>
              <w:right w:w="20" w:type="dxa"/>
            </w:tcMar>
            <w:vAlign w:val="center"/>
            <w:hideMark/>
          </w:tcPr>
          <w:p w14:paraId="79F7C53B"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315660F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9D3D42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7EBAE1" w14:textId="77777777" w:rsidR="00854DD0" w:rsidRPr="00603161" w:rsidRDefault="00854DD0" w:rsidP="00031B63">
            <w:pPr>
              <w:pStyle w:val="movimento2"/>
              <w:rPr>
                <w:color w:val="002060"/>
              </w:rPr>
            </w:pPr>
            <w:r w:rsidRPr="00603161">
              <w:rPr>
                <w:color w:val="002060"/>
              </w:rPr>
              <w:t> </w:t>
            </w:r>
          </w:p>
        </w:tc>
      </w:tr>
    </w:tbl>
    <w:p w14:paraId="390FD157"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Per smodata protesta accompagnata da una leggera spinta all'arb</w:t>
      </w:r>
      <w:r>
        <w:rPr>
          <w:color w:val="002060"/>
        </w:rPr>
        <w:t>i</w:t>
      </w:r>
      <w:r w:rsidRPr="00603161">
        <w:rPr>
          <w:color w:val="002060"/>
        </w:rPr>
        <w:t xml:space="preserve">tro senza conseguenze. </w:t>
      </w:r>
    </w:p>
    <w:p w14:paraId="2EDEB6D2" w14:textId="77777777" w:rsidR="00854DD0" w:rsidRPr="00603161" w:rsidRDefault="00854DD0" w:rsidP="00854DD0">
      <w:pPr>
        <w:pStyle w:val="titolo20"/>
        <w:divId w:val="527259509"/>
        <w:rPr>
          <w:color w:val="002060"/>
        </w:rPr>
      </w:pPr>
      <w:r w:rsidRPr="006031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E734E8D" w14:textId="77777777" w:rsidTr="00854DD0">
        <w:trPr>
          <w:divId w:val="527259509"/>
        </w:trPr>
        <w:tc>
          <w:tcPr>
            <w:tcW w:w="2200" w:type="dxa"/>
            <w:tcMar>
              <w:top w:w="20" w:type="dxa"/>
              <w:left w:w="20" w:type="dxa"/>
              <w:bottom w:w="20" w:type="dxa"/>
              <w:right w:w="20" w:type="dxa"/>
            </w:tcMar>
            <w:vAlign w:val="center"/>
            <w:hideMark/>
          </w:tcPr>
          <w:p w14:paraId="31186351" w14:textId="77777777" w:rsidR="00854DD0" w:rsidRPr="00603161" w:rsidRDefault="00854DD0" w:rsidP="00031B63">
            <w:pPr>
              <w:pStyle w:val="movimento"/>
              <w:rPr>
                <w:color w:val="002060"/>
              </w:rPr>
            </w:pPr>
            <w:r w:rsidRPr="00603161">
              <w:rPr>
                <w:color w:val="002060"/>
              </w:rPr>
              <w:t>BENIGNI MARCO</w:t>
            </w:r>
          </w:p>
        </w:tc>
        <w:tc>
          <w:tcPr>
            <w:tcW w:w="2200" w:type="dxa"/>
            <w:tcMar>
              <w:top w:w="20" w:type="dxa"/>
              <w:left w:w="20" w:type="dxa"/>
              <w:bottom w:w="20" w:type="dxa"/>
              <w:right w:w="20" w:type="dxa"/>
            </w:tcMar>
            <w:vAlign w:val="center"/>
            <w:hideMark/>
          </w:tcPr>
          <w:p w14:paraId="0FA6E9C7"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163387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67AA1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95448A" w14:textId="77777777" w:rsidR="00854DD0" w:rsidRPr="00603161" w:rsidRDefault="00854DD0" w:rsidP="00031B63">
            <w:pPr>
              <w:pStyle w:val="movimento2"/>
              <w:rPr>
                <w:color w:val="002060"/>
              </w:rPr>
            </w:pPr>
            <w:r w:rsidRPr="00603161">
              <w:rPr>
                <w:color w:val="002060"/>
              </w:rPr>
              <w:t> </w:t>
            </w:r>
          </w:p>
        </w:tc>
      </w:tr>
    </w:tbl>
    <w:p w14:paraId="2899710F" w14:textId="77777777" w:rsidR="00854DD0" w:rsidRPr="00603161" w:rsidRDefault="00854DD0" w:rsidP="00854DD0">
      <w:pPr>
        <w:pStyle w:val="titolo20"/>
        <w:divId w:val="527259509"/>
        <w:rPr>
          <w:rFonts w:eastAsiaTheme="minorEastAsia"/>
          <w:color w:val="002060"/>
        </w:rPr>
      </w:pPr>
      <w:r w:rsidRPr="006031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E61FA92" w14:textId="77777777" w:rsidTr="00854DD0">
        <w:trPr>
          <w:divId w:val="527259509"/>
        </w:trPr>
        <w:tc>
          <w:tcPr>
            <w:tcW w:w="2200" w:type="dxa"/>
            <w:tcMar>
              <w:top w:w="20" w:type="dxa"/>
              <w:left w:w="20" w:type="dxa"/>
              <w:bottom w:w="20" w:type="dxa"/>
              <w:right w:w="20" w:type="dxa"/>
            </w:tcMar>
            <w:vAlign w:val="center"/>
            <w:hideMark/>
          </w:tcPr>
          <w:p w14:paraId="21930D6A" w14:textId="77777777" w:rsidR="00854DD0" w:rsidRPr="00603161" w:rsidRDefault="00854DD0" w:rsidP="00031B63">
            <w:pPr>
              <w:pStyle w:val="movimento"/>
              <w:rPr>
                <w:color w:val="002060"/>
              </w:rPr>
            </w:pPr>
            <w:r w:rsidRPr="00603161">
              <w:rPr>
                <w:color w:val="002060"/>
              </w:rPr>
              <w:t>BRACCI GIACOMO</w:t>
            </w:r>
          </w:p>
        </w:tc>
        <w:tc>
          <w:tcPr>
            <w:tcW w:w="2200" w:type="dxa"/>
            <w:tcMar>
              <w:top w:w="20" w:type="dxa"/>
              <w:left w:w="20" w:type="dxa"/>
              <w:bottom w:w="20" w:type="dxa"/>
              <w:right w:w="20" w:type="dxa"/>
            </w:tcMar>
            <w:vAlign w:val="center"/>
            <w:hideMark/>
          </w:tcPr>
          <w:p w14:paraId="2176617E"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5586EB4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3FCC7B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387089C" w14:textId="77777777" w:rsidR="00854DD0" w:rsidRPr="00603161" w:rsidRDefault="00854DD0" w:rsidP="00031B63">
            <w:pPr>
              <w:pStyle w:val="movimento2"/>
              <w:rPr>
                <w:color w:val="002060"/>
              </w:rPr>
            </w:pPr>
            <w:r w:rsidRPr="00603161">
              <w:rPr>
                <w:color w:val="002060"/>
              </w:rPr>
              <w:t> </w:t>
            </w:r>
          </w:p>
        </w:tc>
      </w:tr>
    </w:tbl>
    <w:p w14:paraId="3FD6B231"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2A7EE515" w14:textId="77777777" w:rsidR="00854DD0" w:rsidRPr="00603161" w:rsidRDefault="00854DD0" w:rsidP="00854DD0">
      <w:pPr>
        <w:pStyle w:val="titolo20"/>
        <w:divId w:val="527259509"/>
        <w:rPr>
          <w:color w:val="002060"/>
        </w:rPr>
      </w:pPr>
      <w:r w:rsidRPr="006031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5164EB9" w14:textId="77777777" w:rsidTr="00854DD0">
        <w:trPr>
          <w:divId w:val="527259509"/>
        </w:trPr>
        <w:tc>
          <w:tcPr>
            <w:tcW w:w="2200" w:type="dxa"/>
            <w:tcMar>
              <w:top w:w="20" w:type="dxa"/>
              <w:left w:w="20" w:type="dxa"/>
              <w:bottom w:w="20" w:type="dxa"/>
              <w:right w:w="20" w:type="dxa"/>
            </w:tcMar>
            <w:vAlign w:val="center"/>
            <w:hideMark/>
          </w:tcPr>
          <w:p w14:paraId="612723F4" w14:textId="77777777" w:rsidR="00854DD0" w:rsidRPr="00603161" w:rsidRDefault="00854DD0" w:rsidP="00031B63">
            <w:pPr>
              <w:pStyle w:val="movimento"/>
              <w:rPr>
                <w:color w:val="002060"/>
              </w:rPr>
            </w:pPr>
            <w:r w:rsidRPr="00603161">
              <w:rPr>
                <w:color w:val="002060"/>
              </w:rPr>
              <w:t>PETROLATI MARCO</w:t>
            </w:r>
          </w:p>
        </w:tc>
        <w:tc>
          <w:tcPr>
            <w:tcW w:w="2200" w:type="dxa"/>
            <w:tcMar>
              <w:top w:w="20" w:type="dxa"/>
              <w:left w:w="20" w:type="dxa"/>
              <w:bottom w:w="20" w:type="dxa"/>
              <w:right w:w="20" w:type="dxa"/>
            </w:tcMar>
            <w:vAlign w:val="center"/>
            <w:hideMark/>
          </w:tcPr>
          <w:p w14:paraId="359B32DD"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DFB1F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5EE9C15" w14:textId="77777777" w:rsidR="00854DD0" w:rsidRPr="00603161" w:rsidRDefault="00854DD0" w:rsidP="00031B63">
            <w:pPr>
              <w:pStyle w:val="movimento"/>
              <w:rPr>
                <w:color w:val="002060"/>
              </w:rPr>
            </w:pPr>
            <w:r w:rsidRPr="00603161">
              <w:rPr>
                <w:color w:val="002060"/>
              </w:rPr>
              <w:t>MARANGONI FRANCESCO</w:t>
            </w:r>
          </w:p>
        </w:tc>
        <w:tc>
          <w:tcPr>
            <w:tcW w:w="2200" w:type="dxa"/>
            <w:tcMar>
              <w:top w:w="20" w:type="dxa"/>
              <w:left w:w="20" w:type="dxa"/>
              <w:bottom w:w="20" w:type="dxa"/>
              <w:right w:w="20" w:type="dxa"/>
            </w:tcMar>
            <w:vAlign w:val="center"/>
            <w:hideMark/>
          </w:tcPr>
          <w:p w14:paraId="6DE6AA0B" w14:textId="77777777" w:rsidR="00854DD0" w:rsidRPr="00603161" w:rsidRDefault="00854DD0" w:rsidP="00031B63">
            <w:pPr>
              <w:pStyle w:val="movimento2"/>
              <w:rPr>
                <w:color w:val="002060"/>
              </w:rPr>
            </w:pPr>
            <w:r w:rsidRPr="00603161">
              <w:rPr>
                <w:color w:val="002060"/>
              </w:rPr>
              <w:t xml:space="preserve">(C.U.S. MACERATA CALCIO A5) </w:t>
            </w:r>
          </w:p>
        </w:tc>
      </w:tr>
      <w:tr w:rsidR="00854DD0" w:rsidRPr="00603161" w14:paraId="3702B39E" w14:textId="77777777" w:rsidTr="00854DD0">
        <w:trPr>
          <w:divId w:val="527259509"/>
        </w:trPr>
        <w:tc>
          <w:tcPr>
            <w:tcW w:w="2200" w:type="dxa"/>
            <w:tcMar>
              <w:top w:w="20" w:type="dxa"/>
              <w:left w:w="20" w:type="dxa"/>
              <w:bottom w:w="20" w:type="dxa"/>
              <w:right w:w="20" w:type="dxa"/>
            </w:tcMar>
            <w:vAlign w:val="center"/>
            <w:hideMark/>
          </w:tcPr>
          <w:p w14:paraId="03D6EA40" w14:textId="77777777" w:rsidR="00854DD0" w:rsidRPr="00603161" w:rsidRDefault="00854DD0" w:rsidP="00031B63">
            <w:pPr>
              <w:pStyle w:val="movimento"/>
              <w:rPr>
                <w:color w:val="002060"/>
              </w:rPr>
            </w:pPr>
            <w:r w:rsidRPr="00603161">
              <w:rPr>
                <w:color w:val="002060"/>
              </w:rPr>
              <w:t>CASSANO ALESSIO</w:t>
            </w:r>
          </w:p>
        </w:tc>
        <w:tc>
          <w:tcPr>
            <w:tcW w:w="2200" w:type="dxa"/>
            <w:tcMar>
              <w:top w:w="20" w:type="dxa"/>
              <w:left w:w="20" w:type="dxa"/>
              <w:bottom w:w="20" w:type="dxa"/>
              <w:right w:w="20" w:type="dxa"/>
            </w:tcMar>
            <w:vAlign w:val="center"/>
            <w:hideMark/>
          </w:tcPr>
          <w:p w14:paraId="66E540F6" w14:textId="77777777" w:rsidR="00854DD0" w:rsidRPr="00603161" w:rsidRDefault="00854DD0" w:rsidP="00031B63">
            <w:pPr>
              <w:pStyle w:val="movimento2"/>
              <w:rPr>
                <w:color w:val="002060"/>
              </w:rPr>
            </w:pPr>
            <w:r w:rsidRPr="00603161">
              <w:rPr>
                <w:color w:val="002060"/>
              </w:rPr>
              <w:t xml:space="preserve">(CASTELBELLINO CALCIO A 5) </w:t>
            </w:r>
          </w:p>
        </w:tc>
        <w:tc>
          <w:tcPr>
            <w:tcW w:w="800" w:type="dxa"/>
            <w:tcMar>
              <w:top w:w="20" w:type="dxa"/>
              <w:left w:w="20" w:type="dxa"/>
              <w:bottom w:w="20" w:type="dxa"/>
              <w:right w:w="20" w:type="dxa"/>
            </w:tcMar>
            <w:vAlign w:val="center"/>
            <w:hideMark/>
          </w:tcPr>
          <w:p w14:paraId="03FA018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91A2C1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C19DB65" w14:textId="77777777" w:rsidR="00854DD0" w:rsidRPr="00603161" w:rsidRDefault="00854DD0" w:rsidP="00031B63">
            <w:pPr>
              <w:pStyle w:val="movimento2"/>
              <w:rPr>
                <w:color w:val="002060"/>
              </w:rPr>
            </w:pPr>
            <w:r w:rsidRPr="00603161">
              <w:rPr>
                <w:color w:val="002060"/>
              </w:rPr>
              <w:t> </w:t>
            </w:r>
          </w:p>
        </w:tc>
      </w:tr>
    </w:tbl>
    <w:p w14:paraId="7DB18D09"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3622879" w14:textId="77777777" w:rsidTr="00854DD0">
        <w:trPr>
          <w:divId w:val="527259509"/>
        </w:trPr>
        <w:tc>
          <w:tcPr>
            <w:tcW w:w="2200" w:type="dxa"/>
            <w:tcMar>
              <w:top w:w="20" w:type="dxa"/>
              <w:left w:w="20" w:type="dxa"/>
              <w:bottom w:w="20" w:type="dxa"/>
              <w:right w:w="20" w:type="dxa"/>
            </w:tcMar>
            <w:vAlign w:val="center"/>
            <w:hideMark/>
          </w:tcPr>
          <w:p w14:paraId="1F7C8DE7" w14:textId="77777777" w:rsidR="00854DD0" w:rsidRPr="00603161" w:rsidRDefault="00854DD0" w:rsidP="00031B63">
            <w:pPr>
              <w:pStyle w:val="movimento"/>
              <w:rPr>
                <w:color w:val="002060"/>
              </w:rPr>
            </w:pPr>
            <w:r w:rsidRPr="00603161">
              <w:rPr>
                <w:color w:val="002060"/>
              </w:rPr>
              <w:t>STAZI GIANMARCO</w:t>
            </w:r>
          </w:p>
        </w:tc>
        <w:tc>
          <w:tcPr>
            <w:tcW w:w="2200" w:type="dxa"/>
            <w:tcMar>
              <w:top w:w="20" w:type="dxa"/>
              <w:left w:w="20" w:type="dxa"/>
              <w:bottom w:w="20" w:type="dxa"/>
              <w:right w:w="20" w:type="dxa"/>
            </w:tcMar>
            <w:vAlign w:val="center"/>
            <w:hideMark/>
          </w:tcPr>
          <w:p w14:paraId="085CA5AC" w14:textId="77777777" w:rsidR="00854DD0" w:rsidRPr="00603161" w:rsidRDefault="00854DD0" w:rsidP="00031B63">
            <w:pPr>
              <w:pStyle w:val="movimento2"/>
              <w:rPr>
                <w:color w:val="002060"/>
              </w:rPr>
            </w:pPr>
            <w:r w:rsidRPr="00603161">
              <w:rPr>
                <w:color w:val="002060"/>
              </w:rPr>
              <w:t xml:space="preserve">(CERRETO D ESI C5 A.S.D.) </w:t>
            </w:r>
          </w:p>
        </w:tc>
        <w:tc>
          <w:tcPr>
            <w:tcW w:w="800" w:type="dxa"/>
            <w:tcMar>
              <w:top w:w="20" w:type="dxa"/>
              <w:left w:w="20" w:type="dxa"/>
              <w:bottom w:w="20" w:type="dxa"/>
              <w:right w:w="20" w:type="dxa"/>
            </w:tcMar>
            <w:vAlign w:val="center"/>
            <w:hideMark/>
          </w:tcPr>
          <w:p w14:paraId="654C674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23576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DBE161" w14:textId="77777777" w:rsidR="00854DD0" w:rsidRPr="00603161" w:rsidRDefault="00854DD0" w:rsidP="00031B63">
            <w:pPr>
              <w:pStyle w:val="movimento2"/>
              <w:rPr>
                <w:color w:val="002060"/>
              </w:rPr>
            </w:pPr>
            <w:r w:rsidRPr="00603161">
              <w:rPr>
                <w:color w:val="002060"/>
              </w:rPr>
              <w:t> </w:t>
            </w:r>
          </w:p>
        </w:tc>
      </w:tr>
    </w:tbl>
    <w:p w14:paraId="37B7627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DBEA282" w14:textId="77777777" w:rsidTr="00854DD0">
        <w:trPr>
          <w:divId w:val="527259509"/>
        </w:trPr>
        <w:tc>
          <w:tcPr>
            <w:tcW w:w="2200" w:type="dxa"/>
            <w:tcMar>
              <w:top w:w="20" w:type="dxa"/>
              <w:left w:w="20" w:type="dxa"/>
              <w:bottom w:w="20" w:type="dxa"/>
              <w:right w:w="20" w:type="dxa"/>
            </w:tcMar>
            <w:vAlign w:val="center"/>
            <w:hideMark/>
          </w:tcPr>
          <w:p w14:paraId="1148D456" w14:textId="77777777" w:rsidR="00854DD0" w:rsidRPr="00603161" w:rsidRDefault="00854DD0" w:rsidP="00031B63">
            <w:pPr>
              <w:pStyle w:val="movimento"/>
              <w:rPr>
                <w:color w:val="002060"/>
              </w:rPr>
            </w:pPr>
            <w:r w:rsidRPr="00603161">
              <w:rPr>
                <w:color w:val="002060"/>
              </w:rPr>
              <w:t>BENIGNI MARCO</w:t>
            </w:r>
          </w:p>
        </w:tc>
        <w:tc>
          <w:tcPr>
            <w:tcW w:w="2200" w:type="dxa"/>
            <w:tcMar>
              <w:top w:w="20" w:type="dxa"/>
              <w:left w:w="20" w:type="dxa"/>
              <w:bottom w:w="20" w:type="dxa"/>
              <w:right w:w="20" w:type="dxa"/>
            </w:tcMar>
            <w:vAlign w:val="center"/>
            <w:hideMark/>
          </w:tcPr>
          <w:p w14:paraId="320692B4"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4136C4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D179D0A" w14:textId="77777777" w:rsidR="00854DD0" w:rsidRPr="00603161" w:rsidRDefault="00854DD0" w:rsidP="00031B63">
            <w:pPr>
              <w:pStyle w:val="movimento"/>
              <w:rPr>
                <w:color w:val="002060"/>
              </w:rPr>
            </w:pPr>
            <w:r w:rsidRPr="00603161">
              <w:rPr>
                <w:color w:val="002060"/>
              </w:rPr>
              <w:t>TOPPI SIMONE</w:t>
            </w:r>
          </w:p>
        </w:tc>
        <w:tc>
          <w:tcPr>
            <w:tcW w:w="2200" w:type="dxa"/>
            <w:tcMar>
              <w:top w:w="20" w:type="dxa"/>
              <w:left w:w="20" w:type="dxa"/>
              <w:bottom w:w="20" w:type="dxa"/>
              <w:right w:w="20" w:type="dxa"/>
            </w:tcMar>
            <w:vAlign w:val="center"/>
            <w:hideMark/>
          </w:tcPr>
          <w:p w14:paraId="3DF07B80" w14:textId="77777777" w:rsidR="00854DD0" w:rsidRPr="00603161" w:rsidRDefault="00854DD0" w:rsidP="00031B63">
            <w:pPr>
              <w:pStyle w:val="movimento2"/>
              <w:rPr>
                <w:color w:val="002060"/>
              </w:rPr>
            </w:pPr>
            <w:r w:rsidRPr="00603161">
              <w:rPr>
                <w:color w:val="002060"/>
              </w:rPr>
              <w:t xml:space="preserve">(AUDAX 1970 S.ANGELO) </w:t>
            </w:r>
          </w:p>
        </w:tc>
      </w:tr>
      <w:tr w:rsidR="00854DD0" w:rsidRPr="00603161" w14:paraId="2416D4AD" w14:textId="77777777" w:rsidTr="00854DD0">
        <w:trPr>
          <w:divId w:val="527259509"/>
        </w:trPr>
        <w:tc>
          <w:tcPr>
            <w:tcW w:w="2200" w:type="dxa"/>
            <w:tcMar>
              <w:top w:w="20" w:type="dxa"/>
              <w:left w:w="20" w:type="dxa"/>
              <w:bottom w:w="20" w:type="dxa"/>
              <w:right w:w="20" w:type="dxa"/>
            </w:tcMar>
            <w:vAlign w:val="center"/>
            <w:hideMark/>
          </w:tcPr>
          <w:p w14:paraId="256D3A3B" w14:textId="77777777" w:rsidR="00854DD0" w:rsidRPr="00603161" w:rsidRDefault="00854DD0" w:rsidP="00031B63">
            <w:pPr>
              <w:pStyle w:val="movimento"/>
              <w:rPr>
                <w:color w:val="002060"/>
              </w:rPr>
            </w:pPr>
            <w:r w:rsidRPr="00603161">
              <w:rPr>
                <w:color w:val="002060"/>
              </w:rPr>
              <w:t>FUFI DIEGO</w:t>
            </w:r>
          </w:p>
        </w:tc>
        <w:tc>
          <w:tcPr>
            <w:tcW w:w="2200" w:type="dxa"/>
            <w:tcMar>
              <w:top w:w="20" w:type="dxa"/>
              <w:left w:w="20" w:type="dxa"/>
              <w:bottom w:w="20" w:type="dxa"/>
              <w:right w:w="20" w:type="dxa"/>
            </w:tcMar>
            <w:vAlign w:val="center"/>
            <w:hideMark/>
          </w:tcPr>
          <w:p w14:paraId="6A5FBD93" w14:textId="77777777" w:rsidR="00854DD0" w:rsidRPr="00603161" w:rsidRDefault="00854DD0" w:rsidP="00031B63">
            <w:pPr>
              <w:pStyle w:val="movimento2"/>
              <w:rPr>
                <w:color w:val="002060"/>
              </w:rPr>
            </w:pPr>
            <w:r w:rsidRPr="00603161">
              <w:rPr>
                <w:color w:val="002060"/>
              </w:rPr>
              <w:t xml:space="preserve">(GROTTACCIA 2005) </w:t>
            </w:r>
          </w:p>
        </w:tc>
        <w:tc>
          <w:tcPr>
            <w:tcW w:w="800" w:type="dxa"/>
            <w:tcMar>
              <w:top w:w="20" w:type="dxa"/>
              <w:left w:w="20" w:type="dxa"/>
              <w:bottom w:w="20" w:type="dxa"/>
              <w:right w:w="20" w:type="dxa"/>
            </w:tcMar>
            <w:vAlign w:val="center"/>
            <w:hideMark/>
          </w:tcPr>
          <w:p w14:paraId="75F8AFE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0821D25" w14:textId="77777777" w:rsidR="00854DD0" w:rsidRPr="00603161" w:rsidRDefault="00854DD0" w:rsidP="00031B63">
            <w:pPr>
              <w:pStyle w:val="movimento"/>
              <w:rPr>
                <w:color w:val="002060"/>
              </w:rPr>
            </w:pPr>
            <w:r w:rsidRPr="00603161">
              <w:rPr>
                <w:color w:val="002060"/>
              </w:rPr>
              <w:t>POLVERARI GIOVANNI</w:t>
            </w:r>
          </w:p>
        </w:tc>
        <w:tc>
          <w:tcPr>
            <w:tcW w:w="2200" w:type="dxa"/>
            <w:tcMar>
              <w:top w:w="20" w:type="dxa"/>
              <w:left w:w="20" w:type="dxa"/>
              <w:bottom w:w="20" w:type="dxa"/>
              <w:right w:w="20" w:type="dxa"/>
            </w:tcMar>
            <w:vAlign w:val="center"/>
            <w:hideMark/>
          </w:tcPr>
          <w:p w14:paraId="7AA4ECA1" w14:textId="77777777" w:rsidR="00854DD0" w:rsidRPr="00603161" w:rsidRDefault="00854DD0" w:rsidP="00031B63">
            <w:pPr>
              <w:pStyle w:val="movimento2"/>
              <w:rPr>
                <w:color w:val="002060"/>
              </w:rPr>
            </w:pPr>
            <w:r w:rsidRPr="00603161">
              <w:rPr>
                <w:color w:val="002060"/>
              </w:rPr>
              <w:t xml:space="preserve">(OLYMPIA FANO C5) </w:t>
            </w:r>
          </w:p>
        </w:tc>
      </w:tr>
      <w:tr w:rsidR="00854DD0" w:rsidRPr="00603161" w14:paraId="07A71502" w14:textId="77777777" w:rsidTr="00854DD0">
        <w:trPr>
          <w:divId w:val="527259509"/>
        </w:trPr>
        <w:tc>
          <w:tcPr>
            <w:tcW w:w="2200" w:type="dxa"/>
            <w:tcMar>
              <w:top w:w="20" w:type="dxa"/>
              <w:left w:w="20" w:type="dxa"/>
              <w:bottom w:w="20" w:type="dxa"/>
              <w:right w:w="20" w:type="dxa"/>
            </w:tcMar>
            <w:vAlign w:val="center"/>
            <w:hideMark/>
          </w:tcPr>
          <w:p w14:paraId="1AE9B1D0" w14:textId="77777777" w:rsidR="00854DD0" w:rsidRPr="00603161" w:rsidRDefault="00854DD0" w:rsidP="00031B63">
            <w:pPr>
              <w:pStyle w:val="movimento"/>
              <w:rPr>
                <w:color w:val="002060"/>
              </w:rPr>
            </w:pPr>
            <w:r w:rsidRPr="00603161">
              <w:rPr>
                <w:color w:val="002060"/>
              </w:rPr>
              <w:t>MANCINI SERGIO</w:t>
            </w:r>
          </w:p>
        </w:tc>
        <w:tc>
          <w:tcPr>
            <w:tcW w:w="2200" w:type="dxa"/>
            <w:tcMar>
              <w:top w:w="20" w:type="dxa"/>
              <w:left w:w="20" w:type="dxa"/>
              <w:bottom w:w="20" w:type="dxa"/>
              <w:right w:w="20" w:type="dxa"/>
            </w:tcMar>
            <w:vAlign w:val="center"/>
            <w:hideMark/>
          </w:tcPr>
          <w:p w14:paraId="12573E8C"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38074D5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B2FADB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2849E1" w14:textId="77777777" w:rsidR="00854DD0" w:rsidRPr="00603161" w:rsidRDefault="00854DD0" w:rsidP="00031B63">
            <w:pPr>
              <w:pStyle w:val="movimento2"/>
              <w:rPr>
                <w:color w:val="002060"/>
              </w:rPr>
            </w:pPr>
            <w:r w:rsidRPr="00603161">
              <w:rPr>
                <w:color w:val="002060"/>
              </w:rPr>
              <w:t> </w:t>
            </w:r>
          </w:p>
        </w:tc>
      </w:tr>
    </w:tbl>
    <w:p w14:paraId="2FDDA028"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0538429" w14:textId="77777777" w:rsidTr="00854DD0">
        <w:trPr>
          <w:divId w:val="527259509"/>
        </w:trPr>
        <w:tc>
          <w:tcPr>
            <w:tcW w:w="2200" w:type="dxa"/>
            <w:tcMar>
              <w:top w:w="20" w:type="dxa"/>
              <w:left w:w="20" w:type="dxa"/>
              <w:bottom w:w="20" w:type="dxa"/>
              <w:right w:w="20" w:type="dxa"/>
            </w:tcMar>
            <w:vAlign w:val="center"/>
            <w:hideMark/>
          </w:tcPr>
          <w:p w14:paraId="6455DB5F" w14:textId="77777777" w:rsidR="00854DD0" w:rsidRPr="00603161" w:rsidRDefault="00854DD0" w:rsidP="00031B63">
            <w:pPr>
              <w:pStyle w:val="movimento"/>
              <w:rPr>
                <w:color w:val="002060"/>
              </w:rPr>
            </w:pPr>
            <w:r w:rsidRPr="00603161">
              <w:rPr>
                <w:color w:val="002060"/>
              </w:rPr>
              <w:t>DENARO DAVIDE</w:t>
            </w:r>
          </w:p>
        </w:tc>
        <w:tc>
          <w:tcPr>
            <w:tcW w:w="2200" w:type="dxa"/>
            <w:tcMar>
              <w:top w:w="20" w:type="dxa"/>
              <w:left w:w="20" w:type="dxa"/>
              <w:bottom w:w="20" w:type="dxa"/>
              <w:right w:w="20" w:type="dxa"/>
            </w:tcMar>
            <w:vAlign w:val="center"/>
            <w:hideMark/>
          </w:tcPr>
          <w:p w14:paraId="4CCDB83B" w14:textId="77777777" w:rsidR="00854DD0" w:rsidRPr="00603161" w:rsidRDefault="00854DD0" w:rsidP="00031B63">
            <w:pPr>
              <w:pStyle w:val="movimento2"/>
              <w:rPr>
                <w:color w:val="002060"/>
              </w:rPr>
            </w:pPr>
            <w:r w:rsidRPr="00603161">
              <w:rPr>
                <w:color w:val="002060"/>
              </w:rPr>
              <w:t xml:space="preserve">(PIANACCIO) </w:t>
            </w:r>
          </w:p>
        </w:tc>
        <w:tc>
          <w:tcPr>
            <w:tcW w:w="800" w:type="dxa"/>
            <w:tcMar>
              <w:top w:w="20" w:type="dxa"/>
              <w:left w:w="20" w:type="dxa"/>
              <w:bottom w:w="20" w:type="dxa"/>
              <w:right w:w="20" w:type="dxa"/>
            </w:tcMar>
            <w:vAlign w:val="center"/>
            <w:hideMark/>
          </w:tcPr>
          <w:p w14:paraId="0B219EC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3D50EF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ACB975" w14:textId="77777777" w:rsidR="00854DD0" w:rsidRPr="00603161" w:rsidRDefault="00854DD0" w:rsidP="00031B63">
            <w:pPr>
              <w:pStyle w:val="movimento2"/>
              <w:rPr>
                <w:color w:val="002060"/>
              </w:rPr>
            </w:pPr>
            <w:r w:rsidRPr="00603161">
              <w:rPr>
                <w:color w:val="002060"/>
              </w:rPr>
              <w:t> </w:t>
            </w:r>
          </w:p>
        </w:tc>
      </w:tr>
    </w:tbl>
    <w:p w14:paraId="7F01FDBF" w14:textId="77777777" w:rsidR="00854DD0" w:rsidRDefault="00854DD0" w:rsidP="00854DD0">
      <w:pPr>
        <w:pStyle w:val="breakline"/>
        <w:divId w:val="527259509"/>
        <w:rPr>
          <w:color w:val="002060"/>
        </w:rPr>
      </w:pPr>
    </w:p>
    <w:p w14:paraId="0A7074F6"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743BC7D"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CA2C6F4" w14:textId="77777777" w:rsidR="00854DD0" w:rsidRPr="00603161" w:rsidRDefault="00854DD0" w:rsidP="00854DD0">
      <w:pPr>
        <w:pStyle w:val="breakline"/>
        <w:divId w:val="527259509"/>
        <w:rPr>
          <w:rFonts w:eastAsiaTheme="minorEastAsia"/>
          <w:color w:val="002060"/>
        </w:rPr>
      </w:pPr>
    </w:p>
    <w:p w14:paraId="2BB73351" w14:textId="77777777" w:rsidR="00854DD0" w:rsidRPr="00603161" w:rsidRDefault="00854DD0" w:rsidP="00854DD0">
      <w:pPr>
        <w:pStyle w:val="titoloprinc0"/>
        <w:divId w:val="527259509"/>
        <w:rPr>
          <w:color w:val="002060"/>
        </w:rPr>
      </w:pPr>
      <w:r w:rsidRPr="00603161">
        <w:rPr>
          <w:color w:val="002060"/>
        </w:rPr>
        <w:t>CLASSIFICA</w:t>
      </w:r>
    </w:p>
    <w:p w14:paraId="2E387881" w14:textId="77777777" w:rsidR="00854DD0" w:rsidRPr="00603161" w:rsidRDefault="00854DD0" w:rsidP="00854DD0">
      <w:pPr>
        <w:pStyle w:val="breakline"/>
        <w:divId w:val="527259509"/>
        <w:rPr>
          <w:color w:val="002060"/>
        </w:rPr>
      </w:pPr>
    </w:p>
    <w:p w14:paraId="4773AAAE" w14:textId="77777777" w:rsidR="00854DD0" w:rsidRPr="00603161" w:rsidRDefault="00854DD0" w:rsidP="00854DD0">
      <w:pPr>
        <w:pStyle w:val="breakline"/>
        <w:divId w:val="527259509"/>
        <w:rPr>
          <w:color w:val="002060"/>
        </w:rPr>
      </w:pPr>
    </w:p>
    <w:p w14:paraId="3B67A96E"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FF104B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BC119" w14:textId="77777777" w:rsidR="00854DD0" w:rsidRPr="00603161" w:rsidRDefault="00854DD0" w:rsidP="00031B63">
            <w:pPr>
              <w:pStyle w:val="headertabella0"/>
              <w:rPr>
                <w:color w:val="002060"/>
              </w:rPr>
            </w:pPr>
            <w:r w:rsidRPr="00603161">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B914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14FA5"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95AA4"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6F60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64EE"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EE33D"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080D7"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B7E3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6C499" w14:textId="77777777" w:rsidR="00854DD0" w:rsidRPr="00603161" w:rsidRDefault="00854DD0" w:rsidP="00031B63">
            <w:pPr>
              <w:pStyle w:val="headertabella0"/>
              <w:rPr>
                <w:color w:val="002060"/>
              </w:rPr>
            </w:pPr>
            <w:r w:rsidRPr="00603161">
              <w:rPr>
                <w:color w:val="002060"/>
              </w:rPr>
              <w:t>PE</w:t>
            </w:r>
          </w:p>
        </w:tc>
      </w:tr>
      <w:tr w:rsidR="00854DD0" w:rsidRPr="00603161" w14:paraId="677B0A4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4E9FDE"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FB43"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1D97"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2B6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10D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F78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D370"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22C9"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7494"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197A" w14:textId="77777777" w:rsidR="00854DD0" w:rsidRPr="00603161" w:rsidRDefault="00854DD0" w:rsidP="00031B63">
            <w:pPr>
              <w:pStyle w:val="rowtabella0"/>
              <w:jc w:val="center"/>
              <w:rPr>
                <w:color w:val="002060"/>
              </w:rPr>
            </w:pPr>
            <w:r w:rsidRPr="00603161">
              <w:rPr>
                <w:color w:val="002060"/>
              </w:rPr>
              <w:t>0</w:t>
            </w:r>
          </w:p>
        </w:tc>
      </w:tr>
      <w:tr w:rsidR="00854DD0" w:rsidRPr="00603161" w14:paraId="4D1C6ED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61F08"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5C8E"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AE1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A7F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48A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B292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7C83" w14:textId="77777777" w:rsidR="00854DD0" w:rsidRPr="00603161" w:rsidRDefault="00854DD0" w:rsidP="00031B63">
            <w:pPr>
              <w:pStyle w:val="rowtabella0"/>
              <w:jc w:val="center"/>
              <w:rPr>
                <w:color w:val="002060"/>
              </w:rPr>
            </w:pPr>
            <w:r w:rsidRPr="006031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A448"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06D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5825" w14:textId="77777777" w:rsidR="00854DD0" w:rsidRPr="00603161" w:rsidRDefault="00854DD0" w:rsidP="00031B63">
            <w:pPr>
              <w:pStyle w:val="rowtabella0"/>
              <w:jc w:val="center"/>
              <w:rPr>
                <w:color w:val="002060"/>
              </w:rPr>
            </w:pPr>
            <w:r w:rsidRPr="00603161">
              <w:rPr>
                <w:color w:val="002060"/>
              </w:rPr>
              <w:t>0</w:t>
            </w:r>
          </w:p>
        </w:tc>
      </w:tr>
      <w:tr w:rsidR="00854DD0" w:rsidRPr="00603161" w14:paraId="0F76540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406A4" w14:textId="77777777" w:rsidR="00854DD0" w:rsidRPr="00603161" w:rsidRDefault="00854DD0" w:rsidP="00031B63">
            <w:pPr>
              <w:pStyle w:val="rowtabella0"/>
              <w:rPr>
                <w:color w:val="002060"/>
              </w:rPr>
            </w:pPr>
            <w:r w:rsidRPr="006031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9CB1"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B0758"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9B0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302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8B5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DC79"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E853"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6DE1"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0D48" w14:textId="77777777" w:rsidR="00854DD0" w:rsidRPr="00603161" w:rsidRDefault="00854DD0" w:rsidP="00031B63">
            <w:pPr>
              <w:pStyle w:val="rowtabella0"/>
              <w:jc w:val="center"/>
              <w:rPr>
                <w:color w:val="002060"/>
              </w:rPr>
            </w:pPr>
            <w:r w:rsidRPr="00603161">
              <w:rPr>
                <w:color w:val="002060"/>
              </w:rPr>
              <w:t>0</w:t>
            </w:r>
          </w:p>
        </w:tc>
      </w:tr>
      <w:tr w:rsidR="00854DD0" w:rsidRPr="00603161" w14:paraId="5A1F232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183D4" w14:textId="77777777" w:rsidR="00854DD0" w:rsidRPr="00603161" w:rsidRDefault="00854DD0" w:rsidP="00031B63">
            <w:pPr>
              <w:pStyle w:val="rowtabella0"/>
              <w:rPr>
                <w:color w:val="002060"/>
              </w:rPr>
            </w:pPr>
            <w:r w:rsidRPr="006031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3136"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AC40"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DF9A"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F4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3A9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708D" w14:textId="77777777" w:rsidR="00854DD0" w:rsidRPr="00603161" w:rsidRDefault="00854DD0" w:rsidP="00031B63">
            <w:pPr>
              <w:pStyle w:val="rowtabella0"/>
              <w:jc w:val="center"/>
              <w:rPr>
                <w:color w:val="002060"/>
              </w:rPr>
            </w:pPr>
            <w:r w:rsidRPr="006031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DB10E"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4C2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C3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21A48A4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3B447"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FB54"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C95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EF62"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5CF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4BD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873D4"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0833A"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219C"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39D6" w14:textId="77777777" w:rsidR="00854DD0" w:rsidRPr="00603161" w:rsidRDefault="00854DD0" w:rsidP="00031B63">
            <w:pPr>
              <w:pStyle w:val="rowtabella0"/>
              <w:jc w:val="center"/>
              <w:rPr>
                <w:color w:val="002060"/>
              </w:rPr>
            </w:pPr>
            <w:r w:rsidRPr="00603161">
              <w:rPr>
                <w:color w:val="002060"/>
              </w:rPr>
              <w:t>0</w:t>
            </w:r>
          </w:p>
        </w:tc>
      </w:tr>
      <w:tr w:rsidR="00854DD0" w:rsidRPr="00603161" w14:paraId="35D6AAD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8AC57" w14:textId="77777777" w:rsidR="00854DD0" w:rsidRPr="003A02EB" w:rsidRDefault="00854DD0" w:rsidP="00031B63">
            <w:pPr>
              <w:pStyle w:val="rowtabella0"/>
              <w:rPr>
                <w:color w:val="002060"/>
                <w:lang w:val="en-US"/>
              </w:rPr>
            </w:pPr>
            <w:r w:rsidRPr="003A02E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5F7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6A17"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A76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28D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18C5"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098B"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FA62"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2FC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FB1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FE8000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4E2BF" w14:textId="77777777" w:rsidR="00854DD0" w:rsidRPr="00603161" w:rsidRDefault="00854DD0" w:rsidP="00031B63">
            <w:pPr>
              <w:pStyle w:val="rowtabella0"/>
              <w:rPr>
                <w:color w:val="002060"/>
              </w:rPr>
            </w:pPr>
            <w:r w:rsidRPr="006031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7315"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AC13A"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845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04B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EDC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BAD6"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86A6"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5F27"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34A3" w14:textId="77777777" w:rsidR="00854DD0" w:rsidRPr="00603161" w:rsidRDefault="00854DD0" w:rsidP="00031B63">
            <w:pPr>
              <w:pStyle w:val="rowtabella0"/>
              <w:jc w:val="center"/>
              <w:rPr>
                <w:color w:val="002060"/>
              </w:rPr>
            </w:pPr>
            <w:r w:rsidRPr="00603161">
              <w:rPr>
                <w:color w:val="002060"/>
              </w:rPr>
              <w:t>0</w:t>
            </w:r>
          </w:p>
        </w:tc>
      </w:tr>
      <w:tr w:rsidR="00854DD0" w:rsidRPr="00603161" w14:paraId="0346C1A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693FF" w14:textId="77777777" w:rsidR="00854DD0" w:rsidRPr="00603161" w:rsidRDefault="00854DD0" w:rsidP="00031B63">
            <w:pPr>
              <w:pStyle w:val="rowtabella0"/>
              <w:rPr>
                <w:color w:val="002060"/>
              </w:rPr>
            </w:pPr>
            <w:r w:rsidRPr="006031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43A0"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2E7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485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8CF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C064"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7BF1" w14:textId="77777777" w:rsidR="00854DD0" w:rsidRPr="00603161" w:rsidRDefault="00854DD0" w:rsidP="00031B63">
            <w:pPr>
              <w:pStyle w:val="rowtabella0"/>
              <w:jc w:val="center"/>
              <w:rPr>
                <w:color w:val="002060"/>
              </w:rPr>
            </w:pPr>
            <w:r w:rsidRPr="006031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AE8F"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36DE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1B78" w14:textId="77777777" w:rsidR="00854DD0" w:rsidRPr="00603161" w:rsidRDefault="00854DD0" w:rsidP="00031B63">
            <w:pPr>
              <w:pStyle w:val="rowtabella0"/>
              <w:jc w:val="center"/>
              <w:rPr>
                <w:color w:val="002060"/>
              </w:rPr>
            </w:pPr>
            <w:r w:rsidRPr="00603161">
              <w:rPr>
                <w:color w:val="002060"/>
              </w:rPr>
              <w:t>0</w:t>
            </w:r>
          </w:p>
        </w:tc>
      </w:tr>
      <w:tr w:rsidR="00854DD0" w:rsidRPr="00603161" w14:paraId="33F2331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015A2" w14:textId="77777777" w:rsidR="00854DD0" w:rsidRPr="00603161" w:rsidRDefault="00854DD0" w:rsidP="00031B63">
            <w:pPr>
              <w:pStyle w:val="rowtabella0"/>
              <w:rPr>
                <w:color w:val="002060"/>
              </w:rPr>
            </w:pPr>
            <w:r w:rsidRPr="0060316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CC41"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D9BE"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18B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7515"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747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61F5"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4D49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5D8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DDA1" w14:textId="77777777" w:rsidR="00854DD0" w:rsidRPr="00603161" w:rsidRDefault="00854DD0" w:rsidP="00031B63">
            <w:pPr>
              <w:pStyle w:val="rowtabella0"/>
              <w:jc w:val="center"/>
              <w:rPr>
                <w:color w:val="002060"/>
              </w:rPr>
            </w:pPr>
            <w:r w:rsidRPr="00603161">
              <w:rPr>
                <w:color w:val="002060"/>
              </w:rPr>
              <w:t>0</w:t>
            </w:r>
          </w:p>
        </w:tc>
      </w:tr>
      <w:tr w:rsidR="00854DD0" w:rsidRPr="00603161" w14:paraId="68E33C8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DFB40" w14:textId="77777777" w:rsidR="00854DD0" w:rsidRPr="00603161" w:rsidRDefault="00854DD0" w:rsidP="00031B63">
            <w:pPr>
              <w:pStyle w:val="rowtabella0"/>
              <w:rPr>
                <w:color w:val="002060"/>
              </w:rPr>
            </w:pPr>
            <w:r w:rsidRPr="006031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AB8D"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303E"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D8334"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431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F9EF"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0AFB"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B321F"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C188"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320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24BFB4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56519" w14:textId="77777777" w:rsidR="00854DD0" w:rsidRPr="00603161" w:rsidRDefault="00854DD0" w:rsidP="00031B63">
            <w:pPr>
              <w:pStyle w:val="rowtabella0"/>
              <w:rPr>
                <w:color w:val="002060"/>
              </w:rPr>
            </w:pPr>
            <w:r w:rsidRPr="006031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4656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A517"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160C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DB8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BCF0"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21AD"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9F33"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2798"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1B150" w14:textId="77777777" w:rsidR="00854DD0" w:rsidRPr="00603161" w:rsidRDefault="00854DD0" w:rsidP="00031B63">
            <w:pPr>
              <w:pStyle w:val="rowtabella0"/>
              <w:jc w:val="center"/>
              <w:rPr>
                <w:color w:val="002060"/>
              </w:rPr>
            </w:pPr>
            <w:r w:rsidRPr="00603161">
              <w:rPr>
                <w:color w:val="002060"/>
              </w:rPr>
              <w:t>0</w:t>
            </w:r>
          </w:p>
        </w:tc>
      </w:tr>
      <w:tr w:rsidR="00854DD0" w:rsidRPr="00603161" w14:paraId="7659365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42CB0" w14:textId="77777777" w:rsidR="00854DD0" w:rsidRPr="00603161" w:rsidRDefault="00854DD0" w:rsidP="00031B63">
            <w:pPr>
              <w:pStyle w:val="rowtabella0"/>
              <w:rPr>
                <w:color w:val="002060"/>
              </w:rPr>
            </w:pPr>
            <w:r w:rsidRPr="0060316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1782"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99937"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954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2E9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2661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34C1B"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9A3A" w14:textId="77777777" w:rsidR="00854DD0" w:rsidRPr="00603161" w:rsidRDefault="00854DD0" w:rsidP="00031B63">
            <w:pPr>
              <w:pStyle w:val="rowtabella0"/>
              <w:jc w:val="center"/>
              <w:rPr>
                <w:color w:val="002060"/>
              </w:rPr>
            </w:pPr>
            <w:r w:rsidRPr="006031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648F"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925A" w14:textId="77777777" w:rsidR="00854DD0" w:rsidRPr="00603161" w:rsidRDefault="00854DD0" w:rsidP="00031B63">
            <w:pPr>
              <w:pStyle w:val="rowtabella0"/>
              <w:jc w:val="center"/>
              <w:rPr>
                <w:color w:val="002060"/>
              </w:rPr>
            </w:pPr>
            <w:r w:rsidRPr="00603161">
              <w:rPr>
                <w:color w:val="002060"/>
              </w:rPr>
              <w:t>0</w:t>
            </w:r>
          </w:p>
        </w:tc>
      </w:tr>
      <w:tr w:rsidR="00854DD0" w:rsidRPr="00603161" w14:paraId="5A7DF2D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6E240" w14:textId="77777777" w:rsidR="00854DD0" w:rsidRPr="00603161" w:rsidRDefault="00854DD0" w:rsidP="00031B63">
            <w:pPr>
              <w:pStyle w:val="rowtabella0"/>
              <w:rPr>
                <w:color w:val="002060"/>
              </w:rPr>
            </w:pPr>
            <w:r w:rsidRPr="006031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9D12"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A3FD"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02D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DB7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D9D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F740"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214C" w14:textId="77777777" w:rsidR="00854DD0" w:rsidRPr="00603161" w:rsidRDefault="00854DD0" w:rsidP="00031B63">
            <w:pPr>
              <w:pStyle w:val="rowtabella0"/>
              <w:jc w:val="center"/>
              <w:rPr>
                <w:color w:val="002060"/>
              </w:rPr>
            </w:pPr>
            <w:r w:rsidRPr="006031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52A7"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95AD" w14:textId="77777777" w:rsidR="00854DD0" w:rsidRPr="00603161" w:rsidRDefault="00854DD0" w:rsidP="00031B63">
            <w:pPr>
              <w:pStyle w:val="rowtabella0"/>
              <w:jc w:val="center"/>
              <w:rPr>
                <w:color w:val="002060"/>
              </w:rPr>
            </w:pPr>
            <w:r w:rsidRPr="00603161">
              <w:rPr>
                <w:color w:val="002060"/>
              </w:rPr>
              <w:t>0</w:t>
            </w:r>
          </w:p>
        </w:tc>
      </w:tr>
      <w:tr w:rsidR="00854DD0" w:rsidRPr="00603161" w14:paraId="52B9F40F"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A6957" w14:textId="77777777" w:rsidR="00854DD0" w:rsidRPr="00603161" w:rsidRDefault="00854DD0" w:rsidP="00031B63">
            <w:pPr>
              <w:pStyle w:val="rowtabella0"/>
              <w:rPr>
                <w:color w:val="002060"/>
              </w:rPr>
            </w:pPr>
            <w:r w:rsidRPr="006031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07C5"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F04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9F5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5A40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17F7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2462"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B9FE" w14:textId="77777777" w:rsidR="00854DD0" w:rsidRPr="00603161" w:rsidRDefault="00854DD0" w:rsidP="00031B63">
            <w:pPr>
              <w:pStyle w:val="rowtabella0"/>
              <w:jc w:val="center"/>
              <w:rPr>
                <w:color w:val="002060"/>
              </w:rPr>
            </w:pPr>
            <w:r w:rsidRPr="006031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F87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2FF1" w14:textId="77777777" w:rsidR="00854DD0" w:rsidRPr="00603161" w:rsidRDefault="00854DD0" w:rsidP="00031B63">
            <w:pPr>
              <w:pStyle w:val="rowtabella0"/>
              <w:jc w:val="center"/>
              <w:rPr>
                <w:color w:val="002060"/>
              </w:rPr>
            </w:pPr>
            <w:r w:rsidRPr="00603161">
              <w:rPr>
                <w:color w:val="002060"/>
              </w:rPr>
              <w:t>0</w:t>
            </w:r>
          </w:p>
        </w:tc>
      </w:tr>
    </w:tbl>
    <w:p w14:paraId="42D4D68A" w14:textId="77777777" w:rsidR="00854DD0" w:rsidRPr="00603161" w:rsidRDefault="00854DD0" w:rsidP="00854DD0">
      <w:pPr>
        <w:pStyle w:val="breakline"/>
        <w:divId w:val="527259509"/>
        <w:rPr>
          <w:rFonts w:eastAsiaTheme="minorEastAsia"/>
          <w:color w:val="002060"/>
        </w:rPr>
      </w:pPr>
    </w:p>
    <w:p w14:paraId="7A3745F8" w14:textId="77777777" w:rsidR="00854DD0" w:rsidRDefault="00854DD0" w:rsidP="00854DD0">
      <w:pPr>
        <w:pStyle w:val="titoloprinc0"/>
        <w:divId w:val="527259509"/>
        <w:rPr>
          <w:color w:val="002060"/>
        </w:rPr>
      </w:pPr>
      <w:r>
        <w:rPr>
          <w:color w:val="002060"/>
        </w:rPr>
        <w:t>PROGRAMMA GARE</w:t>
      </w:r>
    </w:p>
    <w:p w14:paraId="35843321" w14:textId="77777777" w:rsidR="00854DD0" w:rsidRPr="00C238F7" w:rsidRDefault="00854DD0" w:rsidP="00854DD0">
      <w:pPr>
        <w:pStyle w:val="sottotitolocampionato10"/>
        <w:divId w:val="527259509"/>
        <w:rPr>
          <w:color w:val="002060"/>
        </w:rPr>
      </w:pPr>
      <w:r w:rsidRPr="00C238F7">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4DD0" w:rsidRPr="00C238F7" w14:paraId="3039B11B"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5287"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CE135"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71C4"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38ED"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1DC4D"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D47A5" w14:textId="77777777" w:rsidR="00854DD0" w:rsidRPr="00C238F7" w:rsidRDefault="00854DD0" w:rsidP="00031B63">
            <w:pPr>
              <w:pStyle w:val="headertabella0"/>
              <w:rPr>
                <w:color w:val="002060"/>
              </w:rPr>
            </w:pPr>
            <w:proofErr w:type="spellStart"/>
            <w:r w:rsidRPr="00C238F7">
              <w:rPr>
                <w:color w:val="002060"/>
              </w:rPr>
              <w:t>Localita'</w:t>
            </w:r>
            <w:proofErr w:type="spellEnd"/>
            <w:r w:rsidRPr="00C2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25E54"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23EF68DA"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4C2490" w14:textId="77777777" w:rsidR="00854DD0" w:rsidRPr="00C238F7" w:rsidRDefault="00854DD0" w:rsidP="00031B63">
            <w:pPr>
              <w:pStyle w:val="rowtabella0"/>
              <w:rPr>
                <w:color w:val="002060"/>
              </w:rPr>
            </w:pPr>
            <w:r w:rsidRPr="00C238F7">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237449" w14:textId="77777777" w:rsidR="00854DD0" w:rsidRPr="00C238F7" w:rsidRDefault="00854DD0" w:rsidP="00031B63">
            <w:pPr>
              <w:pStyle w:val="rowtabella0"/>
              <w:rPr>
                <w:color w:val="002060"/>
              </w:rPr>
            </w:pPr>
            <w:r w:rsidRPr="00C238F7">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311BC5" w14:textId="77777777" w:rsidR="00854DD0" w:rsidRPr="00C238F7" w:rsidRDefault="00854DD0" w:rsidP="00031B63">
            <w:pPr>
              <w:pStyle w:val="rowtabella0"/>
              <w:jc w:val="center"/>
              <w:rPr>
                <w:color w:val="002060"/>
              </w:rPr>
            </w:pPr>
            <w:r w:rsidRPr="00C238F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302CC" w14:textId="77777777" w:rsidR="00854DD0" w:rsidRPr="00C238F7" w:rsidRDefault="00854DD0" w:rsidP="00031B63">
            <w:pPr>
              <w:pStyle w:val="rowtabella0"/>
              <w:rPr>
                <w:color w:val="002060"/>
              </w:rPr>
            </w:pPr>
            <w:r w:rsidRPr="00C238F7">
              <w:rPr>
                <w:color w:val="002060"/>
              </w:rPr>
              <w:t>07/01/2022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F28B9" w14:textId="77777777" w:rsidR="00854DD0" w:rsidRPr="00C238F7" w:rsidRDefault="00854DD0" w:rsidP="00031B63">
            <w:pPr>
              <w:pStyle w:val="rowtabella0"/>
              <w:rPr>
                <w:color w:val="002060"/>
              </w:rPr>
            </w:pPr>
            <w:r w:rsidRPr="00C238F7">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A082A" w14:textId="77777777" w:rsidR="00854DD0" w:rsidRPr="00C238F7" w:rsidRDefault="00854DD0" w:rsidP="00031B63">
            <w:pPr>
              <w:pStyle w:val="rowtabella0"/>
              <w:rPr>
                <w:color w:val="002060"/>
              </w:rPr>
            </w:pPr>
            <w:r w:rsidRPr="00C238F7">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80DA0" w14:textId="77777777" w:rsidR="00854DD0" w:rsidRPr="00C238F7" w:rsidRDefault="00854DD0" w:rsidP="00031B63">
            <w:pPr>
              <w:pStyle w:val="rowtabella0"/>
              <w:rPr>
                <w:color w:val="002060"/>
              </w:rPr>
            </w:pPr>
            <w:r w:rsidRPr="00C238F7">
              <w:rPr>
                <w:color w:val="002060"/>
              </w:rPr>
              <w:t>VIA OLIMPIADI</w:t>
            </w:r>
          </w:p>
        </w:tc>
      </w:tr>
    </w:tbl>
    <w:p w14:paraId="32962FBD" w14:textId="77777777" w:rsidR="00854DD0" w:rsidRPr="00603161" w:rsidRDefault="00854DD0" w:rsidP="00854DD0">
      <w:pPr>
        <w:pStyle w:val="titoloprinc0"/>
        <w:jc w:val="both"/>
        <w:divId w:val="527259509"/>
        <w:rPr>
          <w:b w:val="0"/>
          <w:bCs w:val="0"/>
          <w:color w:val="002060"/>
          <w:sz w:val="12"/>
          <w:szCs w:val="12"/>
        </w:rPr>
      </w:pPr>
    </w:p>
    <w:p w14:paraId="46B23682" w14:textId="77777777" w:rsidR="00854DD0" w:rsidRPr="00603161" w:rsidRDefault="00854DD0" w:rsidP="00854DD0">
      <w:pPr>
        <w:pStyle w:val="breakline"/>
        <w:divId w:val="527259509"/>
        <w:rPr>
          <w:color w:val="002060"/>
        </w:rPr>
      </w:pPr>
    </w:p>
    <w:p w14:paraId="3DE1F2B1"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CALCIO A CINQUE SERIE C2</w:t>
      </w:r>
    </w:p>
    <w:p w14:paraId="2028457F" w14:textId="77777777" w:rsidR="00854DD0" w:rsidRPr="00603161" w:rsidRDefault="00854DD0" w:rsidP="00854DD0">
      <w:pPr>
        <w:pStyle w:val="titoloprinc0"/>
        <w:divId w:val="527259509"/>
        <w:rPr>
          <w:color w:val="002060"/>
        </w:rPr>
      </w:pPr>
      <w:r w:rsidRPr="00603161">
        <w:rPr>
          <w:color w:val="002060"/>
        </w:rPr>
        <w:t>RISULTATI</w:t>
      </w:r>
    </w:p>
    <w:p w14:paraId="43FEE0C5" w14:textId="77777777" w:rsidR="00854DD0" w:rsidRPr="00603161" w:rsidRDefault="00854DD0" w:rsidP="00854DD0">
      <w:pPr>
        <w:pStyle w:val="breakline"/>
        <w:divId w:val="527259509"/>
        <w:rPr>
          <w:color w:val="002060"/>
        </w:rPr>
      </w:pPr>
    </w:p>
    <w:p w14:paraId="2401B1EC" w14:textId="77777777" w:rsidR="00854DD0" w:rsidRPr="00603161" w:rsidRDefault="00854DD0" w:rsidP="00854DD0">
      <w:pPr>
        <w:pStyle w:val="sottotitolocampionato10"/>
        <w:divId w:val="527259509"/>
        <w:rPr>
          <w:color w:val="002060"/>
        </w:rPr>
      </w:pPr>
      <w:r w:rsidRPr="00603161">
        <w:rPr>
          <w:color w:val="002060"/>
        </w:rPr>
        <w:t>RISULTATI UFFICIALI GARE DEL 17/12/2021</w:t>
      </w:r>
    </w:p>
    <w:p w14:paraId="3DAB3A64" w14:textId="77777777" w:rsidR="00AA24B7" w:rsidRPr="00854DD0" w:rsidRDefault="00AA24B7" w:rsidP="00AA24B7">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2992936"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4DD0" w:rsidRPr="00603161" w14:paraId="004CBE7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71AFDC0E"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D436" w14:textId="77777777" w:rsidR="00854DD0" w:rsidRPr="00603161" w:rsidRDefault="00854DD0" w:rsidP="00031B63">
                  <w:pPr>
                    <w:pStyle w:val="headertabella0"/>
                    <w:rPr>
                      <w:color w:val="002060"/>
                    </w:rPr>
                  </w:pPr>
                  <w:r w:rsidRPr="00603161">
                    <w:rPr>
                      <w:color w:val="002060"/>
                    </w:rPr>
                    <w:t>GIRONE A - 1 Giornata - R</w:t>
                  </w:r>
                </w:p>
              </w:tc>
            </w:tr>
            <w:tr w:rsidR="00854DD0" w:rsidRPr="00603161" w14:paraId="075E4D8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99E705" w14:textId="77777777" w:rsidR="00854DD0" w:rsidRPr="00603161" w:rsidRDefault="00854DD0" w:rsidP="00031B63">
                  <w:pPr>
                    <w:pStyle w:val="rowtabella0"/>
                    <w:rPr>
                      <w:color w:val="002060"/>
                    </w:rPr>
                  </w:pPr>
                  <w:r w:rsidRPr="00603161">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06DE0" w14:textId="77777777" w:rsidR="00854DD0" w:rsidRPr="00603161" w:rsidRDefault="00854DD0" w:rsidP="00031B63">
                  <w:pPr>
                    <w:pStyle w:val="rowtabella0"/>
                    <w:rPr>
                      <w:color w:val="002060"/>
                    </w:rPr>
                  </w:pPr>
                  <w:r w:rsidRPr="0060316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41A05" w14:textId="77777777" w:rsidR="00854DD0" w:rsidRPr="00603161" w:rsidRDefault="00854DD0" w:rsidP="00031B63">
                  <w:pPr>
                    <w:pStyle w:val="rowtabella0"/>
                    <w:jc w:val="center"/>
                    <w:rPr>
                      <w:color w:val="002060"/>
                    </w:rPr>
                  </w:pPr>
                  <w:r w:rsidRPr="0060316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71505" w14:textId="77777777" w:rsidR="00854DD0" w:rsidRPr="00603161" w:rsidRDefault="00854DD0" w:rsidP="00031B63">
                  <w:pPr>
                    <w:pStyle w:val="rowtabella0"/>
                    <w:jc w:val="center"/>
                    <w:rPr>
                      <w:color w:val="002060"/>
                    </w:rPr>
                  </w:pPr>
                  <w:r w:rsidRPr="00603161">
                    <w:rPr>
                      <w:color w:val="002060"/>
                    </w:rPr>
                    <w:t> </w:t>
                  </w:r>
                </w:p>
              </w:tc>
            </w:tr>
            <w:tr w:rsidR="00854DD0" w:rsidRPr="00603161" w14:paraId="2D857EF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D1701D" w14:textId="77777777" w:rsidR="00854DD0" w:rsidRPr="00603161" w:rsidRDefault="00854DD0" w:rsidP="00031B63">
                  <w:pPr>
                    <w:pStyle w:val="rowtabella0"/>
                    <w:rPr>
                      <w:color w:val="002060"/>
                    </w:rPr>
                  </w:pPr>
                  <w:r w:rsidRPr="0060316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C6DF3A" w14:textId="77777777" w:rsidR="00854DD0" w:rsidRPr="00603161" w:rsidRDefault="00854DD0" w:rsidP="00031B63">
                  <w:pPr>
                    <w:pStyle w:val="rowtabella0"/>
                    <w:rPr>
                      <w:color w:val="002060"/>
                    </w:rPr>
                  </w:pPr>
                  <w:r w:rsidRPr="006031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E93FB" w14:textId="77777777" w:rsidR="00854DD0" w:rsidRPr="00603161" w:rsidRDefault="00854DD0" w:rsidP="00031B63">
                  <w:pPr>
                    <w:pStyle w:val="rowtabella0"/>
                    <w:jc w:val="center"/>
                    <w:rPr>
                      <w:color w:val="002060"/>
                    </w:rPr>
                  </w:pPr>
                  <w:r w:rsidRPr="0060316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FCAD6" w14:textId="77777777" w:rsidR="00854DD0" w:rsidRPr="00603161" w:rsidRDefault="00854DD0" w:rsidP="00031B63">
                  <w:pPr>
                    <w:pStyle w:val="rowtabella0"/>
                    <w:jc w:val="center"/>
                    <w:rPr>
                      <w:color w:val="002060"/>
                    </w:rPr>
                  </w:pPr>
                  <w:r w:rsidRPr="00603161">
                    <w:rPr>
                      <w:color w:val="002060"/>
                    </w:rPr>
                    <w:t> </w:t>
                  </w:r>
                </w:p>
              </w:tc>
            </w:tr>
            <w:tr w:rsidR="00854DD0" w:rsidRPr="00603161" w14:paraId="4010F1CF"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6469B9" w14:textId="77777777" w:rsidR="00854DD0" w:rsidRPr="00603161" w:rsidRDefault="00854DD0" w:rsidP="00031B63">
                  <w:pPr>
                    <w:pStyle w:val="rowtabella0"/>
                    <w:rPr>
                      <w:color w:val="002060"/>
                    </w:rPr>
                  </w:pPr>
                  <w:r w:rsidRPr="00603161">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38CD8D"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327111"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860A7" w14:textId="77777777" w:rsidR="00854DD0" w:rsidRPr="00603161" w:rsidRDefault="00854DD0" w:rsidP="00031B63">
                  <w:pPr>
                    <w:pStyle w:val="rowtabella0"/>
                    <w:jc w:val="center"/>
                    <w:rPr>
                      <w:color w:val="002060"/>
                    </w:rPr>
                  </w:pPr>
                  <w:r w:rsidRPr="00603161">
                    <w:rPr>
                      <w:color w:val="002060"/>
                    </w:rPr>
                    <w:t> </w:t>
                  </w:r>
                </w:p>
              </w:tc>
            </w:tr>
            <w:tr w:rsidR="00854DD0" w:rsidRPr="00603161" w14:paraId="72127529"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1977E0" w14:textId="77777777" w:rsidR="00854DD0" w:rsidRPr="00603161" w:rsidRDefault="00854DD0" w:rsidP="00031B63">
                  <w:pPr>
                    <w:pStyle w:val="rowtabella0"/>
                    <w:rPr>
                      <w:color w:val="002060"/>
                    </w:rPr>
                  </w:pPr>
                  <w:r w:rsidRPr="00603161">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8B8E0" w14:textId="77777777" w:rsidR="00854DD0" w:rsidRPr="00603161" w:rsidRDefault="00854DD0" w:rsidP="00031B63">
                  <w:pPr>
                    <w:pStyle w:val="rowtabella0"/>
                    <w:rPr>
                      <w:color w:val="002060"/>
                    </w:rPr>
                  </w:pPr>
                  <w:r w:rsidRPr="0060316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791D73"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6BA7D5" w14:textId="77777777" w:rsidR="00854DD0" w:rsidRPr="00603161" w:rsidRDefault="00854DD0" w:rsidP="00031B63">
                  <w:pPr>
                    <w:pStyle w:val="rowtabella0"/>
                    <w:jc w:val="center"/>
                    <w:rPr>
                      <w:color w:val="002060"/>
                    </w:rPr>
                  </w:pPr>
                  <w:r w:rsidRPr="00603161">
                    <w:rPr>
                      <w:color w:val="002060"/>
                    </w:rPr>
                    <w:t> </w:t>
                  </w:r>
                </w:p>
              </w:tc>
            </w:tr>
            <w:tr w:rsidR="00854DD0" w:rsidRPr="00603161" w14:paraId="2B4438C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259D7B" w14:textId="77777777" w:rsidR="00854DD0" w:rsidRPr="00603161" w:rsidRDefault="00854DD0" w:rsidP="00031B63">
                  <w:pPr>
                    <w:pStyle w:val="rowtabella0"/>
                    <w:rPr>
                      <w:color w:val="002060"/>
                    </w:rPr>
                  </w:pPr>
                  <w:r w:rsidRPr="00603161">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174DA0" w14:textId="77777777" w:rsidR="00854DD0" w:rsidRPr="00603161" w:rsidRDefault="00854DD0" w:rsidP="00031B63">
                  <w:pPr>
                    <w:pStyle w:val="rowtabella0"/>
                    <w:rPr>
                      <w:color w:val="002060"/>
                    </w:rPr>
                  </w:pPr>
                  <w:r w:rsidRPr="00603161">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9DA13"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FFAC5"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65A8D1"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341E7C7" w14:textId="77777777" w:rsidR="00854DD0" w:rsidRPr="00603161" w:rsidRDefault="00854DD0" w:rsidP="00031B63">
                  <w:pPr>
                    <w:pStyle w:val="rowtabella0"/>
                    <w:rPr>
                      <w:color w:val="002060"/>
                    </w:rPr>
                  </w:pPr>
                  <w:r w:rsidRPr="00603161">
                    <w:rPr>
                      <w:color w:val="002060"/>
                    </w:rPr>
                    <w:t>(1) - disputata il 18/12/2021</w:t>
                  </w:r>
                </w:p>
              </w:tc>
            </w:tr>
          </w:tbl>
          <w:p w14:paraId="510A2694"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1E2190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CEA4" w14:textId="77777777" w:rsidR="00854DD0" w:rsidRPr="00603161" w:rsidRDefault="00854DD0" w:rsidP="00031B63">
                  <w:pPr>
                    <w:pStyle w:val="headertabella0"/>
                    <w:rPr>
                      <w:color w:val="002060"/>
                    </w:rPr>
                  </w:pPr>
                  <w:r w:rsidRPr="00603161">
                    <w:rPr>
                      <w:color w:val="002060"/>
                    </w:rPr>
                    <w:t>GIRONE B - 1 Giornata - R</w:t>
                  </w:r>
                </w:p>
              </w:tc>
            </w:tr>
            <w:tr w:rsidR="00854DD0" w:rsidRPr="00603161" w14:paraId="3F3F6FE9"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63ABD" w14:textId="77777777" w:rsidR="00854DD0" w:rsidRPr="00603161" w:rsidRDefault="00854DD0" w:rsidP="00031B63">
                  <w:pPr>
                    <w:pStyle w:val="rowtabella0"/>
                    <w:rPr>
                      <w:color w:val="002060"/>
                    </w:rPr>
                  </w:pPr>
                  <w:r w:rsidRPr="0060316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85CC6" w14:textId="77777777" w:rsidR="00854DD0" w:rsidRPr="00603161" w:rsidRDefault="00854DD0" w:rsidP="00031B63">
                  <w:pPr>
                    <w:pStyle w:val="rowtabella0"/>
                    <w:rPr>
                      <w:color w:val="002060"/>
                    </w:rPr>
                  </w:pPr>
                  <w:r w:rsidRPr="00603161">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BD201" w14:textId="77777777" w:rsidR="00854DD0" w:rsidRPr="00603161" w:rsidRDefault="00854DD0" w:rsidP="00031B63">
                  <w:pPr>
                    <w:pStyle w:val="rowtabella0"/>
                    <w:jc w:val="center"/>
                    <w:rPr>
                      <w:color w:val="002060"/>
                    </w:rPr>
                  </w:pPr>
                  <w:r w:rsidRPr="0060316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41B12" w14:textId="77777777" w:rsidR="00854DD0" w:rsidRPr="00603161" w:rsidRDefault="00854DD0" w:rsidP="00031B63">
                  <w:pPr>
                    <w:pStyle w:val="rowtabella0"/>
                    <w:jc w:val="center"/>
                    <w:rPr>
                      <w:color w:val="002060"/>
                    </w:rPr>
                  </w:pPr>
                  <w:r w:rsidRPr="00603161">
                    <w:rPr>
                      <w:color w:val="002060"/>
                    </w:rPr>
                    <w:t> </w:t>
                  </w:r>
                </w:p>
              </w:tc>
            </w:tr>
            <w:tr w:rsidR="00854DD0" w:rsidRPr="00603161" w14:paraId="1AC6D037"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B50679" w14:textId="77777777" w:rsidR="00854DD0" w:rsidRPr="00603161" w:rsidRDefault="00854DD0" w:rsidP="00031B63">
                  <w:pPr>
                    <w:pStyle w:val="rowtabella0"/>
                    <w:rPr>
                      <w:color w:val="002060"/>
                    </w:rPr>
                  </w:pPr>
                  <w:r w:rsidRPr="0060316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C63F13" w14:textId="77777777" w:rsidR="00854DD0" w:rsidRPr="00603161" w:rsidRDefault="00854DD0" w:rsidP="00031B63">
                  <w:pPr>
                    <w:pStyle w:val="rowtabella0"/>
                    <w:rPr>
                      <w:color w:val="002060"/>
                    </w:rPr>
                  </w:pPr>
                  <w:r w:rsidRPr="0060316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6EA420" w14:textId="77777777" w:rsidR="00854DD0" w:rsidRPr="00603161" w:rsidRDefault="00854DD0" w:rsidP="00031B63">
                  <w:pPr>
                    <w:pStyle w:val="rowtabella0"/>
                    <w:jc w:val="center"/>
                    <w:rPr>
                      <w:color w:val="002060"/>
                    </w:rPr>
                  </w:pPr>
                  <w:r w:rsidRPr="00603161">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9B52DE" w14:textId="77777777" w:rsidR="00854DD0" w:rsidRPr="00603161" w:rsidRDefault="00854DD0" w:rsidP="00031B63">
                  <w:pPr>
                    <w:pStyle w:val="rowtabella0"/>
                    <w:jc w:val="center"/>
                    <w:rPr>
                      <w:color w:val="002060"/>
                    </w:rPr>
                  </w:pPr>
                  <w:r w:rsidRPr="00603161">
                    <w:rPr>
                      <w:color w:val="002060"/>
                    </w:rPr>
                    <w:t> </w:t>
                  </w:r>
                </w:p>
              </w:tc>
            </w:tr>
            <w:tr w:rsidR="00854DD0" w:rsidRPr="00603161" w14:paraId="5AC64F0A"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2E7EFC" w14:textId="77777777" w:rsidR="00854DD0" w:rsidRPr="00603161" w:rsidRDefault="00854DD0" w:rsidP="00031B63">
                  <w:pPr>
                    <w:pStyle w:val="rowtabella0"/>
                    <w:rPr>
                      <w:color w:val="002060"/>
                    </w:rPr>
                  </w:pPr>
                  <w:r w:rsidRPr="00603161">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CA5B72" w14:textId="77777777" w:rsidR="00854DD0" w:rsidRPr="00603161" w:rsidRDefault="00854DD0" w:rsidP="00031B63">
                  <w:pPr>
                    <w:pStyle w:val="rowtabella0"/>
                    <w:rPr>
                      <w:color w:val="002060"/>
                    </w:rPr>
                  </w:pPr>
                  <w:r w:rsidRPr="00603161">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2EC59" w14:textId="77777777" w:rsidR="00854DD0" w:rsidRPr="00603161" w:rsidRDefault="00854DD0" w:rsidP="00031B63">
                  <w:pPr>
                    <w:pStyle w:val="rowtabella0"/>
                    <w:jc w:val="center"/>
                    <w:rPr>
                      <w:color w:val="002060"/>
                    </w:rPr>
                  </w:pPr>
                  <w:r w:rsidRPr="00603161">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1D432" w14:textId="77777777" w:rsidR="00854DD0" w:rsidRPr="00603161" w:rsidRDefault="00854DD0" w:rsidP="00031B63">
                  <w:pPr>
                    <w:pStyle w:val="rowtabella0"/>
                    <w:jc w:val="center"/>
                    <w:rPr>
                      <w:color w:val="002060"/>
                    </w:rPr>
                  </w:pPr>
                  <w:r w:rsidRPr="00603161">
                    <w:rPr>
                      <w:color w:val="002060"/>
                    </w:rPr>
                    <w:t> </w:t>
                  </w:r>
                </w:p>
              </w:tc>
            </w:tr>
            <w:tr w:rsidR="00854DD0" w:rsidRPr="00603161" w14:paraId="6F22A71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31A6A" w14:textId="77777777" w:rsidR="00854DD0" w:rsidRPr="00603161" w:rsidRDefault="00854DD0" w:rsidP="00031B63">
                  <w:pPr>
                    <w:pStyle w:val="rowtabella0"/>
                    <w:rPr>
                      <w:color w:val="002060"/>
                    </w:rPr>
                  </w:pPr>
                  <w:r w:rsidRPr="00603161">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A8F793" w14:textId="77777777" w:rsidR="00854DD0" w:rsidRPr="00603161" w:rsidRDefault="00854DD0" w:rsidP="00031B63">
                  <w:pPr>
                    <w:pStyle w:val="rowtabella0"/>
                    <w:rPr>
                      <w:color w:val="002060"/>
                    </w:rPr>
                  </w:pPr>
                  <w:r w:rsidRPr="00603161">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2E9C8B" w14:textId="77777777" w:rsidR="00854DD0" w:rsidRPr="00603161" w:rsidRDefault="00854DD0" w:rsidP="00031B63">
                  <w:pPr>
                    <w:pStyle w:val="rowtabella0"/>
                    <w:jc w:val="center"/>
                    <w:rPr>
                      <w:color w:val="002060"/>
                    </w:rPr>
                  </w:pPr>
                  <w:r w:rsidRPr="0060316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3847AE" w14:textId="77777777" w:rsidR="00854DD0" w:rsidRPr="00603161" w:rsidRDefault="00854DD0" w:rsidP="00031B63">
                  <w:pPr>
                    <w:pStyle w:val="rowtabella0"/>
                    <w:jc w:val="center"/>
                    <w:rPr>
                      <w:color w:val="002060"/>
                    </w:rPr>
                  </w:pPr>
                  <w:r w:rsidRPr="00603161">
                    <w:rPr>
                      <w:color w:val="002060"/>
                    </w:rPr>
                    <w:t> </w:t>
                  </w:r>
                </w:p>
              </w:tc>
            </w:tr>
            <w:tr w:rsidR="00854DD0" w:rsidRPr="00603161" w14:paraId="3B3E93E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1F9A0" w14:textId="77777777" w:rsidR="00854DD0" w:rsidRPr="00603161" w:rsidRDefault="00854DD0" w:rsidP="00031B63">
                  <w:pPr>
                    <w:pStyle w:val="rowtabella0"/>
                    <w:rPr>
                      <w:color w:val="002060"/>
                    </w:rPr>
                  </w:pPr>
                  <w:r w:rsidRPr="0060316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22CCA" w14:textId="77777777" w:rsidR="00854DD0" w:rsidRPr="00603161" w:rsidRDefault="00854DD0" w:rsidP="00031B63">
                  <w:pPr>
                    <w:pStyle w:val="rowtabella0"/>
                    <w:rPr>
                      <w:color w:val="002060"/>
                    </w:rPr>
                  </w:pPr>
                  <w:r w:rsidRPr="0060316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FD2E08" w14:textId="77777777" w:rsidR="00854DD0" w:rsidRPr="00603161" w:rsidRDefault="00854DD0" w:rsidP="00031B63">
                  <w:pPr>
                    <w:pStyle w:val="rowtabella0"/>
                    <w:jc w:val="center"/>
                    <w:rPr>
                      <w:color w:val="002060"/>
                    </w:rPr>
                  </w:pPr>
                  <w:r w:rsidRPr="0060316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DBAB12" w14:textId="77777777" w:rsidR="00854DD0" w:rsidRPr="00603161" w:rsidRDefault="00854DD0" w:rsidP="00031B63">
                  <w:pPr>
                    <w:pStyle w:val="rowtabella0"/>
                    <w:jc w:val="center"/>
                    <w:rPr>
                      <w:color w:val="002060"/>
                    </w:rPr>
                  </w:pPr>
                  <w:r w:rsidRPr="00603161">
                    <w:rPr>
                      <w:color w:val="002060"/>
                    </w:rPr>
                    <w:t> </w:t>
                  </w:r>
                </w:p>
              </w:tc>
            </w:tr>
            <w:tr w:rsidR="00854DD0" w:rsidRPr="00603161" w14:paraId="54220C17"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BDC263" w14:textId="77777777" w:rsidR="00854DD0" w:rsidRPr="00603161" w:rsidRDefault="00854DD0" w:rsidP="00031B63">
                  <w:pPr>
                    <w:pStyle w:val="rowtabella0"/>
                    <w:rPr>
                      <w:color w:val="002060"/>
                    </w:rPr>
                  </w:pPr>
                  <w:r w:rsidRPr="0060316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74143" w14:textId="77777777" w:rsidR="00854DD0" w:rsidRPr="00603161" w:rsidRDefault="00854DD0" w:rsidP="00031B63">
                  <w:pPr>
                    <w:pStyle w:val="rowtabella0"/>
                    <w:rPr>
                      <w:color w:val="002060"/>
                    </w:rPr>
                  </w:pPr>
                  <w:r w:rsidRPr="00603161">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F4D08" w14:textId="77777777" w:rsidR="00854DD0" w:rsidRPr="00603161" w:rsidRDefault="00854DD0" w:rsidP="00031B63">
                  <w:pPr>
                    <w:pStyle w:val="rowtabella0"/>
                    <w:jc w:val="center"/>
                    <w:rPr>
                      <w:color w:val="002060"/>
                    </w:rPr>
                  </w:pPr>
                  <w:r w:rsidRPr="00603161">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AED65" w14:textId="77777777" w:rsidR="00854DD0" w:rsidRPr="00603161" w:rsidRDefault="00854DD0" w:rsidP="00031B63">
                  <w:pPr>
                    <w:pStyle w:val="rowtabella0"/>
                    <w:jc w:val="center"/>
                    <w:rPr>
                      <w:color w:val="002060"/>
                    </w:rPr>
                  </w:pPr>
                  <w:r w:rsidRPr="00603161">
                    <w:rPr>
                      <w:color w:val="002060"/>
                    </w:rPr>
                    <w:t> </w:t>
                  </w:r>
                </w:p>
              </w:tc>
            </w:tr>
          </w:tbl>
          <w:p w14:paraId="3936A460" w14:textId="77777777" w:rsidR="00854DD0" w:rsidRPr="00603161" w:rsidRDefault="00854DD0" w:rsidP="00031B63">
            <w:pPr>
              <w:rPr>
                <w:color w:val="002060"/>
              </w:rPr>
            </w:pPr>
          </w:p>
        </w:tc>
      </w:tr>
    </w:tbl>
    <w:p w14:paraId="1B326DB6"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7EAA30B8"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50D4E416"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79A3C" w14:textId="77777777" w:rsidR="00854DD0" w:rsidRPr="00603161" w:rsidRDefault="00854DD0" w:rsidP="00031B63">
                  <w:pPr>
                    <w:pStyle w:val="headertabella0"/>
                    <w:rPr>
                      <w:color w:val="002060"/>
                    </w:rPr>
                  </w:pPr>
                  <w:r w:rsidRPr="00603161">
                    <w:rPr>
                      <w:color w:val="002060"/>
                    </w:rPr>
                    <w:t>GIRONE C - 1 Giornata - R</w:t>
                  </w:r>
                </w:p>
              </w:tc>
            </w:tr>
            <w:tr w:rsidR="00854DD0" w:rsidRPr="00603161" w14:paraId="3B3A96E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3EF63D" w14:textId="77777777" w:rsidR="00854DD0" w:rsidRPr="00603161" w:rsidRDefault="00854DD0" w:rsidP="00031B63">
                  <w:pPr>
                    <w:pStyle w:val="rowtabella0"/>
                    <w:rPr>
                      <w:color w:val="002060"/>
                    </w:rPr>
                  </w:pPr>
                  <w:r w:rsidRPr="00603161">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93843" w14:textId="77777777" w:rsidR="00854DD0" w:rsidRPr="00603161" w:rsidRDefault="00854DD0" w:rsidP="00031B63">
                  <w:pPr>
                    <w:pStyle w:val="rowtabella0"/>
                    <w:rPr>
                      <w:color w:val="002060"/>
                    </w:rPr>
                  </w:pPr>
                  <w:r w:rsidRPr="00603161">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01B5D" w14:textId="77777777" w:rsidR="00854DD0" w:rsidRPr="00603161" w:rsidRDefault="00854DD0" w:rsidP="00031B63">
                  <w:pPr>
                    <w:pStyle w:val="rowtabella0"/>
                    <w:jc w:val="center"/>
                    <w:rPr>
                      <w:color w:val="002060"/>
                    </w:rPr>
                  </w:pPr>
                  <w:r w:rsidRPr="00603161">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67B07" w14:textId="77777777" w:rsidR="00854DD0" w:rsidRPr="00603161" w:rsidRDefault="00854DD0" w:rsidP="00031B63">
                  <w:pPr>
                    <w:pStyle w:val="rowtabella0"/>
                    <w:jc w:val="center"/>
                    <w:rPr>
                      <w:color w:val="002060"/>
                    </w:rPr>
                  </w:pPr>
                  <w:r w:rsidRPr="00603161">
                    <w:rPr>
                      <w:color w:val="002060"/>
                    </w:rPr>
                    <w:t> </w:t>
                  </w:r>
                </w:p>
              </w:tc>
            </w:tr>
            <w:tr w:rsidR="00854DD0" w:rsidRPr="00603161" w14:paraId="4AE572DC"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BB1FB0" w14:textId="77777777" w:rsidR="00854DD0" w:rsidRPr="00603161" w:rsidRDefault="00854DD0" w:rsidP="00031B63">
                  <w:pPr>
                    <w:pStyle w:val="rowtabella0"/>
                    <w:rPr>
                      <w:color w:val="002060"/>
                    </w:rPr>
                  </w:pPr>
                  <w:r w:rsidRPr="006031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BB76A3" w14:textId="77777777" w:rsidR="00854DD0" w:rsidRPr="00603161" w:rsidRDefault="00854DD0" w:rsidP="00031B63">
                  <w:pPr>
                    <w:pStyle w:val="rowtabella0"/>
                    <w:rPr>
                      <w:color w:val="002060"/>
                    </w:rPr>
                  </w:pPr>
                  <w:r w:rsidRPr="00603161">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C2FA92" w14:textId="77777777" w:rsidR="00854DD0" w:rsidRPr="00603161" w:rsidRDefault="00854DD0" w:rsidP="00031B63">
                  <w:pPr>
                    <w:pStyle w:val="rowtabella0"/>
                    <w:jc w:val="center"/>
                    <w:rPr>
                      <w:color w:val="002060"/>
                    </w:rPr>
                  </w:pPr>
                  <w:r w:rsidRPr="00603161">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38516" w14:textId="77777777" w:rsidR="00854DD0" w:rsidRPr="00603161" w:rsidRDefault="00854DD0" w:rsidP="00031B63">
                  <w:pPr>
                    <w:pStyle w:val="rowtabella0"/>
                    <w:jc w:val="center"/>
                    <w:rPr>
                      <w:color w:val="002060"/>
                    </w:rPr>
                  </w:pPr>
                  <w:r w:rsidRPr="00603161">
                    <w:rPr>
                      <w:color w:val="002060"/>
                    </w:rPr>
                    <w:t> </w:t>
                  </w:r>
                </w:p>
              </w:tc>
            </w:tr>
            <w:tr w:rsidR="00854DD0" w:rsidRPr="00603161" w14:paraId="13A98A28"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441E7" w14:textId="77777777" w:rsidR="00854DD0" w:rsidRPr="00603161" w:rsidRDefault="00854DD0" w:rsidP="00031B63">
                  <w:pPr>
                    <w:pStyle w:val="rowtabella0"/>
                    <w:rPr>
                      <w:color w:val="002060"/>
                    </w:rPr>
                  </w:pPr>
                  <w:r w:rsidRPr="0060316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112EE9" w14:textId="77777777" w:rsidR="00854DD0" w:rsidRPr="00603161" w:rsidRDefault="00854DD0" w:rsidP="00031B63">
                  <w:pPr>
                    <w:pStyle w:val="rowtabella0"/>
                    <w:rPr>
                      <w:color w:val="002060"/>
                    </w:rPr>
                  </w:pPr>
                  <w:r w:rsidRPr="0060316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415B03" w14:textId="77777777" w:rsidR="00854DD0" w:rsidRPr="00603161" w:rsidRDefault="00854DD0" w:rsidP="00031B63">
                  <w:pPr>
                    <w:pStyle w:val="rowtabella0"/>
                    <w:jc w:val="center"/>
                    <w:rPr>
                      <w:color w:val="002060"/>
                    </w:rPr>
                  </w:pPr>
                  <w:r w:rsidRPr="00603161">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4D6F08" w14:textId="77777777" w:rsidR="00854DD0" w:rsidRPr="00603161" w:rsidRDefault="00854DD0" w:rsidP="00031B63">
                  <w:pPr>
                    <w:pStyle w:val="rowtabella0"/>
                    <w:jc w:val="center"/>
                    <w:rPr>
                      <w:color w:val="002060"/>
                    </w:rPr>
                  </w:pPr>
                  <w:r w:rsidRPr="00603161">
                    <w:rPr>
                      <w:color w:val="002060"/>
                    </w:rPr>
                    <w:t> </w:t>
                  </w:r>
                </w:p>
              </w:tc>
            </w:tr>
            <w:tr w:rsidR="00854DD0" w:rsidRPr="00603161" w14:paraId="1F04A13F"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25EAEF" w14:textId="77777777" w:rsidR="00854DD0" w:rsidRPr="00603161" w:rsidRDefault="00854DD0" w:rsidP="00031B63">
                  <w:pPr>
                    <w:pStyle w:val="rowtabella0"/>
                    <w:rPr>
                      <w:color w:val="002060"/>
                    </w:rPr>
                  </w:pPr>
                  <w:r w:rsidRPr="00603161">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B2BAD3" w14:textId="77777777" w:rsidR="00854DD0" w:rsidRPr="00603161" w:rsidRDefault="00854DD0" w:rsidP="00031B63">
                  <w:pPr>
                    <w:pStyle w:val="rowtabella0"/>
                    <w:rPr>
                      <w:color w:val="002060"/>
                    </w:rPr>
                  </w:pPr>
                  <w:r w:rsidRPr="00603161">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B60EFD" w14:textId="77777777" w:rsidR="00854DD0" w:rsidRPr="00603161" w:rsidRDefault="00854DD0" w:rsidP="00031B63">
                  <w:pPr>
                    <w:pStyle w:val="rowtabella0"/>
                    <w:jc w:val="center"/>
                    <w:rPr>
                      <w:color w:val="002060"/>
                    </w:rPr>
                  </w:pPr>
                  <w:r w:rsidRPr="00603161">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9CDB0" w14:textId="77777777" w:rsidR="00854DD0" w:rsidRPr="00603161" w:rsidRDefault="00854DD0" w:rsidP="00031B63">
                  <w:pPr>
                    <w:pStyle w:val="rowtabella0"/>
                    <w:jc w:val="center"/>
                    <w:rPr>
                      <w:color w:val="002060"/>
                    </w:rPr>
                  </w:pPr>
                  <w:r w:rsidRPr="00603161">
                    <w:rPr>
                      <w:color w:val="002060"/>
                    </w:rPr>
                    <w:t> </w:t>
                  </w:r>
                </w:p>
              </w:tc>
            </w:tr>
            <w:tr w:rsidR="00854DD0" w:rsidRPr="00603161" w14:paraId="64C8732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AAAC3B" w14:textId="77777777" w:rsidR="00854DD0" w:rsidRPr="00603161" w:rsidRDefault="00854DD0" w:rsidP="00031B63">
                  <w:pPr>
                    <w:pStyle w:val="rowtabella0"/>
                    <w:rPr>
                      <w:color w:val="002060"/>
                    </w:rPr>
                  </w:pPr>
                  <w:r w:rsidRPr="0060316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E0BB5" w14:textId="77777777" w:rsidR="00854DD0" w:rsidRPr="00603161" w:rsidRDefault="00854DD0" w:rsidP="00031B63">
                  <w:pPr>
                    <w:pStyle w:val="rowtabella0"/>
                    <w:rPr>
                      <w:color w:val="002060"/>
                    </w:rPr>
                  </w:pPr>
                  <w:r w:rsidRPr="00603161">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3E20A"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377D2" w14:textId="77777777" w:rsidR="00854DD0" w:rsidRPr="00603161" w:rsidRDefault="00854DD0" w:rsidP="00031B63">
                  <w:pPr>
                    <w:pStyle w:val="rowtabella0"/>
                    <w:jc w:val="center"/>
                    <w:rPr>
                      <w:color w:val="002060"/>
                    </w:rPr>
                  </w:pPr>
                  <w:r w:rsidRPr="00603161">
                    <w:rPr>
                      <w:color w:val="002060"/>
                    </w:rPr>
                    <w:t> </w:t>
                  </w:r>
                </w:p>
              </w:tc>
            </w:tr>
          </w:tbl>
          <w:p w14:paraId="78F58988" w14:textId="77777777" w:rsidR="00854DD0" w:rsidRPr="00603161" w:rsidRDefault="00854DD0" w:rsidP="00031B63">
            <w:pPr>
              <w:rPr>
                <w:color w:val="002060"/>
              </w:rPr>
            </w:pPr>
          </w:p>
        </w:tc>
      </w:tr>
    </w:tbl>
    <w:p w14:paraId="621C0F08" w14:textId="77777777" w:rsidR="00854DD0" w:rsidRPr="00603161" w:rsidRDefault="00854DD0" w:rsidP="00854DD0">
      <w:pPr>
        <w:pStyle w:val="breakline"/>
        <w:divId w:val="527259509"/>
        <w:rPr>
          <w:rFonts w:eastAsiaTheme="minorEastAsia"/>
          <w:color w:val="002060"/>
        </w:rPr>
      </w:pPr>
    </w:p>
    <w:p w14:paraId="6979A069" w14:textId="77777777" w:rsidR="00854DD0" w:rsidRPr="00603161" w:rsidRDefault="00854DD0" w:rsidP="00854DD0">
      <w:pPr>
        <w:pStyle w:val="breakline"/>
        <w:divId w:val="527259509"/>
        <w:rPr>
          <w:color w:val="002060"/>
        </w:rPr>
      </w:pPr>
    </w:p>
    <w:p w14:paraId="7A0BDBAB" w14:textId="77777777" w:rsidR="00854DD0" w:rsidRPr="00603161" w:rsidRDefault="00854DD0" w:rsidP="00854DD0">
      <w:pPr>
        <w:pStyle w:val="titoloprinc0"/>
        <w:divId w:val="527259509"/>
        <w:rPr>
          <w:color w:val="002060"/>
        </w:rPr>
      </w:pPr>
      <w:r w:rsidRPr="00603161">
        <w:rPr>
          <w:color w:val="002060"/>
        </w:rPr>
        <w:t>GIUDICE SPORTIVO</w:t>
      </w:r>
    </w:p>
    <w:p w14:paraId="33F7352B"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2DBF8AD0" w14:textId="77777777" w:rsidR="00854DD0" w:rsidRPr="00603161" w:rsidRDefault="00854DD0" w:rsidP="00854DD0">
      <w:pPr>
        <w:pStyle w:val="titolo10"/>
        <w:divId w:val="527259509"/>
        <w:rPr>
          <w:color w:val="002060"/>
        </w:rPr>
      </w:pPr>
      <w:r w:rsidRPr="00603161">
        <w:rPr>
          <w:color w:val="002060"/>
        </w:rPr>
        <w:t xml:space="preserve">GARE DEL 17/12/2021 </w:t>
      </w:r>
    </w:p>
    <w:p w14:paraId="283D1F63"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BE9D9E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55A4571" w14:textId="77777777" w:rsidR="00854DD0" w:rsidRPr="00603161" w:rsidRDefault="00854DD0" w:rsidP="00854DD0">
      <w:pPr>
        <w:pStyle w:val="titolo30"/>
        <w:divId w:val="527259509"/>
        <w:rPr>
          <w:color w:val="002060"/>
        </w:rPr>
      </w:pPr>
      <w:r w:rsidRPr="00603161">
        <w:rPr>
          <w:color w:val="002060"/>
        </w:rPr>
        <w:t xml:space="preserve">SOCIETA' </w:t>
      </w:r>
    </w:p>
    <w:p w14:paraId="5326F2EA" w14:textId="77777777" w:rsidR="00854DD0" w:rsidRPr="00603161" w:rsidRDefault="00854DD0" w:rsidP="00854DD0">
      <w:pPr>
        <w:pStyle w:val="titolo20"/>
        <w:divId w:val="527259509"/>
        <w:rPr>
          <w:color w:val="002060"/>
        </w:rPr>
      </w:pPr>
      <w:r w:rsidRPr="00603161">
        <w:rPr>
          <w:color w:val="002060"/>
        </w:rPr>
        <w:t xml:space="preserve">AMMENDA </w:t>
      </w:r>
    </w:p>
    <w:p w14:paraId="1841E64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100,00 BAYER CAPPUCCINI </w:t>
      </w:r>
      <w:r w:rsidRPr="00603161">
        <w:rPr>
          <w:color w:val="002060"/>
        </w:rPr>
        <w:br/>
        <w:t xml:space="preserve">Per aver la propria tifoseria rivolto all'arbitro frasi offensive e irriguardose. </w:t>
      </w:r>
    </w:p>
    <w:p w14:paraId="332D1C5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lastRenderedPageBreak/>
        <w:br/>
        <w:t xml:space="preserve">Euro 100,00 BORGOROSSO TOLENTINO </w:t>
      </w:r>
      <w:r w:rsidRPr="00603161">
        <w:rPr>
          <w:color w:val="002060"/>
        </w:rPr>
        <w:br/>
        <w:t xml:space="preserve">Per aver la propria tifoseria rivolto frasi offensive e minacciose nei confronti dell'arbitro. </w:t>
      </w:r>
    </w:p>
    <w:p w14:paraId="64A640C6"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br/>
        <w:t xml:space="preserve">Euro 50,00 U.MANDOLESI CALCIO </w:t>
      </w:r>
      <w:r w:rsidRPr="00603161">
        <w:rPr>
          <w:color w:val="002060"/>
        </w:rPr>
        <w:br/>
        <w:t xml:space="preserve">Per essere lo spogliatoio arbitrale privo di chiusura. </w:t>
      </w:r>
    </w:p>
    <w:p w14:paraId="590FEB15" w14:textId="77777777" w:rsidR="00854DD0" w:rsidRPr="00603161" w:rsidRDefault="00854DD0" w:rsidP="00854DD0">
      <w:pPr>
        <w:pStyle w:val="titolo30"/>
        <w:divId w:val="527259509"/>
        <w:rPr>
          <w:color w:val="002060"/>
        </w:rPr>
      </w:pPr>
      <w:r w:rsidRPr="00603161">
        <w:rPr>
          <w:color w:val="002060"/>
        </w:rPr>
        <w:t xml:space="preserve">DIRIGENTI </w:t>
      </w:r>
    </w:p>
    <w:p w14:paraId="52BA67D5"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A419545" w14:textId="77777777" w:rsidTr="00854DD0">
        <w:trPr>
          <w:divId w:val="527259509"/>
        </w:trPr>
        <w:tc>
          <w:tcPr>
            <w:tcW w:w="2200" w:type="dxa"/>
            <w:tcMar>
              <w:top w:w="20" w:type="dxa"/>
              <w:left w:w="20" w:type="dxa"/>
              <w:bottom w:w="20" w:type="dxa"/>
              <w:right w:w="20" w:type="dxa"/>
            </w:tcMar>
            <w:vAlign w:val="center"/>
            <w:hideMark/>
          </w:tcPr>
          <w:p w14:paraId="542E4319" w14:textId="77777777" w:rsidR="00854DD0" w:rsidRPr="00603161" w:rsidRDefault="00854DD0" w:rsidP="00031B63">
            <w:pPr>
              <w:pStyle w:val="movimento"/>
              <w:rPr>
                <w:color w:val="002060"/>
              </w:rPr>
            </w:pPr>
            <w:r w:rsidRPr="00603161">
              <w:rPr>
                <w:color w:val="002060"/>
              </w:rPr>
              <w:t>MARINELLI CLAUDIO</w:t>
            </w:r>
          </w:p>
        </w:tc>
        <w:tc>
          <w:tcPr>
            <w:tcW w:w="2200" w:type="dxa"/>
            <w:tcMar>
              <w:top w:w="20" w:type="dxa"/>
              <w:left w:w="20" w:type="dxa"/>
              <w:bottom w:w="20" w:type="dxa"/>
              <w:right w:w="20" w:type="dxa"/>
            </w:tcMar>
            <w:vAlign w:val="center"/>
            <w:hideMark/>
          </w:tcPr>
          <w:p w14:paraId="0DD1056E"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26C9FD4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06DFC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8C43567" w14:textId="77777777" w:rsidR="00854DD0" w:rsidRPr="00603161" w:rsidRDefault="00854DD0" w:rsidP="00031B63">
            <w:pPr>
              <w:pStyle w:val="movimento2"/>
              <w:rPr>
                <w:color w:val="002060"/>
              </w:rPr>
            </w:pPr>
            <w:r w:rsidRPr="00603161">
              <w:rPr>
                <w:color w:val="002060"/>
              </w:rPr>
              <w:t> </w:t>
            </w:r>
          </w:p>
        </w:tc>
      </w:tr>
    </w:tbl>
    <w:p w14:paraId="410864A3"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0617180" w14:textId="77777777" w:rsidTr="00854DD0">
        <w:trPr>
          <w:divId w:val="527259509"/>
        </w:trPr>
        <w:tc>
          <w:tcPr>
            <w:tcW w:w="2200" w:type="dxa"/>
            <w:tcMar>
              <w:top w:w="20" w:type="dxa"/>
              <w:left w:w="20" w:type="dxa"/>
              <w:bottom w:w="20" w:type="dxa"/>
              <w:right w:w="20" w:type="dxa"/>
            </w:tcMar>
            <w:vAlign w:val="center"/>
            <w:hideMark/>
          </w:tcPr>
          <w:p w14:paraId="7A09A2B1" w14:textId="77777777" w:rsidR="00854DD0" w:rsidRPr="00603161" w:rsidRDefault="00854DD0" w:rsidP="00031B63">
            <w:pPr>
              <w:pStyle w:val="movimento"/>
              <w:rPr>
                <w:color w:val="002060"/>
              </w:rPr>
            </w:pPr>
            <w:r w:rsidRPr="00603161">
              <w:rPr>
                <w:color w:val="002060"/>
              </w:rPr>
              <w:t>PICCHIO MANOLO</w:t>
            </w:r>
          </w:p>
        </w:tc>
        <w:tc>
          <w:tcPr>
            <w:tcW w:w="2200" w:type="dxa"/>
            <w:tcMar>
              <w:top w:w="20" w:type="dxa"/>
              <w:left w:w="20" w:type="dxa"/>
              <w:bottom w:w="20" w:type="dxa"/>
              <w:right w:w="20" w:type="dxa"/>
            </w:tcMar>
            <w:vAlign w:val="center"/>
            <w:hideMark/>
          </w:tcPr>
          <w:p w14:paraId="5EB36C91" w14:textId="77777777" w:rsidR="00854DD0" w:rsidRPr="00603161" w:rsidRDefault="00854DD0" w:rsidP="00031B63">
            <w:pPr>
              <w:pStyle w:val="movimento2"/>
              <w:rPr>
                <w:color w:val="002060"/>
              </w:rPr>
            </w:pPr>
            <w:r w:rsidRPr="00603161">
              <w:rPr>
                <w:color w:val="002060"/>
              </w:rPr>
              <w:t xml:space="preserve">(BAYER CAPPUCCINI) </w:t>
            </w:r>
          </w:p>
        </w:tc>
        <w:tc>
          <w:tcPr>
            <w:tcW w:w="800" w:type="dxa"/>
            <w:tcMar>
              <w:top w:w="20" w:type="dxa"/>
              <w:left w:w="20" w:type="dxa"/>
              <w:bottom w:w="20" w:type="dxa"/>
              <w:right w:w="20" w:type="dxa"/>
            </w:tcMar>
            <w:vAlign w:val="center"/>
            <w:hideMark/>
          </w:tcPr>
          <w:p w14:paraId="2458D1B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E72278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C6456C3" w14:textId="77777777" w:rsidR="00854DD0" w:rsidRPr="00603161" w:rsidRDefault="00854DD0" w:rsidP="00031B63">
            <w:pPr>
              <w:pStyle w:val="movimento2"/>
              <w:rPr>
                <w:color w:val="002060"/>
              </w:rPr>
            </w:pPr>
            <w:r w:rsidRPr="00603161">
              <w:rPr>
                <w:color w:val="002060"/>
              </w:rPr>
              <w:t> </w:t>
            </w:r>
          </w:p>
        </w:tc>
      </w:tr>
    </w:tbl>
    <w:p w14:paraId="254BFC51" w14:textId="77777777" w:rsidR="00854DD0" w:rsidRPr="00603161" w:rsidRDefault="00854DD0" w:rsidP="00854DD0">
      <w:pPr>
        <w:pStyle w:val="titolo30"/>
        <w:divId w:val="527259509"/>
        <w:rPr>
          <w:rFonts w:eastAsiaTheme="minorEastAsia"/>
          <w:color w:val="002060"/>
        </w:rPr>
      </w:pPr>
      <w:r w:rsidRPr="00603161">
        <w:rPr>
          <w:color w:val="002060"/>
        </w:rPr>
        <w:t xml:space="preserve">ALLENATORI </w:t>
      </w:r>
    </w:p>
    <w:p w14:paraId="6F1B6778" w14:textId="77777777" w:rsidR="00854DD0" w:rsidRPr="00603161" w:rsidRDefault="00854DD0" w:rsidP="00854DD0">
      <w:pPr>
        <w:pStyle w:val="titolo20"/>
        <w:divId w:val="527259509"/>
        <w:rPr>
          <w:color w:val="002060"/>
        </w:rPr>
      </w:pPr>
      <w:r w:rsidRPr="00603161">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6710199" w14:textId="77777777" w:rsidTr="00854DD0">
        <w:trPr>
          <w:divId w:val="527259509"/>
        </w:trPr>
        <w:tc>
          <w:tcPr>
            <w:tcW w:w="2200" w:type="dxa"/>
            <w:tcMar>
              <w:top w:w="20" w:type="dxa"/>
              <w:left w:w="20" w:type="dxa"/>
              <w:bottom w:w="20" w:type="dxa"/>
              <w:right w:w="20" w:type="dxa"/>
            </w:tcMar>
            <w:vAlign w:val="center"/>
            <w:hideMark/>
          </w:tcPr>
          <w:p w14:paraId="095D61B4" w14:textId="77777777" w:rsidR="00854DD0" w:rsidRPr="00603161" w:rsidRDefault="00854DD0" w:rsidP="00031B63">
            <w:pPr>
              <w:pStyle w:val="movimento"/>
              <w:rPr>
                <w:color w:val="002060"/>
              </w:rPr>
            </w:pPr>
            <w:r w:rsidRPr="00603161">
              <w:rPr>
                <w:color w:val="002060"/>
              </w:rPr>
              <w:t>PASCUCCI NICOLA</w:t>
            </w:r>
          </w:p>
        </w:tc>
        <w:tc>
          <w:tcPr>
            <w:tcW w:w="2200" w:type="dxa"/>
            <w:tcMar>
              <w:top w:w="20" w:type="dxa"/>
              <w:left w:w="20" w:type="dxa"/>
              <w:bottom w:w="20" w:type="dxa"/>
              <w:right w:w="20" w:type="dxa"/>
            </w:tcMar>
            <w:vAlign w:val="center"/>
            <w:hideMark/>
          </w:tcPr>
          <w:p w14:paraId="5E79FAA6" w14:textId="77777777" w:rsidR="00854DD0" w:rsidRPr="00603161" w:rsidRDefault="00854DD0" w:rsidP="00031B63">
            <w:pPr>
              <w:pStyle w:val="movimento2"/>
              <w:rPr>
                <w:color w:val="002060"/>
              </w:rPr>
            </w:pPr>
            <w:r w:rsidRPr="00603161">
              <w:rPr>
                <w:color w:val="002060"/>
              </w:rPr>
              <w:t xml:space="preserve">(U.MANDOLESI CALCIO) </w:t>
            </w:r>
            <w:r w:rsidRPr="002618E4">
              <w:rPr>
                <w:color w:val="002060"/>
                <w:sz w:val="16"/>
                <w:szCs w:val="16"/>
              </w:rPr>
              <w:t>2 gare</w:t>
            </w:r>
            <w:r w:rsidRPr="00603161">
              <w:rPr>
                <w:color w:val="002060"/>
              </w:rPr>
              <w:t xml:space="preserve"> </w:t>
            </w:r>
          </w:p>
        </w:tc>
        <w:tc>
          <w:tcPr>
            <w:tcW w:w="800" w:type="dxa"/>
            <w:tcMar>
              <w:top w:w="20" w:type="dxa"/>
              <w:left w:w="20" w:type="dxa"/>
              <w:bottom w:w="20" w:type="dxa"/>
              <w:right w:w="20" w:type="dxa"/>
            </w:tcMar>
            <w:vAlign w:val="center"/>
            <w:hideMark/>
          </w:tcPr>
          <w:p w14:paraId="08919E5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574B9B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A046A5A" w14:textId="77777777" w:rsidR="00854DD0" w:rsidRPr="00603161" w:rsidRDefault="00854DD0" w:rsidP="00031B63">
            <w:pPr>
              <w:pStyle w:val="movimento2"/>
              <w:rPr>
                <w:color w:val="002060"/>
              </w:rPr>
            </w:pPr>
            <w:r w:rsidRPr="00603161">
              <w:rPr>
                <w:color w:val="002060"/>
              </w:rPr>
              <w:t> </w:t>
            </w:r>
          </w:p>
        </w:tc>
      </w:tr>
    </w:tbl>
    <w:p w14:paraId="08570AA6"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 xml:space="preserve">Per comportamento irriguardoso nei confronti dell'arbitro. </w:t>
      </w:r>
    </w:p>
    <w:p w14:paraId="0E404166"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248E089" w14:textId="77777777" w:rsidTr="00854DD0">
        <w:trPr>
          <w:divId w:val="527259509"/>
        </w:trPr>
        <w:tc>
          <w:tcPr>
            <w:tcW w:w="2200" w:type="dxa"/>
            <w:tcMar>
              <w:top w:w="20" w:type="dxa"/>
              <w:left w:w="20" w:type="dxa"/>
              <w:bottom w:w="20" w:type="dxa"/>
              <w:right w:w="20" w:type="dxa"/>
            </w:tcMar>
            <w:vAlign w:val="center"/>
            <w:hideMark/>
          </w:tcPr>
          <w:p w14:paraId="52199748" w14:textId="77777777" w:rsidR="00854DD0" w:rsidRPr="00603161" w:rsidRDefault="00854DD0" w:rsidP="00031B63">
            <w:pPr>
              <w:pStyle w:val="movimento"/>
              <w:rPr>
                <w:color w:val="002060"/>
              </w:rPr>
            </w:pPr>
            <w:r w:rsidRPr="00603161">
              <w:rPr>
                <w:color w:val="002060"/>
              </w:rPr>
              <w:t>RANZUGLIA ANDREA</w:t>
            </w:r>
          </w:p>
        </w:tc>
        <w:tc>
          <w:tcPr>
            <w:tcW w:w="2200" w:type="dxa"/>
            <w:tcMar>
              <w:top w:w="20" w:type="dxa"/>
              <w:left w:w="20" w:type="dxa"/>
              <w:bottom w:w="20" w:type="dxa"/>
              <w:right w:w="20" w:type="dxa"/>
            </w:tcMar>
            <w:vAlign w:val="center"/>
            <w:hideMark/>
          </w:tcPr>
          <w:p w14:paraId="3ACD8BF5"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7A7F17E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C615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22721CF" w14:textId="77777777" w:rsidR="00854DD0" w:rsidRPr="00603161" w:rsidRDefault="00854DD0" w:rsidP="00031B63">
            <w:pPr>
              <w:pStyle w:val="movimento2"/>
              <w:rPr>
                <w:color w:val="002060"/>
              </w:rPr>
            </w:pPr>
            <w:r w:rsidRPr="00603161">
              <w:rPr>
                <w:color w:val="002060"/>
              </w:rPr>
              <w:t> </w:t>
            </w:r>
          </w:p>
        </w:tc>
      </w:tr>
    </w:tbl>
    <w:p w14:paraId="10DAB58C"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ESPULSI </w:t>
      </w:r>
    </w:p>
    <w:p w14:paraId="3173842B" w14:textId="77777777" w:rsidR="00854DD0" w:rsidRPr="00603161" w:rsidRDefault="00854DD0" w:rsidP="00854DD0">
      <w:pPr>
        <w:pStyle w:val="titolo20"/>
        <w:divId w:val="527259509"/>
        <w:rPr>
          <w:color w:val="002060"/>
        </w:rPr>
      </w:pPr>
      <w:r w:rsidRPr="00603161">
        <w:rPr>
          <w:color w:val="002060"/>
        </w:rP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52C57295" w14:textId="77777777" w:rsidTr="00854DD0">
        <w:trPr>
          <w:divId w:val="527259509"/>
        </w:trPr>
        <w:tc>
          <w:tcPr>
            <w:tcW w:w="2200" w:type="dxa"/>
            <w:tcMar>
              <w:top w:w="20" w:type="dxa"/>
              <w:left w:w="20" w:type="dxa"/>
              <w:bottom w:w="20" w:type="dxa"/>
              <w:right w:w="20" w:type="dxa"/>
            </w:tcMar>
            <w:vAlign w:val="center"/>
            <w:hideMark/>
          </w:tcPr>
          <w:p w14:paraId="37A223F6" w14:textId="77777777" w:rsidR="00854DD0" w:rsidRPr="00603161" w:rsidRDefault="00854DD0" w:rsidP="00031B63">
            <w:pPr>
              <w:pStyle w:val="movimento"/>
              <w:rPr>
                <w:color w:val="002060"/>
              </w:rPr>
            </w:pPr>
            <w:r w:rsidRPr="00603161">
              <w:rPr>
                <w:color w:val="002060"/>
              </w:rPr>
              <w:t>GIRONACCI DIEGO</w:t>
            </w:r>
          </w:p>
        </w:tc>
        <w:tc>
          <w:tcPr>
            <w:tcW w:w="2200" w:type="dxa"/>
            <w:tcMar>
              <w:top w:w="20" w:type="dxa"/>
              <w:left w:w="20" w:type="dxa"/>
              <w:bottom w:w="20" w:type="dxa"/>
              <w:right w:w="20" w:type="dxa"/>
            </w:tcMar>
            <w:vAlign w:val="center"/>
            <w:hideMark/>
          </w:tcPr>
          <w:p w14:paraId="624A7300" w14:textId="77777777" w:rsidR="00854DD0" w:rsidRPr="00603161" w:rsidRDefault="00854DD0" w:rsidP="00031B63">
            <w:pPr>
              <w:pStyle w:val="movimento2"/>
              <w:rPr>
                <w:color w:val="002060"/>
              </w:rPr>
            </w:pPr>
            <w:r w:rsidRPr="00603161">
              <w:rPr>
                <w:color w:val="002060"/>
              </w:rPr>
              <w:t xml:space="preserve">(U.MANDOLESI CALCIO) </w:t>
            </w:r>
          </w:p>
        </w:tc>
        <w:tc>
          <w:tcPr>
            <w:tcW w:w="800" w:type="dxa"/>
            <w:tcMar>
              <w:top w:w="20" w:type="dxa"/>
              <w:left w:w="20" w:type="dxa"/>
              <w:bottom w:w="20" w:type="dxa"/>
              <w:right w:w="20" w:type="dxa"/>
            </w:tcMar>
            <w:vAlign w:val="center"/>
            <w:hideMark/>
          </w:tcPr>
          <w:p w14:paraId="5D2AB0A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9C7AE7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C7DD79E" w14:textId="77777777" w:rsidR="00854DD0" w:rsidRPr="00603161" w:rsidRDefault="00854DD0" w:rsidP="00031B63">
            <w:pPr>
              <w:pStyle w:val="movimento2"/>
              <w:rPr>
                <w:color w:val="002060"/>
              </w:rPr>
            </w:pPr>
            <w:r w:rsidRPr="00603161">
              <w:rPr>
                <w:color w:val="002060"/>
              </w:rPr>
              <w:t> </w:t>
            </w:r>
          </w:p>
        </w:tc>
      </w:tr>
    </w:tbl>
    <w:p w14:paraId="7BC9A214" w14:textId="77777777" w:rsidR="00854DD0" w:rsidRPr="00603161" w:rsidRDefault="00854DD0" w:rsidP="00854DD0">
      <w:pPr>
        <w:pStyle w:val="diffida"/>
        <w:spacing w:before="80" w:beforeAutospacing="0" w:after="40" w:afterAutospacing="0"/>
        <w:jc w:val="left"/>
        <w:divId w:val="527259509"/>
        <w:rPr>
          <w:rFonts w:eastAsiaTheme="minorEastAsia"/>
          <w:color w:val="002060"/>
        </w:rPr>
      </w:pPr>
      <w:r w:rsidRPr="00603161">
        <w:rPr>
          <w:color w:val="002060"/>
        </w:rPr>
        <w:t>Per aver tenuto una condotta gravemente offensiva perch</w:t>
      </w:r>
      <w:r>
        <w:rPr>
          <w:color w:val="002060"/>
        </w:rPr>
        <w:t>é</w:t>
      </w:r>
      <w:r w:rsidRPr="00603161">
        <w:rPr>
          <w:color w:val="002060"/>
        </w:rPr>
        <w:t xml:space="preserve"> a gioco fermo</w:t>
      </w:r>
      <w:r>
        <w:rPr>
          <w:color w:val="002060"/>
        </w:rPr>
        <w:t xml:space="preserve"> </w:t>
      </w:r>
      <w:r w:rsidRPr="00603161">
        <w:rPr>
          <w:color w:val="002060"/>
        </w:rPr>
        <w:t xml:space="preserve">attingeva con sputo il giocatore avversario e per aver colpito con una violenta testata al volto il giocatore n. 6 Firmani Leonardo del Real </w:t>
      </w:r>
      <w:proofErr w:type="spellStart"/>
      <w:r w:rsidRPr="00603161">
        <w:rPr>
          <w:color w:val="002060"/>
        </w:rPr>
        <w:t>Ancaria</w:t>
      </w:r>
      <w:proofErr w:type="spellEnd"/>
      <w:r w:rsidRPr="00603161">
        <w:rPr>
          <w:color w:val="002060"/>
        </w:rPr>
        <w:t xml:space="preserve"> provocandogli un vistoso sanguinamento al setto nasale e costringendolo a recarsi per le relative cure al nosocomio locale. </w:t>
      </w:r>
    </w:p>
    <w:p w14:paraId="015BE550" w14:textId="77777777" w:rsidR="00854DD0" w:rsidRPr="00603161" w:rsidRDefault="00854DD0" w:rsidP="00854DD0">
      <w:pPr>
        <w:pStyle w:val="titolo20"/>
        <w:divId w:val="527259509"/>
        <w:rPr>
          <w:color w:val="002060"/>
        </w:rPr>
      </w:pPr>
      <w:r w:rsidRPr="0060316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1A86F3E" w14:textId="77777777" w:rsidTr="00854DD0">
        <w:trPr>
          <w:divId w:val="527259509"/>
        </w:trPr>
        <w:tc>
          <w:tcPr>
            <w:tcW w:w="2200" w:type="dxa"/>
            <w:tcMar>
              <w:top w:w="20" w:type="dxa"/>
              <w:left w:w="20" w:type="dxa"/>
              <w:bottom w:w="20" w:type="dxa"/>
              <w:right w:w="20" w:type="dxa"/>
            </w:tcMar>
            <w:vAlign w:val="center"/>
            <w:hideMark/>
          </w:tcPr>
          <w:p w14:paraId="3D78CDE8" w14:textId="77777777" w:rsidR="00854DD0" w:rsidRPr="00603161" w:rsidRDefault="00854DD0" w:rsidP="00031B63">
            <w:pPr>
              <w:pStyle w:val="movimento"/>
              <w:rPr>
                <w:color w:val="002060"/>
              </w:rPr>
            </w:pPr>
            <w:r w:rsidRPr="00603161">
              <w:rPr>
                <w:color w:val="002060"/>
              </w:rPr>
              <w:t>CAMINONNI FABIO</w:t>
            </w:r>
          </w:p>
        </w:tc>
        <w:tc>
          <w:tcPr>
            <w:tcW w:w="2200" w:type="dxa"/>
            <w:tcMar>
              <w:top w:w="20" w:type="dxa"/>
              <w:left w:w="20" w:type="dxa"/>
              <w:bottom w:w="20" w:type="dxa"/>
              <w:right w:w="20" w:type="dxa"/>
            </w:tcMar>
            <w:vAlign w:val="center"/>
            <w:hideMark/>
          </w:tcPr>
          <w:p w14:paraId="5E801EB0"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7426305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192A6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7BD507" w14:textId="77777777" w:rsidR="00854DD0" w:rsidRPr="00603161" w:rsidRDefault="00854DD0" w:rsidP="00031B63">
            <w:pPr>
              <w:pStyle w:val="movimento2"/>
              <w:rPr>
                <w:color w:val="002060"/>
              </w:rPr>
            </w:pPr>
            <w:r w:rsidRPr="00603161">
              <w:rPr>
                <w:color w:val="002060"/>
              </w:rPr>
              <w:t> </w:t>
            </w:r>
          </w:p>
        </w:tc>
      </w:tr>
    </w:tbl>
    <w:p w14:paraId="75C0878B" w14:textId="77777777" w:rsidR="00854DD0" w:rsidRPr="00603161" w:rsidRDefault="00854DD0" w:rsidP="00854DD0">
      <w:pPr>
        <w:pStyle w:val="titolo20"/>
        <w:divId w:val="527259509"/>
        <w:rPr>
          <w:rFonts w:eastAsiaTheme="minorEastAsia"/>
          <w:color w:val="002060"/>
        </w:rPr>
      </w:pPr>
      <w:r w:rsidRPr="0060316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5FB60B5" w14:textId="77777777" w:rsidTr="00854DD0">
        <w:trPr>
          <w:divId w:val="527259509"/>
        </w:trPr>
        <w:tc>
          <w:tcPr>
            <w:tcW w:w="2200" w:type="dxa"/>
            <w:tcMar>
              <w:top w:w="20" w:type="dxa"/>
              <w:left w:w="20" w:type="dxa"/>
              <w:bottom w:w="20" w:type="dxa"/>
              <w:right w:w="20" w:type="dxa"/>
            </w:tcMar>
            <w:vAlign w:val="center"/>
            <w:hideMark/>
          </w:tcPr>
          <w:p w14:paraId="761CE085" w14:textId="77777777" w:rsidR="00854DD0" w:rsidRPr="00603161" w:rsidRDefault="00854DD0" w:rsidP="00031B63">
            <w:pPr>
              <w:pStyle w:val="movimento"/>
              <w:rPr>
                <w:color w:val="002060"/>
              </w:rPr>
            </w:pPr>
            <w:r w:rsidRPr="00603161">
              <w:rPr>
                <w:color w:val="002060"/>
              </w:rPr>
              <w:t>GABALDI ALESSANDRO</w:t>
            </w:r>
          </w:p>
        </w:tc>
        <w:tc>
          <w:tcPr>
            <w:tcW w:w="2200" w:type="dxa"/>
            <w:tcMar>
              <w:top w:w="20" w:type="dxa"/>
              <w:left w:w="20" w:type="dxa"/>
              <w:bottom w:w="20" w:type="dxa"/>
              <w:right w:w="20" w:type="dxa"/>
            </w:tcMar>
            <w:vAlign w:val="center"/>
            <w:hideMark/>
          </w:tcPr>
          <w:p w14:paraId="4CDE466D" w14:textId="77777777" w:rsidR="00854DD0" w:rsidRPr="00603161" w:rsidRDefault="00854DD0" w:rsidP="00031B63">
            <w:pPr>
              <w:pStyle w:val="movimento2"/>
              <w:rPr>
                <w:color w:val="002060"/>
              </w:rPr>
            </w:pPr>
            <w:r w:rsidRPr="00603161">
              <w:rPr>
                <w:color w:val="002060"/>
              </w:rPr>
              <w:t xml:space="preserve">(FUTSAL SANGIUSTESE A.R.L.) </w:t>
            </w:r>
          </w:p>
        </w:tc>
        <w:tc>
          <w:tcPr>
            <w:tcW w:w="800" w:type="dxa"/>
            <w:tcMar>
              <w:top w:w="20" w:type="dxa"/>
              <w:left w:w="20" w:type="dxa"/>
              <w:bottom w:w="20" w:type="dxa"/>
              <w:right w:w="20" w:type="dxa"/>
            </w:tcMar>
            <w:vAlign w:val="center"/>
            <w:hideMark/>
          </w:tcPr>
          <w:p w14:paraId="0640A40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8E197FA" w14:textId="77777777" w:rsidR="00854DD0" w:rsidRPr="00603161" w:rsidRDefault="00854DD0" w:rsidP="00031B63">
            <w:pPr>
              <w:pStyle w:val="movimento"/>
              <w:rPr>
                <w:color w:val="002060"/>
              </w:rPr>
            </w:pPr>
            <w:r w:rsidRPr="00603161">
              <w:rPr>
                <w:color w:val="002060"/>
              </w:rPr>
              <w:t>BARTOLOMEI GIONATA</w:t>
            </w:r>
          </w:p>
        </w:tc>
        <w:tc>
          <w:tcPr>
            <w:tcW w:w="2200" w:type="dxa"/>
            <w:tcMar>
              <w:top w:w="20" w:type="dxa"/>
              <w:left w:w="20" w:type="dxa"/>
              <w:bottom w:w="20" w:type="dxa"/>
              <w:right w:w="20" w:type="dxa"/>
            </w:tcMar>
            <w:vAlign w:val="center"/>
            <w:hideMark/>
          </w:tcPr>
          <w:p w14:paraId="01904032" w14:textId="77777777" w:rsidR="00854DD0" w:rsidRPr="00603161" w:rsidRDefault="00854DD0" w:rsidP="00031B63">
            <w:pPr>
              <w:pStyle w:val="movimento2"/>
              <w:rPr>
                <w:color w:val="002060"/>
              </w:rPr>
            </w:pPr>
            <w:r w:rsidRPr="00603161">
              <w:rPr>
                <w:color w:val="002060"/>
              </w:rPr>
              <w:t xml:space="preserve">(RIVIERA DELLE PALME) </w:t>
            </w:r>
          </w:p>
        </w:tc>
      </w:tr>
    </w:tbl>
    <w:p w14:paraId="67B9CF7A"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5E596AD9" w14:textId="77777777" w:rsidR="00854DD0" w:rsidRPr="00603161" w:rsidRDefault="00854DD0" w:rsidP="00854DD0">
      <w:pPr>
        <w:pStyle w:val="titolo20"/>
        <w:divId w:val="527259509"/>
        <w:rPr>
          <w:color w:val="002060"/>
        </w:rPr>
      </w:pPr>
      <w:r w:rsidRPr="006031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635176B" w14:textId="77777777" w:rsidTr="00854DD0">
        <w:trPr>
          <w:divId w:val="527259509"/>
        </w:trPr>
        <w:tc>
          <w:tcPr>
            <w:tcW w:w="2200" w:type="dxa"/>
            <w:tcMar>
              <w:top w:w="20" w:type="dxa"/>
              <w:left w:w="20" w:type="dxa"/>
              <w:bottom w:w="20" w:type="dxa"/>
              <w:right w:w="20" w:type="dxa"/>
            </w:tcMar>
            <w:vAlign w:val="center"/>
            <w:hideMark/>
          </w:tcPr>
          <w:p w14:paraId="2765022A" w14:textId="77777777" w:rsidR="00854DD0" w:rsidRPr="00603161" w:rsidRDefault="00854DD0" w:rsidP="00031B63">
            <w:pPr>
              <w:pStyle w:val="movimento"/>
              <w:rPr>
                <w:color w:val="002060"/>
              </w:rPr>
            </w:pPr>
            <w:r w:rsidRPr="00603161">
              <w:rPr>
                <w:color w:val="002060"/>
              </w:rPr>
              <w:t>ARTIBANI MATTEO</w:t>
            </w:r>
          </w:p>
        </w:tc>
        <w:tc>
          <w:tcPr>
            <w:tcW w:w="2200" w:type="dxa"/>
            <w:tcMar>
              <w:top w:w="20" w:type="dxa"/>
              <w:left w:w="20" w:type="dxa"/>
              <w:bottom w:w="20" w:type="dxa"/>
              <w:right w:w="20" w:type="dxa"/>
            </w:tcMar>
            <w:vAlign w:val="center"/>
            <w:hideMark/>
          </w:tcPr>
          <w:p w14:paraId="6910DE58"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472ED50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AB00998" w14:textId="77777777" w:rsidR="00854DD0" w:rsidRPr="00603161" w:rsidRDefault="00854DD0" w:rsidP="00031B63">
            <w:pPr>
              <w:pStyle w:val="movimento"/>
              <w:rPr>
                <w:color w:val="002060"/>
              </w:rPr>
            </w:pPr>
            <w:r w:rsidRPr="00603161">
              <w:rPr>
                <w:color w:val="002060"/>
              </w:rPr>
              <w:t>CANCRINI GIANLUCA</w:t>
            </w:r>
          </w:p>
        </w:tc>
        <w:tc>
          <w:tcPr>
            <w:tcW w:w="2200" w:type="dxa"/>
            <w:tcMar>
              <w:top w:w="20" w:type="dxa"/>
              <w:left w:w="20" w:type="dxa"/>
              <w:bottom w:w="20" w:type="dxa"/>
              <w:right w:w="20" w:type="dxa"/>
            </w:tcMar>
            <w:vAlign w:val="center"/>
            <w:hideMark/>
          </w:tcPr>
          <w:p w14:paraId="7E6CFD0F" w14:textId="77777777" w:rsidR="00854DD0" w:rsidRPr="00603161" w:rsidRDefault="00854DD0" w:rsidP="00031B63">
            <w:pPr>
              <w:pStyle w:val="movimento2"/>
              <w:rPr>
                <w:color w:val="002060"/>
              </w:rPr>
            </w:pPr>
            <w:r w:rsidRPr="00603161">
              <w:rPr>
                <w:color w:val="002060"/>
              </w:rPr>
              <w:t xml:space="preserve">(CSI STELLA A.S.D.) </w:t>
            </w:r>
          </w:p>
        </w:tc>
      </w:tr>
      <w:tr w:rsidR="00854DD0" w:rsidRPr="00603161" w14:paraId="0E904FF0" w14:textId="77777777" w:rsidTr="00854DD0">
        <w:trPr>
          <w:divId w:val="527259509"/>
        </w:trPr>
        <w:tc>
          <w:tcPr>
            <w:tcW w:w="2200" w:type="dxa"/>
            <w:tcMar>
              <w:top w:w="20" w:type="dxa"/>
              <w:left w:w="20" w:type="dxa"/>
              <w:bottom w:w="20" w:type="dxa"/>
              <w:right w:w="20" w:type="dxa"/>
            </w:tcMar>
            <w:vAlign w:val="center"/>
            <w:hideMark/>
          </w:tcPr>
          <w:p w14:paraId="2DD03E29" w14:textId="77777777" w:rsidR="00854DD0" w:rsidRPr="00603161" w:rsidRDefault="00854DD0" w:rsidP="00031B63">
            <w:pPr>
              <w:pStyle w:val="movimento"/>
              <w:rPr>
                <w:color w:val="002060"/>
              </w:rPr>
            </w:pPr>
            <w:r w:rsidRPr="00603161">
              <w:rPr>
                <w:color w:val="002060"/>
              </w:rPr>
              <w:t>CARNEVALI LUCA</w:t>
            </w:r>
          </w:p>
        </w:tc>
        <w:tc>
          <w:tcPr>
            <w:tcW w:w="2200" w:type="dxa"/>
            <w:tcMar>
              <w:top w:w="20" w:type="dxa"/>
              <w:left w:w="20" w:type="dxa"/>
              <w:bottom w:w="20" w:type="dxa"/>
              <w:right w:w="20" w:type="dxa"/>
            </w:tcMar>
            <w:vAlign w:val="center"/>
            <w:hideMark/>
          </w:tcPr>
          <w:p w14:paraId="28ED8004" w14:textId="77777777" w:rsidR="00854DD0" w:rsidRPr="00603161" w:rsidRDefault="00854DD0" w:rsidP="00031B63">
            <w:pPr>
              <w:pStyle w:val="movimento2"/>
              <w:rPr>
                <w:color w:val="002060"/>
              </w:rPr>
            </w:pPr>
            <w:r w:rsidRPr="00603161">
              <w:rPr>
                <w:color w:val="002060"/>
              </w:rPr>
              <w:t xml:space="preserve">(NUOVA OTTRANO 98) </w:t>
            </w:r>
          </w:p>
        </w:tc>
        <w:tc>
          <w:tcPr>
            <w:tcW w:w="800" w:type="dxa"/>
            <w:tcMar>
              <w:top w:w="20" w:type="dxa"/>
              <w:left w:w="20" w:type="dxa"/>
              <w:bottom w:w="20" w:type="dxa"/>
              <w:right w:w="20" w:type="dxa"/>
            </w:tcMar>
            <w:vAlign w:val="center"/>
            <w:hideMark/>
          </w:tcPr>
          <w:p w14:paraId="3A54DA1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440815F" w14:textId="77777777" w:rsidR="00854DD0" w:rsidRPr="00603161" w:rsidRDefault="00854DD0" w:rsidP="00031B63">
            <w:pPr>
              <w:pStyle w:val="movimento"/>
              <w:rPr>
                <w:color w:val="002060"/>
              </w:rPr>
            </w:pPr>
            <w:r w:rsidRPr="00603161">
              <w:rPr>
                <w:color w:val="002060"/>
              </w:rPr>
              <w:t>JIMENEZ DIEGO</w:t>
            </w:r>
          </w:p>
        </w:tc>
        <w:tc>
          <w:tcPr>
            <w:tcW w:w="2200" w:type="dxa"/>
            <w:tcMar>
              <w:top w:w="20" w:type="dxa"/>
              <w:left w:w="20" w:type="dxa"/>
              <w:bottom w:w="20" w:type="dxa"/>
              <w:right w:w="20" w:type="dxa"/>
            </w:tcMar>
            <w:vAlign w:val="center"/>
            <w:hideMark/>
          </w:tcPr>
          <w:p w14:paraId="19AFF680" w14:textId="77777777" w:rsidR="00854DD0" w:rsidRPr="00603161" w:rsidRDefault="00854DD0" w:rsidP="00031B63">
            <w:pPr>
              <w:pStyle w:val="movimento2"/>
              <w:rPr>
                <w:color w:val="002060"/>
              </w:rPr>
            </w:pPr>
            <w:r w:rsidRPr="00603161">
              <w:rPr>
                <w:color w:val="002060"/>
              </w:rPr>
              <w:t xml:space="preserve">(NUOVA OTTRANO 98) </w:t>
            </w:r>
          </w:p>
        </w:tc>
      </w:tr>
      <w:tr w:rsidR="00854DD0" w:rsidRPr="00603161" w14:paraId="290A5F90" w14:textId="77777777" w:rsidTr="00854DD0">
        <w:trPr>
          <w:divId w:val="527259509"/>
        </w:trPr>
        <w:tc>
          <w:tcPr>
            <w:tcW w:w="2200" w:type="dxa"/>
            <w:tcMar>
              <w:top w:w="20" w:type="dxa"/>
              <w:left w:w="20" w:type="dxa"/>
              <w:bottom w:w="20" w:type="dxa"/>
              <w:right w:w="20" w:type="dxa"/>
            </w:tcMar>
            <w:vAlign w:val="center"/>
            <w:hideMark/>
          </w:tcPr>
          <w:p w14:paraId="51576FF2" w14:textId="77777777" w:rsidR="00854DD0" w:rsidRPr="00603161" w:rsidRDefault="00854DD0" w:rsidP="00031B63">
            <w:pPr>
              <w:pStyle w:val="movimento"/>
              <w:rPr>
                <w:color w:val="002060"/>
              </w:rPr>
            </w:pPr>
            <w:r w:rsidRPr="00603161">
              <w:rPr>
                <w:color w:val="002060"/>
              </w:rPr>
              <w:t>ROSATI ANDREA</w:t>
            </w:r>
          </w:p>
        </w:tc>
        <w:tc>
          <w:tcPr>
            <w:tcW w:w="2200" w:type="dxa"/>
            <w:tcMar>
              <w:top w:w="20" w:type="dxa"/>
              <w:left w:w="20" w:type="dxa"/>
              <w:bottom w:w="20" w:type="dxa"/>
              <w:right w:w="20" w:type="dxa"/>
            </w:tcMar>
            <w:vAlign w:val="center"/>
            <w:hideMark/>
          </w:tcPr>
          <w:p w14:paraId="226E74E0" w14:textId="77777777" w:rsidR="00854DD0" w:rsidRPr="00603161" w:rsidRDefault="00854DD0" w:rsidP="00031B63">
            <w:pPr>
              <w:pStyle w:val="movimento2"/>
              <w:rPr>
                <w:color w:val="002060"/>
              </w:rPr>
            </w:pPr>
            <w:r w:rsidRPr="00603161">
              <w:rPr>
                <w:color w:val="002060"/>
              </w:rPr>
              <w:t xml:space="preserve">(REAL EAGLES VIRTUS PAGLIA) </w:t>
            </w:r>
          </w:p>
        </w:tc>
        <w:tc>
          <w:tcPr>
            <w:tcW w:w="800" w:type="dxa"/>
            <w:tcMar>
              <w:top w:w="20" w:type="dxa"/>
              <w:left w:w="20" w:type="dxa"/>
              <w:bottom w:w="20" w:type="dxa"/>
              <w:right w:w="20" w:type="dxa"/>
            </w:tcMar>
            <w:vAlign w:val="center"/>
            <w:hideMark/>
          </w:tcPr>
          <w:p w14:paraId="028686A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E95164" w14:textId="77777777" w:rsidR="00854DD0" w:rsidRPr="00603161" w:rsidRDefault="00854DD0" w:rsidP="00031B63">
            <w:pPr>
              <w:pStyle w:val="movimento"/>
              <w:rPr>
                <w:color w:val="002060"/>
              </w:rPr>
            </w:pPr>
            <w:r w:rsidRPr="00603161">
              <w:rPr>
                <w:color w:val="002060"/>
              </w:rPr>
              <w:t>PALLOTTA EDDY</w:t>
            </w:r>
          </w:p>
        </w:tc>
        <w:tc>
          <w:tcPr>
            <w:tcW w:w="2200" w:type="dxa"/>
            <w:tcMar>
              <w:top w:w="20" w:type="dxa"/>
              <w:left w:w="20" w:type="dxa"/>
              <w:bottom w:w="20" w:type="dxa"/>
              <w:right w:w="20" w:type="dxa"/>
            </w:tcMar>
            <w:vAlign w:val="center"/>
            <w:hideMark/>
          </w:tcPr>
          <w:p w14:paraId="7AE47285" w14:textId="77777777" w:rsidR="00854DD0" w:rsidRPr="00603161" w:rsidRDefault="00854DD0" w:rsidP="00031B63">
            <w:pPr>
              <w:pStyle w:val="movimento2"/>
              <w:rPr>
                <w:color w:val="002060"/>
              </w:rPr>
            </w:pPr>
            <w:r w:rsidRPr="00603161">
              <w:rPr>
                <w:color w:val="002060"/>
              </w:rPr>
              <w:t xml:space="preserve">(TRE TORRI A.S.D.) </w:t>
            </w:r>
          </w:p>
        </w:tc>
      </w:tr>
    </w:tbl>
    <w:p w14:paraId="0E00EBE9"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0370BA3F" w14:textId="77777777" w:rsidTr="00854DD0">
        <w:trPr>
          <w:divId w:val="527259509"/>
        </w:trPr>
        <w:tc>
          <w:tcPr>
            <w:tcW w:w="2200" w:type="dxa"/>
            <w:tcMar>
              <w:top w:w="20" w:type="dxa"/>
              <w:left w:w="20" w:type="dxa"/>
              <w:bottom w:w="20" w:type="dxa"/>
              <w:right w:w="20" w:type="dxa"/>
            </w:tcMar>
            <w:vAlign w:val="center"/>
            <w:hideMark/>
          </w:tcPr>
          <w:p w14:paraId="5466FFE4" w14:textId="77777777" w:rsidR="00854DD0" w:rsidRPr="00603161" w:rsidRDefault="00854DD0" w:rsidP="00031B63">
            <w:pPr>
              <w:pStyle w:val="movimento"/>
              <w:rPr>
                <w:color w:val="002060"/>
              </w:rPr>
            </w:pPr>
            <w:r w:rsidRPr="00603161">
              <w:rPr>
                <w:color w:val="002060"/>
              </w:rPr>
              <w:t>FICCADENTI DANIEL CLAUDIO</w:t>
            </w:r>
          </w:p>
        </w:tc>
        <w:tc>
          <w:tcPr>
            <w:tcW w:w="2200" w:type="dxa"/>
            <w:tcMar>
              <w:top w:w="20" w:type="dxa"/>
              <w:left w:w="20" w:type="dxa"/>
              <w:bottom w:w="20" w:type="dxa"/>
              <w:right w:w="20" w:type="dxa"/>
            </w:tcMar>
            <w:vAlign w:val="center"/>
            <w:hideMark/>
          </w:tcPr>
          <w:p w14:paraId="0E73BB27"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08DF7B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084FCB6" w14:textId="77777777" w:rsidR="00854DD0" w:rsidRPr="00603161" w:rsidRDefault="00854DD0" w:rsidP="00031B63">
            <w:pPr>
              <w:pStyle w:val="movimento"/>
              <w:rPr>
                <w:color w:val="002060"/>
              </w:rPr>
            </w:pPr>
            <w:r w:rsidRPr="00603161">
              <w:rPr>
                <w:color w:val="002060"/>
              </w:rPr>
              <w:t>IESARI MATTEO</w:t>
            </w:r>
          </w:p>
        </w:tc>
        <w:tc>
          <w:tcPr>
            <w:tcW w:w="2200" w:type="dxa"/>
            <w:tcMar>
              <w:top w:w="20" w:type="dxa"/>
              <w:left w:w="20" w:type="dxa"/>
              <w:bottom w:w="20" w:type="dxa"/>
              <w:right w:w="20" w:type="dxa"/>
            </w:tcMar>
            <w:vAlign w:val="center"/>
            <w:hideMark/>
          </w:tcPr>
          <w:p w14:paraId="08DF8EAA" w14:textId="77777777" w:rsidR="00854DD0" w:rsidRPr="00603161" w:rsidRDefault="00854DD0" w:rsidP="00031B63">
            <w:pPr>
              <w:pStyle w:val="movimento2"/>
              <w:rPr>
                <w:color w:val="002060"/>
              </w:rPr>
            </w:pPr>
            <w:r w:rsidRPr="00603161">
              <w:rPr>
                <w:color w:val="002060"/>
              </w:rPr>
              <w:t xml:space="preserve">(INVICTA FUTSAL MACERATA) </w:t>
            </w:r>
          </w:p>
        </w:tc>
      </w:tr>
    </w:tbl>
    <w:p w14:paraId="16A5C17E"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07AE065F" w14:textId="77777777" w:rsidTr="00854DD0">
        <w:trPr>
          <w:divId w:val="527259509"/>
        </w:trPr>
        <w:tc>
          <w:tcPr>
            <w:tcW w:w="2200" w:type="dxa"/>
            <w:tcMar>
              <w:top w:w="20" w:type="dxa"/>
              <w:left w:w="20" w:type="dxa"/>
              <w:bottom w:w="20" w:type="dxa"/>
              <w:right w:w="20" w:type="dxa"/>
            </w:tcMar>
            <w:vAlign w:val="center"/>
            <w:hideMark/>
          </w:tcPr>
          <w:p w14:paraId="6FFCBC40" w14:textId="77777777" w:rsidR="00854DD0" w:rsidRPr="00603161" w:rsidRDefault="00854DD0" w:rsidP="00031B63">
            <w:pPr>
              <w:pStyle w:val="movimento"/>
              <w:rPr>
                <w:color w:val="002060"/>
              </w:rPr>
            </w:pPr>
            <w:r w:rsidRPr="00603161">
              <w:rPr>
                <w:color w:val="002060"/>
              </w:rPr>
              <w:t>PAGLIARI FEDERICO</w:t>
            </w:r>
          </w:p>
        </w:tc>
        <w:tc>
          <w:tcPr>
            <w:tcW w:w="2200" w:type="dxa"/>
            <w:tcMar>
              <w:top w:w="20" w:type="dxa"/>
              <w:left w:w="20" w:type="dxa"/>
              <w:bottom w:w="20" w:type="dxa"/>
              <w:right w:w="20" w:type="dxa"/>
            </w:tcMar>
            <w:vAlign w:val="center"/>
            <w:hideMark/>
          </w:tcPr>
          <w:p w14:paraId="4DCED1A8"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124DF99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46BF9D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D5D19A7" w14:textId="77777777" w:rsidR="00854DD0" w:rsidRPr="00603161" w:rsidRDefault="00854DD0" w:rsidP="00031B63">
            <w:pPr>
              <w:pStyle w:val="movimento2"/>
              <w:rPr>
                <w:color w:val="002060"/>
              </w:rPr>
            </w:pPr>
            <w:r w:rsidRPr="00603161">
              <w:rPr>
                <w:color w:val="002060"/>
              </w:rPr>
              <w:t> </w:t>
            </w:r>
          </w:p>
        </w:tc>
      </w:tr>
    </w:tbl>
    <w:p w14:paraId="3A3710CD" w14:textId="77777777" w:rsidR="00854DD0" w:rsidRPr="00603161" w:rsidRDefault="00854DD0" w:rsidP="00854DD0">
      <w:pPr>
        <w:pStyle w:val="titolo20"/>
        <w:divId w:val="527259509"/>
        <w:rPr>
          <w:rFonts w:eastAsiaTheme="minorEastAsia"/>
          <w:color w:val="002060"/>
        </w:rPr>
      </w:pPr>
      <w:r w:rsidRPr="00603161">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90BBAF9" w14:textId="77777777" w:rsidTr="00854DD0">
        <w:trPr>
          <w:divId w:val="527259509"/>
        </w:trPr>
        <w:tc>
          <w:tcPr>
            <w:tcW w:w="2200" w:type="dxa"/>
            <w:tcMar>
              <w:top w:w="20" w:type="dxa"/>
              <w:left w:w="20" w:type="dxa"/>
              <w:bottom w:w="20" w:type="dxa"/>
              <w:right w:w="20" w:type="dxa"/>
            </w:tcMar>
            <w:vAlign w:val="center"/>
            <w:hideMark/>
          </w:tcPr>
          <w:p w14:paraId="6D8C5B57" w14:textId="77777777" w:rsidR="00854DD0" w:rsidRPr="00603161" w:rsidRDefault="00854DD0" w:rsidP="00031B63">
            <w:pPr>
              <w:pStyle w:val="movimento"/>
              <w:rPr>
                <w:color w:val="002060"/>
              </w:rPr>
            </w:pPr>
            <w:r w:rsidRPr="00603161">
              <w:rPr>
                <w:color w:val="002060"/>
              </w:rPr>
              <w:t>PERGOLINI FRANCESCO</w:t>
            </w:r>
          </w:p>
        </w:tc>
        <w:tc>
          <w:tcPr>
            <w:tcW w:w="2200" w:type="dxa"/>
            <w:tcMar>
              <w:top w:w="20" w:type="dxa"/>
              <w:left w:w="20" w:type="dxa"/>
              <w:bottom w:w="20" w:type="dxa"/>
              <w:right w:w="20" w:type="dxa"/>
            </w:tcMar>
            <w:vAlign w:val="center"/>
            <w:hideMark/>
          </w:tcPr>
          <w:p w14:paraId="3C9914C3"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57BE55E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BF3642D" w14:textId="77777777" w:rsidR="00854DD0" w:rsidRPr="00603161" w:rsidRDefault="00854DD0" w:rsidP="00031B63">
            <w:pPr>
              <w:pStyle w:val="movimento"/>
              <w:rPr>
                <w:color w:val="002060"/>
              </w:rPr>
            </w:pPr>
            <w:r w:rsidRPr="00603161">
              <w:rPr>
                <w:color w:val="002060"/>
              </w:rPr>
              <w:t>COLA LORENZO</w:t>
            </w:r>
          </w:p>
        </w:tc>
        <w:tc>
          <w:tcPr>
            <w:tcW w:w="2200" w:type="dxa"/>
            <w:tcMar>
              <w:top w:w="20" w:type="dxa"/>
              <w:left w:w="20" w:type="dxa"/>
              <w:bottom w:w="20" w:type="dxa"/>
              <w:right w:w="20" w:type="dxa"/>
            </w:tcMar>
            <w:vAlign w:val="center"/>
            <w:hideMark/>
          </w:tcPr>
          <w:p w14:paraId="0356EE97" w14:textId="77777777" w:rsidR="00854DD0" w:rsidRPr="00603161" w:rsidRDefault="00854DD0" w:rsidP="00031B63">
            <w:pPr>
              <w:pStyle w:val="movimento2"/>
              <w:rPr>
                <w:color w:val="002060"/>
              </w:rPr>
            </w:pPr>
            <w:r w:rsidRPr="00603161">
              <w:rPr>
                <w:color w:val="002060"/>
              </w:rPr>
              <w:t xml:space="preserve">(AVENALE) </w:t>
            </w:r>
          </w:p>
        </w:tc>
      </w:tr>
      <w:tr w:rsidR="00854DD0" w:rsidRPr="00603161" w14:paraId="1CE9FAE3" w14:textId="77777777" w:rsidTr="00854DD0">
        <w:trPr>
          <w:divId w:val="527259509"/>
        </w:trPr>
        <w:tc>
          <w:tcPr>
            <w:tcW w:w="2200" w:type="dxa"/>
            <w:tcMar>
              <w:top w:w="20" w:type="dxa"/>
              <w:left w:w="20" w:type="dxa"/>
              <w:bottom w:w="20" w:type="dxa"/>
              <w:right w:w="20" w:type="dxa"/>
            </w:tcMar>
            <w:vAlign w:val="center"/>
            <w:hideMark/>
          </w:tcPr>
          <w:p w14:paraId="1210AB11" w14:textId="77777777" w:rsidR="00854DD0" w:rsidRPr="00603161" w:rsidRDefault="00854DD0" w:rsidP="00031B63">
            <w:pPr>
              <w:pStyle w:val="movimento"/>
              <w:rPr>
                <w:color w:val="002060"/>
              </w:rPr>
            </w:pPr>
            <w:r w:rsidRPr="00603161">
              <w:rPr>
                <w:color w:val="002060"/>
              </w:rPr>
              <w:t>RIGAMONTI MICHELE</w:t>
            </w:r>
          </w:p>
        </w:tc>
        <w:tc>
          <w:tcPr>
            <w:tcW w:w="2200" w:type="dxa"/>
            <w:tcMar>
              <w:top w:w="20" w:type="dxa"/>
              <w:left w:w="20" w:type="dxa"/>
              <w:bottom w:w="20" w:type="dxa"/>
              <w:right w:w="20" w:type="dxa"/>
            </w:tcMar>
            <w:vAlign w:val="center"/>
            <w:hideMark/>
          </w:tcPr>
          <w:p w14:paraId="247F5F07"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456D5DB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FB03A74" w14:textId="77777777" w:rsidR="00854DD0" w:rsidRPr="00603161" w:rsidRDefault="00854DD0" w:rsidP="00031B63">
            <w:pPr>
              <w:pStyle w:val="movimento"/>
              <w:rPr>
                <w:color w:val="002060"/>
              </w:rPr>
            </w:pPr>
            <w:r w:rsidRPr="00603161">
              <w:rPr>
                <w:color w:val="002060"/>
              </w:rPr>
              <w:t>BONFIGLI PAOLO</w:t>
            </w:r>
          </w:p>
        </w:tc>
        <w:tc>
          <w:tcPr>
            <w:tcW w:w="2200" w:type="dxa"/>
            <w:tcMar>
              <w:top w:w="20" w:type="dxa"/>
              <w:left w:w="20" w:type="dxa"/>
              <w:bottom w:w="20" w:type="dxa"/>
              <w:right w:w="20" w:type="dxa"/>
            </w:tcMar>
            <w:vAlign w:val="center"/>
            <w:hideMark/>
          </w:tcPr>
          <w:p w14:paraId="76BF1DDF" w14:textId="77777777" w:rsidR="00854DD0" w:rsidRPr="00603161" w:rsidRDefault="00854DD0" w:rsidP="00031B63">
            <w:pPr>
              <w:pStyle w:val="movimento2"/>
              <w:rPr>
                <w:color w:val="002060"/>
              </w:rPr>
            </w:pPr>
            <w:r w:rsidRPr="00603161">
              <w:rPr>
                <w:color w:val="002060"/>
              </w:rPr>
              <w:t xml:space="preserve">(BAYER CAPPUCCINI) </w:t>
            </w:r>
          </w:p>
        </w:tc>
      </w:tr>
      <w:tr w:rsidR="00854DD0" w:rsidRPr="00603161" w14:paraId="13E25F71" w14:textId="77777777" w:rsidTr="00854DD0">
        <w:trPr>
          <w:divId w:val="527259509"/>
        </w:trPr>
        <w:tc>
          <w:tcPr>
            <w:tcW w:w="2200" w:type="dxa"/>
            <w:tcMar>
              <w:top w:w="20" w:type="dxa"/>
              <w:left w:w="20" w:type="dxa"/>
              <w:bottom w:w="20" w:type="dxa"/>
              <w:right w:w="20" w:type="dxa"/>
            </w:tcMar>
            <w:vAlign w:val="center"/>
            <w:hideMark/>
          </w:tcPr>
          <w:p w14:paraId="574A8824" w14:textId="77777777" w:rsidR="00854DD0" w:rsidRPr="00603161" w:rsidRDefault="00854DD0" w:rsidP="00031B63">
            <w:pPr>
              <w:pStyle w:val="movimento"/>
              <w:rPr>
                <w:color w:val="002060"/>
              </w:rPr>
            </w:pPr>
            <w:r w:rsidRPr="00603161">
              <w:rPr>
                <w:color w:val="002060"/>
              </w:rPr>
              <w:t>GIAMBARTOLOMEI FILIPPO</w:t>
            </w:r>
          </w:p>
        </w:tc>
        <w:tc>
          <w:tcPr>
            <w:tcW w:w="2200" w:type="dxa"/>
            <w:tcMar>
              <w:top w:w="20" w:type="dxa"/>
              <w:left w:w="20" w:type="dxa"/>
              <w:bottom w:w="20" w:type="dxa"/>
              <w:right w:w="20" w:type="dxa"/>
            </w:tcMar>
            <w:vAlign w:val="center"/>
            <w:hideMark/>
          </w:tcPr>
          <w:p w14:paraId="6155B753" w14:textId="77777777" w:rsidR="00854DD0" w:rsidRPr="00603161" w:rsidRDefault="00854DD0" w:rsidP="00031B63">
            <w:pPr>
              <w:pStyle w:val="movimento2"/>
              <w:rPr>
                <w:color w:val="002060"/>
              </w:rPr>
            </w:pPr>
            <w:r w:rsidRPr="00603161">
              <w:rPr>
                <w:color w:val="002060"/>
              </w:rPr>
              <w:t xml:space="preserve">(CIARNIN) </w:t>
            </w:r>
          </w:p>
        </w:tc>
        <w:tc>
          <w:tcPr>
            <w:tcW w:w="800" w:type="dxa"/>
            <w:tcMar>
              <w:top w:w="20" w:type="dxa"/>
              <w:left w:w="20" w:type="dxa"/>
              <w:bottom w:w="20" w:type="dxa"/>
              <w:right w:w="20" w:type="dxa"/>
            </w:tcMar>
            <w:vAlign w:val="center"/>
            <w:hideMark/>
          </w:tcPr>
          <w:p w14:paraId="3066DAB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4E1B070" w14:textId="77777777" w:rsidR="00854DD0" w:rsidRPr="00603161" w:rsidRDefault="00854DD0" w:rsidP="00031B63">
            <w:pPr>
              <w:pStyle w:val="movimento"/>
              <w:rPr>
                <w:color w:val="002060"/>
              </w:rPr>
            </w:pPr>
            <w:r w:rsidRPr="00603161">
              <w:rPr>
                <w:color w:val="002060"/>
              </w:rPr>
              <w:t>ILARDI FRANCESCO</w:t>
            </w:r>
          </w:p>
        </w:tc>
        <w:tc>
          <w:tcPr>
            <w:tcW w:w="2200" w:type="dxa"/>
            <w:tcMar>
              <w:top w:w="20" w:type="dxa"/>
              <w:left w:w="20" w:type="dxa"/>
              <w:bottom w:w="20" w:type="dxa"/>
              <w:right w:w="20" w:type="dxa"/>
            </w:tcMar>
            <w:vAlign w:val="center"/>
            <w:hideMark/>
          </w:tcPr>
          <w:p w14:paraId="113AB299" w14:textId="77777777" w:rsidR="00854DD0" w:rsidRPr="00603161" w:rsidRDefault="00854DD0" w:rsidP="00031B63">
            <w:pPr>
              <w:pStyle w:val="movimento2"/>
              <w:rPr>
                <w:color w:val="002060"/>
              </w:rPr>
            </w:pPr>
            <w:r w:rsidRPr="00603161">
              <w:rPr>
                <w:color w:val="002060"/>
              </w:rPr>
              <w:t xml:space="preserve">(FUTSAL SAMBUCHETO) </w:t>
            </w:r>
          </w:p>
        </w:tc>
      </w:tr>
      <w:tr w:rsidR="00854DD0" w:rsidRPr="00603161" w14:paraId="245270D1" w14:textId="77777777" w:rsidTr="00854DD0">
        <w:trPr>
          <w:divId w:val="527259509"/>
        </w:trPr>
        <w:tc>
          <w:tcPr>
            <w:tcW w:w="2200" w:type="dxa"/>
            <w:tcMar>
              <w:top w:w="20" w:type="dxa"/>
              <w:left w:w="20" w:type="dxa"/>
              <w:bottom w:w="20" w:type="dxa"/>
              <w:right w:w="20" w:type="dxa"/>
            </w:tcMar>
            <w:vAlign w:val="center"/>
            <w:hideMark/>
          </w:tcPr>
          <w:p w14:paraId="6E742CF1" w14:textId="77777777" w:rsidR="00854DD0" w:rsidRPr="00603161" w:rsidRDefault="00854DD0" w:rsidP="00031B63">
            <w:pPr>
              <w:pStyle w:val="movimento"/>
              <w:rPr>
                <w:color w:val="002060"/>
              </w:rPr>
            </w:pPr>
            <w:r w:rsidRPr="00603161">
              <w:rPr>
                <w:color w:val="002060"/>
              </w:rPr>
              <w:t>BONCI LEONARDO</w:t>
            </w:r>
          </w:p>
        </w:tc>
        <w:tc>
          <w:tcPr>
            <w:tcW w:w="2200" w:type="dxa"/>
            <w:tcMar>
              <w:top w:w="20" w:type="dxa"/>
              <w:left w:w="20" w:type="dxa"/>
              <w:bottom w:w="20" w:type="dxa"/>
              <w:right w:w="20" w:type="dxa"/>
            </w:tcMar>
            <w:vAlign w:val="center"/>
            <w:hideMark/>
          </w:tcPr>
          <w:p w14:paraId="79ED10E9"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16AEA22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48E5342" w14:textId="77777777" w:rsidR="00854DD0" w:rsidRPr="00603161" w:rsidRDefault="00854DD0" w:rsidP="00031B63">
            <w:pPr>
              <w:pStyle w:val="movimento"/>
              <w:rPr>
                <w:color w:val="002060"/>
              </w:rPr>
            </w:pPr>
            <w:r w:rsidRPr="00603161">
              <w:rPr>
                <w:color w:val="002060"/>
              </w:rPr>
              <w:t>GIRONACCI DIEGO</w:t>
            </w:r>
          </w:p>
        </w:tc>
        <w:tc>
          <w:tcPr>
            <w:tcW w:w="2200" w:type="dxa"/>
            <w:tcMar>
              <w:top w:w="20" w:type="dxa"/>
              <w:left w:w="20" w:type="dxa"/>
              <w:bottom w:w="20" w:type="dxa"/>
              <w:right w:w="20" w:type="dxa"/>
            </w:tcMar>
            <w:vAlign w:val="center"/>
            <w:hideMark/>
          </w:tcPr>
          <w:p w14:paraId="231CD635" w14:textId="77777777" w:rsidR="00854DD0" w:rsidRPr="00603161" w:rsidRDefault="00854DD0" w:rsidP="00031B63">
            <w:pPr>
              <w:pStyle w:val="movimento2"/>
              <w:rPr>
                <w:color w:val="002060"/>
              </w:rPr>
            </w:pPr>
            <w:r w:rsidRPr="00603161">
              <w:rPr>
                <w:color w:val="002060"/>
              </w:rPr>
              <w:t xml:space="preserve">(U.MANDOLESI CALCIO) </w:t>
            </w:r>
          </w:p>
        </w:tc>
      </w:tr>
    </w:tbl>
    <w:p w14:paraId="09BED94C"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F73632F" w14:textId="77777777" w:rsidTr="00854DD0">
        <w:trPr>
          <w:divId w:val="527259509"/>
        </w:trPr>
        <w:tc>
          <w:tcPr>
            <w:tcW w:w="2200" w:type="dxa"/>
            <w:tcMar>
              <w:top w:w="20" w:type="dxa"/>
              <w:left w:w="20" w:type="dxa"/>
              <w:bottom w:w="20" w:type="dxa"/>
              <w:right w:w="20" w:type="dxa"/>
            </w:tcMar>
            <w:vAlign w:val="center"/>
            <w:hideMark/>
          </w:tcPr>
          <w:p w14:paraId="79A2E424" w14:textId="77777777" w:rsidR="00854DD0" w:rsidRPr="00603161" w:rsidRDefault="00854DD0" w:rsidP="00031B63">
            <w:pPr>
              <w:pStyle w:val="movimento"/>
              <w:rPr>
                <w:color w:val="002060"/>
              </w:rPr>
            </w:pPr>
            <w:r w:rsidRPr="00603161">
              <w:rPr>
                <w:color w:val="002060"/>
              </w:rPr>
              <w:t>GIOACCHINI GIACOMO</w:t>
            </w:r>
          </w:p>
        </w:tc>
        <w:tc>
          <w:tcPr>
            <w:tcW w:w="2200" w:type="dxa"/>
            <w:tcMar>
              <w:top w:w="20" w:type="dxa"/>
              <w:left w:w="20" w:type="dxa"/>
              <w:bottom w:w="20" w:type="dxa"/>
              <w:right w:w="20" w:type="dxa"/>
            </w:tcMar>
            <w:vAlign w:val="center"/>
            <w:hideMark/>
          </w:tcPr>
          <w:p w14:paraId="7917275F"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084E4FB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55D29D" w14:textId="77777777" w:rsidR="00854DD0" w:rsidRPr="00603161" w:rsidRDefault="00854DD0" w:rsidP="00031B63">
            <w:pPr>
              <w:pStyle w:val="movimento"/>
              <w:rPr>
                <w:color w:val="002060"/>
              </w:rPr>
            </w:pPr>
            <w:r w:rsidRPr="00603161">
              <w:rPr>
                <w:color w:val="002060"/>
              </w:rPr>
              <w:t>BALESTRA LORENZO</w:t>
            </w:r>
          </w:p>
        </w:tc>
        <w:tc>
          <w:tcPr>
            <w:tcW w:w="2200" w:type="dxa"/>
            <w:tcMar>
              <w:top w:w="20" w:type="dxa"/>
              <w:left w:w="20" w:type="dxa"/>
              <w:bottom w:w="20" w:type="dxa"/>
              <w:right w:w="20" w:type="dxa"/>
            </w:tcMar>
            <w:vAlign w:val="center"/>
            <w:hideMark/>
          </w:tcPr>
          <w:p w14:paraId="5A7D996A" w14:textId="77777777" w:rsidR="00854DD0" w:rsidRPr="00603161" w:rsidRDefault="00854DD0" w:rsidP="00031B63">
            <w:pPr>
              <w:pStyle w:val="movimento2"/>
              <w:rPr>
                <w:color w:val="002060"/>
              </w:rPr>
            </w:pPr>
            <w:r w:rsidRPr="00603161">
              <w:rPr>
                <w:color w:val="002060"/>
              </w:rPr>
              <w:t xml:space="preserve">(AURORA TREIA) </w:t>
            </w:r>
          </w:p>
        </w:tc>
      </w:tr>
      <w:tr w:rsidR="00854DD0" w:rsidRPr="00603161" w14:paraId="0CB5EEB4" w14:textId="77777777" w:rsidTr="00854DD0">
        <w:trPr>
          <w:divId w:val="527259509"/>
        </w:trPr>
        <w:tc>
          <w:tcPr>
            <w:tcW w:w="2200" w:type="dxa"/>
            <w:tcMar>
              <w:top w:w="20" w:type="dxa"/>
              <w:left w:w="20" w:type="dxa"/>
              <w:bottom w:w="20" w:type="dxa"/>
              <w:right w:w="20" w:type="dxa"/>
            </w:tcMar>
            <w:vAlign w:val="center"/>
            <w:hideMark/>
          </w:tcPr>
          <w:p w14:paraId="28B0B63A" w14:textId="77777777" w:rsidR="00854DD0" w:rsidRPr="00603161" w:rsidRDefault="00854DD0" w:rsidP="00031B63">
            <w:pPr>
              <w:pStyle w:val="movimento"/>
              <w:rPr>
                <w:color w:val="002060"/>
              </w:rPr>
            </w:pPr>
            <w:r w:rsidRPr="00603161">
              <w:rPr>
                <w:color w:val="002060"/>
              </w:rPr>
              <w:t>SERANTONI JACOPO</w:t>
            </w:r>
          </w:p>
        </w:tc>
        <w:tc>
          <w:tcPr>
            <w:tcW w:w="2200" w:type="dxa"/>
            <w:tcMar>
              <w:top w:w="20" w:type="dxa"/>
              <w:left w:w="20" w:type="dxa"/>
              <w:bottom w:w="20" w:type="dxa"/>
              <w:right w:w="20" w:type="dxa"/>
            </w:tcMar>
            <w:vAlign w:val="center"/>
            <w:hideMark/>
          </w:tcPr>
          <w:p w14:paraId="1E4B92BC" w14:textId="77777777" w:rsidR="00854DD0" w:rsidRPr="00603161" w:rsidRDefault="00854DD0" w:rsidP="00031B63">
            <w:pPr>
              <w:pStyle w:val="movimento2"/>
              <w:rPr>
                <w:color w:val="002060"/>
              </w:rPr>
            </w:pPr>
            <w:r w:rsidRPr="00603161">
              <w:rPr>
                <w:color w:val="002060"/>
              </w:rPr>
              <w:t xml:space="preserve">(BAYER CAPPUCCINI) </w:t>
            </w:r>
          </w:p>
        </w:tc>
        <w:tc>
          <w:tcPr>
            <w:tcW w:w="800" w:type="dxa"/>
            <w:tcMar>
              <w:top w:w="20" w:type="dxa"/>
              <w:left w:w="20" w:type="dxa"/>
              <w:bottom w:w="20" w:type="dxa"/>
              <w:right w:w="20" w:type="dxa"/>
            </w:tcMar>
            <w:vAlign w:val="center"/>
            <w:hideMark/>
          </w:tcPr>
          <w:p w14:paraId="5448EA9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C5CC12F" w14:textId="77777777" w:rsidR="00854DD0" w:rsidRPr="00603161" w:rsidRDefault="00854DD0" w:rsidP="00031B63">
            <w:pPr>
              <w:pStyle w:val="movimento"/>
              <w:rPr>
                <w:color w:val="002060"/>
              </w:rPr>
            </w:pPr>
            <w:r w:rsidRPr="00603161">
              <w:rPr>
                <w:color w:val="002060"/>
              </w:rPr>
              <w:t>CORVINI GIANLUCA</w:t>
            </w:r>
          </w:p>
        </w:tc>
        <w:tc>
          <w:tcPr>
            <w:tcW w:w="2200" w:type="dxa"/>
            <w:tcMar>
              <w:top w:w="20" w:type="dxa"/>
              <w:left w:w="20" w:type="dxa"/>
              <w:bottom w:w="20" w:type="dxa"/>
              <w:right w:w="20" w:type="dxa"/>
            </w:tcMar>
            <w:vAlign w:val="center"/>
            <w:hideMark/>
          </w:tcPr>
          <w:p w14:paraId="5D6BD421" w14:textId="77777777" w:rsidR="00854DD0" w:rsidRPr="00603161" w:rsidRDefault="00854DD0" w:rsidP="00031B63">
            <w:pPr>
              <w:pStyle w:val="movimento2"/>
              <w:rPr>
                <w:color w:val="002060"/>
              </w:rPr>
            </w:pPr>
            <w:r w:rsidRPr="00603161">
              <w:rPr>
                <w:color w:val="002060"/>
              </w:rPr>
              <w:t xml:space="preserve">(BORGOROSSO TOLENTINO) </w:t>
            </w:r>
          </w:p>
        </w:tc>
      </w:tr>
      <w:tr w:rsidR="00854DD0" w:rsidRPr="00603161" w14:paraId="20F9D396" w14:textId="77777777" w:rsidTr="00854DD0">
        <w:trPr>
          <w:divId w:val="527259509"/>
        </w:trPr>
        <w:tc>
          <w:tcPr>
            <w:tcW w:w="2200" w:type="dxa"/>
            <w:tcMar>
              <w:top w:w="20" w:type="dxa"/>
              <w:left w:w="20" w:type="dxa"/>
              <w:bottom w:w="20" w:type="dxa"/>
              <w:right w:w="20" w:type="dxa"/>
            </w:tcMar>
            <w:vAlign w:val="center"/>
            <w:hideMark/>
          </w:tcPr>
          <w:p w14:paraId="3A931468" w14:textId="77777777" w:rsidR="00854DD0" w:rsidRPr="00603161" w:rsidRDefault="00854DD0" w:rsidP="00031B63">
            <w:pPr>
              <w:pStyle w:val="movimento"/>
              <w:rPr>
                <w:color w:val="002060"/>
              </w:rPr>
            </w:pPr>
            <w:r w:rsidRPr="00603161">
              <w:rPr>
                <w:color w:val="002060"/>
              </w:rPr>
              <w:t>DIALLO ASSANE</w:t>
            </w:r>
          </w:p>
        </w:tc>
        <w:tc>
          <w:tcPr>
            <w:tcW w:w="2200" w:type="dxa"/>
            <w:tcMar>
              <w:top w:w="20" w:type="dxa"/>
              <w:left w:w="20" w:type="dxa"/>
              <w:bottom w:w="20" w:type="dxa"/>
              <w:right w:w="20" w:type="dxa"/>
            </w:tcMar>
            <w:vAlign w:val="center"/>
            <w:hideMark/>
          </w:tcPr>
          <w:p w14:paraId="3782A948" w14:textId="77777777" w:rsidR="00854DD0" w:rsidRPr="00603161" w:rsidRDefault="00854DD0" w:rsidP="00031B63">
            <w:pPr>
              <w:pStyle w:val="movimento2"/>
              <w:rPr>
                <w:color w:val="002060"/>
              </w:rPr>
            </w:pPr>
            <w:r w:rsidRPr="00603161">
              <w:rPr>
                <w:color w:val="002060"/>
              </w:rPr>
              <w:t xml:space="preserve">(BORGOROSSO TOLENTINO) </w:t>
            </w:r>
          </w:p>
        </w:tc>
        <w:tc>
          <w:tcPr>
            <w:tcW w:w="800" w:type="dxa"/>
            <w:tcMar>
              <w:top w:w="20" w:type="dxa"/>
              <w:left w:w="20" w:type="dxa"/>
              <w:bottom w:w="20" w:type="dxa"/>
              <w:right w:w="20" w:type="dxa"/>
            </w:tcMar>
            <w:vAlign w:val="center"/>
            <w:hideMark/>
          </w:tcPr>
          <w:p w14:paraId="2AA4FE4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6BBE2CE" w14:textId="77777777" w:rsidR="00854DD0" w:rsidRPr="00603161" w:rsidRDefault="00854DD0" w:rsidP="00031B63">
            <w:pPr>
              <w:pStyle w:val="movimento"/>
              <w:rPr>
                <w:color w:val="002060"/>
              </w:rPr>
            </w:pPr>
            <w:r w:rsidRPr="00603161">
              <w:rPr>
                <w:color w:val="002060"/>
              </w:rPr>
              <w:t>VERDINI TOMMASO</w:t>
            </w:r>
          </w:p>
        </w:tc>
        <w:tc>
          <w:tcPr>
            <w:tcW w:w="2200" w:type="dxa"/>
            <w:tcMar>
              <w:top w:w="20" w:type="dxa"/>
              <w:left w:w="20" w:type="dxa"/>
              <w:bottom w:w="20" w:type="dxa"/>
              <w:right w:w="20" w:type="dxa"/>
            </w:tcMar>
            <w:vAlign w:val="center"/>
            <w:hideMark/>
          </w:tcPr>
          <w:p w14:paraId="40F8B9B9" w14:textId="77777777" w:rsidR="00854DD0" w:rsidRPr="00603161" w:rsidRDefault="00854DD0" w:rsidP="00031B63">
            <w:pPr>
              <w:pStyle w:val="movimento2"/>
              <w:rPr>
                <w:color w:val="002060"/>
              </w:rPr>
            </w:pPr>
            <w:r w:rsidRPr="00603161">
              <w:rPr>
                <w:color w:val="002060"/>
              </w:rPr>
              <w:t xml:space="preserve">(BORGOROSSO TOLENTINO) </w:t>
            </w:r>
          </w:p>
        </w:tc>
      </w:tr>
      <w:tr w:rsidR="00854DD0" w:rsidRPr="00603161" w14:paraId="3C05BCFC" w14:textId="77777777" w:rsidTr="00854DD0">
        <w:trPr>
          <w:divId w:val="527259509"/>
        </w:trPr>
        <w:tc>
          <w:tcPr>
            <w:tcW w:w="2200" w:type="dxa"/>
            <w:tcMar>
              <w:top w:w="20" w:type="dxa"/>
              <w:left w:w="20" w:type="dxa"/>
              <w:bottom w:w="20" w:type="dxa"/>
              <w:right w:w="20" w:type="dxa"/>
            </w:tcMar>
            <w:vAlign w:val="center"/>
            <w:hideMark/>
          </w:tcPr>
          <w:p w14:paraId="2B36F21E" w14:textId="77777777" w:rsidR="00854DD0" w:rsidRPr="00603161" w:rsidRDefault="00854DD0" w:rsidP="00031B63">
            <w:pPr>
              <w:pStyle w:val="movimento"/>
              <w:rPr>
                <w:color w:val="002060"/>
              </w:rPr>
            </w:pPr>
            <w:r w:rsidRPr="00603161">
              <w:rPr>
                <w:color w:val="002060"/>
              </w:rPr>
              <w:t>SPURIO FAUSTO</w:t>
            </w:r>
          </w:p>
        </w:tc>
        <w:tc>
          <w:tcPr>
            <w:tcW w:w="2200" w:type="dxa"/>
            <w:tcMar>
              <w:top w:w="20" w:type="dxa"/>
              <w:left w:w="20" w:type="dxa"/>
              <w:bottom w:w="20" w:type="dxa"/>
              <w:right w:w="20" w:type="dxa"/>
            </w:tcMar>
            <w:vAlign w:val="center"/>
            <w:hideMark/>
          </w:tcPr>
          <w:p w14:paraId="75F32D74"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0D23C31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FFF0379" w14:textId="77777777" w:rsidR="00854DD0" w:rsidRPr="00603161" w:rsidRDefault="00854DD0" w:rsidP="00031B63">
            <w:pPr>
              <w:pStyle w:val="movimento"/>
              <w:rPr>
                <w:color w:val="002060"/>
              </w:rPr>
            </w:pPr>
            <w:r w:rsidRPr="00603161">
              <w:rPr>
                <w:color w:val="002060"/>
              </w:rPr>
              <w:t>FUSELLI DAVID</w:t>
            </w:r>
          </w:p>
        </w:tc>
        <w:tc>
          <w:tcPr>
            <w:tcW w:w="2200" w:type="dxa"/>
            <w:tcMar>
              <w:top w:w="20" w:type="dxa"/>
              <w:left w:w="20" w:type="dxa"/>
              <w:bottom w:w="20" w:type="dxa"/>
              <w:right w:w="20" w:type="dxa"/>
            </w:tcMar>
            <w:vAlign w:val="center"/>
            <w:hideMark/>
          </w:tcPr>
          <w:p w14:paraId="6534F772" w14:textId="77777777" w:rsidR="00854DD0" w:rsidRPr="00603161" w:rsidRDefault="00854DD0" w:rsidP="00031B63">
            <w:pPr>
              <w:pStyle w:val="movimento2"/>
              <w:rPr>
                <w:color w:val="002060"/>
              </w:rPr>
            </w:pPr>
            <w:r w:rsidRPr="00603161">
              <w:rPr>
                <w:color w:val="002060"/>
              </w:rPr>
              <w:t xml:space="preserve">(FUTSAL SAMBUCHETO) </w:t>
            </w:r>
          </w:p>
        </w:tc>
      </w:tr>
      <w:tr w:rsidR="00854DD0" w:rsidRPr="00603161" w14:paraId="14BE1F36" w14:textId="77777777" w:rsidTr="00854DD0">
        <w:trPr>
          <w:divId w:val="527259509"/>
        </w:trPr>
        <w:tc>
          <w:tcPr>
            <w:tcW w:w="2200" w:type="dxa"/>
            <w:tcMar>
              <w:top w:w="20" w:type="dxa"/>
              <w:left w:w="20" w:type="dxa"/>
              <w:bottom w:w="20" w:type="dxa"/>
              <w:right w:w="20" w:type="dxa"/>
            </w:tcMar>
            <w:vAlign w:val="center"/>
            <w:hideMark/>
          </w:tcPr>
          <w:p w14:paraId="432FF0F4" w14:textId="77777777" w:rsidR="00854DD0" w:rsidRPr="00603161" w:rsidRDefault="00854DD0" w:rsidP="00031B63">
            <w:pPr>
              <w:pStyle w:val="movimento"/>
              <w:rPr>
                <w:color w:val="002060"/>
              </w:rPr>
            </w:pPr>
            <w:r w:rsidRPr="00603161">
              <w:rPr>
                <w:color w:val="002060"/>
              </w:rPr>
              <w:t>SIMONETTI ANDREA</w:t>
            </w:r>
          </w:p>
        </w:tc>
        <w:tc>
          <w:tcPr>
            <w:tcW w:w="2200" w:type="dxa"/>
            <w:tcMar>
              <w:top w:w="20" w:type="dxa"/>
              <w:left w:w="20" w:type="dxa"/>
              <w:bottom w:w="20" w:type="dxa"/>
              <w:right w:w="20" w:type="dxa"/>
            </w:tcMar>
            <w:vAlign w:val="center"/>
            <w:hideMark/>
          </w:tcPr>
          <w:p w14:paraId="213B9F94" w14:textId="77777777" w:rsidR="00854DD0" w:rsidRPr="00603161" w:rsidRDefault="00854DD0" w:rsidP="00031B63">
            <w:pPr>
              <w:pStyle w:val="movimento2"/>
              <w:rPr>
                <w:color w:val="002060"/>
              </w:rPr>
            </w:pPr>
            <w:r w:rsidRPr="00603161">
              <w:rPr>
                <w:color w:val="002060"/>
              </w:rPr>
              <w:t xml:space="preserve">(POLISPORTIVA VICTORIA) </w:t>
            </w:r>
          </w:p>
        </w:tc>
        <w:tc>
          <w:tcPr>
            <w:tcW w:w="800" w:type="dxa"/>
            <w:tcMar>
              <w:top w:w="20" w:type="dxa"/>
              <w:left w:w="20" w:type="dxa"/>
              <w:bottom w:w="20" w:type="dxa"/>
              <w:right w:w="20" w:type="dxa"/>
            </w:tcMar>
            <w:vAlign w:val="center"/>
            <w:hideMark/>
          </w:tcPr>
          <w:p w14:paraId="0765A99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226C703" w14:textId="77777777" w:rsidR="00854DD0" w:rsidRPr="00603161" w:rsidRDefault="00854DD0" w:rsidP="00031B63">
            <w:pPr>
              <w:pStyle w:val="movimento"/>
              <w:rPr>
                <w:color w:val="002060"/>
              </w:rPr>
            </w:pPr>
            <w:r w:rsidRPr="00603161">
              <w:rPr>
                <w:color w:val="002060"/>
              </w:rPr>
              <w:t>FIRMANI GUGLIELMO</w:t>
            </w:r>
          </w:p>
        </w:tc>
        <w:tc>
          <w:tcPr>
            <w:tcW w:w="2200" w:type="dxa"/>
            <w:tcMar>
              <w:top w:w="20" w:type="dxa"/>
              <w:left w:w="20" w:type="dxa"/>
              <w:bottom w:w="20" w:type="dxa"/>
              <w:right w:w="20" w:type="dxa"/>
            </w:tcMar>
            <w:vAlign w:val="center"/>
            <w:hideMark/>
          </w:tcPr>
          <w:p w14:paraId="04ADA5CB" w14:textId="77777777" w:rsidR="00854DD0" w:rsidRPr="00603161" w:rsidRDefault="00854DD0" w:rsidP="00031B63">
            <w:pPr>
              <w:pStyle w:val="movimento2"/>
              <w:rPr>
                <w:color w:val="002060"/>
              </w:rPr>
            </w:pPr>
            <w:r w:rsidRPr="00603161">
              <w:rPr>
                <w:color w:val="002060"/>
              </w:rPr>
              <w:t xml:space="preserve">(REAL ANCARIA) </w:t>
            </w:r>
          </w:p>
        </w:tc>
      </w:tr>
      <w:tr w:rsidR="00854DD0" w:rsidRPr="00603161" w14:paraId="21640CB5" w14:textId="77777777" w:rsidTr="00854DD0">
        <w:trPr>
          <w:divId w:val="527259509"/>
        </w:trPr>
        <w:tc>
          <w:tcPr>
            <w:tcW w:w="2200" w:type="dxa"/>
            <w:tcMar>
              <w:top w:w="20" w:type="dxa"/>
              <w:left w:w="20" w:type="dxa"/>
              <w:bottom w:w="20" w:type="dxa"/>
              <w:right w:w="20" w:type="dxa"/>
            </w:tcMar>
            <w:vAlign w:val="center"/>
            <w:hideMark/>
          </w:tcPr>
          <w:p w14:paraId="5CC01283" w14:textId="77777777" w:rsidR="00854DD0" w:rsidRPr="00603161" w:rsidRDefault="00854DD0" w:rsidP="00031B63">
            <w:pPr>
              <w:pStyle w:val="movimento"/>
              <w:rPr>
                <w:color w:val="002060"/>
              </w:rPr>
            </w:pPr>
            <w:r w:rsidRPr="00603161">
              <w:rPr>
                <w:color w:val="002060"/>
              </w:rPr>
              <w:t>FIRMANI LEONARDO</w:t>
            </w:r>
          </w:p>
        </w:tc>
        <w:tc>
          <w:tcPr>
            <w:tcW w:w="2200" w:type="dxa"/>
            <w:tcMar>
              <w:top w:w="20" w:type="dxa"/>
              <w:left w:w="20" w:type="dxa"/>
              <w:bottom w:w="20" w:type="dxa"/>
              <w:right w:w="20" w:type="dxa"/>
            </w:tcMar>
            <w:vAlign w:val="center"/>
            <w:hideMark/>
          </w:tcPr>
          <w:p w14:paraId="4F9318C2" w14:textId="77777777" w:rsidR="00854DD0" w:rsidRPr="00603161" w:rsidRDefault="00854DD0" w:rsidP="00031B63">
            <w:pPr>
              <w:pStyle w:val="movimento2"/>
              <w:rPr>
                <w:color w:val="002060"/>
              </w:rPr>
            </w:pPr>
            <w:r w:rsidRPr="00603161">
              <w:rPr>
                <w:color w:val="002060"/>
              </w:rPr>
              <w:t xml:space="preserve">(REAL ANCARIA) </w:t>
            </w:r>
          </w:p>
        </w:tc>
        <w:tc>
          <w:tcPr>
            <w:tcW w:w="800" w:type="dxa"/>
            <w:tcMar>
              <w:top w:w="20" w:type="dxa"/>
              <w:left w:w="20" w:type="dxa"/>
              <w:bottom w:w="20" w:type="dxa"/>
              <w:right w:w="20" w:type="dxa"/>
            </w:tcMar>
            <w:vAlign w:val="center"/>
            <w:hideMark/>
          </w:tcPr>
          <w:p w14:paraId="5929BD4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14EBE09" w14:textId="77777777" w:rsidR="00854DD0" w:rsidRPr="00603161" w:rsidRDefault="00854DD0" w:rsidP="00031B63">
            <w:pPr>
              <w:pStyle w:val="movimento"/>
              <w:rPr>
                <w:color w:val="002060"/>
              </w:rPr>
            </w:pPr>
            <w:r w:rsidRPr="00603161">
              <w:rPr>
                <w:color w:val="002060"/>
              </w:rPr>
              <w:t>CAMARRI JACOPO</w:t>
            </w:r>
          </w:p>
        </w:tc>
        <w:tc>
          <w:tcPr>
            <w:tcW w:w="2200" w:type="dxa"/>
            <w:tcMar>
              <w:top w:w="20" w:type="dxa"/>
              <w:left w:w="20" w:type="dxa"/>
              <w:bottom w:w="20" w:type="dxa"/>
              <w:right w:w="20" w:type="dxa"/>
            </w:tcMar>
            <w:vAlign w:val="center"/>
            <w:hideMark/>
          </w:tcPr>
          <w:p w14:paraId="34DD1B10" w14:textId="77777777" w:rsidR="00854DD0" w:rsidRPr="00603161" w:rsidRDefault="00854DD0" w:rsidP="00031B63">
            <w:pPr>
              <w:pStyle w:val="movimento2"/>
              <w:rPr>
                <w:color w:val="002060"/>
              </w:rPr>
            </w:pPr>
            <w:r w:rsidRPr="00603161">
              <w:rPr>
                <w:color w:val="002060"/>
              </w:rPr>
              <w:t xml:space="preserve">(SANGIORGIO) </w:t>
            </w:r>
          </w:p>
        </w:tc>
      </w:tr>
      <w:tr w:rsidR="00854DD0" w:rsidRPr="00603161" w14:paraId="6B27A289" w14:textId="77777777" w:rsidTr="00854DD0">
        <w:trPr>
          <w:divId w:val="527259509"/>
        </w:trPr>
        <w:tc>
          <w:tcPr>
            <w:tcW w:w="2200" w:type="dxa"/>
            <w:tcMar>
              <w:top w:w="20" w:type="dxa"/>
              <w:left w:w="20" w:type="dxa"/>
              <w:bottom w:w="20" w:type="dxa"/>
              <w:right w:w="20" w:type="dxa"/>
            </w:tcMar>
            <w:vAlign w:val="center"/>
            <w:hideMark/>
          </w:tcPr>
          <w:p w14:paraId="164831B5" w14:textId="77777777" w:rsidR="00854DD0" w:rsidRPr="00603161" w:rsidRDefault="00854DD0" w:rsidP="00031B63">
            <w:pPr>
              <w:pStyle w:val="movimento"/>
              <w:rPr>
                <w:color w:val="002060"/>
              </w:rPr>
            </w:pPr>
            <w:r w:rsidRPr="00603161">
              <w:rPr>
                <w:color w:val="002060"/>
              </w:rPr>
              <w:t>DIGNANI MASSIMO</w:t>
            </w:r>
          </w:p>
        </w:tc>
        <w:tc>
          <w:tcPr>
            <w:tcW w:w="2200" w:type="dxa"/>
            <w:tcMar>
              <w:top w:w="20" w:type="dxa"/>
              <w:left w:w="20" w:type="dxa"/>
              <w:bottom w:w="20" w:type="dxa"/>
              <w:right w:w="20" w:type="dxa"/>
            </w:tcMar>
            <w:vAlign w:val="center"/>
            <w:hideMark/>
          </w:tcPr>
          <w:p w14:paraId="6AA797D6"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3A78D79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8F3967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3DF5E0B" w14:textId="77777777" w:rsidR="00854DD0" w:rsidRPr="00603161" w:rsidRDefault="00854DD0" w:rsidP="00031B63">
            <w:pPr>
              <w:pStyle w:val="movimento2"/>
              <w:rPr>
                <w:color w:val="002060"/>
              </w:rPr>
            </w:pPr>
            <w:r w:rsidRPr="00603161">
              <w:rPr>
                <w:color w:val="002060"/>
              </w:rPr>
              <w:t> </w:t>
            </w:r>
          </w:p>
        </w:tc>
      </w:tr>
    </w:tbl>
    <w:p w14:paraId="6A935A1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B789F28" w14:textId="77777777" w:rsidTr="00854DD0">
        <w:trPr>
          <w:divId w:val="527259509"/>
        </w:trPr>
        <w:tc>
          <w:tcPr>
            <w:tcW w:w="2200" w:type="dxa"/>
            <w:tcMar>
              <w:top w:w="20" w:type="dxa"/>
              <w:left w:w="20" w:type="dxa"/>
              <w:bottom w:w="20" w:type="dxa"/>
              <w:right w:w="20" w:type="dxa"/>
            </w:tcMar>
            <w:vAlign w:val="center"/>
            <w:hideMark/>
          </w:tcPr>
          <w:p w14:paraId="31F48CDC" w14:textId="77777777" w:rsidR="00854DD0" w:rsidRPr="00603161" w:rsidRDefault="00854DD0" w:rsidP="00031B63">
            <w:pPr>
              <w:pStyle w:val="movimento"/>
              <w:rPr>
                <w:color w:val="002060"/>
              </w:rPr>
            </w:pPr>
            <w:r w:rsidRPr="00603161">
              <w:rPr>
                <w:color w:val="002060"/>
              </w:rPr>
              <w:t>PERUCCI ALESSANDRO</w:t>
            </w:r>
          </w:p>
        </w:tc>
        <w:tc>
          <w:tcPr>
            <w:tcW w:w="2200" w:type="dxa"/>
            <w:tcMar>
              <w:top w:w="20" w:type="dxa"/>
              <w:left w:w="20" w:type="dxa"/>
              <w:bottom w:w="20" w:type="dxa"/>
              <w:right w:w="20" w:type="dxa"/>
            </w:tcMar>
            <w:vAlign w:val="center"/>
            <w:hideMark/>
          </w:tcPr>
          <w:p w14:paraId="0DCC9F9A" w14:textId="77777777" w:rsidR="00854DD0" w:rsidRPr="00603161" w:rsidRDefault="00854DD0" w:rsidP="00031B63">
            <w:pPr>
              <w:pStyle w:val="movimento2"/>
              <w:rPr>
                <w:color w:val="002060"/>
              </w:rPr>
            </w:pPr>
            <w:r w:rsidRPr="00603161">
              <w:rPr>
                <w:color w:val="002060"/>
              </w:rPr>
              <w:t xml:space="preserve">(ACLI MANTOVANI CALCIO A 5) </w:t>
            </w:r>
          </w:p>
        </w:tc>
        <w:tc>
          <w:tcPr>
            <w:tcW w:w="800" w:type="dxa"/>
            <w:tcMar>
              <w:top w:w="20" w:type="dxa"/>
              <w:left w:w="20" w:type="dxa"/>
              <w:bottom w:w="20" w:type="dxa"/>
              <w:right w:w="20" w:type="dxa"/>
            </w:tcMar>
            <w:vAlign w:val="center"/>
            <w:hideMark/>
          </w:tcPr>
          <w:p w14:paraId="7E139BF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152C4A5" w14:textId="77777777" w:rsidR="00854DD0" w:rsidRPr="00603161" w:rsidRDefault="00854DD0" w:rsidP="00031B63">
            <w:pPr>
              <w:pStyle w:val="movimento"/>
              <w:rPr>
                <w:color w:val="002060"/>
              </w:rPr>
            </w:pPr>
            <w:r w:rsidRPr="00603161">
              <w:rPr>
                <w:color w:val="002060"/>
              </w:rPr>
              <w:t>SORCINELLI ALEX</w:t>
            </w:r>
          </w:p>
        </w:tc>
        <w:tc>
          <w:tcPr>
            <w:tcW w:w="2200" w:type="dxa"/>
            <w:tcMar>
              <w:top w:w="20" w:type="dxa"/>
              <w:left w:w="20" w:type="dxa"/>
              <w:bottom w:w="20" w:type="dxa"/>
              <w:right w:w="20" w:type="dxa"/>
            </w:tcMar>
            <w:vAlign w:val="center"/>
            <w:hideMark/>
          </w:tcPr>
          <w:p w14:paraId="6F4EC215" w14:textId="77777777" w:rsidR="00854DD0" w:rsidRPr="00603161" w:rsidRDefault="00854DD0" w:rsidP="00031B63">
            <w:pPr>
              <w:pStyle w:val="movimento2"/>
              <w:rPr>
                <w:color w:val="002060"/>
              </w:rPr>
            </w:pPr>
            <w:r w:rsidRPr="00603161">
              <w:rPr>
                <w:color w:val="002060"/>
              </w:rPr>
              <w:t xml:space="preserve">(AMICI DEL CENTROSOCIO SP.) </w:t>
            </w:r>
          </w:p>
        </w:tc>
      </w:tr>
      <w:tr w:rsidR="00854DD0" w:rsidRPr="00603161" w14:paraId="7F327877" w14:textId="77777777" w:rsidTr="00854DD0">
        <w:trPr>
          <w:divId w:val="527259509"/>
        </w:trPr>
        <w:tc>
          <w:tcPr>
            <w:tcW w:w="2200" w:type="dxa"/>
            <w:tcMar>
              <w:top w:w="20" w:type="dxa"/>
              <w:left w:w="20" w:type="dxa"/>
              <w:bottom w:w="20" w:type="dxa"/>
              <w:right w:w="20" w:type="dxa"/>
            </w:tcMar>
            <w:vAlign w:val="center"/>
            <w:hideMark/>
          </w:tcPr>
          <w:p w14:paraId="1D7EA15E" w14:textId="77777777" w:rsidR="00854DD0" w:rsidRPr="00603161" w:rsidRDefault="00854DD0" w:rsidP="00031B63">
            <w:pPr>
              <w:pStyle w:val="movimento"/>
              <w:rPr>
                <w:color w:val="002060"/>
              </w:rPr>
            </w:pPr>
            <w:r w:rsidRPr="00603161">
              <w:rPr>
                <w:color w:val="002060"/>
              </w:rPr>
              <w:t>MANDOLINI EDOARDO</w:t>
            </w:r>
          </w:p>
        </w:tc>
        <w:tc>
          <w:tcPr>
            <w:tcW w:w="2200" w:type="dxa"/>
            <w:tcMar>
              <w:top w:w="20" w:type="dxa"/>
              <w:left w:w="20" w:type="dxa"/>
              <w:bottom w:w="20" w:type="dxa"/>
              <w:right w:w="20" w:type="dxa"/>
            </w:tcMar>
            <w:vAlign w:val="center"/>
            <w:hideMark/>
          </w:tcPr>
          <w:p w14:paraId="1E0152D7" w14:textId="77777777" w:rsidR="00854DD0" w:rsidRPr="00603161" w:rsidRDefault="00854DD0" w:rsidP="00031B63">
            <w:pPr>
              <w:pStyle w:val="movimento2"/>
              <w:rPr>
                <w:color w:val="002060"/>
              </w:rPr>
            </w:pPr>
            <w:r w:rsidRPr="00603161">
              <w:rPr>
                <w:color w:val="002060"/>
              </w:rPr>
              <w:t xml:space="preserve">(AVENALE) </w:t>
            </w:r>
          </w:p>
        </w:tc>
        <w:tc>
          <w:tcPr>
            <w:tcW w:w="800" w:type="dxa"/>
            <w:tcMar>
              <w:top w:w="20" w:type="dxa"/>
              <w:left w:w="20" w:type="dxa"/>
              <w:bottom w:w="20" w:type="dxa"/>
              <w:right w:w="20" w:type="dxa"/>
            </w:tcMar>
            <w:vAlign w:val="center"/>
            <w:hideMark/>
          </w:tcPr>
          <w:p w14:paraId="33D3C4B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E2E8CAD" w14:textId="77777777" w:rsidR="00854DD0" w:rsidRPr="00603161" w:rsidRDefault="00854DD0" w:rsidP="00031B63">
            <w:pPr>
              <w:pStyle w:val="movimento"/>
              <w:rPr>
                <w:color w:val="002060"/>
              </w:rPr>
            </w:pPr>
            <w:r w:rsidRPr="00603161">
              <w:rPr>
                <w:color w:val="002060"/>
              </w:rPr>
              <w:t>CECCHINI DANIELE</w:t>
            </w:r>
          </w:p>
        </w:tc>
        <w:tc>
          <w:tcPr>
            <w:tcW w:w="2200" w:type="dxa"/>
            <w:tcMar>
              <w:top w:w="20" w:type="dxa"/>
              <w:left w:w="20" w:type="dxa"/>
              <w:bottom w:w="20" w:type="dxa"/>
              <w:right w:w="20" w:type="dxa"/>
            </w:tcMar>
            <w:vAlign w:val="center"/>
            <w:hideMark/>
          </w:tcPr>
          <w:p w14:paraId="3AD7ADC7" w14:textId="77777777" w:rsidR="00854DD0" w:rsidRPr="00603161" w:rsidRDefault="00854DD0" w:rsidP="00031B63">
            <w:pPr>
              <w:pStyle w:val="movimento2"/>
              <w:rPr>
                <w:color w:val="002060"/>
              </w:rPr>
            </w:pPr>
            <w:r w:rsidRPr="00603161">
              <w:rPr>
                <w:color w:val="002060"/>
              </w:rPr>
              <w:t xml:space="preserve">(AVIS ARCEVIA 1964) </w:t>
            </w:r>
          </w:p>
        </w:tc>
      </w:tr>
      <w:tr w:rsidR="00854DD0" w:rsidRPr="00603161" w14:paraId="2C8885B4" w14:textId="77777777" w:rsidTr="00854DD0">
        <w:trPr>
          <w:divId w:val="527259509"/>
        </w:trPr>
        <w:tc>
          <w:tcPr>
            <w:tcW w:w="2200" w:type="dxa"/>
            <w:tcMar>
              <w:top w:w="20" w:type="dxa"/>
              <w:left w:w="20" w:type="dxa"/>
              <w:bottom w:w="20" w:type="dxa"/>
              <w:right w:w="20" w:type="dxa"/>
            </w:tcMar>
            <w:vAlign w:val="center"/>
            <w:hideMark/>
          </w:tcPr>
          <w:p w14:paraId="4E4470E1" w14:textId="77777777" w:rsidR="00854DD0" w:rsidRPr="00603161" w:rsidRDefault="00854DD0" w:rsidP="00031B63">
            <w:pPr>
              <w:pStyle w:val="movimento"/>
              <w:rPr>
                <w:color w:val="002060"/>
              </w:rPr>
            </w:pPr>
            <w:r w:rsidRPr="00603161">
              <w:rPr>
                <w:color w:val="002060"/>
              </w:rPr>
              <w:t>ROCCHETTI ELIA</w:t>
            </w:r>
          </w:p>
        </w:tc>
        <w:tc>
          <w:tcPr>
            <w:tcW w:w="2200" w:type="dxa"/>
            <w:tcMar>
              <w:top w:w="20" w:type="dxa"/>
              <w:left w:w="20" w:type="dxa"/>
              <w:bottom w:w="20" w:type="dxa"/>
              <w:right w:w="20" w:type="dxa"/>
            </w:tcMar>
            <w:vAlign w:val="center"/>
            <w:hideMark/>
          </w:tcPr>
          <w:p w14:paraId="32AB4720" w14:textId="77777777" w:rsidR="00854DD0" w:rsidRPr="00603161" w:rsidRDefault="00854DD0" w:rsidP="00031B63">
            <w:pPr>
              <w:pStyle w:val="movimento2"/>
              <w:rPr>
                <w:color w:val="002060"/>
              </w:rPr>
            </w:pPr>
            <w:r w:rsidRPr="00603161">
              <w:rPr>
                <w:color w:val="002060"/>
              </w:rPr>
              <w:t xml:space="preserve">(AVIS ARCEVIA 1964) </w:t>
            </w:r>
          </w:p>
        </w:tc>
        <w:tc>
          <w:tcPr>
            <w:tcW w:w="800" w:type="dxa"/>
            <w:tcMar>
              <w:top w:w="20" w:type="dxa"/>
              <w:left w:w="20" w:type="dxa"/>
              <w:bottom w:w="20" w:type="dxa"/>
              <w:right w:w="20" w:type="dxa"/>
            </w:tcMar>
            <w:vAlign w:val="center"/>
            <w:hideMark/>
          </w:tcPr>
          <w:p w14:paraId="6FD452D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F7BE9FD" w14:textId="77777777" w:rsidR="00854DD0" w:rsidRPr="00603161" w:rsidRDefault="00854DD0" w:rsidP="00031B63">
            <w:pPr>
              <w:pStyle w:val="movimento"/>
              <w:rPr>
                <w:color w:val="002060"/>
              </w:rPr>
            </w:pPr>
            <w:r w:rsidRPr="00603161">
              <w:rPr>
                <w:color w:val="002060"/>
              </w:rPr>
              <w:t>PALAZZESI MARIO</w:t>
            </w:r>
          </w:p>
        </w:tc>
        <w:tc>
          <w:tcPr>
            <w:tcW w:w="2200" w:type="dxa"/>
            <w:tcMar>
              <w:top w:w="20" w:type="dxa"/>
              <w:left w:w="20" w:type="dxa"/>
              <w:bottom w:w="20" w:type="dxa"/>
              <w:right w:w="20" w:type="dxa"/>
            </w:tcMar>
            <w:vAlign w:val="center"/>
            <w:hideMark/>
          </w:tcPr>
          <w:p w14:paraId="0FCC5293" w14:textId="77777777" w:rsidR="00854DD0" w:rsidRPr="00603161" w:rsidRDefault="00854DD0" w:rsidP="00031B63">
            <w:pPr>
              <w:pStyle w:val="movimento2"/>
              <w:rPr>
                <w:color w:val="002060"/>
              </w:rPr>
            </w:pPr>
            <w:r w:rsidRPr="00603161">
              <w:rPr>
                <w:color w:val="002060"/>
              </w:rPr>
              <w:t xml:space="preserve">(BAYER CAPPUCCINI) </w:t>
            </w:r>
          </w:p>
        </w:tc>
      </w:tr>
      <w:tr w:rsidR="00854DD0" w:rsidRPr="00603161" w14:paraId="0FE813EC" w14:textId="77777777" w:rsidTr="00854DD0">
        <w:trPr>
          <w:divId w:val="527259509"/>
        </w:trPr>
        <w:tc>
          <w:tcPr>
            <w:tcW w:w="2200" w:type="dxa"/>
            <w:tcMar>
              <w:top w:w="20" w:type="dxa"/>
              <w:left w:w="20" w:type="dxa"/>
              <w:bottom w:w="20" w:type="dxa"/>
              <w:right w:w="20" w:type="dxa"/>
            </w:tcMar>
            <w:vAlign w:val="center"/>
            <w:hideMark/>
          </w:tcPr>
          <w:p w14:paraId="0C7E1BFE" w14:textId="77777777" w:rsidR="00854DD0" w:rsidRPr="00603161" w:rsidRDefault="00854DD0" w:rsidP="00031B63">
            <w:pPr>
              <w:pStyle w:val="movimento"/>
              <w:rPr>
                <w:color w:val="002060"/>
              </w:rPr>
            </w:pPr>
            <w:r w:rsidRPr="00603161">
              <w:rPr>
                <w:color w:val="002060"/>
              </w:rPr>
              <w:t>LATTANZI DAVIDE</w:t>
            </w:r>
          </w:p>
        </w:tc>
        <w:tc>
          <w:tcPr>
            <w:tcW w:w="2200" w:type="dxa"/>
            <w:tcMar>
              <w:top w:w="20" w:type="dxa"/>
              <w:left w:w="20" w:type="dxa"/>
              <w:bottom w:w="20" w:type="dxa"/>
              <w:right w:w="20" w:type="dxa"/>
            </w:tcMar>
            <w:vAlign w:val="center"/>
            <w:hideMark/>
          </w:tcPr>
          <w:p w14:paraId="5D048B54" w14:textId="77777777" w:rsidR="00854DD0" w:rsidRPr="00603161" w:rsidRDefault="00854DD0" w:rsidP="00031B63">
            <w:pPr>
              <w:pStyle w:val="movimento2"/>
              <w:rPr>
                <w:color w:val="002060"/>
              </w:rPr>
            </w:pPr>
            <w:r w:rsidRPr="00603161">
              <w:rPr>
                <w:color w:val="002060"/>
              </w:rPr>
              <w:t xml:space="preserve">(FUTSAL CAMPIGLIONE) </w:t>
            </w:r>
          </w:p>
        </w:tc>
        <w:tc>
          <w:tcPr>
            <w:tcW w:w="800" w:type="dxa"/>
            <w:tcMar>
              <w:top w:w="20" w:type="dxa"/>
              <w:left w:w="20" w:type="dxa"/>
              <w:bottom w:w="20" w:type="dxa"/>
              <w:right w:w="20" w:type="dxa"/>
            </w:tcMar>
            <w:vAlign w:val="center"/>
            <w:hideMark/>
          </w:tcPr>
          <w:p w14:paraId="12620E3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6C89272" w14:textId="77777777" w:rsidR="00854DD0" w:rsidRPr="00603161" w:rsidRDefault="00854DD0" w:rsidP="00031B63">
            <w:pPr>
              <w:pStyle w:val="movimento"/>
              <w:rPr>
                <w:color w:val="002060"/>
              </w:rPr>
            </w:pPr>
            <w:r w:rsidRPr="00603161">
              <w:rPr>
                <w:color w:val="002060"/>
              </w:rPr>
              <w:t>COSTANTINI ANTONIO</w:t>
            </w:r>
          </w:p>
        </w:tc>
        <w:tc>
          <w:tcPr>
            <w:tcW w:w="2200" w:type="dxa"/>
            <w:tcMar>
              <w:top w:w="20" w:type="dxa"/>
              <w:left w:w="20" w:type="dxa"/>
              <w:bottom w:w="20" w:type="dxa"/>
              <w:right w:w="20" w:type="dxa"/>
            </w:tcMar>
            <w:vAlign w:val="center"/>
            <w:hideMark/>
          </w:tcPr>
          <w:p w14:paraId="67A71546" w14:textId="77777777" w:rsidR="00854DD0" w:rsidRPr="00603161" w:rsidRDefault="00854DD0" w:rsidP="00031B63">
            <w:pPr>
              <w:pStyle w:val="movimento2"/>
              <w:rPr>
                <w:color w:val="002060"/>
              </w:rPr>
            </w:pPr>
            <w:r w:rsidRPr="00603161">
              <w:rPr>
                <w:color w:val="002060"/>
              </w:rPr>
              <w:t xml:space="preserve">(FUTSAL CASELLE) </w:t>
            </w:r>
          </w:p>
        </w:tc>
      </w:tr>
      <w:tr w:rsidR="00854DD0" w:rsidRPr="00603161" w14:paraId="13F44FFB" w14:textId="77777777" w:rsidTr="00854DD0">
        <w:trPr>
          <w:divId w:val="527259509"/>
        </w:trPr>
        <w:tc>
          <w:tcPr>
            <w:tcW w:w="2200" w:type="dxa"/>
            <w:tcMar>
              <w:top w:w="20" w:type="dxa"/>
              <w:left w:w="20" w:type="dxa"/>
              <w:bottom w:w="20" w:type="dxa"/>
              <w:right w:w="20" w:type="dxa"/>
            </w:tcMar>
            <w:vAlign w:val="center"/>
            <w:hideMark/>
          </w:tcPr>
          <w:p w14:paraId="5550F104" w14:textId="77777777" w:rsidR="00854DD0" w:rsidRPr="00603161" w:rsidRDefault="00854DD0" w:rsidP="00031B63">
            <w:pPr>
              <w:pStyle w:val="movimento"/>
              <w:rPr>
                <w:color w:val="002060"/>
              </w:rPr>
            </w:pPr>
            <w:r w:rsidRPr="00603161">
              <w:rPr>
                <w:color w:val="002060"/>
              </w:rPr>
              <w:t>UBALDI MIRKO</w:t>
            </w:r>
          </w:p>
        </w:tc>
        <w:tc>
          <w:tcPr>
            <w:tcW w:w="2200" w:type="dxa"/>
            <w:tcMar>
              <w:top w:w="20" w:type="dxa"/>
              <w:left w:w="20" w:type="dxa"/>
              <w:bottom w:w="20" w:type="dxa"/>
              <w:right w:w="20" w:type="dxa"/>
            </w:tcMar>
            <w:vAlign w:val="center"/>
            <w:hideMark/>
          </w:tcPr>
          <w:p w14:paraId="1D3B0DB5" w14:textId="77777777" w:rsidR="00854DD0" w:rsidRPr="00603161" w:rsidRDefault="00854DD0" w:rsidP="00031B63">
            <w:pPr>
              <w:pStyle w:val="movimento2"/>
              <w:rPr>
                <w:color w:val="002060"/>
              </w:rPr>
            </w:pPr>
            <w:r w:rsidRPr="00603161">
              <w:rPr>
                <w:color w:val="002060"/>
              </w:rPr>
              <w:t xml:space="preserve">(FUTSAL CASELLE) </w:t>
            </w:r>
          </w:p>
        </w:tc>
        <w:tc>
          <w:tcPr>
            <w:tcW w:w="800" w:type="dxa"/>
            <w:tcMar>
              <w:top w:w="20" w:type="dxa"/>
              <w:left w:w="20" w:type="dxa"/>
              <w:bottom w:w="20" w:type="dxa"/>
              <w:right w:w="20" w:type="dxa"/>
            </w:tcMar>
            <w:vAlign w:val="center"/>
            <w:hideMark/>
          </w:tcPr>
          <w:p w14:paraId="7D8997C4"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2903131" w14:textId="77777777" w:rsidR="00854DD0" w:rsidRPr="00603161" w:rsidRDefault="00854DD0" w:rsidP="00031B63">
            <w:pPr>
              <w:pStyle w:val="movimento"/>
              <w:rPr>
                <w:color w:val="002060"/>
              </w:rPr>
            </w:pPr>
            <w:r w:rsidRPr="00603161">
              <w:rPr>
                <w:color w:val="002060"/>
              </w:rPr>
              <w:t>NUNZI MATTEO</w:t>
            </w:r>
          </w:p>
        </w:tc>
        <w:tc>
          <w:tcPr>
            <w:tcW w:w="2200" w:type="dxa"/>
            <w:tcMar>
              <w:top w:w="20" w:type="dxa"/>
              <w:left w:w="20" w:type="dxa"/>
              <w:bottom w:w="20" w:type="dxa"/>
              <w:right w:w="20" w:type="dxa"/>
            </w:tcMar>
            <w:vAlign w:val="center"/>
            <w:hideMark/>
          </w:tcPr>
          <w:p w14:paraId="10BBE95D" w14:textId="77777777" w:rsidR="00854DD0" w:rsidRPr="00603161" w:rsidRDefault="00854DD0" w:rsidP="00031B63">
            <w:pPr>
              <w:pStyle w:val="movimento2"/>
              <w:rPr>
                <w:color w:val="002060"/>
              </w:rPr>
            </w:pPr>
            <w:r w:rsidRPr="00603161">
              <w:rPr>
                <w:color w:val="002060"/>
              </w:rPr>
              <w:t xml:space="preserve">(INVICTA FUTSAL MACERATA) </w:t>
            </w:r>
          </w:p>
        </w:tc>
      </w:tr>
      <w:tr w:rsidR="00854DD0" w:rsidRPr="00603161" w14:paraId="7BD34096" w14:textId="77777777" w:rsidTr="00854DD0">
        <w:trPr>
          <w:divId w:val="527259509"/>
        </w:trPr>
        <w:tc>
          <w:tcPr>
            <w:tcW w:w="2200" w:type="dxa"/>
            <w:tcMar>
              <w:top w:w="20" w:type="dxa"/>
              <w:left w:w="20" w:type="dxa"/>
              <w:bottom w:w="20" w:type="dxa"/>
              <w:right w:w="20" w:type="dxa"/>
            </w:tcMar>
            <w:vAlign w:val="center"/>
            <w:hideMark/>
          </w:tcPr>
          <w:p w14:paraId="1EAD16B2" w14:textId="77777777" w:rsidR="00854DD0" w:rsidRPr="00603161" w:rsidRDefault="00854DD0" w:rsidP="00031B63">
            <w:pPr>
              <w:pStyle w:val="movimento"/>
              <w:rPr>
                <w:color w:val="002060"/>
              </w:rPr>
            </w:pPr>
            <w:r w:rsidRPr="00603161">
              <w:rPr>
                <w:color w:val="002060"/>
              </w:rPr>
              <w:t>MARCHEGIANI NICCOLO</w:t>
            </w:r>
          </w:p>
        </w:tc>
        <w:tc>
          <w:tcPr>
            <w:tcW w:w="2200" w:type="dxa"/>
            <w:tcMar>
              <w:top w:w="20" w:type="dxa"/>
              <w:left w:w="20" w:type="dxa"/>
              <w:bottom w:w="20" w:type="dxa"/>
              <w:right w:w="20" w:type="dxa"/>
            </w:tcMar>
            <w:vAlign w:val="center"/>
            <w:hideMark/>
          </w:tcPr>
          <w:p w14:paraId="714C5B37" w14:textId="77777777" w:rsidR="00854DD0" w:rsidRPr="00603161" w:rsidRDefault="00854DD0" w:rsidP="00031B63">
            <w:pPr>
              <w:pStyle w:val="movimento2"/>
              <w:rPr>
                <w:color w:val="002060"/>
              </w:rPr>
            </w:pPr>
            <w:r w:rsidRPr="00603161">
              <w:rPr>
                <w:color w:val="002060"/>
              </w:rPr>
              <w:t xml:space="preserve">(POLISPORTIVA VICTORIA) </w:t>
            </w:r>
          </w:p>
        </w:tc>
        <w:tc>
          <w:tcPr>
            <w:tcW w:w="800" w:type="dxa"/>
            <w:tcMar>
              <w:top w:w="20" w:type="dxa"/>
              <w:left w:w="20" w:type="dxa"/>
              <w:bottom w:w="20" w:type="dxa"/>
              <w:right w:w="20" w:type="dxa"/>
            </w:tcMar>
            <w:vAlign w:val="center"/>
            <w:hideMark/>
          </w:tcPr>
          <w:p w14:paraId="195441C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06CE97A" w14:textId="77777777" w:rsidR="00854DD0" w:rsidRPr="00603161" w:rsidRDefault="00854DD0" w:rsidP="00031B63">
            <w:pPr>
              <w:pStyle w:val="movimento"/>
              <w:rPr>
                <w:color w:val="002060"/>
              </w:rPr>
            </w:pPr>
            <w:r w:rsidRPr="00603161">
              <w:rPr>
                <w:color w:val="002060"/>
              </w:rPr>
              <w:t>MBAMBU MBIKI</w:t>
            </w:r>
          </w:p>
        </w:tc>
        <w:tc>
          <w:tcPr>
            <w:tcW w:w="2200" w:type="dxa"/>
            <w:tcMar>
              <w:top w:w="20" w:type="dxa"/>
              <w:left w:w="20" w:type="dxa"/>
              <w:bottom w:w="20" w:type="dxa"/>
              <w:right w:w="20" w:type="dxa"/>
            </w:tcMar>
            <w:vAlign w:val="center"/>
            <w:hideMark/>
          </w:tcPr>
          <w:p w14:paraId="7D45DA43" w14:textId="77777777" w:rsidR="00854DD0" w:rsidRPr="00603161" w:rsidRDefault="00854DD0" w:rsidP="00031B63">
            <w:pPr>
              <w:pStyle w:val="movimento2"/>
              <w:rPr>
                <w:color w:val="002060"/>
              </w:rPr>
            </w:pPr>
            <w:r w:rsidRPr="00603161">
              <w:rPr>
                <w:color w:val="002060"/>
              </w:rPr>
              <w:t xml:space="preserve">(REAL EAGLES VIRTUS PAGLIA) </w:t>
            </w:r>
          </w:p>
        </w:tc>
      </w:tr>
      <w:tr w:rsidR="00854DD0" w:rsidRPr="00603161" w14:paraId="658FD4B6" w14:textId="77777777" w:rsidTr="00854DD0">
        <w:trPr>
          <w:divId w:val="527259509"/>
        </w:trPr>
        <w:tc>
          <w:tcPr>
            <w:tcW w:w="2200" w:type="dxa"/>
            <w:tcMar>
              <w:top w:w="20" w:type="dxa"/>
              <w:left w:w="20" w:type="dxa"/>
              <w:bottom w:w="20" w:type="dxa"/>
              <w:right w:w="20" w:type="dxa"/>
            </w:tcMar>
            <w:vAlign w:val="center"/>
            <w:hideMark/>
          </w:tcPr>
          <w:p w14:paraId="7261AB42" w14:textId="77777777" w:rsidR="00854DD0" w:rsidRPr="00603161" w:rsidRDefault="00854DD0" w:rsidP="00031B63">
            <w:pPr>
              <w:pStyle w:val="movimento"/>
              <w:rPr>
                <w:color w:val="002060"/>
              </w:rPr>
            </w:pPr>
            <w:r w:rsidRPr="00603161">
              <w:rPr>
                <w:color w:val="002060"/>
              </w:rPr>
              <w:t>ANGJELKOSKI ALEKSANDAR</w:t>
            </w:r>
          </w:p>
        </w:tc>
        <w:tc>
          <w:tcPr>
            <w:tcW w:w="2200" w:type="dxa"/>
            <w:tcMar>
              <w:top w:w="20" w:type="dxa"/>
              <w:left w:w="20" w:type="dxa"/>
              <w:bottom w:w="20" w:type="dxa"/>
              <w:right w:w="20" w:type="dxa"/>
            </w:tcMar>
            <w:vAlign w:val="center"/>
            <w:hideMark/>
          </w:tcPr>
          <w:p w14:paraId="27F3EB0E" w14:textId="77777777" w:rsidR="00854DD0" w:rsidRPr="00603161" w:rsidRDefault="00854DD0" w:rsidP="00031B63">
            <w:pPr>
              <w:pStyle w:val="movimento2"/>
              <w:rPr>
                <w:color w:val="002060"/>
              </w:rPr>
            </w:pPr>
            <w:r w:rsidRPr="00603161">
              <w:rPr>
                <w:color w:val="002060"/>
              </w:rPr>
              <w:t xml:space="preserve">(REAL FABRIANO) </w:t>
            </w:r>
          </w:p>
        </w:tc>
        <w:tc>
          <w:tcPr>
            <w:tcW w:w="800" w:type="dxa"/>
            <w:tcMar>
              <w:top w:w="20" w:type="dxa"/>
              <w:left w:w="20" w:type="dxa"/>
              <w:bottom w:w="20" w:type="dxa"/>
              <w:right w:w="20" w:type="dxa"/>
            </w:tcMar>
            <w:vAlign w:val="center"/>
            <w:hideMark/>
          </w:tcPr>
          <w:p w14:paraId="538D371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B87B111" w14:textId="77777777" w:rsidR="00854DD0" w:rsidRPr="00603161" w:rsidRDefault="00854DD0" w:rsidP="00031B63">
            <w:pPr>
              <w:pStyle w:val="movimento"/>
              <w:rPr>
                <w:color w:val="002060"/>
              </w:rPr>
            </w:pPr>
            <w:r w:rsidRPr="00603161">
              <w:rPr>
                <w:color w:val="002060"/>
              </w:rPr>
              <w:t>TOMASSINI SIMONE</w:t>
            </w:r>
          </w:p>
        </w:tc>
        <w:tc>
          <w:tcPr>
            <w:tcW w:w="2200" w:type="dxa"/>
            <w:tcMar>
              <w:top w:w="20" w:type="dxa"/>
              <w:left w:w="20" w:type="dxa"/>
              <w:bottom w:w="20" w:type="dxa"/>
              <w:right w:w="20" w:type="dxa"/>
            </w:tcMar>
            <w:vAlign w:val="center"/>
            <w:hideMark/>
          </w:tcPr>
          <w:p w14:paraId="4FA0C419" w14:textId="77777777" w:rsidR="00854DD0" w:rsidRPr="00603161" w:rsidRDefault="00854DD0" w:rsidP="00031B63">
            <w:pPr>
              <w:pStyle w:val="movimento2"/>
              <w:rPr>
                <w:color w:val="002060"/>
              </w:rPr>
            </w:pPr>
            <w:r w:rsidRPr="00603161">
              <w:rPr>
                <w:color w:val="002060"/>
              </w:rPr>
              <w:t xml:space="preserve">(SANGIORGIO) </w:t>
            </w:r>
          </w:p>
        </w:tc>
      </w:tr>
      <w:tr w:rsidR="00854DD0" w:rsidRPr="00603161" w14:paraId="746ABB39" w14:textId="77777777" w:rsidTr="00854DD0">
        <w:trPr>
          <w:divId w:val="527259509"/>
        </w:trPr>
        <w:tc>
          <w:tcPr>
            <w:tcW w:w="2200" w:type="dxa"/>
            <w:tcMar>
              <w:top w:w="20" w:type="dxa"/>
              <w:left w:w="20" w:type="dxa"/>
              <w:bottom w:w="20" w:type="dxa"/>
              <w:right w:w="20" w:type="dxa"/>
            </w:tcMar>
            <w:vAlign w:val="center"/>
            <w:hideMark/>
          </w:tcPr>
          <w:p w14:paraId="59E03DF4" w14:textId="77777777" w:rsidR="00854DD0" w:rsidRPr="00603161" w:rsidRDefault="00854DD0" w:rsidP="00031B63">
            <w:pPr>
              <w:pStyle w:val="movimento"/>
              <w:rPr>
                <w:color w:val="002060"/>
              </w:rPr>
            </w:pPr>
            <w:r w:rsidRPr="00603161">
              <w:rPr>
                <w:color w:val="002060"/>
              </w:rPr>
              <w:t>PELLEGRINI MANUEL</w:t>
            </w:r>
          </w:p>
        </w:tc>
        <w:tc>
          <w:tcPr>
            <w:tcW w:w="2200" w:type="dxa"/>
            <w:tcMar>
              <w:top w:w="20" w:type="dxa"/>
              <w:left w:w="20" w:type="dxa"/>
              <w:bottom w:w="20" w:type="dxa"/>
              <w:right w:w="20" w:type="dxa"/>
            </w:tcMar>
            <w:vAlign w:val="center"/>
            <w:hideMark/>
          </w:tcPr>
          <w:p w14:paraId="0AB5B2CE" w14:textId="77777777" w:rsidR="00854DD0" w:rsidRPr="00603161" w:rsidRDefault="00854DD0" w:rsidP="00031B63">
            <w:pPr>
              <w:pStyle w:val="movimento2"/>
              <w:rPr>
                <w:color w:val="002060"/>
              </w:rPr>
            </w:pPr>
            <w:r w:rsidRPr="00603161">
              <w:rPr>
                <w:color w:val="002060"/>
              </w:rPr>
              <w:t xml:space="preserve">(SERRALTA) </w:t>
            </w:r>
          </w:p>
        </w:tc>
        <w:tc>
          <w:tcPr>
            <w:tcW w:w="800" w:type="dxa"/>
            <w:tcMar>
              <w:top w:w="20" w:type="dxa"/>
              <w:left w:w="20" w:type="dxa"/>
              <w:bottom w:w="20" w:type="dxa"/>
              <w:right w:w="20" w:type="dxa"/>
            </w:tcMar>
            <w:vAlign w:val="center"/>
            <w:hideMark/>
          </w:tcPr>
          <w:p w14:paraId="7799314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B050DBF" w14:textId="77777777" w:rsidR="00854DD0" w:rsidRPr="00603161" w:rsidRDefault="00854DD0" w:rsidP="00031B63">
            <w:pPr>
              <w:pStyle w:val="movimento"/>
              <w:rPr>
                <w:color w:val="002060"/>
              </w:rPr>
            </w:pPr>
            <w:r w:rsidRPr="00603161">
              <w:rPr>
                <w:color w:val="002060"/>
              </w:rPr>
              <w:t>VIGNATI MIRCO</w:t>
            </w:r>
          </w:p>
        </w:tc>
        <w:tc>
          <w:tcPr>
            <w:tcW w:w="2200" w:type="dxa"/>
            <w:tcMar>
              <w:top w:w="20" w:type="dxa"/>
              <w:left w:w="20" w:type="dxa"/>
              <w:bottom w:w="20" w:type="dxa"/>
              <w:right w:w="20" w:type="dxa"/>
            </w:tcMar>
            <w:vAlign w:val="center"/>
            <w:hideMark/>
          </w:tcPr>
          <w:p w14:paraId="1BED29D6" w14:textId="77777777" w:rsidR="00854DD0" w:rsidRPr="00603161" w:rsidRDefault="00854DD0" w:rsidP="00031B63">
            <w:pPr>
              <w:pStyle w:val="movimento2"/>
              <w:rPr>
                <w:color w:val="002060"/>
              </w:rPr>
            </w:pPr>
            <w:r w:rsidRPr="00603161">
              <w:rPr>
                <w:color w:val="002060"/>
              </w:rPr>
              <w:t xml:space="preserve">(SERRALTA) </w:t>
            </w:r>
          </w:p>
        </w:tc>
      </w:tr>
      <w:tr w:rsidR="00854DD0" w:rsidRPr="00603161" w14:paraId="6DAA6225" w14:textId="77777777" w:rsidTr="00854DD0">
        <w:trPr>
          <w:divId w:val="527259509"/>
        </w:trPr>
        <w:tc>
          <w:tcPr>
            <w:tcW w:w="2200" w:type="dxa"/>
            <w:tcMar>
              <w:top w:w="20" w:type="dxa"/>
              <w:left w:w="20" w:type="dxa"/>
              <w:bottom w:w="20" w:type="dxa"/>
              <w:right w:w="20" w:type="dxa"/>
            </w:tcMar>
            <w:vAlign w:val="center"/>
            <w:hideMark/>
          </w:tcPr>
          <w:p w14:paraId="3D9D7AA9" w14:textId="77777777" w:rsidR="00854DD0" w:rsidRPr="00603161" w:rsidRDefault="00854DD0" w:rsidP="00031B63">
            <w:pPr>
              <w:pStyle w:val="movimento"/>
              <w:rPr>
                <w:color w:val="002060"/>
              </w:rPr>
            </w:pPr>
            <w:r w:rsidRPr="00603161">
              <w:rPr>
                <w:color w:val="002060"/>
              </w:rPr>
              <w:t>RIPA LUCA</w:t>
            </w:r>
          </w:p>
        </w:tc>
        <w:tc>
          <w:tcPr>
            <w:tcW w:w="2200" w:type="dxa"/>
            <w:tcMar>
              <w:top w:w="20" w:type="dxa"/>
              <w:left w:w="20" w:type="dxa"/>
              <w:bottom w:w="20" w:type="dxa"/>
              <w:right w:w="20" w:type="dxa"/>
            </w:tcMar>
            <w:vAlign w:val="center"/>
            <w:hideMark/>
          </w:tcPr>
          <w:p w14:paraId="5D777019" w14:textId="77777777" w:rsidR="00854DD0" w:rsidRPr="00603161" w:rsidRDefault="00854DD0" w:rsidP="00031B63">
            <w:pPr>
              <w:pStyle w:val="movimento2"/>
              <w:rPr>
                <w:color w:val="002060"/>
              </w:rPr>
            </w:pPr>
            <w:r w:rsidRPr="00603161">
              <w:rPr>
                <w:color w:val="002060"/>
              </w:rPr>
              <w:t xml:space="preserve">(U.MANDOLESI CALCIO) </w:t>
            </w:r>
          </w:p>
        </w:tc>
        <w:tc>
          <w:tcPr>
            <w:tcW w:w="800" w:type="dxa"/>
            <w:tcMar>
              <w:top w:w="20" w:type="dxa"/>
              <w:left w:w="20" w:type="dxa"/>
              <w:bottom w:w="20" w:type="dxa"/>
              <w:right w:w="20" w:type="dxa"/>
            </w:tcMar>
            <w:vAlign w:val="center"/>
            <w:hideMark/>
          </w:tcPr>
          <w:p w14:paraId="4A144C9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7CB311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9264ED1" w14:textId="77777777" w:rsidR="00854DD0" w:rsidRPr="00603161" w:rsidRDefault="00854DD0" w:rsidP="00031B63">
            <w:pPr>
              <w:pStyle w:val="movimento2"/>
              <w:rPr>
                <w:color w:val="002060"/>
              </w:rPr>
            </w:pPr>
            <w:r w:rsidRPr="00603161">
              <w:rPr>
                <w:color w:val="002060"/>
              </w:rPr>
              <w:t> </w:t>
            </w:r>
          </w:p>
        </w:tc>
      </w:tr>
    </w:tbl>
    <w:p w14:paraId="3C840473"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18/12/2021 </w:t>
      </w:r>
    </w:p>
    <w:p w14:paraId="2FAB95E8"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4A2AEDC"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01B15FF" w14:textId="77777777" w:rsidR="00854DD0" w:rsidRPr="00603161" w:rsidRDefault="00854DD0" w:rsidP="00854DD0">
      <w:pPr>
        <w:pStyle w:val="titolo30"/>
        <w:divId w:val="527259509"/>
        <w:rPr>
          <w:color w:val="002060"/>
        </w:rPr>
      </w:pPr>
      <w:r w:rsidRPr="00603161">
        <w:rPr>
          <w:color w:val="002060"/>
        </w:rPr>
        <w:t xml:space="preserve">DIRIGENTI </w:t>
      </w:r>
    </w:p>
    <w:p w14:paraId="3A27BCF1"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76A00E1" w14:textId="77777777" w:rsidTr="00854DD0">
        <w:trPr>
          <w:divId w:val="527259509"/>
        </w:trPr>
        <w:tc>
          <w:tcPr>
            <w:tcW w:w="2200" w:type="dxa"/>
            <w:tcMar>
              <w:top w:w="20" w:type="dxa"/>
              <w:left w:w="20" w:type="dxa"/>
              <w:bottom w:w="20" w:type="dxa"/>
              <w:right w:w="20" w:type="dxa"/>
            </w:tcMar>
            <w:vAlign w:val="center"/>
            <w:hideMark/>
          </w:tcPr>
          <w:p w14:paraId="21883335" w14:textId="77777777" w:rsidR="00854DD0" w:rsidRPr="00603161" w:rsidRDefault="00854DD0" w:rsidP="00031B63">
            <w:pPr>
              <w:pStyle w:val="movimento"/>
              <w:rPr>
                <w:color w:val="002060"/>
              </w:rPr>
            </w:pPr>
            <w:r w:rsidRPr="00603161">
              <w:rPr>
                <w:color w:val="002060"/>
              </w:rPr>
              <w:t>PIERINI GIUSEPPE</w:t>
            </w:r>
          </w:p>
        </w:tc>
        <w:tc>
          <w:tcPr>
            <w:tcW w:w="2200" w:type="dxa"/>
            <w:tcMar>
              <w:top w:w="20" w:type="dxa"/>
              <w:left w:w="20" w:type="dxa"/>
              <w:bottom w:w="20" w:type="dxa"/>
              <w:right w:w="20" w:type="dxa"/>
            </w:tcMar>
            <w:vAlign w:val="center"/>
            <w:hideMark/>
          </w:tcPr>
          <w:p w14:paraId="012140F0" w14:textId="77777777" w:rsidR="00854DD0" w:rsidRPr="00603161" w:rsidRDefault="00854DD0" w:rsidP="00031B63">
            <w:pPr>
              <w:pStyle w:val="movimento2"/>
              <w:rPr>
                <w:color w:val="002060"/>
              </w:rPr>
            </w:pPr>
            <w:r w:rsidRPr="00603161">
              <w:rPr>
                <w:color w:val="002060"/>
              </w:rPr>
              <w:t xml:space="preserve">(FUTSAL MONTEMARCIANO C5) </w:t>
            </w:r>
          </w:p>
        </w:tc>
        <w:tc>
          <w:tcPr>
            <w:tcW w:w="800" w:type="dxa"/>
            <w:tcMar>
              <w:top w:w="20" w:type="dxa"/>
              <w:left w:w="20" w:type="dxa"/>
              <w:bottom w:w="20" w:type="dxa"/>
              <w:right w:w="20" w:type="dxa"/>
            </w:tcMar>
            <w:vAlign w:val="center"/>
            <w:hideMark/>
          </w:tcPr>
          <w:p w14:paraId="73C4F20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58500C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A7AE32D" w14:textId="77777777" w:rsidR="00854DD0" w:rsidRPr="00603161" w:rsidRDefault="00854DD0" w:rsidP="00031B63">
            <w:pPr>
              <w:pStyle w:val="movimento2"/>
              <w:rPr>
                <w:color w:val="002060"/>
              </w:rPr>
            </w:pPr>
            <w:r w:rsidRPr="00603161">
              <w:rPr>
                <w:color w:val="002060"/>
              </w:rPr>
              <w:t> </w:t>
            </w:r>
          </w:p>
        </w:tc>
      </w:tr>
    </w:tbl>
    <w:p w14:paraId="58B06ECF" w14:textId="77777777" w:rsidR="00854DD0" w:rsidRPr="00603161" w:rsidRDefault="00854DD0" w:rsidP="00854DD0">
      <w:pPr>
        <w:pStyle w:val="titolo30"/>
        <w:divId w:val="527259509"/>
        <w:rPr>
          <w:rFonts w:eastAsiaTheme="minorEastAsia"/>
          <w:color w:val="002060"/>
        </w:rPr>
      </w:pPr>
      <w:r w:rsidRPr="00603161">
        <w:rPr>
          <w:color w:val="002060"/>
        </w:rPr>
        <w:t xml:space="preserve">CALCIATORI NON ESPULSI </w:t>
      </w:r>
    </w:p>
    <w:p w14:paraId="0397E873" w14:textId="77777777" w:rsidR="00854DD0" w:rsidRPr="00603161" w:rsidRDefault="00854DD0" w:rsidP="00854DD0">
      <w:pPr>
        <w:pStyle w:val="titolo20"/>
        <w:divId w:val="527259509"/>
        <w:rPr>
          <w:color w:val="002060"/>
        </w:rPr>
      </w:pPr>
      <w:r w:rsidRPr="0060316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D38A80F" w14:textId="77777777" w:rsidTr="00854DD0">
        <w:trPr>
          <w:divId w:val="527259509"/>
        </w:trPr>
        <w:tc>
          <w:tcPr>
            <w:tcW w:w="2200" w:type="dxa"/>
            <w:tcMar>
              <w:top w:w="20" w:type="dxa"/>
              <w:left w:w="20" w:type="dxa"/>
              <w:bottom w:w="20" w:type="dxa"/>
              <w:right w:w="20" w:type="dxa"/>
            </w:tcMar>
            <w:vAlign w:val="center"/>
            <w:hideMark/>
          </w:tcPr>
          <w:p w14:paraId="75BD30CE" w14:textId="77777777" w:rsidR="00854DD0" w:rsidRPr="00603161" w:rsidRDefault="00854DD0" w:rsidP="00031B63">
            <w:pPr>
              <w:pStyle w:val="movimento"/>
              <w:rPr>
                <w:color w:val="002060"/>
              </w:rPr>
            </w:pPr>
            <w:r w:rsidRPr="00603161">
              <w:rPr>
                <w:color w:val="002060"/>
              </w:rPr>
              <w:t>UGOCCIONI LUCA</w:t>
            </w:r>
          </w:p>
        </w:tc>
        <w:tc>
          <w:tcPr>
            <w:tcW w:w="2200" w:type="dxa"/>
            <w:tcMar>
              <w:top w:w="20" w:type="dxa"/>
              <w:left w:w="20" w:type="dxa"/>
              <w:bottom w:w="20" w:type="dxa"/>
              <w:right w:w="20" w:type="dxa"/>
            </w:tcMar>
            <w:vAlign w:val="center"/>
            <w:hideMark/>
          </w:tcPr>
          <w:p w14:paraId="76065567" w14:textId="77777777" w:rsidR="00854DD0" w:rsidRPr="00603161" w:rsidRDefault="00854DD0" w:rsidP="00031B63">
            <w:pPr>
              <w:pStyle w:val="movimento2"/>
              <w:rPr>
                <w:color w:val="002060"/>
              </w:rPr>
            </w:pPr>
            <w:r w:rsidRPr="00603161">
              <w:rPr>
                <w:color w:val="002060"/>
              </w:rPr>
              <w:t xml:space="preserve">(GNANO 04) </w:t>
            </w:r>
          </w:p>
        </w:tc>
        <w:tc>
          <w:tcPr>
            <w:tcW w:w="800" w:type="dxa"/>
            <w:tcMar>
              <w:top w:w="20" w:type="dxa"/>
              <w:left w:w="20" w:type="dxa"/>
              <w:bottom w:w="20" w:type="dxa"/>
              <w:right w:w="20" w:type="dxa"/>
            </w:tcMar>
            <w:vAlign w:val="center"/>
            <w:hideMark/>
          </w:tcPr>
          <w:p w14:paraId="6C07594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0FA268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7A417FA" w14:textId="77777777" w:rsidR="00854DD0" w:rsidRPr="00603161" w:rsidRDefault="00854DD0" w:rsidP="00031B63">
            <w:pPr>
              <w:pStyle w:val="movimento2"/>
              <w:rPr>
                <w:color w:val="002060"/>
              </w:rPr>
            </w:pPr>
            <w:r w:rsidRPr="00603161">
              <w:rPr>
                <w:color w:val="002060"/>
              </w:rPr>
              <w:t> </w:t>
            </w:r>
          </w:p>
        </w:tc>
      </w:tr>
    </w:tbl>
    <w:p w14:paraId="01944A47"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150CEEA" w14:textId="77777777" w:rsidTr="00854DD0">
        <w:trPr>
          <w:divId w:val="527259509"/>
        </w:trPr>
        <w:tc>
          <w:tcPr>
            <w:tcW w:w="2200" w:type="dxa"/>
            <w:tcMar>
              <w:top w:w="20" w:type="dxa"/>
              <w:left w:w="20" w:type="dxa"/>
              <w:bottom w:w="20" w:type="dxa"/>
              <w:right w:w="20" w:type="dxa"/>
            </w:tcMar>
            <w:vAlign w:val="center"/>
            <w:hideMark/>
          </w:tcPr>
          <w:p w14:paraId="30F23EF7" w14:textId="77777777" w:rsidR="00854DD0" w:rsidRPr="00603161" w:rsidRDefault="00854DD0" w:rsidP="00031B63">
            <w:pPr>
              <w:pStyle w:val="movimento"/>
              <w:rPr>
                <w:color w:val="002060"/>
              </w:rPr>
            </w:pPr>
            <w:r w:rsidRPr="00603161">
              <w:rPr>
                <w:color w:val="002060"/>
              </w:rPr>
              <w:t>PIERI NICOLAS</w:t>
            </w:r>
          </w:p>
        </w:tc>
        <w:tc>
          <w:tcPr>
            <w:tcW w:w="2200" w:type="dxa"/>
            <w:tcMar>
              <w:top w:w="20" w:type="dxa"/>
              <w:left w:w="20" w:type="dxa"/>
              <w:bottom w:w="20" w:type="dxa"/>
              <w:right w:w="20" w:type="dxa"/>
            </w:tcMar>
            <w:vAlign w:val="center"/>
            <w:hideMark/>
          </w:tcPr>
          <w:p w14:paraId="586653E9" w14:textId="77777777" w:rsidR="00854DD0" w:rsidRPr="00603161" w:rsidRDefault="00854DD0" w:rsidP="00031B63">
            <w:pPr>
              <w:pStyle w:val="movimento2"/>
              <w:rPr>
                <w:color w:val="002060"/>
              </w:rPr>
            </w:pPr>
            <w:r w:rsidRPr="00603161">
              <w:rPr>
                <w:color w:val="002060"/>
              </w:rPr>
              <w:t xml:space="preserve">(ALMA JUVENTUS FANO) </w:t>
            </w:r>
          </w:p>
        </w:tc>
        <w:tc>
          <w:tcPr>
            <w:tcW w:w="800" w:type="dxa"/>
            <w:tcMar>
              <w:top w:w="20" w:type="dxa"/>
              <w:left w:w="20" w:type="dxa"/>
              <w:bottom w:w="20" w:type="dxa"/>
              <w:right w:w="20" w:type="dxa"/>
            </w:tcMar>
            <w:vAlign w:val="center"/>
            <w:hideMark/>
          </w:tcPr>
          <w:p w14:paraId="68ADF03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3E64D8B" w14:textId="77777777" w:rsidR="00854DD0" w:rsidRPr="00603161" w:rsidRDefault="00854DD0" w:rsidP="00031B63">
            <w:pPr>
              <w:pStyle w:val="movimento"/>
              <w:rPr>
                <w:color w:val="002060"/>
              </w:rPr>
            </w:pPr>
            <w:r w:rsidRPr="00603161">
              <w:rPr>
                <w:color w:val="002060"/>
              </w:rPr>
              <w:t>CERAVOLO ANTONIO</w:t>
            </w:r>
          </w:p>
        </w:tc>
        <w:tc>
          <w:tcPr>
            <w:tcW w:w="2200" w:type="dxa"/>
            <w:tcMar>
              <w:top w:w="20" w:type="dxa"/>
              <w:left w:w="20" w:type="dxa"/>
              <w:bottom w:w="20" w:type="dxa"/>
              <w:right w:w="20" w:type="dxa"/>
            </w:tcMar>
            <w:vAlign w:val="center"/>
            <w:hideMark/>
          </w:tcPr>
          <w:p w14:paraId="6539B139" w14:textId="77777777" w:rsidR="00854DD0" w:rsidRPr="00603161" w:rsidRDefault="00854DD0" w:rsidP="00031B63">
            <w:pPr>
              <w:pStyle w:val="movimento2"/>
              <w:rPr>
                <w:color w:val="002060"/>
              </w:rPr>
            </w:pPr>
            <w:r w:rsidRPr="00603161">
              <w:rPr>
                <w:color w:val="002060"/>
              </w:rPr>
              <w:t xml:space="preserve">(GNANO 04) </w:t>
            </w:r>
          </w:p>
        </w:tc>
      </w:tr>
      <w:tr w:rsidR="00854DD0" w:rsidRPr="00603161" w14:paraId="7C46DDFB" w14:textId="77777777" w:rsidTr="00854DD0">
        <w:trPr>
          <w:divId w:val="527259509"/>
        </w:trPr>
        <w:tc>
          <w:tcPr>
            <w:tcW w:w="2200" w:type="dxa"/>
            <w:tcMar>
              <w:top w:w="20" w:type="dxa"/>
              <w:left w:w="20" w:type="dxa"/>
              <w:bottom w:w="20" w:type="dxa"/>
              <w:right w:w="20" w:type="dxa"/>
            </w:tcMar>
            <w:vAlign w:val="center"/>
            <w:hideMark/>
          </w:tcPr>
          <w:p w14:paraId="441EE6D6" w14:textId="77777777" w:rsidR="00854DD0" w:rsidRPr="00603161" w:rsidRDefault="00854DD0" w:rsidP="00031B63">
            <w:pPr>
              <w:pStyle w:val="movimento"/>
              <w:rPr>
                <w:color w:val="002060"/>
              </w:rPr>
            </w:pPr>
            <w:r w:rsidRPr="00603161">
              <w:rPr>
                <w:color w:val="002060"/>
              </w:rPr>
              <w:t>MONCERI MATTIA</w:t>
            </w:r>
          </w:p>
        </w:tc>
        <w:tc>
          <w:tcPr>
            <w:tcW w:w="2200" w:type="dxa"/>
            <w:tcMar>
              <w:top w:w="20" w:type="dxa"/>
              <w:left w:w="20" w:type="dxa"/>
              <w:bottom w:w="20" w:type="dxa"/>
              <w:right w:w="20" w:type="dxa"/>
            </w:tcMar>
            <w:vAlign w:val="center"/>
            <w:hideMark/>
          </w:tcPr>
          <w:p w14:paraId="708A7515" w14:textId="77777777" w:rsidR="00854DD0" w:rsidRPr="00603161" w:rsidRDefault="00854DD0" w:rsidP="00031B63">
            <w:pPr>
              <w:pStyle w:val="movimento2"/>
              <w:rPr>
                <w:color w:val="002060"/>
              </w:rPr>
            </w:pPr>
            <w:r w:rsidRPr="00603161">
              <w:rPr>
                <w:color w:val="002060"/>
              </w:rPr>
              <w:t xml:space="preserve">(GNANO 04) </w:t>
            </w:r>
          </w:p>
        </w:tc>
        <w:tc>
          <w:tcPr>
            <w:tcW w:w="800" w:type="dxa"/>
            <w:tcMar>
              <w:top w:w="20" w:type="dxa"/>
              <w:left w:w="20" w:type="dxa"/>
              <w:bottom w:w="20" w:type="dxa"/>
              <w:right w:w="20" w:type="dxa"/>
            </w:tcMar>
            <w:vAlign w:val="center"/>
            <w:hideMark/>
          </w:tcPr>
          <w:p w14:paraId="0ABAA29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34FB32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3CFF716" w14:textId="77777777" w:rsidR="00854DD0" w:rsidRPr="00603161" w:rsidRDefault="00854DD0" w:rsidP="00031B63">
            <w:pPr>
              <w:pStyle w:val="movimento2"/>
              <w:rPr>
                <w:color w:val="002060"/>
              </w:rPr>
            </w:pPr>
            <w:r w:rsidRPr="00603161">
              <w:rPr>
                <w:color w:val="002060"/>
              </w:rPr>
              <w:t> </w:t>
            </w:r>
          </w:p>
        </w:tc>
      </w:tr>
    </w:tbl>
    <w:p w14:paraId="45BEE1F7"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C9518B1" w14:textId="77777777" w:rsidTr="00854DD0">
        <w:trPr>
          <w:divId w:val="527259509"/>
        </w:trPr>
        <w:tc>
          <w:tcPr>
            <w:tcW w:w="2200" w:type="dxa"/>
            <w:tcMar>
              <w:top w:w="20" w:type="dxa"/>
              <w:left w:w="20" w:type="dxa"/>
              <w:bottom w:w="20" w:type="dxa"/>
              <w:right w:w="20" w:type="dxa"/>
            </w:tcMar>
            <w:vAlign w:val="center"/>
            <w:hideMark/>
          </w:tcPr>
          <w:p w14:paraId="46EF9D44" w14:textId="77777777" w:rsidR="00854DD0" w:rsidRPr="00603161" w:rsidRDefault="00854DD0" w:rsidP="00031B63">
            <w:pPr>
              <w:pStyle w:val="movimento"/>
              <w:rPr>
                <w:color w:val="002060"/>
              </w:rPr>
            </w:pPr>
            <w:r w:rsidRPr="00603161">
              <w:rPr>
                <w:color w:val="002060"/>
              </w:rPr>
              <w:t>CARLETTI ALEX</w:t>
            </w:r>
          </w:p>
        </w:tc>
        <w:tc>
          <w:tcPr>
            <w:tcW w:w="2200" w:type="dxa"/>
            <w:tcMar>
              <w:top w:w="20" w:type="dxa"/>
              <w:left w:w="20" w:type="dxa"/>
              <w:bottom w:w="20" w:type="dxa"/>
              <w:right w:w="20" w:type="dxa"/>
            </w:tcMar>
            <w:vAlign w:val="center"/>
            <w:hideMark/>
          </w:tcPr>
          <w:p w14:paraId="7171200D" w14:textId="77777777" w:rsidR="00854DD0" w:rsidRPr="00603161" w:rsidRDefault="00854DD0" w:rsidP="00031B63">
            <w:pPr>
              <w:pStyle w:val="movimento2"/>
              <w:rPr>
                <w:color w:val="002060"/>
              </w:rPr>
            </w:pPr>
            <w:r w:rsidRPr="00603161">
              <w:rPr>
                <w:color w:val="002060"/>
              </w:rPr>
              <w:t xml:space="preserve">(FUTSAL MONTEMARCIANO C5) </w:t>
            </w:r>
          </w:p>
        </w:tc>
        <w:tc>
          <w:tcPr>
            <w:tcW w:w="800" w:type="dxa"/>
            <w:tcMar>
              <w:top w:w="20" w:type="dxa"/>
              <w:left w:w="20" w:type="dxa"/>
              <w:bottom w:w="20" w:type="dxa"/>
              <w:right w:w="20" w:type="dxa"/>
            </w:tcMar>
            <w:vAlign w:val="center"/>
            <w:hideMark/>
          </w:tcPr>
          <w:p w14:paraId="1BE7979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EAE97D4" w14:textId="77777777" w:rsidR="00854DD0" w:rsidRPr="00603161" w:rsidRDefault="00854DD0" w:rsidP="00031B63">
            <w:pPr>
              <w:pStyle w:val="movimento"/>
              <w:rPr>
                <w:color w:val="002060"/>
              </w:rPr>
            </w:pPr>
            <w:r w:rsidRPr="00603161">
              <w:rPr>
                <w:color w:val="002060"/>
              </w:rPr>
              <w:t>SABBATINI NICCOLO</w:t>
            </w:r>
          </w:p>
        </w:tc>
        <w:tc>
          <w:tcPr>
            <w:tcW w:w="2200" w:type="dxa"/>
            <w:tcMar>
              <w:top w:w="20" w:type="dxa"/>
              <w:left w:w="20" w:type="dxa"/>
              <w:bottom w:w="20" w:type="dxa"/>
              <w:right w:w="20" w:type="dxa"/>
            </w:tcMar>
            <w:vAlign w:val="center"/>
            <w:hideMark/>
          </w:tcPr>
          <w:p w14:paraId="2B03670D" w14:textId="77777777" w:rsidR="00854DD0" w:rsidRPr="00603161" w:rsidRDefault="00854DD0" w:rsidP="00031B63">
            <w:pPr>
              <w:pStyle w:val="movimento2"/>
              <w:rPr>
                <w:color w:val="002060"/>
              </w:rPr>
            </w:pPr>
            <w:r w:rsidRPr="00603161">
              <w:rPr>
                <w:color w:val="002060"/>
              </w:rPr>
              <w:t xml:space="preserve">(FUTSAL MONTEMARCIANO C5) </w:t>
            </w:r>
          </w:p>
        </w:tc>
      </w:tr>
      <w:tr w:rsidR="00854DD0" w:rsidRPr="00603161" w14:paraId="5BF535AC" w14:textId="77777777" w:rsidTr="00854DD0">
        <w:trPr>
          <w:divId w:val="527259509"/>
        </w:trPr>
        <w:tc>
          <w:tcPr>
            <w:tcW w:w="2200" w:type="dxa"/>
            <w:tcMar>
              <w:top w:w="20" w:type="dxa"/>
              <w:left w:w="20" w:type="dxa"/>
              <w:bottom w:w="20" w:type="dxa"/>
              <w:right w:w="20" w:type="dxa"/>
            </w:tcMar>
            <w:vAlign w:val="center"/>
            <w:hideMark/>
          </w:tcPr>
          <w:p w14:paraId="3EE11644" w14:textId="77777777" w:rsidR="00854DD0" w:rsidRPr="00603161" w:rsidRDefault="00854DD0" w:rsidP="00031B63">
            <w:pPr>
              <w:pStyle w:val="movimento"/>
              <w:rPr>
                <w:color w:val="002060"/>
              </w:rPr>
            </w:pPr>
            <w:r w:rsidRPr="00603161">
              <w:rPr>
                <w:color w:val="002060"/>
              </w:rPr>
              <w:t>PELLEGRINO LUCIANO</w:t>
            </w:r>
          </w:p>
        </w:tc>
        <w:tc>
          <w:tcPr>
            <w:tcW w:w="2200" w:type="dxa"/>
            <w:tcMar>
              <w:top w:w="20" w:type="dxa"/>
              <w:left w:w="20" w:type="dxa"/>
              <w:bottom w:w="20" w:type="dxa"/>
              <w:right w:w="20" w:type="dxa"/>
            </w:tcMar>
            <w:vAlign w:val="center"/>
            <w:hideMark/>
          </w:tcPr>
          <w:p w14:paraId="5C2011FB" w14:textId="77777777" w:rsidR="00854DD0" w:rsidRPr="00603161" w:rsidRDefault="00854DD0" w:rsidP="00031B63">
            <w:pPr>
              <w:pStyle w:val="movimento2"/>
              <w:rPr>
                <w:color w:val="002060"/>
              </w:rPr>
            </w:pPr>
            <w:r w:rsidRPr="00603161">
              <w:rPr>
                <w:color w:val="002060"/>
              </w:rPr>
              <w:t xml:space="preserve">(VERBENA C5 ANCONA) </w:t>
            </w:r>
          </w:p>
        </w:tc>
        <w:tc>
          <w:tcPr>
            <w:tcW w:w="800" w:type="dxa"/>
            <w:tcMar>
              <w:top w:w="20" w:type="dxa"/>
              <w:left w:w="20" w:type="dxa"/>
              <w:bottom w:w="20" w:type="dxa"/>
              <w:right w:w="20" w:type="dxa"/>
            </w:tcMar>
            <w:vAlign w:val="center"/>
            <w:hideMark/>
          </w:tcPr>
          <w:p w14:paraId="555EBDDF"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EA6FF3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79A77DD" w14:textId="77777777" w:rsidR="00854DD0" w:rsidRPr="00603161" w:rsidRDefault="00854DD0" w:rsidP="00031B63">
            <w:pPr>
              <w:pStyle w:val="movimento2"/>
              <w:rPr>
                <w:color w:val="002060"/>
              </w:rPr>
            </w:pPr>
            <w:r w:rsidRPr="00603161">
              <w:rPr>
                <w:color w:val="002060"/>
              </w:rPr>
              <w:t> </w:t>
            </w:r>
          </w:p>
        </w:tc>
      </w:tr>
    </w:tbl>
    <w:p w14:paraId="6918DFE6" w14:textId="77777777" w:rsidR="00854DD0" w:rsidRDefault="00854DD0" w:rsidP="00854DD0">
      <w:pPr>
        <w:pStyle w:val="breakline"/>
        <w:divId w:val="527259509"/>
        <w:rPr>
          <w:color w:val="002060"/>
        </w:rPr>
      </w:pPr>
    </w:p>
    <w:p w14:paraId="7A526147"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56AE21F"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30718685" w14:textId="77777777" w:rsidR="00854DD0" w:rsidRPr="00603161" w:rsidRDefault="00854DD0" w:rsidP="00854DD0">
      <w:pPr>
        <w:pStyle w:val="breakline"/>
        <w:divId w:val="527259509"/>
        <w:rPr>
          <w:rFonts w:eastAsiaTheme="minorEastAsia"/>
          <w:color w:val="002060"/>
        </w:rPr>
      </w:pPr>
    </w:p>
    <w:p w14:paraId="0E426C31" w14:textId="77777777" w:rsidR="00854DD0" w:rsidRPr="00603161" w:rsidRDefault="00854DD0" w:rsidP="00854DD0">
      <w:pPr>
        <w:pStyle w:val="titoloprinc0"/>
        <w:divId w:val="527259509"/>
        <w:rPr>
          <w:color w:val="002060"/>
        </w:rPr>
      </w:pPr>
      <w:r w:rsidRPr="00603161">
        <w:rPr>
          <w:color w:val="002060"/>
        </w:rPr>
        <w:t>CLASSIFICA</w:t>
      </w:r>
    </w:p>
    <w:p w14:paraId="253D5F68" w14:textId="77777777" w:rsidR="00854DD0" w:rsidRPr="00603161" w:rsidRDefault="00854DD0" w:rsidP="00854DD0">
      <w:pPr>
        <w:pStyle w:val="breakline"/>
        <w:divId w:val="527259509"/>
        <w:rPr>
          <w:color w:val="002060"/>
        </w:rPr>
      </w:pPr>
    </w:p>
    <w:p w14:paraId="3E81D6D3" w14:textId="77777777" w:rsidR="00854DD0" w:rsidRPr="00603161" w:rsidRDefault="00854DD0" w:rsidP="00854DD0">
      <w:pPr>
        <w:pStyle w:val="breakline"/>
        <w:divId w:val="527259509"/>
        <w:rPr>
          <w:color w:val="002060"/>
        </w:rPr>
      </w:pPr>
    </w:p>
    <w:p w14:paraId="161B1F6B" w14:textId="77777777" w:rsidR="00854DD0" w:rsidRPr="00603161" w:rsidRDefault="00854DD0" w:rsidP="00854DD0">
      <w:pPr>
        <w:pStyle w:val="sottotitolocampionato10"/>
        <w:divId w:val="527259509"/>
        <w:rPr>
          <w:color w:val="002060"/>
        </w:rPr>
      </w:pPr>
      <w:r w:rsidRPr="00603161">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601657D7"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0F948"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F57B"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3D9B"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5FEB"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D7078"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8AFB"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7B6D"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BDFF0"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ABDC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F28A1" w14:textId="77777777" w:rsidR="00854DD0" w:rsidRPr="00603161" w:rsidRDefault="00854DD0" w:rsidP="00031B63">
            <w:pPr>
              <w:pStyle w:val="headertabella0"/>
              <w:rPr>
                <w:color w:val="002060"/>
              </w:rPr>
            </w:pPr>
            <w:r w:rsidRPr="00603161">
              <w:rPr>
                <w:color w:val="002060"/>
              </w:rPr>
              <w:t>PE</w:t>
            </w:r>
          </w:p>
        </w:tc>
      </w:tr>
      <w:tr w:rsidR="00854DD0" w:rsidRPr="00603161" w14:paraId="0DEDCA9B"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34CB84" w14:textId="77777777" w:rsidR="00854DD0" w:rsidRPr="003A02EB" w:rsidRDefault="00854DD0" w:rsidP="00031B63">
            <w:pPr>
              <w:pStyle w:val="rowtabella0"/>
              <w:rPr>
                <w:color w:val="002060"/>
                <w:lang w:val="en-US"/>
              </w:rPr>
            </w:pPr>
            <w:r w:rsidRPr="003A02EB">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05CD3"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C44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77F0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1CD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6AD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CAE6"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A3E2"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7F62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58C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4291E2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241C5" w14:textId="77777777" w:rsidR="00854DD0" w:rsidRPr="00603161" w:rsidRDefault="00854DD0" w:rsidP="00031B63">
            <w:pPr>
              <w:pStyle w:val="rowtabella0"/>
              <w:rPr>
                <w:color w:val="002060"/>
              </w:rPr>
            </w:pPr>
            <w:r w:rsidRPr="006031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1BDF"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3D3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1C8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48A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288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5774"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D9C0"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8811"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F4E7" w14:textId="77777777" w:rsidR="00854DD0" w:rsidRPr="00603161" w:rsidRDefault="00854DD0" w:rsidP="00031B63">
            <w:pPr>
              <w:pStyle w:val="rowtabella0"/>
              <w:jc w:val="center"/>
              <w:rPr>
                <w:color w:val="002060"/>
              </w:rPr>
            </w:pPr>
            <w:r w:rsidRPr="00603161">
              <w:rPr>
                <w:color w:val="002060"/>
              </w:rPr>
              <w:t>0</w:t>
            </w:r>
          </w:p>
        </w:tc>
      </w:tr>
      <w:tr w:rsidR="00854DD0" w:rsidRPr="00603161" w14:paraId="2F53496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6AF02" w14:textId="77777777" w:rsidR="00854DD0" w:rsidRPr="00603161" w:rsidRDefault="00854DD0" w:rsidP="00031B63">
            <w:pPr>
              <w:pStyle w:val="rowtabella0"/>
              <w:rPr>
                <w:color w:val="002060"/>
              </w:rPr>
            </w:pPr>
            <w:r w:rsidRPr="0060316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CED9"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1C9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C5A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1D0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11DF"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75AB"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2345"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FB8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09F12" w14:textId="77777777" w:rsidR="00854DD0" w:rsidRPr="00603161" w:rsidRDefault="00854DD0" w:rsidP="00031B63">
            <w:pPr>
              <w:pStyle w:val="rowtabella0"/>
              <w:jc w:val="center"/>
              <w:rPr>
                <w:color w:val="002060"/>
              </w:rPr>
            </w:pPr>
            <w:r w:rsidRPr="00603161">
              <w:rPr>
                <w:color w:val="002060"/>
              </w:rPr>
              <w:t>0</w:t>
            </w:r>
          </w:p>
        </w:tc>
      </w:tr>
      <w:tr w:rsidR="00854DD0" w:rsidRPr="00603161" w14:paraId="22A805F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31842" w14:textId="77777777" w:rsidR="00854DD0" w:rsidRPr="00603161" w:rsidRDefault="00854DD0" w:rsidP="00031B63">
            <w:pPr>
              <w:pStyle w:val="rowtabella0"/>
              <w:rPr>
                <w:color w:val="002060"/>
              </w:rPr>
            </w:pPr>
            <w:r w:rsidRPr="0060316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65C8"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804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D65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C54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C5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9584"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B89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C90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1C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6C87D97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A993F" w14:textId="77777777" w:rsidR="00854DD0" w:rsidRPr="00603161" w:rsidRDefault="00854DD0" w:rsidP="00031B63">
            <w:pPr>
              <w:pStyle w:val="rowtabella0"/>
              <w:rPr>
                <w:color w:val="002060"/>
              </w:rPr>
            </w:pPr>
            <w:r w:rsidRPr="0060316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D3AB"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E910"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EF8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909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D17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94B3"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56CB"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735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1F39" w14:textId="77777777" w:rsidR="00854DD0" w:rsidRPr="00603161" w:rsidRDefault="00854DD0" w:rsidP="00031B63">
            <w:pPr>
              <w:pStyle w:val="rowtabella0"/>
              <w:jc w:val="center"/>
              <w:rPr>
                <w:color w:val="002060"/>
              </w:rPr>
            </w:pPr>
            <w:r w:rsidRPr="00603161">
              <w:rPr>
                <w:color w:val="002060"/>
              </w:rPr>
              <w:t>0</w:t>
            </w:r>
          </w:p>
        </w:tc>
      </w:tr>
      <w:tr w:rsidR="00854DD0" w:rsidRPr="00603161" w14:paraId="70DFEF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DE17A"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D0EC"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D224"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71D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18E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2610"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01B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85E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CB61"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279F"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D00D7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0759A" w14:textId="77777777" w:rsidR="00854DD0" w:rsidRPr="00603161" w:rsidRDefault="00854DD0" w:rsidP="00031B63">
            <w:pPr>
              <w:pStyle w:val="rowtabella0"/>
              <w:rPr>
                <w:color w:val="002060"/>
              </w:rPr>
            </w:pPr>
            <w:r w:rsidRPr="0060316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69D6"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2F3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A0E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C02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19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E143"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9FAF"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B5F9"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CA2E" w14:textId="77777777" w:rsidR="00854DD0" w:rsidRPr="00603161" w:rsidRDefault="00854DD0" w:rsidP="00031B63">
            <w:pPr>
              <w:pStyle w:val="rowtabella0"/>
              <w:jc w:val="center"/>
              <w:rPr>
                <w:color w:val="002060"/>
              </w:rPr>
            </w:pPr>
            <w:r w:rsidRPr="00603161">
              <w:rPr>
                <w:color w:val="002060"/>
              </w:rPr>
              <w:t>0</w:t>
            </w:r>
          </w:p>
        </w:tc>
      </w:tr>
      <w:tr w:rsidR="00854DD0" w:rsidRPr="00603161" w14:paraId="364A4EB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093E0" w14:textId="77777777" w:rsidR="00854DD0" w:rsidRPr="00603161" w:rsidRDefault="00854DD0" w:rsidP="00031B63">
            <w:pPr>
              <w:pStyle w:val="rowtabella0"/>
              <w:rPr>
                <w:color w:val="002060"/>
              </w:rPr>
            </w:pPr>
            <w:r w:rsidRPr="0060316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BA7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22A6"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15B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FE6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5EA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1C95"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4EA7"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444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D32E" w14:textId="77777777" w:rsidR="00854DD0" w:rsidRPr="00603161" w:rsidRDefault="00854DD0" w:rsidP="00031B63">
            <w:pPr>
              <w:pStyle w:val="rowtabella0"/>
              <w:jc w:val="center"/>
              <w:rPr>
                <w:color w:val="002060"/>
              </w:rPr>
            </w:pPr>
            <w:r w:rsidRPr="00603161">
              <w:rPr>
                <w:color w:val="002060"/>
              </w:rPr>
              <w:t>0</w:t>
            </w:r>
          </w:p>
        </w:tc>
      </w:tr>
      <w:tr w:rsidR="00854DD0" w:rsidRPr="00603161" w14:paraId="3A1FA4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9EB57"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446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DB9"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A38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BD1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4B5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FC1C"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A96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C5ED5"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F4BC" w14:textId="77777777" w:rsidR="00854DD0" w:rsidRPr="00603161" w:rsidRDefault="00854DD0" w:rsidP="00031B63">
            <w:pPr>
              <w:pStyle w:val="rowtabella0"/>
              <w:jc w:val="center"/>
              <w:rPr>
                <w:color w:val="002060"/>
              </w:rPr>
            </w:pPr>
            <w:r w:rsidRPr="00603161">
              <w:rPr>
                <w:color w:val="002060"/>
              </w:rPr>
              <w:t>0</w:t>
            </w:r>
          </w:p>
        </w:tc>
      </w:tr>
      <w:tr w:rsidR="00854DD0" w:rsidRPr="00603161" w14:paraId="36C4F12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FDBB2" w14:textId="77777777" w:rsidR="00854DD0" w:rsidRPr="003A02EB" w:rsidRDefault="00854DD0" w:rsidP="00031B63">
            <w:pPr>
              <w:pStyle w:val="rowtabella0"/>
              <w:rPr>
                <w:color w:val="002060"/>
                <w:lang w:val="en-US"/>
              </w:rPr>
            </w:pPr>
            <w:r w:rsidRPr="003A02E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313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957C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97A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A3E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2C4A3"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7462"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C545"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B0A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90B4" w14:textId="77777777" w:rsidR="00854DD0" w:rsidRPr="00603161" w:rsidRDefault="00854DD0" w:rsidP="00031B63">
            <w:pPr>
              <w:pStyle w:val="rowtabella0"/>
              <w:jc w:val="center"/>
              <w:rPr>
                <w:color w:val="002060"/>
              </w:rPr>
            </w:pPr>
            <w:r w:rsidRPr="00603161">
              <w:rPr>
                <w:color w:val="002060"/>
              </w:rPr>
              <w:t>0</w:t>
            </w:r>
          </w:p>
        </w:tc>
      </w:tr>
      <w:tr w:rsidR="00854DD0" w:rsidRPr="00603161" w14:paraId="68416C04"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5367F" w14:textId="77777777" w:rsidR="00854DD0" w:rsidRPr="00603161" w:rsidRDefault="00854DD0" w:rsidP="00031B63">
            <w:pPr>
              <w:pStyle w:val="rowtabella0"/>
              <w:rPr>
                <w:color w:val="002060"/>
              </w:rPr>
            </w:pPr>
            <w:r w:rsidRPr="0060316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763D"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BC4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D46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511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01D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0D9C"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1395"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02E8"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7EEF" w14:textId="77777777" w:rsidR="00854DD0" w:rsidRPr="00603161" w:rsidRDefault="00854DD0" w:rsidP="00031B63">
            <w:pPr>
              <w:pStyle w:val="rowtabella0"/>
              <w:jc w:val="center"/>
              <w:rPr>
                <w:color w:val="002060"/>
              </w:rPr>
            </w:pPr>
            <w:r w:rsidRPr="00603161">
              <w:rPr>
                <w:color w:val="002060"/>
              </w:rPr>
              <w:t>0</w:t>
            </w:r>
          </w:p>
        </w:tc>
      </w:tr>
    </w:tbl>
    <w:p w14:paraId="30D9C373" w14:textId="77777777" w:rsidR="00854DD0" w:rsidRPr="00603161" w:rsidRDefault="00854DD0" w:rsidP="00854DD0">
      <w:pPr>
        <w:pStyle w:val="breakline"/>
        <w:divId w:val="527259509"/>
        <w:rPr>
          <w:rFonts w:eastAsiaTheme="minorEastAsia"/>
          <w:color w:val="002060"/>
        </w:rPr>
      </w:pPr>
    </w:p>
    <w:p w14:paraId="2D2BDF21" w14:textId="77777777" w:rsidR="00854DD0" w:rsidRPr="00603161" w:rsidRDefault="00854DD0" w:rsidP="00854DD0">
      <w:pPr>
        <w:pStyle w:val="breakline"/>
        <w:divId w:val="527259509"/>
        <w:rPr>
          <w:color w:val="002060"/>
        </w:rPr>
      </w:pPr>
    </w:p>
    <w:p w14:paraId="071BD25A"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66824E2"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1869C"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E631"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C9F4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7001E"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C67E0"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9C248"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F300E"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35224"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0CB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C8A73" w14:textId="77777777" w:rsidR="00854DD0" w:rsidRPr="00603161" w:rsidRDefault="00854DD0" w:rsidP="00031B63">
            <w:pPr>
              <w:pStyle w:val="headertabella0"/>
              <w:rPr>
                <w:color w:val="002060"/>
              </w:rPr>
            </w:pPr>
            <w:r w:rsidRPr="00603161">
              <w:rPr>
                <w:color w:val="002060"/>
              </w:rPr>
              <w:t>PE</w:t>
            </w:r>
          </w:p>
        </w:tc>
      </w:tr>
      <w:tr w:rsidR="00854DD0" w:rsidRPr="00603161" w14:paraId="44ADE4DF"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BDA68" w14:textId="77777777" w:rsidR="00854DD0" w:rsidRPr="00603161" w:rsidRDefault="00854DD0" w:rsidP="00031B63">
            <w:pPr>
              <w:pStyle w:val="rowtabella0"/>
              <w:rPr>
                <w:color w:val="002060"/>
              </w:rPr>
            </w:pPr>
            <w:r w:rsidRPr="0060316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7544"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6EFF"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F671"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623AB"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301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A098" w14:textId="77777777" w:rsidR="00854DD0" w:rsidRPr="00603161" w:rsidRDefault="00854DD0" w:rsidP="00031B63">
            <w:pPr>
              <w:pStyle w:val="rowtabella0"/>
              <w:jc w:val="center"/>
              <w:rPr>
                <w:color w:val="002060"/>
              </w:rPr>
            </w:pPr>
            <w:r w:rsidRPr="0060316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8A557"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B9DF9"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8291D" w14:textId="77777777" w:rsidR="00854DD0" w:rsidRPr="00603161" w:rsidRDefault="00854DD0" w:rsidP="00031B63">
            <w:pPr>
              <w:pStyle w:val="rowtabella0"/>
              <w:jc w:val="center"/>
              <w:rPr>
                <w:color w:val="002060"/>
              </w:rPr>
            </w:pPr>
            <w:r w:rsidRPr="00603161">
              <w:rPr>
                <w:color w:val="002060"/>
              </w:rPr>
              <w:t>0</w:t>
            </w:r>
          </w:p>
        </w:tc>
      </w:tr>
      <w:tr w:rsidR="00854DD0" w:rsidRPr="00603161" w14:paraId="023EE3F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226B6" w14:textId="77777777" w:rsidR="00854DD0" w:rsidRPr="00603161" w:rsidRDefault="00854DD0" w:rsidP="00031B63">
            <w:pPr>
              <w:pStyle w:val="rowtabella0"/>
              <w:rPr>
                <w:color w:val="002060"/>
              </w:rPr>
            </w:pPr>
            <w:r w:rsidRPr="0060316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FCF1"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87D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FD5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F1F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688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7230"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5403"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AFE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652B" w14:textId="77777777" w:rsidR="00854DD0" w:rsidRPr="00603161" w:rsidRDefault="00854DD0" w:rsidP="00031B63">
            <w:pPr>
              <w:pStyle w:val="rowtabella0"/>
              <w:jc w:val="center"/>
              <w:rPr>
                <w:color w:val="002060"/>
              </w:rPr>
            </w:pPr>
            <w:r w:rsidRPr="00603161">
              <w:rPr>
                <w:color w:val="002060"/>
              </w:rPr>
              <w:t>0</w:t>
            </w:r>
          </w:p>
        </w:tc>
      </w:tr>
      <w:tr w:rsidR="00854DD0" w:rsidRPr="00603161" w14:paraId="345AB80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C16D4" w14:textId="77777777" w:rsidR="00854DD0" w:rsidRPr="003A02EB" w:rsidRDefault="00854DD0" w:rsidP="00031B63">
            <w:pPr>
              <w:pStyle w:val="rowtabella0"/>
              <w:rPr>
                <w:color w:val="002060"/>
                <w:lang w:val="en-US"/>
              </w:rPr>
            </w:pPr>
            <w:r w:rsidRPr="003A02EB">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4A147"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FE9A"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43AC"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DC5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2B6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1B68"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1F4D"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A17D"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346A" w14:textId="77777777" w:rsidR="00854DD0" w:rsidRPr="00603161" w:rsidRDefault="00854DD0" w:rsidP="00031B63">
            <w:pPr>
              <w:pStyle w:val="rowtabella0"/>
              <w:jc w:val="center"/>
              <w:rPr>
                <w:color w:val="002060"/>
              </w:rPr>
            </w:pPr>
            <w:r w:rsidRPr="00603161">
              <w:rPr>
                <w:color w:val="002060"/>
              </w:rPr>
              <w:t>0</w:t>
            </w:r>
          </w:p>
        </w:tc>
      </w:tr>
      <w:tr w:rsidR="00854DD0" w:rsidRPr="00603161" w14:paraId="5D09C47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29F37" w14:textId="77777777" w:rsidR="00854DD0" w:rsidRPr="00603161" w:rsidRDefault="00854DD0" w:rsidP="00031B63">
            <w:pPr>
              <w:pStyle w:val="rowtabella0"/>
              <w:rPr>
                <w:color w:val="002060"/>
              </w:rPr>
            </w:pPr>
            <w:r w:rsidRPr="0060316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BD1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4F4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2F2B"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313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74A7"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FF90"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096F"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C429"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34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E931E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35988" w14:textId="77777777" w:rsidR="00854DD0" w:rsidRPr="00603161" w:rsidRDefault="00854DD0" w:rsidP="00031B63">
            <w:pPr>
              <w:pStyle w:val="rowtabella0"/>
              <w:rPr>
                <w:color w:val="002060"/>
              </w:rPr>
            </w:pPr>
            <w:r w:rsidRPr="0060316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8EC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1525"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0B87"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00C7"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97C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8933" w14:textId="77777777" w:rsidR="00854DD0" w:rsidRPr="00603161" w:rsidRDefault="00854DD0" w:rsidP="00031B63">
            <w:pPr>
              <w:pStyle w:val="rowtabella0"/>
              <w:jc w:val="center"/>
              <w:rPr>
                <w:color w:val="002060"/>
              </w:rPr>
            </w:pPr>
            <w:r w:rsidRPr="006031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4B4E"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F11E"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B017" w14:textId="77777777" w:rsidR="00854DD0" w:rsidRPr="00603161" w:rsidRDefault="00854DD0" w:rsidP="00031B63">
            <w:pPr>
              <w:pStyle w:val="rowtabella0"/>
              <w:jc w:val="center"/>
              <w:rPr>
                <w:color w:val="002060"/>
              </w:rPr>
            </w:pPr>
            <w:r w:rsidRPr="00603161">
              <w:rPr>
                <w:color w:val="002060"/>
              </w:rPr>
              <w:t>0</w:t>
            </w:r>
          </w:p>
        </w:tc>
      </w:tr>
      <w:tr w:rsidR="00854DD0" w:rsidRPr="00603161" w14:paraId="4062A85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D4D8D"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0F1C"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8CC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4FF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991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B3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10A"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D5A5"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DBD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396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05484E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FEFFD" w14:textId="77777777" w:rsidR="00854DD0" w:rsidRPr="00603161" w:rsidRDefault="00854DD0" w:rsidP="00031B63">
            <w:pPr>
              <w:pStyle w:val="rowtabella0"/>
              <w:rPr>
                <w:color w:val="002060"/>
              </w:rPr>
            </w:pPr>
            <w:r w:rsidRPr="0060316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781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6A5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7C5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0A6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8B9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7FE5" w14:textId="77777777" w:rsidR="00854DD0" w:rsidRPr="00603161" w:rsidRDefault="00854DD0" w:rsidP="00031B63">
            <w:pPr>
              <w:pStyle w:val="rowtabella0"/>
              <w:jc w:val="center"/>
              <w:rPr>
                <w:color w:val="002060"/>
              </w:rPr>
            </w:pPr>
            <w:r w:rsidRPr="006031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2BB7"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D5D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473B" w14:textId="77777777" w:rsidR="00854DD0" w:rsidRPr="00603161" w:rsidRDefault="00854DD0" w:rsidP="00031B63">
            <w:pPr>
              <w:pStyle w:val="rowtabella0"/>
              <w:jc w:val="center"/>
              <w:rPr>
                <w:color w:val="002060"/>
              </w:rPr>
            </w:pPr>
            <w:r w:rsidRPr="00603161">
              <w:rPr>
                <w:color w:val="002060"/>
              </w:rPr>
              <w:t>0</w:t>
            </w:r>
          </w:p>
        </w:tc>
      </w:tr>
      <w:tr w:rsidR="00854DD0" w:rsidRPr="00603161" w14:paraId="4D59E2F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AEC3C" w14:textId="77777777" w:rsidR="00854DD0" w:rsidRPr="00603161" w:rsidRDefault="00854DD0" w:rsidP="00031B63">
            <w:pPr>
              <w:pStyle w:val="rowtabella0"/>
              <w:rPr>
                <w:color w:val="002060"/>
              </w:rPr>
            </w:pPr>
            <w:r w:rsidRPr="0060316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5F43"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46049"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AD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A780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5CD8"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A74E"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3733"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6D86"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B141"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84998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48A67" w14:textId="77777777" w:rsidR="00854DD0" w:rsidRPr="00603161" w:rsidRDefault="00854DD0" w:rsidP="00031B63">
            <w:pPr>
              <w:pStyle w:val="rowtabella0"/>
              <w:rPr>
                <w:color w:val="002060"/>
              </w:rPr>
            </w:pPr>
            <w:r w:rsidRPr="0060316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4A2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0DD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AA06"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46A4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D947C"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3475"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5D6B"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C7D0"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2670" w14:textId="77777777" w:rsidR="00854DD0" w:rsidRPr="00603161" w:rsidRDefault="00854DD0" w:rsidP="00031B63">
            <w:pPr>
              <w:pStyle w:val="rowtabella0"/>
              <w:jc w:val="center"/>
              <w:rPr>
                <w:color w:val="002060"/>
              </w:rPr>
            </w:pPr>
            <w:r w:rsidRPr="00603161">
              <w:rPr>
                <w:color w:val="002060"/>
              </w:rPr>
              <w:t>0</w:t>
            </w:r>
          </w:p>
        </w:tc>
      </w:tr>
      <w:tr w:rsidR="00854DD0" w:rsidRPr="00603161" w14:paraId="1C22973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22184" w14:textId="77777777" w:rsidR="00854DD0" w:rsidRPr="00603161" w:rsidRDefault="00854DD0" w:rsidP="00031B63">
            <w:pPr>
              <w:pStyle w:val="rowtabella0"/>
              <w:rPr>
                <w:color w:val="002060"/>
              </w:rPr>
            </w:pPr>
            <w:r w:rsidRPr="0060316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802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F84F"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EEBF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CAA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8982"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2634"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7AE5"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9383"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DC6DC" w14:textId="77777777" w:rsidR="00854DD0" w:rsidRPr="00603161" w:rsidRDefault="00854DD0" w:rsidP="00031B63">
            <w:pPr>
              <w:pStyle w:val="rowtabella0"/>
              <w:jc w:val="center"/>
              <w:rPr>
                <w:color w:val="002060"/>
              </w:rPr>
            </w:pPr>
            <w:r w:rsidRPr="00603161">
              <w:rPr>
                <w:color w:val="002060"/>
              </w:rPr>
              <w:t>0</w:t>
            </w:r>
          </w:p>
        </w:tc>
      </w:tr>
      <w:tr w:rsidR="00854DD0" w:rsidRPr="00603161" w14:paraId="0B2967D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05379" w14:textId="77777777" w:rsidR="00854DD0" w:rsidRPr="003A02EB" w:rsidRDefault="00854DD0" w:rsidP="00031B63">
            <w:pPr>
              <w:pStyle w:val="rowtabella0"/>
              <w:rPr>
                <w:color w:val="002060"/>
                <w:lang w:val="en-US"/>
              </w:rPr>
            </w:pPr>
            <w:r w:rsidRPr="003A02EB">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4D2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D4B6"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2F5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2C0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889D"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F634"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C1CCE"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9E49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B2A6" w14:textId="77777777" w:rsidR="00854DD0" w:rsidRPr="00603161" w:rsidRDefault="00854DD0" w:rsidP="00031B63">
            <w:pPr>
              <w:pStyle w:val="rowtabella0"/>
              <w:jc w:val="center"/>
              <w:rPr>
                <w:color w:val="002060"/>
              </w:rPr>
            </w:pPr>
            <w:r w:rsidRPr="00603161">
              <w:rPr>
                <w:color w:val="002060"/>
              </w:rPr>
              <w:t>0</w:t>
            </w:r>
          </w:p>
        </w:tc>
      </w:tr>
      <w:tr w:rsidR="00854DD0" w:rsidRPr="00603161" w14:paraId="4211DC73"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08AC7" w14:textId="77777777" w:rsidR="00854DD0" w:rsidRPr="00603161" w:rsidRDefault="00854DD0" w:rsidP="00031B63">
            <w:pPr>
              <w:pStyle w:val="rowtabella0"/>
              <w:rPr>
                <w:color w:val="002060"/>
              </w:rPr>
            </w:pPr>
            <w:r w:rsidRPr="006031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C39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7242"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32CF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A5AC"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A76D"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E8AC"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F3DD"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35E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F035" w14:textId="77777777" w:rsidR="00854DD0" w:rsidRPr="00603161" w:rsidRDefault="00854DD0" w:rsidP="00031B63">
            <w:pPr>
              <w:pStyle w:val="rowtabella0"/>
              <w:jc w:val="center"/>
              <w:rPr>
                <w:color w:val="002060"/>
              </w:rPr>
            </w:pPr>
            <w:r w:rsidRPr="00603161">
              <w:rPr>
                <w:color w:val="002060"/>
              </w:rPr>
              <w:t>0</w:t>
            </w:r>
          </w:p>
        </w:tc>
      </w:tr>
    </w:tbl>
    <w:p w14:paraId="4242EE49" w14:textId="77777777" w:rsidR="00854DD0" w:rsidRPr="00603161" w:rsidRDefault="00854DD0" w:rsidP="00854DD0">
      <w:pPr>
        <w:pStyle w:val="breakline"/>
        <w:divId w:val="527259509"/>
        <w:rPr>
          <w:rFonts w:eastAsiaTheme="minorEastAsia"/>
          <w:color w:val="002060"/>
        </w:rPr>
      </w:pPr>
    </w:p>
    <w:p w14:paraId="1CBC3D70" w14:textId="77777777" w:rsidR="00854DD0" w:rsidRPr="00603161" w:rsidRDefault="00854DD0" w:rsidP="00854DD0">
      <w:pPr>
        <w:pStyle w:val="breakline"/>
        <w:divId w:val="527259509"/>
        <w:rPr>
          <w:color w:val="002060"/>
        </w:rPr>
      </w:pPr>
    </w:p>
    <w:p w14:paraId="7C8DC02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2204066C"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0DF5F"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625A3"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ECE29"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BC9C"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B6B9C"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2FB0"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E620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49B3E"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439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2D13" w14:textId="77777777" w:rsidR="00854DD0" w:rsidRPr="00603161" w:rsidRDefault="00854DD0" w:rsidP="00031B63">
            <w:pPr>
              <w:pStyle w:val="headertabella0"/>
              <w:rPr>
                <w:color w:val="002060"/>
              </w:rPr>
            </w:pPr>
            <w:r w:rsidRPr="00603161">
              <w:rPr>
                <w:color w:val="002060"/>
              </w:rPr>
              <w:t>PE</w:t>
            </w:r>
          </w:p>
        </w:tc>
      </w:tr>
      <w:tr w:rsidR="00854DD0" w:rsidRPr="00603161" w14:paraId="648CF69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7732E1" w14:textId="77777777" w:rsidR="00854DD0" w:rsidRPr="00603161" w:rsidRDefault="00854DD0" w:rsidP="00031B63">
            <w:pPr>
              <w:pStyle w:val="rowtabella0"/>
              <w:rPr>
                <w:color w:val="002060"/>
              </w:rPr>
            </w:pPr>
            <w:r w:rsidRPr="0060316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ACD0"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A7E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9BB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AD6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ACBA"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20BA"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7283"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D77F"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D6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7346E30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C610A" w14:textId="77777777" w:rsidR="00854DD0" w:rsidRPr="00603161" w:rsidRDefault="00854DD0" w:rsidP="00031B63">
            <w:pPr>
              <w:pStyle w:val="rowtabella0"/>
              <w:rPr>
                <w:color w:val="002060"/>
              </w:rPr>
            </w:pPr>
            <w:r w:rsidRPr="0060316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64DF"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873E"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334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4DB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E83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1AF6"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23CF"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B13E"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405C" w14:textId="77777777" w:rsidR="00854DD0" w:rsidRPr="00603161" w:rsidRDefault="00854DD0" w:rsidP="00031B63">
            <w:pPr>
              <w:pStyle w:val="rowtabella0"/>
              <w:jc w:val="center"/>
              <w:rPr>
                <w:color w:val="002060"/>
              </w:rPr>
            </w:pPr>
            <w:r w:rsidRPr="00603161">
              <w:rPr>
                <w:color w:val="002060"/>
              </w:rPr>
              <w:t>0</w:t>
            </w:r>
          </w:p>
        </w:tc>
      </w:tr>
      <w:tr w:rsidR="00854DD0" w:rsidRPr="00603161" w14:paraId="544A7376"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0B367" w14:textId="77777777" w:rsidR="00854DD0" w:rsidRPr="00603161" w:rsidRDefault="00854DD0" w:rsidP="00031B63">
            <w:pPr>
              <w:pStyle w:val="rowtabella0"/>
              <w:rPr>
                <w:color w:val="002060"/>
              </w:rPr>
            </w:pPr>
            <w:r w:rsidRPr="0060316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35E2"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F32C"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BCA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E1BA"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8A0A"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89EE"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069AB"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2A8D9"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840A" w14:textId="77777777" w:rsidR="00854DD0" w:rsidRPr="00603161" w:rsidRDefault="00854DD0" w:rsidP="00031B63">
            <w:pPr>
              <w:pStyle w:val="rowtabella0"/>
              <w:jc w:val="center"/>
              <w:rPr>
                <w:color w:val="002060"/>
              </w:rPr>
            </w:pPr>
            <w:r w:rsidRPr="00603161">
              <w:rPr>
                <w:color w:val="002060"/>
              </w:rPr>
              <w:t>0</w:t>
            </w:r>
          </w:p>
        </w:tc>
      </w:tr>
      <w:tr w:rsidR="00854DD0" w:rsidRPr="00603161" w14:paraId="209C5BC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C4B36" w14:textId="77777777" w:rsidR="00854DD0" w:rsidRPr="003A02EB" w:rsidRDefault="00854DD0" w:rsidP="00031B63">
            <w:pPr>
              <w:pStyle w:val="rowtabella0"/>
              <w:rPr>
                <w:color w:val="002060"/>
                <w:lang w:val="en-US"/>
              </w:rPr>
            </w:pPr>
            <w:r w:rsidRPr="003A02EB">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2C2F"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F18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660B"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9A4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46F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91BF"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C3271"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DBA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2CE98" w14:textId="77777777" w:rsidR="00854DD0" w:rsidRPr="00603161" w:rsidRDefault="00854DD0" w:rsidP="00031B63">
            <w:pPr>
              <w:pStyle w:val="rowtabella0"/>
              <w:jc w:val="center"/>
              <w:rPr>
                <w:color w:val="002060"/>
              </w:rPr>
            </w:pPr>
            <w:r w:rsidRPr="00603161">
              <w:rPr>
                <w:color w:val="002060"/>
              </w:rPr>
              <w:t>0</w:t>
            </w:r>
          </w:p>
        </w:tc>
      </w:tr>
      <w:tr w:rsidR="00854DD0" w:rsidRPr="00603161" w14:paraId="42E096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9FB33" w14:textId="77777777" w:rsidR="00854DD0" w:rsidRPr="00603161" w:rsidRDefault="00854DD0" w:rsidP="00031B63">
            <w:pPr>
              <w:pStyle w:val="rowtabella0"/>
              <w:rPr>
                <w:color w:val="002060"/>
              </w:rPr>
            </w:pPr>
            <w:r w:rsidRPr="006031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8A73"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3D16"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50A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0FF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A07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B2A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8E74"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A1F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CEC0"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0D618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89B88" w14:textId="77777777" w:rsidR="00854DD0" w:rsidRPr="00603161" w:rsidRDefault="00854DD0" w:rsidP="00031B63">
            <w:pPr>
              <w:pStyle w:val="rowtabella0"/>
              <w:rPr>
                <w:color w:val="002060"/>
              </w:rPr>
            </w:pPr>
            <w:r w:rsidRPr="0060316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7617"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6275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56C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E04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6E0"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E780"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BCED9"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41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666D" w14:textId="77777777" w:rsidR="00854DD0" w:rsidRPr="00603161" w:rsidRDefault="00854DD0" w:rsidP="00031B63">
            <w:pPr>
              <w:pStyle w:val="rowtabella0"/>
              <w:jc w:val="center"/>
              <w:rPr>
                <w:color w:val="002060"/>
              </w:rPr>
            </w:pPr>
            <w:r w:rsidRPr="00603161">
              <w:rPr>
                <w:color w:val="002060"/>
              </w:rPr>
              <w:t>0</w:t>
            </w:r>
          </w:p>
        </w:tc>
      </w:tr>
      <w:tr w:rsidR="00854DD0" w:rsidRPr="00603161" w14:paraId="5BA848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44519" w14:textId="77777777" w:rsidR="00854DD0" w:rsidRPr="00603161" w:rsidRDefault="00854DD0" w:rsidP="00031B63">
            <w:pPr>
              <w:pStyle w:val="rowtabella0"/>
              <w:rPr>
                <w:color w:val="002060"/>
              </w:rPr>
            </w:pPr>
            <w:r w:rsidRPr="0060316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BB8F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A6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573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E5F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158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1CB0"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3F6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972D"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991A"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8ADBE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B9A1B" w14:textId="77777777" w:rsidR="00854DD0" w:rsidRPr="003A02EB" w:rsidRDefault="00854DD0" w:rsidP="00031B63">
            <w:pPr>
              <w:pStyle w:val="rowtabella0"/>
              <w:rPr>
                <w:color w:val="002060"/>
                <w:lang w:val="en-US"/>
              </w:rPr>
            </w:pPr>
            <w:r w:rsidRPr="003A02E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EC08"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A9CE"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EE79"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58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FB9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983C"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2179"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D32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7CB3" w14:textId="77777777" w:rsidR="00854DD0" w:rsidRPr="00603161" w:rsidRDefault="00854DD0" w:rsidP="00031B63">
            <w:pPr>
              <w:pStyle w:val="rowtabella0"/>
              <w:jc w:val="center"/>
              <w:rPr>
                <w:color w:val="002060"/>
              </w:rPr>
            </w:pPr>
            <w:r w:rsidRPr="00603161">
              <w:rPr>
                <w:color w:val="002060"/>
              </w:rPr>
              <w:t>0</w:t>
            </w:r>
          </w:p>
        </w:tc>
      </w:tr>
      <w:tr w:rsidR="00854DD0" w:rsidRPr="00603161" w14:paraId="3474EDB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431CB"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2E2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A692"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1A6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132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6CF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8DD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D8E8"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FC6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814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651F3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06CA9" w14:textId="77777777" w:rsidR="00854DD0" w:rsidRPr="003A02EB" w:rsidRDefault="00854DD0" w:rsidP="00031B63">
            <w:pPr>
              <w:pStyle w:val="rowtabella0"/>
              <w:rPr>
                <w:color w:val="002060"/>
                <w:lang w:val="en-US"/>
              </w:rPr>
            </w:pPr>
            <w:r w:rsidRPr="003A02E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4771"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8ECB"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EC4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DE5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F15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729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F355"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FF36"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93DC" w14:textId="77777777" w:rsidR="00854DD0" w:rsidRPr="00603161" w:rsidRDefault="00854DD0" w:rsidP="00031B63">
            <w:pPr>
              <w:pStyle w:val="rowtabella0"/>
              <w:jc w:val="center"/>
              <w:rPr>
                <w:color w:val="002060"/>
              </w:rPr>
            </w:pPr>
            <w:r w:rsidRPr="00603161">
              <w:rPr>
                <w:color w:val="002060"/>
              </w:rPr>
              <w:t>0</w:t>
            </w:r>
          </w:p>
        </w:tc>
      </w:tr>
      <w:tr w:rsidR="00854DD0" w:rsidRPr="00603161" w14:paraId="393C9F38"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6B2E9C" w14:textId="77777777" w:rsidR="00854DD0" w:rsidRPr="00603161" w:rsidRDefault="00854DD0" w:rsidP="00031B63">
            <w:pPr>
              <w:pStyle w:val="rowtabella0"/>
              <w:rPr>
                <w:color w:val="002060"/>
              </w:rPr>
            </w:pPr>
            <w:r w:rsidRPr="0060316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0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DA4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3A1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967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F0E9E"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0ABA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E600"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75C8"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1CCC" w14:textId="77777777" w:rsidR="00854DD0" w:rsidRPr="00603161" w:rsidRDefault="00854DD0" w:rsidP="00031B63">
            <w:pPr>
              <w:pStyle w:val="rowtabella0"/>
              <w:jc w:val="center"/>
              <w:rPr>
                <w:color w:val="002060"/>
              </w:rPr>
            </w:pPr>
            <w:r w:rsidRPr="00603161">
              <w:rPr>
                <w:color w:val="002060"/>
              </w:rPr>
              <w:t>0</w:t>
            </w:r>
          </w:p>
        </w:tc>
      </w:tr>
    </w:tbl>
    <w:p w14:paraId="65B4F80A" w14:textId="77777777" w:rsidR="00854DD0" w:rsidRPr="00603161" w:rsidRDefault="00854DD0" w:rsidP="00854DD0">
      <w:pPr>
        <w:pStyle w:val="breakline"/>
        <w:divId w:val="527259509"/>
        <w:rPr>
          <w:rFonts w:eastAsiaTheme="minorEastAsia"/>
          <w:color w:val="002060"/>
        </w:rPr>
      </w:pPr>
    </w:p>
    <w:p w14:paraId="6A9C8986" w14:textId="77777777" w:rsidR="00854DD0" w:rsidRPr="00603161" w:rsidRDefault="00854DD0" w:rsidP="00854DD0">
      <w:pPr>
        <w:pStyle w:val="breakline"/>
        <w:divId w:val="527259509"/>
        <w:rPr>
          <w:color w:val="002060"/>
        </w:rPr>
      </w:pPr>
    </w:p>
    <w:p w14:paraId="1254B71E"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REGIONALE CALCIO A 5 FEMMINILE</w:t>
      </w:r>
    </w:p>
    <w:p w14:paraId="5701C0C8" w14:textId="77777777" w:rsidR="00854DD0" w:rsidRPr="00603161" w:rsidRDefault="00854DD0" w:rsidP="00854DD0">
      <w:pPr>
        <w:pStyle w:val="titoloprinc0"/>
        <w:divId w:val="527259509"/>
        <w:rPr>
          <w:color w:val="002060"/>
        </w:rPr>
      </w:pPr>
      <w:r w:rsidRPr="00603161">
        <w:rPr>
          <w:color w:val="002060"/>
        </w:rPr>
        <w:t>VARIAZIONI AL PROGRAMMA GARE</w:t>
      </w:r>
    </w:p>
    <w:p w14:paraId="794D8C0C" w14:textId="77777777" w:rsidR="00854DD0" w:rsidRPr="00603161" w:rsidRDefault="00854DD0" w:rsidP="00854DD0">
      <w:pPr>
        <w:pStyle w:val="breakline"/>
        <w:divId w:val="527259509"/>
        <w:rPr>
          <w:color w:val="002060"/>
        </w:rPr>
      </w:pPr>
    </w:p>
    <w:p w14:paraId="2F02AEEF" w14:textId="77777777" w:rsidR="00854DD0" w:rsidRPr="00603161" w:rsidRDefault="00854DD0" w:rsidP="00854DD0">
      <w:pPr>
        <w:pStyle w:val="breakline"/>
        <w:divId w:val="527259509"/>
        <w:rPr>
          <w:color w:val="002060"/>
        </w:rPr>
      </w:pPr>
    </w:p>
    <w:p w14:paraId="14FDC2FF" w14:textId="77777777" w:rsidR="00854DD0" w:rsidRPr="00603161" w:rsidRDefault="00854DD0" w:rsidP="00854DD0">
      <w:pPr>
        <w:pStyle w:val="titolomedio0"/>
        <w:divId w:val="527259509"/>
        <w:rPr>
          <w:color w:val="002060"/>
        </w:rPr>
      </w:pPr>
      <w:r w:rsidRPr="00603161">
        <w:rPr>
          <w:color w:val="002060"/>
        </w:rPr>
        <w:t>Altre Variazioni</w:t>
      </w:r>
    </w:p>
    <w:p w14:paraId="662E5EA4" w14:textId="77777777" w:rsidR="00854DD0" w:rsidRPr="00603161" w:rsidRDefault="00854DD0" w:rsidP="00854DD0">
      <w:pPr>
        <w:pStyle w:val="breakline"/>
        <w:divId w:val="527259509"/>
        <w:rPr>
          <w:color w:val="002060"/>
        </w:rPr>
      </w:pPr>
    </w:p>
    <w:p w14:paraId="1BF1A7A6" w14:textId="77777777" w:rsidR="00854DD0" w:rsidRPr="00603161" w:rsidRDefault="00854DD0" w:rsidP="00854DD0">
      <w:pPr>
        <w:pStyle w:val="breakline"/>
        <w:divId w:val="527259509"/>
        <w:rPr>
          <w:color w:val="002060"/>
        </w:rPr>
      </w:pPr>
    </w:p>
    <w:p w14:paraId="20B95EA1"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4DD0" w:rsidRPr="00603161" w14:paraId="50F96EA8"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FF95E" w14:textId="77777777" w:rsidR="00854DD0" w:rsidRPr="00603161" w:rsidRDefault="00854DD0" w:rsidP="00031B63">
            <w:pPr>
              <w:pStyle w:val="headertabella0"/>
              <w:rPr>
                <w:color w:val="002060"/>
              </w:rPr>
            </w:pPr>
            <w:r w:rsidRPr="0060316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E4B70" w14:textId="77777777" w:rsidR="00854DD0" w:rsidRPr="00603161" w:rsidRDefault="00854DD0" w:rsidP="00031B63">
            <w:pPr>
              <w:pStyle w:val="headertabella0"/>
              <w:rPr>
                <w:color w:val="002060"/>
              </w:rPr>
            </w:pPr>
            <w:r w:rsidRPr="00603161">
              <w:rPr>
                <w:color w:val="002060"/>
              </w:rPr>
              <w:t xml:space="preserve">N° </w:t>
            </w:r>
            <w:proofErr w:type="spellStart"/>
            <w:r w:rsidRPr="00603161">
              <w:rPr>
                <w:color w:val="002060"/>
              </w:rPr>
              <w:t>Gior</w:t>
            </w:r>
            <w:proofErr w:type="spellEnd"/>
            <w:r w:rsidRPr="0060316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DBAF" w14:textId="77777777" w:rsidR="00854DD0" w:rsidRPr="00603161" w:rsidRDefault="00854DD0" w:rsidP="00031B63">
            <w:pPr>
              <w:pStyle w:val="headertabella0"/>
              <w:rPr>
                <w:color w:val="002060"/>
              </w:rPr>
            </w:pPr>
            <w:r w:rsidRPr="0060316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8AACE" w14:textId="77777777" w:rsidR="00854DD0" w:rsidRPr="00603161" w:rsidRDefault="00854DD0" w:rsidP="00031B63">
            <w:pPr>
              <w:pStyle w:val="headertabella0"/>
              <w:rPr>
                <w:color w:val="002060"/>
              </w:rPr>
            </w:pPr>
            <w:r w:rsidRPr="006031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D7FB2" w14:textId="77777777" w:rsidR="00854DD0" w:rsidRPr="00603161" w:rsidRDefault="00854DD0" w:rsidP="00031B63">
            <w:pPr>
              <w:pStyle w:val="headertabella0"/>
              <w:rPr>
                <w:color w:val="002060"/>
              </w:rPr>
            </w:pPr>
            <w:r w:rsidRPr="00603161">
              <w:rPr>
                <w:color w:val="002060"/>
              </w:rPr>
              <w:t xml:space="preserve">Data </w:t>
            </w:r>
            <w:proofErr w:type="spellStart"/>
            <w:r w:rsidRPr="00603161">
              <w:rPr>
                <w:color w:val="002060"/>
              </w:rPr>
              <w:t>Orig</w:t>
            </w:r>
            <w:proofErr w:type="spellEnd"/>
            <w:r w:rsidRPr="006031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8A7DA" w14:textId="77777777" w:rsidR="00854DD0" w:rsidRPr="00603161" w:rsidRDefault="00854DD0" w:rsidP="00031B63">
            <w:pPr>
              <w:pStyle w:val="headertabella0"/>
              <w:rPr>
                <w:color w:val="002060"/>
              </w:rPr>
            </w:pPr>
            <w:r w:rsidRPr="00603161">
              <w:rPr>
                <w:color w:val="002060"/>
              </w:rPr>
              <w:t xml:space="preserve">Ora </w:t>
            </w:r>
            <w:proofErr w:type="spellStart"/>
            <w:r w:rsidRPr="00603161">
              <w:rPr>
                <w:color w:val="002060"/>
              </w:rPr>
              <w:t>Var</w:t>
            </w:r>
            <w:proofErr w:type="spellEnd"/>
            <w:r w:rsidRPr="006031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C4E62" w14:textId="77777777" w:rsidR="00854DD0" w:rsidRPr="00603161" w:rsidRDefault="00854DD0" w:rsidP="00031B63">
            <w:pPr>
              <w:pStyle w:val="headertabella0"/>
              <w:rPr>
                <w:color w:val="002060"/>
              </w:rPr>
            </w:pPr>
            <w:r w:rsidRPr="00603161">
              <w:rPr>
                <w:color w:val="002060"/>
              </w:rPr>
              <w:t xml:space="preserve">Ora </w:t>
            </w:r>
            <w:proofErr w:type="spellStart"/>
            <w:r w:rsidRPr="00603161">
              <w:rPr>
                <w:color w:val="002060"/>
              </w:rPr>
              <w:t>Orig</w:t>
            </w:r>
            <w:proofErr w:type="spellEnd"/>
            <w:r w:rsidRPr="0060316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7C691" w14:textId="77777777" w:rsidR="00854DD0" w:rsidRPr="00603161" w:rsidRDefault="00854DD0" w:rsidP="00031B63">
            <w:pPr>
              <w:pStyle w:val="headertabella0"/>
              <w:rPr>
                <w:color w:val="002060"/>
              </w:rPr>
            </w:pPr>
            <w:r w:rsidRPr="00603161">
              <w:rPr>
                <w:color w:val="002060"/>
              </w:rPr>
              <w:t>Impianto</w:t>
            </w:r>
          </w:p>
        </w:tc>
      </w:tr>
      <w:tr w:rsidR="00854DD0" w:rsidRPr="00603161" w14:paraId="69FD080D"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15E6" w14:textId="77777777" w:rsidR="00854DD0" w:rsidRPr="00603161" w:rsidRDefault="00854DD0" w:rsidP="00031B63">
            <w:pPr>
              <w:pStyle w:val="rowtabella0"/>
              <w:rPr>
                <w:color w:val="002060"/>
              </w:rPr>
            </w:pPr>
            <w:r w:rsidRPr="00603161">
              <w:rPr>
                <w:color w:val="002060"/>
              </w:rPr>
              <w:t>09/01/2022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DD7C" w14:textId="77777777" w:rsidR="00854DD0" w:rsidRPr="00603161" w:rsidRDefault="00854DD0" w:rsidP="00031B63">
            <w:pPr>
              <w:pStyle w:val="rowtabella0"/>
              <w:jc w:val="center"/>
              <w:rPr>
                <w:color w:val="002060"/>
              </w:rPr>
            </w:pPr>
            <w:r w:rsidRPr="00603161">
              <w:rPr>
                <w:color w:val="002060"/>
              </w:rPr>
              <w:t>11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E272" w14:textId="77777777" w:rsidR="00854DD0" w:rsidRPr="00603161" w:rsidRDefault="00854DD0" w:rsidP="00031B63">
            <w:pPr>
              <w:pStyle w:val="rowtabella0"/>
              <w:rPr>
                <w:color w:val="002060"/>
              </w:rPr>
            </w:pPr>
            <w:r w:rsidRPr="00603161">
              <w:rPr>
                <w:color w:val="002060"/>
              </w:rPr>
              <w:t>VALDICHIENTI PONTE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07C1" w14:textId="77777777" w:rsidR="00854DD0" w:rsidRPr="00603161" w:rsidRDefault="00854DD0" w:rsidP="00031B63">
            <w:pPr>
              <w:pStyle w:val="rowtabella0"/>
              <w:rPr>
                <w:color w:val="002060"/>
              </w:rPr>
            </w:pPr>
            <w:r w:rsidRPr="00603161">
              <w:rPr>
                <w:color w:val="002060"/>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56DF" w14:textId="77777777" w:rsidR="00854DD0" w:rsidRPr="00603161" w:rsidRDefault="00854DD0" w:rsidP="00031B63">
            <w:pPr>
              <w:pStyle w:val="rowtabella0"/>
              <w:rPr>
                <w:color w:val="002060"/>
              </w:rPr>
            </w:pPr>
            <w:r w:rsidRPr="00603161">
              <w:rPr>
                <w:color w:val="002060"/>
              </w:rPr>
              <w:t>07/01/2022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8818" w14:textId="77777777" w:rsidR="00854DD0" w:rsidRPr="00603161" w:rsidRDefault="00854DD0" w:rsidP="00031B63">
            <w:pPr>
              <w:pStyle w:val="rowtabella0"/>
              <w:jc w:val="center"/>
              <w:rPr>
                <w:color w:val="002060"/>
              </w:rPr>
            </w:pPr>
            <w:r w:rsidRPr="00603161">
              <w:rPr>
                <w:color w:val="002060"/>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EDD1" w14:textId="77777777" w:rsidR="00854DD0" w:rsidRPr="00603161" w:rsidRDefault="00854DD0" w:rsidP="00031B6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3063" w14:textId="77777777" w:rsidR="00854DD0" w:rsidRPr="00603161" w:rsidRDefault="00854DD0" w:rsidP="00031B63">
            <w:pPr>
              <w:rPr>
                <w:color w:val="002060"/>
              </w:rPr>
            </w:pPr>
          </w:p>
        </w:tc>
      </w:tr>
    </w:tbl>
    <w:p w14:paraId="2B2ABC81" w14:textId="77777777" w:rsidR="00854DD0" w:rsidRPr="00603161" w:rsidRDefault="00854DD0" w:rsidP="00854DD0">
      <w:pPr>
        <w:pStyle w:val="breakline"/>
        <w:divId w:val="527259509"/>
        <w:rPr>
          <w:rFonts w:eastAsiaTheme="minorEastAsia"/>
          <w:color w:val="002060"/>
        </w:rPr>
      </w:pPr>
    </w:p>
    <w:p w14:paraId="218E7C47" w14:textId="77777777" w:rsidR="00854DD0" w:rsidRPr="00603161" w:rsidRDefault="00854DD0" w:rsidP="00854DD0">
      <w:pPr>
        <w:pStyle w:val="breakline"/>
        <w:divId w:val="527259509"/>
        <w:rPr>
          <w:color w:val="002060"/>
        </w:rPr>
      </w:pPr>
    </w:p>
    <w:p w14:paraId="72427A58" w14:textId="77777777" w:rsidR="00854DD0" w:rsidRPr="00603161" w:rsidRDefault="00854DD0" w:rsidP="00854DD0">
      <w:pPr>
        <w:pStyle w:val="titoloprinc0"/>
        <w:divId w:val="527259509"/>
        <w:rPr>
          <w:color w:val="002060"/>
        </w:rPr>
      </w:pPr>
      <w:r w:rsidRPr="00603161">
        <w:rPr>
          <w:color w:val="002060"/>
        </w:rPr>
        <w:t>RISULTATI</w:t>
      </w:r>
    </w:p>
    <w:p w14:paraId="7B5C77E7" w14:textId="77777777" w:rsidR="00854DD0" w:rsidRPr="00603161" w:rsidRDefault="00854DD0" w:rsidP="00854DD0">
      <w:pPr>
        <w:pStyle w:val="breakline"/>
        <w:divId w:val="527259509"/>
        <w:rPr>
          <w:color w:val="002060"/>
        </w:rPr>
      </w:pPr>
    </w:p>
    <w:p w14:paraId="2570D587"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233664B2"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77AAEE54"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7963680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795AB84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61183" w14:textId="77777777" w:rsidR="00854DD0" w:rsidRPr="00603161" w:rsidRDefault="00854DD0" w:rsidP="00031B63">
                  <w:pPr>
                    <w:pStyle w:val="headertabella0"/>
                    <w:rPr>
                      <w:color w:val="002060"/>
                    </w:rPr>
                  </w:pPr>
                  <w:r w:rsidRPr="00603161">
                    <w:rPr>
                      <w:color w:val="002060"/>
                    </w:rPr>
                    <w:t>GIRONE A - 10 Giornata - A</w:t>
                  </w:r>
                </w:p>
              </w:tc>
            </w:tr>
            <w:tr w:rsidR="00854DD0" w:rsidRPr="00603161" w14:paraId="315B3A94"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5DBA4B" w14:textId="77777777" w:rsidR="00854DD0" w:rsidRPr="00603161" w:rsidRDefault="00854DD0" w:rsidP="00031B63">
                  <w:pPr>
                    <w:pStyle w:val="rowtabella0"/>
                    <w:rPr>
                      <w:color w:val="002060"/>
                    </w:rPr>
                  </w:pPr>
                  <w:r w:rsidRPr="0060316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09202" w14:textId="77777777" w:rsidR="00854DD0" w:rsidRPr="00603161" w:rsidRDefault="00854DD0" w:rsidP="00031B63">
                  <w:pPr>
                    <w:pStyle w:val="rowtabella0"/>
                    <w:rPr>
                      <w:color w:val="002060"/>
                    </w:rPr>
                  </w:pPr>
                  <w:r w:rsidRPr="00603161">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E2A7F" w14:textId="77777777" w:rsidR="00854DD0" w:rsidRPr="00603161" w:rsidRDefault="00854DD0" w:rsidP="00031B63">
                  <w:pPr>
                    <w:pStyle w:val="rowtabella0"/>
                    <w:jc w:val="center"/>
                    <w:rPr>
                      <w:color w:val="002060"/>
                    </w:rPr>
                  </w:pPr>
                  <w:r w:rsidRPr="0060316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126D3" w14:textId="77777777" w:rsidR="00854DD0" w:rsidRPr="00603161" w:rsidRDefault="00854DD0" w:rsidP="00031B63">
                  <w:pPr>
                    <w:pStyle w:val="rowtabella0"/>
                    <w:jc w:val="center"/>
                    <w:rPr>
                      <w:color w:val="002060"/>
                    </w:rPr>
                  </w:pPr>
                  <w:r w:rsidRPr="00603161">
                    <w:rPr>
                      <w:color w:val="002060"/>
                    </w:rPr>
                    <w:t> </w:t>
                  </w:r>
                </w:p>
              </w:tc>
            </w:tr>
            <w:tr w:rsidR="00854DD0" w:rsidRPr="00603161" w14:paraId="06C13188"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31603" w14:textId="77777777" w:rsidR="00854DD0" w:rsidRPr="00603161" w:rsidRDefault="00854DD0" w:rsidP="00031B63">
                  <w:pPr>
                    <w:pStyle w:val="rowtabella0"/>
                    <w:rPr>
                      <w:color w:val="002060"/>
                    </w:rPr>
                  </w:pPr>
                  <w:r w:rsidRPr="00603161">
                    <w:rPr>
                      <w:color w:val="002060"/>
                    </w:rPr>
                    <w:lastRenderedPageBreak/>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D02731" w14:textId="77777777" w:rsidR="00854DD0" w:rsidRPr="00603161" w:rsidRDefault="00854DD0" w:rsidP="00031B63">
                  <w:pPr>
                    <w:pStyle w:val="rowtabella0"/>
                    <w:rPr>
                      <w:color w:val="002060"/>
                    </w:rPr>
                  </w:pPr>
                  <w:r w:rsidRPr="00603161">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7C3BD3" w14:textId="77777777" w:rsidR="00854DD0" w:rsidRPr="00603161" w:rsidRDefault="00854DD0" w:rsidP="00031B63">
                  <w:pPr>
                    <w:pStyle w:val="rowtabella0"/>
                    <w:jc w:val="center"/>
                    <w:rPr>
                      <w:color w:val="002060"/>
                    </w:rPr>
                  </w:pPr>
                  <w:r w:rsidRPr="00603161">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0FC9E5" w14:textId="77777777" w:rsidR="00854DD0" w:rsidRPr="00603161" w:rsidRDefault="00854DD0" w:rsidP="00031B63">
                  <w:pPr>
                    <w:pStyle w:val="rowtabella0"/>
                    <w:jc w:val="center"/>
                    <w:rPr>
                      <w:color w:val="002060"/>
                    </w:rPr>
                  </w:pPr>
                  <w:r w:rsidRPr="00603161">
                    <w:rPr>
                      <w:color w:val="002060"/>
                    </w:rPr>
                    <w:t> </w:t>
                  </w:r>
                </w:p>
              </w:tc>
            </w:tr>
            <w:tr w:rsidR="00854DD0" w:rsidRPr="00603161" w14:paraId="52E8868A"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5F1FE" w14:textId="77777777" w:rsidR="00854DD0" w:rsidRPr="00603161" w:rsidRDefault="00854DD0" w:rsidP="00031B63">
                  <w:pPr>
                    <w:pStyle w:val="rowtabella0"/>
                    <w:rPr>
                      <w:color w:val="002060"/>
                    </w:rPr>
                  </w:pPr>
                  <w:r w:rsidRPr="00603161">
                    <w:rPr>
                      <w:color w:val="002060"/>
                    </w:rPr>
                    <w:t>(2)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7170F7" w14:textId="77777777" w:rsidR="00854DD0" w:rsidRPr="00603161" w:rsidRDefault="00854DD0" w:rsidP="00031B63">
                  <w:pPr>
                    <w:pStyle w:val="rowtabella0"/>
                    <w:rPr>
                      <w:color w:val="002060"/>
                    </w:rPr>
                  </w:pPr>
                  <w:r w:rsidRPr="00603161">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07AFD0" w14:textId="77777777" w:rsidR="00854DD0" w:rsidRPr="00603161" w:rsidRDefault="00854DD0" w:rsidP="00031B63">
                  <w:pPr>
                    <w:pStyle w:val="rowtabella0"/>
                    <w:jc w:val="center"/>
                    <w:rPr>
                      <w:color w:val="002060"/>
                    </w:rPr>
                  </w:pPr>
                  <w:r w:rsidRPr="006031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0909C" w14:textId="77777777" w:rsidR="00854DD0" w:rsidRPr="00603161" w:rsidRDefault="00854DD0" w:rsidP="00031B63">
                  <w:pPr>
                    <w:pStyle w:val="rowtabella0"/>
                    <w:jc w:val="center"/>
                    <w:rPr>
                      <w:color w:val="002060"/>
                    </w:rPr>
                  </w:pPr>
                  <w:r w:rsidRPr="00603161">
                    <w:rPr>
                      <w:color w:val="002060"/>
                    </w:rPr>
                    <w:t> </w:t>
                  </w:r>
                </w:p>
              </w:tc>
            </w:tr>
            <w:tr w:rsidR="00854DD0" w:rsidRPr="00603161" w14:paraId="4F3A8A3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7E3C1E" w14:textId="77777777" w:rsidR="00854DD0" w:rsidRPr="00603161" w:rsidRDefault="00854DD0" w:rsidP="00031B63">
                  <w:pPr>
                    <w:pStyle w:val="rowtabella0"/>
                    <w:rPr>
                      <w:color w:val="002060"/>
                    </w:rPr>
                  </w:pPr>
                  <w:r w:rsidRPr="0060316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D51887" w14:textId="77777777" w:rsidR="00854DD0" w:rsidRPr="00603161" w:rsidRDefault="00854DD0" w:rsidP="00031B63">
                  <w:pPr>
                    <w:pStyle w:val="rowtabella0"/>
                    <w:rPr>
                      <w:color w:val="002060"/>
                    </w:rPr>
                  </w:pPr>
                  <w:r w:rsidRPr="00603161">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1AAD6A" w14:textId="77777777" w:rsidR="00854DD0" w:rsidRPr="00603161" w:rsidRDefault="00854DD0" w:rsidP="00031B63">
                  <w:pPr>
                    <w:pStyle w:val="rowtabella0"/>
                    <w:jc w:val="center"/>
                    <w:rPr>
                      <w:color w:val="002060"/>
                    </w:rPr>
                  </w:pPr>
                  <w:r w:rsidRPr="0060316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7B8217" w14:textId="77777777" w:rsidR="00854DD0" w:rsidRPr="00603161" w:rsidRDefault="00854DD0" w:rsidP="00031B63">
                  <w:pPr>
                    <w:pStyle w:val="rowtabella0"/>
                    <w:jc w:val="center"/>
                    <w:rPr>
                      <w:color w:val="002060"/>
                    </w:rPr>
                  </w:pPr>
                  <w:r w:rsidRPr="00603161">
                    <w:rPr>
                      <w:color w:val="002060"/>
                    </w:rPr>
                    <w:t> </w:t>
                  </w:r>
                </w:p>
              </w:tc>
            </w:tr>
            <w:tr w:rsidR="00854DD0" w:rsidRPr="00603161" w14:paraId="5EA5063D"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D636DB" w14:textId="77777777" w:rsidR="00854DD0" w:rsidRPr="00603161" w:rsidRDefault="00854DD0" w:rsidP="00031B63">
                  <w:pPr>
                    <w:pStyle w:val="rowtabella0"/>
                    <w:rPr>
                      <w:color w:val="002060"/>
                    </w:rPr>
                  </w:pPr>
                  <w:r w:rsidRPr="00603161">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032A3B" w14:textId="77777777" w:rsidR="00854DD0" w:rsidRPr="00603161" w:rsidRDefault="00854DD0" w:rsidP="00031B63">
                  <w:pPr>
                    <w:pStyle w:val="rowtabella0"/>
                    <w:rPr>
                      <w:color w:val="002060"/>
                    </w:rPr>
                  </w:pPr>
                  <w:r w:rsidRPr="0060316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77D587"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76971" w14:textId="77777777" w:rsidR="00854DD0" w:rsidRPr="00603161" w:rsidRDefault="00854DD0" w:rsidP="00031B63">
                  <w:pPr>
                    <w:pStyle w:val="rowtabella0"/>
                    <w:jc w:val="center"/>
                    <w:rPr>
                      <w:color w:val="002060"/>
                    </w:rPr>
                  </w:pPr>
                  <w:r w:rsidRPr="00603161">
                    <w:rPr>
                      <w:color w:val="002060"/>
                    </w:rPr>
                    <w:t> </w:t>
                  </w:r>
                </w:p>
              </w:tc>
            </w:tr>
            <w:tr w:rsidR="00854DD0" w:rsidRPr="00603161" w14:paraId="7617659B"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D4B77" w14:textId="77777777" w:rsidR="00854DD0" w:rsidRPr="00603161" w:rsidRDefault="00854DD0" w:rsidP="00031B63">
                  <w:pPr>
                    <w:pStyle w:val="rowtabella0"/>
                    <w:rPr>
                      <w:color w:val="002060"/>
                    </w:rPr>
                  </w:pPr>
                  <w:r w:rsidRPr="00603161">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5175B" w14:textId="77777777" w:rsidR="00854DD0" w:rsidRPr="00603161" w:rsidRDefault="00854DD0" w:rsidP="00031B63">
                  <w:pPr>
                    <w:pStyle w:val="rowtabella0"/>
                    <w:rPr>
                      <w:color w:val="002060"/>
                    </w:rPr>
                  </w:pPr>
                  <w:r w:rsidRPr="00603161">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DD319" w14:textId="77777777" w:rsidR="00854DD0" w:rsidRPr="00603161" w:rsidRDefault="00854DD0" w:rsidP="00031B63">
                  <w:pPr>
                    <w:pStyle w:val="rowtabella0"/>
                    <w:jc w:val="center"/>
                    <w:rPr>
                      <w:color w:val="002060"/>
                    </w:rPr>
                  </w:pPr>
                  <w:r w:rsidRPr="00603161">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86C81" w14:textId="77777777" w:rsidR="00854DD0" w:rsidRPr="00603161" w:rsidRDefault="00854DD0" w:rsidP="00031B63">
                  <w:pPr>
                    <w:pStyle w:val="rowtabella0"/>
                    <w:jc w:val="center"/>
                    <w:rPr>
                      <w:color w:val="002060"/>
                    </w:rPr>
                  </w:pPr>
                  <w:r w:rsidRPr="00603161">
                    <w:rPr>
                      <w:color w:val="002060"/>
                    </w:rPr>
                    <w:t> </w:t>
                  </w:r>
                </w:p>
              </w:tc>
            </w:tr>
            <w:tr w:rsidR="00854DD0" w:rsidRPr="00603161" w14:paraId="2D9617CA"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AA1D5DA" w14:textId="77777777" w:rsidR="00854DD0" w:rsidRPr="00603161" w:rsidRDefault="00854DD0" w:rsidP="00031B63">
                  <w:pPr>
                    <w:pStyle w:val="rowtabella0"/>
                    <w:rPr>
                      <w:color w:val="002060"/>
                    </w:rPr>
                  </w:pPr>
                  <w:r w:rsidRPr="00603161">
                    <w:rPr>
                      <w:color w:val="002060"/>
                    </w:rPr>
                    <w:t>(1) - disputata il 17/12/2021</w:t>
                  </w:r>
                </w:p>
              </w:tc>
            </w:tr>
            <w:tr w:rsidR="00854DD0" w:rsidRPr="00603161" w14:paraId="1FB75637"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721B6324" w14:textId="77777777" w:rsidR="00854DD0" w:rsidRPr="00603161" w:rsidRDefault="00854DD0" w:rsidP="00031B63">
                  <w:pPr>
                    <w:pStyle w:val="rowtabella0"/>
                    <w:rPr>
                      <w:color w:val="002060"/>
                    </w:rPr>
                  </w:pPr>
                  <w:r w:rsidRPr="00603161">
                    <w:rPr>
                      <w:color w:val="002060"/>
                    </w:rPr>
                    <w:t>(2) - disputata il 18/12/2021</w:t>
                  </w:r>
                </w:p>
              </w:tc>
            </w:tr>
          </w:tbl>
          <w:p w14:paraId="57733274" w14:textId="77777777" w:rsidR="00854DD0" w:rsidRPr="00603161" w:rsidRDefault="00854DD0" w:rsidP="00031B63">
            <w:pPr>
              <w:rPr>
                <w:color w:val="002060"/>
              </w:rPr>
            </w:pPr>
          </w:p>
        </w:tc>
      </w:tr>
    </w:tbl>
    <w:p w14:paraId="7599BC5C" w14:textId="77777777" w:rsidR="00854DD0" w:rsidRPr="00603161" w:rsidRDefault="00854DD0" w:rsidP="00854DD0">
      <w:pPr>
        <w:pStyle w:val="breakline"/>
        <w:divId w:val="527259509"/>
        <w:rPr>
          <w:rFonts w:eastAsiaTheme="minorEastAsia"/>
          <w:color w:val="002060"/>
        </w:rPr>
      </w:pPr>
    </w:p>
    <w:p w14:paraId="25DC1913" w14:textId="77777777" w:rsidR="00854DD0" w:rsidRPr="00603161" w:rsidRDefault="00854DD0" w:rsidP="00854DD0">
      <w:pPr>
        <w:pStyle w:val="breakline"/>
        <w:divId w:val="527259509"/>
        <w:rPr>
          <w:color w:val="002060"/>
        </w:rPr>
      </w:pPr>
    </w:p>
    <w:p w14:paraId="07BAA6ED" w14:textId="77777777" w:rsidR="00854DD0" w:rsidRPr="00603161" w:rsidRDefault="00854DD0" w:rsidP="00854DD0">
      <w:pPr>
        <w:pStyle w:val="titoloprinc0"/>
        <w:divId w:val="527259509"/>
        <w:rPr>
          <w:color w:val="002060"/>
        </w:rPr>
      </w:pPr>
      <w:r w:rsidRPr="00603161">
        <w:rPr>
          <w:color w:val="002060"/>
        </w:rPr>
        <w:t>GIUDICE SPORTIVO</w:t>
      </w:r>
    </w:p>
    <w:p w14:paraId="1EA28E58"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5D3B7AF1" w14:textId="77777777" w:rsidR="00854DD0" w:rsidRPr="00603161" w:rsidRDefault="00854DD0" w:rsidP="00854DD0">
      <w:pPr>
        <w:pStyle w:val="titolo10"/>
        <w:divId w:val="527259509"/>
        <w:rPr>
          <w:color w:val="002060"/>
        </w:rPr>
      </w:pPr>
      <w:r w:rsidRPr="00603161">
        <w:rPr>
          <w:color w:val="002060"/>
        </w:rPr>
        <w:t xml:space="preserve">GARE DEL 17/12/2021 </w:t>
      </w:r>
    </w:p>
    <w:p w14:paraId="4DE85980"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5BE5731"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223EEE2" w14:textId="77777777" w:rsidR="00854DD0" w:rsidRPr="00603161" w:rsidRDefault="00854DD0" w:rsidP="00854DD0">
      <w:pPr>
        <w:pStyle w:val="titolo30"/>
        <w:divId w:val="527259509"/>
        <w:rPr>
          <w:color w:val="002060"/>
        </w:rPr>
      </w:pPr>
      <w:r w:rsidRPr="00603161">
        <w:rPr>
          <w:color w:val="002060"/>
        </w:rPr>
        <w:t xml:space="preserve">CALCIATORI NON ESPULSI </w:t>
      </w:r>
    </w:p>
    <w:p w14:paraId="47902626"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E118CD2" w14:textId="77777777" w:rsidTr="00854DD0">
        <w:trPr>
          <w:divId w:val="527259509"/>
        </w:trPr>
        <w:tc>
          <w:tcPr>
            <w:tcW w:w="2200" w:type="dxa"/>
            <w:tcMar>
              <w:top w:w="20" w:type="dxa"/>
              <w:left w:w="20" w:type="dxa"/>
              <w:bottom w:w="20" w:type="dxa"/>
              <w:right w:w="20" w:type="dxa"/>
            </w:tcMar>
            <w:vAlign w:val="center"/>
            <w:hideMark/>
          </w:tcPr>
          <w:p w14:paraId="001455AD" w14:textId="77777777" w:rsidR="00854DD0" w:rsidRPr="00603161" w:rsidRDefault="00854DD0" w:rsidP="00031B63">
            <w:pPr>
              <w:pStyle w:val="movimento"/>
              <w:rPr>
                <w:color w:val="002060"/>
              </w:rPr>
            </w:pPr>
            <w:r w:rsidRPr="00603161">
              <w:rPr>
                <w:color w:val="002060"/>
              </w:rPr>
              <w:t>PAGGI ELENA</w:t>
            </w:r>
          </w:p>
        </w:tc>
        <w:tc>
          <w:tcPr>
            <w:tcW w:w="2200" w:type="dxa"/>
            <w:tcMar>
              <w:top w:w="20" w:type="dxa"/>
              <w:left w:w="20" w:type="dxa"/>
              <w:bottom w:w="20" w:type="dxa"/>
              <w:right w:w="20" w:type="dxa"/>
            </w:tcMar>
            <w:vAlign w:val="center"/>
            <w:hideMark/>
          </w:tcPr>
          <w:p w14:paraId="27278778" w14:textId="77777777" w:rsidR="00854DD0" w:rsidRPr="00603161" w:rsidRDefault="00854DD0" w:rsidP="00031B63">
            <w:pPr>
              <w:pStyle w:val="movimento2"/>
              <w:rPr>
                <w:color w:val="002060"/>
              </w:rPr>
            </w:pPr>
            <w:r w:rsidRPr="00603161">
              <w:rPr>
                <w:color w:val="002060"/>
              </w:rPr>
              <w:t xml:space="preserve">(CANTINE RIUNITE CSI) </w:t>
            </w:r>
          </w:p>
        </w:tc>
        <w:tc>
          <w:tcPr>
            <w:tcW w:w="800" w:type="dxa"/>
            <w:tcMar>
              <w:top w:w="20" w:type="dxa"/>
              <w:left w:w="20" w:type="dxa"/>
              <w:bottom w:w="20" w:type="dxa"/>
              <w:right w:w="20" w:type="dxa"/>
            </w:tcMar>
            <w:vAlign w:val="center"/>
            <w:hideMark/>
          </w:tcPr>
          <w:p w14:paraId="3284D439"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CCE56B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2E17351" w14:textId="77777777" w:rsidR="00854DD0" w:rsidRPr="00603161" w:rsidRDefault="00854DD0" w:rsidP="00031B63">
            <w:pPr>
              <w:pStyle w:val="movimento2"/>
              <w:rPr>
                <w:color w:val="002060"/>
              </w:rPr>
            </w:pPr>
            <w:r w:rsidRPr="00603161">
              <w:rPr>
                <w:color w:val="002060"/>
              </w:rPr>
              <w:t> </w:t>
            </w:r>
          </w:p>
        </w:tc>
      </w:tr>
    </w:tbl>
    <w:p w14:paraId="22541615"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0EDFDA2E"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3CC1D32E"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72CF5596" w14:textId="77777777" w:rsidR="00854DD0" w:rsidRPr="00603161" w:rsidRDefault="00854DD0" w:rsidP="00854DD0">
      <w:pPr>
        <w:pStyle w:val="titolo30"/>
        <w:divId w:val="527259509"/>
        <w:rPr>
          <w:color w:val="002060"/>
        </w:rPr>
      </w:pPr>
      <w:r w:rsidRPr="00603161">
        <w:rPr>
          <w:color w:val="002060"/>
        </w:rPr>
        <w:t xml:space="preserve">CALCIATORI NON ESPULSI </w:t>
      </w:r>
    </w:p>
    <w:p w14:paraId="17135F72"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5256741" w14:textId="77777777" w:rsidTr="00854DD0">
        <w:trPr>
          <w:divId w:val="527259509"/>
        </w:trPr>
        <w:tc>
          <w:tcPr>
            <w:tcW w:w="2200" w:type="dxa"/>
            <w:tcMar>
              <w:top w:w="20" w:type="dxa"/>
              <w:left w:w="20" w:type="dxa"/>
              <w:bottom w:w="20" w:type="dxa"/>
              <w:right w:w="20" w:type="dxa"/>
            </w:tcMar>
            <w:vAlign w:val="center"/>
            <w:hideMark/>
          </w:tcPr>
          <w:p w14:paraId="5D4146F1" w14:textId="77777777" w:rsidR="00854DD0" w:rsidRPr="00603161" w:rsidRDefault="00854DD0" w:rsidP="00031B63">
            <w:pPr>
              <w:pStyle w:val="movimento"/>
              <w:rPr>
                <w:color w:val="002060"/>
              </w:rPr>
            </w:pPr>
            <w:r w:rsidRPr="00603161">
              <w:rPr>
                <w:color w:val="002060"/>
              </w:rPr>
              <w:t>BACI ELISA</w:t>
            </w:r>
          </w:p>
        </w:tc>
        <w:tc>
          <w:tcPr>
            <w:tcW w:w="2200" w:type="dxa"/>
            <w:tcMar>
              <w:top w:w="20" w:type="dxa"/>
              <w:left w:w="20" w:type="dxa"/>
              <w:bottom w:w="20" w:type="dxa"/>
              <w:right w:w="20" w:type="dxa"/>
            </w:tcMar>
            <w:vAlign w:val="center"/>
            <w:hideMark/>
          </w:tcPr>
          <w:p w14:paraId="2C4B8409" w14:textId="77777777" w:rsidR="00854DD0" w:rsidRPr="00603161" w:rsidRDefault="00854DD0" w:rsidP="00031B63">
            <w:pPr>
              <w:pStyle w:val="movimento2"/>
              <w:rPr>
                <w:color w:val="002060"/>
              </w:rPr>
            </w:pPr>
            <w:r w:rsidRPr="00603161">
              <w:rPr>
                <w:color w:val="002060"/>
              </w:rPr>
              <w:t xml:space="preserve">(CALCIO A 5 CORINALDO) </w:t>
            </w:r>
          </w:p>
        </w:tc>
        <w:tc>
          <w:tcPr>
            <w:tcW w:w="800" w:type="dxa"/>
            <w:tcMar>
              <w:top w:w="20" w:type="dxa"/>
              <w:left w:w="20" w:type="dxa"/>
              <w:bottom w:w="20" w:type="dxa"/>
              <w:right w:w="20" w:type="dxa"/>
            </w:tcMar>
            <w:vAlign w:val="center"/>
            <w:hideMark/>
          </w:tcPr>
          <w:p w14:paraId="68152A1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EFD29A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134797D" w14:textId="77777777" w:rsidR="00854DD0" w:rsidRPr="00603161" w:rsidRDefault="00854DD0" w:rsidP="00031B63">
            <w:pPr>
              <w:pStyle w:val="movimento2"/>
              <w:rPr>
                <w:color w:val="002060"/>
              </w:rPr>
            </w:pPr>
            <w:r w:rsidRPr="00603161">
              <w:rPr>
                <w:color w:val="002060"/>
              </w:rPr>
              <w:t> </w:t>
            </w:r>
          </w:p>
        </w:tc>
      </w:tr>
    </w:tbl>
    <w:p w14:paraId="36F72751" w14:textId="77777777" w:rsidR="00854DD0" w:rsidRDefault="00854DD0" w:rsidP="00854DD0">
      <w:pPr>
        <w:pStyle w:val="breakline"/>
        <w:divId w:val="527259509"/>
        <w:rPr>
          <w:color w:val="002060"/>
        </w:rPr>
      </w:pPr>
    </w:p>
    <w:p w14:paraId="42AC2E42"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2778007"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D777585" w14:textId="77777777" w:rsidR="00854DD0" w:rsidRPr="00603161" w:rsidRDefault="00854DD0" w:rsidP="00854DD0">
      <w:pPr>
        <w:pStyle w:val="breakline"/>
        <w:divId w:val="527259509"/>
        <w:rPr>
          <w:rFonts w:eastAsiaTheme="minorEastAsia"/>
          <w:color w:val="002060"/>
        </w:rPr>
      </w:pPr>
    </w:p>
    <w:p w14:paraId="0AE43527" w14:textId="77777777" w:rsidR="00854DD0" w:rsidRPr="00603161" w:rsidRDefault="00854DD0" w:rsidP="00854DD0">
      <w:pPr>
        <w:pStyle w:val="titoloprinc0"/>
        <w:divId w:val="527259509"/>
        <w:rPr>
          <w:color w:val="002060"/>
        </w:rPr>
      </w:pPr>
      <w:r w:rsidRPr="00603161">
        <w:rPr>
          <w:color w:val="002060"/>
        </w:rPr>
        <w:t>CLASSIFICA</w:t>
      </w:r>
    </w:p>
    <w:p w14:paraId="6FD7D7BB" w14:textId="77777777" w:rsidR="00854DD0" w:rsidRPr="00603161" w:rsidRDefault="00854DD0" w:rsidP="00854DD0">
      <w:pPr>
        <w:pStyle w:val="breakline"/>
        <w:divId w:val="527259509"/>
        <w:rPr>
          <w:color w:val="002060"/>
        </w:rPr>
      </w:pPr>
    </w:p>
    <w:p w14:paraId="467C1479" w14:textId="77777777" w:rsidR="00854DD0" w:rsidRPr="00603161" w:rsidRDefault="00854DD0" w:rsidP="00854DD0">
      <w:pPr>
        <w:pStyle w:val="breakline"/>
        <w:divId w:val="527259509"/>
        <w:rPr>
          <w:color w:val="002060"/>
        </w:rPr>
      </w:pPr>
    </w:p>
    <w:p w14:paraId="212A4365"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377BD7C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84092"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21ACC"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AE464"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8B9D3"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DCA44"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55ADD"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B80B0"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C6D1"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0277"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74E18" w14:textId="77777777" w:rsidR="00854DD0" w:rsidRPr="00603161" w:rsidRDefault="00854DD0" w:rsidP="00031B63">
            <w:pPr>
              <w:pStyle w:val="headertabella0"/>
              <w:rPr>
                <w:color w:val="002060"/>
              </w:rPr>
            </w:pPr>
            <w:r w:rsidRPr="00603161">
              <w:rPr>
                <w:color w:val="002060"/>
              </w:rPr>
              <w:t>PE</w:t>
            </w:r>
          </w:p>
        </w:tc>
      </w:tr>
      <w:tr w:rsidR="00854DD0" w:rsidRPr="00603161" w14:paraId="5A8BBAA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16D85" w14:textId="77777777" w:rsidR="00854DD0" w:rsidRPr="00603161" w:rsidRDefault="00854DD0" w:rsidP="00031B63">
            <w:pPr>
              <w:pStyle w:val="rowtabella0"/>
              <w:rPr>
                <w:color w:val="002060"/>
              </w:rPr>
            </w:pPr>
            <w:r w:rsidRPr="0060316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4FB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4B5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7FCC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622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B3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61D6"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213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FA7A"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5E194" w14:textId="77777777" w:rsidR="00854DD0" w:rsidRPr="00603161" w:rsidRDefault="00854DD0" w:rsidP="00031B63">
            <w:pPr>
              <w:pStyle w:val="rowtabella0"/>
              <w:jc w:val="center"/>
              <w:rPr>
                <w:color w:val="002060"/>
              </w:rPr>
            </w:pPr>
            <w:r w:rsidRPr="00603161">
              <w:rPr>
                <w:color w:val="002060"/>
              </w:rPr>
              <w:t>0</w:t>
            </w:r>
          </w:p>
        </w:tc>
      </w:tr>
      <w:tr w:rsidR="00854DD0" w:rsidRPr="00603161" w14:paraId="6FA58F8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3F12E" w14:textId="77777777" w:rsidR="00854DD0" w:rsidRPr="003A02EB" w:rsidRDefault="00854DD0" w:rsidP="00031B63">
            <w:pPr>
              <w:pStyle w:val="rowtabella0"/>
              <w:rPr>
                <w:color w:val="002060"/>
                <w:lang w:val="en-US"/>
              </w:rPr>
            </w:pPr>
            <w:r w:rsidRPr="003A02EB">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8561E"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7FA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4A2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09F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56D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4C5A" w14:textId="77777777" w:rsidR="00854DD0" w:rsidRPr="00603161" w:rsidRDefault="00854DD0" w:rsidP="00031B63">
            <w:pPr>
              <w:pStyle w:val="rowtabella0"/>
              <w:jc w:val="center"/>
              <w:rPr>
                <w:color w:val="002060"/>
              </w:rPr>
            </w:pPr>
            <w:r w:rsidRPr="006031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CEC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2122"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D19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AF8784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12489"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36F9E"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BDB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2F91A"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576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C98B"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7DE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3820"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045B"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040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E19E26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9F994" w14:textId="77777777" w:rsidR="00854DD0" w:rsidRPr="00603161" w:rsidRDefault="00854DD0" w:rsidP="00031B63">
            <w:pPr>
              <w:pStyle w:val="rowtabella0"/>
              <w:rPr>
                <w:color w:val="002060"/>
              </w:rPr>
            </w:pPr>
            <w:r w:rsidRPr="0060316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83CC"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0B9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871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D61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29A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5285"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AA95"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F01E"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8E83" w14:textId="77777777" w:rsidR="00854DD0" w:rsidRPr="00603161" w:rsidRDefault="00854DD0" w:rsidP="00031B63">
            <w:pPr>
              <w:pStyle w:val="rowtabella0"/>
              <w:jc w:val="center"/>
              <w:rPr>
                <w:color w:val="002060"/>
              </w:rPr>
            </w:pPr>
            <w:r w:rsidRPr="00603161">
              <w:rPr>
                <w:color w:val="002060"/>
              </w:rPr>
              <w:t>0</w:t>
            </w:r>
          </w:p>
        </w:tc>
      </w:tr>
      <w:tr w:rsidR="00854DD0" w:rsidRPr="00603161" w14:paraId="4318E69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E4BD9" w14:textId="77777777" w:rsidR="00854DD0" w:rsidRPr="00603161" w:rsidRDefault="00854DD0" w:rsidP="00031B63">
            <w:pPr>
              <w:pStyle w:val="rowtabella0"/>
              <w:rPr>
                <w:color w:val="002060"/>
              </w:rPr>
            </w:pPr>
            <w:r w:rsidRPr="0060316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AEE9"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C36A"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F77C6"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BE9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BAFD"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59CD"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1B17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0F6B9"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E1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B618E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290A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7584"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25CB"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92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48E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09C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EA0F"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1D16"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B47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895A" w14:textId="77777777" w:rsidR="00854DD0" w:rsidRPr="00603161" w:rsidRDefault="00854DD0" w:rsidP="00031B63">
            <w:pPr>
              <w:pStyle w:val="rowtabella0"/>
              <w:jc w:val="center"/>
              <w:rPr>
                <w:color w:val="002060"/>
              </w:rPr>
            </w:pPr>
            <w:r w:rsidRPr="00603161">
              <w:rPr>
                <w:color w:val="002060"/>
              </w:rPr>
              <w:t>0</w:t>
            </w:r>
          </w:p>
        </w:tc>
      </w:tr>
      <w:tr w:rsidR="00854DD0" w:rsidRPr="00603161" w14:paraId="70B8C75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68CF7" w14:textId="77777777" w:rsidR="00854DD0" w:rsidRPr="00603161" w:rsidRDefault="00854DD0" w:rsidP="00031B63">
            <w:pPr>
              <w:pStyle w:val="rowtabella0"/>
              <w:rPr>
                <w:color w:val="002060"/>
              </w:rPr>
            </w:pPr>
            <w:r w:rsidRPr="0060316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D645"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AD62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776A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EE91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DA3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8AA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3F18"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582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BC19" w14:textId="77777777" w:rsidR="00854DD0" w:rsidRPr="00603161" w:rsidRDefault="00854DD0" w:rsidP="00031B63">
            <w:pPr>
              <w:pStyle w:val="rowtabella0"/>
              <w:jc w:val="center"/>
              <w:rPr>
                <w:color w:val="002060"/>
              </w:rPr>
            </w:pPr>
            <w:r w:rsidRPr="00603161">
              <w:rPr>
                <w:color w:val="002060"/>
              </w:rPr>
              <w:t>0</w:t>
            </w:r>
          </w:p>
        </w:tc>
      </w:tr>
      <w:tr w:rsidR="00854DD0" w:rsidRPr="00603161" w14:paraId="63BA6A5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3967D" w14:textId="77777777" w:rsidR="00854DD0" w:rsidRPr="00603161" w:rsidRDefault="00854DD0" w:rsidP="00031B63">
            <w:pPr>
              <w:pStyle w:val="rowtabella0"/>
              <w:rPr>
                <w:color w:val="002060"/>
              </w:rPr>
            </w:pPr>
            <w:r w:rsidRPr="0060316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2370"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341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2260"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B18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CDEF"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F24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B7A8"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796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484D" w14:textId="77777777" w:rsidR="00854DD0" w:rsidRPr="00603161" w:rsidRDefault="00854DD0" w:rsidP="00031B63">
            <w:pPr>
              <w:pStyle w:val="rowtabella0"/>
              <w:jc w:val="center"/>
              <w:rPr>
                <w:color w:val="002060"/>
              </w:rPr>
            </w:pPr>
            <w:r w:rsidRPr="00603161">
              <w:rPr>
                <w:color w:val="002060"/>
              </w:rPr>
              <w:t>0</w:t>
            </w:r>
          </w:p>
        </w:tc>
      </w:tr>
      <w:tr w:rsidR="00854DD0" w:rsidRPr="00603161" w14:paraId="0D2F8B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D960C"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FE1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6C07"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211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8D8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38C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C705"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EDA7"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C33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BFA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83033C"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FC8821" w14:textId="77777777" w:rsidR="00854DD0" w:rsidRPr="00603161" w:rsidRDefault="00854DD0" w:rsidP="00031B63">
            <w:pPr>
              <w:pStyle w:val="rowtabella0"/>
              <w:rPr>
                <w:color w:val="002060"/>
              </w:rPr>
            </w:pPr>
            <w:r w:rsidRPr="0060316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614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4EF57"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95B4"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DD9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F342A"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0F338"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7B84"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5E6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D75F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3705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FD65C" w14:textId="77777777" w:rsidR="00854DD0" w:rsidRPr="00603161" w:rsidRDefault="00854DD0" w:rsidP="00031B63">
            <w:pPr>
              <w:pStyle w:val="rowtabella0"/>
              <w:rPr>
                <w:color w:val="002060"/>
              </w:rPr>
            </w:pPr>
            <w:r w:rsidRPr="0060316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5EC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3D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BB1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233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E838"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9420"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32B0"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8A72"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E6B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E04472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42404"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66B4"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B22D"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375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46D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72B8"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A40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A0AC"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B131"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5BF4" w14:textId="77777777" w:rsidR="00854DD0" w:rsidRPr="00603161" w:rsidRDefault="00854DD0" w:rsidP="00031B63">
            <w:pPr>
              <w:pStyle w:val="rowtabella0"/>
              <w:jc w:val="center"/>
              <w:rPr>
                <w:color w:val="002060"/>
              </w:rPr>
            </w:pPr>
            <w:r w:rsidRPr="00603161">
              <w:rPr>
                <w:color w:val="002060"/>
              </w:rPr>
              <w:t>0</w:t>
            </w:r>
          </w:p>
        </w:tc>
      </w:tr>
      <w:tr w:rsidR="00854DD0" w:rsidRPr="00603161" w14:paraId="077B1DAB"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98C44" w14:textId="77777777" w:rsidR="00854DD0" w:rsidRPr="00603161" w:rsidRDefault="00854DD0" w:rsidP="00031B63">
            <w:pPr>
              <w:pStyle w:val="rowtabella0"/>
              <w:rPr>
                <w:color w:val="002060"/>
              </w:rPr>
            </w:pPr>
            <w:r w:rsidRPr="0060316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6E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2AB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A12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1EC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6D7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52D2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BAA3" w14:textId="77777777" w:rsidR="00854DD0" w:rsidRPr="00603161" w:rsidRDefault="00854DD0" w:rsidP="00031B63">
            <w:pPr>
              <w:pStyle w:val="rowtabella0"/>
              <w:jc w:val="center"/>
              <w:rPr>
                <w:color w:val="002060"/>
              </w:rPr>
            </w:pPr>
            <w:r w:rsidRPr="0060316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EE43" w14:textId="77777777" w:rsidR="00854DD0" w:rsidRPr="00603161" w:rsidRDefault="00854DD0" w:rsidP="00031B63">
            <w:pPr>
              <w:pStyle w:val="rowtabella0"/>
              <w:jc w:val="center"/>
              <w:rPr>
                <w:color w:val="002060"/>
              </w:rPr>
            </w:pPr>
            <w:r w:rsidRPr="006031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3B4F" w14:textId="77777777" w:rsidR="00854DD0" w:rsidRPr="00603161" w:rsidRDefault="00854DD0" w:rsidP="00031B63">
            <w:pPr>
              <w:pStyle w:val="rowtabella0"/>
              <w:jc w:val="center"/>
              <w:rPr>
                <w:color w:val="002060"/>
              </w:rPr>
            </w:pPr>
            <w:r w:rsidRPr="00603161">
              <w:rPr>
                <w:color w:val="002060"/>
              </w:rPr>
              <w:t>0</w:t>
            </w:r>
          </w:p>
        </w:tc>
      </w:tr>
    </w:tbl>
    <w:p w14:paraId="192DE60A" w14:textId="77777777" w:rsidR="00854DD0" w:rsidRDefault="00854DD0" w:rsidP="00854DD0">
      <w:pPr>
        <w:pStyle w:val="breakline"/>
        <w:divId w:val="527259509"/>
        <w:rPr>
          <w:color w:val="002060"/>
        </w:rPr>
      </w:pPr>
    </w:p>
    <w:p w14:paraId="10DEDAF6" w14:textId="77777777" w:rsidR="00854DD0" w:rsidRDefault="00854DD0" w:rsidP="00854DD0">
      <w:pPr>
        <w:pStyle w:val="titoloprinc0"/>
        <w:divId w:val="527259509"/>
        <w:rPr>
          <w:color w:val="002060"/>
        </w:rPr>
      </w:pPr>
      <w:r>
        <w:rPr>
          <w:color w:val="002060"/>
        </w:rPr>
        <w:t>PROGRAMMA GARE</w:t>
      </w:r>
    </w:p>
    <w:p w14:paraId="5082D43A" w14:textId="77777777" w:rsidR="00854DD0" w:rsidRPr="00C238F7" w:rsidRDefault="00854DD0" w:rsidP="00854DD0">
      <w:pPr>
        <w:pStyle w:val="sottotitolocampionato10"/>
        <w:divId w:val="527259509"/>
        <w:rPr>
          <w:color w:val="002060"/>
        </w:rPr>
      </w:pPr>
      <w:r w:rsidRPr="00C238F7">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199"/>
        <w:gridCol w:w="1548"/>
        <w:gridCol w:w="1548"/>
      </w:tblGrid>
      <w:tr w:rsidR="00854DD0" w:rsidRPr="00C238F7" w14:paraId="601DB688"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48C23"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F71B"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478DC"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D76A7"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9944"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B32D" w14:textId="77777777" w:rsidR="00854DD0" w:rsidRPr="00C238F7" w:rsidRDefault="00854DD0" w:rsidP="00031B63">
            <w:pPr>
              <w:pStyle w:val="headertabella0"/>
              <w:rPr>
                <w:color w:val="002060"/>
              </w:rPr>
            </w:pPr>
            <w:proofErr w:type="spellStart"/>
            <w:r w:rsidRPr="00C238F7">
              <w:rPr>
                <w:color w:val="002060"/>
              </w:rPr>
              <w:t>Localita'</w:t>
            </w:r>
            <w:proofErr w:type="spellEnd"/>
            <w:r w:rsidRPr="00C2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F95AB"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4125CB89" w14:textId="77777777" w:rsidTr="00854DD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07172" w14:textId="77777777" w:rsidR="00854DD0" w:rsidRPr="00C238F7" w:rsidRDefault="00854DD0" w:rsidP="00031B63">
            <w:pPr>
              <w:pStyle w:val="rowtabella0"/>
              <w:rPr>
                <w:color w:val="002060"/>
              </w:rPr>
            </w:pPr>
            <w:r w:rsidRPr="00C238F7">
              <w:rPr>
                <w:color w:val="002060"/>
              </w:rPr>
              <w:lastRenderedPageBreak/>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D0DCA" w14:textId="77777777" w:rsidR="00854DD0" w:rsidRPr="00C238F7" w:rsidRDefault="00854DD0" w:rsidP="00031B63">
            <w:pPr>
              <w:pStyle w:val="rowtabella0"/>
              <w:rPr>
                <w:color w:val="002060"/>
              </w:rPr>
            </w:pPr>
            <w:r w:rsidRPr="00C238F7">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6BD19" w14:textId="77777777" w:rsidR="00854DD0" w:rsidRPr="00C238F7" w:rsidRDefault="00854DD0" w:rsidP="00031B63">
            <w:pPr>
              <w:pStyle w:val="rowtabella0"/>
              <w:jc w:val="center"/>
              <w:rPr>
                <w:color w:val="002060"/>
              </w:rPr>
            </w:pPr>
            <w:r w:rsidRPr="00C238F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14331" w14:textId="77777777" w:rsidR="00854DD0" w:rsidRPr="00C238F7" w:rsidRDefault="00854DD0" w:rsidP="00031B63">
            <w:pPr>
              <w:pStyle w:val="rowtabella0"/>
              <w:rPr>
                <w:color w:val="002060"/>
              </w:rPr>
            </w:pPr>
            <w:r w:rsidRPr="00C238F7">
              <w:rPr>
                <w:color w:val="002060"/>
              </w:rPr>
              <w:t>07/01/2022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BAA35" w14:textId="77777777" w:rsidR="00854DD0" w:rsidRPr="00C238F7" w:rsidRDefault="00854DD0" w:rsidP="00031B63">
            <w:pPr>
              <w:pStyle w:val="rowtabella0"/>
              <w:rPr>
                <w:color w:val="002060"/>
              </w:rPr>
            </w:pPr>
            <w:r w:rsidRPr="00C238F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D9364" w14:textId="77777777" w:rsidR="00854DD0" w:rsidRPr="00C238F7" w:rsidRDefault="00854DD0" w:rsidP="00031B63">
            <w:pPr>
              <w:pStyle w:val="rowtabella0"/>
              <w:rPr>
                <w:color w:val="002060"/>
              </w:rPr>
            </w:pPr>
            <w:r w:rsidRPr="00C238F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C1887" w14:textId="77777777" w:rsidR="00854DD0" w:rsidRPr="00C238F7" w:rsidRDefault="00854DD0" w:rsidP="00031B63">
            <w:pPr>
              <w:pStyle w:val="rowtabella0"/>
              <w:rPr>
                <w:color w:val="002060"/>
              </w:rPr>
            </w:pPr>
            <w:r w:rsidRPr="00C238F7">
              <w:rPr>
                <w:color w:val="002060"/>
              </w:rPr>
              <w:t>VIA MADRE TERESA DI CALCUTTA</w:t>
            </w:r>
          </w:p>
        </w:tc>
      </w:tr>
      <w:tr w:rsidR="00854DD0" w:rsidRPr="00C238F7" w14:paraId="2DBC0611" w14:textId="77777777" w:rsidTr="00854DD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FE0E19" w14:textId="77777777" w:rsidR="00854DD0" w:rsidRPr="00C238F7" w:rsidRDefault="00854DD0" w:rsidP="00031B63">
            <w:pPr>
              <w:pStyle w:val="rowtabella0"/>
              <w:rPr>
                <w:color w:val="002060"/>
              </w:rPr>
            </w:pPr>
            <w:r w:rsidRPr="00C238F7">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FD249" w14:textId="77777777" w:rsidR="00854DD0" w:rsidRPr="00C238F7" w:rsidRDefault="00854DD0" w:rsidP="00031B63">
            <w:pPr>
              <w:pStyle w:val="rowtabella0"/>
              <w:rPr>
                <w:color w:val="002060"/>
              </w:rPr>
            </w:pPr>
            <w:r w:rsidRPr="00C238F7">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3285D"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905C90" w14:textId="77777777" w:rsidR="00854DD0" w:rsidRPr="00C238F7" w:rsidRDefault="00854DD0" w:rsidP="00031B63">
            <w:pPr>
              <w:pStyle w:val="rowtabella0"/>
              <w:rPr>
                <w:color w:val="002060"/>
              </w:rPr>
            </w:pPr>
            <w:r w:rsidRPr="00C238F7">
              <w:rPr>
                <w:color w:val="002060"/>
              </w:rPr>
              <w:t>07/01/2022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BE5E9" w14:textId="77777777" w:rsidR="00854DD0" w:rsidRPr="00C238F7" w:rsidRDefault="00854DD0" w:rsidP="00031B63">
            <w:pPr>
              <w:pStyle w:val="rowtabella0"/>
              <w:rPr>
                <w:color w:val="002060"/>
              </w:rPr>
            </w:pPr>
            <w:r w:rsidRPr="00C238F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0278A" w14:textId="77777777" w:rsidR="00854DD0" w:rsidRPr="00C238F7" w:rsidRDefault="00854DD0" w:rsidP="00031B63">
            <w:pPr>
              <w:pStyle w:val="rowtabella0"/>
              <w:rPr>
                <w:color w:val="002060"/>
              </w:rPr>
            </w:pPr>
            <w:r w:rsidRPr="00C238F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99168" w14:textId="77777777" w:rsidR="00854DD0" w:rsidRPr="00C238F7" w:rsidRDefault="00854DD0" w:rsidP="00031B63">
            <w:pPr>
              <w:pStyle w:val="rowtabella0"/>
              <w:rPr>
                <w:color w:val="002060"/>
              </w:rPr>
            </w:pPr>
            <w:r w:rsidRPr="00C238F7">
              <w:rPr>
                <w:color w:val="002060"/>
              </w:rPr>
              <w:t>VIA E.MATTEI</w:t>
            </w:r>
          </w:p>
        </w:tc>
      </w:tr>
      <w:tr w:rsidR="00854DD0" w:rsidRPr="00C238F7" w14:paraId="7F2C92A4" w14:textId="77777777" w:rsidTr="00854DD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41985D" w14:textId="77777777" w:rsidR="00854DD0" w:rsidRPr="00C238F7" w:rsidRDefault="00854DD0" w:rsidP="00031B63">
            <w:pPr>
              <w:pStyle w:val="rowtabella0"/>
              <w:rPr>
                <w:color w:val="002060"/>
              </w:rPr>
            </w:pPr>
            <w:r w:rsidRPr="00C238F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EE79F" w14:textId="77777777" w:rsidR="00854DD0" w:rsidRPr="00C238F7" w:rsidRDefault="00854DD0" w:rsidP="00031B63">
            <w:pPr>
              <w:pStyle w:val="rowtabella0"/>
              <w:rPr>
                <w:color w:val="002060"/>
              </w:rPr>
            </w:pPr>
            <w:r w:rsidRPr="00C238F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88B5AC"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E6B84" w14:textId="77777777" w:rsidR="00854DD0" w:rsidRPr="00C238F7" w:rsidRDefault="00854DD0" w:rsidP="00031B63">
            <w:pPr>
              <w:pStyle w:val="rowtabella0"/>
              <w:rPr>
                <w:color w:val="002060"/>
              </w:rPr>
            </w:pPr>
            <w:r w:rsidRPr="00C238F7">
              <w:rPr>
                <w:color w:val="002060"/>
              </w:rPr>
              <w:t>07/01/2022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F6D3D" w14:textId="77777777" w:rsidR="00854DD0" w:rsidRPr="00C238F7" w:rsidRDefault="00854DD0" w:rsidP="00031B63">
            <w:pPr>
              <w:pStyle w:val="rowtabella0"/>
              <w:rPr>
                <w:color w:val="002060"/>
              </w:rPr>
            </w:pPr>
            <w:r w:rsidRPr="00C238F7">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E7F2C" w14:textId="77777777" w:rsidR="00854DD0" w:rsidRPr="00C238F7" w:rsidRDefault="00854DD0" w:rsidP="00031B63">
            <w:pPr>
              <w:pStyle w:val="rowtabella0"/>
              <w:rPr>
                <w:color w:val="002060"/>
              </w:rPr>
            </w:pPr>
            <w:r w:rsidRPr="00C238F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195CC" w14:textId="77777777" w:rsidR="00854DD0" w:rsidRPr="00C238F7" w:rsidRDefault="00854DD0" w:rsidP="00031B63">
            <w:pPr>
              <w:pStyle w:val="rowtabella0"/>
              <w:rPr>
                <w:color w:val="002060"/>
              </w:rPr>
            </w:pPr>
            <w:r w:rsidRPr="00C238F7">
              <w:rPr>
                <w:color w:val="002060"/>
              </w:rPr>
              <w:t>VIA GROTTE DI POSATORA 19/A</w:t>
            </w:r>
          </w:p>
        </w:tc>
      </w:tr>
      <w:tr w:rsidR="00854DD0" w:rsidRPr="00C238F7" w14:paraId="679B6D19" w14:textId="77777777" w:rsidTr="00854DD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28E1E" w14:textId="77777777" w:rsidR="00854DD0" w:rsidRPr="00C238F7" w:rsidRDefault="00854DD0" w:rsidP="00031B63">
            <w:pPr>
              <w:pStyle w:val="rowtabella0"/>
              <w:rPr>
                <w:color w:val="002060"/>
              </w:rPr>
            </w:pPr>
            <w:r w:rsidRPr="00C238F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130E82" w14:textId="77777777" w:rsidR="00854DD0" w:rsidRPr="00C238F7" w:rsidRDefault="00854DD0" w:rsidP="00031B63">
            <w:pPr>
              <w:pStyle w:val="rowtabella0"/>
              <w:rPr>
                <w:color w:val="002060"/>
              </w:rPr>
            </w:pPr>
            <w:r w:rsidRPr="00C238F7">
              <w:rPr>
                <w:color w:val="002060"/>
              </w:rPr>
              <w:t>LA FENICE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06393" w14:textId="77777777" w:rsidR="00854DD0" w:rsidRPr="00C238F7" w:rsidRDefault="00854DD0" w:rsidP="00031B63">
            <w:pPr>
              <w:pStyle w:val="rowtabella0"/>
              <w:jc w:val="center"/>
              <w:rPr>
                <w:color w:val="002060"/>
              </w:rPr>
            </w:pPr>
            <w:r w:rsidRPr="00C238F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8C9C8" w14:textId="77777777" w:rsidR="00854DD0" w:rsidRPr="00C238F7" w:rsidRDefault="00854DD0" w:rsidP="00031B63">
            <w:pPr>
              <w:pStyle w:val="rowtabella0"/>
              <w:rPr>
                <w:color w:val="002060"/>
              </w:rPr>
            </w:pPr>
            <w:r w:rsidRPr="00C238F7">
              <w:rPr>
                <w:color w:val="002060"/>
              </w:rPr>
              <w:t>09/01/2022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1CD28" w14:textId="77777777" w:rsidR="00854DD0" w:rsidRPr="00C238F7" w:rsidRDefault="00854DD0" w:rsidP="00031B63">
            <w:pPr>
              <w:pStyle w:val="rowtabella0"/>
              <w:rPr>
                <w:color w:val="002060"/>
              </w:rPr>
            </w:pPr>
            <w:r w:rsidRPr="00C238F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846A8" w14:textId="77777777" w:rsidR="00854DD0" w:rsidRPr="00C238F7" w:rsidRDefault="00854DD0" w:rsidP="00031B63">
            <w:pPr>
              <w:pStyle w:val="rowtabella0"/>
              <w:rPr>
                <w:color w:val="002060"/>
              </w:rPr>
            </w:pPr>
            <w:r w:rsidRPr="00C238F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B6DAD" w14:textId="77777777" w:rsidR="00854DD0" w:rsidRPr="00C238F7" w:rsidRDefault="00854DD0" w:rsidP="00031B63">
            <w:pPr>
              <w:pStyle w:val="rowtabella0"/>
              <w:rPr>
                <w:color w:val="002060"/>
              </w:rPr>
            </w:pPr>
            <w:r w:rsidRPr="00C238F7">
              <w:rPr>
                <w:color w:val="002060"/>
              </w:rPr>
              <w:t>VIA LIGURIA - BORGO PINTURA</w:t>
            </w:r>
          </w:p>
        </w:tc>
      </w:tr>
    </w:tbl>
    <w:p w14:paraId="50B53D76" w14:textId="77777777" w:rsidR="00854DD0" w:rsidRPr="00603161" w:rsidRDefault="00854DD0" w:rsidP="00854DD0">
      <w:pPr>
        <w:pStyle w:val="breakline"/>
        <w:divId w:val="527259509"/>
        <w:rPr>
          <w:rFonts w:eastAsiaTheme="minorEastAsia"/>
          <w:color w:val="002060"/>
        </w:rPr>
      </w:pPr>
    </w:p>
    <w:p w14:paraId="5403A87D" w14:textId="77777777" w:rsidR="00854DD0" w:rsidRPr="00603161" w:rsidRDefault="00854DD0" w:rsidP="00854DD0">
      <w:pPr>
        <w:pStyle w:val="breakline"/>
        <w:divId w:val="527259509"/>
        <w:rPr>
          <w:color w:val="002060"/>
        </w:rPr>
      </w:pPr>
    </w:p>
    <w:p w14:paraId="2B63AE56"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21 CALCIO A 5 REGIONALE</w:t>
      </w:r>
    </w:p>
    <w:p w14:paraId="2A23D470" w14:textId="77777777" w:rsidR="00854DD0" w:rsidRPr="00603161" w:rsidRDefault="00854DD0" w:rsidP="00854DD0">
      <w:pPr>
        <w:pStyle w:val="titoloprinc0"/>
        <w:divId w:val="527259509"/>
        <w:rPr>
          <w:color w:val="002060"/>
        </w:rPr>
      </w:pPr>
      <w:r w:rsidRPr="00603161">
        <w:rPr>
          <w:color w:val="002060"/>
        </w:rPr>
        <w:t>RISULTATI</w:t>
      </w:r>
    </w:p>
    <w:p w14:paraId="3B999332" w14:textId="77777777" w:rsidR="00854DD0" w:rsidRPr="00603161" w:rsidRDefault="00854DD0" w:rsidP="00854DD0">
      <w:pPr>
        <w:pStyle w:val="breakline"/>
        <w:divId w:val="527259509"/>
        <w:rPr>
          <w:color w:val="002060"/>
        </w:rPr>
      </w:pPr>
    </w:p>
    <w:p w14:paraId="0DB0BC16" w14:textId="77777777" w:rsidR="00854DD0" w:rsidRPr="00603161" w:rsidRDefault="00854DD0" w:rsidP="00854DD0">
      <w:pPr>
        <w:pStyle w:val="sottotitolocampionato10"/>
        <w:divId w:val="527259509"/>
        <w:rPr>
          <w:color w:val="002060"/>
        </w:rPr>
      </w:pPr>
      <w:r w:rsidRPr="00603161">
        <w:rPr>
          <w:color w:val="002060"/>
        </w:rPr>
        <w:t>RISULTATI UFFICIALI GARE DEL 18/12/2021</w:t>
      </w:r>
    </w:p>
    <w:p w14:paraId="78C1CD9D"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CA31FEC"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4DD0" w:rsidRPr="00603161" w14:paraId="37320808"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098D61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C86B7"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072309A0"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B5394" w14:textId="77777777" w:rsidR="00854DD0" w:rsidRPr="00603161" w:rsidRDefault="00854DD0" w:rsidP="00031B63">
                  <w:pPr>
                    <w:pStyle w:val="rowtabella0"/>
                    <w:rPr>
                      <w:color w:val="002060"/>
                    </w:rPr>
                  </w:pPr>
                  <w:r w:rsidRPr="0060316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23951" w14:textId="77777777" w:rsidR="00854DD0" w:rsidRPr="00603161" w:rsidRDefault="00854DD0" w:rsidP="00031B63">
                  <w:pPr>
                    <w:pStyle w:val="rowtabella0"/>
                    <w:rPr>
                      <w:color w:val="002060"/>
                    </w:rPr>
                  </w:pPr>
                  <w:r w:rsidRPr="0060316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DCF7D" w14:textId="77777777" w:rsidR="00854DD0" w:rsidRPr="00603161" w:rsidRDefault="00854DD0" w:rsidP="00031B63">
                  <w:pPr>
                    <w:pStyle w:val="rowtabella0"/>
                    <w:jc w:val="center"/>
                    <w:rPr>
                      <w:color w:val="002060"/>
                    </w:rPr>
                  </w:pPr>
                  <w:r w:rsidRPr="00603161">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DB9EF" w14:textId="77777777" w:rsidR="00854DD0" w:rsidRPr="00603161" w:rsidRDefault="00854DD0" w:rsidP="00031B63">
                  <w:pPr>
                    <w:pStyle w:val="rowtabella0"/>
                    <w:jc w:val="center"/>
                    <w:rPr>
                      <w:color w:val="002060"/>
                    </w:rPr>
                  </w:pPr>
                  <w:r w:rsidRPr="00603161">
                    <w:rPr>
                      <w:color w:val="002060"/>
                    </w:rPr>
                    <w:t> </w:t>
                  </w:r>
                </w:p>
              </w:tc>
            </w:tr>
            <w:tr w:rsidR="00854DD0" w:rsidRPr="00603161" w14:paraId="2AC5105D"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50615" w14:textId="77777777" w:rsidR="00854DD0" w:rsidRPr="00603161" w:rsidRDefault="00854DD0" w:rsidP="00031B63">
                  <w:pPr>
                    <w:pStyle w:val="rowtabella0"/>
                    <w:rPr>
                      <w:color w:val="002060"/>
                    </w:rPr>
                  </w:pPr>
                  <w:r w:rsidRPr="00603161">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72DFF"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C455D" w14:textId="77777777" w:rsidR="00854DD0" w:rsidRPr="00603161" w:rsidRDefault="00854DD0" w:rsidP="00031B63">
                  <w:pPr>
                    <w:pStyle w:val="rowtabella0"/>
                    <w:jc w:val="center"/>
                    <w:rPr>
                      <w:color w:val="002060"/>
                    </w:rPr>
                  </w:pPr>
                  <w:r w:rsidRPr="0060316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DBD54" w14:textId="77777777" w:rsidR="00854DD0" w:rsidRPr="00603161" w:rsidRDefault="00854DD0" w:rsidP="00031B63">
                  <w:pPr>
                    <w:pStyle w:val="rowtabella0"/>
                    <w:jc w:val="center"/>
                    <w:rPr>
                      <w:color w:val="002060"/>
                    </w:rPr>
                  </w:pPr>
                  <w:r w:rsidRPr="00603161">
                    <w:rPr>
                      <w:color w:val="002060"/>
                    </w:rPr>
                    <w:t> </w:t>
                  </w:r>
                </w:p>
              </w:tc>
            </w:tr>
          </w:tbl>
          <w:p w14:paraId="6511993F"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46113A0C"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10171"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0B7BC6E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CAAB7" w14:textId="77777777" w:rsidR="00854DD0" w:rsidRPr="00603161" w:rsidRDefault="00854DD0" w:rsidP="00031B63">
                  <w:pPr>
                    <w:pStyle w:val="rowtabella0"/>
                    <w:rPr>
                      <w:color w:val="002060"/>
                    </w:rPr>
                  </w:pPr>
                  <w:r w:rsidRPr="0060316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DE57B" w14:textId="77777777" w:rsidR="00854DD0" w:rsidRPr="00603161" w:rsidRDefault="00854DD0" w:rsidP="00031B63">
                  <w:pPr>
                    <w:pStyle w:val="rowtabella0"/>
                    <w:rPr>
                      <w:color w:val="002060"/>
                    </w:rPr>
                  </w:pPr>
                  <w:r w:rsidRPr="0060316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95F98" w14:textId="77777777" w:rsidR="00854DD0" w:rsidRPr="00603161" w:rsidRDefault="00854DD0" w:rsidP="00031B63">
                  <w:pPr>
                    <w:pStyle w:val="rowtabella0"/>
                    <w:jc w:val="center"/>
                    <w:rPr>
                      <w:color w:val="002060"/>
                    </w:rPr>
                  </w:pPr>
                  <w:r w:rsidRPr="0060316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54819" w14:textId="77777777" w:rsidR="00854DD0" w:rsidRPr="00603161" w:rsidRDefault="00854DD0" w:rsidP="00031B63">
                  <w:pPr>
                    <w:pStyle w:val="rowtabella0"/>
                    <w:jc w:val="center"/>
                    <w:rPr>
                      <w:color w:val="002060"/>
                    </w:rPr>
                  </w:pPr>
                  <w:r w:rsidRPr="00603161">
                    <w:rPr>
                      <w:color w:val="002060"/>
                    </w:rPr>
                    <w:t> </w:t>
                  </w:r>
                </w:p>
              </w:tc>
            </w:tr>
            <w:tr w:rsidR="00854DD0" w:rsidRPr="00603161" w14:paraId="0CF7C802"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8AE510" w14:textId="77777777" w:rsidR="00854DD0" w:rsidRPr="00603161" w:rsidRDefault="00854DD0" w:rsidP="00031B63">
                  <w:pPr>
                    <w:pStyle w:val="rowtabella0"/>
                    <w:rPr>
                      <w:color w:val="002060"/>
                    </w:rPr>
                  </w:pPr>
                  <w:r w:rsidRPr="0060316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82596D" w14:textId="77777777" w:rsidR="00854DD0" w:rsidRPr="00603161" w:rsidRDefault="00854DD0" w:rsidP="00031B63">
                  <w:pPr>
                    <w:pStyle w:val="rowtabella0"/>
                    <w:rPr>
                      <w:color w:val="002060"/>
                    </w:rPr>
                  </w:pPr>
                  <w:r w:rsidRPr="00603161">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D706E" w14:textId="77777777" w:rsidR="00854DD0" w:rsidRPr="00603161" w:rsidRDefault="00854DD0" w:rsidP="00031B63">
                  <w:pPr>
                    <w:pStyle w:val="rowtabella0"/>
                    <w:jc w:val="center"/>
                    <w:rPr>
                      <w:color w:val="002060"/>
                    </w:rPr>
                  </w:pPr>
                  <w:r w:rsidRPr="00603161">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F10E4" w14:textId="77777777" w:rsidR="00854DD0" w:rsidRPr="00603161" w:rsidRDefault="00854DD0" w:rsidP="00031B63">
                  <w:pPr>
                    <w:pStyle w:val="rowtabella0"/>
                    <w:jc w:val="center"/>
                    <w:rPr>
                      <w:color w:val="002060"/>
                    </w:rPr>
                  </w:pPr>
                  <w:r w:rsidRPr="00603161">
                    <w:rPr>
                      <w:color w:val="002060"/>
                    </w:rPr>
                    <w:t> </w:t>
                  </w:r>
                </w:p>
              </w:tc>
            </w:tr>
            <w:tr w:rsidR="00854DD0" w:rsidRPr="00603161" w14:paraId="0AB14021"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0ABA7" w14:textId="77777777" w:rsidR="00854DD0" w:rsidRPr="00603161" w:rsidRDefault="00854DD0" w:rsidP="00031B63">
                  <w:pPr>
                    <w:pStyle w:val="rowtabella0"/>
                    <w:rPr>
                      <w:color w:val="002060"/>
                    </w:rPr>
                  </w:pPr>
                  <w:r w:rsidRPr="00603161">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5DE9D" w14:textId="77777777" w:rsidR="00854DD0" w:rsidRPr="00603161" w:rsidRDefault="00854DD0" w:rsidP="00031B63">
                  <w:pPr>
                    <w:pStyle w:val="rowtabella0"/>
                    <w:rPr>
                      <w:color w:val="002060"/>
                    </w:rPr>
                  </w:pPr>
                  <w:r w:rsidRPr="00603161">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A08AC" w14:textId="77777777" w:rsidR="00854DD0" w:rsidRPr="00603161" w:rsidRDefault="00854DD0" w:rsidP="00031B63">
                  <w:pPr>
                    <w:pStyle w:val="rowtabella0"/>
                    <w:jc w:val="center"/>
                    <w:rPr>
                      <w:color w:val="002060"/>
                    </w:rPr>
                  </w:pPr>
                  <w:r w:rsidRPr="00603161">
                    <w:rPr>
                      <w:color w:val="002060"/>
                    </w:rPr>
                    <w:t>6 - 7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B8DF0" w14:textId="77777777" w:rsidR="00854DD0" w:rsidRPr="00603161" w:rsidRDefault="00854DD0" w:rsidP="00031B63">
                  <w:pPr>
                    <w:pStyle w:val="rowtabella0"/>
                    <w:jc w:val="center"/>
                    <w:rPr>
                      <w:color w:val="002060"/>
                    </w:rPr>
                  </w:pPr>
                  <w:r w:rsidRPr="00603161">
                    <w:rPr>
                      <w:color w:val="002060"/>
                    </w:rPr>
                    <w:t> </w:t>
                  </w:r>
                </w:p>
              </w:tc>
            </w:tr>
            <w:tr w:rsidR="00854DD0" w:rsidRPr="00603161" w14:paraId="100F1C4D"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CF5E2EA" w14:textId="77777777" w:rsidR="00854DD0" w:rsidRPr="00603161" w:rsidRDefault="00854DD0" w:rsidP="00031B63">
                  <w:pPr>
                    <w:pStyle w:val="rowtabella0"/>
                    <w:rPr>
                      <w:color w:val="002060"/>
                    </w:rPr>
                  </w:pPr>
                  <w:r w:rsidRPr="00603161">
                    <w:rPr>
                      <w:color w:val="002060"/>
                    </w:rPr>
                    <w:t>(1) - disputata il 19/12/2021</w:t>
                  </w:r>
                </w:p>
              </w:tc>
            </w:tr>
          </w:tbl>
          <w:p w14:paraId="2EBD8207" w14:textId="77777777" w:rsidR="00854DD0" w:rsidRPr="00603161" w:rsidRDefault="00854DD0" w:rsidP="00031B63">
            <w:pPr>
              <w:rPr>
                <w:color w:val="002060"/>
              </w:rPr>
            </w:pPr>
          </w:p>
        </w:tc>
      </w:tr>
    </w:tbl>
    <w:p w14:paraId="156AEB4F" w14:textId="77777777" w:rsidR="00854DD0" w:rsidRPr="00603161" w:rsidRDefault="00854DD0" w:rsidP="00854DD0">
      <w:pPr>
        <w:pStyle w:val="breakline"/>
        <w:divId w:val="527259509"/>
        <w:rPr>
          <w:rFonts w:eastAsiaTheme="minorEastAsia"/>
          <w:color w:val="002060"/>
        </w:rPr>
      </w:pPr>
    </w:p>
    <w:p w14:paraId="41D1E55B" w14:textId="77777777" w:rsidR="00854DD0" w:rsidRPr="00603161" w:rsidRDefault="00854DD0" w:rsidP="00854DD0">
      <w:pPr>
        <w:pStyle w:val="breakline"/>
        <w:divId w:val="527259509"/>
        <w:rPr>
          <w:color w:val="002060"/>
        </w:rPr>
      </w:pPr>
    </w:p>
    <w:p w14:paraId="2C589B9E" w14:textId="77777777" w:rsidR="00854DD0" w:rsidRPr="00603161" w:rsidRDefault="00854DD0" w:rsidP="00854DD0">
      <w:pPr>
        <w:pStyle w:val="titoloprinc0"/>
        <w:divId w:val="527259509"/>
        <w:rPr>
          <w:color w:val="002060"/>
        </w:rPr>
      </w:pPr>
      <w:r w:rsidRPr="00603161">
        <w:rPr>
          <w:color w:val="002060"/>
        </w:rPr>
        <w:t>GIUDICE SPORTIVO</w:t>
      </w:r>
    </w:p>
    <w:p w14:paraId="5E56C1C8"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4154F723" w14:textId="77777777" w:rsidR="00854DD0" w:rsidRPr="00603161" w:rsidRDefault="00854DD0" w:rsidP="00854DD0">
      <w:pPr>
        <w:pStyle w:val="titolo10"/>
        <w:divId w:val="527259509"/>
        <w:rPr>
          <w:color w:val="002060"/>
        </w:rPr>
      </w:pPr>
      <w:r w:rsidRPr="00603161">
        <w:rPr>
          <w:color w:val="002060"/>
        </w:rPr>
        <w:t xml:space="preserve">GARE DEL 19/12/2021 </w:t>
      </w:r>
    </w:p>
    <w:p w14:paraId="7399DF9D" w14:textId="77777777" w:rsidR="00854DD0" w:rsidRPr="00603161" w:rsidRDefault="00854DD0" w:rsidP="00854DD0">
      <w:pPr>
        <w:pStyle w:val="titolo60"/>
        <w:divId w:val="527259509"/>
        <w:rPr>
          <w:color w:val="002060"/>
        </w:rPr>
      </w:pPr>
      <w:r w:rsidRPr="00603161">
        <w:rPr>
          <w:color w:val="002060"/>
        </w:rPr>
        <w:t xml:space="preserve">DECISIONI DEL GIUDICE SPORTIVO </w:t>
      </w:r>
    </w:p>
    <w:p w14:paraId="71248B6F"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gara del 19/12/2021 C.U.S. MACERATA CALCIO A5 - FUTSAL MONTURANO </w:t>
      </w:r>
      <w:r w:rsidRPr="00603161">
        <w:rPr>
          <w:color w:val="002060"/>
        </w:rPr>
        <w:br/>
        <w:t xml:space="preserve">Letto il referto arbitrale dal quale si evince che la gara in oggetto non è stata disputata per la mancata presentazione sul terreno di gioco della società </w:t>
      </w:r>
      <w:proofErr w:type="spellStart"/>
      <w:r w:rsidRPr="00603161">
        <w:rPr>
          <w:color w:val="002060"/>
        </w:rPr>
        <w:t>Futsal</w:t>
      </w:r>
      <w:proofErr w:type="spellEnd"/>
      <w:r w:rsidRPr="00603161">
        <w:rPr>
          <w:color w:val="002060"/>
        </w:rPr>
        <w:t xml:space="preserve"> </w:t>
      </w:r>
      <w:proofErr w:type="spellStart"/>
      <w:r w:rsidRPr="00603161">
        <w:rPr>
          <w:color w:val="002060"/>
        </w:rPr>
        <w:t>Monturano</w:t>
      </w:r>
      <w:proofErr w:type="spellEnd"/>
      <w:r w:rsidRPr="00603161">
        <w:rPr>
          <w:color w:val="002060"/>
        </w:rPr>
        <w:t xml:space="preserve"> </w:t>
      </w:r>
    </w:p>
    <w:p w14:paraId="220615D7" w14:textId="77777777" w:rsidR="00854DD0" w:rsidRDefault="00854DD0" w:rsidP="00854DD0">
      <w:pPr>
        <w:pStyle w:val="diffida"/>
        <w:spacing w:before="80" w:beforeAutospacing="0" w:after="40" w:afterAutospacing="0"/>
        <w:jc w:val="center"/>
        <w:divId w:val="527259509"/>
        <w:rPr>
          <w:color w:val="002060"/>
        </w:rPr>
      </w:pPr>
      <w:r w:rsidRPr="00603161">
        <w:rPr>
          <w:color w:val="002060"/>
        </w:rPr>
        <w:t>si decide</w:t>
      </w:r>
    </w:p>
    <w:p w14:paraId="5E809DF7"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 Di considerare la società </w:t>
      </w:r>
      <w:proofErr w:type="spellStart"/>
      <w:r w:rsidRPr="00603161">
        <w:rPr>
          <w:color w:val="002060"/>
        </w:rPr>
        <w:t>Futsal</w:t>
      </w:r>
      <w:proofErr w:type="spellEnd"/>
      <w:r w:rsidRPr="00603161">
        <w:rPr>
          <w:color w:val="002060"/>
        </w:rPr>
        <w:t xml:space="preserve"> </w:t>
      </w:r>
      <w:proofErr w:type="spellStart"/>
      <w:r w:rsidRPr="00603161">
        <w:rPr>
          <w:color w:val="002060"/>
        </w:rPr>
        <w:t>Monturano</w:t>
      </w:r>
      <w:proofErr w:type="spellEnd"/>
      <w:r w:rsidRPr="00603161">
        <w:rPr>
          <w:color w:val="002060"/>
        </w:rPr>
        <w:t xml:space="preserve"> rinunciataria alla disputa dell'incontro, comminandole la punizione sportiva della perdita della gara col punteggio di 6-0; </w:t>
      </w:r>
    </w:p>
    <w:p w14:paraId="0738E3CD" w14:textId="77777777" w:rsidR="00854DD0" w:rsidRDefault="00854DD0" w:rsidP="00854DD0">
      <w:pPr>
        <w:pStyle w:val="diffida"/>
        <w:spacing w:before="80" w:beforeAutospacing="0" w:after="40" w:afterAutospacing="0"/>
        <w:jc w:val="left"/>
        <w:divId w:val="527259509"/>
        <w:rPr>
          <w:color w:val="002060"/>
        </w:rPr>
      </w:pPr>
      <w:r w:rsidRPr="00603161">
        <w:rPr>
          <w:color w:val="002060"/>
        </w:rPr>
        <w:t xml:space="preserve">- Di sanzionare la società con la penalizzazione di un punto in classifica; </w:t>
      </w:r>
    </w:p>
    <w:p w14:paraId="2C87E57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 </w:t>
      </w:r>
      <w:r>
        <w:rPr>
          <w:color w:val="002060"/>
        </w:rPr>
        <w:t>D</w:t>
      </w:r>
      <w:r w:rsidRPr="00603161">
        <w:rPr>
          <w:color w:val="002060"/>
        </w:rPr>
        <w:t xml:space="preserve">i comminare alla società </w:t>
      </w:r>
      <w:proofErr w:type="spellStart"/>
      <w:r w:rsidRPr="00603161">
        <w:rPr>
          <w:color w:val="002060"/>
        </w:rPr>
        <w:t>Futsalo</w:t>
      </w:r>
      <w:proofErr w:type="spellEnd"/>
      <w:r w:rsidRPr="00603161">
        <w:rPr>
          <w:color w:val="002060"/>
        </w:rPr>
        <w:t xml:space="preserve"> </w:t>
      </w:r>
      <w:proofErr w:type="spellStart"/>
      <w:r w:rsidRPr="00603161">
        <w:rPr>
          <w:color w:val="002060"/>
        </w:rPr>
        <w:t>Monturano</w:t>
      </w:r>
      <w:proofErr w:type="spellEnd"/>
      <w:r w:rsidRPr="00603161">
        <w:rPr>
          <w:color w:val="002060"/>
        </w:rPr>
        <w:t xml:space="preserve"> la sanzione dell'ammenda di euro 200,00 (1 rinuncia) così stabilita in relazione alla categoria di appartenenza dalla Decisioni Ufficiali della L.N.D. per la stagione sportiva 2021/2022, come da CU n 1 </w:t>
      </w:r>
      <w:proofErr w:type="spellStart"/>
      <w:r w:rsidRPr="00603161">
        <w:rPr>
          <w:color w:val="002060"/>
        </w:rPr>
        <w:t>Lnd</w:t>
      </w:r>
      <w:proofErr w:type="spellEnd"/>
      <w:r w:rsidRPr="00603161">
        <w:rPr>
          <w:color w:val="002060"/>
        </w:rPr>
        <w:t xml:space="preserve"> del 1-7-2021. </w:t>
      </w:r>
    </w:p>
    <w:p w14:paraId="747C118D" w14:textId="77777777" w:rsidR="00854DD0" w:rsidRPr="00603161" w:rsidRDefault="00854DD0" w:rsidP="00854DD0">
      <w:pPr>
        <w:pStyle w:val="titolo10"/>
        <w:divId w:val="527259509"/>
        <w:rPr>
          <w:color w:val="002060"/>
        </w:rPr>
      </w:pPr>
      <w:r w:rsidRPr="00603161">
        <w:rPr>
          <w:color w:val="002060"/>
        </w:rPr>
        <w:t xml:space="preserve">GARE DEL 18/12/2021 </w:t>
      </w:r>
    </w:p>
    <w:p w14:paraId="56BA34F3"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08E2951"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28D3D681" w14:textId="77777777" w:rsidR="00854DD0" w:rsidRPr="00603161" w:rsidRDefault="00854DD0" w:rsidP="00854DD0">
      <w:pPr>
        <w:pStyle w:val="titolo30"/>
        <w:divId w:val="527259509"/>
        <w:rPr>
          <w:color w:val="002060"/>
        </w:rPr>
      </w:pPr>
      <w:r w:rsidRPr="00603161">
        <w:rPr>
          <w:color w:val="002060"/>
        </w:rPr>
        <w:t xml:space="preserve">CALCIATORI NON ESPULSI </w:t>
      </w:r>
    </w:p>
    <w:p w14:paraId="61D8D0AD"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38A8C01" w14:textId="77777777" w:rsidTr="00854DD0">
        <w:trPr>
          <w:divId w:val="527259509"/>
        </w:trPr>
        <w:tc>
          <w:tcPr>
            <w:tcW w:w="2200" w:type="dxa"/>
            <w:tcMar>
              <w:top w:w="20" w:type="dxa"/>
              <w:left w:w="20" w:type="dxa"/>
              <w:bottom w:w="20" w:type="dxa"/>
              <w:right w:w="20" w:type="dxa"/>
            </w:tcMar>
            <w:vAlign w:val="center"/>
            <w:hideMark/>
          </w:tcPr>
          <w:p w14:paraId="55CA776E" w14:textId="77777777" w:rsidR="00854DD0" w:rsidRPr="00603161" w:rsidRDefault="00854DD0" w:rsidP="00031B63">
            <w:pPr>
              <w:pStyle w:val="movimento"/>
              <w:rPr>
                <w:color w:val="002060"/>
              </w:rPr>
            </w:pPr>
            <w:r w:rsidRPr="00603161">
              <w:rPr>
                <w:color w:val="002060"/>
              </w:rPr>
              <w:t>RICCHITELLI FRANCESCO</w:t>
            </w:r>
          </w:p>
        </w:tc>
        <w:tc>
          <w:tcPr>
            <w:tcW w:w="2200" w:type="dxa"/>
            <w:tcMar>
              <w:top w:w="20" w:type="dxa"/>
              <w:left w:w="20" w:type="dxa"/>
              <w:bottom w:w="20" w:type="dxa"/>
              <w:right w:w="20" w:type="dxa"/>
            </w:tcMar>
            <w:vAlign w:val="center"/>
            <w:hideMark/>
          </w:tcPr>
          <w:p w14:paraId="53549718" w14:textId="77777777" w:rsidR="00854DD0" w:rsidRPr="00603161" w:rsidRDefault="00854DD0" w:rsidP="00031B63">
            <w:pPr>
              <w:pStyle w:val="movimento2"/>
              <w:rPr>
                <w:color w:val="002060"/>
              </w:rPr>
            </w:pPr>
            <w:r w:rsidRPr="00603161">
              <w:rPr>
                <w:color w:val="002060"/>
              </w:rPr>
              <w:t xml:space="preserve">(MONTELUPONE CALCIO A 5) </w:t>
            </w:r>
          </w:p>
        </w:tc>
        <w:tc>
          <w:tcPr>
            <w:tcW w:w="800" w:type="dxa"/>
            <w:tcMar>
              <w:top w:w="20" w:type="dxa"/>
              <w:left w:w="20" w:type="dxa"/>
              <w:bottom w:w="20" w:type="dxa"/>
              <w:right w:w="20" w:type="dxa"/>
            </w:tcMar>
            <w:vAlign w:val="center"/>
            <w:hideMark/>
          </w:tcPr>
          <w:p w14:paraId="6F354F4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B2F55A5"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1F588B7" w14:textId="77777777" w:rsidR="00854DD0" w:rsidRPr="00603161" w:rsidRDefault="00854DD0" w:rsidP="00031B63">
            <w:pPr>
              <w:pStyle w:val="movimento2"/>
              <w:rPr>
                <w:color w:val="002060"/>
              </w:rPr>
            </w:pPr>
            <w:r w:rsidRPr="00603161">
              <w:rPr>
                <w:color w:val="002060"/>
              </w:rPr>
              <w:t> </w:t>
            </w:r>
          </w:p>
        </w:tc>
      </w:tr>
    </w:tbl>
    <w:p w14:paraId="4529CCB1"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7A909C2" w14:textId="77777777" w:rsidTr="00854DD0">
        <w:trPr>
          <w:divId w:val="527259509"/>
        </w:trPr>
        <w:tc>
          <w:tcPr>
            <w:tcW w:w="2200" w:type="dxa"/>
            <w:tcMar>
              <w:top w:w="20" w:type="dxa"/>
              <w:left w:w="20" w:type="dxa"/>
              <w:bottom w:w="20" w:type="dxa"/>
              <w:right w:w="20" w:type="dxa"/>
            </w:tcMar>
            <w:vAlign w:val="center"/>
            <w:hideMark/>
          </w:tcPr>
          <w:p w14:paraId="6F9E8355" w14:textId="77777777" w:rsidR="00854DD0" w:rsidRPr="00603161" w:rsidRDefault="00854DD0" w:rsidP="00031B63">
            <w:pPr>
              <w:pStyle w:val="movimento"/>
              <w:rPr>
                <w:color w:val="002060"/>
              </w:rPr>
            </w:pPr>
            <w:r w:rsidRPr="00603161">
              <w:rPr>
                <w:color w:val="002060"/>
              </w:rPr>
              <w:t>ANDREANI ALESSIO</w:t>
            </w:r>
          </w:p>
        </w:tc>
        <w:tc>
          <w:tcPr>
            <w:tcW w:w="2200" w:type="dxa"/>
            <w:tcMar>
              <w:top w:w="20" w:type="dxa"/>
              <w:left w:w="20" w:type="dxa"/>
              <w:bottom w:w="20" w:type="dxa"/>
              <w:right w:w="20" w:type="dxa"/>
            </w:tcMar>
            <w:vAlign w:val="center"/>
            <w:hideMark/>
          </w:tcPr>
          <w:p w14:paraId="2F213656" w14:textId="77777777" w:rsidR="00854DD0" w:rsidRPr="00603161" w:rsidRDefault="00854DD0" w:rsidP="00031B63">
            <w:pPr>
              <w:pStyle w:val="movimento2"/>
              <w:rPr>
                <w:color w:val="002060"/>
              </w:rPr>
            </w:pPr>
            <w:r w:rsidRPr="00603161">
              <w:rPr>
                <w:color w:val="002060"/>
              </w:rPr>
              <w:t xml:space="preserve">(ACLI VILLA MUSONE) </w:t>
            </w:r>
          </w:p>
        </w:tc>
        <w:tc>
          <w:tcPr>
            <w:tcW w:w="800" w:type="dxa"/>
            <w:tcMar>
              <w:top w:w="20" w:type="dxa"/>
              <w:left w:w="20" w:type="dxa"/>
              <w:bottom w:w="20" w:type="dxa"/>
              <w:right w:w="20" w:type="dxa"/>
            </w:tcMar>
            <w:vAlign w:val="center"/>
            <w:hideMark/>
          </w:tcPr>
          <w:p w14:paraId="282E4ECB"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3919B83"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407BB4B" w14:textId="77777777" w:rsidR="00854DD0" w:rsidRPr="00603161" w:rsidRDefault="00854DD0" w:rsidP="00031B63">
            <w:pPr>
              <w:pStyle w:val="movimento2"/>
              <w:rPr>
                <w:color w:val="002060"/>
              </w:rPr>
            </w:pPr>
            <w:r w:rsidRPr="00603161">
              <w:rPr>
                <w:color w:val="002060"/>
              </w:rPr>
              <w:t> </w:t>
            </w:r>
          </w:p>
        </w:tc>
      </w:tr>
    </w:tbl>
    <w:p w14:paraId="3AE8255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44414A89" w14:textId="77777777" w:rsidTr="00854DD0">
        <w:trPr>
          <w:divId w:val="527259509"/>
        </w:trPr>
        <w:tc>
          <w:tcPr>
            <w:tcW w:w="2200" w:type="dxa"/>
            <w:tcMar>
              <w:top w:w="20" w:type="dxa"/>
              <w:left w:w="20" w:type="dxa"/>
              <w:bottom w:w="20" w:type="dxa"/>
              <w:right w:w="20" w:type="dxa"/>
            </w:tcMar>
            <w:vAlign w:val="center"/>
            <w:hideMark/>
          </w:tcPr>
          <w:p w14:paraId="76ECD6C9" w14:textId="77777777" w:rsidR="00854DD0" w:rsidRPr="00603161" w:rsidRDefault="00854DD0" w:rsidP="00031B63">
            <w:pPr>
              <w:pStyle w:val="movimento"/>
              <w:rPr>
                <w:color w:val="002060"/>
              </w:rPr>
            </w:pPr>
            <w:r w:rsidRPr="00603161">
              <w:rPr>
                <w:color w:val="002060"/>
              </w:rPr>
              <w:lastRenderedPageBreak/>
              <w:t>MANDOLESI DANIELE</w:t>
            </w:r>
          </w:p>
        </w:tc>
        <w:tc>
          <w:tcPr>
            <w:tcW w:w="2200" w:type="dxa"/>
            <w:tcMar>
              <w:top w:w="20" w:type="dxa"/>
              <w:left w:w="20" w:type="dxa"/>
              <w:bottom w:w="20" w:type="dxa"/>
              <w:right w:w="20" w:type="dxa"/>
            </w:tcMar>
            <w:vAlign w:val="center"/>
            <w:hideMark/>
          </w:tcPr>
          <w:p w14:paraId="76F8E3F6" w14:textId="77777777" w:rsidR="00854DD0" w:rsidRPr="00603161" w:rsidRDefault="00854DD0" w:rsidP="00031B63">
            <w:pPr>
              <w:pStyle w:val="movimento2"/>
              <w:rPr>
                <w:color w:val="002060"/>
              </w:rPr>
            </w:pPr>
            <w:r w:rsidRPr="00603161">
              <w:rPr>
                <w:color w:val="002060"/>
              </w:rPr>
              <w:t xml:space="preserve">(ACLI AUDAX MONTECOSARO C5) </w:t>
            </w:r>
          </w:p>
        </w:tc>
        <w:tc>
          <w:tcPr>
            <w:tcW w:w="800" w:type="dxa"/>
            <w:tcMar>
              <w:top w:w="20" w:type="dxa"/>
              <w:left w:w="20" w:type="dxa"/>
              <w:bottom w:w="20" w:type="dxa"/>
              <w:right w:w="20" w:type="dxa"/>
            </w:tcMar>
            <w:vAlign w:val="center"/>
            <w:hideMark/>
          </w:tcPr>
          <w:p w14:paraId="454E59D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9D86DBB" w14:textId="77777777" w:rsidR="00854DD0" w:rsidRPr="00603161" w:rsidRDefault="00854DD0" w:rsidP="00031B63">
            <w:pPr>
              <w:pStyle w:val="movimento"/>
              <w:rPr>
                <w:color w:val="002060"/>
              </w:rPr>
            </w:pPr>
            <w:r w:rsidRPr="00603161">
              <w:rPr>
                <w:color w:val="002060"/>
              </w:rPr>
              <w:t>CICCARELLI LUIGI</w:t>
            </w:r>
          </w:p>
        </w:tc>
        <w:tc>
          <w:tcPr>
            <w:tcW w:w="2200" w:type="dxa"/>
            <w:tcMar>
              <w:top w:w="20" w:type="dxa"/>
              <w:left w:w="20" w:type="dxa"/>
              <w:bottom w:w="20" w:type="dxa"/>
              <w:right w:w="20" w:type="dxa"/>
            </w:tcMar>
            <w:vAlign w:val="center"/>
            <w:hideMark/>
          </w:tcPr>
          <w:p w14:paraId="2EF691BA" w14:textId="77777777" w:rsidR="00854DD0" w:rsidRPr="00603161" w:rsidRDefault="00854DD0" w:rsidP="00031B63">
            <w:pPr>
              <w:pStyle w:val="movimento2"/>
              <w:rPr>
                <w:color w:val="002060"/>
              </w:rPr>
            </w:pPr>
            <w:r w:rsidRPr="00603161">
              <w:rPr>
                <w:color w:val="002060"/>
              </w:rPr>
              <w:t xml:space="preserve">(REAL FABRIANO) </w:t>
            </w:r>
          </w:p>
        </w:tc>
      </w:tr>
    </w:tbl>
    <w:p w14:paraId="17D54BEE"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6CCE9AFC"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D1CB839"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61D43427" w14:textId="77777777" w:rsidR="00854DD0" w:rsidRPr="00603161" w:rsidRDefault="00854DD0" w:rsidP="00854DD0">
      <w:pPr>
        <w:pStyle w:val="titolo30"/>
        <w:divId w:val="527259509"/>
        <w:rPr>
          <w:color w:val="002060"/>
        </w:rPr>
      </w:pPr>
      <w:r w:rsidRPr="00603161">
        <w:rPr>
          <w:color w:val="002060"/>
        </w:rPr>
        <w:t xml:space="preserve">SOCIETA' </w:t>
      </w:r>
    </w:p>
    <w:p w14:paraId="24E1A705" w14:textId="77777777" w:rsidR="00854DD0" w:rsidRPr="00603161" w:rsidRDefault="00854DD0" w:rsidP="00854DD0">
      <w:pPr>
        <w:pStyle w:val="titolo20"/>
        <w:divId w:val="527259509"/>
        <w:rPr>
          <w:color w:val="002060"/>
        </w:rPr>
      </w:pPr>
      <w:r w:rsidRPr="00603161">
        <w:rPr>
          <w:color w:val="002060"/>
        </w:rPr>
        <w:t xml:space="preserve">PERDITA DELLA GARA: </w:t>
      </w:r>
    </w:p>
    <w:p w14:paraId="7FD11F0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FUTSAL MONTURANO </w:t>
      </w:r>
      <w:r w:rsidRPr="00603161">
        <w:rPr>
          <w:color w:val="002060"/>
        </w:rPr>
        <w:br/>
        <w:t xml:space="preserve">V. delibera </w:t>
      </w:r>
    </w:p>
    <w:p w14:paraId="14A0B3A1" w14:textId="77777777" w:rsidR="00854DD0" w:rsidRPr="00603161" w:rsidRDefault="00854DD0" w:rsidP="00854DD0">
      <w:pPr>
        <w:pStyle w:val="titolo20"/>
        <w:divId w:val="527259509"/>
        <w:rPr>
          <w:color w:val="002060"/>
        </w:rPr>
      </w:pPr>
      <w:r w:rsidRPr="00603161">
        <w:rPr>
          <w:color w:val="002060"/>
        </w:rPr>
        <w:t xml:space="preserve">PENALIZZAZIONE PUNTI IN CLASSIFICA: </w:t>
      </w:r>
    </w:p>
    <w:p w14:paraId="7417D7A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FUTSAL MONTURANO 1 </w:t>
      </w:r>
      <w:r w:rsidRPr="00603161">
        <w:rPr>
          <w:color w:val="002060"/>
        </w:rPr>
        <w:br/>
        <w:t xml:space="preserve">V. delibera. </w:t>
      </w:r>
    </w:p>
    <w:p w14:paraId="51B98D18" w14:textId="77777777" w:rsidR="00854DD0" w:rsidRPr="00603161" w:rsidRDefault="00854DD0" w:rsidP="00854DD0">
      <w:pPr>
        <w:pStyle w:val="titolo20"/>
        <w:divId w:val="527259509"/>
        <w:rPr>
          <w:color w:val="002060"/>
        </w:rPr>
      </w:pPr>
      <w:r w:rsidRPr="00603161">
        <w:rPr>
          <w:color w:val="002060"/>
        </w:rPr>
        <w:t xml:space="preserve">AMMENDA </w:t>
      </w:r>
    </w:p>
    <w:p w14:paraId="5666A0C4"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Euro 200,00 FUTSAL MONTURANO </w:t>
      </w:r>
      <w:r w:rsidRPr="00603161">
        <w:rPr>
          <w:color w:val="002060"/>
        </w:rPr>
        <w:br/>
        <w:t xml:space="preserve">V. delibera. </w:t>
      </w:r>
    </w:p>
    <w:p w14:paraId="3A32713F" w14:textId="77777777" w:rsidR="00854DD0" w:rsidRPr="00603161" w:rsidRDefault="00854DD0" w:rsidP="00854DD0">
      <w:pPr>
        <w:pStyle w:val="titolo30"/>
        <w:divId w:val="527259509"/>
        <w:rPr>
          <w:color w:val="002060"/>
        </w:rPr>
      </w:pPr>
      <w:r w:rsidRPr="00603161">
        <w:rPr>
          <w:color w:val="002060"/>
        </w:rPr>
        <w:t xml:space="preserve">CALCIATORI NON ESPULSI </w:t>
      </w:r>
    </w:p>
    <w:p w14:paraId="3C2F42E5"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2A251E6B" w14:textId="77777777" w:rsidTr="00854DD0">
        <w:trPr>
          <w:divId w:val="527259509"/>
        </w:trPr>
        <w:tc>
          <w:tcPr>
            <w:tcW w:w="2200" w:type="dxa"/>
            <w:tcMar>
              <w:top w:w="20" w:type="dxa"/>
              <w:left w:w="20" w:type="dxa"/>
              <w:bottom w:w="20" w:type="dxa"/>
              <w:right w:w="20" w:type="dxa"/>
            </w:tcMar>
            <w:vAlign w:val="center"/>
            <w:hideMark/>
          </w:tcPr>
          <w:p w14:paraId="7C263031" w14:textId="77777777" w:rsidR="00854DD0" w:rsidRPr="00603161" w:rsidRDefault="00854DD0" w:rsidP="00031B63">
            <w:pPr>
              <w:pStyle w:val="movimento"/>
              <w:rPr>
                <w:color w:val="002060"/>
              </w:rPr>
            </w:pPr>
            <w:r w:rsidRPr="00603161">
              <w:rPr>
                <w:color w:val="002060"/>
              </w:rPr>
              <w:t>CHAABI YOUNES</w:t>
            </w:r>
          </w:p>
        </w:tc>
        <w:tc>
          <w:tcPr>
            <w:tcW w:w="2200" w:type="dxa"/>
            <w:tcMar>
              <w:top w:w="20" w:type="dxa"/>
              <w:left w:w="20" w:type="dxa"/>
              <w:bottom w:w="20" w:type="dxa"/>
              <w:right w:w="20" w:type="dxa"/>
            </w:tcMar>
            <w:vAlign w:val="center"/>
            <w:hideMark/>
          </w:tcPr>
          <w:p w14:paraId="6013C24F" w14:textId="77777777" w:rsidR="00854DD0" w:rsidRPr="00603161" w:rsidRDefault="00854DD0" w:rsidP="00031B63">
            <w:pPr>
              <w:pStyle w:val="movimento2"/>
              <w:rPr>
                <w:color w:val="002060"/>
              </w:rPr>
            </w:pPr>
            <w:r w:rsidRPr="00603161">
              <w:rPr>
                <w:color w:val="002060"/>
              </w:rPr>
              <w:t xml:space="preserve">(CSI STELLA A.S.D.) </w:t>
            </w:r>
          </w:p>
        </w:tc>
        <w:tc>
          <w:tcPr>
            <w:tcW w:w="800" w:type="dxa"/>
            <w:tcMar>
              <w:top w:w="20" w:type="dxa"/>
              <w:left w:w="20" w:type="dxa"/>
              <w:bottom w:w="20" w:type="dxa"/>
              <w:right w:w="20" w:type="dxa"/>
            </w:tcMar>
            <w:vAlign w:val="center"/>
            <w:hideMark/>
          </w:tcPr>
          <w:p w14:paraId="711229F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0DFC2D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3428641" w14:textId="77777777" w:rsidR="00854DD0" w:rsidRPr="00603161" w:rsidRDefault="00854DD0" w:rsidP="00031B63">
            <w:pPr>
              <w:pStyle w:val="movimento2"/>
              <w:rPr>
                <w:color w:val="002060"/>
              </w:rPr>
            </w:pPr>
            <w:r w:rsidRPr="00603161">
              <w:rPr>
                <w:color w:val="002060"/>
              </w:rPr>
              <w:t> </w:t>
            </w:r>
          </w:p>
        </w:tc>
      </w:tr>
    </w:tbl>
    <w:p w14:paraId="6D0CA831"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3C9D2A2" w14:textId="77777777" w:rsidTr="00854DD0">
        <w:trPr>
          <w:divId w:val="527259509"/>
        </w:trPr>
        <w:tc>
          <w:tcPr>
            <w:tcW w:w="2200" w:type="dxa"/>
            <w:tcMar>
              <w:top w:w="20" w:type="dxa"/>
              <w:left w:w="20" w:type="dxa"/>
              <w:bottom w:w="20" w:type="dxa"/>
              <w:right w:w="20" w:type="dxa"/>
            </w:tcMar>
            <w:vAlign w:val="center"/>
            <w:hideMark/>
          </w:tcPr>
          <w:p w14:paraId="199D4EEC" w14:textId="77777777" w:rsidR="00854DD0" w:rsidRPr="00603161" w:rsidRDefault="00854DD0" w:rsidP="00031B63">
            <w:pPr>
              <w:pStyle w:val="movimento"/>
              <w:rPr>
                <w:color w:val="002060"/>
              </w:rPr>
            </w:pPr>
            <w:r w:rsidRPr="00603161">
              <w:rPr>
                <w:color w:val="002060"/>
              </w:rPr>
              <w:t>CASIAN ION</w:t>
            </w:r>
          </w:p>
        </w:tc>
        <w:tc>
          <w:tcPr>
            <w:tcW w:w="2200" w:type="dxa"/>
            <w:tcMar>
              <w:top w:w="20" w:type="dxa"/>
              <w:left w:w="20" w:type="dxa"/>
              <w:bottom w:w="20" w:type="dxa"/>
              <w:right w:w="20" w:type="dxa"/>
            </w:tcMar>
            <w:vAlign w:val="center"/>
            <w:hideMark/>
          </w:tcPr>
          <w:p w14:paraId="42E97599" w14:textId="77777777" w:rsidR="00854DD0" w:rsidRPr="00603161" w:rsidRDefault="00854DD0" w:rsidP="00031B63">
            <w:pPr>
              <w:pStyle w:val="movimento2"/>
              <w:rPr>
                <w:color w:val="002060"/>
              </w:rPr>
            </w:pPr>
            <w:r w:rsidRPr="00603161">
              <w:rPr>
                <w:color w:val="002060"/>
              </w:rPr>
              <w:t xml:space="preserve">(CSI STELLA A.S.D.) </w:t>
            </w:r>
          </w:p>
        </w:tc>
        <w:tc>
          <w:tcPr>
            <w:tcW w:w="800" w:type="dxa"/>
            <w:tcMar>
              <w:top w:w="20" w:type="dxa"/>
              <w:left w:w="20" w:type="dxa"/>
              <w:bottom w:w="20" w:type="dxa"/>
              <w:right w:w="20" w:type="dxa"/>
            </w:tcMar>
            <w:vAlign w:val="center"/>
            <w:hideMark/>
          </w:tcPr>
          <w:p w14:paraId="11513B7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462DF47" w14:textId="77777777" w:rsidR="00854DD0" w:rsidRPr="00603161" w:rsidRDefault="00854DD0" w:rsidP="00031B63">
            <w:pPr>
              <w:pStyle w:val="movimento"/>
              <w:rPr>
                <w:color w:val="002060"/>
              </w:rPr>
            </w:pPr>
            <w:r w:rsidRPr="00603161">
              <w:rPr>
                <w:color w:val="002060"/>
              </w:rPr>
              <w:t>LANTERMO DIEGO</w:t>
            </w:r>
          </w:p>
        </w:tc>
        <w:tc>
          <w:tcPr>
            <w:tcW w:w="2200" w:type="dxa"/>
            <w:tcMar>
              <w:top w:w="20" w:type="dxa"/>
              <w:left w:w="20" w:type="dxa"/>
              <w:bottom w:w="20" w:type="dxa"/>
              <w:right w:w="20" w:type="dxa"/>
            </w:tcMar>
            <w:vAlign w:val="center"/>
            <w:hideMark/>
          </w:tcPr>
          <w:p w14:paraId="101C9697" w14:textId="77777777" w:rsidR="00854DD0" w:rsidRPr="00603161" w:rsidRDefault="00854DD0" w:rsidP="00031B63">
            <w:pPr>
              <w:pStyle w:val="movimento2"/>
              <w:rPr>
                <w:color w:val="002060"/>
              </w:rPr>
            </w:pPr>
            <w:r w:rsidRPr="00603161">
              <w:rPr>
                <w:color w:val="002060"/>
              </w:rPr>
              <w:t xml:space="preserve">(U.MANDOLESI CALCIO) </w:t>
            </w:r>
          </w:p>
        </w:tc>
      </w:tr>
    </w:tbl>
    <w:p w14:paraId="60A25808" w14:textId="77777777" w:rsidR="00854DD0" w:rsidRDefault="00854DD0" w:rsidP="00854DD0">
      <w:pPr>
        <w:pStyle w:val="breakline"/>
        <w:divId w:val="527259509"/>
        <w:rPr>
          <w:color w:val="002060"/>
        </w:rPr>
      </w:pPr>
    </w:p>
    <w:p w14:paraId="4F181A2D"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AB10012"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35C9692" w14:textId="77777777" w:rsidR="00854DD0" w:rsidRPr="00603161" w:rsidRDefault="00854DD0" w:rsidP="00854DD0">
      <w:pPr>
        <w:pStyle w:val="breakline"/>
        <w:divId w:val="527259509"/>
        <w:rPr>
          <w:rFonts w:eastAsiaTheme="minorEastAsia"/>
          <w:color w:val="002060"/>
        </w:rPr>
      </w:pPr>
    </w:p>
    <w:p w14:paraId="32092553" w14:textId="77777777" w:rsidR="00854DD0" w:rsidRPr="00603161" w:rsidRDefault="00854DD0" w:rsidP="00854DD0">
      <w:pPr>
        <w:pStyle w:val="titoloprinc0"/>
        <w:divId w:val="527259509"/>
        <w:rPr>
          <w:color w:val="002060"/>
        </w:rPr>
      </w:pPr>
      <w:r w:rsidRPr="00603161">
        <w:rPr>
          <w:color w:val="002060"/>
        </w:rPr>
        <w:t>CLASSIFICA</w:t>
      </w:r>
    </w:p>
    <w:p w14:paraId="23E9A32B" w14:textId="77777777" w:rsidR="00854DD0" w:rsidRPr="00603161" w:rsidRDefault="00854DD0" w:rsidP="00854DD0">
      <w:pPr>
        <w:pStyle w:val="breakline"/>
        <w:divId w:val="527259509"/>
        <w:rPr>
          <w:color w:val="002060"/>
        </w:rPr>
      </w:pPr>
    </w:p>
    <w:p w14:paraId="55255D12" w14:textId="77777777" w:rsidR="00854DD0" w:rsidRPr="00603161" w:rsidRDefault="00854DD0" w:rsidP="00854DD0">
      <w:pPr>
        <w:pStyle w:val="breakline"/>
        <w:divId w:val="527259509"/>
        <w:rPr>
          <w:color w:val="002060"/>
        </w:rPr>
      </w:pPr>
    </w:p>
    <w:p w14:paraId="15705B13"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EF0717B"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2B21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6A2B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7DE7"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3F9EF"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818B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3A75"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77385"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78710"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5512C"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7CF16" w14:textId="77777777" w:rsidR="00854DD0" w:rsidRPr="00603161" w:rsidRDefault="00854DD0" w:rsidP="00031B63">
            <w:pPr>
              <w:pStyle w:val="headertabella0"/>
              <w:rPr>
                <w:color w:val="002060"/>
              </w:rPr>
            </w:pPr>
            <w:r w:rsidRPr="00603161">
              <w:rPr>
                <w:color w:val="002060"/>
              </w:rPr>
              <w:t>PE</w:t>
            </w:r>
          </w:p>
        </w:tc>
      </w:tr>
      <w:tr w:rsidR="00854DD0" w:rsidRPr="00603161" w14:paraId="4E90576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3E6A80"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8A338"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5258"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B9E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EA9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8F3B"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CB07D"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6E2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61C2"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05CC"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C78B3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5BA4D"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D212"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DBE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CF57"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17F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628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9C59"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BFA0"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26ED"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4F13" w14:textId="77777777" w:rsidR="00854DD0" w:rsidRPr="00603161" w:rsidRDefault="00854DD0" w:rsidP="00031B63">
            <w:pPr>
              <w:pStyle w:val="rowtabella0"/>
              <w:jc w:val="center"/>
              <w:rPr>
                <w:color w:val="002060"/>
              </w:rPr>
            </w:pPr>
            <w:r w:rsidRPr="00603161">
              <w:rPr>
                <w:color w:val="002060"/>
              </w:rPr>
              <w:t>0</w:t>
            </w:r>
          </w:p>
        </w:tc>
      </w:tr>
      <w:tr w:rsidR="00854DD0" w:rsidRPr="00603161" w14:paraId="4B70395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43B1B" w14:textId="77777777" w:rsidR="00854DD0" w:rsidRPr="00603161" w:rsidRDefault="00854DD0" w:rsidP="00031B63">
            <w:pPr>
              <w:pStyle w:val="rowtabella0"/>
              <w:rPr>
                <w:color w:val="002060"/>
                <w:lang w:val="en-US"/>
              </w:rPr>
            </w:pPr>
            <w:r w:rsidRPr="00603161">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6642"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B7B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8542"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066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4815"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2837"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B6F9"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4501"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2F9" w14:textId="77777777" w:rsidR="00854DD0" w:rsidRPr="00603161" w:rsidRDefault="00854DD0" w:rsidP="00031B63">
            <w:pPr>
              <w:pStyle w:val="rowtabella0"/>
              <w:jc w:val="center"/>
              <w:rPr>
                <w:color w:val="002060"/>
              </w:rPr>
            </w:pPr>
            <w:r w:rsidRPr="00603161">
              <w:rPr>
                <w:color w:val="002060"/>
              </w:rPr>
              <w:t>0</w:t>
            </w:r>
          </w:p>
        </w:tc>
      </w:tr>
      <w:tr w:rsidR="00854DD0" w:rsidRPr="00603161" w14:paraId="1A7D203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53C2A" w14:textId="77777777" w:rsidR="00854DD0" w:rsidRPr="00603161" w:rsidRDefault="00854DD0" w:rsidP="00031B63">
            <w:pPr>
              <w:pStyle w:val="rowtabella0"/>
              <w:rPr>
                <w:color w:val="002060"/>
              </w:rPr>
            </w:pPr>
            <w:r w:rsidRPr="0060316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E48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337A"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D105"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96D8"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90C4"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A72A"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C8C1"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6D6D"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DC39" w14:textId="77777777" w:rsidR="00854DD0" w:rsidRPr="00603161" w:rsidRDefault="00854DD0" w:rsidP="00031B63">
            <w:pPr>
              <w:pStyle w:val="rowtabella0"/>
              <w:jc w:val="center"/>
              <w:rPr>
                <w:color w:val="002060"/>
              </w:rPr>
            </w:pPr>
            <w:r w:rsidRPr="00603161">
              <w:rPr>
                <w:color w:val="002060"/>
              </w:rPr>
              <w:t>0</w:t>
            </w:r>
          </w:p>
        </w:tc>
      </w:tr>
      <w:tr w:rsidR="00854DD0" w:rsidRPr="00603161" w14:paraId="63083CDA"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9CFF2" w14:textId="77777777" w:rsidR="00854DD0" w:rsidRPr="00603161" w:rsidRDefault="00854DD0" w:rsidP="00031B63">
            <w:pPr>
              <w:pStyle w:val="rowtabella0"/>
              <w:rPr>
                <w:color w:val="002060"/>
              </w:rPr>
            </w:pPr>
            <w:r w:rsidRPr="0060316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B5B5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1B8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CC3F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C3F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825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2D5C"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FAC3" w14:textId="77777777" w:rsidR="00854DD0" w:rsidRPr="00603161" w:rsidRDefault="00854DD0" w:rsidP="00031B63">
            <w:pPr>
              <w:pStyle w:val="rowtabella0"/>
              <w:jc w:val="center"/>
              <w:rPr>
                <w:color w:val="002060"/>
              </w:rPr>
            </w:pPr>
            <w:r w:rsidRPr="006031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EA99"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CEAA" w14:textId="77777777" w:rsidR="00854DD0" w:rsidRPr="00603161" w:rsidRDefault="00854DD0" w:rsidP="00031B63">
            <w:pPr>
              <w:pStyle w:val="rowtabella0"/>
              <w:jc w:val="center"/>
              <w:rPr>
                <w:color w:val="002060"/>
              </w:rPr>
            </w:pPr>
            <w:r w:rsidRPr="00603161">
              <w:rPr>
                <w:color w:val="002060"/>
              </w:rPr>
              <w:t>0</w:t>
            </w:r>
          </w:p>
        </w:tc>
      </w:tr>
    </w:tbl>
    <w:p w14:paraId="4E136304" w14:textId="77777777" w:rsidR="00854DD0" w:rsidRPr="00603161" w:rsidRDefault="00854DD0" w:rsidP="00854DD0">
      <w:pPr>
        <w:pStyle w:val="breakline"/>
        <w:divId w:val="527259509"/>
        <w:rPr>
          <w:rFonts w:eastAsiaTheme="minorEastAsia"/>
          <w:color w:val="002060"/>
        </w:rPr>
      </w:pPr>
    </w:p>
    <w:p w14:paraId="58CA78E7" w14:textId="77777777" w:rsidR="00854DD0" w:rsidRPr="00603161" w:rsidRDefault="00854DD0" w:rsidP="00854DD0">
      <w:pPr>
        <w:pStyle w:val="breakline"/>
        <w:divId w:val="527259509"/>
        <w:rPr>
          <w:color w:val="002060"/>
        </w:rPr>
      </w:pPr>
    </w:p>
    <w:p w14:paraId="6A8D17B2"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48482C6D"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30971"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DFE9A"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4FE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6732"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9B7B1"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8C290"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CF02C"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68428"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8A08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395D8" w14:textId="77777777" w:rsidR="00854DD0" w:rsidRPr="00603161" w:rsidRDefault="00854DD0" w:rsidP="00031B63">
            <w:pPr>
              <w:pStyle w:val="headertabella0"/>
              <w:rPr>
                <w:color w:val="002060"/>
              </w:rPr>
            </w:pPr>
            <w:r w:rsidRPr="00603161">
              <w:rPr>
                <w:color w:val="002060"/>
              </w:rPr>
              <w:t>PE</w:t>
            </w:r>
          </w:p>
        </w:tc>
      </w:tr>
      <w:tr w:rsidR="00854DD0" w:rsidRPr="00603161" w14:paraId="143C41EE"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D3935"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699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8912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C08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7F5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077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2D2F" w14:textId="77777777" w:rsidR="00854DD0" w:rsidRPr="00603161" w:rsidRDefault="00854DD0" w:rsidP="00031B63">
            <w:pPr>
              <w:pStyle w:val="rowtabella0"/>
              <w:jc w:val="center"/>
              <w:rPr>
                <w:color w:val="002060"/>
              </w:rPr>
            </w:pPr>
            <w:r w:rsidRPr="00603161">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E2C75"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49CF"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8B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4510C92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B9FBC3" w14:textId="77777777" w:rsidR="00854DD0" w:rsidRPr="00603161" w:rsidRDefault="00854DD0" w:rsidP="00031B63">
            <w:pPr>
              <w:pStyle w:val="rowtabella0"/>
              <w:rPr>
                <w:color w:val="002060"/>
              </w:rPr>
            </w:pPr>
            <w:r w:rsidRPr="0060316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C47CF"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B7F5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309D0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4AB0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2CA4A"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77E67"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929A2" w14:textId="77777777" w:rsidR="00854DD0" w:rsidRPr="00603161" w:rsidRDefault="00854DD0" w:rsidP="00031B63">
            <w:pPr>
              <w:pStyle w:val="rowtabella0"/>
              <w:jc w:val="center"/>
              <w:rPr>
                <w:color w:val="002060"/>
              </w:rPr>
            </w:pPr>
            <w:r w:rsidRPr="006031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EFB33"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7BB15" w14:textId="77777777" w:rsidR="00854DD0" w:rsidRPr="00603161" w:rsidRDefault="00854DD0" w:rsidP="00031B63">
            <w:pPr>
              <w:pStyle w:val="rowtabella0"/>
              <w:jc w:val="center"/>
              <w:rPr>
                <w:color w:val="002060"/>
              </w:rPr>
            </w:pPr>
            <w:r w:rsidRPr="00603161">
              <w:rPr>
                <w:color w:val="002060"/>
              </w:rPr>
              <w:t>0</w:t>
            </w:r>
          </w:p>
        </w:tc>
      </w:tr>
      <w:tr w:rsidR="00854DD0" w:rsidRPr="00603161" w14:paraId="2CC4DA1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1C3AC" w14:textId="77777777" w:rsidR="00854DD0" w:rsidRPr="00603161" w:rsidRDefault="00854DD0" w:rsidP="00031B63">
            <w:pPr>
              <w:pStyle w:val="rowtabella0"/>
              <w:rPr>
                <w:color w:val="002060"/>
              </w:rPr>
            </w:pPr>
            <w:r w:rsidRPr="0060316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638B"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9EF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50E8"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B2B0"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050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C619F" w14:textId="77777777" w:rsidR="00854DD0" w:rsidRPr="00603161" w:rsidRDefault="00854DD0" w:rsidP="00031B63">
            <w:pPr>
              <w:pStyle w:val="rowtabella0"/>
              <w:jc w:val="center"/>
              <w:rPr>
                <w:color w:val="002060"/>
              </w:rPr>
            </w:pPr>
            <w:r w:rsidRPr="006031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9D672"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AA67"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2D33" w14:textId="77777777" w:rsidR="00854DD0" w:rsidRPr="00603161" w:rsidRDefault="00854DD0" w:rsidP="00031B63">
            <w:pPr>
              <w:pStyle w:val="rowtabella0"/>
              <w:jc w:val="center"/>
              <w:rPr>
                <w:color w:val="002060"/>
              </w:rPr>
            </w:pPr>
            <w:r w:rsidRPr="00603161">
              <w:rPr>
                <w:color w:val="002060"/>
              </w:rPr>
              <w:t>0</w:t>
            </w:r>
          </w:p>
        </w:tc>
      </w:tr>
      <w:tr w:rsidR="00854DD0" w:rsidRPr="00603161" w14:paraId="08F87D5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EE7E2B" w14:textId="77777777" w:rsidR="00854DD0" w:rsidRPr="00603161" w:rsidRDefault="00854DD0" w:rsidP="00031B63">
            <w:pPr>
              <w:pStyle w:val="rowtabella0"/>
              <w:rPr>
                <w:color w:val="002060"/>
              </w:rPr>
            </w:pPr>
            <w:r w:rsidRPr="0060316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EFBE"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27B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3DB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C7A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75FD"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2B5A"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D743"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0EB1"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5E9D"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CEBDB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E0179"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4AA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143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B3B5"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2214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E09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746B" w14:textId="77777777" w:rsidR="00854DD0" w:rsidRPr="00603161" w:rsidRDefault="00854DD0" w:rsidP="00031B63">
            <w:pPr>
              <w:pStyle w:val="rowtabella0"/>
              <w:jc w:val="center"/>
              <w:rPr>
                <w:color w:val="002060"/>
              </w:rPr>
            </w:pPr>
            <w:r w:rsidRPr="006031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0105"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CF9F"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C016" w14:textId="77777777" w:rsidR="00854DD0" w:rsidRPr="00603161" w:rsidRDefault="00854DD0" w:rsidP="00031B63">
            <w:pPr>
              <w:pStyle w:val="rowtabella0"/>
              <w:jc w:val="center"/>
              <w:rPr>
                <w:color w:val="002060"/>
              </w:rPr>
            </w:pPr>
            <w:r w:rsidRPr="00603161">
              <w:rPr>
                <w:color w:val="002060"/>
              </w:rPr>
              <w:t>1</w:t>
            </w:r>
          </w:p>
        </w:tc>
      </w:tr>
      <w:tr w:rsidR="00854DD0" w:rsidRPr="00603161" w14:paraId="36E0EC28"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2133E" w14:textId="77777777" w:rsidR="00854DD0" w:rsidRPr="00603161" w:rsidRDefault="00854DD0" w:rsidP="00031B63">
            <w:pPr>
              <w:pStyle w:val="rowtabella0"/>
              <w:rPr>
                <w:color w:val="002060"/>
              </w:rPr>
            </w:pPr>
            <w:r w:rsidRPr="0060316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6A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642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F81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BA47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CEC9"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BAEE"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01FE" w14:textId="77777777" w:rsidR="00854DD0" w:rsidRPr="00603161" w:rsidRDefault="00854DD0" w:rsidP="00031B63">
            <w:pPr>
              <w:pStyle w:val="rowtabella0"/>
              <w:jc w:val="center"/>
              <w:rPr>
                <w:color w:val="002060"/>
              </w:rPr>
            </w:pPr>
            <w:r w:rsidRPr="00603161">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5CB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CFF7" w14:textId="77777777" w:rsidR="00854DD0" w:rsidRPr="00603161" w:rsidRDefault="00854DD0" w:rsidP="00031B63">
            <w:pPr>
              <w:pStyle w:val="rowtabella0"/>
              <w:jc w:val="center"/>
              <w:rPr>
                <w:color w:val="002060"/>
              </w:rPr>
            </w:pPr>
            <w:r w:rsidRPr="00603161">
              <w:rPr>
                <w:color w:val="002060"/>
              </w:rPr>
              <w:t>1</w:t>
            </w:r>
          </w:p>
        </w:tc>
      </w:tr>
    </w:tbl>
    <w:p w14:paraId="6DD08190" w14:textId="77777777" w:rsidR="00854DD0" w:rsidRPr="00603161" w:rsidRDefault="00854DD0" w:rsidP="00854DD0">
      <w:pPr>
        <w:pStyle w:val="breakline"/>
        <w:divId w:val="527259509"/>
        <w:rPr>
          <w:color w:val="002060"/>
        </w:rPr>
      </w:pPr>
    </w:p>
    <w:p w14:paraId="730752A4" w14:textId="77777777" w:rsidR="00854DD0" w:rsidRPr="00603161" w:rsidRDefault="00854DD0" w:rsidP="00854DD0">
      <w:pPr>
        <w:pStyle w:val="breakline"/>
        <w:divId w:val="527259509"/>
        <w:rPr>
          <w:color w:val="002060"/>
        </w:rPr>
      </w:pPr>
    </w:p>
    <w:p w14:paraId="7AFA5BFB"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19 CALCIO A 5 REGIONALE</w:t>
      </w:r>
    </w:p>
    <w:p w14:paraId="71A79681" w14:textId="77777777" w:rsidR="00854DD0" w:rsidRPr="00603161" w:rsidRDefault="00854DD0" w:rsidP="00854DD0">
      <w:pPr>
        <w:pStyle w:val="titoloprinc0"/>
        <w:divId w:val="527259509"/>
        <w:rPr>
          <w:color w:val="002060"/>
        </w:rPr>
      </w:pPr>
      <w:r>
        <w:rPr>
          <w:color w:val="002060"/>
        </w:rPr>
        <w:t>RECUPERO PROGRAMMATO</w:t>
      </w:r>
    </w:p>
    <w:p w14:paraId="4545C97A" w14:textId="77777777" w:rsidR="00854DD0" w:rsidRPr="00603161" w:rsidRDefault="00854DD0" w:rsidP="00854DD0">
      <w:pPr>
        <w:pStyle w:val="breakline"/>
        <w:divId w:val="527259509"/>
        <w:rPr>
          <w:color w:val="002060"/>
        </w:rPr>
      </w:pPr>
    </w:p>
    <w:p w14:paraId="214F157A" w14:textId="77777777" w:rsidR="00854DD0" w:rsidRPr="00603161" w:rsidRDefault="00854DD0" w:rsidP="00854DD0">
      <w:pPr>
        <w:pStyle w:val="breakline"/>
        <w:divId w:val="527259509"/>
        <w:rPr>
          <w:color w:val="002060"/>
        </w:rPr>
      </w:pPr>
    </w:p>
    <w:p w14:paraId="71F7C016" w14:textId="77777777" w:rsidR="00854DD0" w:rsidRPr="00603161" w:rsidRDefault="00854DD0" w:rsidP="00854DD0">
      <w:pPr>
        <w:pStyle w:val="breakline"/>
        <w:divId w:val="527259509"/>
        <w:rPr>
          <w:color w:val="002060"/>
        </w:rPr>
      </w:pPr>
    </w:p>
    <w:p w14:paraId="4890F2DE"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4DD0" w:rsidRPr="00603161" w14:paraId="49FDE633"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2179F" w14:textId="77777777" w:rsidR="00854DD0" w:rsidRPr="00603161" w:rsidRDefault="00854DD0" w:rsidP="00031B63">
            <w:pPr>
              <w:pStyle w:val="headertabella0"/>
              <w:rPr>
                <w:color w:val="002060"/>
              </w:rPr>
            </w:pPr>
            <w:r w:rsidRPr="0060316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11AF5" w14:textId="77777777" w:rsidR="00854DD0" w:rsidRPr="00603161" w:rsidRDefault="00854DD0" w:rsidP="00031B63">
            <w:pPr>
              <w:pStyle w:val="headertabella0"/>
              <w:rPr>
                <w:color w:val="002060"/>
              </w:rPr>
            </w:pPr>
            <w:r w:rsidRPr="00603161">
              <w:rPr>
                <w:color w:val="002060"/>
              </w:rPr>
              <w:t xml:space="preserve">N° </w:t>
            </w:r>
            <w:proofErr w:type="spellStart"/>
            <w:r w:rsidRPr="00603161">
              <w:rPr>
                <w:color w:val="002060"/>
              </w:rPr>
              <w:t>Gior</w:t>
            </w:r>
            <w:proofErr w:type="spellEnd"/>
            <w:r w:rsidRPr="0060316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40DF0" w14:textId="77777777" w:rsidR="00854DD0" w:rsidRPr="00603161" w:rsidRDefault="00854DD0" w:rsidP="00031B63">
            <w:pPr>
              <w:pStyle w:val="headertabella0"/>
              <w:rPr>
                <w:color w:val="002060"/>
              </w:rPr>
            </w:pPr>
            <w:r w:rsidRPr="0060316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75700" w14:textId="77777777" w:rsidR="00854DD0" w:rsidRPr="00603161" w:rsidRDefault="00854DD0" w:rsidP="00031B63">
            <w:pPr>
              <w:pStyle w:val="headertabella0"/>
              <w:rPr>
                <w:color w:val="002060"/>
              </w:rPr>
            </w:pPr>
            <w:r w:rsidRPr="0060316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7848" w14:textId="77777777" w:rsidR="00854DD0" w:rsidRPr="00603161" w:rsidRDefault="00854DD0" w:rsidP="00031B63">
            <w:pPr>
              <w:pStyle w:val="headertabella0"/>
              <w:rPr>
                <w:color w:val="002060"/>
              </w:rPr>
            </w:pPr>
            <w:r w:rsidRPr="00603161">
              <w:rPr>
                <w:color w:val="002060"/>
              </w:rPr>
              <w:t xml:space="preserve">Data </w:t>
            </w:r>
            <w:proofErr w:type="spellStart"/>
            <w:r w:rsidRPr="00603161">
              <w:rPr>
                <w:color w:val="002060"/>
              </w:rPr>
              <w:t>Orig</w:t>
            </w:r>
            <w:proofErr w:type="spellEnd"/>
            <w:r w:rsidRPr="006031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067D5" w14:textId="77777777" w:rsidR="00854DD0" w:rsidRPr="00603161" w:rsidRDefault="00854DD0" w:rsidP="00031B63">
            <w:pPr>
              <w:pStyle w:val="headertabella0"/>
              <w:rPr>
                <w:color w:val="002060"/>
              </w:rPr>
            </w:pPr>
            <w:r w:rsidRPr="00603161">
              <w:rPr>
                <w:color w:val="002060"/>
              </w:rPr>
              <w:t xml:space="preserve">Ora </w:t>
            </w:r>
            <w:proofErr w:type="spellStart"/>
            <w:r w:rsidRPr="00603161">
              <w:rPr>
                <w:color w:val="002060"/>
              </w:rPr>
              <w:t>Var</w:t>
            </w:r>
            <w:proofErr w:type="spellEnd"/>
            <w:r w:rsidRPr="0060316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C0BA8" w14:textId="77777777" w:rsidR="00854DD0" w:rsidRPr="00603161" w:rsidRDefault="00854DD0" w:rsidP="00031B63">
            <w:pPr>
              <w:pStyle w:val="headertabella0"/>
              <w:rPr>
                <w:color w:val="002060"/>
              </w:rPr>
            </w:pPr>
            <w:r w:rsidRPr="00603161">
              <w:rPr>
                <w:color w:val="002060"/>
              </w:rPr>
              <w:t xml:space="preserve">Ora </w:t>
            </w:r>
            <w:proofErr w:type="spellStart"/>
            <w:r w:rsidRPr="00603161">
              <w:rPr>
                <w:color w:val="002060"/>
              </w:rPr>
              <w:t>Orig</w:t>
            </w:r>
            <w:proofErr w:type="spellEnd"/>
            <w:r w:rsidRPr="0060316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7E520" w14:textId="77777777" w:rsidR="00854DD0" w:rsidRPr="00603161" w:rsidRDefault="00854DD0" w:rsidP="00031B63">
            <w:pPr>
              <w:pStyle w:val="headertabella0"/>
              <w:rPr>
                <w:color w:val="002060"/>
              </w:rPr>
            </w:pPr>
            <w:r w:rsidRPr="00603161">
              <w:rPr>
                <w:color w:val="002060"/>
              </w:rPr>
              <w:t>Impianto</w:t>
            </w:r>
          </w:p>
        </w:tc>
      </w:tr>
      <w:tr w:rsidR="00854DD0" w:rsidRPr="00603161" w14:paraId="0011709F" w14:textId="77777777" w:rsidTr="00854DD0">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09BF" w14:textId="77777777" w:rsidR="00854DD0" w:rsidRPr="00B012BA" w:rsidRDefault="00854DD0" w:rsidP="00031B63">
            <w:pPr>
              <w:pStyle w:val="rowtabella0"/>
              <w:rPr>
                <w:color w:val="002060"/>
                <w:highlight w:val="yellow"/>
              </w:rPr>
            </w:pPr>
            <w:r w:rsidRPr="00B012BA">
              <w:rPr>
                <w:color w:val="002060"/>
                <w:highlight w:val="yellow"/>
              </w:rPr>
              <w:t>09/01/2022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A859" w14:textId="77777777" w:rsidR="00854DD0" w:rsidRPr="00B012BA" w:rsidRDefault="00854DD0" w:rsidP="00031B63">
            <w:pPr>
              <w:pStyle w:val="rowtabella0"/>
              <w:jc w:val="center"/>
              <w:rPr>
                <w:color w:val="002060"/>
                <w:highlight w:val="yellow"/>
              </w:rPr>
            </w:pPr>
            <w:r w:rsidRPr="00B012BA">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2E82" w14:textId="77777777" w:rsidR="00854DD0" w:rsidRPr="00B012BA" w:rsidRDefault="00854DD0" w:rsidP="00031B63">
            <w:pPr>
              <w:pStyle w:val="rowtabella0"/>
              <w:rPr>
                <w:color w:val="002060"/>
                <w:highlight w:val="yellow"/>
              </w:rPr>
            </w:pPr>
            <w:r w:rsidRPr="00B012BA">
              <w:rPr>
                <w:color w:val="002060"/>
                <w:highlight w:val="yellow"/>
              </w:rPr>
              <w:t>VIRTUS TEAM SOC.COOP.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F257" w14:textId="77777777" w:rsidR="00854DD0" w:rsidRPr="00B012BA" w:rsidRDefault="00854DD0" w:rsidP="00031B63">
            <w:pPr>
              <w:pStyle w:val="rowtabella0"/>
              <w:rPr>
                <w:color w:val="002060"/>
                <w:highlight w:val="yellow"/>
              </w:rPr>
            </w:pPr>
            <w:r w:rsidRPr="00B012BA">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C787" w14:textId="77777777" w:rsidR="00854DD0" w:rsidRPr="00603161" w:rsidRDefault="00854DD0" w:rsidP="00031B63">
            <w:pPr>
              <w:pStyle w:val="rowtabella0"/>
              <w:rPr>
                <w:color w:val="002060"/>
              </w:rPr>
            </w:pPr>
            <w:r w:rsidRPr="00603161">
              <w:rPr>
                <w:color w:val="002060"/>
              </w:rPr>
              <w:t>1</w:t>
            </w:r>
            <w:r>
              <w:rPr>
                <w:color w:val="002060"/>
              </w:rPr>
              <w:t>8</w:t>
            </w:r>
            <w:r w:rsidRPr="00603161">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4A4D" w14:textId="77777777" w:rsidR="00854DD0" w:rsidRPr="00603161" w:rsidRDefault="00854DD0" w:rsidP="00031B63">
            <w:pPr>
              <w:pStyle w:val="rowtabella0"/>
              <w:jc w:val="center"/>
              <w:rPr>
                <w:color w:val="002060"/>
              </w:rPr>
            </w:pPr>
            <w:r w:rsidRPr="00B012BA">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5806" w14:textId="77777777" w:rsidR="00854DD0" w:rsidRPr="00603161" w:rsidRDefault="00854DD0" w:rsidP="00031B63">
            <w:pPr>
              <w:pStyle w:val="rowtabella0"/>
              <w:jc w:val="center"/>
              <w:rPr>
                <w:color w:val="002060"/>
              </w:rPr>
            </w:pPr>
            <w:r w:rsidRPr="00603161">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8ED0" w14:textId="77777777" w:rsidR="00854DD0" w:rsidRPr="00603161" w:rsidRDefault="00854DD0" w:rsidP="00031B63">
            <w:pPr>
              <w:pStyle w:val="rowtabella0"/>
              <w:rPr>
                <w:color w:val="002060"/>
              </w:rPr>
            </w:pPr>
            <w:r w:rsidRPr="00B012BA">
              <w:rPr>
                <w:color w:val="002060"/>
                <w:highlight w:val="yellow"/>
              </w:rPr>
              <w:t>PALACARIFAC DI CERRETO D'ESI CERRETO D'ESI VIA VERDI</w:t>
            </w:r>
          </w:p>
        </w:tc>
      </w:tr>
    </w:tbl>
    <w:p w14:paraId="381A39F0" w14:textId="77777777" w:rsidR="00854DD0" w:rsidRPr="00603161" w:rsidRDefault="00854DD0" w:rsidP="00854DD0">
      <w:pPr>
        <w:pStyle w:val="breakline"/>
        <w:divId w:val="527259509"/>
        <w:rPr>
          <w:rFonts w:eastAsiaTheme="minorEastAsia"/>
          <w:color w:val="002060"/>
        </w:rPr>
      </w:pPr>
    </w:p>
    <w:p w14:paraId="612D6C2D" w14:textId="77777777" w:rsidR="00854DD0" w:rsidRPr="00603161" w:rsidRDefault="00854DD0" w:rsidP="00854DD0">
      <w:pPr>
        <w:pStyle w:val="breakline"/>
        <w:divId w:val="527259509"/>
        <w:rPr>
          <w:color w:val="002060"/>
        </w:rPr>
      </w:pPr>
    </w:p>
    <w:p w14:paraId="269BE679" w14:textId="77777777" w:rsidR="00854DD0" w:rsidRPr="00603161" w:rsidRDefault="00854DD0" w:rsidP="00854DD0">
      <w:pPr>
        <w:pStyle w:val="titoloprinc0"/>
        <w:divId w:val="527259509"/>
        <w:rPr>
          <w:color w:val="002060"/>
        </w:rPr>
      </w:pPr>
      <w:r w:rsidRPr="00603161">
        <w:rPr>
          <w:color w:val="002060"/>
        </w:rPr>
        <w:t>RISULTATI</w:t>
      </w:r>
    </w:p>
    <w:p w14:paraId="45E5678E" w14:textId="77777777" w:rsidR="00854DD0" w:rsidRPr="00603161" w:rsidRDefault="00854DD0" w:rsidP="00854DD0">
      <w:pPr>
        <w:pStyle w:val="breakline"/>
        <w:divId w:val="527259509"/>
        <w:rPr>
          <w:color w:val="002060"/>
        </w:rPr>
      </w:pPr>
    </w:p>
    <w:p w14:paraId="0CC283E3" w14:textId="77777777" w:rsidR="00854DD0" w:rsidRPr="00603161" w:rsidRDefault="00854DD0" w:rsidP="00854DD0">
      <w:pPr>
        <w:pStyle w:val="sottotitolocampionato10"/>
        <w:divId w:val="527259509"/>
        <w:rPr>
          <w:color w:val="002060"/>
        </w:rPr>
      </w:pPr>
      <w:r w:rsidRPr="00603161">
        <w:rPr>
          <w:color w:val="002060"/>
        </w:rPr>
        <w:t>RISULTATI UFFICIALI GARE DEL 18/12/2021</w:t>
      </w:r>
    </w:p>
    <w:p w14:paraId="3DF9EEC8"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7391FEC"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43900CEC"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5A28E69F"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A6A9C" w14:textId="77777777" w:rsidR="00854DD0" w:rsidRPr="00603161" w:rsidRDefault="00854DD0" w:rsidP="00031B63">
                  <w:pPr>
                    <w:pStyle w:val="headertabella0"/>
                    <w:rPr>
                      <w:color w:val="002060"/>
                    </w:rPr>
                  </w:pPr>
                  <w:r w:rsidRPr="00603161">
                    <w:rPr>
                      <w:color w:val="002060"/>
                    </w:rPr>
                    <w:t>GIRONE A - 3 Giornata - R</w:t>
                  </w:r>
                </w:p>
              </w:tc>
            </w:tr>
            <w:tr w:rsidR="00854DD0" w:rsidRPr="00603161" w14:paraId="1AAF46F2"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436A7" w14:textId="77777777" w:rsidR="00854DD0" w:rsidRPr="00603161" w:rsidRDefault="00854DD0" w:rsidP="00031B63">
                  <w:pPr>
                    <w:pStyle w:val="rowtabella0"/>
                    <w:rPr>
                      <w:color w:val="002060"/>
                    </w:rPr>
                  </w:pPr>
                  <w:r w:rsidRPr="0060316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19D26" w14:textId="77777777" w:rsidR="00854DD0" w:rsidRPr="00603161" w:rsidRDefault="00854DD0" w:rsidP="00031B63">
                  <w:pPr>
                    <w:pStyle w:val="rowtabella0"/>
                    <w:rPr>
                      <w:color w:val="002060"/>
                    </w:rPr>
                  </w:pPr>
                  <w:r w:rsidRPr="00603161">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6BE02"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4084D"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BAE7A6"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4164A4" w14:textId="77777777" w:rsidR="00854DD0" w:rsidRPr="00603161" w:rsidRDefault="00854DD0" w:rsidP="00031B63">
                  <w:pPr>
                    <w:pStyle w:val="rowtabella0"/>
                    <w:rPr>
                      <w:color w:val="002060"/>
                    </w:rPr>
                  </w:pPr>
                  <w:r w:rsidRPr="00603161">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BEC04B" w14:textId="77777777" w:rsidR="00854DD0" w:rsidRPr="00603161" w:rsidRDefault="00854DD0" w:rsidP="00031B63">
                  <w:pPr>
                    <w:pStyle w:val="rowtabella0"/>
                    <w:rPr>
                      <w:color w:val="002060"/>
                    </w:rPr>
                  </w:pPr>
                  <w:r w:rsidRPr="0060316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E3D97C" w14:textId="77777777" w:rsidR="00854DD0" w:rsidRPr="00603161" w:rsidRDefault="00854DD0" w:rsidP="00031B63">
                  <w:pPr>
                    <w:pStyle w:val="rowtabella0"/>
                    <w:jc w:val="center"/>
                    <w:rPr>
                      <w:color w:val="002060"/>
                    </w:rPr>
                  </w:pPr>
                  <w:r w:rsidRPr="0060316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1B3487" w14:textId="77777777" w:rsidR="00854DD0" w:rsidRPr="00603161" w:rsidRDefault="00854DD0" w:rsidP="00031B63">
                  <w:pPr>
                    <w:pStyle w:val="rowtabella0"/>
                    <w:jc w:val="center"/>
                    <w:rPr>
                      <w:color w:val="002060"/>
                    </w:rPr>
                  </w:pPr>
                  <w:r w:rsidRPr="00603161">
                    <w:rPr>
                      <w:color w:val="002060"/>
                    </w:rPr>
                    <w:t> </w:t>
                  </w:r>
                </w:p>
              </w:tc>
            </w:tr>
            <w:tr w:rsidR="00854DD0" w:rsidRPr="00603161" w14:paraId="72F639D2"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55A585" w14:textId="77777777" w:rsidR="00854DD0" w:rsidRPr="00603161" w:rsidRDefault="00854DD0" w:rsidP="00031B63">
                  <w:pPr>
                    <w:pStyle w:val="rowtabella0"/>
                    <w:rPr>
                      <w:color w:val="002060"/>
                    </w:rPr>
                  </w:pPr>
                  <w:r w:rsidRPr="0060316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BAD77" w14:textId="77777777" w:rsidR="00854DD0" w:rsidRPr="00603161" w:rsidRDefault="00854DD0" w:rsidP="00031B63">
                  <w:pPr>
                    <w:pStyle w:val="rowtabella0"/>
                    <w:rPr>
                      <w:color w:val="002060"/>
                    </w:rPr>
                  </w:pPr>
                  <w:r w:rsidRPr="0060316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A9960" w14:textId="77777777" w:rsidR="00854DD0" w:rsidRPr="00603161" w:rsidRDefault="00854DD0" w:rsidP="00031B63">
                  <w:pPr>
                    <w:pStyle w:val="rowtabella0"/>
                    <w:jc w:val="center"/>
                    <w:rPr>
                      <w:color w:val="002060"/>
                    </w:rPr>
                  </w:pPr>
                  <w:r w:rsidRPr="00603161">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AEE57" w14:textId="77777777" w:rsidR="00854DD0" w:rsidRPr="00603161" w:rsidRDefault="00854DD0" w:rsidP="00031B63">
                  <w:pPr>
                    <w:pStyle w:val="rowtabella0"/>
                    <w:jc w:val="center"/>
                    <w:rPr>
                      <w:color w:val="002060"/>
                    </w:rPr>
                  </w:pPr>
                  <w:r w:rsidRPr="00603161">
                    <w:rPr>
                      <w:color w:val="002060"/>
                    </w:rPr>
                    <w:t> </w:t>
                  </w:r>
                </w:p>
              </w:tc>
            </w:tr>
            <w:tr w:rsidR="00854DD0" w:rsidRPr="00603161" w14:paraId="27456386"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6B1532A9" w14:textId="77777777" w:rsidR="00854DD0" w:rsidRPr="00603161" w:rsidRDefault="00854DD0" w:rsidP="00031B63">
                  <w:pPr>
                    <w:pStyle w:val="rowtabella0"/>
                    <w:rPr>
                      <w:color w:val="002060"/>
                    </w:rPr>
                  </w:pPr>
                  <w:r w:rsidRPr="00603161">
                    <w:rPr>
                      <w:color w:val="002060"/>
                    </w:rPr>
                    <w:t>(1) - disputata il 19/12/2021</w:t>
                  </w:r>
                </w:p>
              </w:tc>
            </w:tr>
          </w:tbl>
          <w:p w14:paraId="2C07D556" w14:textId="77777777" w:rsidR="00854DD0" w:rsidRPr="00603161" w:rsidRDefault="00854DD0" w:rsidP="00031B63">
            <w:pPr>
              <w:rPr>
                <w:color w:val="002060"/>
              </w:rPr>
            </w:pPr>
          </w:p>
        </w:tc>
      </w:tr>
    </w:tbl>
    <w:p w14:paraId="084C9AEC" w14:textId="77777777" w:rsidR="00854DD0" w:rsidRPr="00603161" w:rsidRDefault="00854DD0" w:rsidP="00854DD0">
      <w:pPr>
        <w:pStyle w:val="breakline"/>
        <w:divId w:val="527259509"/>
        <w:rPr>
          <w:rFonts w:eastAsiaTheme="minorEastAsia"/>
          <w:color w:val="002060"/>
        </w:rPr>
      </w:pPr>
    </w:p>
    <w:p w14:paraId="7DDFF366" w14:textId="77777777" w:rsidR="00854DD0" w:rsidRPr="00603161" w:rsidRDefault="00854DD0" w:rsidP="00854DD0">
      <w:pPr>
        <w:pStyle w:val="breakline"/>
        <w:divId w:val="527259509"/>
        <w:rPr>
          <w:color w:val="002060"/>
        </w:rPr>
      </w:pPr>
    </w:p>
    <w:p w14:paraId="13897B94"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384A341E"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43AE40BE"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03837933"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3D1C0F1"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8ED2"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6BAE475B"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3AF4C" w14:textId="77777777" w:rsidR="00854DD0" w:rsidRPr="00603161" w:rsidRDefault="00854DD0" w:rsidP="00031B63">
                  <w:pPr>
                    <w:pStyle w:val="rowtabella0"/>
                    <w:rPr>
                      <w:color w:val="002060"/>
                    </w:rPr>
                  </w:pPr>
                  <w:r w:rsidRPr="00603161">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8D6F7" w14:textId="77777777" w:rsidR="00854DD0" w:rsidRPr="00603161" w:rsidRDefault="00854DD0" w:rsidP="00031B63">
                  <w:pPr>
                    <w:pStyle w:val="rowtabella0"/>
                    <w:rPr>
                      <w:color w:val="002060"/>
                    </w:rPr>
                  </w:pPr>
                  <w:r w:rsidRPr="0060316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BB233" w14:textId="77777777" w:rsidR="00854DD0" w:rsidRPr="00603161" w:rsidRDefault="00854DD0" w:rsidP="00031B63">
                  <w:pPr>
                    <w:pStyle w:val="rowtabella0"/>
                    <w:jc w:val="center"/>
                    <w:rPr>
                      <w:color w:val="002060"/>
                    </w:rPr>
                  </w:pPr>
                  <w:r w:rsidRPr="0060316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01ABA" w14:textId="77777777" w:rsidR="00854DD0" w:rsidRPr="00603161" w:rsidRDefault="00854DD0" w:rsidP="00031B63">
                  <w:pPr>
                    <w:pStyle w:val="rowtabella0"/>
                    <w:jc w:val="center"/>
                    <w:rPr>
                      <w:color w:val="002060"/>
                    </w:rPr>
                  </w:pPr>
                  <w:r w:rsidRPr="00603161">
                    <w:rPr>
                      <w:color w:val="002060"/>
                    </w:rPr>
                    <w:t> </w:t>
                  </w:r>
                </w:p>
              </w:tc>
            </w:tr>
            <w:tr w:rsidR="00854DD0" w:rsidRPr="00603161" w14:paraId="20250D85"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F45C95" w14:textId="77777777" w:rsidR="00854DD0" w:rsidRPr="00603161" w:rsidRDefault="00854DD0" w:rsidP="00031B63">
                  <w:pPr>
                    <w:pStyle w:val="rowtabella0"/>
                    <w:rPr>
                      <w:color w:val="002060"/>
                    </w:rPr>
                  </w:pPr>
                  <w:r w:rsidRPr="00603161">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0709C" w14:textId="77777777" w:rsidR="00854DD0" w:rsidRPr="00603161" w:rsidRDefault="00854DD0" w:rsidP="00031B63">
                  <w:pPr>
                    <w:pStyle w:val="rowtabella0"/>
                    <w:rPr>
                      <w:color w:val="002060"/>
                    </w:rPr>
                  </w:pPr>
                  <w:r w:rsidRPr="0060316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CD828" w14:textId="77777777" w:rsidR="00854DD0" w:rsidRPr="00603161" w:rsidRDefault="00854DD0" w:rsidP="00031B63">
                  <w:pPr>
                    <w:pStyle w:val="rowtabella0"/>
                    <w:jc w:val="center"/>
                    <w:rPr>
                      <w:color w:val="002060"/>
                    </w:rPr>
                  </w:pPr>
                  <w:r w:rsidRPr="0060316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D34F3" w14:textId="77777777" w:rsidR="00854DD0" w:rsidRPr="00603161" w:rsidRDefault="00854DD0" w:rsidP="00031B63">
                  <w:pPr>
                    <w:pStyle w:val="rowtabella0"/>
                    <w:jc w:val="center"/>
                    <w:rPr>
                      <w:color w:val="002060"/>
                    </w:rPr>
                  </w:pPr>
                  <w:r w:rsidRPr="00603161">
                    <w:rPr>
                      <w:color w:val="002060"/>
                    </w:rPr>
                    <w:t> </w:t>
                  </w:r>
                </w:p>
              </w:tc>
            </w:tr>
            <w:tr w:rsidR="00854DD0" w:rsidRPr="00603161" w14:paraId="1A5C5B3F"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884667B" w14:textId="77777777" w:rsidR="00854DD0" w:rsidRPr="00603161" w:rsidRDefault="00854DD0" w:rsidP="00031B63">
                  <w:pPr>
                    <w:pStyle w:val="rowtabella0"/>
                    <w:rPr>
                      <w:color w:val="002060"/>
                    </w:rPr>
                  </w:pPr>
                  <w:r w:rsidRPr="00603161">
                    <w:rPr>
                      <w:color w:val="002060"/>
                    </w:rPr>
                    <w:t>(1) - disputata il 18/12/2021</w:t>
                  </w:r>
                </w:p>
              </w:tc>
            </w:tr>
          </w:tbl>
          <w:p w14:paraId="64253C34" w14:textId="77777777" w:rsidR="00854DD0" w:rsidRPr="00603161" w:rsidRDefault="00854DD0" w:rsidP="00031B63">
            <w:pPr>
              <w:rPr>
                <w:color w:val="002060"/>
              </w:rPr>
            </w:pPr>
          </w:p>
        </w:tc>
      </w:tr>
    </w:tbl>
    <w:p w14:paraId="65CD58FD" w14:textId="77777777" w:rsidR="00854DD0" w:rsidRPr="00603161" w:rsidRDefault="00854DD0" w:rsidP="00854DD0">
      <w:pPr>
        <w:pStyle w:val="breakline"/>
        <w:divId w:val="527259509"/>
        <w:rPr>
          <w:rFonts w:eastAsiaTheme="minorEastAsia"/>
          <w:color w:val="002060"/>
        </w:rPr>
      </w:pPr>
    </w:p>
    <w:p w14:paraId="11DBDC59" w14:textId="77777777" w:rsidR="00854DD0" w:rsidRPr="00603161" w:rsidRDefault="00854DD0" w:rsidP="00854DD0">
      <w:pPr>
        <w:pStyle w:val="breakline"/>
        <w:divId w:val="527259509"/>
        <w:rPr>
          <w:color w:val="002060"/>
        </w:rPr>
      </w:pPr>
    </w:p>
    <w:p w14:paraId="3AA0EE2A" w14:textId="77777777" w:rsidR="00854DD0" w:rsidRPr="00603161" w:rsidRDefault="00854DD0" w:rsidP="00854DD0">
      <w:pPr>
        <w:pStyle w:val="titoloprinc0"/>
        <w:divId w:val="527259509"/>
        <w:rPr>
          <w:color w:val="002060"/>
        </w:rPr>
      </w:pPr>
      <w:r w:rsidRPr="00603161">
        <w:rPr>
          <w:color w:val="002060"/>
        </w:rPr>
        <w:t>GIUDICE SPORTIVO</w:t>
      </w:r>
    </w:p>
    <w:p w14:paraId="4ADDA510"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34122E8E" w14:textId="77777777" w:rsidR="00854DD0" w:rsidRPr="00603161" w:rsidRDefault="00854DD0" w:rsidP="00854DD0">
      <w:pPr>
        <w:pStyle w:val="titolo10"/>
        <w:divId w:val="527259509"/>
        <w:rPr>
          <w:color w:val="002060"/>
        </w:rPr>
      </w:pPr>
      <w:r w:rsidRPr="00603161">
        <w:rPr>
          <w:color w:val="002060"/>
        </w:rPr>
        <w:t xml:space="preserve">GARE DEL 9/ 1/2022 </w:t>
      </w:r>
    </w:p>
    <w:p w14:paraId="3890CBF6" w14:textId="77777777" w:rsidR="00854DD0" w:rsidRPr="00603161" w:rsidRDefault="00854DD0" w:rsidP="00854DD0">
      <w:pPr>
        <w:pStyle w:val="titolo60"/>
        <w:divId w:val="527259509"/>
        <w:rPr>
          <w:color w:val="002060"/>
        </w:rPr>
      </w:pPr>
      <w:r w:rsidRPr="00603161">
        <w:rPr>
          <w:color w:val="002060"/>
        </w:rPr>
        <w:t xml:space="preserve">DECISIONI DEL GIUDICE SPORTIVO </w:t>
      </w:r>
    </w:p>
    <w:p w14:paraId="25ED760F"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gara del 9/ 1/2022 VIRTUS TEAM SOC.COOP. - NUOVA JUVENTINA FFC </w:t>
      </w:r>
      <w:r w:rsidRPr="00603161">
        <w:rPr>
          <w:color w:val="002060"/>
        </w:rPr>
        <w:br/>
        <w:t xml:space="preserve">Letto il referto arbitrale dal quale si evince che la gara in oggetto non è stata disputata per la mancata presentazione sul terreno di gioco della società ospitata Nuova Juventina Montegranaro. </w:t>
      </w:r>
    </w:p>
    <w:p w14:paraId="21D6E130"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Preso atto delle motivazioni addotte a mezzo </w:t>
      </w:r>
      <w:proofErr w:type="spellStart"/>
      <w:r w:rsidRPr="00603161">
        <w:rPr>
          <w:color w:val="002060"/>
        </w:rPr>
        <w:t>pec</w:t>
      </w:r>
      <w:proofErr w:type="spellEnd"/>
      <w:r w:rsidRPr="00603161">
        <w:rPr>
          <w:color w:val="002060"/>
        </w:rPr>
        <w:t xml:space="preserve"> dalla suddetta società la quale afferma di essere stata impossibilitata a raggiungere</w:t>
      </w:r>
      <w:r>
        <w:rPr>
          <w:color w:val="002060"/>
        </w:rPr>
        <w:t xml:space="preserve"> </w:t>
      </w:r>
      <w:r w:rsidRPr="00603161">
        <w:rPr>
          <w:color w:val="002060"/>
        </w:rPr>
        <w:t xml:space="preserve">il campo di gioco in quanto, durante il tragitto effettuato per disputare la gara, lungo l'autostrada A 14 tra Civitanova Marche- Loreto, sono esplosi due pneumatici all'automezzo che li trasportava. </w:t>
      </w:r>
    </w:p>
    <w:p w14:paraId="4B89A9B5"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Orbene, è noto che se l'evento esterno risulta imprevedibile, cogente ed insuperabile con la prudenza e accortezza normalmente esigibili da una società sportiva, esso assurge a causa di forza maggiore, idonea, ai sensi dell'art. 55 </w:t>
      </w:r>
      <w:proofErr w:type="spellStart"/>
      <w:r w:rsidRPr="00603161">
        <w:rPr>
          <w:color w:val="002060"/>
        </w:rPr>
        <w:t>Noif</w:t>
      </w:r>
      <w:proofErr w:type="spellEnd"/>
      <w:r w:rsidRPr="00603161">
        <w:rPr>
          <w:color w:val="002060"/>
        </w:rPr>
        <w:t>, ad esimere la società stessa da ogni forma</w:t>
      </w:r>
      <w:r>
        <w:rPr>
          <w:color w:val="002060"/>
        </w:rPr>
        <w:t xml:space="preserve"> </w:t>
      </w:r>
      <w:r w:rsidRPr="00603161">
        <w:rPr>
          <w:color w:val="002060"/>
        </w:rPr>
        <w:t xml:space="preserve">di responsabilità e a tenerla indenne da ogni sanzione ( v. già Corte </w:t>
      </w:r>
      <w:proofErr w:type="spellStart"/>
      <w:r w:rsidRPr="00603161">
        <w:rPr>
          <w:color w:val="002060"/>
        </w:rPr>
        <w:t>giust</w:t>
      </w:r>
      <w:proofErr w:type="spellEnd"/>
      <w:r w:rsidRPr="00603161">
        <w:rPr>
          <w:color w:val="002060"/>
        </w:rPr>
        <w:t xml:space="preserve">. </w:t>
      </w:r>
      <w:proofErr w:type="spellStart"/>
      <w:r w:rsidRPr="00603161">
        <w:rPr>
          <w:color w:val="002060"/>
        </w:rPr>
        <w:t>fed</w:t>
      </w:r>
      <w:proofErr w:type="spellEnd"/>
      <w:r w:rsidRPr="00603161">
        <w:rPr>
          <w:color w:val="002060"/>
        </w:rPr>
        <w:t xml:space="preserve">., in </w:t>
      </w:r>
      <w:proofErr w:type="spellStart"/>
      <w:r w:rsidRPr="00603161">
        <w:rPr>
          <w:color w:val="002060"/>
        </w:rPr>
        <w:t>C.u.</w:t>
      </w:r>
      <w:proofErr w:type="spellEnd"/>
      <w:r w:rsidRPr="00603161">
        <w:rPr>
          <w:color w:val="002060"/>
        </w:rPr>
        <w:t xml:space="preserve"> FIGC, 13 luglio 2011, n. 006/CGF). </w:t>
      </w:r>
    </w:p>
    <w:p w14:paraId="7B40523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Sul punto appare opportuno precisare che</w:t>
      </w:r>
      <w:r>
        <w:rPr>
          <w:color w:val="002060"/>
        </w:rPr>
        <w:t xml:space="preserve"> «</w:t>
      </w:r>
      <w:r w:rsidRPr="00603161">
        <w:rPr>
          <w:color w:val="002060"/>
        </w:rPr>
        <w:t xml:space="preserve">il legislatore sportivo, a, a differenza di quello ordinario e segnatamente penale, non ha ritenuto di dover inserire, oltre alla forza maggiore, anche il caso fortuito quale elemento che possa escludere la </w:t>
      </w:r>
      <w:proofErr w:type="spellStart"/>
      <w:r w:rsidRPr="00603161">
        <w:rPr>
          <w:color w:val="002060"/>
        </w:rPr>
        <w:t>rimproverabilità</w:t>
      </w:r>
      <w:proofErr w:type="spellEnd"/>
      <w:r w:rsidRPr="00603161">
        <w:rPr>
          <w:color w:val="002060"/>
        </w:rPr>
        <w:t xml:space="preserve"> della condotta all'agente. Tale, peculiare, omissione ha negli anni condotto</w:t>
      </w:r>
      <w:r>
        <w:rPr>
          <w:color w:val="002060"/>
        </w:rPr>
        <w:t xml:space="preserve"> </w:t>
      </w:r>
      <w:r w:rsidRPr="00603161">
        <w:rPr>
          <w:color w:val="002060"/>
        </w:rPr>
        <w:t>la giurisprudenza federale a fornire una interpretazione piuttosto estesa della prima, arrivando a ritenere che la stessa possa coincidere con un evento assolutamente 'imprevedibile', tendendo in buona sostanza a ricomprendere nella forza maggiore il significato tradizionale attribuito al caso fortuito. Se dunque l'esimente sportiva della forza maggiore si misura sui concetti dell'imprevedibilità, della cogenza e della insuperabilità, è inequivocabile che questa forma di esclusione della responsabilità dei</w:t>
      </w:r>
      <w:r>
        <w:rPr>
          <w:color w:val="002060"/>
        </w:rPr>
        <w:t xml:space="preserve"> </w:t>
      </w:r>
      <w:r w:rsidRPr="00603161">
        <w:rPr>
          <w:color w:val="002060"/>
        </w:rPr>
        <w:t>club possa estendersi, allora, anche a quelle situazioni ordinariamente qualificabili come caso fortuito</w:t>
      </w:r>
      <w:r>
        <w:rPr>
          <w:color w:val="002060"/>
        </w:rPr>
        <w:t xml:space="preserve">» </w:t>
      </w:r>
      <w:r w:rsidRPr="00603161">
        <w:rPr>
          <w:color w:val="002060"/>
        </w:rPr>
        <w:t>(così Corte Sportiva Appello nazionale III sez. n. 007/</w:t>
      </w:r>
      <w:proofErr w:type="spellStart"/>
      <w:r w:rsidRPr="00603161">
        <w:rPr>
          <w:color w:val="002060"/>
        </w:rPr>
        <w:t>csa</w:t>
      </w:r>
      <w:proofErr w:type="spellEnd"/>
      <w:r w:rsidRPr="00603161">
        <w:rPr>
          <w:color w:val="002060"/>
        </w:rPr>
        <w:t xml:space="preserve"> /2021- 2022 registro decisioni). </w:t>
      </w:r>
    </w:p>
    <w:p w14:paraId="6D9F743A"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 xml:space="preserve">Tutto ciò premesso ritiene questo giudice sulla base della documentazione inviata che la Nuova Juventina Montegranaro abbia adeguatamente fornito prova della forza maggiore /caso fortuito. </w:t>
      </w:r>
    </w:p>
    <w:p w14:paraId="193ACA56" w14:textId="77777777" w:rsidR="00854DD0" w:rsidRDefault="00854DD0" w:rsidP="00854DD0">
      <w:pPr>
        <w:pStyle w:val="diffida"/>
        <w:spacing w:before="80" w:beforeAutospacing="0" w:after="40" w:afterAutospacing="0"/>
        <w:jc w:val="center"/>
        <w:divId w:val="527259509"/>
        <w:rPr>
          <w:color w:val="002060"/>
        </w:rPr>
      </w:pPr>
      <w:proofErr w:type="spellStart"/>
      <w:r w:rsidRPr="00603161">
        <w:rPr>
          <w:color w:val="002060"/>
        </w:rPr>
        <w:lastRenderedPageBreak/>
        <w:t>Pqm</w:t>
      </w:r>
      <w:proofErr w:type="spellEnd"/>
    </w:p>
    <w:p w14:paraId="7F71030E" w14:textId="77777777" w:rsidR="00854DD0" w:rsidRDefault="00854DD0" w:rsidP="00854DD0">
      <w:pPr>
        <w:pStyle w:val="diffida"/>
        <w:spacing w:before="80" w:beforeAutospacing="0" w:after="40" w:afterAutospacing="0"/>
        <w:jc w:val="center"/>
        <w:divId w:val="527259509"/>
        <w:rPr>
          <w:color w:val="002060"/>
        </w:rPr>
      </w:pPr>
      <w:r w:rsidRPr="00603161">
        <w:rPr>
          <w:color w:val="002060"/>
        </w:rPr>
        <w:t>Decide</w:t>
      </w:r>
    </w:p>
    <w:p w14:paraId="2D8F2AAC" w14:textId="77777777" w:rsidR="00854DD0" w:rsidRPr="00603161" w:rsidRDefault="00854DD0" w:rsidP="00854DD0">
      <w:pPr>
        <w:pStyle w:val="diffida"/>
        <w:spacing w:before="80" w:beforeAutospacing="0" w:after="40" w:afterAutospacing="0"/>
        <w:jc w:val="left"/>
        <w:divId w:val="527259509"/>
        <w:rPr>
          <w:color w:val="002060"/>
        </w:rPr>
      </w:pPr>
      <w:r w:rsidRPr="00603161">
        <w:rPr>
          <w:color w:val="002060"/>
        </w:rPr>
        <w:t>Di disporre la ripetizione della gara dando mandato al C.R.M. per la fissazione della nuova data per</w:t>
      </w:r>
      <w:r>
        <w:rPr>
          <w:color w:val="002060"/>
        </w:rPr>
        <w:t xml:space="preserve"> </w:t>
      </w:r>
      <w:r w:rsidRPr="00603161">
        <w:rPr>
          <w:color w:val="002060"/>
        </w:rPr>
        <w:t xml:space="preserve">l'effettuazione della medesima. </w:t>
      </w:r>
    </w:p>
    <w:p w14:paraId="6864C240" w14:textId="77777777" w:rsidR="00854DD0" w:rsidRPr="00603161" w:rsidRDefault="00854DD0" w:rsidP="00854DD0">
      <w:pPr>
        <w:pStyle w:val="titolo10"/>
        <w:divId w:val="527259509"/>
        <w:rPr>
          <w:color w:val="002060"/>
        </w:rPr>
      </w:pPr>
      <w:r w:rsidRPr="00603161">
        <w:rPr>
          <w:color w:val="002060"/>
        </w:rPr>
        <w:t xml:space="preserve">GARE DEL 18/12/2021 </w:t>
      </w:r>
    </w:p>
    <w:p w14:paraId="7C7D132C"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5557DD6"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1BC96884" w14:textId="77777777" w:rsidR="00854DD0" w:rsidRPr="00603161" w:rsidRDefault="00854DD0" w:rsidP="00854DD0">
      <w:pPr>
        <w:pStyle w:val="titolo30"/>
        <w:divId w:val="527259509"/>
        <w:rPr>
          <w:color w:val="002060"/>
        </w:rPr>
      </w:pPr>
      <w:r w:rsidRPr="00603161">
        <w:rPr>
          <w:color w:val="002060"/>
        </w:rPr>
        <w:t xml:space="preserve">CALCIATORI NON ESPULSI </w:t>
      </w:r>
    </w:p>
    <w:p w14:paraId="18BB4767"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857C63F" w14:textId="77777777" w:rsidTr="00854DD0">
        <w:trPr>
          <w:divId w:val="527259509"/>
        </w:trPr>
        <w:tc>
          <w:tcPr>
            <w:tcW w:w="2200" w:type="dxa"/>
            <w:tcMar>
              <w:top w:w="20" w:type="dxa"/>
              <w:left w:w="20" w:type="dxa"/>
              <w:bottom w:w="20" w:type="dxa"/>
              <w:right w:w="20" w:type="dxa"/>
            </w:tcMar>
            <w:vAlign w:val="center"/>
            <w:hideMark/>
          </w:tcPr>
          <w:p w14:paraId="63AEFDC7" w14:textId="77777777" w:rsidR="00854DD0" w:rsidRPr="00603161" w:rsidRDefault="00854DD0" w:rsidP="00031B63">
            <w:pPr>
              <w:pStyle w:val="movimento"/>
              <w:rPr>
                <w:color w:val="002060"/>
              </w:rPr>
            </w:pPr>
            <w:r w:rsidRPr="00603161">
              <w:rPr>
                <w:color w:val="002060"/>
              </w:rPr>
              <w:t>KUSZTAL VITTORIO</w:t>
            </w:r>
          </w:p>
        </w:tc>
        <w:tc>
          <w:tcPr>
            <w:tcW w:w="2200" w:type="dxa"/>
            <w:tcMar>
              <w:top w:w="20" w:type="dxa"/>
              <w:left w:w="20" w:type="dxa"/>
              <w:bottom w:w="20" w:type="dxa"/>
              <w:right w:w="20" w:type="dxa"/>
            </w:tcMar>
            <w:vAlign w:val="center"/>
            <w:hideMark/>
          </w:tcPr>
          <w:p w14:paraId="4B4AA072" w14:textId="77777777" w:rsidR="00854DD0" w:rsidRPr="00603161" w:rsidRDefault="00854DD0" w:rsidP="00031B63">
            <w:pPr>
              <w:pStyle w:val="movimento2"/>
              <w:rPr>
                <w:color w:val="002060"/>
              </w:rPr>
            </w:pPr>
            <w:r w:rsidRPr="00603161">
              <w:rPr>
                <w:color w:val="002060"/>
              </w:rPr>
              <w:t xml:space="preserve">(GROTTACCIA 2005) </w:t>
            </w:r>
          </w:p>
        </w:tc>
        <w:tc>
          <w:tcPr>
            <w:tcW w:w="800" w:type="dxa"/>
            <w:tcMar>
              <w:top w:w="20" w:type="dxa"/>
              <w:left w:w="20" w:type="dxa"/>
              <w:bottom w:w="20" w:type="dxa"/>
              <w:right w:w="20" w:type="dxa"/>
            </w:tcMar>
            <w:vAlign w:val="center"/>
            <w:hideMark/>
          </w:tcPr>
          <w:p w14:paraId="08FA178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64340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082E03E3" w14:textId="77777777" w:rsidR="00854DD0" w:rsidRPr="00603161" w:rsidRDefault="00854DD0" w:rsidP="00031B63">
            <w:pPr>
              <w:pStyle w:val="movimento2"/>
              <w:rPr>
                <w:color w:val="002060"/>
              </w:rPr>
            </w:pPr>
            <w:r w:rsidRPr="00603161">
              <w:rPr>
                <w:color w:val="002060"/>
              </w:rPr>
              <w:t> </w:t>
            </w:r>
          </w:p>
        </w:tc>
      </w:tr>
    </w:tbl>
    <w:p w14:paraId="0A5D543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10662B2C" w14:textId="77777777" w:rsidTr="00854DD0">
        <w:trPr>
          <w:divId w:val="527259509"/>
        </w:trPr>
        <w:tc>
          <w:tcPr>
            <w:tcW w:w="2200" w:type="dxa"/>
            <w:tcMar>
              <w:top w:w="20" w:type="dxa"/>
              <w:left w:w="20" w:type="dxa"/>
              <w:bottom w:w="20" w:type="dxa"/>
              <w:right w:w="20" w:type="dxa"/>
            </w:tcMar>
            <w:vAlign w:val="center"/>
            <w:hideMark/>
          </w:tcPr>
          <w:p w14:paraId="3974F9C8" w14:textId="77777777" w:rsidR="00854DD0" w:rsidRPr="00603161" w:rsidRDefault="00854DD0" w:rsidP="00031B63">
            <w:pPr>
              <w:pStyle w:val="movimento"/>
              <w:rPr>
                <w:color w:val="002060"/>
              </w:rPr>
            </w:pPr>
            <w:r w:rsidRPr="00603161">
              <w:rPr>
                <w:color w:val="002060"/>
              </w:rPr>
              <w:t>MARTA ANTONIO</w:t>
            </w:r>
          </w:p>
        </w:tc>
        <w:tc>
          <w:tcPr>
            <w:tcW w:w="2200" w:type="dxa"/>
            <w:tcMar>
              <w:top w:w="20" w:type="dxa"/>
              <w:left w:w="20" w:type="dxa"/>
              <w:bottom w:w="20" w:type="dxa"/>
              <w:right w:w="20" w:type="dxa"/>
            </w:tcMar>
            <w:vAlign w:val="center"/>
            <w:hideMark/>
          </w:tcPr>
          <w:p w14:paraId="579F36C9"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1205A1A7"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D1734F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E57FBDC" w14:textId="77777777" w:rsidR="00854DD0" w:rsidRPr="00603161" w:rsidRDefault="00854DD0" w:rsidP="00031B63">
            <w:pPr>
              <w:pStyle w:val="movimento2"/>
              <w:rPr>
                <w:color w:val="002060"/>
              </w:rPr>
            </w:pPr>
            <w:r w:rsidRPr="00603161">
              <w:rPr>
                <w:color w:val="002060"/>
              </w:rPr>
              <w:t> </w:t>
            </w:r>
          </w:p>
        </w:tc>
      </w:tr>
    </w:tbl>
    <w:p w14:paraId="3A930164" w14:textId="77777777" w:rsidR="00854DD0" w:rsidRDefault="00854DD0" w:rsidP="00854DD0">
      <w:pPr>
        <w:pStyle w:val="breakline"/>
        <w:divId w:val="527259509"/>
        <w:rPr>
          <w:color w:val="002060"/>
        </w:rPr>
      </w:pPr>
    </w:p>
    <w:p w14:paraId="34A91AF7"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67C5410"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AB1DDF3" w14:textId="77777777" w:rsidR="00854DD0" w:rsidRPr="00603161" w:rsidRDefault="00854DD0" w:rsidP="00854DD0">
      <w:pPr>
        <w:pStyle w:val="breakline"/>
        <w:divId w:val="527259509"/>
        <w:rPr>
          <w:rFonts w:eastAsiaTheme="minorEastAsia"/>
          <w:color w:val="002060"/>
        </w:rPr>
      </w:pPr>
    </w:p>
    <w:p w14:paraId="149CA1F3" w14:textId="77777777" w:rsidR="00854DD0" w:rsidRPr="00603161" w:rsidRDefault="00854DD0" w:rsidP="00854DD0">
      <w:pPr>
        <w:pStyle w:val="titoloprinc0"/>
        <w:divId w:val="527259509"/>
        <w:rPr>
          <w:color w:val="002060"/>
        </w:rPr>
      </w:pPr>
      <w:r w:rsidRPr="00603161">
        <w:rPr>
          <w:color w:val="002060"/>
        </w:rPr>
        <w:t>CLASSIFICA</w:t>
      </w:r>
    </w:p>
    <w:p w14:paraId="57FDA5B1" w14:textId="77777777" w:rsidR="00854DD0" w:rsidRPr="00603161" w:rsidRDefault="00854DD0" w:rsidP="00854DD0">
      <w:pPr>
        <w:pStyle w:val="breakline"/>
        <w:divId w:val="527259509"/>
        <w:rPr>
          <w:color w:val="002060"/>
        </w:rPr>
      </w:pPr>
    </w:p>
    <w:p w14:paraId="38CA5CE8" w14:textId="77777777" w:rsidR="00854DD0" w:rsidRPr="00603161" w:rsidRDefault="00854DD0" w:rsidP="00854DD0">
      <w:pPr>
        <w:pStyle w:val="breakline"/>
        <w:divId w:val="527259509"/>
        <w:rPr>
          <w:color w:val="002060"/>
        </w:rPr>
      </w:pPr>
    </w:p>
    <w:p w14:paraId="465AEF7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01D26942"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0C6F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E212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A1E0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8BA5"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00D0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FE49"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B1A66"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099C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BE7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6891" w14:textId="77777777" w:rsidR="00854DD0" w:rsidRPr="00603161" w:rsidRDefault="00854DD0" w:rsidP="00031B63">
            <w:pPr>
              <w:pStyle w:val="headertabella0"/>
              <w:rPr>
                <w:color w:val="002060"/>
              </w:rPr>
            </w:pPr>
            <w:r w:rsidRPr="00603161">
              <w:rPr>
                <w:color w:val="002060"/>
              </w:rPr>
              <w:t>PE</w:t>
            </w:r>
          </w:p>
        </w:tc>
      </w:tr>
      <w:tr w:rsidR="00854DD0" w:rsidRPr="00603161" w14:paraId="48A6656E"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CAFA5" w14:textId="77777777" w:rsidR="00854DD0" w:rsidRPr="00603161" w:rsidRDefault="00854DD0" w:rsidP="00031B63">
            <w:pPr>
              <w:pStyle w:val="rowtabella0"/>
              <w:rPr>
                <w:color w:val="002060"/>
              </w:rPr>
            </w:pPr>
            <w:r w:rsidRPr="0060316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AF5ED"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83A5"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C38D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740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8F5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37A1"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DD5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9292"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D2D1"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8573F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E0E12"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8B9A"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5C3A"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4E946"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F1DC"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26B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1140"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84C4"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15BC"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D8E4" w14:textId="77777777" w:rsidR="00854DD0" w:rsidRPr="00603161" w:rsidRDefault="00854DD0" w:rsidP="00031B63">
            <w:pPr>
              <w:pStyle w:val="rowtabella0"/>
              <w:jc w:val="center"/>
              <w:rPr>
                <w:color w:val="002060"/>
              </w:rPr>
            </w:pPr>
            <w:r w:rsidRPr="00603161">
              <w:rPr>
                <w:color w:val="002060"/>
              </w:rPr>
              <w:t>0</w:t>
            </w:r>
          </w:p>
        </w:tc>
      </w:tr>
      <w:tr w:rsidR="00854DD0" w:rsidRPr="00603161" w14:paraId="17BC004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F0CCC" w14:textId="77777777" w:rsidR="00854DD0" w:rsidRPr="00603161" w:rsidRDefault="00854DD0" w:rsidP="00031B63">
            <w:pPr>
              <w:pStyle w:val="rowtabella0"/>
              <w:rPr>
                <w:color w:val="002060"/>
              </w:rPr>
            </w:pPr>
            <w:r w:rsidRPr="0060316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B2D2"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EB6C"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64C8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A22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130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D15B"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536B"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1506"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6942" w14:textId="77777777" w:rsidR="00854DD0" w:rsidRPr="00603161" w:rsidRDefault="00854DD0" w:rsidP="00031B63">
            <w:pPr>
              <w:pStyle w:val="rowtabella0"/>
              <w:jc w:val="center"/>
              <w:rPr>
                <w:color w:val="002060"/>
              </w:rPr>
            </w:pPr>
            <w:r w:rsidRPr="00603161">
              <w:rPr>
                <w:color w:val="002060"/>
              </w:rPr>
              <w:t>0</w:t>
            </w:r>
          </w:p>
        </w:tc>
      </w:tr>
      <w:tr w:rsidR="00854DD0" w:rsidRPr="00603161" w14:paraId="300D747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2EAC6" w14:textId="77777777" w:rsidR="00854DD0" w:rsidRPr="00603161" w:rsidRDefault="00854DD0" w:rsidP="00031B63">
            <w:pPr>
              <w:pStyle w:val="rowtabella0"/>
              <w:rPr>
                <w:color w:val="002060"/>
              </w:rPr>
            </w:pPr>
            <w:r w:rsidRPr="0060316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7F00"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115E"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325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22B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FB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BE54"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887C"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F36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C2DE" w14:textId="77777777" w:rsidR="00854DD0" w:rsidRPr="00603161" w:rsidRDefault="00854DD0" w:rsidP="00031B63">
            <w:pPr>
              <w:pStyle w:val="rowtabella0"/>
              <w:jc w:val="center"/>
              <w:rPr>
                <w:color w:val="002060"/>
              </w:rPr>
            </w:pPr>
            <w:r w:rsidRPr="00603161">
              <w:rPr>
                <w:color w:val="002060"/>
              </w:rPr>
              <w:t>0</w:t>
            </w:r>
          </w:p>
        </w:tc>
      </w:tr>
      <w:tr w:rsidR="00854DD0" w:rsidRPr="00603161" w14:paraId="76295AC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9234B"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B9A9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72C8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36F4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36BB"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722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5AA6"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5E5A"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B0E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AB32" w14:textId="77777777" w:rsidR="00854DD0" w:rsidRPr="00603161" w:rsidRDefault="00854DD0" w:rsidP="00031B63">
            <w:pPr>
              <w:pStyle w:val="rowtabella0"/>
              <w:jc w:val="center"/>
              <w:rPr>
                <w:color w:val="002060"/>
              </w:rPr>
            </w:pPr>
            <w:r w:rsidRPr="00603161">
              <w:rPr>
                <w:color w:val="002060"/>
              </w:rPr>
              <w:t>0</w:t>
            </w:r>
          </w:p>
        </w:tc>
      </w:tr>
      <w:tr w:rsidR="00854DD0" w:rsidRPr="00603161" w14:paraId="26ED5B2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B83CB" w14:textId="77777777" w:rsidR="00854DD0" w:rsidRPr="003A02EB" w:rsidRDefault="00854DD0" w:rsidP="00031B63">
            <w:pPr>
              <w:pStyle w:val="rowtabella0"/>
              <w:rPr>
                <w:color w:val="002060"/>
                <w:lang w:val="en-US"/>
              </w:rPr>
            </w:pPr>
            <w:r w:rsidRPr="003A02E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C8F5"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1A0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1D4B"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A568"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54A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9A20"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9E35"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3644"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8E7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527E62E"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CF8F35" w14:textId="77777777" w:rsidR="00854DD0" w:rsidRPr="00603161" w:rsidRDefault="00854DD0" w:rsidP="00031B63">
            <w:pPr>
              <w:pStyle w:val="rowtabella0"/>
              <w:rPr>
                <w:color w:val="002060"/>
              </w:rPr>
            </w:pPr>
            <w:r w:rsidRPr="0060316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D77F"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E4B2"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7E64"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BA98"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5FAC9"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D93F"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1E3B"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576D4"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8219" w14:textId="77777777" w:rsidR="00854DD0" w:rsidRPr="00603161" w:rsidRDefault="00854DD0" w:rsidP="00031B63">
            <w:pPr>
              <w:pStyle w:val="rowtabella0"/>
              <w:jc w:val="center"/>
              <w:rPr>
                <w:color w:val="002060"/>
              </w:rPr>
            </w:pPr>
            <w:r w:rsidRPr="00603161">
              <w:rPr>
                <w:color w:val="002060"/>
              </w:rPr>
              <w:t>0</w:t>
            </w:r>
          </w:p>
        </w:tc>
      </w:tr>
    </w:tbl>
    <w:p w14:paraId="36B6382C" w14:textId="77777777" w:rsidR="00854DD0" w:rsidRPr="00603161" w:rsidRDefault="00854DD0" w:rsidP="00854DD0">
      <w:pPr>
        <w:pStyle w:val="breakline"/>
        <w:divId w:val="527259509"/>
        <w:rPr>
          <w:rFonts w:eastAsiaTheme="minorEastAsia"/>
          <w:color w:val="002060"/>
        </w:rPr>
      </w:pPr>
    </w:p>
    <w:p w14:paraId="0795B213" w14:textId="77777777" w:rsidR="00854DD0" w:rsidRPr="00603161" w:rsidRDefault="00854DD0" w:rsidP="00854DD0">
      <w:pPr>
        <w:pStyle w:val="breakline"/>
        <w:divId w:val="527259509"/>
        <w:rPr>
          <w:color w:val="002060"/>
        </w:rPr>
      </w:pPr>
    </w:p>
    <w:p w14:paraId="14DD3E53"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0AE55E27"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AB35"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B472"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748FD"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7E800"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C3CE4"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8B816"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B2C3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BF625"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E42D"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45A35" w14:textId="77777777" w:rsidR="00854DD0" w:rsidRPr="00603161" w:rsidRDefault="00854DD0" w:rsidP="00031B63">
            <w:pPr>
              <w:pStyle w:val="headertabella0"/>
              <w:rPr>
                <w:color w:val="002060"/>
              </w:rPr>
            </w:pPr>
            <w:r w:rsidRPr="00603161">
              <w:rPr>
                <w:color w:val="002060"/>
              </w:rPr>
              <w:t>PE</w:t>
            </w:r>
          </w:p>
        </w:tc>
      </w:tr>
      <w:tr w:rsidR="00854DD0" w:rsidRPr="00603161" w14:paraId="7C59CB53"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9A8CE"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A7E0"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095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A3E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73D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BFC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DF22" w14:textId="77777777" w:rsidR="00854DD0" w:rsidRPr="00603161" w:rsidRDefault="00854DD0" w:rsidP="00031B63">
            <w:pPr>
              <w:pStyle w:val="rowtabella0"/>
              <w:jc w:val="center"/>
              <w:rPr>
                <w:color w:val="002060"/>
              </w:rPr>
            </w:pPr>
            <w:r w:rsidRPr="00603161">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F605"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C90C"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CA25" w14:textId="77777777" w:rsidR="00854DD0" w:rsidRPr="00603161" w:rsidRDefault="00854DD0" w:rsidP="00031B63">
            <w:pPr>
              <w:pStyle w:val="rowtabella0"/>
              <w:jc w:val="center"/>
              <w:rPr>
                <w:color w:val="002060"/>
              </w:rPr>
            </w:pPr>
            <w:r w:rsidRPr="00603161">
              <w:rPr>
                <w:color w:val="002060"/>
              </w:rPr>
              <w:t>1</w:t>
            </w:r>
          </w:p>
        </w:tc>
      </w:tr>
      <w:tr w:rsidR="00854DD0" w:rsidRPr="00603161" w14:paraId="6337F74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A1FD9"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8281"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4AF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666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6F9B"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869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383C"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31AA"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EE6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75E7"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AF479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157EBB" w14:textId="77777777" w:rsidR="00854DD0" w:rsidRPr="003A02EB" w:rsidRDefault="00854DD0" w:rsidP="00031B63">
            <w:pPr>
              <w:pStyle w:val="rowtabella0"/>
              <w:rPr>
                <w:color w:val="002060"/>
                <w:lang w:val="en-US"/>
              </w:rPr>
            </w:pPr>
            <w:r w:rsidRPr="003A02EB">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D161"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636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7F92"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E85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404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C860"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F51F"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95D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D19D" w14:textId="77777777" w:rsidR="00854DD0" w:rsidRPr="00603161" w:rsidRDefault="00854DD0" w:rsidP="00031B63">
            <w:pPr>
              <w:pStyle w:val="rowtabella0"/>
              <w:jc w:val="center"/>
              <w:rPr>
                <w:color w:val="002060"/>
              </w:rPr>
            </w:pPr>
            <w:r w:rsidRPr="00603161">
              <w:rPr>
                <w:color w:val="002060"/>
              </w:rPr>
              <w:t>0</w:t>
            </w:r>
          </w:p>
        </w:tc>
      </w:tr>
      <w:tr w:rsidR="00854DD0" w:rsidRPr="00603161" w14:paraId="7D938BE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9E6E9" w14:textId="77777777" w:rsidR="00854DD0" w:rsidRPr="00603161" w:rsidRDefault="00854DD0" w:rsidP="00031B63">
            <w:pPr>
              <w:pStyle w:val="rowtabella0"/>
              <w:rPr>
                <w:color w:val="002060"/>
              </w:rPr>
            </w:pPr>
            <w:r w:rsidRPr="0060316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52EF"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6FF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5793"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993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964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B2FB" w14:textId="77777777" w:rsidR="00854DD0" w:rsidRPr="00603161" w:rsidRDefault="00854DD0" w:rsidP="00031B63">
            <w:pPr>
              <w:pStyle w:val="rowtabella0"/>
              <w:jc w:val="center"/>
              <w:rPr>
                <w:color w:val="002060"/>
              </w:rPr>
            </w:pPr>
            <w:r w:rsidRPr="0060316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2B11"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E386"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55EF"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BA58B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6A6A0B" w14:textId="77777777" w:rsidR="00854DD0" w:rsidRPr="003A02EB" w:rsidRDefault="00854DD0" w:rsidP="00031B63">
            <w:pPr>
              <w:pStyle w:val="rowtabella0"/>
              <w:rPr>
                <w:color w:val="002060"/>
                <w:lang w:val="en-US"/>
              </w:rPr>
            </w:pPr>
            <w:r w:rsidRPr="003A02EB">
              <w:rPr>
                <w:color w:val="002060"/>
                <w:lang w:val="en-U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F519"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966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AA7C"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32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E3AE"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621A" w14:textId="77777777" w:rsidR="00854DD0" w:rsidRPr="00603161" w:rsidRDefault="00854DD0" w:rsidP="00031B63">
            <w:pPr>
              <w:pStyle w:val="rowtabella0"/>
              <w:jc w:val="center"/>
              <w:rPr>
                <w:color w:val="002060"/>
              </w:rPr>
            </w:pPr>
            <w:r w:rsidRPr="0060316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5BC2" w14:textId="77777777" w:rsidR="00854DD0" w:rsidRPr="00603161" w:rsidRDefault="00854DD0" w:rsidP="00031B63">
            <w:pPr>
              <w:pStyle w:val="rowtabella0"/>
              <w:jc w:val="center"/>
              <w:rPr>
                <w:color w:val="002060"/>
              </w:rPr>
            </w:pPr>
            <w:r w:rsidRPr="00603161">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F2EC"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3294"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832996"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A558B" w14:textId="77777777" w:rsidR="00854DD0" w:rsidRPr="00603161" w:rsidRDefault="00854DD0" w:rsidP="00031B63">
            <w:pPr>
              <w:pStyle w:val="rowtabella0"/>
              <w:rPr>
                <w:color w:val="002060"/>
              </w:rPr>
            </w:pPr>
            <w:r w:rsidRPr="0060316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B972"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1F4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EBD2"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B41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0B7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888F"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C12C"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8C0D"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AB1C" w14:textId="77777777" w:rsidR="00854DD0" w:rsidRPr="00603161" w:rsidRDefault="00854DD0" w:rsidP="00031B63">
            <w:pPr>
              <w:pStyle w:val="rowtabella0"/>
              <w:jc w:val="center"/>
              <w:rPr>
                <w:color w:val="002060"/>
              </w:rPr>
            </w:pPr>
            <w:r w:rsidRPr="00603161">
              <w:rPr>
                <w:color w:val="002060"/>
              </w:rPr>
              <w:t>1</w:t>
            </w:r>
          </w:p>
        </w:tc>
      </w:tr>
    </w:tbl>
    <w:p w14:paraId="23DF4639" w14:textId="77777777" w:rsidR="00854DD0" w:rsidRPr="00603161" w:rsidRDefault="00854DD0" w:rsidP="00854DD0">
      <w:pPr>
        <w:pStyle w:val="breakline"/>
        <w:divId w:val="527259509"/>
        <w:rPr>
          <w:rFonts w:eastAsiaTheme="minorEastAsia"/>
          <w:color w:val="002060"/>
        </w:rPr>
      </w:pPr>
    </w:p>
    <w:p w14:paraId="4795AD4E" w14:textId="77777777" w:rsidR="00854DD0" w:rsidRDefault="00854DD0" w:rsidP="00854DD0">
      <w:pPr>
        <w:pStyle w:val="titoloprinc0"/>
        <w:divId w:val="527259509"/>
        <w:rPr>
          <w:color w:val="002060"/>
        </w:rPr>
      </w:pPr>
      <w:r>
        <w:rPr>
          <w:color w:val="002060"/>
        </w:rPr>
        <w:t>PROGRAMMA GARE</w:t>
      </w:r>
    </w:p>
    <w:p w14:paraId="542676CE" w14:textId="77777777" w:rsidR="00854DD0" w:rsidRPr="00C238F7" w:rsidRDefault="00854DD0" w:rsidP="00854DD0">
      <w:pPr>
        <w:pStyle w:val="sottotitolocampionato10"/>
        <w:divId w:val="527259509"/>
        <w:rPr>
          <w:color w:val="002060"/>
        </w:rPr>
      </w:pPr>
      <w:r w:rsidRPr="00C238F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4DD0" w:rsidRPr="00C238F7" w14:paraId="27D6F97F"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8A522"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038E"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9689B"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ECC43"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0AE4"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1C3E4" w14:textId="77777777" w:rsidR="00854DD0" w:rsidRPr="00C238F7" w:rsidRDefault="00854DD0" w:rsidP="00031B63">
            <w:pPr>
              <w:pStyle w:val="headertabella0"/>
              <w:rPr>
                <w:color w:val="002060"/>
              </w:rPr>
            </w:pPr>
            <w:proofErr w:type="spellStart"/>
            <w:r w:rsidRPr="00C238F7">
              <w:rPr>
                <w:color w:val="002060"/>
              </w:rPr>
              <w:t>Localita'</w:t>
            </w:r>
            <w:proofErr w:type="spellEnd"/>
            <w:r w:rsidRPr="00C2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4CD5B"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131DAAA6"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E4404" w14:textId="77777777" w:rsidR="00854DD0" w:rsidRPr="00C238F7" w:rsidRDefault="00854DD0" w:rsidP="00031B63">
            <w:pPr>
              <w:pStyle w:val="rowtabella0"/>
              <w:rPr>
                <w:color w:val="002060"/>
              </w:rPr>
            </w:pPr>
            <w:r w:rsidRPr="00C238F7">
              <w:rPr>
                <w:color w:val="002060"/>
              </w:rPr>
              <w:t>VIRTUS TEAM SOC.COOP.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F44735" w14:textId="77777777" w:rsidR="00854DD0" w:rsidRPr="00C238F7" w:rsidRDefault="00854DD0" w:rsidP="00031B63">
            <w:pPr>
              <w:pStyle w:val="rowtabella0"/>
              <w:rPr>
                <w:color w:val="002060"/>
              </w:rPr>
            </w:pPr>
            <w:r w:rsidRPr="00C238F7">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5CC2E7" w14:textId="77777777" w:rsidR="00854DD0" w:rsidRPr="00C238F7" w:rsidRDefault="00854DD0" w:rsidP="00031B63">
            <w:pPr>
              <w:pStyle w:val="rowtabella0"/>
              <w:jc w:val="center"/>
              <w:rPr>
                <w:color w:val="002060"/>
              </w:rPr>
            </w:pPr>
            <w:r w:rsidRPr="00C238F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DDB21" w14:textId="77777777" w:rsidR="00854DD0" w:rsidRPr="00C238F7" w:rsidRDefault="00854DD0" w:rsidP="00031B63">
            <w:pPr>
              <w:pStyle w:val="rowtabella0"/>
              <w:rPr>
                <w:color w:val="002060"/>
              </w:rPr>
            </w:pPr>
            <w:r w:rsidRPr="00C238F7">
              <w:rPr>
                <w:color w:val="002060"/>
              </w:rPr>
              <w:t>09/01/2022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C5835" w14:textId="77777777" w:rsidR="00854DD0" w:rsidRPr="00C238F7" w:rsidRDefault="00854DD0" w:rsidP="00031B63">
            <w:pPr>
              <w:pStyle w:val="rowtabella0"/>
              <w:rPr>
                <w:color w:val="002060"/>
              </w:rPr>
            </w:pPr>
            <w:r w:rsidRPr="00C238F7">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90AD37" w14:textId="77777777" w:rsidR="00854DD0" w:rsidRPr="00C238F7" w:rsidRDefault="00854DD0" w:rsidP="00031B63">
            <w:pPr>
              <w:pStyle w:val="rowtabella0"/>
              <w:rPr>
                <w:color w:val="002060"/>
              </w:rPr>
            </w:pPr>
            <w:r w:rsidRPr="00C238F7">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1E727" w14:textId="77777777" w:rsidR="00854DD0" w:rsidRPr="00C238F7" w:rsidRDefault="00854DD0" w:rsidP="00031B63">
            <w:pPr>
              <w:pStyle w:val="rowtabella0"/>
              <w:rPr>
                <w:color w:val="002060"/>
              </w:rPr>
            </w:pPr>
            <w:r w:rsidRPr="00C238F7">
              <w:rPr>
                <w:color w:val="002060"/>
              </w:rPr>
              <w:t>VIA VERDI</w:t>
            </w:r>
          </w:p>
        </w:tc>
      </w:tr>
    </w:tbl>
    <w:p w14:paraId="74284FDC" w14:textId="77777777" w:rsidR="00854DD0" w:rsidRPr="00603161" w:rsidRDefault="00854DD0" w:rsidP="00854DD0">
      <w:pPr>
        <w:pStyle w:val="breakline"/>
        <w:divId w:val="527259509"/>
        <w:rPr>
          <w:color w:val="002060"/>
        </w:rPr>
      </w:pPr>
    </w:p>
    <w:p w14:paraId="498C958B" w14:textId="77777777" w:rsidR="00854DD0" w:rsidRPr="00603161" w:rsidRDefault="00854DD0" w:rsidP="00854DD0">
      <w:pPr>
        <w:pStyle w:val="breakline"/>
        <w:divId w:val="527259509"/>
        <w:rPr>
          <w:color w:val="002060"/>
        </w:rPr>
      </w:pPr>
    </w:p>
    <w:p w14:paraId="3151E19E"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17 C5 REGIONALI MASCHILI</w:t>
      </w:r>
    </w:p>
    <w:p w14:paraId="2D49485C" w14:textId="77777777" w:rsidR="00854DD0" w:rsidRPr="00603161" w:rsidRDefault="00854DD0" w:rsidP="00854DD0">
      <w:pPr>
        <w:pStyle w:val="titoloprinc0"/>
        <w:divId w:val="527259509"/>
        <w:rPr>
          <w:color w:val="002060"/>
        </w:rPr>
      </w:pPr>
      <w:r w:rsidRPr="00603161">
        <w:rPr>
          <w:color w:val="002060"/>
        </w:rPr>
        <w:t>RISULTATI</w:t>
      </w:r>
    </w:p>
    <w:p w14:paraId="6F69C2B7" w14:textId="77777777" w:rsidR="00854DD0" w:rsidRPr="00603161" w:rsidRDefault="00854DD0" w:rsidP="00854DD0">
      <w:pPr>
        <w:pStyle w:val="breakline"/>
        <w:divId w:val="527259509"/>
        <w:rPr>
          <w:color w:val="002060"/>
        </w:rPr>
      </w:pPr>
    </w:p>
    <w:p w14:paraId="475FE9C1"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11BE24FD"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5E47D4CB"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4DD0" w:rsidRPr="00603161" w14:paraId="410176E0"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0928AB3"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4D56"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1AE29F9F"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FC02F" w14:textId="77777777" w:rsidR="00854DD0" w:rsidRPr="00603161" w:rsidRDefault="00854DD0" w:rsidP="00031B63">
                  <w:pPr>
                    <w:pStyle w:val="rowtabella0"/>
                    <w:rPr>
                      <w:color w:val="002060"/>
                    </w:rPr>
                  </w:pPr>
                  <w:r w:rsidRPr="00603161">
                    <w:rPr>
                      <w:color w:val="002060"/>
                    </w:rPr>
                    <w:lastRenderedPageBreak/>
                    <w:t>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C85AC" w14:textId="77777777" w:rsidR="00854DD0" w:rsidRPr="00603161" w:rsidRDefault="00854DD0" w:rsidP="00031B63">
                  <w:pPr>
                    <w:pStyle w:val="rowtabella0"/>
                    <w:rPr>
                      <w:color w:val="002060"/>
                    </w:rPr>
                  </w:pPr>
                  <w:r w:rsidRPr="00603161">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CC9C" w14:textId="77777777" w:rsidR="00854DD0" w:rsidRPr="00603161" w:rsidRDefault="00854DD0" w:rsidP="00031B63">
                  <w:pPr>
                    <w:pStyle w:val="rowtabella0"/>
                    <w:jc w:val="center"/>
                    <w:rPr>
                      <w:color w:val="002060"/>
                    </w:rPr>
                  </w:pPr>
                  <w:r w:rsidRPr="00603161">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64E33" w14:textId="77777777" w:rsidR="00854DD0" w:rsidRPr="00603161" w:rsidRDefault="00854DD0" w:rsidP="00031B63">
                  <w:pPr>
                    <w:pStyle w:val="rowtabella0"/>
                    <w:jc w:val="center"/>
                    <w:rPr>
                      <w:color w:val="002060"/>
                    </w:rPr>
                  </w:pPr>
                  <w:r w:rsidRPr="00603161">
                    <w:rPr>
                      <w:color w:val="002060"/>
                    </w:rPr>
                    <w:t> </w:t>
                  </w:r>
                </w:p>
              </w:tc>
            </w:tr>
            <w:tr w:rsidR="00854DD0" w:rsidRPr="00603161" w14:paraId="7570F222"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246DF" w14:textId="77777777" w:rsidR="00854DD0" w:rsidRPr="00603161" w:rsidRDefault="00854DD0" w:rsidP="00031B63">
                  <w:pPr>
                    <w:pStyle w:val="rowtabella0"/>
                    <w:rPr>
                      <w:color w:val="002060"/>
                    </w:rPr>
                  </w:pPr>
                  <w:r w:rsidRPr="00603161">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57DA6"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242B0" w14:textId="77777777" w:rsidR="00854DD0" w:rsidRPr="00603161" w:rsidRDefault="00854DD0" w:rsidP="00031B63">
                  <w:pPr>
                    <w:pStyle w:val="rowtabella0"/>
                    <w:jc w:val="center"/>
                    <w:rPr>
                      <w:color w:val="002060"/>
                    </w:rPr>
                  </w:pPr>
                  <w:r w:rsidRPr="00603161">
                    <w:rPr>
                      <w:color w:val="002060"/>
                    </w:rPr>
                    <w:t>1 - 14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554BF" w14:textId="77777777" w:rsidR="00854DD0" w:rsidRPr="00603161" w:rsidRDefault="00854DD0" w:rsidP="00031B63">
                  <w:pPr>
                    <w:pStyle w:val="rowtabella0"/>
                    <w:jc w:val="center"/>
                    <w:rPr>
                      <w:color w:val="002060"/>
                    </w:rPr>
                  </w:pPr>
                  <w:r w:rsidRPr="00603161">
                    <w:rPr>
                      <w:color w:val="002060"/>
                    </w:rPr>
                    <w:t> </w:t>
                  </w:r>
                </w:p>
              </w:tc>
            </w:tr>
          </w:tbl>
          <w:p w14:paraId="0905FEE3"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DECDF76"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FF9BF" w14:textId="77777777" w:rsidR="00854DD0" w:rsidRPr="00603161" w:rsidRDefault="00854DD0" w:rsidP="00031B63">
                  <w:pPr>
                    <w:pStyle w:val="headertabella0"/>
                    <w:rPr>
                      <w:color w:val="002060"/>
                    </w:rPr>
                  </w:pPr>
                  <w:r w:rsidRPr="00603161">
                    <w:rPr>
                      <w:color w:val="002060"/>
                    </w:rPr>
                    <w:lastRenderedPageBreak/>
                    <w:t>GIRONE B - 5 Giornata - R</w:t>
                  </w:r>
                </w:p>
              </w:tc>
            </w:tr>
            <w:tr w:rsidR="00854DD0" w:rsidRPr="00603161" w14:paraId="12ADEC56"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45B238" w14:textId="77777777" w:rsidR="00854DD0" w:rsidRPr="00603161" w:rsidRDefault="00854DD0" w:rsidP="00031B63">
                  <w:pPr>
                    <w:pStyle w:val="rowtabella0"/>
                    <w:rPr>
                      <w:color w:val="002060"/>
                    </w:rPr>
                  </w:pPr>
                  <w:r w:rsidRPr="00603161">
                    <w:rPr>
                      <w:color w:val="002060"/>
                    </w:rPr>
                    <w:lastRenderedPageBreak/>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2EE08" w14:textId="77777777" w:rsidR="00854DD0" w:rsidRPr="00603161" w:rsidRDefault="00854DD0" w:rsidP="00031B63">
                  <w:pPr>
                    <w:pStyle w:val="rowtabella0"/>
                    <w:rPr>
                      <w:color w:val="002060"/>
                    </w:rPr>
                  </w:pPr>
                  <w:r w:rsidRPr="00603161">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25AA9" w14:textId="77777777" w:rsidR="00854DD0" w:rsidRPr="00603161" w:rsidRDefault="00854DD0" w:rsidP="00031B63">
                  <w:pPr>
                    <w:pStyle w:val="rowtabella0"/>
                    <w:jc w:val="center"/>
                    <w:rPr>
                      <w:color w:val="002060"/>
                    </w:rPr>
                  </w:pPr>
                  <w:r w:rsidRPr="00603161">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5CD03F" w14:textId="77777777" w:rsidR="00854DD0" w:rsidRPr="00603161" w:rsidRDefault="00854DD0" w:rsidP="00031B63">
                  <w:pPr>
                    <w:pStyle w:val="rowtabella0"/>
                    <w:jc w:val="center"/>
                    <w:rPr>
                      <w:color w:val="002060"/>
                    </w:rPr>
                  </w:pPr>
                  <w:r w:rsidRPr="00603161">
                    <w:rPr>
                      <w:color w:val="002060"/>
                    </w:rPr>
                    <w:t> </w:t>
                  </w:r>
                </w:p>
              </w:tc>
            </w:tr>
            <w:tr w:rsidR="00854DD0" w:rsidRPr="00603161" w14:paraId="2F3B7637"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5064DA" w14:textId="77777777" w:rsidR="00854DD0" w:rsidRPr="00603161" w:rsidRDefault="00854DD0" w:rsidP="00031B63">
                  <w:pPr>
                    <w:pStyle w:val="rowtabella0"/>
                    <w:rPr>
                      <w:color w:val="002060"/>
                    </w:rPr>
                  </w:pPr>
                  <w:r w:rsidRPr="00603161">
                    <w:rPr>
                      <w:color w:val="002060"/>
                    </w:rPr>
                    <w:t>(1) 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39CF37" w14:textId="77777777" w:rsidR="00854DD0" w:rsidRPr="00603161" w:rsidRDefault="00854DD0" w:rsidP="00031B63">
                  <w:pPr>
                    <w:pStyle w:val="rowtabella0"/>
                    <w:rPr>
                      <w:color w:val="002060"/>
                    </w:rPr>
                  </w:pPr>
                  <w:r w:rsidRPr="0060316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CF70E3" w14:textId="77777777" w:rsidR="00854DD0" w:rsidRPr="00603161" w:rsidRDefault="00854DD0" w:rsidP="00031B63">
                  <w:pPr>
                    <w:pStyle w:val="rowtabella0"/>
                    <w:jc w:val="center"/>
                    <w:rPr>
                      <w:color w:val="002060"/>
                    </w:rPr>
                  </w:pPr>
                  <w:r w:rsidRPr="00603161">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A6A44" w14:textId="77777777" w:rsidR="00854DD0" w:rsidRPr="00603161" w:rsidRDefault="00854DD0" w:rsidP="00031B63">
                  <w:pPr>
                    <w:pStyle w:val="rowtabella0"/>
                    <w:jc w:val="center"/>
                    <w:rPr>
                      <w:color w:val="002060"/>
                    </w:rPr>
                  </w:pPr>
                  <w:r w:rsidRPr="00603161">
                    <w:rPr>
                      <w:color w:val="002060"/>
                    </w:rPr>
                    <w:t> </w:t>
                  </w:r>
                </w:p>
              </w:tc>
            </w:tr>
            <w:tr w:rsidR="00854DD0" w:rsidRPr="00603161" w14:paraId="5D234391"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2E8B6" w14:textId="77777777" w:rsidR="00854DD0" w:rsidRPr="00603161" w:rsidRDefault="00854DD0" w:rsidP="00031B63">
                  <w:pPr>
                    <w:pStyle w:val="rowtabella0"/>
                    <w:rPr>
                      <w:color w:val="002060"/>
                    </w:rPr>
                  </w:pPr>
                  <w:r w:rsidRPr="00603161">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64199" w14:textId="77777777" w:rsidR="00854DD0" w:rsidRPr="00603161" w:rsidRDefault="00854DD0" w:rsidP="00031B63">
                  <w:pPr>
                    <w:pStyle w:val="rowtabella0"/>
                    <w:rPr>
                      <w:color w:val="002060"/>
                    </w:rPr>
                  </w:pPr>
                  <w:r w:rsidRPr="00603161">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F35E4" w14:textId="77777777" w:rsidR="00854DD0" w:rsidRPr="00603161" w:rsidRDefault="00854DD0" w:rsidP="00031B63">
                  <w:pPr>
                    <w:pStyle w:val="rowtabella0"/>
                    <w:jc w:val="center"/>
                    <w:rPr>
                      <w:color w:val="002060"/>
                    </w:rPr>
                  </w:pPr>
                  <w:r w:rsidRPr="00603161">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34538" w14:textId="77777777" w:rsidR="00854DD0" w:rsidRPr="00603161" w:rsidRDefault="00854DD0" w:rsidP="00031B63">
                  <w:pPr>
                    <w:pStyle w:val="rowtabella0"/>
                    <w:jc w:val="center"/>
                    <w:rPr>
                      <w:color w:val="002060"/>
                    </w:rPr>
                  </w:pPr>
                  <w:r w:rsidRPr="00603161">
                    <w:rPr>
                      <w:color w:val="002060"/>
                    </w:rPr>
                    <w:t> </w:t>
                  </w:r>
                </w:p>
              </w:tc>
            </w:tr>
            <w:tr w:rsidR="00854DD0" w:rsidRPr="00603161" w14:paraId="42724EB9"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2CE403CB" w14:textId="77777777" w:rsidR="00854DD0" w:rsidRPr="00603161" w:rsidRDefault="00854DD0" w:rsidP="00031B63">
                  <w:pPr>
                    <w:pStyle w:val="rowtabella0"/>
                    <w:rPr>
                      <w:color w:val="002060"/>
                    </w:rPr>
                  </w:pPr>
                  <w:r w:rsidRPr="00603161">
                    <w:rPr>
                      <w:color w:val="002060"/>
                    </w:rPr>
                    <w:t>(1) - disputata il 18/12/2021</w:t>
                  </w:r>
                </w:p>
              </w:tc>
            </w:tr>
          </w:tbl>
          <w:p w14:paraId="3642F017" w14:textId="77777777" w:rsidR="00854DD0" w:rsidRPr="00603161" w:rsidRDefault="00854DD0" w:rsidP="00031B63">
            <w:pPr>
              <w:rPr>
                <w:color w:val="002060"/>
              </w:rPr>
            </w:pPr>
          </w:p>
        </w:tc>
      </w:tr>
    </w:tbl>
    <w:p w14:paraId="703A4504"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47FA082E"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0F477A55"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69BE6" w14:textId="77777777" w:rsidR="00854DD0" w:rsidRPr="00603161" w:rsidRDefault="00854DD0" w:rsidP="00031B63">
                  <w:pPr>
                    <w:pStyle w:val="headertabella0"/>
                    <w:rPr>
                      <w:color w:val="002060"/>
                    </w:rPr>
                  </w:pPr>
                  <w:r w:rsidRPr="00603161">
                    <w:rPr>
                      <w:color w:val="002060"/>
                    </w:rPr>
                    <w:t>GIRONE C - 5 Giornata - R</w:t>
                  </w:r>
                </w:p>
              </w:tc>
            </w:tr>
            <w:tr w:rsidR="00854DD0" w:rsidRPr="00603161" w14:paraId="1B2EDA1D"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CD610" w14:textId="77777777" w:rsidR="00854DD0" w:rsidRPr="00603161" w:rsidRDefault="00854DD0" w:rsidP="00031B63">
                  <w:pPr>
                    <w:pStyle w:val="rowtabella0"/>
                    <w:rPr>
                      <w:color w:val="002060"/>
                    </w:rPr>
                  </w:pPr>
                  <w:r w:rsidRPr="00603161">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CECB9" w14:textId="77777777" w:rsidR="00854DD0" w:rsidRPr="00603161" w:rsidRDefault="00854DD0" w:rsidP="00031B63">
                  <w:pPr>
                    <w:pStyle w:val="rowtabella0"/>
                    <w:rPr>
                      <w:color w:val="002060"/>
                    </w:rPr>
                  </w:pPr>
                  <w:r w:rsidRPr="0060316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21E90" w14:textId="77777777" w:rsidR="00854DD0" w:rsidRPr="00603161" w:rsidRDefault="00854DD0" w:rsidP="00031B63">
                  <w:pPr>
                    <w:pStyle w:val="rowtabella0"/>
                    <w:jc w:val="center"/>
                    <w:rPr>
                      <w:color w:val="002060"/>
                    </w:rPr>
                  </w:pPr>
                  <w:r w:rsidRPr="00603161">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B84B4" w14:textId="77777777" w:rsidR="00854DD0" w:rsidRPr="00603161" w:rsidRDefault="00854DD0" w:rsidP="00031B63">
                  <w:pPr>
                    <w:pStyle w:val="rowtabella0"/>
                    <w:jc w:val="center"/>
                    <w:rPr>
                      <w:color w:val="002060"/>
                    </w:rPr>
                  </w:pPr>
                  <w:r w:rsidRPr="00603161">
                    <w:rPr>
                      <w:color w:val="002060"/>
                    </w:rPr>
                    <w:t> </w:t>
                  </w:r>
                </w:p>
              </w:tc>
            </w:tr>
            <w:tr w:rsidR="00854DD0" w:rsidRPr="00603161" w14:paraId="6EEB4232"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725396" w14:textId="77777777" w:rsidR="00854DD0" w:rsidRPr="00603161" w:rsidRDefault="00854DD0" w:rsidP="00031B63">
                  <w:pPr>
                    <w:pStyle w:val="rowtabella0"/>
                    <w:rPr>
                      <w:color w:val="002060"/>
                    </w:rPr>
                  </w:pPr>
                  <w:r w:rsidRPr="0060316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DA585" w14:textId="77777777" w:rsidR="00854DD0" w:rsidRPr="00603161" w:rsidRDefault="00854DD0" w:rsidP="00031B63">
                  <w:pPr>
                    <w:pStyle w:val="rowtabella0"/>
                    <w:rPr>
                      <w:color w:val="002060"/>
                    </w:rPr>
                  </w:pPr>
                  <w:r w:rsidRPr="00603161">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C394E5" w14:textId="77777777" w:rsidR="00854DD0" w:rsidRPr="00603161" w:rsidRDefault="00854DD0" w:rsidP="00031B63">
                  <w:pPr>
                    <w:pStyle w:val="rowtabella0"/>
                    <w:jc w:val="center"/>
                    <w:rPr>
                      <w:color w:val="002060"/>
                    </w:rPr>
                  </w:pPr>
                  <w:r w:rsidRPr="00603161">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33C3CC" w14:textId="77777777" w:rsidR="00854DD0" w:rsidRPr="00603161" w:rsidRDefault="00854DD0" w:rsidP="00031B63">
                  <w:pPr>
                    <w:pStyle w:val="rowtabella0"/>
                    <w:jc w:val="center"/>
                    <w:rPr>
                      <w:color w:val="002060"/>
                    </w:rPr>
                  </w:pPr>
                  <w:r w:rsidRPr="00603161">
                    <w:rPr>
                      <w:color w:val="002060"/>
                    </w:rPr>
                    <w:t> </w:t>
                  </w:r>
                </w:p>
              </w:tc>
            </w:tr>
            <w:tr w:rsidR="00854DD0" w:rsidRPr="00603161" w14:paraId="327ED25F"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7773E" w14:textId="77777777" w:rsidR="00854DD0" w:rsidRPr="00603161" w:rsidRDefault="00854DD0" w:rsidP="00031B63">
                  <w:pPr>
                    <w:pStyle w:val="rowtabella0"/>
                    <w:rPr>
                      <w:color w:val="002060"/>
                    </w:rPr>
                  </w:pPr>
                  <w:r w:rsidRPr="00603161">
                    <w:rPr>
                      <w:color w:val="002060"/>
                    </w:rPr>
                    <w:t>PORTO SAN GIORGIO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661C4" w14:textId="77777777" w:rsidR="00854DD0" w:rsidRPr="00603161" w:rsidRDefault="00854DD0" w:rsidP="00031B63">
                  <w:pPr>
                    <w:pStyle w:val="rowtabella0"/>
                    <w:rPr>
                      <w:color w:val="002060"/>
                    </w:rPr>
                  </w:pPr>
                  <w:r w:rsidRPr="00603161">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14052" w14:textId="77777777" w:rsidR="00854DD0" w:rsidRPr="00603161" w:rsidRDefault="00854DD0" w:rsidP="00031B63">
                  <w:pPr>
                    <w:pStyle w:val="rowtabella0"/>
                    <w:jc w:val="center"/>
                    <w:rPr>
                      <w:color w:val="002060"/>
                    </w:rPr>
                  </w:pPr>
                  <w:r w:rsidRPr="0060316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D5266" w14:textId="77777777" w:rsidR="00854DD0" w:rsidRPr="00603161" w:rsidRDefault="00854DD0" w:rsidP="00031B63">
                  <w:pPr>
                    <w:pStyle w:val="rowtabella0"/>
                    <w:jc w:val="center"/>
                    <w:rPr>
                      <w:color w:val="002060"/>
                    </w:rPr>
                  </w:pPr>
                  <w:r w:rsidRPr="00603161">
                    <w:rPr>
                      <w:color w:val="002060"/>
                    </w:rPr>
                    <w:t> </w:t>
                  </w:r>
                </w:p>
              </w:tc>
            </w:tr>
            <w:tr w:rsidR="00854DD0" w:rsidRPr="00603161" w14:paraId="6ADE3061"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46594CA5" w14:textId="77777777" w:rsidR="00854DD0" w:rsidRPr="00603161" w:rsidRDefault="00854DD0" w:rsidP="00031B63">
                  <w:pPr>
                    <w:pStyle w:val="rowtabella0"/>
                    <w:rPr>
                      <w:color w:val="002060"/>
                    </w:rPr>
                  </w:pPr>
                  <w:r w:rsidRPr="00603161">
                    <w:rPr>
                      <w:color w:val="002060"/>
                    </w:rPr>
                    <w:t>(1) - disputata il 18/12/2021</w:t>
                  </w:r>
                </w:p>
              </w:tc>
            </w:tr>
          </w:tbl>
          <w:p w14:paraId="68F2DC4B" w14:textId="77777777" w:rsidR="00854DD0" w:rsidRPr="00603161" w:rsidRDefault="00854DD0" w:rsidP="00031B63">
            <w:pPr>
              <w:rPr>
                <w:color w:val="002060"/>
              </w:rPr>
            </w:pPr>
          </w:p>
        </w:tc>
      </w:tr>
    </w:tbl>
    <w:p w14:paraId="5E18ABDE" w14:textId="77777777" w:rsidR="00854DD0" w:rsidRPr="00603161" w:rsidRDefault="00854DD0" w:rsidP="00854DD0">
      <w:pPr>
        <w:pStyle w:val="breakline"/>
        <w:divId w:val="527259509"/>
        <w:rPr>
          <w:rFonts w:eastAsiaTheme="minorEastAsia"/>
          <w:color w:val="002060"/>
        </w:rPr>
      </w:pPr>
    </w:p>
    <w:p w14:paraId="738657B6" w14:textId="77777777" w:rsidR="00854DD0" w:rsidRPr="00603161" w:rsidRDefault="00854DD0" w:rsidP="00854DD0">
      <w:pPr>
        <w:pStyle w:val="breakline"/>
        <w:divId w:val="527259509"/>
        <w:rPr>
          <w:color w:val="002060"/>
        </w:rPr>
      </w:pPr>
    </w:p>
    <w:p w14:paraId="03DFC8D2" w14:textId="77777777" w:rsidR="00854DD0" w:rsidRPr="00603161" w:rsidRDefault="00854DD0" w:rsidP="00854DD0">
      <w:pPr>
        <w:pStyle w:val="titoloprinc0"/>
        <w:divId w:val="527259509"/>
        <w:rPr>
          <w:color w:val="002060"/>
        </w:rPr>
      </w:pPr>
      <w:r w:rsidRPr="00603161">
        <w:rPr>
          <w:color w:val="002060"/>
        </w:rPr>
        <w:t>GIUDICE SPORTIVO</w:t>
      </w:r>
    </w:p>
    <w:p w14:paraId="3B27E2C0"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0432BE04" w14:textId="77777777" w:rsidR="00854DD0" w:rsidRPr="00603161" w:rsidRDefault="00854DD0" w:rsidP="00854DD0">
      <w:pPr>
        <w:pStyle w:val="titolo10"/>
        <w:divId w:val="527259509"/>
        <w:rPr>
          <w:color w:val="002060"/>
        </w:rPr>
      </w:pPr>
      <w:r w:rsidRPr="00603161">
        <w:rPr>
          <w:color w:val="002060"/>
        </w:rPr>
        <w:t xml:space="preserve">GARE DEL 18/12/2021 </w:t>
      </w:r>
    </w:p>
    <w:p w14:paraId="29B03FE6"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699026FB"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A344F83" w14:textId="77777777" w:rsidR="00854DD0" w:rsidRPr="00603161" w:rsidRDefault="00854DD0" w:rsidP="00854DD0">
      <w:pPr>
        <w:pStyle w:val="titolo30"/>
        <w:divId w:val="527259509"/>
        <w:rPr>
          <w:color w:val="002060"/>
        </w:rPr>
      </w:pPr>
      <w:r w:rsidRPr="00603161">
        <w:rPr>
          <w:color w:val="002060"/>
        </w:rPr>
        <w:t xml:space="preserve">CALCIATORI NON ESPULSI </w:t>
      </w:r>
    </w:p>
    <w:p w14:paraId="23DB36BF" w14:textId="77777777" w:rsidR="00854DD0" w:rsidRPr="00603161" w:rsidRDefault="00854DD0" w:rsidP="00854DD0">
      <w:pPr>
        <w:pStyle w:val="titolo20"/>
        <w:divId w:val="527259509"/>
        <w:rPr>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67194221" w14:textId="77777777" w:rsidTr="00854DD0">
        <w:trPr>
          <w:divId w:val="527259509"/>
        </w:trPr>
        <w:tc>
          <w:tcPr>
            <w:tcW w:w="2200" w:type="dxa"/>
            <w:tcMar>
              <w:top w:w="20" w:type="dxa"/>
              <w:left w:w="20" w:type="dxa"/>
              <w:bottom w:w="20" w:type="dxa"/>
              <w:right w:w="20" w:type="dxa"/>
            </w:tcMar>
            <w:vAlign w:val="center"/>
            <w:hideMark/>
          </w:tcPr>
          <w:p w14:paraId="2BD01547" w14:textId="77777777" w:rsidR="00854DD0" w:rsidRPr="00603161" w:rsidRDefault="00854DD0" w:rsidP="00031B63">
            <w:pPr>
              <w:pStyle w:val="movimento"/>
              <w:rPr>
                <w:color w:val="002060"/>
              </w:rPr>
            </w:pPr>
            <w:r w:rsidRPr="00603161">
              <w:rPr>
                <w:color w:val="002060"/>
              </w:rPr>
              <w:t>PJESHKA FLAVIO</w:t>
            </w:r>
          </w:p>
        </w:tc>
        <w:tc>
          <w:tcPr>
            <w:tcW w:w="2200" w:type="dxa"/>
            <w:tcMar>
              <w:top w:w="20" w:type="dxa"/>
              <w:left w:w="20" w:type="dxa"/>
              <w:bottom w:w="20" w:type="dxa"/>
              <w:right w:w="20" w:type="dxa"/>
            </w:tcMar>
            <w:vAlign w:val="center"/>
            <w:hideMark/>
          </w:tcPr>
          <w:p w14:paraId="68CD211A" w14:textId="77777777" w:rsidR="00854DD0" w:rsidRPr="00603161" w:rsidRDefault="00854DD0" w:rsidP="00031B63">
            <w:pPr>
              <w:pStyle w:val="movimento2"/>
              <w:rPr>
                <w:color w:val="002060"/>
              </w:rPr>
            </w:pPr>
            <w:r w:rsidRPr="00603161">
              <w:rPr>
                <w:color w:val="002060"/>
              </w:rPr>
              <w:t xml:space="preserve">(REAL FABRIANO) </w:t>
            </w:r>
          </w:p>
        </w:tc>
        <w:tc>
          <w:tcPr>
            <w:tcW w:w="800" w:type="dxa"/>
            <w:tcMar>
              <w:top w:w="20" w:type="dxa"/>
              <w:left w:w="20" w:type="dxa"/>
              <w:bottom w:w="20" w:type="dxa"/>
              <w:right w:w="20" w:type="dxa"/>
            </w:tcMar>
            <w:vAlign w:val="center"/>
            <w:hideMark/>
          </w:tcPr>
          <w:p w14:paraId="207BDA4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A70DA76"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679BB74" w14:textId="77777777" w:rsidR="00854DD0" w:rsidRPr="00603161" w:rsidRDefault="00854DD0" w:rsidP="00031B63">
            <w:pPr>
              <w:pStyle w:val="movimento2"/>
              <w:rPr>
                <w:color w:val="002060"/>
              </w:rPr>
            </w:pPr>
            <w:r w:rsidRPr="00603161">
              <w:rPr>
                <w:color w:val="002060"/>
              </w:rPr>
              <w:t> </w:t>
            </w:r>
          </w:p>
        </w:tc>
      </w:tr>
    </w:tbl>
    <w:p w14:paraId="4F0AE8E5" w14:textId="77777777" w:rsidR="00854DD0" w:rsidRPr="00603161" w:rsidRDefault="00854DD0" w:rsidP="00854DD0">
      <w:pPr>
        <w:pStyle w:val="titolo10"/>
        <w:divId w:val="527259509"/>
        <w:rPr>
          <w:rFonts w:eastAsiaTheme="minorEastAsia"/>
          <w:color w:val="002060"/>
        </w:rPr>
      </w:pPr>
      <w:r w:rsidRPr="00603161">
        <w:rPr>
          <w:color w:val="002060"/>
        </w:rPr>
        <w:t xml:space="preserve">GARE DEL 19/12/2021 </w:t>
      </w:r>
    </w:p>
    <w:p w14:paraId="70956B29"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2F3CF929"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512F57B6" w14:textId="77777777" w:rsidR="00854DD0" w:rsidRPr="00603161" w:rsidRDefault="00854DD0" w:rsidP="00854DD0">
      <w:pPr>
        <w:pStyle w:val="titolo30"/>
        <w:divId w:val="527259509"/>
        <w:rPr>
          <w:color w:val="002060"/>
        </w:rPr>
      </w:pPr>
      <w:r w:rsidRPr="00603161">
        <w:rPr>
          <w:color w:val="002060"/>
        </w:rPr>
        <w:t xml:space="preserve">CALCIATORI NON ESPULSI </w:t>
      </w:r>
    </w:p>
    <w:p w14:paraId="2044B557" w14:textId="77777777" w:rsidR="00854DD0" w:rsidRPr="00603161" w:rsidRDefault="00854DD0" w:rsidP="00854DD0">
      <w:pPr>
        <w:pStyle w:val="titolo20"/>
        <w:divId w:val="527259509"/>
        <w:rPr>
          <w:color w:val="002060"/>
        </w:rPr>
      </w:pPr>
      <w:r w:rsidRPr="0060316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8A50EA9" w14:textId="77777777" w:rsidTr="00854DD0">
        <w:trPr>
          <w:divId w:val="527259509"/>
        </w:trPr>
        <w:tc>
          <w:tcPr>
            <w:tcW w:w="2200" w:type="dxa"/>
            <w:tcMar>
              <w:top w:w="20" w:type="dxa"/>
              <w:left w:w="20" w:type="dxa"/>
              <w:bottom w:w="20" w:type="dxa"/>
              <w:right w:w="20" w:type="dxa"/>
            </w:tcMar>
            <w:vAlign w:val="center"/>
            <w:hideMark/>
          </w:tcPr>
          <w:p w14:paraId="06ED8461" w14:textId="77777777" w:rsidR="00854DD0" w:rsidRPr="00603161" w:rsidRDefault="00854DD0" w:rsidP="00031B63">
            <w:pPr>
              <w:pStyle w:val="movimento"/>
              <w:rPr>
                <w:color w:val="002060"/>
              </w:rPr>
            </w:pPr>
            <w:r w:rsidRPr="00603161">
              <w:rPr>
                <w:color w:val="002060"/>
              </w:rPr>
              <w:t>BENIVEGNA CRISTIANO</w:t>
            </w:r>
          </w:p>
        </w:tc>
        <w:tc>
          <w:tcPr>
            <w:tcW w:w="2200" w:type="dxa"/>
            <w:tcMar>
              <w:top w:w="20" w:type="dxa"/>
              <w:left w:w="20" w:type="dxa"/>
              <w:bottom w:w="20" w:type="dxa"/>
              <w:right w:w="20" w:type="dxa"/>
            </w:tcMar>
            <w:vAlign w:val="center"/>
            <w:hideMark/>
          </w:tcPr>
          <w:p w14:paraId="60FC3270" w14:textId="77777777" w:rsidR="00854DD0" w:rsidRPr="00603161" w:rsidRDefault="00854DD0" w:rsidP="00031B63">
            <w:pPr>
              <w:pStyle w:val="movimento2"/>
              <w:rPr>
                <w:color w:val="002060"/>
              </w:rPr>
            </w:pPr>
            <w:r w:rsidRPr="00603161">
              <w:rPr>
                <w:color w:val="002060"/>
              </w:rPr>
              <w:t xml:space="preserve">(RECANATI CALCIO A 5) </w:t>
            </w:r>
          </w:p>
        </w:tc>
        <w:tc>
          <w:tcPr>
            <w:tcW w:w="800" w:type="dxa"/>
            <w:tcMar>
              <w:top w:w="20" w:type="dxa"/>
              <w:left w:w="20" w:type="dxa"/>
              <w:bottom w:w="20" w:type="dxa"/>
              <w:right w:w="20" w:type="dxa"/>
            </w:tcMar>
            <w:vAlign w:val="center"/>
            <w:hideMark/>
          </w:tcPr>
          <w:p w14:paraId="4627CB2E"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FAA6B0A"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47D95BD6" w14:textId="77777777" w:rsidR="00854DD0" w:rsidRPr="00603161" w:rsidRDefault="00854DD0" w:rsidP="00031B63">
            <w:pPr>
              <w:pStyle w:val="movimento2"/>
              <w:rPr>
                <w:color w:val="002060"/>
              </w:rPr>
            </w:pPr>
            <w:r w:rsidRPr="00603161">
              <w:rPr>
                <w:color w:val="002060"/>
              </w:rPr>
              <w:t> </w:t>
            </w:r>
          </w:p>
        </w:tc>
      </w:tr>
    </w:tbl>
    <w:p w14:paraId="6F305524"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C231B33" w14:textId="77777777" w:rsidTr="00854DD0">
        <w:trPr>
          <w:divId w:val="527259509"/>
        </w:trPr>
        <w:tc>
          <w:tcPr>
            <w:tcW w:w="2200" w:type="dxa"/>
            <w:tcMar>
              <w:top w:w="20" w:type="dxa"/>
              <w:left w:w="20" w:type="dxa"/>
              <w:bottom w:w="20" w:type="dxa"/>
              <w:right w:w="20" w:type="dxa"/>
            </w:tcMar>
            <w:vAlign w:val="center"/>
            <w:hideMark/>
          </w:tcPr>
          <w:p w14:paraId="2C3F27B6" w14:textId="77777777" w:rsidR="00854DD0" w:rsidRPr="00603161" w:rsidRDefault="00854DD0" w:rsidP="00031B63">
            <w:pPr>
              <w:pStyle w:val="movimento"/>
              <w:rPr>
                <w:color w:val="002060"/>
              </w:rPr>
            </w:pPr>
            <w:r w:rsidRPr="00603161">
              <w:rPr>
                <w:color w:val="002060"/>
              </w:rPr>
              <w:t>TAFFI ELIA</w:t>
            </w:r>
          </w:p>
        </w:tc>
        <w:tc>
          <w:tcPr>
            <w:tcW w:w="2200" w:type="dxa"/>
            <w:tcMar>
              <w:top w:w="20" w:type="dxa"/>
              <w:left w:w="20" w:type="dxa"/>
              <w:bottom w:w="20" w:type="dxa"/>
              <w:right w:w="20" w:type="dxa"/>
            </w:tcMar>
            <w:vAlign w:val="center"/>
            <w:hideMark/>
          </w:tcPr>
          <w:p w14:paraId="0DE33EAC" w14:textId="77777777" w:rsidR="00854DD0" w:rsidRPr="00603161" w:rsidRDefault="00854DD0" w:rsidP="00031B63">
            <w:pPr>
              <w:pStyle w:val="movimento2"/>
              <w:rPr>
                <w:color w:val="002060"/>
              </w:rPr>
            </w:pPr>
            <w:r w:rsidRPr="00603161">
              <w:rPr>
                <w:color w:val="002060"/>
              </w:rPr>
              <w:t xml:space="preserve">(RECANATI CALCIO A 5) </w:t>
            </w:r>
          </w:p>
        </w:tc>
        <w:tc>
          <w:tcPr>
            <w:tcW w:w="800" w:type="dxa"/>
            <w:tcMar>
              <w:top w:w="20" w:type="dxa"/>
              <w:left w:w="20" w:type="dxa"/>
              <w:bottom w:w="20" w:type="dxa"/>
              <w:right w:w="20" w:type="dxa"/>
            </w:tcMar>
            <w:vAlign w:val="center"/>
            <w:hideMark/>
          </w:tcPr>
          <w:p w14:paraId="61E7FFE2"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1C50722C"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5538B921" w14:textId="77777777" w:rsidR="00854DD0" w:rsidRPr="00603161" w:rsidRDefault="00854DD0" w:rsidP="00031B63">
            <w:pPr>
              <w:pStyle w:val="movimento2"/>
              <w:rPr>
                <w:color w:val="002060"/>
              </w:rPr>
            </w:pPr>
            <w:r w:rsidRPr="00603161">
              <w:rPr>
                <w:color w:val="002060"/>
              </w:rPr>
              <w:t> </w:t>
            </w:r>
          </w:p>
        </w:tc>
      </w:tr>
    </w:tbl>
    <w:p w14:paraId="69D7692A" w14:textId="77777777" w:rsidR="00854DD0" w:rsidRPr="00603161" w:rsidRDefault="00854DD0" w:rsidP="00854DD0">
      <w:pPr>
        <w:pStyle w:val="titolo20"/>
        <w:divId w:val="527259509"/>
        <w:rPr>
          <w:rFonts w:eastAsiaTheme="minorEastAsia"/>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7A6AF59D" w14:textId="77777777" w:rsidTr="00854DD0">
        <w:trPr>
          <w:divId w:val="527259509"/>
        </w:trPr>
        <w:tc>
          <w:tcPr>
            <w:tcW w:w="2200" w:type="dxa"/>
            <w:tcMar>
              <w:top w:w="20" w:type="dxa"/>
              <w:left w:w="20" w:type="dxa"/>
              <w:bottom w:w="20" w:type="dxa"/>
              <w:right w:w="20" w:type="dxa"/>
            </w:tcMar>
            <w:vAlign w:val="center"/>
            <w:hideMark/>
          </w:tcPr>
          <w:p w14:paraId="07EA50FE" w14:textId="77777777" w:rsidR="00854DD0" w:rsidRPr="00603161" w:rsidRDefault="00854DD0" w:rsidP="00031B63">
            <w:pPr>
              <w:pStyle w:val="movimento"/>
              <w:rPr>
                <w:color w:val="002060"/>
              </w:rPr>
            </w:pPr>
            <w:r w:rsidRPr="00603161">
              <w:rPr>
                <w:color w:val="002060"/>
              </w:rPr>
              <w:t>CAFARELLA FRANCESCO</w:t>
            </w:r>
          </w:p>
        </w:tc>
        <w:tc>
          <w:tcPr>
            <w:tcW w:w="2200" w:type="dxa"/>
            <w:tcMar>
              <w:top w:w="20" w:type="dxa"/>
              <w:left w:w="20" w:type="dxa"/>
              <w:bottom w:w="20" w:type="dxa"/>
              <w:right w:w="20" w:type="dxa"/>
            </w:tcMar>
            <w:vAlign w:val="center"/>
            <w:hideMark/>
          </w:tcPr>
          <w:p w14:paraId="4331E6DB" w14:textId="77777777" w:rsidR="00854DD0" w:rsidRPr="00603161" w:rsidRDefault="00854DD0" w:rsidP="00031B63">
            <w:pPr>
              <w:pStyle w:val="movimento2"/>
              <w:rPr>
                <w:color w:val="002060"/>
              </w:rPr>
            </w:pPr>
            <w:r w:rsidRPr="00603161">
              <w:rPr>
                <w:color w:val="002060"/>
              </w:rPr>
              <w:t xml:space="preserve">(C.U.S. MACERATA CALCIO A5) </w:t>
            </w:r>
          </w:p>
        </w:tc>
        <w:tc>
          <w:tcPr>
            <w:tcW w:w="800" w:type="dxa"/>
            <w:tcMar>
              <w:top w:w="20" w:type="dxa"/>
              <w:left w:w="20" w:type="dxa"/>
              <w:bottom w:w="20" w:type="dxa"/>
              <w:right w:w="20" w:type="dxa"/>
            </w:tcMar>
            <w:vAlign w:val="center"/>
            <w:hideMark/>
          </w:tcPr>
          <w:p w14:paraId="6C723D71"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5AC08BD"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63D8420E" w14:textId="77777777" w:rsidR="00854DD0" w:rsidRPr="00603161" w:rsidRDefault="00854DD0" w:rsidP="00031B63">
            <w:pPr>
              <w:pStyle w:val="movimento2"/>
              <w:rPr>
                <w:color w:val="002060"/>
              </w:rPr>
            </w:pPr>
            <w:r w:rsidRPr="00603161">
              <w:rPr>
                <w:color w:val="002060"/>
              </w:rPr>
              <w:t> </w:t>
            </w:r>
          </w:p>
        </w:tc>
      </w:tr>
    </w:tbl>
    <w:p w14:paraId="745D82C4" w14:textId="77777777" w:rsidR="00854DD0" w:rsidRDefault="00854DD0" w:rsidP="00854DD0">
      <w:pPr>
        <w:pStyle w:val="breakline"/>
        <w:divId w:val="527259509"/>
        <w:rPr>
          <w:color w:val="002060"/>
        </w:rPr>
      </w:pPr>
    </w:p>
    <w:p w14:paraId="426E876C"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254E1B91"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408461A4" w14:textId="77777777" w:rsidR="00854DD0" w:rsidRPr="00603161" w:rsidRDefault="00854DD0" w:rsidP="00854DD0">
      <w:pPr>
        <w:pStyle w:val="breakline"/>
        <w:divId w:val="527259509"/>
        <w:rPr>
          <w:rFonts w:eastAsiaTheme="minorEastAsia"/>
          <w:color w:val="002060"/>
        </w:rPr>
      </w:pPr>
    </w:p>
    <w:p w14:paraId="31A2B3DC" w14:textId="77777777" w:rsidR="00854DD0" w:rsidRPr="00603161" w:rsidRDefault="00854DD0" w:rsidP="00854DD0">
      <w:pPr>
        <w:pStyle w:val="titoloprinc0"/>
        <w:divId w:val="527259509"/>
        <w:rPr>
          <w:color w:val="002060"/>
        </w:rPr>
      </w:pPr>
      <w:r w:rsidRPr="00603161">
        <w:rPr>
          <w:color w:val="002060"/>
        </w:rPr>
        <w:t>CLASSIFICA</w:t>
      </w:r>
    </w:p>
    <w:p w14:paraId="49DACC3F" w14:textId="77777777" w:rsidR="00854DD0" w:rsidRPr="00603161" w:rsidRDefault="00854DD0" w:rsidP="00854DD0">
      <w:pPr>
        <w:pStyle w:val="breakline"/>
        <w:divId w:val="527259509"/>
        <w:rPr>
          <w:color w:val="002060"/>
        </w:rPr>
      </w:pPr>
    </w:p>
    <w:p w14:paraId="69DA781B" w14:textId="77777777" w:rsidR="00854DD0" w:rsidRPr="00603161" w:rsidRDefault="00854DD0" w:rsidP="00854DD0">
      <w:pPr>
        <w:pStyle w:val="breakline"/>
        <w:divId w:val="527259509"/>
        <w:rPr>
          <w:color w:val="002060"/>
        </w:rPr>
      </w:pPr>
    </w:p>
    <w:p w14:paraId="7D3EA13C"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49605C85"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C7D8B"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93C59"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D1008"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CB362"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AA473"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38E32"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D36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FBF2"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25179"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71A4" w14:textId="77777777" w:rsidR="00854DD0" w:rsidRPr="00603161" w:rsidRDefault="00854DD0" w:rsidP="00031B63">
            <w:pPr>
              <w:pStyle w:val="headertabella0"/>
              <w:rPr>
                <w:color w:val="002060"/>
              </w:rPr>
            </w:pPr>
            <w:r w:rsidRPr="00603161">
              <w:rPr>
                <w:color w:val="002060"/>
              </w:rPr>
              <w:t>PE</w:t>
            </w:r>
          </w:p>
        </w:tc>
      </w:tr>
      <w:tr w:rsidR="00854DD0" w:rsidRPr="00603161" w14:paraId="3EEC483A"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CA4026"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9F8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36C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A0D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966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6F11"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B8DD" w14:textId="77777777" w:rsidR="00854DD0" w:rsidRPr="00603161" w:rsidRDefault="00854DD0" w:rsidP="00031B63">
            <w:pPr>
              <w:pStyle w:val="rowtabella0"/>
              <w:jc w:val="center"/>
              <w:rPr>
                <w:color w:val="002060"/>
              </w:rPr>
            </w:pPr>
            <w:r w:rsidRPr="006031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E063"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F13C"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5846" w14:textId="77777777" w:rsidR="00854DD0" w:rsidRPr="00603161" w:rsidRDefault="00854DD0" w:rsidP="00031B63">
            <w:pPr>
              <w:pStyle w:val="rowtabella0"/>
              <w:jc w:val="center"/>
              <w:rPr>
                <w:color w:val="002060"/>
              </w:rPr>
            </w:pPr>
            <w:r w:rsidRPr="00603161">
              <w:rPr>
                <w:color w:val="002060"/>
              </w:rPr>
              <w:t>0</w:t>
            </w:r>
          </w:p>
        </w:tc>
      </w:tr>
      <w:tr w:rsidR="00854DD0" w:rsidRPr="00603161" w14:paraId="65CF92DE"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BA7E6"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D954"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3CE4"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B459"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72A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477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7A5F"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55B1"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5692"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EE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79EEE29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23B5E"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C747D" w14:textId="77777777" w:rsidR="00854DD0" w:rsidRPr="00603161" w:rsidRDefault="00854DD0" w:rsidP="00031B63">
            <w:pPr>
              <w:pStyle w:val="rowtabella0"/>
              <w:jc w:val="center"/>
              <w:rPr>
                <w:color w:val="002060"/>
              </w:rPr>
            </w:pPr>
            <w:r w:rsidRPr="006031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DC7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A138"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88A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62EA"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F6D78"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772DA" w14:textId="77777777" w:rsidR="00854DD0" w:rsidRPr="00603161" w:rsidRDefault="00854DD0" w:rsidP="00031B63">
            <w:pPr>
              <w:pStyle w:val="rowtabella0"/>
              <w:jc w:val="center"/>
              <w:rPr>
                <w:color w:val="002060"/>
              </w:rPr>
            </w:pPr>
            <w:r w:rsidRPr="006031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E10C1" w14:textId="77777777" w:rsidR="00854DD0" w:rsidRPr="00603161" w:rsidRDefault="00854DD0" w:rsidP="00031B63">
            <w:pPr>
              <w:pStyle w:val="rowtabella0"/>
              <w:jc w:val="center"/>
              <w:rPr>
                <w:color w:val="002060"/>
              </w:rPr>
            </w:pPr>
            <w:r w:rsidRPr="0060316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83D1" w14:textId="77777777" w:rsidR="00854DD0" w:rsidRPr="00603161" w:rsidRDefault="00854DD0" w:rsidP="00031B63">
            <w:pPr>
              <w:pStyle w:val="rowtabella0"/>
              <w:jc w:val="center"/>
              <w:rPr>
                <w:color w:val="002060"/>
              </w:rPr>
            </w:pPr>
            <w:r w:rsidRPr="00603161">
              <w:rPr>
                <w:color w:val="002060"/>
              </w:rPr>
              <w:t>0</w:t>
            </w:r>
          </w:p>
        </w:tc>
      </w:tr>
      <w:tr w:rsidR="00854DD0" w:rsidRPr="00603161" w14:paraId="3A56F20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853E9" w14:textId="77777777" w:rsidR="00854DD0" w:rsidRPr="003A02EB" w:rsidRDefault="00854DD0" w:rsidP="00031B63">
            <w:pPr>
              <w:pStyle w:val="rowtabella0"/>
              <w:rPr>
                <w:color w:val="002060"/>
                <w:lang w:val="en-US"/>
              </w:rPr>
            </w:pPr>
            <w:r w:rsidRPr="003A02EB">
              <w:rPr>
                <w:color w:val="002060"/>
                <w:lang w:val="en-U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F860"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2F79"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226D"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97F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0645"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649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321F"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C8B8"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3259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139D221"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8F7891" w14:textId="77777777" w:rsidR="00854DD0" w:rsidRPr="00603161" w:rsidRDefault="00854DD0" w:rsidP="00031B63">
            <w:pPr>
              <w:pStyle w:val="rowtabella0"/>
              <w:rPr>
                <w:color w:val="002060"/>
              </w:rPr>
            </w:pPr>
            <w:r w:rsidRPr="0060316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28D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BBF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AFF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C01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F34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9D13"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90CF" w14:textId="77777777" w:rsidR="00854DD0" w:rsidRPr="00603161" w:rsidRDefault="00854DD0" w:rsidP="00031B63">
            <w:pPr>
              <w:pStyle w:val="rowtabella0"/>
              <w:jc w:val="center"/>
              <w:rPr>
                <w:color w:val="002060"/>
              </w:rPr>
            </w:pPr>
            <w:r w:rsidRPr="0060316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23CC"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37B5" w14:textId="77777777" w:rsidR="00854DD0" w:rsidRPr="00603161" w:rsidRDefault="00854DD0" w:rsidP="00031B63">
            <w:pPr>
              <w:pStyle w:val="rowtabella0"/>
              <w:jc w:val="center"/>
              <w:rPr>
                <w:color w:val="002060"/>
              </w:rPr>
            </w:pPr>
            <w:r w:rsidRPr="00603161">
              <w:rPr>
                <w:color w:val="002060"/>
              </w:rPr>
              <w:t>0</w:t>
            </w:r>
          </w:p>
        </w:tc>
      </w:tr>
    </w:tbl>
    <w:p w14:paraId="723EF861" w14:textId="77777777" w:rsidR="00854DD0" w:rsidRPr="00603161" w:rsidRDefault="00854DD0" w:rsidP="00854DD0">
      <w:pPr>
        <w:pStyle w:val="breakline"/>
        <w:divId w:val="527259509"/>
        <w:rPr>
          <w:rFonts w:eastAsiaTheme="minorEastAsia"/>
          <w:color w:val="002060"/>
        </w:rPr>
      </w:pPr>
    </w:p>
    <w:p w14:paraId="74CB8A82" w14:textId="77777777" w:rsidR="00854DD0" w:rsidRPr="00603161" w:rsidRDefault="00854DD0" w:rsidP="00854DD0">
      <w:pPr>
        <w:pStyle w:val="breakline"/>
        <w:divId w:val="527259509"/>
        <w:rPr>
          <w:color w:val="002060"/>
        </w:rPr>
      </w:pPr>
    </w:p>
    <w:p w14:paraId="3F8DA55F"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BC82619"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E0900"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C1687"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DE21"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E94D1"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0077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A5B16"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51717"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37465"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51285"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44B42" w14:textId="77777777" w:rsidR="00854DD0" w:rsidRPr="00603161" w:rsidRDefault="00854DD0" w:rsidP="00031B63">
            <w:pPr>
              <w:pStyle w:val="headertabella0"/>
              <w:rPr>
                <w:color w:val="002060"/>
              </w:rPr>
            </w:pPr>
            <w:r w:rsidRPr="00603161">
              <w:rPr>
                <w:color w:val="002060"/>
              </w:rPr>
              <w:t>PE</w:t>
            </w:r>
          </w:p>
        </w:tc>
      </w:tr>
      <w:tr w:rsidR="00854DD0" w:rsidRPr="00603161" w14:paraId="1DD114DD"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A887D" w14:textId="77777777" w:rsidR="00854DD0" w:rsidRPr="00603161" w:rsidRDefault="00854DD0" w:rsidP="00031B63">
            <w:pPr>
              <w:pStyle w:val="rowtabella0"/>
              <w:rPr>
                <w:color w:val="002060"/>
              </w:rPr>
            </w:pPr>
            <w:r w:rsidRPr="00603161">
              <w:rPr>
                <w:color w:val="002060"/>
              </w:rPr>
              <w:lastRenderedPageBreak/>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3038B"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C710"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62F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7E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7AF2"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5D65"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D079" w14:textId="77777777" w:rsidR="00854DD0" w:rsidRPr="00603161" w:rsidRDefault="00854DD0" w:rsidP="00031B63">
            <w:pPr>
              <w:pStyle w:val="rowtabella0"/>
              <w:jc w:val="center"/>
              <w:rPr>
                <w:color w:val="002060"/>
              </w:rPr>
            </w:pPr>
            <w:r w:rsidRPr="006031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A7133"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70B1" w14:textId="77777777" w:rsidR="00854DD0" w:rsidRPr="00603161" w:rsidRDefault="00854DD0" w:rsidP="00031B63">
            <w:pPr>
              <w:pStyle w:val="rowtabella0"/>
              <w:jc w:val="center"/>
              <w:rPr>
                <w:color w:val="002060"/>
              </w:rPr>
            </w:pPr>
            <w:r w:rsidRPr="00603161">
              <w:rPr>
                <w:color w:val="002060"/>
              </w:rPr>
              <w:t>0</w:t>
            </w:r>
          </w:p>
        </w:tc>
      </w:tr>
      <w:tr w:rsidR="00854DD0" w:rsidRPr="00603161" w14:paraId="7F21DBD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A1E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DC3F"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6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F869"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AD4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8F62"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97ACB" w14:textId="77777777" w:rsidR="00854DD0" w:rsidRPr="00603161" w:rsidRDefault="00854DD0" w:rsidP="00031B63">
            <w:pPr>
              <w:pStyle w:val="rowtabella0"/>
              <w:jc w:val="center"/>
              <w:rPr>
                <w:color w:val="002060"/>
              </w:rPr>
            </w:pPr>
            <w:r w:rsidRPr="00603161">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8F92" w14:textId="77777777" w:rsidR="00854DD0" w:rsidRPr="00603161" w:rsidRDefault="00854DD0" w:rsidP="00031B63">
            <w:pPr>
              <w:pStyle w:val="rowtabella0"/>
              <w:jc w:val="center"/>
              <w:rPr>
                <w:color w:val="002060"/>
              </w:rPr>
            </w:pPr>
            <w:r w:rsidRPr="006031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9501"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0D5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4FB8F9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B65C0" w14:textId="77777777" w:rsidR="00854DD0" w:rsidRPr="003A02EB" w:rsidRDefault="00854DD0" w:rsidP="00031B63">
            <w:pPr>
              <w:pStyle w:val="rowtabella0"/>
              <w:rPr>
                <w:color w:val="002060"/>
                <w:lang w:val="en-US"/>
              </w:rPr>
            </w:pPr>
            <w:r w:rsidRPr="003A02E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5BD4"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AF2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5A08"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C4F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0C54"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A8C3"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2E29"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B556"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60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11C952DD"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C124E6" w14:textId="77777777" w:rsidR="00854DD0" w:rsidRPr="00603161" w:rsidRDefault="00854DD0" w:rsidP="00031B63">
            <w:pPr>
              <w:pStyle w:val="rowtabella0"/>
              <w:rPr>
                <w:color w:val="002060"/>
              </w:rPr>
            </w:pPr>
            <w:r w:rsidRPr="0060316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13B23"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66E4D"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326FD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96C3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B93D0A"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79847"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9A7FE"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EB10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B7AF8" w14:textId="77777777" w:rsidR="00854DD0" w:rsidRPr="00603161" w:rsidRDefault="00854DD0" w:rsidP="00031B63">
            <w:pPr>
              <w:pStyle w:val="rowtabella0"/>
              <w:jc w:val="center"/>
              <w:rPr>
                <w:color w:val="002060"/>
              </w:rPr>
            </w:pPr>
            <w:r w:rsidRPr="00603161">
              <w:rPr>
                <w:color w:val="002060"/>
              </w:rPr>
              <w:t>0</w:t>
            </w:r>
          </w:p>
        </w:tc>
      </w:tr>
      <w:tr w:rsidR="00854DD0" w:rsidRPr="00603161" w14:paraId="7E742610"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CA8CC" w14:textId="77777777" w:rsidR="00854DD0" w:rsidRPr="00603161" w:rsidRDefault="00854DD0" w:rsidP="00031B63">
            <w:pPr>
              <w:pStyle w:val="rowtabella0"/>
              <w:rPr>
                <w:color w:val="002060"/>
              </w:rPr>
            </w:pPr>
            <w:r w:rsidRPr="0060316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830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C8F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21B1"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504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95FE"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1CF3"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A4A6D"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21A0"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AB7F" w14:textId="77777777" w:rsidR="00854DD0" w:rsidRPr="00603161" w:rsidRDefault="00854DD0" w:rsidP="00031B63">
            <w:pPr>
              <w:pStyle w:val="rowtabella0"/>
              <w:jc w:val="center"/>
              <w:rPr>
                <w:color w:val="002060"/>
              </w:rPr>
            </w:pPr>
            <w:r w:rsidRPr="00603161">
              <w:rPr>
                <w:color w:val="002060"/>
              </w:rPr>
              <w:t>0</w:t>
            </w:r>
          </w:p>
        </w:tc>
      </w:tr>
      <w:tr w:rsidR="00854DD0" w:rsidRPr="00603161" w14:paraId="5D0AC9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528A0" w14:textId="77777777" w:rsidR="00854DD0" w:rsidRPr="00603161" w:rsidRDefault="00854DD0" w:rsidP="00031B63">
            <w:pPr>
              <w:pStyle w:val="rowtabella0"/>
              <w:rPr>
                <w:color w:val="002060"/>
              </w:rPr>
            </w:pPr>
            <w:r w:rsidRPr="0060316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62DC"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588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2AB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D21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2A4D"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8810"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C194" w14:textId="77777777" w:rsidR="00854DD0" w:rsidRPr="00603161" w:rsidRDefault="00854DD0" w:rsidP="00031B63">
            <w:pPr>
              <w:pStyle w:val="rowtabella0"/>
              <w:jc w:val="center"/>
              <w:rPr>
                <w:color w:val="002060"/>
              </w:rPr>
            </w:pPr>
            <w:r w:rsidRPr="00603161">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16AC" w14:textId="77777777" w:rsidR="00854DD0" w:rsidRPr="00603161" w:rsidRDefault="00854DD0" w:rsidP="00031B63">
            <w:pPr>
              <w:pStyle w:val="rowtabella0"/>
              <w:jc w:val="center"/>
              <w:rPr>
                <w:color w:val="002060"/>
              </w:rPr>
            </w:pPr>
            <w:r w:rsidRPr="00603161">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7809" w14:textId="77777777" w:rsidR="00854DD0" w:rsidRPr="00603161" w:rsidRDefault="00854DD0" w:rsidP="00031B63">
            <w:pPr>
              <w:pStyle w:val="rowtabella0"/>
              <w:jc w:val="center"/>
              <w:rPr>
                <w:color w:val="002060"/>
              </w:rPr>
            </w:pPr>
            <w:r w:rsidRPr="00603161">
              <w:rPr>
                <w:color w:val="002060"/>
              </w:rPr>
              <w:t>0</w:t>
            </w:r>
          </w:p>
        </w:tc>
      </w:tr>
    </w:tbl>
    <w:p w14:paraId="01F0C4EB" w14:textId="77777777" w:rsidR="00854DD0" w:rsidRPr="00603161" w:rsidRDefault="00854DD0" w:rsidP="00854DD0">
      <w:pPr>
        <w:pStyle w:val="breakline"/>
        <w:divId w:val="527259509"/>
        <w:rPr>
          <w:rFonts w:eastAsiaTheme="minorEastAsia"/>
          <w:color w:val="002060"/>
        </w:rPr>
      </w:pPr>
    </w:p>
    <w:p w14:paraId="0CBF139C" w14:textId="77777777" w:rsidR="00854DD0" w:rsidRPr="00603161" w:rsidRDefault="00854DD0" w:rsidP="00854DD0">
      <w:pPr>
        <w:pStyle w:val="breakline"/>
        <w:divId w:val="527259509"/>
        <w:rPr>
          <w:color w:val="002060"/>
        </w:rPr>
      </w:pPr>
    </w:p>
    <w:p w14:paraId="19600FE8"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F1439F8"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F05A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7BC0"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026B0"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1D64"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9799D"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B78A5"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080B"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14704"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E4710"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E5CA" w14:textId="77777777" w:rsidR="00854DD0" w:rsidRPr="00603161" w:rsidRDefault="00854DD0" w:rsidP="00031B63">
            <w:pPr>
              <w:pStyle w:val="headertabella0"/>
              <w:rPr>
                <w:color w:val="002060"/>
              </w:rPr>
            </w:pPr>
            <w:r w:rsidRPr="00603161">
              <w:rPr>
                <w:color w:val="002060"/>
              </w:rPr>
              <w:t>PE</w:t>
            </w:r>
          </w:p>
        </w:tc>
      </w:tr>
      <w:tr w:rsidR="00854DD0" w:rsidRPr="00603161" w14:paraId="4355C244"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0B2C9"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C51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487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DF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769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4004"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9ACA"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036" w14:textId="77777777" w:rsidR="00854DD0" w:rsidRPr="00603161" w:rsidRDefault="00854DD0" w:rsidP="00031B63">
            <w:pPr>
              <w:pStyle w:val="rowtabella0"/>
              <w:jc w:val="center"/>
              <w:rPr>
                <w:color w:val="002060"/>
              </w:rPr>
            </w:pPr>
            <w:r w:rsidRPr="0060316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6F84"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E1C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8F4046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C0A8F08" w14:textId="77777777" w:rsidR="00854DD0" w:rsidRPr="00603161" w:rsidRDefault="00854DD0" w:rsidP="00031B63">
            <w:pPr>
              <w:pStyle w:val="rowtabella0"/>
              <w:rPr>
                <w:color w:val="002060"/>
              </w:rPr>
            </w:pPr>
            <w:r w:rsidRPr="0060316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E0810"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825B4"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B46B4"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438D6"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D5549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AFF99"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CC42DB"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DC731"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F718D" w14:textId="77777777" w:rsidR="00854DD0" w:rsidRPr="00603161" w:rsidRDefault="00854DD0" w:rsidP="00031B63">
            <w:pPr>
              <w:pStyle w:val="rowtabella0"/>
              <w:jc w:val="center"/>
              <w:rPr>
                <w:color w:val="002060"/>
              </w:rPr>
            </w:pPr>
            <w:r w:rsidRPr="00603161">
              <w:rPr>
                <w:color w:val="002060"/>
              </w:rPr>
              <w:t>0</w:t>
            </w:r>
          </w:p>
        </w:tc>
      </w:tr>
      <w:tr w:rsidR="00854DD0" w:rsidRPr="00603161" w14:paraId="623C09EA"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945D2" w14:textId="77777777" w:rsidR="00854DD0" w:rsidRPr="00603161" w:rsidRDefault="00854DD0" w:rsidP="00031B63">
            <w:pPr>
              <w:pStyle w:val="rowtabella0"/>
              <w:rPr>
                <w:color w:val="002060"/>
              </w:rPr>
            </w:pPr>
            <w:r w:rsidRPr="0060316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6CCB" w14:textId="77777777" w:rsidR="00854DD0" w:rsidRPr="00603161" w:rsidRDefault="00854DD0" w:rsidP="00031B63">
            <w:pPr>
              <w:pStyle w:val="rowtabella0"/>
              <w:jc w:val="center"/>
              <w:rPr>
                <w:color w:val="002060"/>
              </w:rPr>
            </w:pPr>
            <w:r w:rsidRPr="006031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89F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1AAD"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5D6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0A51"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8D5B"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C44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F178"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7756" w14:textId="77777777" w:rsidR="00854DD0" w:rsidRPr="00603161" w:rsidRDefault="00854DD0" w:rsidP="00031B63">
            <w:pPr>
              <w:pStyle w:val="rowtabella0"/>
              <w:jc w:val="center"/>
              <w:rPr>
                <w:color w:val="002060"/>
              </w:rPr>
            </w:pPr>
            <w:r w:rsidRPr="00603161">
              <w:rPr>
                <w:color w:val="002060"/>
              </w:rPr>
              <w:t>0</w:t>
            </w:r>
          </w:p>
        </w:tc>
      </w:tr>
      <w:tr w:rsidR="00854DD0" w:rsidRPr="00603161" w14:paraId="3FD85FE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4553099"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362836"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1762A"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ED4DE"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9178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939F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9185FC" w14:textId="77777777" w:rsidR="00854DD0" w:rsidRPr="00603161" w:rsidRDefault="00854DD0" w:rsidP="00031B63">
            <w:pPr>
              <w:pStyle w:val="rowtabella0"/>
              <w:jc w:val="center"/>
              <w:rPr>
                <w:color w:val="002060"/>
              </w:rPr>
            </w:pPr>
            <w:r w:rsidRPr="006031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DD271" w14:textId="77777777" w:rsidR="00854DD0" w:rsidRPr="00603161" w:rsidRDefault="00854DD0" w:rsidP="00031B63">
            <w:pPr>
              <w:pStyle w:val="rowtabella0"/>
              <w:jc w:val="center"/>
              <w:rPr>
                <w:color w:val="002060"/>
              </w:rPr>
            </w:pPr>
            <w:r w:rsidRPr="00603161">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EEDE1"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88662" w14:textId="77777777" w:rsidR="00854DD0" w:rsidRPr="00603161" w:rsidRDefault="00854DD0" w:rsidP="00031B63">
            <w:pPr>
              <w:pStyle w:val="rowtabella0"/>
              <w:jc w:val="center"/>
              <w:rPr>
                <w:color w:val="002060"/>
              </w:rPr>
            </w:pPr>
            <w:r w:rsidRPr="00603161">
              <w:rPr>
                <w:color w:val="002060"/>
              </w:rPr>
              <w:t>0</w:t>
            </w:r>
          </w:p>
        </w:tc>
      </w:tr>
      <w:tr w:rsidR="00854DD0" w:rsidRPr="00603161" w14:paraId="46EB826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3F5F6" w14:textId="77777777" w:rsidR="00854DD0" w:rsidRPr="00603161" w:rsidRDefault="00854DD0" w:rsidP="00031B63">
            <w:pPr>
              <w:pStyle w:val="rowtabella0"/>
              <w:rPr>
                <w:color w:val="002060"/>
              </w:rPr>
            </w:pPr>
            <w:r w:rsidRPr="0060316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BE6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305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6426"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113F"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791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A9E9"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D51F2" w14:textId="77777777" w:rsidR="00854DD0" w:rsidRPr="00603161" w:rsidRDefault="00854DD0" w:rsidP="00031B63">
            <w:pPr>
              <w:pStyle w:val="rowtabella0"/>
              <w:jc w:val="center"/>
              <w:rPr>
                <w:color w:val="002060"/>
              </w:rPr>
            </w:pPr>
            <w:r w:rsidRPr="00603161">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85F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E80F" w14:textId="77777777" w:rsidR="00854DD0" w:rsidRPr="00603161" w:rsidRDefault="00854DD0" w:rsidP="00031B63">
            <w:pPr>
              <w:pStyle w:val="rowtabella0"/>
              <w:jc w:val="center"/>
              <w:rPr>
                <w:color w:val="002060"/>
              </w:rPr>
            </w:pPr>
            <w:r w:rsidRPr="00603161">
              <w:rPr>
                <w:color w:val="002060"/>
              </w:rPr>
              <w:t>0</w:t>
            </w:r>
          </w:p>
        </w:tc>
      </w:tr>
      <w:tr w:rsidR="00854DD0" w:rsidRPr="00603161" w14:paraId="693E4330"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3F6AC77" w14:textId="77777777" w:rsidR="00854DD0" w:rsidRPr="00603161" w:rsidRDefault="00854DD0" w:rsidP="00031B63">
            <w:pPr>
              <w:pStyle w:val="rowtabella0"/>
              <w:rPr>
                <w:color w:val="002060"/>
              </w:rPr>
            </w:pPr>
            <w:r w:rsidRPr="0060316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34585"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ED58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3AB6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3BA87"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7AFB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D2E83"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9E3D6B" w14:textId="77777777" w:rsidR="00854DD0" w:rsidRPr="00603161" w:rsidRDefault="00854DD0" w:rsidP="00031B63">
            <w:pPr>
              <w:pStyle w:val="rowtabella0"/>
              <w:jc w:val="center"/>
              <w:rPr>
                <w:color w:val="002060"/>
              </w:rPr>
            </w:pPr>
            <w:r w:rsidRPr="006031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A705F1"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BC0BF" w14:textId="77777777" w:rsidR="00854DD0" w:rsidRPr="00603161" w:rsidRDefault="00854DD0" w:rsidP="00031B63">
            <w:pPr>
              <w:pStyle w:val="rowtabella0"/>
              <w:jc w:val="center"/>
              <w:rPr>
                <w:color w:val="002060"/>
              </w:rPr>
            </w:pPr>
            <w:r w:rsidRPr="00603161">
              <w:rPr>
                <w:color w:val="002060"/>
              </w:rPr>
              <w:t>0</w:t>
            </w:r>
          </w:p>
        </w:tc>
      </w:tr>
    </w:tbl>
    <w:p w14:paraId="14A4868B" w14:textId="77777777" w:rsidR="00854DD0" w:rsidRPr="00603161" w:rsidRDefault="00854DD0" w:rsidP="00854DD0">
      <w:pPr>
        <w:pStyle w:val="breakline"/>
        <w:divId w:val="527259509"/>
        <w:rPr>
          <w:color w:val="002060"/>
        </w:rPr>
      </w:pPr>
    </w:p>
    <w:p w14:paraId="06CA50E0" w14:textId="77777777" w:rsidR="00854DD0" w:rsidRPr="00603161" w:rsidRDefault="00854DD0" w:rsidP="00854DD0">
      <w:pPr>
        <w:pStyle w:val="breakline"/>
        <w:divId w:val="527259509"/>
        <w:rPr>
          <w:color w:val="002060"/>
        </w:rPr>
      </w:pPr>
    </w:p>
    <w:p w14:paraId="1A8D54B4" w14:textId="77777777" w:rsidR="00854DD0" w:rsidRPr="00603161" w:rsidRDefault="00854DD0" w:rsidP="00854DD0">
      <w:pPr>
        <w:pStyle w:val="titolocampionato0"/>
        <w:shd w:val="clear" w:color="auto" w:fill="CCCCCC"/>
        <w:spacing w:before="80" w:after="40"/>
        <w:divId w:val="527259509"/>
        <w:rPr>
          <w:color w:val="002060"/>
        </w:rPr>
      </w:pPr>
      <w:r w:rsidRPr="00603161">
        <w:rPr>
          <w:color w:val="002060"/>
        </w:rPr>
        <w:t>UNDER 15 C5 REGIONALI MASCHILI</w:t>
      </w:r>
    </w:p>
    <w:p w14:paraId="3AF74120" w14:textId="77777777" w:rsidR="00854DD0" w:rsidRPr="00603161" w:rsidRDefault="00854DD0" w:rsidP="00854DD0">
      <w:pPr>
        <w:pStyle w:val="titoloprinc0"/>
        <w:divId w:val="527259509"/>
        <w:rPr>
          <w:color w:val="002060"/>
        </w:rPr>
      </w:pPr>
      <w:r w:rsidRPr="00603161">
        <w:rPr>
          <w:color w:val="002060"/>
        </w:rPr>
        <w:t>RISULTATI</w:t>
      </w:r>
    </w:p>
    <w:p w14:paraId="3A8A4A42" w14:textId="77777777" w:rsidR="00854DD0" w:rsidRPr="00603161" w:rsidRDefault="00854DD0" w:rsidP="00854DD0">
      <w:pPr>
        <w:pStyle w:val="breakline"/>
        <w:divId w:val="527259509"/>
        <w:rPr>
          <w:color w:val="002060"/>
        </w:rPr>
      </w:pPr>
    </w:p>
    <w:p w14:paraId="664F9373" w14:textId="77777777" w:rsidR="00854DD0" w:rsidRPr="00603161" w:rsidRDefault="00854DD0" w:rsidP="00854DD0">
      <w:pPr>
        <w:pStyle w:val="sottotitolocampionato10"/>
        <w:divId w:val="527259509"/>
        <w:rPr>
          <w:color w:val="002060"/>
        </w:rPr>
      </w:pPr>
      <w:r w:rsidRPr="00603161">
        <w:rPr>
          <w:color w:val="002060"/>
        </w:rPr>
        <w:t>RISULTATI UFFICIALI GARE DEL 19/12/2021</w:t>
      </w:r>
    </w:p>
    <w:p w14:paraId="469DB954" w14:textId="77777777" w:rsidR="00854DD0" w:rsidRPr="00854DD0" w:rsidRDefault="00854DD0" w:rsidP="00854DD0">
      <w:pPr>
        <w:pStyle w:val="sottotitolocampionato20"/>
        <w:spacing w:before="0" w:beforeAutospacing="0" w:after="0" w:afterAutospacing="0"/>
        <w:divId w:val="527259509"/>
        <w:rPr>
          <w:rFonts w:ascii="Arial" w:hAnsi="Arial" w:cs="Arial"/>
          <w:color w:val="002060"/>
          <w:sz w:val="20"/>
          <w:szCs w:val="20"/>
        </w:rPr>
      </w:pPr>
      <w:r w:rsidRPr="00854DD0">
        <w:rPr>
          <w:rFonts w:ascii="Arial" w:hAnsi="Arial" w:cs="Arial"/>
          <w:color w:val="002060"/>
          <w:sz w:val="20"/>
          <w:szCs w:val="20"/>
        </w:rPr>
        <w:t>Si trascrivono qui di seguito i risultati ufficiali delle gare disputate</w:t>
      </w:r>
    </w:p>
    <w:p w14:paraId="31E31503" w14:textId="77777777" w:rsidR="00854DD0" w:rsidRPr="00603161" w:rsidRDefault="00854DD0" w:rsidP="00854DD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4DD0" w:rsidRPr="00603161" w14:paraId="53DEE47B"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65980F71"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9F139" w14:textId="77777777" w:rsidR="00854DD0" w:rsidRPr="00603161" w:rsidRDefault="00854DD0" w:rsidP="00031B63">
                  <w:pPr>
                    <w:pStyle w:val="headertabella0"/>
                    <w:rPr>
                      <w:color w:val="002060"/>
                    </w:rPr>
                  </w:pPr>
                  <w:r w:rsidRPr="00603161">
                    <w:rPr>
                      <w:color w:val="002060"/>
                    </w:rPr>
                    <w:t>GIRONE A - 5 Giornata - R</w:t>
                  </w:r>
                </w:p>
              </w:tc>
            </w:tr>
            <w:tr w:rsidR="00854DD0" w:rsidRPr="00603161" w14:paraId="1E355A06"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54615" w14:textId="77777777" w:rsidR="00854DD0" w:rsidRPr="00603161" w:rsidRDefault="00854DD0" w:rsidP="00031B63">
                  <w:pPr>
                    <w:pStyle w:val="rowtabella0"/>
                    <w:rPr>
                      <w:color w:val="002060"/>
                    </w:rPr>
                  </w:pPr>
                  <w:r w:rsidRPr="00603161">
                    <w:rPr>
                      <w:color w:val="002060"/>
                    </w:rPr>
                    <w:t xml:space="preserve">AMICI DEL </w:t>
                  </w:r>
                  <w:proofErr w:type="spellStart"/>
                  <w:r w:rsidRPr="00603161">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E59EA" w14:textId="77777777" w:rsidR="00854DD0" w:rsidRPr="00603161" w:rsidRDefault="00854DD0" w:rsidP="00031B63">
                  <w:pPr>
                    <w:pStyle w:val="rowtabella0"/>
                    <w:rPr>
                      <w:color w:val="002060"/>
                    </w:rPr>
                  </w:pPr>
                  <w:r w:rsidRPr="00603161">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C2805" w14:textId="77777777" w:rsidR="00854DD0" w:rsidRPr="00603161" w:rsidRDefault="00854DD0" w:rsidP="00031B63">
                  <w:pPr>
                    <w:pStyle w:val="rowtabella0"/>
                    <w:jc w:val="center"/>
                    <w:rPr>
                      <w:color w:val="002060"/>
                    </w:rPr>
                  </w:pPr>
                  <w:r w:rsidRPr="0060316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5822A2" w14:textId="77777777" w:rsidR="00854DD0" w:rsidRPr="00603161" w:rsidRDefault="00854DD0" w:rsidP="00031B63">
                  <w:pPr>
                    <w:pStyle w:val="rowtabella0"/>
                    <w:jc w:val="center"/>
                    <w:rPr>
                      <w:color w:val="002060"/>
                    </w:rPr>
                  </w:pPr>
                  <w:r w:rsidRPr="00603161">
                    <w:rPr>
                      <w:color w:val="002060"/>
                    </w:rPr>
                    <w:t> </w:t>
                  </w:r>
                </w:p>
              </w:tc>
            </w:tr>
            <w:tr w:rsidR="00854DD0" w:rsidRPr="00603161" w14:paraId="1062FD8E"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CB625B" w14:textId="77777777" w:rsidR="00854DD0" w:rsidRPr="00603161" w:rsidRDefault="00854DD0" w:rsidP="00031B63">
                  <w:pPr>
                    <w:pStyle w:val="rowtabella0"/>
                    <w:rPr>
                      <w:color w:val="002060"/>
                    </w:rPr>
                  </w:pPr>
                  <w:r w:rsidRPr="00603161">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893685" w14:textId="77777777" w:rsidR="00854DD0" w:rsidRPr="00603161" w:rsidRDefault="00854DD0" w:rsidP="00031B63">
                  <w:pPr>
                    <w:pStyle w:val="rowtabella0"/>
                    <w:rPr>
                      <w:color w:val="002060"/>
                    </w:rPr>
                  </w:pPr>
                  <w:r w:rsidRPr="0060316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D50BB" w14:textId="77777777" w:rsidR="00854DD0" w:rsidRPr="00603161" w:rsidRDefault="00854DD0" w:rsidP="00031B63">
                  <w:pPr>
                    <w:pStyle w:val="rowtabella0"/>
                    <w:jc w:val="center"/>
                    <w:rPr>
                      <w:color w:val="002060"/>
                    </w:rPr>
                  </w:pPr>
                  <w:r w:rsidRPr="00603161">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EC331" w14:textId="77777777" w:rsidR="00854DD0" w:rsidRPr="00603161" w:rsidRDefault="00854DD0" w:rsidP="00031B63">
                  <w:pPr>
                    <w:pStyle w:val="rowtabella0"/>
                    <w:jc w:val="center"/>
                    <w:rPr>
                      <w:color w:val="002060"/>
                    </w:rPr>
                  </w:pPr>
                  <w:r w:rsidRPr="00603161">
                    <w:rPr>
                      <w:color w:val="002060"/>
                    </w:rPr>
                    <w:t> </w:t>
                  </w:r>
                </w:p>
              </w:tc>
            </w:tr>
            <w:tr w:rsidR="00854DD0" w:rsidRPr="00603161" w14:paraId="5E9EFCF6"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5F765" w14:textId="77777777" w:rsidR="00854DD0" w:rsidRPr="00603161" w:rsidRDefault="00854DD0" w:rsidP="00031B63">
                  <w:pPr>
                    <w:pStyle w:val="rowtabella0"/>
                    <w:rPr>
                      <w:color w:val="002060"/>
                    </w:rPr>
                  </w:pPr>
                  <w:r w:rsidRPr="0060316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0AA1E" w14:textId="77777777" w:rsidR="00854DD0" w:rsidRPr="00603161" w:rsidRDefault="00854DD0" w:rsidP="00031B63">
                  <w:pPr>
                    <w:pStyle w:val="rowtabella0"/>
                    <w:rPr>
                      <w:color w:val="002060"/>
                    </w:rPr>
                  </w:pPr>
                  <w:r w:rsidRPr="00603161">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B253B" w14:textId="77777777" w:rsidR="00854DD0" w:rsidRPr="00603161" w:rsidRDefault="00854DD0" w:rsidP="00031B63">
                  <w:pPr>
                    <w:pStyle w:val="rowtabella0"/>
                    <w:jc w:val="center"/>
                    <w:rPr>
                      <w:color w:val="002060"/>
                    </w:rPr>
                  </w:pPr>
                  <w:r w:rsidRPr="00603161">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0043A" w14:textId="77777777" w:rsidR="00854DD0" w:rsidRPr="00603161" w:rsidRDefault="00854DD0" w:rsidP="00031B63">
                  <w:pPr>
                    <w:pStyle w:val="rowtabella0"/>
                    <w:jc w:val="center"/>
                    <w:rPr>
                      <w:color w:val="002060"/>
                    </w:rPr>
                  </w:pPr>
                  <w:r w:rsidRPr="00603161">
                    <w:rPr>
                      <w:color w:val="002060"/>
                    </w:rPr>
                    <w:t> </w:t>
                  </w:r>
                </w:p>
              </w:tc>
            </w:tr>
            <w:tr w:rsidR="00854DD0" w:rsidRPr="00603161" w14:paraId="0C8CF5A9" w14:textId="77777777" w:rsidTr="00031B63">
              <w:tc>
                <w:tcPr>
                  <w:tcW w:w="4700" w:type="dxa"/>
                  <w:gridSpan w:val="4"/>
                  <w:tcBorders>
                    <w:top w:val="nil"/>
                    <w:left w:val="nil"/>
                    <w:bottom w:val="nil"/>
                    <w:right w:val="nil"/>
                  </w:tcBorders>
                  <w:tcMar>
                    <w:top w:w="20" w:type="dxa"/>
                    <w:left w:w="20" w:type="dxa"/>
                    <w:bottom w:w="20" w:type="dxa"/>
                    <w:right w:w="20" w:type="dxa"/>
                  </w:tcMar>
                  <w:vAlign w:val="center"/>
                  <w:hideMark/>
                </w:tcPr>
                <w:p w14:paraId="145B45AF" w14:textId="77777777" w:rsidR="00854DD0" w:rsidRPr="00603161" w:rsidRDefault="00854DD0" w:rsidP="00031B63">
                  <w:pPr>
                    <w:pStyle w:val="rowtabella0"/>
                    <w:rPr>
                      <w:color w:val="002060"/>
                    </w:rPr>
                  </w:pPr>
                  <w:r w:rsidRPr="00603161">
                    <w:rPr>
                      <w:color w:val="002060"/>
                    </w:rPr>
                    <w:t>(1) - disputata il 16/12/2021</w:t>
                  </w:r>
                </w:p>
              </w:tc>
            </w:tr>
          </w:tbl>
          <w:p w14:paraId="16B918E2" w14:textId="77777777" w:rsidR="00854DD0" w:rsidRPr="00603161" w:rsidRDefault="00854DD0" w:rsidP="00031B6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4ABC4325"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C4A53" w14:textId="77777777" w:rsidR="00854DD0" w:rsidRPr="00603161" w:rsidRDefault="00854DD0" w:rsidP="00031B63">
                  <w:pPr>
                    <w:pStyle w:val="headertabella0"/>
                    <w:rPr>
                      <w:color w:val="002060"/>
                    </w:rPr>
                  </w:pPr>
                  <w:r w:rsidRPr="00603161">
                    <w:rPr>
                      <w:color w:val="002060"/>
                    </w:rPr>
                    <w:t>GIRONE B - 5 Giornata - R</w:t>
                  </w:r>
                </w:p>
              </w:tc>
            </w:tr>
            <w:tr w:rsidR="00854DD0" w:rsidRPr="00603161" w14:paraId="05F1F93F" w14:textId="77777777" w:rsidTr="00031B6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68B8FC" w14:textId="77777777" w:rsidR="00854DD0" w:rsidRPr="00603161" w:rsidRDefault="00854DD0" w:rsidP="00031B63">
                  <w:pPr>
                    <w:pStyle w:val="rowtabella0"/>
                    <w:rPr>
                      <w:color w:val="002060"/>
                    </w:rPr>
                  </w:pPr>
                  <w:r w:rsidRPr="00603161">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D6D84" w14:textId="77777777" w:rsidR="00854DD0" w:rsidRPr="00603161" w:rsidRDefault="00854DD0" w:rsidP="00031B63">
                  <w:pPr>
                    <w:pStyle w:val="rowtabella0"/>
                    <w:rPr>
                      <w:color w:val="002060"/>
                    </w:rPr>
                  </w:pPr>
                  <w:r w:rsidRPr="00603161">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AF5637" w14:textId="77777777" w:rsidR="00854DD0" w:rsidRPr="00603161" w:rsidRDefault="00854DD0" w:rsidP="00031B63">
                  <w:pPr>
                    <w:pStyle w:val="rowtabella0"/>
                    <w:jc w:val="center"/>
                    <w:rPr>
                      <w:color w:val="002060"/>
                    </w:rPr>
                  </w:pPr>
                  <w:r w:rsidRPr="00603161">
                    <w:rPr>
                      <w:color w:val="002060"/>
                    </w:rPr>
                    <w:t>4 - 7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8B6016" w14:textId="77777777" w:rsidR="00854DD0" w:rsidRPr="00603161" w:rsidRDefault="00854DD0" w:rsidP="00031B63">
                  <w:pPr>
                    <w:pStyle w:val="rowtabella0"/>
                    <w:jc w:val="center"/>
                    <w:rPr>
                      <w:color w:val="002060"/>
                    </w:rPr>
                  </w:pPr>
                  <w:r w:rsidRPr="00603161">
                    <w:rPr>
                      <w:color w:val="002060"/>
                    </w:rPr>
                    <w:t> </w:t>
                  </w:r>
                </w:p>
              </w:tc>
            </w:tr>
          </w:tbl>
          <w:p w14:paraId="2EF3A3C7" w14:textId="77777777" w:rsidR="00854DD0" w:rsidRPr="00603161" w:rsidRDefault="00854DD0" w:rsidP="00031B63">
            <w:pPr>
              <w:rPr>
                <w:color w:val="002060"/>
              </w:rPr>
            </w:pPr>
          </w:p>
        </w:tc>
      </w:tr>
    </w:tbl>
    <w:p w14:paraId="28F01EB3" w14:textId="77777777" w:rsidR="00854DD0" w:rsidRPr="00603161" w:rsidRDefault="00854DD0" w:rsidP="00854DD0">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4DD0" w:rsidRPr="00603161" w14:paraId="5800DBE6" w14:textId="77777777" w:rsidTr="00854DD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4DD0" w:rsidRPr="00603161" w14:paraId="235DDEEB" w14:textId="77777777" w:rsidTr="00031B6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6E9A" w14:textId="77777777" w:rsidR="00854DD0" w:rsidRPr="00603161" w:rsidRDefault="00854DD0" w:rsidP="00031B63">
                  <w:pPr>
                    <w:pStyle w:val="headertabella0"/>
                    <w:rPr>
                      <w:color w:val="002060"/>
                    </w:rPr>
                  </w:pPr>
                  <w:r w:rsidRPr="00603161">
                    <w:rPr>
                      <w:color w:val="002060"/>
                    </w:rPr>
                    <w:t>GIRONE C - 5 Giornata - R</w:t>
                  </w:r>
                </w:p>
              </w:tc>
            </w:tr>
            <w:tr w:rsidR="00854DD0" w:rsidRPr="00603161" w14:paraId="0836752C" w14:textId="77777777" w:rsidTr="00031B6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3D9019" w14:textId="77777777" w:rsidR="00854DD0" w:rsidRPr="00603161" w:rsidRDefault="00854DD0" w:rsidP="00031B63">
                  <w:pPr>
                    <w:pStyle w:val="rowtabella0"/>
                    <w:rPr>
                      <w:color w:val="002060"/>
                    </w:rPr>
                  </w:pPr>
                  <w:r w:rsidRPr="0060316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DE7CC" w14:textId="77777777" w:rsidR="00854DD0" w:rsidRPr="00603161" w:rsidRDefault="00854DD0" w:rsidP="00031B63">
                  <w:pPr>
                    <w:pStyle w:val="rowtabella0"/>
                    <w:rPr>
                      <w:color w:val="002060"/>
                    </w:rPr>
                  </w:pPr>
                  <w:r w:rsidRPr="00603161">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25959" w14:textId="77777777" w:rsidR="00854DD0" w:rsidRPr="00603161" w:rsidRDefault="00854DD0" w:rsidP="00031B63">
                  <w:pPr>
                    <w:pStyle w:val="rowtabella0"/>
                    <w:jc w:val="center"/>
                    <w:rPr>
                      <w:color w:val="002060"/>
                    </w:rPr>
                  </w:pPr>
                  <w:r w:rsidRPr="00603161">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A75CF" w14:textId="77777777" w:rsidR="00854DD0" w:rsidRPr="00603161" w:rsidRDefault="00854DD0" w:rsidP="00031B63">
                  <w:pPr>
                    <w:pStyle w:val="rowtabella0"/>
                    <w:jc w:val="center"/>
                    <w:rPr>
                      <w:color w:val="002060"/>
                    </w:rPr>
                  </w:pPr>
                  <w:r w:rsidRPr="00603161">
                    <w:rPr>
                      <w:color w:val="002060"/>
                    </w:rPr>
                    <w:t> </w:t>
                  </w:r>
                </w:p>
              </w:tc>
            </w:tr>
            <w:tr w:rsidR="00854DD0" w:rsidRPr="00603161" w14:paraId="77ABE9E0" w14:textId="77777777" w:rsidTr="00031B6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39CCD6" w14:textId="77777777" w:rsidR="00854DD0" w:rsidRPr="00603161" w:rsidRDefault="00854DD0" w:rsidP="00031B63">
                  <w:pPr>
                    <w:pStyle w:val="rowtabella0"/>
                    <w:rPr>
                      <w:color w:val="002060"/>
                    </w:rPr>
                  </w:pPr>
                  <w:r w:rsidRPr="00603161">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73FBE5" w14:textId="77777777" w:rsidR="00854DD0" w:rsidRPr="00603161" w:rsidRDefault="00854DD0" w:rsidP="00031B63">
                  <w:pPr>
                    <w:pStyle w:val="rowtabella0"/>
                    <w:rPr>
                      <w:color w:val="002060"/>
                    </w:rPr>
                  </w:pPr>
                  <w:r w:rsidRPr="0060316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344FA" w14:textId="77777777" w:rsidR="00854DD0" w:rsidRPr="00603161" w:rsidRDefault="00854DD0" w:rsidP="00031B63">
                  <w:pPr>
                    <w:pStyle w:val="rowtabella0"/>
                    <w:jc w:val="center"/>
                    <w:rPr>
                      <w:color w:val="002060"/>
                    </w:rPr>
                  </w:pPr>
                  <w:r w:rsidRPr="0060316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C9FAEA" w14:textId="77777777" w:rsidR="00854DD0" w:rsidRPr="00603161" w:rsidRDefault="00854DD0" w:rsidP="00031B63">
                  <w:pPr>
                    <w:pStyle w:val="rowtabella0"/>
                    <w:jc w:val="center"/>
                    <w:rPr>
                      <w:color w:val="002060"/>
                    </w:rPr>
                  </w:pPr>
                  <w:r w:rsidRPr="00603161">
                    <w:rPr>
                      <w:color w:val="002060"/>
                    </w:rPr>
                    <w:t> </w:t>
                  </w:r>
                </w:p>
              </w:tc>
            </w:tr>
            <w:tr w:rsidR="00854DD0" w:rsidRPr="00603161" w14:paraId="35E688E0" w14:textId="77777777" w:rsidTr="00031B6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834C8" w14:textId="77777777" w:rsidR="00854DD0" w:rsidRPr="00603161" w:rsidRDefault="00854DD0" w:rsidP="00031B63">
                  <w:pPr>
                    <w:pStyle w:val="rowtabella0"/>
                    <w:rPr>
                      <w:color w:val="002060"/>
                    </w:rPr>
                  </w:pPr>
                  <w:r w:rsidRPr="0060316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DA09E" w14:textId="77777777" w:rsidR="00854DD0" w:rsidRPr="00603161" w:rsidRDefault="00854DD0" w:rsidP="00031B63">
                  <w:pPr>
                    <w:pStyle w:val="rowtabella0"/>
                    <w:rPr>
                      <w:color w:val="002060"/>
                    </w:rPr>
                  </w:pPr>
                  <w:r w:rsidRPr="00603161">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79D92" w14:textId="77777777" w:rsidR="00854DD0" w:rsidRPr="00603161" w:rsidRDefault="00854DD0" w:rsidP="00031B63">
                  <w:pPr>
                    <w:pStyle w:val="rowtabella0"/>
                    <w:jc w:val="center"/>
                    <w:rPr>
                      <w:color w:val="002060"/>
                    </w:rPr>
                  </w:pPr>
                  <w:r w:rsidRPr="00603161">
                    <w:rPr>
                      <w:color w:val="002060"/>
                    </w:rPr>
                    <w:t>10 - 3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4D184" w14:textId="77777777" w:rsidR="00854DD0" w:rsidRPr="00603161" w:rsidRDefault="00854DD0" w:rsidP="00031B63">
                  <w:pPr>
                    <w:pStyle w:val="rowtabella0"/>
                    <w:jc w:val="center"/>
                    <w:rPr>
                      <w:color w:val="002060"/>
                    </w:rPr>
                  </w:pPr>
                  <w:r w:rsidRPr="00603161">
                    <w:rPr>
                      <w:color w:val="002060"/>
                    </w:rPr>
                    <w:t> </w:t>
                  </w:r>
                </w:p>
              </w:tc>
            </w:tr>
          </w:tbl>
          <w:p w14:paraId="681DBDA2" w14:textId="77777777" w:rsidR="00854DD0" w:rsidRPr="00603161" w:rsidRDefault="00854DD0" w:rsidP="00031B63">
            <w:pPr>
              <w:rPr>
                <w:color w:val="002060"/>
              </w:rPr>
            </w:pPr>
          </w:p>
        </w:tc>
      </w:tr>
    </w:tbl>
    <w:p w14:paraId="3400DD8C" w14:textId="77777777" w:rsidR="00854DD0" w:rsidRPr="00603161" w:rsidRDefault="00854DD0" w:rsidP="00854DD0">
      <w:pPr>
        <w:pStyle w:val="breakline"/>
        <w:divId w:val="527259509"/>
        <w:rPr>
          <w:rFonts w:eastAsiaTheme="minorEastAsia"/>
          <w:color w:val="002060"/>
        </w:rPr>
      </w:pPr>
    </w:p>
    <w:p w14:paraId="20401948" w14:textId="77777777" w:rsidR="00854DD0" w:rsidRPr="00603161" w:rsidRDefault="00854DD0" w:rsidP="00854DD0">
      <w:pPr>
        <w:pStyle w:val="breakline"/>
        <w:divId w:val="527259509"/>
        <w:rPr>
          <w:color w:val="002060"/>
        </w:rPr>
      </w:pPr>
    </w:p>
    <w:p w14:paraId="56169554" w14:textId="77777777" w:rsidR="00854DD0" w:rsidRPr="00603161" w:rsidRDefault="00854DD0" w:rsidP="00854DD0">
      <w:pPr>
        <w:pStyle w:val="titoloprinc0"/>
        <w:divId w:val="527259509"/>
        <w:rPr>
          <w:color w:val="002060"/>
        </w:rPr>
      </w:pPr>
      <w:r w:rsidRPr="00603161">
        <w:rPr>
          <w:color w:val="002060"/>
        </w:rPr>
        <w:t>GIUDICE SPORTIVO</w:t>
      </w:r>
    </w:p>
    <w:p w14:paraId="3B6B9DDE" w14:textId="77777777" w:rsidR="00854DD0" w:rsidRPr="00603161" w:rsidRDefault="00854DD0" w:rsidP="00854DD0">
      <w:pPr>
        <w:pStyle w:val="diffida"/>
        <w:divId w:val="527259509"/>
        <w:rPr>
          <w:color w:val="002060"/>
        </w:rPr>
      </w:pPr>
      <w:r w:rsidRPr="00603161">
        <w:rPr>
          <w:color w:val="002060"/>
        </w:rPr>
        <w:t>Il Giudice Sportivo Avv. Claudio Romagnoli, nella seduta del 22/12/2021 ha adottato le decisioni che di seguito integralmente si riportano:</w:t>
      </w:r>
    </w:p>
    <w:p w14:paraId="2A942C22" w14:textId="77777777" w:rsidR="00854DD0" w:rsidRPr="00603161" w:rsidRDefault="00854DD0" w:rsidP="00854DD0">
      <w:pPr>
        <w:pStyle w:val="titolo10"/>
        <w:divId w:val="527259509"/>
        <w:rPr>
          <w:color w:val="002060"/>
        </w:rPr>
      </w:pPr>
      <w:r w:rsidRPr="00603161">
        <w:rPr>
          <w:color w:val="002060"/>
        </w:rPr>
        <w:t xml:space="preserve">GARE DEL 19/12/2021 </w:t>
      </w:r>
    </w:p>
    <w:p w14:paraId="116DF011" w14:textId="77777777" w:rsidR="00854DD0" w:rsidRPr="00603161" w:rsidRDefault="00854DD0" w:rsidP="00854DD0">
      <w:pPr>
        <w:pStyle w:val="titolo7a"/>
        <w:divId w:val="527259509"/>
        <w:rPr>
          <w:color w:val="002060"/>
        </w:rPr>
      </w:pPr>
      <w:r w:rsidRPr="00603161">
        <w:rPr>
          <w:color w:val="002060"/>
        </w:rPr>
        <w:t xml:space="preserve">PROVVEDIMENTI DISCIPLINARI </w:t>
      </w:r>
    </w:p>
    <w:p w14:paraId="419F7C3D" w14:textId="77777777" w:rsidR="00854DD0" w:rsidRPr="00603161" w:rsidRDefault="00854DD0" w:rsidP="00854DD0">
      <w:pPr>
        <w:pStyle w:val="titolo7b0"/>
        <w:divId w:val="527259509"/>
        <w:rPr>
          <w:color w:val="002060"/>
        </w:rPr>
      </w:pPr>
      <w:r w:rsidRPr="00603161">
        <w:rPr>
          <w:color w:val="002060"/>
        </w:rPr>
        <w:t xml:space="preserve">In base alle risultanze degli atti ufficiali sono state deliberate le seguenti sanzioni disciplinari. </w:t>
      </w:r>
    </w:p>
    <w:p w14:paraId="1E6E159E" w14:textId="77777777" w:rsidR="00854DD0" w:rsidRPr="00603161" w:rsidRDefault="00854DD0" w:rsidP="00854DD0">
      <w:pPr>
        <w:pStyle w:val="titolo30"/>
        <w:divId w:val="527259509"/>
        <w:rPr>
          <w:color w:val="002060"/>
        </w:rPr>
      </w:pPr>
      <w:r w:rsidRPr="00603161">
        <w:rPr>
          <w:color w:val="002060"/>
        </w:rPr>
        <w:t xml:space="preserve">CALCIATORI NON ESPULSI </w:t>
      </w:r>
    </w:p>
    <w:p w14:paraId="003FFFA1" w14:textId="77777777" w:rsidR="00854DD0" w:rsidRPr="00603161" w:rsidRDefault="00854DD0" w:rsidP="00854DD0">
      <w:pPr>
        <w:pStyle w:val="titolo20"/>
        <w:divId w:val="527259509"/>
        <w:rPr>
          <w:color w:val="002060"/>
        </w:rPr>
      </w:pPr>
      <w:r w:rsidRPr="0060316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4DD0" w:rsidRPr="00603161" w14:paraId="39C6E4F5" w14:textId="77777777" w:rsidTr="00854DD0">
        <w:trPr>
          <w:divId w:val="527259509"/>
        </w:trPr>
        <w:tc>
          <w:tcPr>
            <w:tcW w:w="2200" w:type="dxa"/>
            <w:tcMar>
              <w:top w:w="20" w:type="dxa"/>
              <w:left w:w="20" w:type="dxa"/>
              <w:bottom w:w="20" w:type="dxa"/>
              <w:right w:w="20" w:type="dxa"/>
            </w:tcMar>
            <w:vAlign w:val="center"/>
            <w:hideMark/>
          </w:tcPr>
          <w:p w14:paraId="323E83EE" w14:textId="77777777" w:rsidR="00854DD0" w:rsidRPr="00603161" w:rsidRDefault="00854DD0" w:rsidP="00031B63">
            <w:pPr>
              <w:pStyle w:val="movimento"/>
              <w:rPr>
                <w:color w:val="002060"/>
              </w:rPr>
            </w:pPr>
            <w:r w:rsidRPr="00603161">
              <w:rPr>
                <w:color w:val="002060"/>
              </w:rPr>
              <w:t>MONDAVI GABRIELE</w:t>
            </w:r>
          </w:p>
        </w:tc>
        <w:tc>
          <w:tcPr>
            <w:tcW w:w="2200" w:type="dxa"/>
            <w:tcMar>
              <w:top w:w="20" w:type="dxa"/>
              <w:left w:w="20" w:type="dxa"/>
              <w:bottom w:w="20" w:type="dxa"/>
              <w:right w:w="20" w:type="dxa"/>
            </w:tcMar>
            <w:vAlign w:val="center"/>
            <w:hideMark/>
          </w:tcPr>
          <w:p w14:paraId="2357FD08" w14:textId="77777777" w:rsidR="00854DD0" w:rsidRPr="00603161" w:rsidRDefault="00854DD0" w:rsidP="00031B63">
            <w:pPr>
              <w:pStyle w:val="movimento2"/>
              <w:rPr>
                <w:color w:val="002060"/>
              </w:rPr>
            </w:pPr>
            <w:r w:rsidRPr="00603161">
              <w:rPr>
                <w:color w:val="002060"/>
              </w:rPr>
              <w:t xml:space="preserve">(AUDAX 1970 S.ANGELO) </w:t>
            </w:r>
          </w:p>
        </w:tc>
        <w:tc>
          <w:tcPr>
            <w:tcW w:w="800" w:type="dxa"/>
            <w:tcMar>
              <w:top w:w="20" w:type="dxa"/>
              <w:left w:w="20" w:type="dxa"/>
              <w:bottom w:w="20" w:type="dxa"/>
              <w:right w:w="20" w:type="dxa"/>
            </w:tcMar>
            <w:vAlign w:val="center"/>
            <w:hideMark/>
          </w:tcPr>
          <w:p w14:paraId="0192ED48"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7CA5A0AB" w14:textId="77777777" w:rsidR="00854DD0" w:rsidRPr="00603161" w:rsidRDefault="00854DD0" w:rsidP="00031B63">
            <w:pPr>
              <w:pStyle w:val="movimento"/>
              <w:rPr>
                <w:color w:val="002060"/>
              </w:rPr>
            </w:pPr>
            <w:r w:rsidRPr="00603161">
              <w:rPr>
                <w:color w:val="002060"/>
              </w:rPr>
              <w:t>CESARANO ANTONIO</w:t>
            </w:r>
          </w:p>
        </w:tc>
        <w:tc>
          <w:tcPr>
            <w:tcW w:w="2200" w:type="dxa"/>
            <w:tcMar>
              <w:top w:w="20" w:type="dxa"/>
              <w:left w:w="20" w:type="dxa"/>
              <w:bottom w:w="20" w:type="dxa"/>
              <w:right w:w="20" w:type="dxa"/>
            </w:tcMar>
            <w:vAlign w:val="center"/>
            <w:hideMark/>
          </w:tcPr>
          <w:p w14:paraId="7911C531" w14:textId="77777777" w:rsidR="00854DD0" w:rsidRPr="00603161" w:rsidRDefault="00854DD0" w:rsidP="00031B63">
            <w:pPr>
              <w:pStyle w:val="movimento2"/>
              <w:rPr>
                <w:color w:val="002060"/>
              </w:rPr>
            </w:pPr>
            <w:r w:rsidRPr="00603161">
              <w:rPr>
                <w:color w:val="002060"/>
              </w:rPr>
              <w:t xml:space="preserve">(CALDAROLA G.N.C.) </w:t>
            </w:r>
          </w:p>
        </w:tc>
      </w:tr>
      <w:tr w:rsidR="00854DD0" w:rsidRPr="00603161" w14:paraId="191B53E9" w14:textId="77777777" w:rsidTr="00854DD0">
        <w:trPr>
          <w:divId w:val="527259509"/>
        </w:trPr>
        <w:tc>
          <w:tcPr>
            <w:tcW w:w="2200" w:type="dxa"/>
            <w:tcMar>
              <w:top w:w="20" w:type="dxa"/>
              <w:left w:w="20" w:type="dxa"/>
              <w:bottom w:w="20" w:type="dxa"/>
              <w:right w:w="20" w:type="dxa"/>
            </w:tcMar>
            <w:vAlign w:val="center"/>
            <w:hideMark/>
          </w:tcPr>
          <w:p w14:paraId="1E4A6419" w14:textId="77777777" w:rsidR="00854DD0" w:rsidRPr="00603161" w:rsidRDefault="00854DD0" w:rsidP="00031B63">
            <w:pPr>
              <w:pStyle w:val="movimento"/>
              <w:rPr>
                <w:color w:val="002060"/>
              </w:rPr>
            </w:pPr>
            <w:r w:rsidRPr="00603161">
              <w:rPr>
                <w:color w:val="002060"/>
              </w:rPr>
              <w:t>ZACCARO GABRIELE</w:t>
            </w:r>
          </w:p>
        </w:tc>
        <w:tc>
          <w:tcPr>
            <w:tcW w:w="2200" w:type="dxa"/>
            <w:tcMar>
              <w:top w:w="20" w:type="dxa"/>
              <w:left w:w="20" w:type="dxa"/>
              <w:bottom w:w="20" w:type="dxa"/>
              <w:right w:w="20" w:type="dxa"/>
            </w:tcMar>
            <w:vAlign w:val="center"/>
            <w:hideMark/>
          </w:tcPr>
          <w:p w14:paraId="26EEC570" w14:textId="77777777" w:rsidR="00854DD0" w:rsidRPr="00603161" w:rsidRDefault="00854DD0" w:rsidP="00031B63">
            <w:pPr>
              <w:pStyle w:val="movimento2"/>
              <w:rPr>
                <w:color w:val="002060"/>
              </w:rPr>
            </w:pPr>
            <w:r w:rsidRPr="00603161">
              <w:rPr>
                <w:color w:val="002060"/>
              </w:rPr>
              <w:t xml:space="preserve">(ITALSERVICE C5) </w:t>
            </w:r>
          </w:p>
        </w:tc>
        <w:tc>
          <w:tcPr>
            <w:tcW w:w="800" w:type="dxa"/>
            <w:tcMar>
              <w:top w:w="20" w:type="dxa"/>
              <w:left w:w="20" w:type="dxa"/>
              <w:bottom w:w="20" w:type="dxa"/>
              <w:right w:w="20" w:type="dxa"/>
            </w:tcMar>
            <w:vAlign w:val="center"/>
            <w:hideMark/>
          </w:tcPr>
          <w:p w14:paraId="31190F90" w14:textId="77777777" w:rsidR="00854DD0" w:rsidRPr="00603161" w:rsidRDefault="00854DD0" w:rsidP="00031B63">
            <w:pPr>
              <w:pStyle w:val="movimento"/>
              <w:rPr>
                <w:color w:val="002060"/>
              </w:rPr>
            </w:pPr>
            <w:r w:rsidRPr="00603161">
              <w:rPr>
                <w:color w:val="002060"/>
              </w:rPr>
              <w:t> </w:t>
            </w:r>
          </w:p>
        </w:tc>
        <w:tc>
          <w:tcPr>
            <w:tcW w:w="2200" w:type="dxa"/>
            <w:tcMar>
              <w:top w:w="20" w:type="dxa"/>
              <w:left w:w="20" w:type="dxa"/>
              <w:bottom w:w="20" w:type="dxa"/>
              <w:right w:w="20" w:type="dxa"/>
            </w:tcMar>
            <w:vAlign w:val="center"/>
            <w:hideMark/>
          </w:tcPr>
          <w:p w14:paraId="2976D1CB" w14:textId="77777777" w:rsidR="00854DD0" w:rsidRPr="00603161" w:rsidRDefault="00854DD0" w:rsidP="00031B63">
            <w:pPr>
              <w:pStyle w:val="movimento"/>
              <w:rPr>
                <w:color w:val="002060"/>
              </w:rPr>
            </w:pPr>
            <w:r w:rsidRPr="00603161">
              <w:rPr>
                <w:color w:val="002060"/>
              </w:rPr>
              <w:t>IELO GIOELE</w:t>
            </w:r>
          </w:p>
        </w:tc>
        <w:tc>
          <w:tcPr>
            <w:tcW w:w="2200" w:type="dxa"/>
            <w:tcMar>
              <w:top w:w="20" w:type="dxa"/>
              <w:left w:w="20" w:type="dxa"/>
              <w:bottom w:w="20" w:type="dxa"/>
              <w:right w:w="20" w:type="dxa"/>
            </w:tcMar>
            <w:vAlign w:val="center"/>
            <w:hideMark/>
          </w:tcPr>
          <w:p w14:paraId="4E5B215A" w14:textId="77777777" w:rsidR="00854DD0" w:rsidRPr="00603161" w:rsidRDefault="00854DD0" w:rsidP="00031B63">
            <w:pPr>
              <w:pStyle w:val="movimento2"/>
              <w:rPr>
                <w:color w:val="002060"/>
              </w:rPr>
            </w:pPr>
            <w:r w:rsidRPr="00603161">
              <w:rPr>
                <w:color w:val="002060"/>
              </w:rPr>
              <w:t xml:space="preserve">(REAL EAGLES VIRTUS PAGLIA) </w:t>
            </w:r>
          </w:p>
        </w:tc>
      </w:tr>
    </w:tbl>
    <w:p w14:paraId="486EDFCB" w14:textId="77777777" w:rsidR="00854DD0" w:rsidRDefault="00854DD0" w:rsidP="00854DD0">
      <w:pPr>
        <w:pStyle w:val="breakline"/>
        <w:divId w:val="527259509"/>
        <w:rPr>
          <w:color w:val="002060"/>
        </w:rPr>
      </w:pPr>
    </w:p>
    <w:p w14:paraId="608C59E4" w14:textId="77777777" w:rsidR="00854DD0" w:rsidRPr="00457C82" w:rsidRDefault="00854DD0" w:rsidP="00854DD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361764B" w14:textId="77777777" w:rsidR="00854DD0" w:rsidRPr="00457C82" w:rsidRDefault="00854DD0" w:rsidP="00854DD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4D03D564" w14:textId="77777777" w:rsidR="00854DD0" w:rsidRPr="00603161" w:rsidRDefault="00854DD0" w:rsidP="00854DD0">
      <w:pPr>
        <w:pStyle w:val="breakline"/>
        <w:divId w:val="527259509"/>
        <w:rPr>
          <w:rFonts w:eastAsiaTheme="minorEastAsia"/>
          <w:color w:val="002060"/>
        </w:rPr>
      </w:pPr>
    </w:p>
    <w:p w14:paraId="271E355F" w14:textId="77777777" w:rsidR="00854DD0" w:rsidRPr="00603161" w:rsidRDefault="00854DD0" w:rsidP="00854DD0">
      <w:pPr>
        <w:pStyle w:val="titoloprinc0"/>
        <w:divId w:val="527259509"/>
        <w:rPr>
          <w:color w:val="002060"/>
        </w:rPr>
      </w:pPr>
      <w:r w:rsidRPr="00603161">
        <w:rPr>
          <w:color w:val="002060"/>
        </w:rPr>
        <w:t>CLASSIFICA</w:t>
      </w:r>
    </w:p>
    <w:p w14:paraId="4CF24165" w14:textId="77777777" w:rsidR="00854DD0" w:rsidRPr="00603161" w:rsidRDefault="00854DD0" w:rsidP="00854DD0">
      <w:pPr>
        <w:pStyle w:val="breakline"/>
        <w:divId w:val="527259509"/>
        <w:rPr>
          <w:color w:val="002060"/>
        </w:rPr>
      </w:pPr>
    </w:p>
    <w:p w14:paraId="04C3AF43" w14:textId="77777777" w:rsidR="00854DD0" w:rsidRPr="00603161" w:rsidRDefault="00854DD0" w:rsidP="00854DD0">
      <w:pPr>
        <w:pStyle w:val="breakline"/>
        <w:divId w:val="527259509"/>
        <w:rPr>
          <w:color w:val="002060"/>
        </w:rPr>
      </w:pPr>
    </w:p>
    <w:p w14:paraId="62276292" w14:textId="77777777" w:rsidR="00854DD0" w:rsidRPr="00603161" w:rsidRDefault="00854DD0" w:rsidP="00854DD0">
      <w:pPr>
        <w:pStyle w:val="sottotitolocampionato10"/>
        <w:divId w:val="527259509"/>
        <w:rPr>
          <w:color w:val="002060"/>
        </w:rPr>
      </w:pPr>
      <w:r w:rsidRPr="0060316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58D7CC1"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D74F3"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C560F"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57BC"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C2C7"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3352"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EA143"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D6453"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EADF3"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2F66"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B3A04" w14:textId="77777777" w:rsidR="00854DD0" w:rsidRPr="00603161" w:rsidRDefault="00854DD0" w:rsidP="00031B63">
            <w:pPr>
              <w:pStyle w:val="headertabella0"/>
              <w:rPr>
                <w:color w:val="002060"/>
              </w:rPr>
            </w:pPr>
            <w:r w:rsidRPr="00603161">
              <w:rPr>
                <w:color w:val="002060"/>
              </w:rPr>
              <w:t>PE</w:t>
            </w:r>
          </w:p>
        </w:tc>
      </w:tr>
      <w:tr w:rsidR="00854DD0" w:rsidRPr="00603161" w14:paraId="16A37806"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7AEA9" w14:textId="77777777" w:rsidR="00854DD0" w:rsidRPr="00603161" w:rsidRDefault="00854DD0" w:rsidP="00031B63">
            <w:pPr>
              <w:pStyle w:val="rowtabella0"/>
              <w:rPr>
                <w:color w:val="002060"/>
              </w:rPr>
            </w:pPr>
            <w:r w:rsidRPr="0060316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46C3A"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B706"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45BD"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0DF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B2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17B2" w14:textId="77777777" w:rsidR="00854DD0" w:rsidRPr="00603161" w:rsidRDefault="00854DD0" w:rsidP="00031B63">
            <w:pPr>
              <w:pStyle w:val="rowtabella0"/>
              <w:jc w:val="center"/>
              <w:rPr>
                <w:color w:val="002060"/>
              </w:rPr>
            </w:pPr>
            <w:r w:rsidRPr="00603161">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CE9F"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8421" w14:textId="77777777" w:rsidR="00854DD0" w:rsidRPr="00603161" w:rsidRDefault="00854DD0" w:rsidP="00031B63">
            <w:pPr>
              <w:pStyle w:val="rowtabella0"/>
              <w:jc w:val="center"/>
              <w:rPr>
                <w:color w:val="002060"/>
              </w:rPr>
            </w:pPr>
            <w:r w:rsidRPr="00603161">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9BB7" w14:textId="77777777" w:rsidR="00854DD0" w:rsidRPr="00603161" w:rsidRDefault="00854DD0" w:rsidP="00031B63">
            <w:pPr>
              <w:pStyle w:val="rowtabella0"/>
              <w:jc w:val="center"/>
              <w:rPr>
                <w:color w:val="002060"/>
              </w:rPr>
            </w:pPr>
            <w:r w:rsidRPr="00603161">
              <w:rPr>
                <w:color w:val="002060"/>
              </w:rPr>
              <w:t>0</w:t>
            </w:r>
          </w:p>
        </w:tc>
      </w:tr>
      <w:tr w:rsidR="00854DD0" w:rsidRPr="00603161" w14:paraId="1E9ED83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04F08" w14:textId="77777777" w:rsidR="00854DD0" w:rsidRPr="00603161" w:rsidRDefault="00854DD0" w:rsidP="00031B63">
            <w:pPr>
              <w:pStyle w:val="rowtabella0"/>
              <w:rPr>
                <w:color w:val="002060"/>
              </w:rPr>
            </w:pPr>
            <w:r w:rsidRPr="0060316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9901"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B6EB"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4371"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197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0AA0"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584B" w14:textId="77777777" w:rsidR="00854DD0" w:rsidRPr="00603161" w:rsidRDefault="00854DD0" w:rsidP="00031B63">
            <w:pPr>
              <w:pStyle w:val="rowtabella0"/>
              <w:jc w:val="center"/>
              <w:rPr>
                <w:color w:val="002060"/>
              </w:rPr>
            </w:pPr>
            <w:r w:rsidRPr="006031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099D" w14:textId="77777777" w:rsidR="00854DD0" w:rsidRPr="00603161" w:rsidRDefault="00854DD0" w:rsidP="00031B63">
            <w:pPr>
              <w:pStyle w:val="rowtabella0"/>
              <w:jc w:val="center"/>
              <w:rPr>
                <w:color w:val="002060"/>
              </w:rPr>
            </w:pPr>
            <w:r w:rsidRPr="0060316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BA1C"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7122"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763275"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A0FB9" w14:textId="77777777" w:rsidR="00854DD0" w:rsidRPr="00603161" w:rsidRDefault="00854DD0" w:rsidP="00031B63">
            <w:pPr>
              <w:pStyle w:val="rowtabella0"/>
              <w:rPr>
                <w:color w:val="002060"/>
              </w:rPr>
            </w:pPr>
            <w:r w:rsidRPr="00603161">
              <w:rPr>
                <w:color w:val="002060"/>
              </w:rPr>
              <w:lastRenderedPageBreak/>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0034"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961F"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E4D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4A05"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73B6"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FB69"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D360"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B063"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ADBE" w14:textId="77777777" w:rsidR="00854DD0" w:rsidRPr="00603161" w:rsidRDefault="00854DD0" w:rsidP="00031B63">
            <w:pPr>
              <w:pStyle w:val="rowtabella0"/>
              <w:jc w:val="center"/>
              <w:rPr>
                <w:color w:val="002060"/>
              </w:rPr>
            </w:pPr>
            <w:r w:rsidRPr="00603161">
              <w:rPr>
                <w:color w:val="002060"/>
              </w:rPr>
              <w:t>0</w:t>
            </w:r>
          </w:p>
        </w:tc>
      </w:tr>
      <w:tr w:rsidR="00854DD0" w:rsidRPr="00603161" w14:paraId="1DE6B53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A8393" w14:textId="77777777" w:rsidR="00854DD0" w:rsidRPr="00603161" w:rsidRDefault="00854DD0" w:rsidP="00031B63">
            <w:pPr>
              <w:pStyle w:val="rowtabella0"/>
              <w:rPr>
                <w:color w:val="002060"/>
              </w:rPr>
            </w:pPr>
            <w:r w:rsidRPr="0060316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8CC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50C2"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119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DC5F"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E6B"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E6AC4"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D0A0" w14:textId="77777777" w:rsidR="00854DD0" w:rsidRPr="00603161" w:rsidRDefault="00854DD0" w:rsidP="00031B63">
            <w:pPr>
              <w:pStyle w:val="rowtabella0"/>
              <w:jc w:val="center"/>
              <w:rPr>
                <w:color w:val="002060"/>
              </w:rPr>
            </w:pPr>
            <w:r w:rsidRPr="006031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416D" w14:textId="77777777" w:rsidR="00854DD0" w:rsidRPr="00603161" w:rsidRDefault="00854DD0" w:rsidP="00031B63">
            <w:pPr>
              <w:pStyle w:val="rowtabella0"/>
              <w:jc w:val="center"/>
              <w:rPr>
                <w:color w:val="002060"/>
              </w:rPr>
            </w:pPr>
            <w:r w:rsidRPr="006031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A806" w14:textId="77777777" w:rsidR="00854DD0" w:rsidRPr="00603161" w:rsidRDefault="00854DD0" w:rsidP="00031B63">
            <w:pPr>
              <w:pStyle w:val="rowtabella0"/>
              <w:jc w:val="center"/>
              <w:rPr>
                <w:color w:val="002060"/>
              </w:rPr>
            </w:pPr>
            <w:r w:rsidRPr="00603161">
              <w:rPr>
                <w:color w:val="002060"/>
              </w:rPr>
              <w:t>0</w:t>
            </w:r>
          </w:p>
        </w:tc>
      </w:tr>
      <w:tr w:rsidR="00854DD0" w:rsidRPr="00603161" w14:paraId="0A6A507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2B9F3" w14:textId="77777777" w:rsidR="00854DD0" w:rsidRPr="00603161" w:rsidRDefault="00854DD0" w:rsidP="00031B63">
            <w:pPr>
              <w:pStyle w:val="rowtabella0"/>
              <w:rPr>
                <w:color w:val="002060"/>
              </w:rPr>
            </w:pPr>
            <w:r w:rsidRPr="0060316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773E"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68CE"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429"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341E"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39F7"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951E" w14:textId="77777777" w:rsidR="00854DD0" w:rsidRPr="00603161" w:rsidRDefault="00854DD0" w:rsidP="00031B63">
            <w:pPr>
              <w:pStyle w:val="rowtabella0"/>
              <w:jc w:val="center"/>
              <w:rPr>
                <w:color w:val="002060"/>
              </w:rPr>
            </w:pPr>
            <w:r w:rsidRPr="006031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7851" w14:textId="77777777" w:rsidR="00854DD0" w:rsidRPr="00603161" w:rsidRDefault="00854DD0" w:rsidP="00031B63">
            <w:pPr>
              <w:pStyle w:val="rowtabella0"/>
              <w:jc w:val="center"/>
              <w:rPr>
                <w:color w:val="002060"/>
              </w:rPr>
            </w:pPr>
            <w:r w:rsidRPr="006031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BCA" w14:textId="77777777" w:rsidR="00854DD0" w:rsidRPr="00603161" w:rsidRDefault="00854DD0" w:rsidP="00031B63">
            <w:pPr>
              <w:pStyle w:val="rowtabella0"/>
              <w:jc w:val="center"/>
              <w:rPr>
                <w:color w:val="002060"/>
              </w:rPr>
            </w:pPr>
            <w:r w:rsidRPr="0060316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CF59" w14:textId="77777777" w:rsidR="00854DD0" w:rsidRPr="00603161" w:rsidRDefault="00854DD0" w:rsidP="00031B63">
            <w:pPr>
              <w:pStyle w:val="rowtabella0"/>
              <w:jc w:val="center"/>
              <w:rPr>
                <w:color w:val="002060"/>
              </w:rPr>
            </w:pPr>
            <w:r w:rsidRPr="00603161">
              <w:rPr>
                <w:color w:val="002060"/>
              </w:rPr>
              <w:t>0</w:t>
            </w:r>
          </w:p>
        </w:tc>
      </w:tr>
      <w:tr w:rsidR="00854DD0" w:rsidRPr="00603161" w14:paraId="06FCFFE9"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CC0FD" w14:textId="77777777" w:rsidR="00854DD0" w:rsidRPr="00603161" w:rsidRDefault="00854DD0" w:rsidP="00031B63">
            <w:pPr>
              <w:pStyle w:val="rowtabella0"/>
              <w:rPr>
                <w:color w:val="002060"/>
              </w:rPr>
            </w:pPr>
            <w:proofErr w:type="spellStart"/>
            <w:r w:rsidRPr="00603161">
              <w:rPr>
                <w:color w:val="002060"/>
              </w:rPr>
              <w:t>sq.B</w:t>
            </w:r>
            <w:proofErr w:type="spellEnd"/>
            <w:r w:rsidRPr="00603161">
              <w:rPr>
                <w:color w:val="002060"/>
              </w:rPr>
              <w:t xml:space="preserve"> AMICI DEL </w:t>
            </w:r>
            <w:proofErr w:type="spellStart"/>
            <w:r w:rsidRPr="0060316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7DC1"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38C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A76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BE2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D0E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053D"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F0A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4E97"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EB98" w14:textId="77777777" w:rsidR="00854DD0" w:rsidRPr="00603161" w:rsidRDefault="00854DD0" w:rsidP="00031B63">
            <w:pPr>
              <w:pStyle w:val="rowtabella0"/>
              <w:jc w:val="center"/>
              <w:rPr>
                <w:color w:val="002060"/>
              </w:rPr>
            </w:pPr>
            <w:r w:rsidRPr="00603161">
              <w:rPr>
                <w:color w:val="002060"/>
              </w:rPr>
              <w:t>0</w:t>
            </w:r>
          </w:p>
        </w:tc>
      </w:tr>
    </w:tbl>
    <w:p w14:paraId="32F25161" w14:textId="77777777" w:rsidR="00854DD0" w:rsidRPr="00603161" w:rsidRDefault="00854DD0" w:rsidP="00854DD0">
      <w:pPr>
        <w:pStyle w:val="breakline"/>
        <w:divId w:val="527259509"/>
        <w:rPr>
          <w:rFonts w:eastAsiaTheme="minorEastAsia"/>
          <w:color w:val="002060"/>
        </w:rPr>
      </w:pPr>
    </w:p>
    <w:p w14:paraId="1528D7DF" w14:textId="77777777" w:rsidR="00854DD0" w:rsidRPr="00603161" w:rsidRDefault="00854DD0" w:rsidP="00854DD0">
      <w:pPr>
        <w:pStyle w:val="breakline"/>
        <w:divId w:val="527259509"/>
        <w:rPr>
          <w:color w:val="002060"/>
        </w:rPr>
      </w:pPr>
    </w:p>
    <w:p w14:paraId="5AEE537C" w14:textId="77777777" w:rsidR="00854DD0" w:rsidRPr="00603161" w:rsidRDefault="00854DD0" w:rsidP="00854DD0">
      <w:pPr>
        <w:pStyle w:val="sottotitolocampionato10"/>
        <w:divId w:val="527259509"/>
        <w:rPr>
          <w:color w:val="002060"/>
        </w:rPr>
      </w:pPr>
      <w:r w:rsidRPr="006031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1C8B11D6"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B536"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8114"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B966"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75C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AA69"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6ACA"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AFE9"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D401B"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12A11"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BB58" w14:textId="77777777" w:rsidR="00854DD0" w:rsidRPr="00603161" w:rsidRDefault="00854DD0" w:rsidP="00031B63">
            <w:pPr>
              <w:pStyle w:val="headertabella0"/>
              <w:rPr>
                <w:color w:val="002060"/>
              </w:rPr>
            </w:pPr>
            <w:r w:rsidRPr="00603161">
              <w:rPr>
                <w:color w:val="002060"/>
              </w:rPr>
              <w:t>PE</w:t>
            </w:r>
          </w:p>
        </w:tc>
      </w:tr>
      <w:tr w:rsidR="00854DD0" w:rsidRPr="00603161" w14:paraId="000E370F" w14:textId="77777777" w:rsidTr="00854DD0">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803C1" w14:textId="77777777" w:rsidR="00854DD0" w:rsidRPr="00603161" w:rsidRDefault="00854DD0" w:rsidP="00031B63">
            <w:pPr>
              <w:pStyle w:val="rowtabella0"/>
              <w:rPr>
                <w:color w:val="002060"/>
              </w:rPr>
            </w:pPr>
            <w:r w:rsidRPr="0060316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C1C0" w14:textId="77777777" w:rsidR="00854DD0" w:rsidRPr="00603161" w:rsidRDefault="00854DD0" w:rsidP="00031B63">
            <w:pPr>
              <w:pStyle w:val="rowtabella0"/>
              <w:jc w:val="center"/>
              <w:rPr>
                <w:color w:val="002060"/>
              </w:rPr>
            </w:pPr>
            <w:r w:rsidRPr="006031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DD41"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0624"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72EA"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3AB2"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A7A3" w14:textId="77777777" w:rsidR="00854DD0" w:rsidRPr="00603161" w:rsidRDefault="00854DD0" w:rsidP="00031B63">
            <w:pPr>
              <w:pStyle w:val="rowtabella0"/>
              <w:jc w:val="center"/>
              <w:rPr>
                <w:color w:val="002060"/>
              </w:rPr>
            </w:pPr>
            <w:r w:rsidRPr="006031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1006" w14:textId="77777777" w:rsidR="00854DD0" w:rsidRPr="00603161" w:rsidRDefault="00854DD0" w:rsidP="00031B63">
            <w:pPr>
              <w:pStyle w:val="rowtabella0"/>
              <w:jc w:val="center"/>
              <w:rPr>
                <w:color w:val="002060"/>
              </w:rPr>
            </w:pPr>
            <w:r w:rsidRPr="006031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A106" w14:textId="77777777" w:rsidR="00854DD0" w:rsidRPr="00603161" w:rsidRDefault="00854DD0" w:rsidP="00031B63">
            <w:pPr>
              <w:pStyle w:val="rowtabella0"/>
              <w:jc w:val="center"/>
              <w:rPr>
                <w:color w:val="002060"/>
              </w:rPr>
            </w:pPr>
            <w:r w:rsidRPr="006031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6421" w14:textId="77777777" w:rsidR="00854DD0" w:rsidRPr="00603161" w:rsidRDefault="00854DD0" w:rsidP="00031B63">
            <w:pPr>
              <w:pStyle w:val="rowtabella0"/>
              <w:jc w:val="center"/>
              <w:rPr>
                <w:color w:val="002060"/>
              </w:rPr>
            </w:pPr>
            <w:r w:rsidRPr="00603161">
              <w:rPr>
                <w:color w:val="002060"/>
              </w:rPr>
              <w:t>0</w:t>
            </w:r>
          </w:p>
        </w:tc>
      </w:tr>
      <w:tr w:rsidR="00854DD0" w:rsidRPr="00603161" w14:paraId="0BA640A1"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2F199" w14:textId="77777777" w:rsidR="00854DD0" w:rsidRPr="00603161" w:rsidRDefault="00854DD0" w:rsidP="00031B63">
            <w:pPr>
              <w:pStyle w:val="rowtabella0"/>
              <w:rPr>
                <w:color w:val="002060"/>
              </w:rPr>
            </w:pPr>
            <w:r w:rsidRPr="0060316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486F"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73D"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8BA1"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695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18BD"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B91E" w14:textId="77777777" w:rsidR="00854DD0" w:rsidRPr="00603161" w:rsidRDefault="00854DD0" w:rsidP="00031B63">
            <w:pPr>
              <w:pStyle w:val="rowtabella0"/>
              <w:jc w:val="center"/>
              <w:rPr>
                <w:color w:val="002060"/>
              </w:rPr>
            </w:pPr>
            <w:r w:rsidRPr="00603161">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7F0E" w14:textId="77777777" w:rsidR="00854DD0" w:rsidRPr="00603161" w:rsidRDefault="00854DD0" w:rsidP="00031B63">
            <w:pPr>
              <w:pStyle w:val="rowtabella0"/>
              <w:jc w:val="center"/>
              <w:rPr>
                <w:color w:val="002060"/>
              </w:rPr>
            </w:pPr>
            <w:r w:rsidRPr="006031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FF6AD" w14:textId="77777777" w:rsidR="00854DD0" w:rsidRPr="00603161" w:rsidRDefault="00854DD0" w:rsidP="00031B63">
            <w:pPr>
              <w:pStyle w:val="rowtabella0"/>
              <w:jc w:val="center"/>
              <w:rPr>
                <w:color w:val="002060"/>
              </w:rPr>
            </w:pPr>
            <w:r w:rsidRPr="0060316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4CB4" w14:textId="77777777" w:rsidR="00854DD0" w:rsidRPr="00603161" w:rsidRDefault="00854DD0" w:rsidP="00031B63">
            <w:pPr>
              <w:pStyle w:val="rowtabella0"/>
              <w:jc w:val="center"/>
              <w:rPr>
                <w:color w:val="002060"/>
              </w:rPr>
            </w:pPr>
            <w:r w:rsidRPr="00603161">
              <w:rPr>
                <w:color w:val="002060"/>
              </w:rPr>
              <w:t>0</w:t>
            </w:r>
          </w:p>
        </w:tc>
      </w:tr>
      <w:tr w:rsidR="00854DD0" w:rsidRPr="00603161" w14:paraId="58858489"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A0C8D" w14:textId="77777777" w:rsidR="00854DD0" w:rsidRPr="00603161" w:rsidRDefault="00854DD0" w:rsidP="00031B63">
            <w:pPr>
              <w:pStyle w:val="rowtabella0"/>
              <w:rPr>
                <w:color w:val="002060"/>
              </w:rPr>
            </w:pPr>
            <w:r w:rsidRPr="0060316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02935" w14:textId="77777777" w:rsidR="00854DD0" w:rsidRPr="00603161" w:rsidRDefault="00854DD0" w:rsidP="00031B63">
            <w:pPr>
              <w:pStyle w:val="rowtabella0"/>
              <w:jc w:val="center"/>
              <w:rPr>
                <w:color w:val="002060"/>
              </w:rPr>
            </w:pPr>
            <w:r w:rsidRPr="006031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1A3"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935B"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B2D3" w14:textId="77777777" w:rsidR="00854DD0" w:rsidRPr="00603161" w:rsidRDefault="00854DD0" w:rsidP="00031B63">
            <w:pPr>
              <w:pStyle w:val="rowtabella0"/>
              <w:jc w:val="center"/>
              <w:rPr>
                <w:color w:val="002060"/>
              </w:rPr>
            </w:pPr>
            <w:r w:rsidRPr="0060316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F4EF"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5C13" w14:textId="77777777" w:rsidR="00854DD0" w:rsidRPr="00603161" w:rsidRDefault="00854DD0" w:rsidP="00031B63">
            <w:pPr>
              <w:pStyle w:val="rowtabella0"/>
              <w:jc w:val="center"/>
              <w:rPr>
                <w:color w:val="002060"/>
              </w:rPr>
            </w:pPr>
            <w:r w:rsidRPr="0060316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2A48" w14:textId="77777777" w:rsidR="00854DD0" w:rsidRPr="00603161" w:rsidRDefault="00854DD0" w:rsidP="00031B63">
            <w:pPr>
              <w:pStyle w:val="rowtabella0"/>
              <w:jc w:val="center"/>
              <w:rPr>
                <w:color w:val="002060"/>
              </w:rPr>
            </w:pPr>
            <w:r w:rsidRPr="006031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DCC7"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A938" w14:textId="77777777" w:rsidR="00854DD0" w:rsidRPr="00603161" w:rsidRDefault="00854DD0" w:rsidP="00031B63">
            <w:pPr>
              <w:pStyle w:val="rowtabella0"/>
              <w:jc w:val="center"/>
              <w:rPr>
                <w:color w:val="002060"/>
              </w:rPr>
            </w:pPr>
            <w:r w:rsidRPr="00603161">
              <w:rPr>
                <w:color w:val="002060"/>
              </w:rPr>
              <w:t>0</w:t>
            </w:r>
          </w:p>
        </w:tc>
      </w:tr>
      <w:tr w:rsidR="00854DD0" w:rsidRPr="00603161" w14:paraId="10DA9E87"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A68A5" w14:textId="77777777" w:rsidR="00854DD0" w:rsidRPr="00603161" w:rsidRDefault="00854DD0" w:rsidP="00031B63">
            <w:pPr>
              <w:pStyle w:val="rowtabella0"/>
              <w:rPr>
                <w:color w:val="002060"/>
              </w:rPr>
            </w:pPr>
            <w:r w:rsidRPr="0060316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327E"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0096"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E5B39"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86A8"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92B3" w14:textId="77777777" w:rsidR="00854DD0" w:rsidRPr="00603161" w:rsidRDefault="00854DD0" w:rsidP="00031B63">
            <w:pPr>
              <w:pStyle w:val="rowtabella0"/>
              <w:jc w:val="center"/>
              <w:rPr>
                <w:color w:val="002060"/>
              </w:rPr>
            </w:pPr>
            <w:r w:rsidRPr="006031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DBA9"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94F9" w14:textId="77777777" w:rsidR="00854DD0" w:rsidRPr="00603161" w:rsidRDefault="00854DD0" w:rsidP="00031B63">
            <w:pPr>
              <w:pStyle w:val="rowtabella0"/>
              <w:jc w:val="center"/>
              <w:rPr>
                <w:color w:val="002060"/>
              </w:rPr>
            </w:pPr>
            <w:r w:rsidRPr="0060316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F3D" w14:textId="77777777" w:rsidR="00854DD0" w:rsidRPr="00603161" w:rsidRDefault="00854DD0" w:rsidP="00031B63">
            <w:pPr>
              <w:pStyle w:val="rowtabella0"/>
              <w:jc w:val="center"/>
              <w:rPr>
                <w:color w:val="002060"/>
              </w:rPr>
            </w:pPr>
            <w:r w:rsidRPr="006031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AE547" w14:textId="77777777" w:rsidR="00854DD0" w:rsidRPr="00603161" w:rsidRDefault="00854DD0" w:rsidP="00031B63">
            <w:pPr>
              <w:pStyle w:val="rowtabella0"/>
              <w:jc w:val="center"/>
              <w:rPr>
                <w:color w:val="002060"/>
              </w:rPr>
            </w:pPr>
            <w:r w:rsidRPr="00603161">
              <w:rPr>
                <w:color w:val="002060"/>
              </w:rPr>
              <w:t>0</w:t>
            </w:r>
          </w:p>
        </w:tc>
      </w:tr>
      <w:tr w:rsidR="00854DD0" w:rsidRPr="00603161" w14:paraId="6B43A5A5"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04A54" w14:textId="77777777" w:rsidR="00854DD0" w:rsidRPr="00603161" w:rsidRDefault="00854DD0" w:rsidP="00031B63">
            <w:pPr>
              <w:pStyle w:val="rowtabella0"/>
              <w:rPr>
                <w:color w:val="002060"/>
              </w:rPr>
            </w:pPr>
            <w:r w:rsidRPr="0060316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559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D92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2E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6819"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54DB"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A443A"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49D9"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EF83" w14:textId="77777777" w:rsidR="00854DD0" w:rsidRPr="00603161" w:rsidRDefault="00854DD0" w:rsidP="00031B63">
            <w:pPr>
              <w:pStyle w:val="rowtabella0"/>
              <w:jc w:val="center"/>
              <w:rPr>
                <w:color w:val="002060"/>
              </w:rPr>
            </w:pPr>
            <w:r w:rsidRPr="0060316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3AB9" w14:textId="77777777" w:rsidR="00854DD0" w:rsidRPr="00603161" w:rsidRDefault="00854DD0" w:rsidP="00031B63">
            <w:pPr>
              <w:pStyle w:val="rowtabella0"/>
              <w:jc w:val="center"/>
              <w:rPr>
                <w:color w:val="002060"/>
              </w:rPr>
            </w:pPr>
            <w:r w:rsidRPr="00603161">
              <w:rPr>
                <w:color w:val="002060"/>
              </w:rPr>
              <w:t>0</w:t>
            </w:r>
          </w:p>
        </w:tc>
      </w:tr>
    </w:tbl>
    <w:p w14:paraId="1D368E00" w14:textId="77777777" w:rsidR="00854DD0" w:rsidRPr="00603161" w:rsidRDefault="00854DD0" w:rsidP="00854DD0">
      <w:pPr>
        <w:pStyle w:val="breakline"/>
        <w:divId w:val="527259509"/>
        <w:rPr>
          <w:rFonts w:eastAsiaTheme="minorEastAsia"/>
          <w:color w:val="002060"/>
        </w:rPr>
      </w:pPr>
    </w:p>
    <w:p w14:paraId="50F24E92" w14:textId="77777777" w:rsidR="00854DD0" w:rsidRPr="00603161" w:rsidRDefault="00854DD0" w:rsidP="00854DD0">
      <w:pPr>
        <w:pStyle w:val="breakline"/>
        <w:divId w:val="527259509"/>
        <w:rPr>
          <w:color w:val="002060"/>
        </w:rPr>
      </w:pPr>
    </w:p>
    <w:p w14:paraId="7ABD1632" w14:textId="77777777" w:rsidR="00854DD0" w:rsidRPr="00603161" w:rsidRDefault="00854DD0" w:rsidP="00854DD0">
      <w:pPr>
        <w:pStyle w:val="sottotitolocampionato10"/>
        <w:divId w:val="527259509"/>
        <w:rPr>
          <w:color w:val="002060"/>
        </w:rPr>
      </w:pPr>
      <w:r w:rsidRPr="0060316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4DD0" w:rsidRPr="00603161" w14:paraId="70972B9E" w14:textId="77777777" w:rsidTr="00854DD0">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9703A" w14:textId="77777777" w:rsidR="00854DD0" w:rsidRPr="00603161" w:rsidRDefault="00854DD0" w:rsidP="00031B63">
            <w:pPr>
              <w:pStyle w:val="headertabella0"/>
              <w:rPr>
                <w:color w:val="002060"/>
              </w:rPr>
            </w:pPr>
            <w:r w:rsidRPr="006031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348D8" w14:textId="77777777" w:rsidR="00854DD0" w:rsidRPr="00603161" w:rsidRDefault="00854DD0" w:rsidP="00031B63">
            <w:pPr>
              <w:pStyle w:val="headertabella0"/>
              <w:rPr>
                <w:color w:val="002060"/>
              </w:rPr>
            </w:pPr>
            <w:r w:rsidRPr="006031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E7643" w14:textId="77777777" w:rsidR="00854DD0" w:rsidRPr="00603161" w:rsidRDefault="00854DD0" w:rsidP="00031B63">
            <w:pPr>
              <w:pStyle w:val="headertabella0"/>
              <w:rPr>
                <w:color w:val="002060"/>
              </w:rPr>
            </w:pPr>
            <w:r w:rsidRPr="006031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C27A" w14:textId="77777777" w:rsidR="00854DD0" w:rsidRPr="00603161" w:rsidRDefault="00854DD0" w:rsidP="00031B63">
            <w:pPr>
              <w:pStyle w:val="headertabella0"/>
              <w:rPr>
                <w:color w:val="002060"/>
              </w:rPr>
            </w:pPr>
            <w:r w:rsidRPr="006031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0AFDF" w14:textId="77777777" w:rsidR="00854DD0" w:rsidRPr="00603161" w:rsidRDefault="00854DD0" w:rsidP="00031B63">
            <w:pPr>
              <w:pStyle w:val="headertabella0"/>
              <w:rPr>
                <w:color w:val="002060"/>
              </w:rPr>
            </w:pPr>
            <w:r w:rsidRPr="006031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A08F" w14:textId="77777777" w:rsidR="00854DD0" w:rsidRPr="00603161" w:rsidRDefault="00854DD0" w:rsidP="00031B63">
            <w:pPr>
              <w:pStyle w:val="headertabella0"/>
              <w:rPr>
                <w:color w:val="002060"/>
              </w:rPr>
            </w:pPr>
            <w:r w:rsidRPr="006031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374F" w14:textId="77777777" w:rsidR="00854DD0" w:rsidRPr="00603161" w:rsidRDefault="00854DD0" w:rsidP="00031B63">
            <w:pPr>
              <w:pStyle w:val="headertabella0"/>
              <w:rPr>
                <w:color w:val="002060"/>
              </w:rPr>
            </w:pPr>
            <w:r w:rsidRPr="006031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B5BA" w14:textId="77777777" w:rsidR="00854DD0" w:rsidRPr="00603161" w:rsidRDefault="00854DD0" w:rsidP="00031B63">
            <w:pPr>
              <w:pStyle w:val="headertabella0"/>
              <w:rPr>
                <w:color w:val="002060"/>
              </w:rPr>
            </w:pPr>
            <w:r w:rsidRPr="006031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9B9B" w14:textId="77777777" w:rsidR="00854DD0" w:rsidRPr="00603161" w:rsidRDefault="00854DD0" w:rsidP="00031B63">
            <w:pPr>
              <w:pStyle w:val="headertabella0"/>
              <w:rPr>
                <w:color w:val="002060"/>
              </w:rPr>
            </w:pPr>
            <w:r w:rsidRPr="006031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F46AE" w14:textId="77777777" w:rsidR="00854DD0" w:rsidRPr="00603161" w:rsidRDefault="00854DD0" w:rsidP="00031B63">
            <w:pPr>
              <w:pStyle w:val="headertabella0"/>
              <w:rPr>
                <w:color w:val="002060"/>
              </w:rPr>
            </w:pPr>
            <w:r w:rsidRPr="00603161">
              <w:rPr>
                <w:color w:val="002060"/>
              </w:rPr>
              <w:t>PE</w:t>
            </w:r>
          </w:p>
        </w:tc>
      </w:tr>
      <w:tr w:rsidR="00854DD0" w:rsidRPr="00603161" w14:paraId="19805808"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14542" w14:textId="77777777" w:rsidR="00854DD0" w:rsidRPr="00603161" w:rsidRDefault="00854DD0" w:rsidP="00031B63">
            <w:pPr>
              <w:pStyle w:val="rowtabella0"/>
              <w:rPr>
                <w:color w:val="002060"/>
                <w:lang w:val="en-US"/>
              </w:rPr>
            </w:pPr>
            <w:r w:rsidRPr="00603161">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D9E7" w14:textId="77777777" w:rsidR="00854DD0" w:rsidRPr="00603161" w:rsidRDefault="00854DD0" w:rsidP="00031B63">
            <w:pPr>
              <w:pStyle w:val="rowtabella0"/>
              <w:jc w:val="center"/>
              <w:rPr>
                <w:color w:val="002060"/>
              </w:rPr>
            </w:pPr>
            <w:r w:rsidRPr="006031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668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853BC" w14:textId="77777777" w:rsidR="00854DD0" w:rsidRPr="00603161" w:rsidRDefault="00854DD0" w:rsidP="00031B63">
            <w:pPr>
              <w:pStyle w:val="rowtabella0"/>
              <w:jc w:val="center"/>
              <w:rPr>
                <w:color w:val="002060"/>
              </w:rPr>
            </w:pPr>
            <w:r w:rsidRPr="0060316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357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C7B2E" w14:textId="77777777" w:rsidR="00854DD0" w:rsidRPr="00603161" w:rsidRDefault="00854DD0" w:rsidP="00031B63">
            <w:pPr>
              <w:pStyle w:val="rowtabella0"/>
              <w:jc w:val="center"/>
              <w:rPr>
                <w:color w:val="002060"/>
              </w:rPr>
            </w:pPr>
            <w:r w:rsidRPr="006031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7DF6" w14:textId="77777777" w:rsidR="00854DD0" w:rsidRPr="00603161" w:rsidRDefault="00854DD0" w:rsidP="00031B63">
            <w:pPr>
              <w:pStyle w:val="rowtabella0"/>
              <w:jc w:val="center"/>
              <w:rPr>
                <w:color w:val="002060"/>
              </w:rPr>
            </w:pPr>
            <w:r w:rsidRPr="006031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0FB9"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FF61" w14:textId="77777777" w:rsidR="00854DD0" w:rsidRPr="00603161" w:rsidRDefault="00854DD0" w:rsidP="00031B63">
            <w:pPr>
              <w:pStyle w:val="rowtabella0"/>
              <w:jc w:val="center"/>
              <w:rPr>
                <w:color w:val="002060"/>
              </w:rPr>
            </w:pPr>
            <w:r w:rsidRPr="006031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F78B" w14:textId="77777777" w:rsidR="00854DD0" w:rsidRPr="00603161" w:rsidRDefault="00854DD0" w:rsidP="00031B63">
            <w:pPr>
              <w:pStyle w:val="rowtabella0"/>
              <w:jc w:val="center"/>
              <w:rPr>
                <w:color w:val="002060"/>
              </w:rPr>
            </w:pPr>
            <w:r w:rsidRPr="00603161">
              <w:rPr>
                <w:color w:val="002060"/>
              </w:rPr>
              <w:t>0</w:t>
            </w:r>
          </w:p>
        </w:tc>
      </w:tr>
      <w:tr w:rsidR="00854DD0" w:rsidRPr="00603161" w14:paraId="61F326D3"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BDD7C9" w14:textId="77777777" w:rsidR="00854DD0" w:rsidRPr="00603161" w:rsidRDefault="00854DD0" w:rsidP="00031B63">
            <w:pPr>
              <w:pStyle w:val="rowtabella0"/>
              <w:rPr>
                <w:color w:val="002060"/>
              </w:rPr>
            </w:pPr>
            <w:r w:rsidRPr="0060316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32A7"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01B9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F517E"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5F5E3"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6D843"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63512A" w14:textId="77777777" w:rsidR="00854DD0" w:rsidRPr="00603161" w:rsidRDefault="00854DD0" w:rsidP="00031B63">
            <w:pPr>
              <w:pStyle w:val="rowtabella0"/>
              <w:jc w:val="center"/>
              <w:rPr>
                <w:color w:val="002060"/>
              </w:rPr>
            </w:pPr>
            <w:r w:rsidRPr="00603161">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D9564" w14:textId="77777777" w:rsidR="00854DD0" w:rsidRPr="00603161" w:rsidRDefault="00854DD0" w:rsidP="00031B63">
            <w:pPr>
              <w:pStyle w:val="rowtabella0"/>
              <w:jc w:val="center"/>
              <w:rPr>
                <w:color w:val="002060"/>
              </w:rPr>
            </w:pPr>
            <w:r w:rsidRPr="0060316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91510" w14:textId="77777777" w:rsidR="00854DD0" w:rsidRPr="00603161" w:rsidRDefault="00854DD0" w:rsidP="00031B63">
            <w:pPr>
              <w:pStyle w:val="rowtabella0"/>
              <w:jc w:val="center"/>
              <w:rPr>
                <w:color w:val="002060"/>
              </w:rPr>
            </w:pPr>
            <w:r w:rsidRPr="0060316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9EAD7" w14:textId="77777777" w:rsidR="00854DD0" w:rsidRPr="00603161" w:rsidRDefault="00854DD0" w:rsidP="00031B63">
            <w:pPr>
              <w:pStyle w:val="rowtabella0"/>
              <w:jc w:val="center"/>
              <w:rPr>
                <w:color w:val="002060"/>
              </w:rPr>
            </w:pPr>
            <w:r w:rsidRPr="00603161">
              <w:rPr>
                <w:color w:val="002060"/>
              </w:rPr>
              <w:t>0</w:t>
            </w:r>
          </w:p>
        </w:tc>
      </w:tr>
      <w:tr w:rsidR="00854DD0" w:rsidRPr="00603161" w14:paraId="5C6AF06F"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55C12" w14:textId="77777777" w:rsidR="00854DD0" w:rsidRPr="00603161" w:rsidRDefault="00854DD0" w:rsidP="00031B63">
            <w:pPr>
              <w:pStyle w:val="rowtabella0"/>
              <w:rPr>
                <w:color w:val="002060"/>
              </w:rPr>
            </w:pPr>
            <w:r w:rsidRPr="0060316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FC33" w14:textId="77777777" w:rsidR="00854DD0" w:rsidRPr="00603161" w:rsidRDefault="00854DD0" w:rsidP="00031B63">
            <w:pPr>
              <w:pStyle w:val="rowtabella0"/>
              <w:jc w:val="center"/>
              <w:rPr>
                <w:color w:val="002060"/>
              </w:rPr>
            </w:pPr>
            <w:r w:rsidRPr="0060316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0C51"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4676"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7D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04B5"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7708" w14:textId="77777777" w:rsidR="00854DD0" w:rsidRPr="00603161" w:rsidRDefault="00854DD0" w:rsidP="00031B63">
            <w:pPr>
              <w:pStyle w:val="rowtabella0"/>
              <w:jc w:val="center"/>
              <w:rPr>
                <w:color w:val="002060"/>
              </w:rPr>
            </w:pPr>
            <w:r w:rsidRPr="0060316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6199" w14:textId="77777777" w:rsidR="00854DD0" w:rsidRPr="00603161" w:rsidRDefault="00854DD0" w:rsidP="00031B63">
            <w:pPr>
              <w:pStyle w:val="rowtabella0"/>
              <w:jc w:val="center"/>
              <w:rPr>
                <w:color w:val="002060"/>
              </w:rPr>
            </w:pPr>
            <w:r w:rsidRPr="0060316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EF70" w14:textId="77777777" w:rsidR="00854DD0" w:rsidRPr="00603161" w:rsidRDefault="00854DD0" w:rsidP="00031B63">
            <w:pPr>
              <w:pStyle w:val="rowtabella0"/>
              <w:jc w:val="center"/>
              <w:rPr>
                <w:color w:val="002060"/>
              </w:rPr>
            </w:pPr>
            <w:r w:rsidRPr="006031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991E" w14:textId="77777777" w:rsidR="00854DD0" w:rsidRPr="00603161" w:rsidRDefault="00854DD0" w:rsidP="00031B63">
            <w:pPr>
              <w:pStyle w:val="rowtabella0"/>
              <w:jc w:val="center"/>
              <w:rPr>
                <w:color w:val="002060"/>
              </w:rPr>
            </w:pPr>
            <w:r w:rsidRPr="00603161">
              <w:rPr>
                <w:color w:val="002060"/>
              </w:rPr>
              <w:t>0</w:t>
            </w:r>
          </w:p>
        </w:tc>
      </w:tr>
      <w:tr w:rsidR="00854DD0" w:rsidRPr="00603161" w14:paraId="6099848B"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6B8AE" w14:textId="77777777" w:rsidR="00854DD0" w:rsidRPr="00603161" w:rsidRDefault="00854DD0" w:rsidP="00031B63">
            <w:pPr>
              <w:pStyle w:val="rowtabella0"/>
              <w:rPr>
                <w:color w:val="002060"/>
              </w:rPr>
            </w:pPr>
            <w:r w:rsidRPr="0060316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A354" w14:textId="77777777" w:rsidR="00854DD0" w:rsidRPr="00603161" w:rsidRDefault="00854DD0" w:rsidP="00031B63">
            <w:pPr>
              <w:pStyle w:val="rowtabella0"/>
              <w:jc w:val="center"/>
              <w:rPr>
                <w:color w:val="002060"/>
              </w:rPr>
            </w:pPr>
            <w:r w:rsidRPr="006031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CF97"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BA48"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41AF"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B523" w14:textId="77777777" w:rsidR="00854DD0" w:rsidRPr="00603161" w:rsidRDefault="00854DD0" w:rsidP="00031B63">
            <w:pPr>
              <w:pStyle w:val="rowtabella0"/>
              <w:jc w:val="center"/>
              <w:rPr>
                <w:color w:val="002060"/>
              </w:rPr>
            </w:pPr>
            <w:r w:rsidRPr="006031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BC09" w14:textId="77777777" w:rsidR="00854DD0" w:rsidRPr="00603161" w:rsidRDefault="00854DD0" w:rsidP="00031B63">
            <w:pPr>
              <w:pStyle w:val="rowtabella0"/>
              <w:jc w:val="center"/>
              <w:rPr>
                <w:color w:val="002060"/>
              </w:rPr>
            </w:pPr>
            <w:r w:rsidRPr="0060316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6137"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45F1" w14:textId="77777777" w:rsidR="00854DD0" w:rsidRPr="00603161" w:rsidRDefault="00854DD0" w:rsidP="00031B63">
            <w:pPr>
              <w:pStyle w:val="rowtabella0"/>
              <w:jc w:val="center"/>
              <w:rPr>
                <w:color w:val="002060"/>
              </w:rPr>
            </w:pPr>
            <w:r w:rsidRPr="006031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37AB" w14:textId="77777777" w:rsidR="00854DD0" w:rsidRPr="00603161" w:rsidRDefault="00854DD0" w:rsidP="00031B63">
            <w:pPr>
              <w:pStyle w:val="rowtabella0"/>
              <w:jc w:val="center"/>
              <w:rPr>
                <w:color w:val="002060"/>
              </w:rPr>
            </w:pPr>
            <w:r w:rsidRPr="00603161">
              <w:rPr>
                <w:color w:val="002060"/>
              </w:rPr>
              <w:t>0</w:t>
            </w:r>
          </w:p>
        </w:tc>
      </w:tr>
      <w:tr w:rsidR="00854DD0" w:rsidRPr="00603161" w14:paraId="257694B2" w14:textId="77777777" w:rsidTr="00854DD0">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EB823" w14:textId="77777777" w:rsidR="00854DD0" w:rsidRPr="00603161" w:rsidRDefault="00854DD0" w:rsidP="00031B63">
            <w:pPr>
              <w:pStyle w:val="rowtabella0"/>
              <w:rPr>
                <w:color w:val="002060"/>
                <w:lang w:val="en-US"/>
              </w:rPr>
            </w:pPr>
            <w:r w:rsidRPr="00603161">
              <w:rPr>
                <w:color w:val="002060"/>
                <w:lang w:val="en-US"/>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0948" w14:textId="77777777" w:rsidR="00854DD0" w:rsidRPr="00603161" w:rsidRDefault="00854DD0" w:rsidP="00031B63">
            <w:pPr>
              <w:pStyle w:val="rowtabella0"/>
              <w:jc w:val="center"/>
              <w:rPr>
                <w:color w:val="002060"/>
              </w:rPr>
            </w:pPr>
            <w:r w:rsidRPr="006031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EA8"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A228" w14:textId="77777777" w:rsidR="00854DD0" w:rsidRPr="00603161" w:rsidRDefault="00854DD0" w:rsidP="00031B63">
            <w:pPr>
              <w:pStyle w:val="rowtabella0"/>
              <w:jc w:val="center"/>
              <w:rPr>
                <w:color w:val="002060"/>
              </w:rPr>
            </w:pPr>
            <w:r w:rsidRPr="006031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AB2E"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C49A" w14:textId="77777777" w:rsidR="00854DD0" w:rsidRPr="00603161" w:rsidRDefault="00854DD0" w:rsidP="00031B63">
            <w:pPr>
              <w:pStyle w:val="rowtabella0"/>
              <w:jc w:val="center"/>
              <w:rPr>
                <w:color w:val="002060"/>
              </w:rPr>
            </w:pPr>
            <w:r w:rsidRPr="006031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06F7" w14:textId="77777777" w:rsidR="00854DD0" w:rsidRPr="00603161" w:rsidRDefault="00854DD0" w:rsidP="00031B63">
            <w:pPr>
              <w:pStyle w:val="rowtabella0"/>
              <w:jc w:val="center"/>
              <w:rPr>
                <w:color w:val="002060"/>
              </w:rPr>
            </w:pPr>
            <w:r w:rsidRPr="006031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DBFE" w14:textId="77777777" w:rsidR="00854DD0" w:rsidRPr="00603161" w:rsidRDefault="00854DD0" w:rsidP="00031B63">
            <w:pPr>
              <w:pStyle w:val="rowtabella0"/>
              <w:jc w:val="center"/>
              <w:rPr>
                <w:color w:val="002060"/>
              </w:rPr>
            </w:pPr>
            <w:r w:rsidRPr="006031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63D6" w14:textId="77777777" w:rsidR="00854DD0" w:rsidRPr="00603161" w:rsidRDefault="00854DD0" w:rsidP="00031B63">
            <w:pPr>
              <w:pStyle w:val="rowtabella0"/>
              <w:jc w:val="center"/>
              <w:rPr>
                <w:color w:val="002060"/>
              </w:rPr>
            </w:pPr>
            <w:r w:rsidRPr="0060316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C3F0" w14:textId="77777777" w:rsidR="00854DD0" w:rsidRPr="00603161" w:rsidRDefault="00854DD0" w:rsidP="00031B63">
            <w:pPr>
              <w:pStyle w:val="rowtabella0"/>
              <w:jc w:val="center"/>
              <w:rPr>
                <w:color w:val="002060"/>
              </w:rPr>
            </w:pPr>
            <w:r w:rsidRPr="00603161">
              <w:rPr>
                <w:color w:val="002060"/>
              </w:rPr>
              <w:t>0</w:t>
            </w:r>
          </w:p>
        </w:tc>
      </w:tr>
      <w:tr w:rsidR="00854DD0" w:rsidRPr="00603161" w14:paraId="552ABD82" w14:textId="77777777" w:rsidTr="00854DD0">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34795" w14:textId="77777777" w:rsidR="00854DD0" w:rsidRPr="00603161" w:rsidRDefault="00854DD0" w:rsidP="00031B63">
            <w:pPr>
              <w:pStyle w:val="rowtabella0"/>
              <w:rPr>
                <w:color w:val="002060"/>
              </w:rPr>
            </w:pPr>
            <w:r w:rsidRPr="0060316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DED94"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276C"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4036"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39A0" w14:textId="77777777" w:rsidR="00854DD0" w:rsidRPr="00603161" w:rsidRDefault="00854DD0" w:rsidP="00031B63">
            <w:pPr>
              <w:pStyle w:val="rowtabella0"/>
              <w:jc w:val="center"/>
              <w:rPr>
                <w:color w:val="002060"/>
              </w:rPr>
            </w:pPr>
            <w:r w:rsidRPr="006031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7915" w14:textId="77777777" w:rsidR="00854DD0" w:rsidRPr="00603161" w:rsidRDefault="00854DD0" w:rsidP="00031B63">
            <w:pPr>
              <w:pStyle w:val="rowtabella0"/>
              <w:jc w:val="center"/>
              <w:rPr>
                <w:color w:val="002060"/>
              </w:rPr>
            </w:pPr>
            <w:r w:rsidRPr="006031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D8D3" w14:textId="77777777" w:rsidR="00854DD0" w:rsidRPr="00603161" w:rsidRDefault="00854DD0" w:rsidP="00031B63">
            <w:pPr>
              <w:pStyle w:val="rowtabella0"/>
              <w:jc w:val="center"/>
              <w:rPr>
                <w:color w:val="002060"/>
              </w:rPr>
            </w:pPr>
            <w:r w:rsidRPr="006031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C0FC" w14:textId="77777777" w:rsidR="00854DD0" w:rsidRPr="00603161" w:rsidRDefault="00854DD0" w:rsidP="00031B63">
            <w:pPr>
              <w:pStyle w:val="rowtabella0"/>
              <w:jc w:val="center"/>
              <w:rPr>
                <w:color w:val="002060"/>
              </w:rPr>
            </w:pPr>
            <w:r w:rsidRPr="00603161">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7571" w14:textId="77777777" w:rsidR="00854DD0" w:rsidRPr="00603161" w:rsidRDefault="00854DD0" w:rsidP="00031B63">
            <w:pPr>
              <w:pStyle w:val="rowtabella0"/>
              <w:jc w:val="center"/>
              <w:rPr>
                <w:color w:val="002060"/>
              </w:rPr>
            </w:pPr>
            <w:r w:rsidRPr="006031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2720" w14:textId="77777777" w:rsidR="00854DD0" w:rsidRPr="00603161" w:rsidRDefault="00854DD0" w:rsidP="00031B63">
            <w:pPr>
              <w:pStyle w:val="rowtabella0"/>
              <w:jc w:val="center"/>
              <w:rPr>
                <w:color w:val="002060"/>
              </w:rPr>
            </w:pPr>
            <w:r w:rsidRPr="00603161">
              <w:rPr>
                <w:color w:val="002060"/>
              </w:rPr>
              <w:t>0</w:t>
            </w:r>
          </w:p>
        </w:tc>
      </w:tr>
    </w:tbl>
    <w:p w14:paraId="63B4F79F" w14:textId="77777777" w:rsidR="00854DD0" w:rsidRPr="00603161" w:rsidRDefault="00854DD0" w:rsidP="00854DD0">
      <w:pPr>
        <w:pStyle w:val="breakline"/>
        <w:divId w:val="527259509"/>
        <w:rPr>
          <w:rFonts w:eastAsiaTheme="minorEastAsia"/>
          <w:color w:val="002060"/>
        </w:rPr>
      </w:pPr>
    </w:p>
    <w:p w14:paraId="308C6EF9" w14:textId="77777777" w:rsidR="00854DD0" w:rsidRDefault="00854DD0" w:rsidP="00854DD0">
      <w:pPr>
        <w:pStyle w:val="titoloprinc0"/>
        <w:divId w:val="527259509"/>
        <w:rPr>
          <w:color w:val="002060"/>
        </w:rPr>
      </w:pPr>
      <w:r>
        <w:rPr>
          <w:color w:val="002060"/>
        </w:rPr>
        <w:t>PROGRAMMA GARE</w:t>
      </w:r>
    </w:p>
    <w:p w14:paraId="168A02A1" w14:textId="77777777" w:rsidR="00854DD0" w:rsidRDefault="00854DD0" w:rsidP="00854DD0">
      <w:pPr>
        <w:pStyle w:val="breakline"/>
        <w:divId w:val="527259509"/>
      </w:pPr>
    </w:p>
    <w:p w14:paraId="4793887E" w14:textId="77777777" w:rsidR="00854DD0" w:rsidRPr="00C238F7" w:rsidRDefault="00854DD0" w:rsidP="00854DD0">
      <w:pPr>
        <w:pStyle w:val="sottotitolocampionato10"/>
        <w:divId w:val="527259509"/>
        <w:rPr>
          <w:color w:val="002060"/>
        </w:rPr>
      </w:pPr>
      <w:r w:rsidRPr="00C238F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854DD0" w:rsidRPr="00C238F7" w14:paraId="35E333CE" w14:textId="77777777" w:rsidTr="00854DD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837D9" w14:textId="77777777" w:rsidR="00854DD0" w:rsidRPr="00C238F7" w:rsidRDefault="00854DD0" w:rsidP="00031B63">
            <w:pPr>
              <w:pStyle w:val="headertabella0"/>
              <w:rPr>
                <w:color w:val="002060"/>
              </w:rPr>
            </w:pPr>
            <w:r w:rsidRPr="00C238F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32CCA" w14:textId="77777777" w:rsidR="00854DD0" w:rsidRPr="00C238F7" w:rsidRDefault="00854DD0" w:rsidP="00031B63">
            <w:pPr>
              <w:pStyle w:val="headertabella0"/>
              <w:rPr>
                <w:color w:val="002060"/>
              </w:rPr>
            </w:pPr>
            <w:r w:rsidRPr="00C238F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1AA0" w14:textId="77777777" w:rsidR="00854DD0" w:rsidRPr="00C238F7" w:rsidRDefault="00854DD0" w:rsidP="00031B63">
            <w:pPr>
              <w:pStyle w:val="headertabella0"/>
              <w:rPr>
                <w:color w:val="002060"/>
              </w:rPr>
            </w:pPr>
            <w:r w:rsidRPr="00C238F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C436A" w14:textId="77777777" w:rsidR="00854DD0" w:rsidRPr="00C238F7" w:rsidRDefault="00854DD0" w:rsidP="00031B63">
            <w:pPr>
              <w:pStyle w:val="headertabella0"/>
              <w:rPr>
                <w:color w:val="002060"/>
              </w:rPr>
            </w:pPr>
            <w:r w:rsidRPr="00C238F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2ACD" w14:textId="77777777" w:rsidR="00854DD0" w:rsidRPr="00C238F7" w:rsidRDefault="00854DD0" w:rsidP="00031B63">
            <w:pPr>
              <w:pStyle w:val="headertabella0"/>
              <w:rPr>
                <w:color w:val="002060"/>
              </w:rPr>
            </w:pPr>
            <w:r w:rsidRPr="00C238F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DC686" w14:textId="77777777" w:rsidR="00854DD0" w:rsidRPr="00C238F7" w:rsidRDefault="00854DD0" w:rsidP="00031B63">
            <w:pPr>
              <w:pStyle w:val="headertabella0"/>
              <w:rPr>
                <w:color w:val="002060"/>
              </w:rPr>
            </w:pPr>
            <w:proofErr w:type="spellStart"/>
            <w:r w:rsidRPr="00C238F7">
              <w:rPr>
                <w:color w:val="002060"/>
              </w:rPr>
              <w:t>Localita'</w:t>
            </w:r>
            <w:proofErr w:type="spellEnd"/>
            <w:r w:rsidRPr="00C238F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EA87" w14:textId="77777777" w:rsidR="00854DD0" w:rsidRPr="00C238F7" w:rsidRDefault="00854DD0" w:rsidP="00031B63">
            <w:pPr>
              <w:pStyle w:val="headertabella0"/>
              <w:rPr>
                <w:color w:val="002060"/>
              </w:rPr>
            </w:pPr>
            <w:r w:rsidRPr="00C238F7">
              <w:rPr>
                <w:color w:val="002060"/>
              </w:rPr>
              <w:t>Indirizzo Impianto</w:t>
            </w:r>
          </w:p>
        </w:tc>
      </w:tr>
      <w:tr w:rsidR="00854DD0" w:rsidRPr="00C238F7" w14:paraId="7BCF5685" w14:textId="77777777" w:rsidTr="00854DD0">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473BDA" w14:textId="77777777" w:rsidR="00854DD0" w:rsidRPr="00C238F7" w:rsidRDefault="00854DD0" w:rsidP="00031B63">
            <w:pPr>
              <w:pStyle w:val="rowtabella0"/>
              <w:rPr>
                <w:color w:val="002060"/>
              </w:rPr>
            </w:pPr>
            <w:r w:rsidRPr="00C238F7">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0081E" w14:textId="77777777" w:rsidR="00854DD0" w:rsidRPr="00C238F7" w:rsidRDefault="00854DD0" w:rsidP="00031B63">
            <w:pPr>
              <w:pStyle w:val="rowtabella0"/>
              <w:rPr>
                <w:color w:val="002060"/>
              </w:rPr>
            </w:pPr>
            <w:r w:rsidRPr="00C238F7">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42C48" w14:textId="77777777" w:rsidR="00854DD0" w:rsidRPr="00C238F7" w:rsidRDefault="00854DD0" w:rsidP="00031B63">
            <w:pPr>
              <w:pStyle w:val="rowtabella0"/>
              <w:jc w:val="center"/>
              <w:rPr>
                <w:color w:val="002060"/>
              </w:rPr>
            </w:pPr>
            <w:r w:rsidRPr="00C238F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3A7A3" w14:textId="77777777" w:rsidR="00854DD0" w:rsidRPr="00C238F7" w:rsidRDefault="00854DD0" w:rsidP="00031B63">
            <w:pPr>
              <w:pStyle w:val="rowtabella0"/>
              <w:rPr>
                <w:color w:val="002060"/>
              </w:rPr>
            </w:pPr>
            <w:r w:rsidRPr="00C238F7">
              <w:rPr>
                <w:color w:val="002060"/>
              </w:rPr>
              <w:t>29/12/2021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2FE1F" w14:textId="77777777" w:rsidR="00854DD0" w:rsidRPr="00C238F7" w:rsidRDefault="00854DD0" w:rsidP="00031B63">
            <w:pPr>
              <w:pStyle w:val="rowtabella0"/>
              <w:rPr>
                <w:color w:val="002060"/>
              </w:rPr>
            </w:pPr>
            <w:r w:rsidRPr="00C238F7">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B9FF1" w14:textId="77777777" w:rsidR="00854DD0" w:rsidRPr="00C238F7" w:rsidRDefault="00854DD0" w:rsidP="00031B63">
            <w:pPr>
              <w:pStyle w:val="rowtabella0"/>
              <w:rPr>
                <w:color w:val="002060"/>
              </w:rPr>
            </w:pPr>
            <w:r w:rsidRPr="00C238F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438844" w14:textId="77777777" w:rsidR="00854DD0" w:rsidRPr="00C238F7" w:rsidRDefault="00854DD0" w:rsidP="00031B63">
            <w:pPr>
              <w:pStyle w:val="rowtabella0"/>
              <w:rPr>
                <w:color w:val="002060"/>
              </w:rPr>
            </w:pPr>
            <w:r w:rsidRPr="00C238F7">
              <w:rPr>
                <w:color w:val="002060"/>
              </w:rPr>
              <w:t>VIA MADRE TERESA DI CALCUTTA</w:t>
            </w:r>
          </w:p>
        </w:tc>
      </w:tr>
    </w:tbl>
    <w:p w14:paraId="2588F30D" w14:textId="77777777" w:rsidR="00687F56" w:rsidRDefault="00687F56" w:rsidP="00687F56">
      <w:pPr>
        <w:pStyle w:val="breakline"/>
        <w:divId w:val="527259509"/>
        <w:rPr>
          <w:color w:val="002060"/>
        </w:rPr>
      </w:pPr>
    </w:p>
    <w:p w14:paraId="2ECC1BE3" w14:textId="77777777" w:rsidR="00687F56" w:rsidRPr="00FC48ED" w:rsidRDefault="00687F56" w:rsidP="00687F56">
      <w:pPr>
        <w:pStyle w:val="breakline"/>
        <w:divId w:val="527259509"/>
        <w:rPr>
          <w:rFonts w:eastAsiaTheme="minorEastAsia"/>
          <w:color w:val="002060"/>
        </w:rPr>
      </w:pPr>
    </w:p>
    <w:p w14:paraId="1366E7B5" w14:textId="4ECB051C" w:rsidR="004726C3" w:rsidRDefault="004726C3" w:rsidP="004726C3">
      <w:pPr>
        <w:pStyle w:val="breakline"/>
        <w:divId w:val="527259509"/>
        <w:rPr>
          <w:color w:val="002060"/>
        </w:rPr>
      </w:pPr>
    </w:p>
    <w:p w14:paraId="323CE172" w14:textId="77777777" w:rsidR="00C37EA0" w:rsidRDefault="00C37EA0" w:rsidP="00C37EA0">
      <w:pPr>
        <w:pStyle w:val="TITOLOCAMPIONATO"/>
        <w:shd w:val="clear" w:color="auto" w:fill="CCCCCC"/>
        <w:spacing w:before="0" w:beforeAutospacing="0" w:after="0" w:afterAutospacing="0"/>
        <w:divId w:val="527259509"/>
        <w:rPr>
          <w:color w:val="002060"/>
        </w:rPr>
      </w:pPr>
      <w:r>
        <w:rPr>
          <w:color w:val="002060"/>
        </w:rPr>
        <w:t>REGOLAMENTO</w:t>
      </w:r>
    </w:p>
    <w:p w14:paraId="64A1A38F" w14:textId="77777777" w:rsidR="00C37EA0" w:rsidRDefault="00C37EA0" w:rsidP="00C37EA0">
      <w:pPr>
        <w:pStyle w:val="TITOLOCAMPIONATO"/>
        <w:shd w:val="clear" w:color="auto" w:fill="CCCCCC"/>
        <w:spacing w:before="0" w:beforeAutospacing="0" w:after="0" w:afterAutospacing="0"/>
        <w:divId w:val="527259509"/>
        <w:rPr>
          <w:color w:val="002060"/>
        </w:rPr>
      </w:pPr>
      <w:r>
        <w:rPr>
          <w:color w:val="002060"/>
        </w:rPr>
        <w:t>FINALS CUP CALCIO A CINQUE</w:t>
      </w:r>
    </w:p>
    <w:p w14:paraId="280C9A4A" w14:textId="77777777" w:rsidR="00C37EA0" w:rsidRPr="00F917AF" w:rsidRDefault="00C37EA0" w:rsidP="00C37EA0">
      <w:pPr>
        <w:pStyle w:val="TITOLOCAMPIONATO"/>
        <w:shd w:val="clear" w:color="auto" w:fill="CCCCCC"/>
        <w:spacing w:before="0" w:beforeAutospacing="0" w:after="0" w:afterAutospacing="0"/>
        <w:divId w:val="527259509"/>
        <w:rPr>
          <w:color w:val="002060"/>
        </w:rPr>
      </w:pPr>
      <w:r>
        <w:rPr>
          <w:color w:val="002060"/>
        </w:rPr>
        <w:t>COMITATO REGIONALE MARCHE S.S. 2021/2022</w:t>
      </w:r>
    </w:p>
    <w:p w14:paraId="0687CD99" w14:textId="77777777" w:rsidR="00C37EA0" w:rsidRPr="00AF1C53" w:rsidRDefault="00C37EA0" w:rsidP="00C37EA0">
      <w:pPr>
        <w:pStyle w:val="Corpodeltesto21"/>
        <w:divId w:val="527259509"/>
        <w:rPr>
          <w:rFonts w:ascii="Arial" w:hAnsi="Arial" w:cs="Arial"/>
          <w:color w:val="002060"/>
          <w:sz w:val="22"/>
          <w:szCs w:val="22"/>
        </w:rPr>
      </w:pPr>
    </w:p>
    <w:p w14:paraId="22E7095A" w14:textId="77777777" w:rsidR="00C37EA0" w:rsidRPr="00AF1C53" w:rsidRDefault="00C37EA0" w:rsidP="00C37EA0">
      <w:pPr>
        <w:pStyle w:val="Corpodeltesto21"/>
        <w:jc w:val="center"/>
        <w:divId w:val="527259509"/>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145E7FF7" w14:textId="77777777" w:rsidR="00C37EA0" w:rsidRPr="00AF1C53" w:rsidRDefault="00C37EA0" w:rsidP="00C37EA0">
      <w:pPr>
        <w:divId w:val="527259509"/>
        <w:rPr>
          <w:rFonts w:ascii="Arial" w:hAnsi="Arial" w:cs="Arial"/>
          <w:color w:val="002060"/>
        </w:rPr>
      </w:pPr>
    </w:p>
    <w:p w14:paraId="085FD809"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SANGIORGIO</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5FEF98AD" w14:textId="77777777" w:rsidR="00C37EA0" w:rsidRPr="00AF1C53" w:rsidRDefault="00C37EA0" w:rsidP="00C37EA0">
      <w:pPr>
        <w:divId w:val="527259509"/>
        <w:rPr>
          <w:rFonts w:ascii="Arial" w:hAnsi="Arial" w:cs="Arial"/>
          <w:color w:val="002060"/>
          <w:sz w:val="22"/>
          <w:szCs w:val="22"/>
        </w:rPr>
      </w:pPr>
    </w:p>
    <w:p w14:paraId="05C102A9"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avranno luogo dal </w:t>
      </w:r>
      <w:r>
        <w:rPr>
          <w:rFonts w:ascii="Arial" w:hAnsi="Arial" w:cs="Arial"/>
          <w:color w:val="002060"/>
          <w:sz w:val="22"/>
          <w:szCs w:val="22"/>
        </w:rPr>
        <w:t>6</w:t>
      </w:r>
      <w:r w:rsidRPr="00AF1C53">
        <w:rPr>
          <w:rFonts w:ascii="Arial" w:hAnsi="Arial" w:cs="Arial"/>
          <w:color w:val="002060"/>
          <w:sz w:val="22"/>
          <w:szCs w:val="22"/>
        </w:rPr>
        <w:t xml:space="preserve"> al </w:t>
      </w:r>
      <w:r>
        <w:rPr>
          <w:rFonts w:ascii="Arial" w:hAnsi="Arial" w:cs="Arial"/>
          <w:color w:val="002060"/>
          <w:sz w:val="22"/>
          <w:szCs w:val="22"/>
        </w:rPr>
        <w:t>9</w:t>
      </w:r>
      <w:r w:rsidRPr="00AF1C53">
        <w:rPr>
          <w:rFonts w:ascii="Arial" w:hAnsi="Arial" w:cs="Arial"/>
          <w:color w:val="002060"/>
          <w:sz w:val="22"/>
          <w:szCs w:val="22"/>
        </w:rPr>
        <w:t xml:space="preserve"> gennaio 20</w:t>
      </w:r>
      <w:r>
        <w:rPr>
          <w:rFonts w:ascii="Arial" w:hAnsi="Arial" w:cs="Arial"/>
          <w:color w:val="002060"/>
          <w:sz w:val="22"/>
          <w:szCs w:val="22"/>
        </w:rPr>
        <w:t>22</w:t>
      </w:r>
      <w:r w:rsidRPr="00AF1C53">
        <w:rPr>
          <w:rFonts w:ascii="Arial" w:hAnsi="Arial" w:cs="Arial"/>
          <w:color w:val="002060"/>
          <w:sz w:val="22"/>
          <w:szCs w:val="22"/>
        </w:rPr>
        <w:t xml:space="preserve"> presso il </w:t>
      </w:r>
      <w:r>
        <w:rPr>
          <w:rFonts w:ascii="Arial" w:hAnsi="Arial" w:cs="Arial"/>
          <w:color w:val="002060"/>
          <w:sz w:val="22"/>
          <w:szCs w:val="22"/>
        </w:rPr>
        <w:t>“</w:t>
      </w:r>
      <w:proofErr w:type="spellStart"/>
      <w:r>
        <w:rPr>
          <w:rFonts w:ascii="Arial" w:hAnsi="Arial" w:cs="Arial"/>
          <w:color w:val="002060"/>
          <w:sz w:val="22"/>
          <w:szCs w:val="22"/>
        </w:rPr>
        <w:t>PalaSavelli</w:t>
      </w:r>
      <w:proofErr w:type="spellEnd"/>
      <w:r>
        <w:rPr>
          <w:rFonts w:ascii="Arial" w:hAnsi="Arial" w:cs="Arial"/>
          <w:color w:val="002060"/>
          <w:sz w:val="22"/>
          <w:szCs w:val="22"/>
        </w:rPr>
        <w:t xml:space="preserve">” </w:t>
      </w:r>
      <w:r w:rsidRPr="00AF1C53">
        <w:rPr>
          <w:rFonts w:ascii="Arial" w:hAnsi="Arial" w:cs="Arial"/>
          <w:color w:val="002060"/>
          <w:sz w:val="22"/>
          <w:szCs w:val="22"/>
        </w:rPr>
        <w:t xml:space="preserve">- Via </w:t>
      </w:r>
      <w:r>
        <w:rPr>
          <w:rFonts w:ascii="Arial" w:hAnsi="Arial" w:cs="Arial"/>
          <w:color w:val="002060"/>
          <w:sz w:val="22"/>
          <w:szCs w:val="22"/>
        </w:rPr>
        <w:t>Santa Vittoria, 5</w:t>
      </w:r>
      <w:r w:rsidRPr="00AF1C53">
        <w:rPr>
          <w:rFonts w:ascii="Arial" w:hAnsi="Arial" w:cs="Arial"/>
          <w:color w:val="002060"/>
          <w:sz w:val="22"/>
          <w:szCs w:val="22"/>
        </w:rPr>
        <w:t xml:space="preserve">, </w:t>
      </w:r>
      <w:r>
        <w:rPr>
          <w:rFonts w:ascii="Arial" w:hAnsi="Arial" w:cs="Arial"/>
          <w:color w:val="002060"/>
          <w:sz w:val="22"/>
          <w:szCs w:val="22"/>
        </w:rPr>
        <w:t xml:space="preserve">PORTO SAN GIORGIO </w:t>
      </w:r>
      <w:r w:rsidRPr="00AF1C53">
        <w:rPr>
          <w:rFonts w:ascii="Arial" w:hAnsi="Arial" w:cs="Arial"/>
          <w:color w:val="002060"/>
          <w:sz w:val="22"/>
          <w:szCs w:val="22"/>
        </w:rPr>
        <w:t>come da programma gare.</w:t>
      </w:r>
    </w:p>
    <w:p w14:paraId="588FD0C1" w14:textId="77777777" w:rsidR="00C37EA0" w:rsidRPr="00AF1C53" w:rsidRDefault="00C37EA0" w:rsidP="00C37EA0">
      <w:pPr>
        <w:pStyle w:val="Corpodeltesto21"/>
        <w:divId w:val="527259509"/>
        <w:rPr>
          <w:rFonts w:ascii="Arial" w:hAnsi="Arial" w:cs="Arial"/>
          <w:color w:val="002060"/>
          <w:sz w:val="22"/>
          <w:szCs w:val="22"/>
        </w:rPr>
      </w:pPr>
    </w:p>
    <w:p w14:paraId="20486145"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SANGIORGIO</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13C84FCA" w14:textId="77777777" w:rsidR="00C37EA0" w:rsidRPr="00AF1C53" w:rsidRDefault="00C37EA0" w:rsidP="00C37EA0">
      <w:pPr>
        <w:divId w:val="527259509"/>
        <w:rPr>
          <w:rFonts w:ascii="Arial" w:hAnsi="Arial" w:cs="Arial"/>
          <w:color w:val="002060"/>
          <w:sz w:val="22"/>
          <w:szCs w:val="22"/>
        </w:rPr>
      </w:pPr>
    </w:p>
    <w:p w14:paraId="06A9A2F2" w14:textId="77777777" w:rsidR="00C37EA0" w:rsidRPr="005B0202"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34DCD7FC" w14:textId="77777777" w:rsidR="00C37EA0" w:rsidRPr="00AF1C53" w:rsidRDefault="00C37EA0" w:rsidP="00C37EA0">
      <w:pPr>
        <w:divId w:val="527259509"/>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1756AF9F" w14:textId="77777777" w:rsidR="00C37EA0" w:rsidRPr="00AF1C53" w:rsidRDefault="00C37EA0" w:rsidP="00C37EA0">
      <w:pPr>
        <w:divId w:val="527259509"/>
        <w:rPr>
          <w:rFonts w:ascii="Arial" w:hAnsi="Arial" w:cs="Arial"/>
          <w:color w:val="002060"/>
          <w:sz w:val="22"/>
          <w:szCs w:val="22"/>
        </w:rPr>
      </w:pPr>
    </w:p>
    <w:p w14:paraId="739C2EC4" w14:textId="77777777" w:rsidR="00C37EA0" w:rsidRPr="00AF1C53" w:rsidRDefault="00C37EA0" w:rsidP="00C37EA0">
      <w:pPr>
        <w:pStyle w:val="breakline"/>
        <w:jc w:val="both"/>
        <w:divId w:val="527259509"/>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t>Le società partecipanti si impegnano a svolgere gli incontri della competizione nel rispetto del presente Regolamento, ed a far scendere in campo le loro migliori squadre.</w:t>
      </w:r>
    </w:p>
    <w:p w14:paraId="49BB0465"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lastRenderedPageBreak/>
        <w:t>Le Società sono responsabili del comportamento dei propri giocatori, dirigenti, membri della Società, tifosi e di ogni altra persona svolgente una funzione per loro conto prima, dopo e durante gli incontri, secondo le norme Federali e di Lega.</w:t>
      </w:r>
    </w:p>
    <w:p w14:paraId="26A485D0" w14:textId="77777777" w:rsidR="00C37EA0" w:rsidRPr="00AF1C53" w:rsidRDefault="00C37EA0" w:rsidP="00C37EA0">
      <w:pPr>
        <w:divId w:val="527259509"/>
        <w:rPr>
          <w:rFonts w:ascii="Arial" w:hAnsi="Arial" w:cs="Arial"/>
          <w:color w:val="002060"/>
        </w:rPr>
      </w:pPr>
    </w:p>
    <w:p w14:paraId="10AE3E5A"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2 - Sistema di gara</w:t>
      </w:r>
    </w:p>
    <w:p w14:paraId="079AC89B" w14:textId="77777777" w:rsidR="00C37EA0" w:rsidRPr="00AF1C53" w:rsidRDefault="00C37EA0" w:rsidP="00C37EA0">
      <w:pPr>
        <w:divId w:val="527259509"/>
        <w:rPr>
          <w:rFonts w:ascii="Arial" w:hAnsi="Arial" w:cs="Arial"/>
          <w:color w:val="002060"/>
        </w:rPr>
      </w:pPr>
    </w:p>
    <w:p w14:paraId="580EA7D7"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si svolgeranno con gare ad eliminazione diretta di sola andata.</w:t>
      </w:r>
    </w:p>
    <w:p w14:paraId="4549D286" w14:textId="77777777" w:rsidR="00C37EA0" w:rsidRPr="00AF1C53" w:rsidRDefault="00C37EA0" w:rsidP="00C37EA0">
      <w:pPr>
        <w:divId w:val="527259509"/>
        <w:rPr>
          <w:rFonts w:ascii="Arial" w:hAnsi="Arial" w:cs="Arial"/>
          <w:color w:val="002060"/>
          <w:sz w:val="22"/>
          <w:szCs w:val="22"/>
        </w:rPr>
      </w:pPr>
    </w:p>
    <w:p w14:paraId="3C1E3C57" w14:textId="7CFFFAF5" w:rsidR="00C37EA0" w:rsidRPr="00AF1C53" w:rsidRDefault="00501B1E" w:rsidP="00C37EA0">
      <w:pPr>
        <w:divId w:val="527259509"/>
        <w:rPr>
          <w:rFonts w:ascii="Arial" w:hAnsi="Arial" w:cs="Arial"/>
          <w:color w:val="002060"/>
          <w:sz w:val="22"/>
          <w:szCs w:val="22"/>
        </w:rPr>
      </w:pPr>
      <w:r>
        <w:rPr>
          <w:rFonts w:ascii="Arial" w:hAnsi="Arial" w:cs="Arial"/>
          <w:color w:val="002060"/>
          <w:sz w:val="22"/>
          <w:szCs w:val="22"/>
        </w:rPr>
        <w:t>Gli accoppiamenti delle squadre qualificate in ogni categoria sono stati determinati mediante il sorteggio effettuato da</w:t>
      </w:r>
      <w:r w:rsidR="00C37EA0" w:rsidRPr="003D70B9">
        <w:rPr>
          <w:rFonts w:ascii="Arial" w:hAnsi="Arial" w:cs="Arial"/>
          <w:color w:val="002060"/>
          <w:sz w:val="22"/>
          <w:szCs w:val="22"/>
        </w:rPr>
        <w:t xml:space="preserve">l Comitato Regionale Marche il </w:t>
      </w:r>
      <w:r>
        <w:rPr>
          <w:rFonts w:ascii="Arial" w:hAnsi="Arial" w:cs="Arial"/>
          <w:color w:val="002060"/>
          <w:sz w:val="22"/>
          <w:szCs w:val="22"/>
        </w:rPr>
        <w:t>22 dicembre 2021</w:t>
      </w:r>
      <w:r w:rsidR="00C37EA0" w:rsidRPr="003D70B9">
        <w:rPr>
          <w:rFonts w:ascii="Arial" w:hAnsi="Arial" w:cs="Arial"/>
          <w:color w:val="002060"/>
          <w:sz w:val="22"/>
          <w:szCs w:val="22"/>
        </w:rPr>
        <w:t xml:space="preserve"> presso il </w:t>
      </w:r>
      <w:r w:rsidR="00C37EA0" w:rsidRPr="00CD696E">
        <w:rPr>
          <w:rFonts w:ascii="Arial" w:hAnsi="Arial" w:cs="Arial"/>
          <w:color w:val="002060"/>
          <w:sz w:val="22"/>
          <w:szCs w:val="22"/>
        </w:rPr>
        <w:t>“</w:t>
      </w:r>
      <w:proofErr w:type="spellStart"/>
      <w:r w:rsidR="00C37EA0" w:rsidRPr="00CD696E">
        <w:rPr>
          <w:rFonts w:ascii="Arial" w:hAnsi="Arial" w:cs="Arial"/>
          <w:color w:val="002060"/>
          <w:sz w:val="22"/>
          <w:szCs w:val="22"/>
        </w:rPr>
        <w:t>PalaSavelli</w:t>
      </w:r>
      <w:proofErr w:type="spellEnd"/>
      <w:r w:rsidR="00C37EA0" w:rsidRPr="00CD696E">
        <w:rPr>
          <w:rFonts w:ascii="Arial" w:hAnsi="Arial" w:cs="Arial"/>
          <w:color w:val="002060"/>
          <w:sz w:val="22"/>
          <w:szCs w:val="22"/>
        </w:rPr>
        <w:t>”</w:t>
      </w:r>
      <w:r w:rsidR="00C37EA0" w:rsidRPr="003D70B9">
        <w:rPr>
          <w:rFonts w:ascii="Arial" w:hAnsi="Arial" w:cs="Arial"/>
          <w:color w:val="002060"/>
          <w:sz w:val="22"/>
          <w:szCs w:val="22"/>
        </w:rPr>
        <w:t xml:space="preserve"> </w:t>
      </w:r>
      <w:r w:rsidR="00C37EA0">
        <w:rPr>
          <w:rFonts w:ascii="Arial" w:hAnsi="Arial" w:cs="Arial"/>
          <w:color w:val="002060"/>
          <w:sz w:val="22"/>
          <w:szCs w:val="22"/>
        </w:rPr>
        <w:t xml:space="preserve">nel corso della conferenza stampa di presentazione delle </w:t>
      </w:r>
      <w:proofErr w:type="spellStart"/>
      <w:r w:rsidR="00C37EA0">
        <w:rPr>
          <w:rFonts w:ascii="Arial" w:hAnsi="Arial" w:cs="Arial"/>
          <w:color w:val="002060"/>
          <w:sz w:val="22"/>
          <w:szCs w:val="22"/>
        </w:rPr>
        <w:t>Finals</w:t>
      </w:r>
      <w:proofErr w:type="spellEnd"/>
      <w:r w:rsidR="00C37EA0">
        <w:rPr>
          <w:rFonts w:ascii="Arial" w:hAnsi="Arial" w:cs="Arial"/>
          <w:color w:val="002060"/>
          <w:sz w:val="22"/>
          <w:szCs w:val="22"/>
        </w:rPr>
        <w:t xml:space="preserve"> Cup </w:t>
      </w:r>
      <w:r w:rsidR="00C37EA0" w:rsidRPr="003D70B9">
        <w:rPr>
          <w:rFonts w:ascii="Arial" w:hAnsi="Arial" w:cs="Arial"/>
          <w:color w:val="002060"/>
          <w:sz w:val="22"/>
          <w:szCs w:val="22"/>
        </w:rPr>
        <w:t>come di seguito evidenziato:</w:t>
      </w:r>
      <w:r w:rsidR="00C37EA0" w:rsidRPr="00AF1C53">
        <w:rPr>
          <w:rFonts w:ascii="Arial" w:hAnsi="Arial" w:cs="Arial"/>
          <w:color w:val="002060"/>
          <w:sz w:val="22"/>
          <w:szCs w:val="22"/>
        </w:rPr>
        <w:t xml:space="preserve"> </w:t>
      </w:r>
    </w:p>
    <w:p w14:paraId="6EFDB164" w14:textId="77777777" w:rsidR="00C37EA0" w:rsidRPr="00AF1C53" w:rsidRDefault="00C37EA0" w:rsidP="00C37EA0">
      <w:pPr>
        <w:divId w:val="527259509"/>
        <w:rPr>
          <w:rFonts w:ascii="Arial" w:hAnsi="Arial" w:cs="Arial"/>
          <w:color w:val="002060"/>
        </w:rPr>
      </w:pPr>
    </w:p>
    <w:p w14:paraId="158B36BA"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18BF388B" w14:textId="77777777" w:rsidR="00C37EA0" w:rsidRPr="00AF1C53" w:rsidRDefault="00C37EA0" w:rsidP="00C37EA0">
      <w:pPr>
        <w:divId w:val="527259509"/>
        <w:rPr>
          <w:rFonts w:ascii="Arial" w:hAnsi="Arial" w:cs="Arial"/>
          <w:color w:val="002060"/>
        </w:rPr>
      </w:pPr>
    </w:p>
    <w:p w14:paraId="7AE8DE18"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Le seguenti Società si sono qualificate alle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529D485C" w14:textId="77777777" w:rsidR="00C37EA0" w:rsidRPr="00AF1C53" w:rsidRDefault="00C37EA0" w:rsidP="00C37EA0">
      <w:pPr>
        <w:pStyle w:val="Corpodeltesto21"/>
        <w:divId w:val="527259509"/>
        <w:rPr>
          <w:rFonts w:ascii="Arial" w:hAnsi="Arial" w:cs="Arial"/>
          <w:color w:val="002060"/>
          <w:sz w:val="22"/>
          <w:szCs w:val="22"/>
        </w:rPr>
      </w:pPr>
    </w:p>
    <w:p w14:paraId="76EDE52F"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700592  </w:t>
      </w:r>
      <w:r>
        <w:rPr>
          <w:rFonts w:ascii="Arial" w:hAnsi="Arial" w:cs="Arial"/>
          <w:b/>
          <w:color w:val="002060"/>
          <w:sz w:val="22"/>
          <w:szCs w:val="22"/>
        </w:rPr>
        <w:tab/>
      </w:r>
      <w:r w:rsidRPr="00AA1DE8">
        <w:rPr>
          <w:rFonts w:ascii="Arial" w:hAnsi="Arial" w:cs="Arial"/>
          <w:b/>
          <w:color w:val="002060"/>
          <w:sz w:val="22"/>
          <w:szCs w:val="22"/>
        </w:rPr>
        <w:t xml:space="preserve">G.S.   </w:t>
      </w:r>
      <w:r>
        <w:rPr>
          <w:rFonts w:ascii="Arial" w:hAnsi="Arial" w:cs="Arial"/>
          <w:b/>
          <w:color w:val="002060"/>
          <w:sz w:val="22"/>
          <w:szCs w:val="22"/>
        </w:rPr>
        <w:tab/>
      </w:r>
      <w:r w:rsidRPr="00AA1DE8">
        <w:rPr>
          <w:rFonts w:ascii="Arial" w:hAnsi="Arial" w:cs="Arial"/>
          <w:b/>
          <w:color w:val="002060"/>
          <w:sz w:val="22"/>
          <w:szCs w:val="22"/>
        </w:rPr>
        <w:t xml:space="preserve">AUDAX 1970 S.ANGELO    </w:t>
      </w:r>
    </w:p>
    <w:p w14:paraId="1F7E2E44"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934477  </w:t>
      </w:r>
      <w:r>
        <w:rPr>
          <w:rFonts w:ascii="Arial" w:hAnsi="Arial" w:cs="Arial"/>
          <w:b/>
          <w:color w:val="002060"/>
          <w:sz w:val="22"/>
          <w:szCs w:val="22"/>
        </w:rPr>
        <w:tab/>
      </w:r>
      <w:r w:rsidRPr="00AA1DE8">
        <w:rPr>
          <w:rFonts w:ascii="Arial" w:hAnsi="Arial" w:cs="Arial"/>
          <w:b/>
          <w:color w:val="002060"/>
          <w:sz w:val="22"/>
          <w:szCs w:val="22"/>
        </w:rPr>
        <w:t>A.P.D. CERRETO D ESI C5 A.S.D.</w:t>
      </w:r>
    </w:p>
    <w:p w14:paraId="46C1B9A6"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 79603  </w:t>
      </w:r>
      <w:r>
        <w:rPr>
          <w:rFonts w:ascii="Arial" w:hAnsi="Arial" w:cs="Arial"/>
          <w:b/>
          <w:color w:val="002060"/>
          <w:sz w:val="22"/>
          <w:szCs w:val="22"/>
        </w:rPr>
        <w:tab/>
      </w:r>
      <w:r w:rsidRPr="00AA1DE8">
        <w:rPr>
          <w:rFonts w:ascii="Arial" w:hAnsi="Arial" w:cs="Arial"/>
          <w:b/>
          <w:color w:val="002060"/>
          <w:sz w:val="22"/>
          <w:szCs w:val="22"/>
        </w:rPr>
        <w:t xml:space="preserve">A.S.D. CHIARAVALLE FUTSAL     </w:t>
      </w:r>
    </w:p>
    <w:p w14:paraId="10FBF212"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930936  </w:t>
      </w:r>
      <w:r>
        <w:rPr>
          <w:rFonts w:ascii="Arial" w:hAnsi="Arial" w:cs="Arial"/>
          <w:b/>
          <w:color w:val="002060"/>
          <w:sz w:val="22"/>
          <w:szCs w:val="22"/>
        </w:rPr>
        <w:tab/>
      </w:r>
      <w:r w:rsidRPr="00AA1DE8">
        <w:rPr>
          <w:rFonts w:ascii="Arial" w:hAnsi="Arial" w:cs="Arial"/>
          <w:b/>
          <w:color w:val="002060"/>
          <w:sz w:val="22"/>
          <w:szCs w:val="22"/>
        </w:rPr>
        <w:t xml:space="preserve">POL.   </w:t>
      </w:r>
      <w:r>
        <w:rPr>
          <w:rFonts w:ascii="Arial" w:hAnsi="Arial" w:cs="Arial"/>
          <w:b/>
          <w:color w:val="002060"/>
          <w:sz w:val="22"/>
          <w:szCs w:val="22"/>
        </w:rPr>
        <w:tab/>
      </w:r>
      <w:r w:rsidRPr="00AA1DE8">
        <w:rPr>
          <w:rFonts w:ascii="Arial" w:hAnsi="Arial" w:cs="Arial"/>
          <w:b/>
          <w:color w:val="002060"/>
          <w:sz w:val="22"/>
          <w:szCs w:val="22"/>
        </w:rPr>
        <w:t xml:space="preserve">CSI STELLA A.S.D.      </w:t>
      </w:r>
    </w:p>
    <w:p w14:paraId="2C824B12"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938107  </w:t>
      </w:r>
      <w:r>
        <w:rPr>
          <w:rFonts w:ascii="Arial" w:hAnsi="Arial" w:cs="Arial"/>
          <w:b/>
          <w:color w:val="002060"/>
          <w:sz w:val="22"/>
          <w:szCs w:val="22"/>
        </w:rPr>
        <w:tab/>
      </w:r>
      <w:r w:rsidRPr="00AA1DE8">
        <w:rPr>
          <w:rFonts w:ascii="Arial" w:hAnsi="Arial" w:cs="Arial"/>
          <w:b/>
          <w:color w:val="002060"/>
          <w:sz w:val="22"/>
          <w:szCs w:val="22"/>
        </w:rPr>
        <w:t xml:space="preserve">A.S.D. JESI CALCIO A 5        </w:t>
      </w:r>
    </w:p>
    <w:p w14:paraId="1D86C3AA"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920728  </w:t>
      </w:r>
      <w:r>
        <w:rPr>
          <w:rFonts w:ascii="Arial" w:hAnsi="Arial" w:cs="Arial"/>
          <w:b/>
          <w:color w:val="002060"/>
          <w:sz w:val="22"/>
          <w:szCs w:val="22"/>
        </w:rPr>
        <w:tab/>
      </w:r>
      <w:r w:rsidRPr="00AA1DE8">
        <w:rPr>
          <w:rFonts w:ascii="Arial" w:hAnsi="Arial" w:cs="Arial"/>
          <w:b/>
          <w:color w:val="002060"/>
          <w:sz w:val="22"/>
          <w:szCs w:val="22"/>
        </w:rPr>
        <w:t xml:space="preserve">A.S.D. MONTELUPONE CALCIO A 5 </w:t>
      </w:r>
    </w:p>
    <w:p w14:paraId="560D073B" w14:textId="77777777" w:rsidR="00C37EA0" w:rsidRPr="00AA1DE8"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700545  </w:t>
      </w:r>
      <w:r>
        <w:rPr>
          <w:rFonts w:ascii="Arial" w:hAnsi="Arial" w:cs="Arial"/>
          <w:b/>
          <w:color w:val="002060"/>
          <w:sz w:val="22"/>
          <w:szCs w:val="22"/>
        </w:rPr>
        <w:tab/>
      </w:r>
      <w:r w:rsidRPr="00AA1DE8">
        <w:rPr>
          <w:rFonts w:ascii="Arial" w:hAnsi="Arial" w:cs="Arial"/>
          <w:b/>
          <w:color w:val="002060"/>
          <w:sz w:val="22"/>
          <w:szCs w:val="22"/>
        </w:rPr>
        <w:t xml:space="preserve">A.S.D. PIETRALACROCE 73       </w:t>
      </w:r>
    </w:p>
    <w:p w14:paraId="4CDB3E4C" w14:textId="77777777" w:rsidR="00C37EA0" w:rsidRDefault="00C37EA0" w:rsidP="00C37EA0">
      <w:pPr>
        <w:pStyle w:val="Corpodeltesto21"/>
        <w:divId w:val="527259509"/>
        <w:rPr>
          <w:rFonts w:ascii="Arial" w:hAnsi="Arial" w:cs="Arial"/>
          <w:b/>
          <w:color w:val="002060"/>
          <w:sz w:val="22"/>
          <w:szCs w:val="22"/>
        </w:rPr>
      </w:pPr>
      <w:r w:rsidRPr="00AA1DE8">
        <w:rPr>
          <w:rFonts w:ascii="Arial" w:hAnsi="Arial" w:cs="Arial"/>
          <w:b/>
          <w:color w:val="002060"/>
          <w:sz w:val="22"/>
          <w:szCs w:val="22"/>
        </w:rPr>
        <w:t xml:space="preserve">952823  </w:t>
      </w:r>
      <w:r>
        <w:rPr>
          <w:rFonts w:ascii="Arial" w:hAnsi="Arial" w:cs="Arial"/>
          <w:b/>
          <w:color w:val="002060"/>
          <w:sz w:val="22"/>
          <w:szCs w:val="22"/>
        </w:rPr>
        <w:tab/>
      </w:r>
      <w:r w:rsidRPr="00AA1DE8">
        <w:rPr>
          <w:rFonts w:ascii="Arial" w:hAnsi="Arial" w:cs="Arial"/>
          <w:b/>
          <w:color w:val="002060"/>
          <w:sz w:val="22"/>
          <w:szCs w:val="22"/>
        </w:rPr>
        <w:t xml:space="preserve">A.S.D. SANGIORGIO             </w:t>
      </w:r>
    </w:p>
    <w:p w14:paraId="11F1B79D" w14:textId="77777777" w:rsidR="00C37EA0" w:rsidRDefault="00C37EA0" w:rsidP="00C37EA0">
      <w:pPr>
        <w:pStyle w:val="Corpodeltesto21"/>
        <w:divId w:val="527259509"/>
        <w:rPr>
          <w:rFonts w:ascii="Arial" w:hAnsi="Arial" w:cs="Arial"/>
          <w:color w:val="002060"/>
          <w:sz w:val="22"/>
          <w:szCs w:val="22"/>
        </w:rPr>
      </w:pPr>
    </w:p>
    <w:p w14:paraId="034764D0" w14:textId="77777777" w:rsidR="00C37EA0" w:rsidRPr="00AF1C53" w:rsidRDefault="00C37EA0" w:rsidP="00C37EA0">
      <w:pPr>
        <w:pStyle w:val="Corpodeltesto21"/>
        <w:divId w:val="527259509"/>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C37EA0" w:rsidRPr="00AF1C53" w14:paraId="2BA68EC3" w14:textId="77777777" w:rsidTr="00C37EA0">
        <w:trPr>
          <w:divId w:val="527259509"/>
          <w:trHeight w:val="240"/>
        </w:trPr>
        <w:tc>
          <w:tcPr>
            <w:tcW w:w="582" w:type="dxa"/>
            <w:tcBorders>
              <w:left w:val="nil"/>
              <w:right w:val="nil"/>
            </w:tcBorders>
            <w:shd w:val="clear" w:color="000000" w:fill="EAEAEA"/>
          </w:tcPr>
          <w:p w14:paraId="64F343D2" w14:textId="77777777" w:rsidR="00C37EA0" w:rsidRPr="00AF1C53" w:rsidRDefault="00C37EA0" w:rsidP="00031B63">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637DBB56"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6988C03C"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06/01/2022</w:t>
            </w:r>
          </w:p>
        </w:tc>
        <w:tc>
          <w:tcPr>
            <w:tcW w:w="207" w:type="dxa"/>
            <w:tcBorders>
              <w:left w:val="nil"/>
              <w:right w:val="nil"/>
            </w:tcBorders>
            <w:shd w:val="clear" w:color="000000" w:fill="EAEAEA"/>
            <w:noWrap/>
            <w:vAlign w:val="center"/>
            <w:hideMark/>
          </w:tcPr>
          <w:p w14:paraId="3E43B083"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5D76EF3" w14:textId="77777777" w:rsidR="00C37EA0" w:rsidRPr="005B250D" w:rsidRDefault="00C37EA0" w:rsidP="00031B63">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4C8468D"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8</w:t>
            </w:r>
            <w:r w:rsidRPr="005B250D">
              <w:rPr>
                <w:rFonts w:ascii="Arial" w:hAnsi="Arial" w:cs="Arial"/>
                <w:b/>
                <w:bCs/>
                <w:color w:val="002060"/>
                <w:sz w:val="22"/>
                <w:szCs w:val="22"/>
              </w:rPr>
              <w:t>/01/2022</w:t>
            </w:r>
          </w:p>
        </w:tc>
        <w:tc>
          <w:tcPr>
            <w:tcW w:w="207" w:type="dxa"/>
            <w:tcBorders>
              <w:top w:val="nil"/>
              <w:left w:val="nil"/>
              <w:right w:val="nil"/>
            </w:tcBorders>
            <w:shd w:val="clear" w:color="000000" w:fill="EAEAEA"/>
            <w:noWrap/>
            <w:vAlign w:val="center"/>
            <w:hideMark/>
          </w:tcPr>
          <w:p w14:paraId="42478D1A"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4DFCFE47"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Finale</w:t>
            </w:r>
          </w:p>
          <w:p w14:paraId="7DB3CFD8"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09/01/2022</w:t>
            </w:r>
          </w:p>
        </w:tc>
        <w:tc>
          <w:tcPr>
            <w:tcW w:w="207" w:type="dxa"/>
            <w:tcBorders>
              <w:top w:val="nil"/>
              <w:left w:val="nil"/>
              <w:bottom w:val="nil"/>
              <w:right w:val="nil"/>
            </w:tcBorders>
            <w:shd w:val="clear" w:color="000000" w:fill="EAEAEA"/>
            <w:noWrap/>
            <w:vAlign w:val="center"/>
            <w:hideMark/>
          </w:tcPr>
          <w:p w14:paraId="76397A71" w14:textId="77777777" w:rsidR="00C37EA0" w:rsidRPr="005B250D"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161B2D53" w14:textId="77777777" w:rsidR="00C37EA0" w:rsidRPr="00AF1C53" w:rsidRDefault="00C37EA0" w:rsidP="00031B63">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C37EA0" w:rsidRPr="00AF1C53" w14:paraId="37BD192F" w14:textId="77777777" w:rsidTr="00C37EA0">
        <w:trPr>
          <w:divId w:val="527259509"/>
          <w:trHeight w:val="240"/>
        </w:trPr>
        <w:tc>
          <w:tcPr>
            <w:tcW w:w="582" w:type="dxa"/>
            <w:tcBorders>
              <w:top w:val="nil"/>
              <w:left w:val="nil"/>
              <w:bottom w:val="single" w:sz="4" w:space="0" w:color="auto"/>
              <w:right w:val="nil"/>
            </w:tcBorders>
          </w:tcPr>
          <w:p w14:paraId="2FBF9EDD" w14:textId="77777777" w:rsidR="00C37EA0" w:rsidRPr="00AF1C53" w:rsidRDefault="00C37EA0" w:rsidP="00031B63">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53E5DD3" w14:textId="77777777" w:rsidR="00C37EA0" w:rsidRPr="00AF1C53" w:rsidRDefault="00C37EA0" w:rsidP="00031B63">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24A243D1" w14:textId="77777777" w:rsidR="00C37EA0" w:rsidRPr="00AF1C53" w:rsidRDefault="00C37EA0" w:rsidP="00031B63">
            <w:pPr>
              <w:rPr>
                <w:rFonts w:ascii="Arial" w:hAnsi="Arial" w:cs="Arial"/>
                <w:b/>
                <w:color w:val="002060"/>
              </w:rPr>
            </w:pPr>
          </w:p>
        </w:tc>
        <w:tc>
          <w:tcPr>
            <w:tcW w:w="207" w:type="dxa"/>
            <w:tcBorders>
              <w:top w:val="nil"/>
              <w:left w:val="nil"/>
              <w:right w:val="nil"/>
            </w:tcBorders>
            <w:shd w:val="clear" w:color="auto" w:fill="auto"/>
            <w:noWrap/>
            <w:vAlign w:val="center"/>
            <w:hideMark/>
          </w:tcPr>
          <w:p w14:paraId="00106C71"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111CD16B" w14:textId="77777777" w:rsidR="00C37EA0" w:rsidRPr="00AF1C53" w:rsidRDefault="00C37EA0" w:rsidP="00031B63">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99AA95A"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D5F9AA8" w14:textId="77777777" w:rsidR="00C37EA0" w:rsidRPr="00AF1C53" w:rsidRDefault="00C37EA0" w:rsidP="00031B63">
            <w:pPr>
              <w:jc w:val="center"/>
              <w:rPr>
                <w:rFonts w:ascii="Arial" w:hAnsi="Arial" w:cs="Arial"/>
                <w:color w:val="002060"/>
                <w:sz w:val="17"/>
                <w:szCs w:val="17"/>
              </w:rPr>
            </w:pPr>
          </w:p>
        </w:tc>
      </w:tr>
      <w:tr w:rsidR="00C37EA0" w:rsidRPr="00AF1C53" w14:paraId="1486E4AA" w14:textId="77777777" w:rsidTr="00C37EA0">
        <w:trPr>
          <w:divId w:val="527259509"/>
          <w:trHeight w:val="240"/>
        </w:trPr>
        <w:tc>
          <w:tcPr>
            <w:tcW w:w="582" w:type="dxa"/>
            <w:vMerge w:val="restart"/>
            <w:tcBorders>
              <w:top w:val="single" w:sz="4" w:space="0" w:color="auto"/>
              <w:left w:val="nil"/>
              <w:right w:val="nil"/>
            </w:tcBorders>
            <w:shd w:val="clear" w:color="000000" w:fill="FFFF00"/>
          </w:tcPr>
          <w:p w14:paraId="6C7BF4E4" w14:textId="77777777" w:rsidR="00C37EA0" w:rsidRPr="00AF1C53" w:rsidRDefault="00C37EA0" w:rsidP="00031B63">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6A6EC058" w14:textId="5DB74841"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sidR="00FC230D">
              <w:rPr>
                <w:rFonts w:ascii="Arial" w:hAnsi="Arial" w:cs="Arial"/>
                <w:iCs/>
                <w:color w:val="002060"/>
                <w:sz w:val="22"/>
                <w:szCs w:val="22"/>
              </w:rPr>
              <w:t xml:space="preserve"> </w:t>
            </w:r>
            <w:r w:rsidR="00FC230D" w:rsidRPr="00FC230D">
              <w:rPr>
                <w:rFonts w:ascii="Arial" w:hAnsi="Arial" w:cs="Arial"/>
                <w:b/>
                <w:bCs/>
                <w:iCs/>
                <w:color w:val="002060"/>
                <w:sz w:val="22"/>
                <w:szCs w:val="22"/>
              </w:rPr>
              <w:t>CERRETO D</w:t>
            </w:r>
            <w:r w:rsidR="00FC230D">
              <w:rPr>
                <w:rFonts w:ascii="Arial" w:hAnsi="Arial" w:cs="Arial"/>
                <w:b/>
                <w:bCs/>
                <w:iCs/>
                <w:color w:val="002060"/>
                <w:sz w:val="22"/>
                <w:szCs w:val="22"/>
              </w:rPr>
              <w:t>’</w:t>
            </w:r>
            <w:r w:rsidR="00FC230D" w:rsidRPr="00FC230D">
              <w:rPr>
                <w:rFonts w:ascii="Arial" w:hAnsi="Arial" w:cs="Arial"/>
                <w:b/>
                <w:bCs/>
                <w:iCs/>
                <w:color w:val="002060"/>
                <w:sz w:val="22"/>
                <w:szCs w:val="22"/>
              </w:rPr>
              <w:t>ESI C5 A.S.D.</w:t>
            </w:r>
          </w:p>
        </w:tc>
        <w:tc>
          <w:tcPr>
            <w:tcW w:w="2372" w:type="dxa"/>
            <w:tcBorders>
              <w:left w:val="nil"/>
              <w:bottom w:val="single" w:sz="4" w:space="0" w:color="auto"/>
              <w:right w:val="nil"/>
            </w:tcBorders>
            <w:shd w:val="clear" w:color="auto" w:fill="auto"/>
            <w:noWrap/>
            <w:vAlign w:val="center"/>
            <w:hideMark/>
          </w:tcPr>
          <w:p w14:paraId="35D5D100" w14:textId="77777777" w:rsidR="00C37EA0" w:rsidRPr="00AF1C53" w:rsidRDefault="00C37EA0" w:rsidP="00031B63">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66BFCF74"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678688E7"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F3EF81C"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DC11D1F" w14:textId="77777777" w:rsidR="00C37EA0" w:rsidRPr="00AF1C53" w:rsidRDefault="00C37EA0" w:rsidP="00031B63">
            <w:pPr>
              <w:rPr>
                <w:rFonts w:ascii="Arial" w:hAnsi="Arial" w:cs="Arial"/>
                <w:color w:val="002060"/>
                <w:sz w:val="17"/>
                <w:szCs w:val="17"/>
              </w:rPr>
            </w:pPr>
          </w:p>
        </w:tc>
      </w:tr>
      <w:tr w:rsidR="00C37EA0" w:rsidRPr="00AF1C53" w14:paraId="1C5FE18E" w14:textId="77777777" w:rsidTr="00C37EA0">
        <w:trPr>
          <w:divId w:val="527259509"/>
          <w:trHeight w:val="240"/>
        </w:trPr>
        <w:tc>
          <w:tcPr>
            <w:tcW w:w="582" w:type="dxa"/>
            <w:vMerge/>
            <w:tcBorders>
              <w:left w:val="nil"/>
              <w:bottom w:val="single" w:sz="4" w:space="0" w:color="auto"/>
              <w:right w:val="single" w:sz="4" w:space="0" w:color="auto"/>
            </w:tcBorders>
            <w:shd w:val="clear" w:color="000000" w:fill="FFFF00"/>
          </w:tcPr>
          <w:p w14:paraId="15FEFC4B"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72217500" w14:textId="06BBDB6B"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CSI STELLA A.S.D.</w:t>
            </w:r>
          </w:p>
        </w:tc>
        <w:tc>
          <w:tcPr>
            <w:tcW w:w="2372" w:type="dxa"/>
            <w:tcBorders>
              <w:top w:val="single" w:sz="4" w:space="0" w:color="auto"/>
              <w:left w:val="single" w:sz="4" w:space="0" w:color="auto"/>
              <w:bottom w:val="nil"/>
              <w:right w:val="nil"/>
            </w:tcBorders>
            <w:shd w:val="clear" w:color="auto" w:fill="auto"/>
            <w:noWrap/>
            <w:vAlign w:val="center"/>
            <w:hideMark/>
          </w:tcPr>
          <w:p w14:paraId="08928434"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7E67476"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5F0ECE33"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60953C4"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EDF6CDB" w14:textId="77777777" w:rsidR="00C37EA0" w:rsidRPr="00AF1C53" w:rsidRDefault="00C37EA0" w:rsidP="00031B63">
            <w:pPr>
              <w:rPr>
                <w:rFonts w:ascii="Arial" w:hAnsi="Arial" w:cs="Arial"/>
                <w:color w:val="002060"/>
                <w:sz w:val="17"/>
                <w:szCs w:val="17"/>
              </w:rPr>
            </w:pPr>
          </w:p>
        </w:tc>
      </w:tr>
      <w:tr w:rsidR="00C37EA0" w:rsidRPr="00AF1C53" w14:paraId="1F030615" w14:textId="77777777" w:rsidTr="00C37EA0">
        <w:trPr>
          <w:divId w:val="527259509"/>
          <w:trHeight w:val="240"/>
        </w:trPr>
        <w:tc>
          <w:tcPr>
            <w:tcW w:w="582" w:type="dxa"/>
            <w:vMerge w:val="restart"/>
            <w:tcBorders>
              <w:top w:val="single" w:sz="4" w:space="0" w:color="auto"/>
              <w:left w:val="nil"/>
              <w:right w:val="nil"/>
            </w:tcBorders>
          </w:tcPr>
          <w:p w14:paraId="255CCFD1"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749D467C" w14:textId="3B77D572"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sidR="00FC230D">
              <w:rPr>
                <w:rFonts w:ascii="Arial" w:hAnsi="Arial" w:cs="Arial"/>
                <w:i/>
                <w:color w:val="002060"/>
                <w:sz w:val="22"/>
                <w:szCs w:val="22"/>
              </w:rPr>
              <w:t xml:space="preserve"> </w:t>
            </w:r>
            <w:r w:rsidR="00FC230D" w:rsidRPr="0055217E">
              <w:rPr>
                <w:rFonts w:ascii="Arial" w:hAnsi="Arial" w:cs="Arial"/>
                <w:b/>
                <w:bCs/>
                <w:iCs/>
                <w:color w:val="002060"/>
                <w:sz w:val="21"/>
                <w:szCs w:val="21"/>
              </w:rPr>
              <w:t>MONTELUPONE C</w:t>
            </w:r>
            <w:r w:rsidR="0055217E">
              <w:rPr>
                <w:rFonts w:ascii="Arial" w:hAnsi="Arial" w:cs="Arial"/>
                <w:b/>
                <w:bCs/>
                <w:iCs/>
                <w:color w:val="002060"/>
                <w:sz w:val="21"/>
                <w:szCs w:val="21"/>
              </w:rPr>
              <w:t>ALCIO A 5</w:t>
            </w:r>
          </w:p>
        </w:tc>
        <w:tc>
          <w:tcPr>
            <w:tcW w:w="2372" w:type="dxa"/>
            <w:tcBorders>
              <w:top w:val="nil"/>
              <w:left w:val="nil"/>
              <w:bottom w:val="single" w:sz="4" w:space="0" w:color="auto"/>
              <w:right w:val="nil"/>
            </w:tcBorders>
            <w:shd w:val="clear" w:color="auto" w:fill="auto"/>
            <w:noWrap/>
            <w:vAlign w:val="center"/>
            <w:hideMark/>
          </w:tcPr>
          <w:p w14:paraId="50A600C7"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0B78A458"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E45737A"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396BC8F1"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7708932C" w14:textId="77777777" w:rsidR="00C37EA0" w:rsidRPr="00AF1C53" w:rsidRDefault="00C37EA0" w:rsidP="00031B63">
            <w:pPr>
              <w:rPr>
                <w:rFonts w:ascii="Arial" w:hAnsi="Arial" w:cs="Arial"/>
                <w:color w:val="002060"/>
                <w:sz w:val="17"/>
                <w:szCs w:val="17"/>
              </w:rPr>
            </w:pPr>
          </w:p>
        </w:tc>
      </w:tr>
      <w:tr w:rsidR="00C37EA0" w:rsidRPr="00AF1C53" w14:paraId="0A65C3C1" w14:textId="77777777" w:rsidTr="00C37EA0">
        <w:trPr>
          <w:divId w:val="527259509"/>
          <w:trHeight w:val="240"/>
        </w:trPr>
        <w:tc>
          <w:tcPr>
            <w:tcW w:w="582" w:type="dxa"/>
            <w:vMerge/>
            <w:tcBorders>
              <w:left w:val="nil"/>
              <w:bottom w:val="single" w:sz="4" w:space="0" w:color="auto"/>
              <w:right w:val="single" w:sz="4" w:space="0" w:color="000000"/>
            </w:tcBorders>
          </w:tcPr>
          <w:p w14:paraId="520D1A49"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B6475F" w14:textId="490D1447"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AUDAX 1970 S.ANGELO</w:t>
            </w:r>
          </w:p>
        </w:tc>
        <w:tc>
          <w:tcPr>
            <w:tcW w:w="2372" w:type="dxa"/>
            <w:tcBorders>
              <w:top w:val="nil"/>
              <w:left w:val="nil"/>
              <w:bottom w:val="nil"/>
              <w:right w:val="nil"/>
            </w:tcBorders>
            <w:shd w:val="clear" w:color="auto" w:fill="auto"/>
            <w:noWrap/>
            <w:vAlign w:val="center"/>
            <w:hideMark/>
          </w:tcPr>
          <w:p w14:paraId="7ADCF414" w14:textId="77777777" w:rsidR="00C37EA0" w:rsidRPr="00AF1C53" w:rsidRDefault="00C37EA0" w:rsidP="00031B63">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098CAB0A"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48A5733"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7A40450C"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0EA5D194" w14:textId="77777777" w:rsidR="00C37EA0" w:rsidRPr="00AF1C53" w:rsidRDefault="00C37EA0" w:rsidP="00031B63">
            <w:pPr>
              <w:rPr>
                <w:rFonts w:ascii="Arial" w:hAnsi="Arial" w:cs="Arial"/>
                <w:color w:val="002060"/>
                <w:sz w:val="17"/>
                <w:szCs w:val="17"/>
              </w:rPr>
            </w:pPr>
          </w:p>
        </w:tc>
      </w:tr>
      <w:tr w:rsidR="00C37EA0" w:rsidRPr="00AF1C53" w14:paraId="0FDD3800" w14:textId="77777777" w:rsidTr="00C37EA0">
        <w:trPr>
          <w:divId w:val="527259509"/>
          <w:trHeight w:val="240"/>
        </w:trPr>
        <w:tc>
          <w:tcPr>
            <w:tcW w:w="582" w:type="dxa"/>
            <w:vMerge w:val="restart"/>
            <w:tcBorders>
              <w:top w:val="single" w:sz="4" w:space="0" w:color="auto"/>
              <w:left w:val="nil"/>
              <w:right w:val="nil"/>
            </w:tcBorders>
            <w:shd w:val="clear" w:color="000000" w:fill="FFFF00"/>
          </w:tcPr>
          <w:p w14:paraId="7D13844C"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0C758DC" w14:textId="0BDB32FC"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5</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2AA8D680"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2A39B99A"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03921F44"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17C630C6" w14:textId="77777777" w:rsidR="00C37EA0" w:rsidRPr="00AF1C53" w:rsidRDefault="00C37EA0" w:rsidP="00031B63">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949D0D5" w14:textId="77777777" w:rsidR="00C37EA0" w:rsidRPr="00AF1C53" w:rsidRDefault="00C37EA0" w:rsidP="00031B63">
            <w:pPr>
              <w:rPr>
                <w:rFonts w:ascii="Arial" w:hAnsi="Arial" w:cs="Arial"/>
                <w:color w:val="002060"/>
                <w:sz w:val="17"/>
                <w:szCs w:val="17"/>
              </w:rPr>
            </w:pPr>
          </w:p>
        </w:tc>
      </w:tr>
      <w:tr w:rsidR="00C37EA0" w:rsidRPr="00AF1C53" w14:paraId="7319676F" w14:textId="77777777" w:rsidTr="00C37EA0">
        <w:trPr>
          <w:divId w:val="527259509"/>
          <w:trHeight w:val="240"/>
        </w:trPr>
        <w:tc>
          <w:tcPr>
            <w:tcW w:w="582" w:type="dxa"/>
            <w:vMerge/>
            <w:tcBorders>
              <w:left w:val="nil"/>
              <w:bottom w:val="single" w:sz="4" w:space="0" w:color="auto"/>
              <w:right w:val="single" w:sz="4" w:space="0" w:color="000000"/>
            </w:tcBorders>
            <w:shd w:val="clear" w:color="000000" w:fill="FFFF00"/>
          </w:tcPr>
          <w:p w14:paraId="34BA0974"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60097C7B" w14:textId="006BD520"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6</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JESI CALCIO A 5</w:t>
            </w:r>
          </w:p>
        </w:tc>
        <w:tc>
          <w:tcPr>
            <w:tcW w:w="2372" w:type="dxa"/>
            <w:tcBorders>
              <w:top w:val="nil"/>
              <w:left w:val="nil"/>
              <w:bottom w:val="nil"/>
              <w:right w:val="nil"/>
            </w:tcBorders>
            <w:shd w:val="clear" w:color="auto" w:fill="auto"/>
            <w:noWrap/>
            <w:vAlign w:val="center"/>
            <w:hideMark/>
          </w:tcPr>
          <w:p w14:paraId="66F9769D"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B484F83"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01F0C55"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72291E79"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2E830311" w14:textId="77777777" w:rsidR="00C37EA0" w:rsidRPr="00AF1C53" w:rsidRDefault="00C37EA0" w:rsidP="00031B63">
            <w:pPr>
              <w:rPr>
                <w:rFonts w:ascii="Arial" w:hAnsi="Arial" w:cs="Arial"/>
                <w:color w:val="002060"/>
                <w:sz w:val="17"/>
                <w:szCs w:val="17"/>
              </w:rPr>
            </w:pPr>
          </w:p>
        </w:tc>
      </w:tr>
      <w:tr w:rsidR="00C37EA0" w:rsidRPr="00AF1C53" w14:paraId="5298BE79" w14:textId="77777777" w:rsidTr="00C37EA0">
        <w:trPr>
          <w:divId w:val="527259509"/>
          <w:trHeight w:val="240"/>
        </w:trPr>
        <w:tc>
          <w:tcPr>
            <w:tcW w:w="582" w:type="dxa"/>
            <w:vMerge w:val="restart"/>
            <w:tcBorders>
              <w:top w:val="single" w:sz="4" w:space="0" w:color="auto"/>
              <w:left w:val="nil"/>
              <w:right w:val="nil"/>
            </w:tcBorders>
          </w:tcPr>
          <w:p w14:paraId="30A1F95F"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50E888A7" w14:textId="46DFEB16" w:rsidR="00C37EA0" w:rsidRPr="00FC230D" w:rsidRDefault="00C37EA0" w:rsidP="00031B63">
            <w:pPr>
              <w:rPr>
                <w:rFonts w:ascii="Arial" w:hAnsi="Arial" w:cs="Arial"/>
                <w:b/>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7</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PIETRALACROCE 73</w:t>
            </w:r>
          </w:p>
        </w:tc>
        <w:tc>
          <w:tcPr>
            <w:tcW w:w="2372" w:type="dxa"/>
            <w:tcBorders>
              <w:top w:val="nil"/>
              <w:left w:val="nil"/>
              <w:bottom w:val="single" w:sz="4" w:space="0" w:color="auto"/>
              <w:right w:val="nil"/>
            </w:tcBorders>
            <w:shd w:val="clear" w:color="auto" w:fill="auto"/>
            <w:noWrap/>
            <w:vAlign w:val="center"/>
            <w:hideMark/>
          </w:tcPr>
          <w:p w14:paraId="03CF5207"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438A8479"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408FD0F"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7E0FFE4" w14:textId="77777777" w:rsidR="00C37EA0" w:rsidRPr="00AF1C53" w:rsidRDefault="00C37EA0" w:rsidP="00031B63">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6DC5A6B1" w14:textId="77777777" w:rsidR="00C37EA0" w:rsidRPr="00AF1C53" w:rsidRDefault="00C37EA0" w:rsidP="00031B63">
            <w:pPr>
              <w:rPr>
                <w:rFonts w:ascii="Arial" w:hAnsi="Arial" w:cs="Arial"/>
                <w:color w:val="002060"/>
                <w:sz w:val="17"/>
                <w:szCs w:val="17"/>
              </w:rPr>
            </w:pPr>
          </w:p>
        </w:tc>
      </w:tr>
      <w:tr w:rsidR="00C37EA0" w:rsidRPr="00AF1C53" w14:paraId="2A4EDD49" w14:textId="77777777" w:rsidTr="00C37EA0">
        <w:trPr>
          <w:divId w:val="527259509"/>
          <w:trHeight w:val="240"/>
        </w:trPr>
        <w:tc>
          <w:tcPr>
            <w:tcW w:w="582" w:type="dxa"/>
            <w:vMerge/>
            <w:tcBorders>
              <w:left w:val="nil"/>
              <w:bottom w:val="single" w:sz="4" w:space="0" w:color="auto"/>
              <w:right w:val="single" w:sz="4" w:space="0" w:color="000000"/>
            </w:tcBorders>
          </w:tcPr>
          <w:p w14:paraId="48D010A2" w14:textId="77777777" w:rsidR="00C37EA0" w:rsidRPr="00AF1C53" w:rsidRDefault="00C37EA0" w:rsidP="00031B63">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1AE72C" w14:textId="08AD8D2D" w:rsidR="00C37EA0" w:rsidRPr="00FC230D"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8</w:t>
            </w:r>
            <w:r w:rsidR="00FC230D">
              <w:rPr>
                <w:rFonts w:ascii="Arial" w:hAnsi="Arial" w:cs="Arial"/>
                <w:i/>
                <w:color w:val="002060"/>
                <w:sz w:val="22"/>
                <w:szCs w:val="22"/>
              </w:rPr>
              <w:t xml:space="preserve"> </w:t>
            </w:r>
            <w:r w:rsidR="00FC230D" w:rsidRPr="00FC230D">
              <w:rPr>
                <w:rFonts w:ascii="Arial" w:hAnsi="Arial" w:cs="Arial"/>
                <w:b/>
                <w:bCs/>
                <w:iCs/>
                <w:color w:val="002060"/>
                <w:sz w:val="22"/>
                <w:szCs w:val="22"/>
              </w:rPr>
              <w:t>SANGIORGIO</w:t>
            </w:r>
          </w:p>
        </w:tc>
        <w:tc>
          <w:tcPr>
            <w:tcW w:w="2372" w:type="dxa"/>
            <w:tcBorders>
              <w:top w:val="nil"/>
              <w:left w:val="nil"/>
              <w:right w:val="nil"/>
            </w:tcBorders>
            <w:shd w:val="clear" w:color="auto" w:fill="auto"/>
            <w:noWrap/>
            <w:vAlign w:val="center"/>
            <w:hideMark/>
          </w:tcPr>
          <w:p w14:paraId="30237866" w14:textId="77777777" w:rsidR="00C37EA0" w:rsidRPr="00AF1C53" w:rsidRDefault="00C37EA0" w:rsidP="00031B63">
            <w:pPr>
              <w:rPr>
                <w:rFonts w:ascii="Arial" w:hAnsi="Arial" w:cs="Arial"/>
                <w:color w:val="002060"/>
              </w:rPr>
            </w:pPr>
          </w:p>
        </w:tc>
        <w:tc>
          <w:tcPr>
            <w:tcW w:w="207" w:type="dxa"/>
            <w:tcBorders>
              <w:top w:val="nil"/>
              <w:left w:val="nil"/>
              <w:right w:val="nil"/>
            </w:tcBorders>
            <w:shd w:val="clear" w:color="auto" w:fill="auto"/>
            <w:noWrap/>
            <w:vAlign w:val="center"/>
            <w:hideMark/>
          </w:tcPr>
          <w:p w14:paraId="5BCEACCE"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22C84D2E"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945983A" w14:textId="77777777" w:rsidR="00C37EA0" w:rsidRPr="00AF1C53" w:rsidRDefault="00C37EA0" w:rsidP="00031B63">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7DEDE3F3" w14:textId="77777777" w:rsidR="00C37EA0" w:rsidRPr="00AF1C53" w:rsidRDefault="00C37EA0" w:rsidP="00031B63">
            <w:pPr>
              <w:rPr>
                <w:rFonts w:ascii="Arial" w:hAnsi="Arial" w:cs="Arial"/>
                <w:color w:val="002060"/>
                <w:sz w:val="17"/>
                <w:szCs w:val="17"/>
              </w:rPr>
            </w:pPr>
          </w:p>
        </w:tc>
      </w:tr>
    </w:tbl>
    <w:p w14:paraId="2E8C04AD"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 xml:space="preserve"> </w:t>
      </w:r>
    </w:p>
    <w:p w14:paraId="4C9C1B71"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QUARTI DI FINALE</w:t>
      </w:r>
    </w:p>
    <w:p w14:paraId="1BD5998A"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GIOVEDI’ 6 GENNAIO 2022</w:t>
      </w:r>
    </w:p>
    <w:p w14:paraId="7908CAB1" w14:textId="77777777" w:rsidR="00FC23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15:00</w:t>
      </w:r>
      <w:r w:rsidRPr="005B250D">
        <w:rPr>
          <w:rFonts w:ascii="Arial" w:hAnsi="Arial" w:cs="Arial"/>
          <w:color w:val="002060"/>
          <w:sz w:val="22"/>
          <w:szCs w:val="22"/>
        </w:rPr>
        <w:tab/>
        <w:t>QUARTI GARA N° 1</w:t>
      </w:r>
      <w:r w:rsidRPr="005B250D">
        <w:rPr>
          <w:rFonts w:ascii="Arial" w:hAnsi="Arial" w:cs="Arial"/>
          <w:color w:val="002060"/>
          <w:sz w:val="22"/>
          <w:szCs w:val="22"/>
        </w:rPr>
        <w:tab/>
      </w:r>
    </w:p>
    <w:p w14:paraId="6C7014A7" w14:textId="266A7607" w:rsidR="00C37EA0"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CERRETO D’ESI C5 A.S.D. – C.S.I. STELLA A.S.D.</w:t>
      </w:r>
    </w:p>
    <w:p w14:paraId="5D3EBB8A" w14:textId="77777777" w:rsidR="00FC230D" w:rsidRPr="005B250D" w:rsidRDefault="00FC230D" w:rsidP="00C37EA0">
      <w:pPr>
        <w:divId w:val="527259509"/>
        <w:rPr>
          <w:rFonts w:ascii="Arial" w:hAnsi="Arial" w:cs="Arial"/>
          <w:color w:val="002060"/>
          <w:sz w:val="22"/>
          <w:szCs w:val="22"/>
        </w:rPr>
      </w:pPr>
    </w:p>
    <w:p w14:paraId="22D53C7C"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17:00</w:t>
      </w:r>
      <w:r w:rsidRPr="005B250D">
        <w:rPr>
          <w:rFonts w:ascii="Arial" w:hAnsi="Arial" w:cs="Arial"/>
          <w:color w:val="002060"/>
          <w:sz w:val="22"/>
          <w:szCs w:val="22"/>
        </w:rPr>
        <w:tab/>
        <w:t>QUARTI GARA N° 2</w:t>
      </w:r>
    </w:p>
    <w:p w14:paraId="60B2CB50" w14:textId="37571C9A" w:rsidR="00FC230D"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MONTELUPONE C</w:t>
      </w:r>
      <w:r>
        <w:rPr>
          <w:rFonts w:ascii="Arial" w:hAnsi="Arial" w:cs="Arial"/>
          <w:b/>
          <w:bCs/>
          <w:color w:val="002060"/>
          <w:sz w:val="22"/>
          <w:szCs w:val="22"/>
        </w:rPr>
        <w:t xml:space="preserve">ALCIO A </w:t>
      </w:r>
      <w:r w:rsidRPr="00FC230D">
        <w:rPr>
          <w:rFonts w:ascii="Arial" w:hAnsi="Arial" w:cs="Arial"/>
          <w:b/>
          <w:bCs/>
          <w:color w:val="002060"/>
          <w:sz w:val="22"/>
          <w:szCs w:val="22"/>
        </w:rPr>
        <w:t>5 – AUDAX 1970 S.ANGELO</w:t>
      </w:r>
    </w:p>
    <w:p w14:paraId="05DFFAEC" w14:textId="77777777" w:rsidR="00FC230D" w:rsidRDefault="00FC230D" w:rsidP="00C37EA0">
      <w:pPr>
        <w:divId w:val="527259509"/>
        <w:rPr>
          <w:rFonts w:ascii="Arial" w:hAnsi="Arial" w:cs="Arial"/>
          <w:color w:val="002060"/>
          <w:sz w:val="22"/>
          <w:szCs w:val="22"/>
        </w:rPr>
      </w:pPr>
    </w:p>
    <w:p w14:paraId="697E3796" w14:textId="216CA99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QUARTI GARA N° 3</w:t>
      </w:r>
    </w:p>
    <w:p w14:paraId="1B1FB012" w14:textId="44DFA632" w:rsidR="00FC230D" w:rsidRPr="00FC230D" w:rsidRDefault="00FC230D"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CHIARAVALLE FUTSAL – JESI CALCIO A 5</w:t>
      </w:r>
    </w:p>
    <w:p w14:paraId="52F79DE9" w14:textId="77777777" w:rsidR="00FC230D" w:rsidRDefault="00FC230D" w:rsidP="00C37EA0">
      <w:pPr>
        <w:divId w:val="527259509"/>
        <w:rPr>
          <w:rFonts w:ascii="Arial" w:hAnsi="Arial" w:cs="Arial"/>
          <w:color w:val="002060"/>
          <w:sz w:val="22"/>
          <w:szCs w:val="22"/>
        </w:rPr>
      </w:pPr>
    </w:p>
    <w:p w14:paraId="2A276DD4" w14:textId="7CA9DA11"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21:00</w:t>
      </w:r>
      <w:r w:rsidRPr="005B250D">
        <w:rPr>
          <w:rFonts w:ascii="Arial" w:hAnsi="Arial" w:cs="Arial"/>
          <w:color w:val="002060"/>
          <w:sz w:val="22"/>
          <w:szCs w:val="22"/>
        </w:rPr>
        <w:tab/>
        <w:t>QUARTI GARA N° 4</w:t>
      </w:r>
    </w:p>
    <w:p w14:paraId="45AD2CEA" w14:textId="57C9A642" w:rsidR="00C37EA0" w:rsidRPr="00FC230D" w:rsidRDefault="00FC230D" w:rsidP="00C37EA0">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FC230D">
        <w:rPr>
          <w:rFonts w:ascii="Arial" w:hAnsi="Arial" w:cs="Arial"/>
          <w:b/>
          <w:bCs/>
          <w:color w:val="002060"/>
          <w:sz w:val="22"/>
          <w:szCs w:val="22"/>
        </w:rPr>
        <w:t>PIETRALACROCE 73 – SANGIORGIO</w:t>
      </w:r>
    </w:p>
    <w:p w14:paraId="18161E54" w14:textId="77777777" w:rsidR="00FC230D" w:rsidRPr="00AF1C53" w:rsidRDefault="00FC230D" w:rsidP="00C37EA0">
      <w:pPr>
        <w:pStyle w:val="Corpodeltesto21"/>
        <w:divId w:val="527259509"/>
        <w:rPr>
          <w:rFonts w:ascii="Arial" w:hAnsi="Arial" w:cs="Arial"/>
          <w:color w:val="002060"/>
          <w:sz w:val="22"/>
          <w:szCs w:val="22"/>
        </w:rPr>
      </w:pPr>
    </w:p>
    <w:p w14:paraId="1FA0F11D"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SEMIFINALI</w:t>
      </w:r>
    </w:p>
    <w:p w14:paraId="7C4EB2C8"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SABATO 8 GENNAIO 2022</w:t>
      </w:r>
    </w:p>
    <w:p w14:paraId="722DAD45"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19:00</w:t>
      </w:r>
      <w:r w:rsidRPr="005B250D">
        <w:rPr>
          <w:rFonts w:ascii="Arial" w:hAnsi="Arial" w:cs="Arial"/>
          <w:color w:val="002060"/>
          <w:sz w:val="22"/>
          <w:szCs w:val="22"/>
        </w:rPr>
        <w:tab/>
        <w:t>SEMIFINALE GARA N° 1 (vincente quarti gara n° 1 - vincente quarti gara n° 2)</w:t>
      </w:r>
    </w:p>
    <w:p w14:paraId="5D5D31C4"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lastRenderedPageBreak/>
        <w:t>ORE 21:00</w:t>
      </w:r>
      <w:r w:rsidRPr="005B250D">
        <w:rPr>
          <w:rFonts w:ascii="Arial" w:hAnsi="Arial" w:cs="Arial"/>
          <w:color w:val="002060"/>
          <w:sz w:val="22"/>
          <w:szCs w:val="22"/>
        </w:rPr>
        <w:tab/>
        <w:t>SEMIFINALE GARA N° 2 (vincente quarti gara n° 3 - vincente quarti gara n° 4)</w:t>
      </w:r>
    </w:p>
    <w:p w14:paraId="5B4B163A" w14:textId="77777777" w:rsidR="00C37EA0" w:rsidRPr="005B250D" w:rsidRDefault="00C37EA0" w:rsidP="00C37EA0">
      <w:pPr>
        <w:pStyle w:val="Corpodeltesto21"/>
        <w:divId w:val="527259509"/>
        <w:rPr>
          <w:rFonts w:ascii="Arial" w:hAnsi="Arial" w:cs="Arial"/>
          <w:color w:val="002060"/>
          <w:sz w:val="22"/>
          <w:szCs w:val="22"/>
        </w:rPr>
      </w:pPr>
    </w:p>
    <w:p w14:paraId="6AA089BB" w14:textId="77777777" w:rsidR="00C37EA0" w:rsidRPr="005B250D" w:rsidRDefault="00C37EA0" w:rsidP="00C37EA0">
      <w:pPr>
        <w:divId w:val="527259509"/>
        <w:rPr>
          <w:rFonts w:ascii="Arial" w:hAnsi="Arial" w:cs="Arial"/>
          <w:b/>
          <w:color w:val="002060"/>
          <w:sz w:val="22"/>
          <w:szCs w:val="22"/>
        </w:rPr>
      </w:pPr>
      <w:r w:rsidRPr="005B250D">
        <w:rPr>
          <w:rFonts w:ascii="Arial" w:hAnsi="Arial" w:cs="Arial"/>
          <w:b/>
          <w:color w:val="002060"/>
          <w:sz w:val="22"/>
          <w:szCs w:val="22"/>
        </w:rPr>
        <w:t>FINALE</w:t>
      </w:r>
    </w:p>
    <w:p w14:paraId="2BD0C2E5" w14:textId="77777777" w:rsidR="00C37EA0" w:rsidRPr="005B250D" w:rsidRDefault="00C37EA0" w:rsidP="00C37EA0">
      <w:pPr>
        <w:divId w:val="527259509"/>
        <w:rPr>
          <w:rFonts w:ascii="Arial" w:hAnsi="Arial" w:cs="Arial"/>
          <w:b/>
          <w:i/>
          <w:color w:val="002060"/>
          <w:sz w:val="22"/>
          <w:szCs w:val="22"/>
        </w:rPr>
      </w:pPr>
      <w:r w:rsidRPr="005B250D">
        <w:rPr>
          <w:rFonts w:ascii="Arial" w:hAnsi="Arial" w:cs="Arial"/>
          <w:b/>
          <w:i/>
          <w:color w:val="002060"/>
          <w:sz w:val="22"/>
          <w:szCs w:val="22"/>
        </w:rPr>
        <w:t>DOMENICA 9 GENNAIO 2022</w:t>
      </w:r>
    </w:p>
    <w:p w14:paraId="02D19D9E" w14:textId="77777777" w:rsidR="00C37EA0" w:rsidRPr="005B250D" w:rsidRDefault="00C37EA0" w:rsidP="00C37EA0">
      <w:pPr>
        <w:divId w:val="527259509"/>
        <w:rPr>
          <w:rFonts w:ascii="Arial" w:hAnsi="Arial" w:cs="Arial"/>
          <w:color w:val="002060"/>
          <w:sz w:val="22"/>
          <w:szCs w:val="22"/>
        </w:rPr>
      </w:pPr>
      <w:r w:rsidRPr="005B250D">
        <w:rPr>
          <w:rFonts w:ascii="Arial" w:hAnsi="Arial" w:cs="Arial"/>
          <w:color w:val="002060"/>
          <w:sz w:val="22"/>
          <w:szCs w:val="22"/>
        </w:rPr>
        <w:t>ORE 18:30</w:t>
      </w:r>
      <w:r w:rsidRPr="005B250D">
        <w:rPr>
          <w:rFonts w:ascii="Arial" w:hAnsi="Arial" w:cs="Arial"/>
          <w:color w:val="002060"/>
          <w:sz w:val="22"/>
          <w:szCs w:val="22"/>
        </w:rPr>
        <w:tab/>
        <w:t>FINALE (vincente semifinale gara n° 1 - vincente semifinale gara</w:t>
      </w:r>
      <w:r w:rsidRPr="005B250D">
        <w:rPr>
          <w:rFonts w:ascii="Arial" w:hAnsi="Arial" w:cs="Arial"/>
          <w:color w:val="002060"/>
          <w:sz w:val="22"/>
          <w:szCs w:val="22"/>
        </w:rPr>
        <w:tab/>
        <w:t>n° 2)</w:t>
      </w:r>
    </w:p>
    <w:p w14:paraId="3E986262" w14:textId="77777777" w:rsidR="00C37EA0" w:rsidRDefault="00C37EA0" w:rsidP="00C37EA0">
      <w:pPr>
        <w:pStyle w:val="Corpodeltesto21"/>
        <w:divId w:val="527259509"/>
        <w:rPr>
          <w:rFonts w:ascii="Arial" w:hAnsi="Arial" w:cs="Arial"/>
          <w:color w:val="002060"/>
          <w:sz w:val="22"/>
          <w:szCs w:val="22"/>
        </w:rPr>
      </w:pPr>
    </w:p>
    <w:p w14:paraId="770314FB" w14:textId="77777777" w:rsidR="00C37EA0" w:rsidRPr="00923679" w:rsidRDefault="00C37EA0" w:rsidP="00C37EA0">
      <w:pPr>
        <w:pStyle w:val="Corpodeltesto21"/>
        <w:divId w:val="527259509"/>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4C48C7AF" w14:textId="77777777" w:rsidR="00C37EA0" w:rsidRPr="00CC16DC" w:rsidRDefault="00C37EA0" w:rsidP="00C37EA0">
      <w:pPr>
        <w:pStyle w:val="Nessunaspaziatura"/>
        <w:jc w:val="both"/>
        <w:divId w:val="527259509"/>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1F2170FF" w14:textId="77777777" w:rsidR="00C37EA0" w:rsidRPr="00AF1C53" w:rsidRDefault="00C37EA0" w:rsidP="00C37EA0">
      <w:pPr>
        <w:pStyle w:val="Corpodeltesto21"/>
        <w:divId w:val="527259509"/>
        <w:rPr>
          <w:rFonts w:ascii="Arial" w:hAnsi="Arial" w:cs="Arial"/>
          <w:color w:val="002060"/>
          <w:sz w:val="22"/>
          <w:szCs w:val="22"/>
        </w:rPr>
      </w:pPr>
    </w:p>
    <w:p w14:paraId="60F8BA1B" w14:textId="77777777" w:rsidR="00C37EA0" w:rsidRPr="00AF1C53" w:rsidRDefault="00C37EA0" w:rsidP="00C37EA0">
      <w:pPr>
        <w:pStyle w:val="Corpodeltesto21"/>
        <w:divId w:val="527259509"/>
        <w:rPr>
          <w:rFonts w:ascii="Arial" w:hAnsi="Arial" w:cs="Arial"/>
          <w:color w:val="002060"/>
          <w:sz w:val="22"/>
          <w:szCs w:val="22"/>
        </w:rPr>
      </w:pPr>
    </w:p>
    <w:p w14:paraId="410884FC"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7EE295F4" w14:textId="77777777" w:rsidR="00C37EA0" w:rsidRPr="00AF1C53" w:rsidRDefault="00C37EA0" w:rsidP="00C37EA0">
      <w:pPr>
        <w:divId w:val="527259509"/>
        <w:rPr>
          <w:rFonts w:ascii="Arial" w:hAnsi="Arial" w:cs="Arial"/>
          <w:color w:val="002060"/>
          <w:sz w:val="22"/>
          <w:szCs w:val="22"/>
        </w:rPr>
      </w:pPr>
    </w:p>
    <w:p w14:paraId="559FACBF"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69B30602" w14:textId="77777777" w:rsidR="00C37EA0" w:rsidRPr="00AF1C53" w:rsidRDefault="00C37EA0" w:rsidP="00C37EA0">
      <w:pPr>
        <w:pStyle w:val="Corpodeltesto21"/>
        <w:divId w:val="527259509"/>
        <w:rPr>
          <w:rFonts w:ascii="Arial" w:hAnsi="Arial" w:cs="Arial"/>
          <w:color w:val="002060"/>
          <w:sz w:val="22"/>
          <w:szCs w:val="22"/>
        </w:rPr>
      </w:pPr>
    </w:p>
    <w:p w14:paraId="13FA66C7" w14:textId="77777777" w:rsidR="00C37EA0" w:rsidRPr="00B97D93"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932729  </w:t>
      </w:r>
      <w:r>
        <w:rPr>
          <w:rFonts w:ascii="Arial" w:hAnsi="Arial" w:cs="Arial"/>
          <w:b/>
          <w:color w:val="002060"/>
          <w:sz w:val="22"/>
          <w:szCs w:val="22"/>
        </w:rPr>
        <w:tab/>
      </w:r>
      <w:r w:rsidRPr="00B97D93">
        <w:rPr>
          <w:rFonts w:ascii="Arial" w:hAnsi="Arial" w:cs="Arial"/>
          <w:b/>
          <w:color w:val="002060"/>
          <w:sz w:val="22"/>
          <w:szCs w:val="22"/>
        </w:rPr>
        <w:t>A.S.D. FUTSAL PRANDONE</w:t>
      </w:r>
    </w:p>
    <w:p w14:paraId="084590ED"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 78082  </w:t>
      </w:r>
      <w:r>
        <w:rPr>
          <w:rFonts w:ascii="Arial" w:hAnsi="Arial" w:cs="Arial"/>
          <w:b/>
          <w:color w:val="002060"/>
          <w:sz w:val="22"/>
          <w:szCs w:val="22"/>
        </w:rPr>
        <w:tab/>
      </w:r>
      <w:r w:rsidRPr="00B97D93">
        <w:rPr>
          <w:rFonts w:ascii="Arial" w:hAnsi="Arial" w:cs="Arial"/>
          <w:b/>
          <w:color w:val="002060"/>
          <w:sz w:val="22"/>
          <w:szCs w:val="22"/>
        </w:rPr>
        <w:t xml:space="preserve">A.S.D. PIANDIROSE     </w:t>
      </w:r>
    </w:p>
    <w:p w14:paraId="6FD58326" w14:textId="77777777" w:rsidR="00C37EA0" w:rsidRPr="00AF1C53" w:rsidRDefault="00C37EA0" w:rsidP="00C37EA0">
      <w:pPr>
        <w:pStyle w:val="Corpodeltesto21"/>
        <w:divId w:val="527259509"/>
        <w:rPr>
          <w:rFonts w:ascii="Arial" w:hAnsi="Arial" w:cs="Arial"/>
          <w:color w:val="002060"/>
          <w:sz w:val="22"/>
          <w:szCs w:val="22"/>
        </w:rPr>
      </w:pPr>
    </w:p>
    <w:p w14:paraId="6D154BB4"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65061ED1"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36D91D74"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16:30</w:t>
      </w:r>
      <w:r w:rsidRPr="002E013A">
        <w:rPr>
          <w:rFonts w:ascii="Arial" w:hAnsi="Arial" w:cs="Arial"/>
          <w:color w:val="002060"/>
          <w:sz w:val="22"/>
          <w:szCs w:val="22"/>
        </w:rPr>
        <w:tab/>
        <w:t>FINALE</w:t>
      </w:r>
    </w:p>
    <w:p w14:paraId="424BC9B3" w14:textId="77777777" w:rsidR="00C37EA0" w:rsidRPr="00B97D93" w:rsidRDefault="00C37EA0" w:rsidP="00990F15">
      <w:pPr>
        <w:pStyle w:val="Corpodeltesto21"/>
        <w:ind w:left="708" w:firstLine="708"/>
        <w:divId w:val="527259509"/>
        <w:rPr>
          <w:rFonts w:ascii="Arial" w:hAnsi="Arial" w:cs="Arial"/>
          <w:b/>
          <w:bCs/>
          <w:color w:val="002060"/>
          <w:sz w:val="22"/>
          <w:szCs w:val="22"/>
        </w:rPr>
      </w:pPr>
      <w:r w:rsidRPr="00B97D93">
        <w:rPr>
          <w:rFonts w:ascii="Arial" w:hAnsi="Arial" w:cs="Arial"/>
          <w:b/>
          <w:bCs/>
          <w:color w:val="002060"/>
          <w:sz w:val="22"/>
          <w:szCs w:val="22"/>
        </w:rPr>
        <w:t>PIANDIROSE – FUTSAL PRANDONE</w:t>
      </w:r>
    </w:p>
    <w:p w14:paraId="7085BAB5" w14:textId="77777777" w:rsidR="00C37EA0" w:rsidRDefault="00C37EA0" w:rsidP="00C37EA0">
      <w:pPr>
        <w:pStyle w:val="Corpodeltesto21"/>
        <w:divId w:val="527259509"/>
        <w:rPr>
          <w:rFonts w:ascii="Arial" w:hAnsi="Arial" w:cs="Arial"/>
          <w:color w:val="002060"/>
          <w:sz w:val="22"/>
          <w:szCs w:val="22"/>
        </w:rPr>
      </w:pPr>
    </w:p>
    <w:p w14:paraId="5558940F" w14:textId="77777777" w:rsidR="00C37EA0" w:rsidRPr="00AF1C53" w:rsidRDefault="00C37EA0" w:rsidP="00C37EA0">
      <w:pPr>
        <w:pStyle w:val="Corpodeltesto21"/>
        <w:divId w:val="527259509"/>
        <w:rPr>
          <w:rFonts w:ascii="Arial" w:hAnsi="Arial" w:cs="Arial"/>
          <w:color w:val="002060"/>
          <w:sz w:val="22"/>
          <w:szCs w:val="22"/>
        </w:rPr>
      </w:pPr>
    </w:p>
    <w:p w14:paraId="4234E94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21 CALCIO A 5</w:t>
      </w:r>
    </w:p>
    <w:p w14:paraId="02E61CDE" w14:textId="77777777" w:rsidR="00C37EA0" w:rsidRPr="00AF1C53" w:rsidRDefault="00C37EA0" w:rsidP="00C37EA0">
      <w:pPr>
        <w:divId w:val="527259509"/>
        <w:rPr>
          <w:rFonts w:ascii="Arial" w:hAnsi="Arial" w:cs="Arial"/>
          <w:color w:val="002060"/>
          <w:sz w:val="22"/>
          <w:szCs w:val="22"/>
        </w:rPr>
      </w:pPr>
    </w:p>
    <w:p w14:paraId="50EE1C7B"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59C77E7D" w14:textId="77777777" w:rsidR="00C37EA0" w:rsidRPr="00AF1C53" w:rsidRDefault="00C37EA0" w:rsidP="00C37EA0">
      <w:pPr>
        <w:pStyle w:val="Corpodeltesto21"/>
        <w:divId w:val="527259509"/>
        <w:rPr>
          <w:rFonts w:ascii="Arial" w:hAnsi="Arial" w:cs="Arial"/>
          <w:color w:val="002060"/>
          <w:sz w:val="22"/>
          <w:szCs w:val="22"/>
        </w:rPr>
      </w:pPr>
    </w:p>
    <w:p w14:paraId="554C7027" w14:textId="77777777" w:rsidR="00C37EA0" w:rsidRPr="00B97D93"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930936  </w:t>
      </w:r>
      <w:r>
        <w:rPr>
          <w:rFonts w:ascii="Arial" w:hAnsi="Arial" w:cs="Arial"/>
          <w:b/>
          <w:color w:val="002060"/>
          <w:sz w:val="22"/>
          <w:szCs w:val="22"/>
        </w:rPr>
        <w:tab/>
      </w:r>
      <w:r w:rsidRPr="00B97D93">
        <w:rPr>
          <w:rFonts w:ascii="Arial" w:hAnsi="Arial" w:cs="Arial"/>
          <w:b/>
          <w:color w:val="002060"/>
          <w:sz w:val="22"/>
          <w:szCs w:val="22"/>
        </w:rPr>
        <w:t>POL.   CSI STELLA A.S.D.</w:t>
      </w:r>
    </w:p>
    <w:p w14:paraId="707773D6"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700364  </w:t>
      </w:r>
      <w:r>
        <w:rPr>
          <w:rFonts w:ascii="Arial" w:hAnsi="Arial" w:cs="Arial"/>
          <w:b/>
          <w:color w:val="002060"/>
          <w:sz w:val="22"/>
          <w:szCs w:val="22"/>
        </w:rPr>
        <w:tab/>
      </w:r>
      <w:r w:rsidRPr="00B97D93">
        <w:rPr>
          <w:rFonts w:ascii="Arial" w:hAnsi="Arial" w:cs="Arial"/>
          <w:b/>
          <w:color w:val="002060"/>
          <w:sz w:val="22"/>
          <w:szCs w:val="22"/>
        </w:rPr>
        <w:t xml:space="preserve">SSDARL ITALSERVICE C5   </w:t>
      </w:r>
    </w:p>
    <w:p w14:paraId="31A3D99F" w14:textId="77777777" w:rsidR="00C37EA0" w:rsidRPr="00B97D93" w:rsidRDefault="00C37EA0" w:rsidP="00C37EA0">
      <w:pPr>
        <w:pStyle w:val="Corpodeltesto21"/>
        <w:divId w:val="527259509"/>
        <w:rPr>
          <w:rFonts w:ascii="Arial" w:hAnsi="Arial" w:cs="Arial"/>
          <w:bCs/>
          <w:color w:val="002060"/>
          <w:sz w:val="22"/>
          <w:szCs w:val="22"/>
        </w:rPr>
      </w:pPr>
    </w:p>
    <w:p w14:paraId="75E06C6B"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3DAC45E6"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VENERDI’ 7 GENNAIO 2022</w:t>
      </w:r>
    </w:p>
    <w:p w14:paraId="15025A4E"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17:30</w:t>
      </w:r>
      <w:r w:rsidRPr="002E013A">
        <w:rPr>
          <w:rFonts w:ascii="Arial" w:hAnsi="Arial" w:cs="Arial"/>
          <w:color w:val="002060"/>
          <w:sz w:val="22"/>
          <w:szCs w:val="22"/>
        </w:rPr>
        <w:tab/>
        <w:t>FINALE</w:t>
      </w:r>
    </w:p>
    <w:p w14:paraId="164F1C55"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CSI STELLA A.S.D. – ITALSERVICE C5</w:t>
      </w:r>
    </w:p>
    <w:p w14:paraId="73FEB2FB" w14:textId="77777777" w:rsidR="00C37EA0" w:rsidRPr="00AF1C53" w:rsidRDefault="00C37EA0" w:rsidP="00C37EA0">
      <w:pPr>
        <w:pStyle w:val="Corpodeltesto21"/>
        <w:divId w:val="527259509"/>
        <w:rPr>
          <w:rFonts w:ascii="Arial" w:hAnsi="Arial" w:cs="Arial"/>
          <w:color w:val="002060"/>
          <w:sz w:val="22"/>
          <w:szCs w:val="22"/>
        </w:rPr>
      </w:pPr>
    </w:p>
    <w:p w14:paraId="0D2539AD" w14:textId="77777777" w:rsidR="00C37EA0" w:rsidRPr="00AF1C53" w:rsidRDefault="00C37EA0" w:rsidP="00C37EA0">
      <w:pPr>
        <w:pStyle w:val="Corpodeltesto21"/>
        <w:divId w:val="527259509"/>
        <w:rPr>
          <w:rFonts w:ascii="Arial" w:hAnsi="Arial" w:cs="Arial"/>
          <w:color w:val="002060"/>
          <w:sz w:val="22"/>
          <w:szCs w:val="22"/>
        </w:rPr>
      </w:pPr>
    </w:p>
    <w:p w14:paraId="68226A4D"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0B54FE9E" w14:textId="77777777" w:rsidR="00C37EA0" w:rsidRPr="00AF1C53" w:rsidRDefault="00C37EA0" w:rsidP="00C37EA0">
      <w:pPr>
        <w:divId w:val="527259509"/>
        <w:rPr>
          <w:rFonts w:ascii="Arial" w:hAnsi="Arial" w:cs="Arial"/>
          <w:color w:val="002060"/>
        </w:rPr>
      </w:pPr>
    </w:p>
    <w:p w14:paraId="56B8A36D"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04627700" w14:textId="77777777" w:rsidR="00C37EA0" w:rsidRPr="00AF1C53" w:rsidRDefault="00C37EA0" w:rsidP="00C37EA0">
      <w:pPr>
        <w:pStyle w:val="Corpodeltesto21"/>
        <w:divId w:val="527259509"/>
        <w:rPr>
          <w:rFonts w:ascii="Arial" w:hAnsi="Arial" w:cs="Arial"/>
          <w:color w:val="002060"/>
          <w:sz w:val="22"/>
          <w:szCs w:val="22"/>
        </w:rPr>
      </w:pPr>
    </w:p>
    <w:p w14:paraId="507BEBC7" w14:textId="77777777" w:rsidR="00C37EA0" w:rsidRPr="00B97D93" w:rsidRDefault="00C37EA0" w:rsidP="00C37EA0">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B97D93">
        <w:rPr>
          <w:rFonts w:ascii="Arial" w:hAnsi="Arial" w:cs="Arial"/>
          <w:b/>
          <w:color w:val="002060"/>
          <w:sz w:val="22"/>
          <w:szCs w:val="22"/>
        </w:rPr>
        <w:t xml:space="preserve">80699  </w:t>
      </w:r>
      <w:r>
        <w:rPr>
          <w:rFonts w:ascii="Arial" w:hAnsi="Arial" w:cs="Arial"/>
          <w:b/>
          <w:color w:val="002060"/>
          <w:sz w:val="22"/>
          <w:szCs w:val="22"/>
        </w:rPr>
        <w:tab/>
      </w:r>
      <w:r w:rsidRPr="00B97D93">
        <w:rPr>
          <w:rFonts w:ascii="Arial" w:hAnsi="Arial" w:cs="Arial"/>
          <w:b/>
          <w:color w:val="002060"/>
          <w:sz w:val="22"/>
          <w:szCs w:val="22"/>
        </w:rPr>
        <w:t>A.S.D. CANTINE RIUNITE CSI</w:t>
      </w:r>
    </w:p>
    <w:p w14:paraId="3D1114A6" w14:textId="77777777" w:rsidR="00C37EA0" w:rsidRDefault="00C37EA0" w:rsidP="00C37EA0">
      <w:pPr>
        <w:pStyle w:val="Corpodeltesto21"/>
        <w:divId w:val="527259509"/>
        <w:rPr>
          <w:rFonts w:ascii="Arial" w:hAnsi="Arial" w:cs="Arial"/>
          <w:b/>
          <w:color w:val="002060"/>
          <w:sz w:val="22"/>
          <w:szCs w:val="22"/>
        </w:rPr>
      </w:pPr>
      <w:r w:rsidRPr="00B97D93">
        <w:rPr>
          <w:rFonts w:ascii="Arial" w:hAnsi="Arial" w:cs="Arial"/>
          <w:b/>
          <w:color w:val="002060"/>
          <w:sz w:val="22"/>
          <w:szCs w:val="22"/>
        </w:rPr>
        <w:t xml:space="preserve">917673  </w:t>
      </w:r>
      <w:r>
        <w:rPr>
          <w:rFonts w:ascii="Arial" w:hAnsi="Arial" w:cs="Arial"/>
          <w:b/>
          <w:color w:val="002060"/>
          <w:sz w:val="22"/>
          <w:szCs w:val="22"/>
        </w:rPr>
        <w:tab/>
      </w:r>
      <w:r w:rsidRPr="00B97D93">
        <w:rPr>
          <w:rFonts w:ascii="Arial" w:hAnsi="Arial" w:cs="Arial"/>
          <w:b/>
          <w:color w:val="002060"/>
          <w:sz w:val="22"/>
          <w:szCs w:val="22"/>
        </w:rPr>
        <w:t xml:space="preserve">A.S.D. REAL FABRIANO      </w:t>
      </w:r>
    </w:p>
    <w:p w14:paraId="5351F899" w14:textId="77777777" w:rsidR="00C37EA0" w:rsidRPr="00B97D93" w:rsidRDefault="00C37EA0" w:rsidP="00C37EA0">
      <w:pPr>
        <w:pStyle w:val="Corpodeltesto21"/>
        <w:divId w:val="527259509"/>
        <w:rPr>
          <w:rFonts w:ascii="Arial" w:hAnsi="Arial" w:cs="Arial"/>
          <w:bCs/>
          <w:color w:val="002060"/>
          <w:sz w:val="22"/>
          <w:szCs w:val="22"/>
        </w:rPr>
      </w:pPr>
    </w:p>
    <w:p w14:paraId="0ABAECB0"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4016CD04"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45C3EB51" w14:textId="77777777" w:rsidR="00C37EA0" w:rsidRPr="002E013A"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17:00</w:t>
      </w:r>
      <w:r w:rsidRPr="002E013A">
        <w:rPr>
          <w:rFonts w:ascii="Arial" w:hAnsi="Arial" w:cs="Arial"/>
          <w:color w:val="002060"/>
          <w:sz w:val="22"/>
          <w:szCs w:val="22"/>
        </w:rPr>
        <w:tab/>
        <w:t>FINALE</w:t>
      </w:r>
    </w:p>
    <w:p w14:paraId="08276C9A"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REAL FABRIANO – CANTNE RIUNITE CSI</w:t>
      </w:r>
    </w:p>
    <w:p w14:paraId="6B7E122E" w14:textId="77777777" w:rsidR="00C37EA0" w:rsidRPr="00AF1C53" w:rsidRDefault="00C37EA0" w:rsidP="00C37EA0">
      <w:pPr>
        <w:pStyle w:val="Corpodeltesto21"/>
        <w:divId w:val="527259509"/>
        <w:rPr>
          <w:rFonts w:ascii="Arial" w:hAnsi="Arial" w:cs="Arial"/>
          <w:color w:val="002060"/>
          <w:sz w:val="22"/>
          <w:szCs w:val="22"/>
        </w:rPr>
      </w:pPr>
    </w:p>
    <w:p w14:paraId="5E8C5E6D" w14:textId="77777777" w:rsidR="00C37EA0" w:rsidRPr="00AF1C53" w:rsidRDefault="00C37EA0" w:rsidP="00C37EA0">
      <w:pPr>
        <w:pStyle w:val="Corpodeltesto21"/>
        <w:divId w:val="527259509"/>
        <w:rPr>
          <w:rFonts w:ascii="Arial" w:hAnsi="Arial" w:cs="Arial"/>
          <w:color w:val="002060"/>
          <w:sz w:val="22"/>
          <w:szCs w:val="22"/>
        </w:rPr>
      </w:pPr>
    </w:p>
    <w:p w14:paraId="4A0F7535"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4E104486" w14:textId="77777777" w:rsidR="00C37EA0" w:rsidRPr="00AF1C53" w:rsidRDefault="00C37EA0" w:rsidP="00C37EA0">
      <w:pPr>
        <w:divId w:val="527259509"/>
        <w:rPr>
          <w:rFonts w:ascii="Arial" w:hAnsi="Arial" w:cs="Arial"/>
          <w:color w:val="002060"/>
          <w:sz w:val="22"/>
          <w:szCs w:val="22"/>
        </w:rPr>
      </w:pPr>
    </w:p>
    <w:p w14:paraId="6121B373" w14:textId="77777777" w:rsidR="00C37EA0" w:rsidRPr="00AF1C53" w:rsidRDefault="00C37EA0" w:rsidP="00C37EA0">
      <w:pPr>
        <w:divId w:val="527259509"/>
        <w:rPr>
          <w:rFonts w:ascii="Arial" w:hAnsi="Arial" w:cs="Arial"/>
          <w:color w:val="002060"/>
        </w:rPr>
      </w:pPr>
    </w:p>
    <w:p w14:paraId="64EE3CC2"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229DD397" w14:textId="77777777" w:rsidR="00C37EA0" w:rsidRPr="00AF1C53" w:rsidRDefault="00C37EA0" w:rsidP="00C37EA0">
      <w:pPr>
        <w:pStyle w:val="Corpodeltesto21"/>
        <w:divId w:val="527259509"/>
        <w:rPr>
          <w:rFonts w:ascii="Arial" w:hAnsi="Arial" w:cs="Arial"/>
          <w:color w:val="002060"/>
          <w:sz w:val="22"/>
          <w:szCs w:val="22"/>
        </w:rPr>
      </w:pPr>
    </w:p>
    <w:p w14:paraId="1BCB1E07" w14:textId="77777777" w:rsidR="00C37EA0" w:rsidRPr="00B97D93" w:rsidRDefault="00C37EA0" w:rsidP="00C37EA0">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lastRenderedPageBreak/>
        <w:t xml:space="preserve">700364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 xml:space="preserve">SSDARL ITALSERVICE C5     </w:t>
      </w:r>
    </w:p>
    <w:p w14:paraId="5A4BA1AC" w14:textId="77777777" w:rsidR="00C37EA0" w:rsidRDefault="00C37EA0" w:rsidP="00C37EA0">
      <w:pPr>
        <w:divId w:val="527259509"/>
        <w:rPr>
          <w:rFonts w:ascii="Arial" w:eastAsia="Lucida Sans Unicode" w:hAnsi="Arial" w:cs="Arial"/>
          <w:b/>
          <w:color w:val="002060"/>
          <w:kern w:val="1"/>
          <w:sz w:val="22"/>
          <w:szCs w:val="22"/>
        </w:rPr>
      </w:pPr>
      <w:r w:rsidRPr="00B97D93">
        <w:rPr>
          <w:rFonts w:ascii="Arial" w:eastAsia="Lucida Sans Unicode" w:hAnsi="Arial" w:cs="Arial"/>
          <w:b/>
          <w:color w:val="002060"/>
          <w:kern w:val="1"/>
          <w:sz w:val="22"/>
          <w:szCs w:val="22"/>
        </w:rPr>
        <w:t xml:space="preserve"> 77579  </w:t>
      </w:r>
      <w:r>
        <w:rPr>
          <w:rFonts w:ascii="Arial" w:eastAsia="Lucida Sans Unicode" w:hAnsi="Arial" w:cs="Arial"/>
          <w:b/>
          <w:color w:val="002060"/>
          <w:kern w:val="1"/>
          <w:sz w:val="22"/>
          <w:szCs w:val="22"/>
        </w:rPr>
        <w:tab/>
      </w:r>
      <w:r w:rsidRPr="00B97D93">
        <w:rPr>
          <w:rFonts w:ascii="Arial" w:eastAsia="Lucida Sans Unicode" w:hAnsi="Arial" w:cs="Arial"/>
          <w:b/>
          <w:color w:val="002060"/>
          <w:kern w:val="1"/>
          <w:sz w:val="22"/>
          <w:szCs w:val="22"/>
        </w:rPr>
        <w:t>A.S.D. RECANATI CALCIO A 5</w:t>
      </w:r>
    </w:p>
    <w:p w14:paraId="228626FE" w14:textId="77777777" w:rsidR="00C37EA0" w:rsidRPr="00B97D93" w:rsidRDefault="00C37EA0" w:rsidP="00C37EA0">
      <w:pPr>
        <w:pStyle w:val="Corpodeltesto21"/>
        <w:divId w:val="527259509"/>
        <w:rPr>
          <w:rFonts w:ascii="Arial" w:hAnsi="Arial" w:cs="Arial"/>
          <w:bCs/>
          <w:color w:val="002060"/>
          <w:sz w:val="22"/>
          <w:szCs w:val="22"/>
        </w:rPr>
      </w:pPr>
    </w:p>
    <w:p w14:paraId="0F929A2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063035F1"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SABATO 8 GENNAIO 2022</w:t>
      </w:r>
    </w:p>
    <w:p w14:paraId="02921062" w14:textId="77777777" w:rsidR="00C37EA0" w:rsidRPr="002E013A"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388B2B10"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ITALSERVICE C5 – RECANATI CALCIO A 5</w:t>
      </w:r>
    </w:p>
    <w:p w14:paraId="4DFFC5C7" w14:textId="77777777" w:rsidR="00C37EA0" w:rsidRPr="00AF1C53" w:rsidRDefault="00C37EA0" w:rsidP="00C37EA0">
      <w:pPr>
        <w:pStyle w:val="Corpodeltesto21"/>
        <w:divId w:val="527259509"/>
        <w:rPr>
          <w:rFonts w:ascii="Arial" w:hAnsi="Arial" w:cs="Arial"/>
          <w:color w:val="002060"/>
          <w:sz w:val="22"/>
          <w:szCs w:val="22"/>
        </w:rPr>
      </w:pPr>
    </w:p>
    <w:p w14:paraId="68534047" w14:textId="77777777" w:rsidR="00C37EA0" w:rsidRPr="00AF1C53" w:rsidRDefault="00C37EA0" w:rsidP="00C37EA0">
      <w:pPr>
        <w:pStyle w:val="Corpodeltesto21"/>
        <w:divId w:val="527259509"/>
        <w:rPr>
          <w:rFonts w:ascii="Arial" w:hAnsi="Arial" w:cs="Arial"/>
          <w:color w:val="002060"/>
          <w:sz w:val="22"/>
          <w:szCs w:val="22"/>
        </w:rPr>
      </w:pPr>
    </w:p>
    <w:p w14:paraId="5CD5CD9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113D05FB" w14:textId="77777777" w:rsidR="00C37EA0" w:rsidRPr="00AF1C53" w:rsidRDefault="00C37EA0" w:rsidP="00C37EA0">
      <w:pPr>
        <w:divId w:val="527259509"/>
        <w:rPr>
          <w:rFonts w:ascii="Arial" w:hAnsi="Arial" w:cs="Arial"/>
          <w:color w:val="002060"/>
        </w:rPr>
      </w:pPr>
    </w:p>
    <w:p w14:paraId="6D1B25C7"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w:t>
      </w:r>
    </w:p>
    <w:p w14:paraId="45853AF4" w14:textId="77777777" w:rsidR="00C37EA0" w:rsidRPr="00AF1C53" w:rsidRDefault="00C37EA0" w:rsidP="00C37EA0">
      <w:pPr>
        <w:pStyle w:val="Corpodeltesto21"/>
        <w:divId w:val="527259509"/>
        <w:rPr>
          <w:rFonts w:ascii="Arial" w:hAnsi="Arial" w:cs="Arial"/>
          <w:color w:val="002060"/>
          <w:sz w:val="22"/>
          <w:szCs w:val="22"/>
        </w:rPr>
      </w:pPr>
    </w:p>
    <w:p w14:paraId="23337FA1"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932889  </w:t>
      </w:r>
      <w:r>
        <w:rPr>
          <w:rFonts w:ascii="Arial" w:hAnsi="Arial" w:cs="Arial"/>
          <w:b/>
          <w:color w:val="002060"/>
          <w:sz w:val="22"/>
          <w:szCs w:val="22"/>
        </w:rPr>
        <w:tab/>
      </w:r>
      <w:r w:rsidRPr="00C3450C">
        <w:rPr>
          <w:rFonts w:ascii="Arial" w:hAnsi="Arial" w:cs="Arial"/>
          <w:b/>
          <w:color w:val="002060"/>
          <w:sz w:val="22"/>
          <w:szCs w:val="22"/>
        </w:rPr>
        <w:t xml:space="preserve">A.S.D. ACLI MANTOVANI CALCIO A 5 </w:t>
      </w:r>
    </w:p>
    <w:p w14:paraId="09B406ED" w14:textId="77777777" w:rsidR="00C37EA0"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943510  </w:t>
      </w:r>
      <w:r>
        <w:rPr>
          <w:rFonts w:ascii="Arial" w:hAnsi="Arial" w:cs="Arial"/>
          <w:b/>
          <w:color w:val="002060"/>
          <w:sz w:val="22"/>
          <w:szCs w:val="22"/>
        </w:rPr>
        <w:tab/>
      </w:r>
      <w:r w:rsidRPr="00C3450C">
        <w:rPr>
          <w:rFonts w:ascii="Arial" w:hAnsi="Arial" w:cs="Arial"/>
          <w:b/>
          <w:color w:val="002060"/>
          <w:sz w:val="22"/>
          <w:szCs w:val="22"/>
        </w:rPr>
        <w:t>A.S.D. AMICI DEL CENTROSOCIO SP.</w:t>
      </w:r>
    </w:p>
    <w:p w14:paraId="5A7A77DB" w14:textId="77777777" w:rsidR="00C37EA0" w:rsidRPr="00C3450C" w:rsidRDefault="00C37EA0" w:rsidP="00C37EA0">
      <w:pPr>
        <w:pStyle w:val="Corpodeltesto21"/>
        <w:divId w:val="527259509"/>
        <w:rPr>
          <w:rFonts w:ascii="Arial" w:hAnsi="Arial" w:cs="Arial"/>
          <w:bCs/>
          <w:color w:val="002060"/>
          <w:sz w:val="22"/>
          <w:szCs w:val="22"/>
        </w:rPr>
      </w:pPr>
    </w:p>
    <w:p w14:paraId="2754EA8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7FB5C19C" w14:textId="77777777" w:rsidR="00C37EA0" w:rsidRPr="002E013A" w:rsidRDefault="00C37EA0" w:rsidP="00C37EA0">
      <w:pPr>
        <w:divId w:val="527259509"/>
        <w:rPr>
          <w:rFonts w:ascii="Arial" w:hAnsi="Arial" w:cs="Arial"/>
          <w:b/>
          <w:i/>
          <w:color w:val="002060"/>
          <w:sz w:val="22"/>
          <w:szCs w:val="22"/>
        </w:rPr>
      </w:pPr>
      <w:r w:rsidRPr="002E013A">
        <w:rPr>
          <w:rFonts w:ascii="Arial" w:hAnsi="Arial" w:cs="Arial"/>
          <w:b/>
          <w:i/>
          <w:color w:val="002060"/>
          <w:sz w:val="22"/>
          <w:szCs w:val="22"/>
        </w:rPr>
        <w:t>DOMENICA 9 GENNAIO 2022</w:t>
      </w:r>
    </w:p>
    <w:p w14:paraId="7AD180F1" w14:textId="77777777" w:rsidR="00C37EA0" w:rsidRPr="00AF1C53" w:rsidRDefault="00C37EA0" w:rsidP="00C37EA0">
      <w:pPr>
        <w:divId w:val="527259509"/>
        <w:rPr>
          <w:rFonts w:ascii="Arial" w:hAnsi="Arial" w:cs="Arial"/>
          <w:color w:val="002060"/>
          <w:sz w:val="22"/>
          <w:szCs w:val="22"/>
        </w:rPr>
      </w:pPr>
      <w:r w:rsidRPr="002E013A">
        <w:rPr>
          <w:rFonts w:ascii="Arial" w:hAnsi="Arial" w:cs="Arial"/>
          <w:color w:val="002060"/>
          <w:sz w:val="22"/>
          <w:szCs w:val="22"/>
        </w:rPr>
        <w:t>ORE 15:00</w:t>
      </w:r>
      <w:r w:rsidRPr="002E013A">
        <w:rPr>
          <w:rFonts w:ascii="Arial" w:hAnsi="Arial" w:cs="Arial"/>
          <w:color w:val="002060"/>
          <w:sz w:val="22"/>
          <w:szCs w:val="22"/>
        </w:rPr>
        <w:tab/>
        <w:t>FINALE</w:t>
      </w:r>
    </w:p>
    <w:p w14:paraId="524CA6BE" w14:textId="77777777" w:rsidR="00C37EA0" w:rsidRPr="00B97D93" w:rsidRDefault="00C37EA0" w:rsidP="00C37EA0">
      <w:pPr>
        <w:pStyle w:val="Corpodeltesto21"/>
        <w:ind w:left="708" w:firstLine="708"/>
        <w:divId w:val="527259509"/>
        <w:rPr>
          <w:rFonts w:ascii="Arial" w:hAnsi="Arial" w:cs="Arial"/>
          <w:b/>
          <w:bCs/>
          <w:color w:val="002060"/>
          <w:sz w:val="22"/>
          <w:szCs w:val="22"/>
        </w:rPr>
      </w:pPr>
      <w:r>
        <w:rPr>
          <w:rFonts w:ascii="Arial" w:hAnsi="Arial" w:cs="Arial"/>
          <w:b/>
          <w:bCs/>
          <w:color w:val="002060"/>
          <w:sz w:val="22"/>
          <w:szCs w:val="22"/>
        </w:rPr>
        <w:t>AMICI DEL CENTROSOCIO SP. – ACLI MANTOVANI CALCIO A 5</w:t>
      </w:r>
    </w:p>
    <w:p w14:paraId="61A5B757" w14:textId="77777777" w:rsidR="00C37EA0" w:rsidRPr="00AF1C53" w:rsidRDefault="00C37EA0" w:rsidP="00C37EA0">
      <w:pPr>
        <w:pStyle w:val="Corpodeltesto21"/>
        <w:divId w:val="527259509"/>
        <w:rPr>
          <w:rFonts w:ascii="Arial" w:hAnsi="Arial" w:cs="Arial"/>
          <w:color w:val="002060"/>
          <w:sz w:val="22"/>
          <w:szCs w:val="22"/>
        </w:rPr>
      </w:pPr>
    </w:p>
    <w:p w14:paraId="2D776929" w14:textId="77777777" w:rsidR="00C37EA0" w:rsidRPr="00AF1C53" w:rsidRDefault="00C37EA0" w:rsidP="00C37EA0">
      <w:pPr>
        <w:pStyle w:val="Corpodeltesto21"/>
        <w:divId w:val="527259509"/>
        <w:rPr>
          <w:rFonts w:ascii="Arial" w:hAnsi="Arial" w:cs="Arial"/>
          <w:color w:val="002060"/>
          <w:sz w:val="22"/>
          <w:szCs w:val="22"/>
        </w:rPr>
      </w:pPr>
    </w:p>
    <w:p w14:paraId="590A1A97" w14:textId="77777777" w:rsidR="00C37EA0" w:rsidRPr="00AF1C53" w:rsidRDefault="00C37EA0" w:rsidP="00C37EA0">
      <w:pPr>
        <w:jc w:val="center"/>
        <w:divId w:val="527259509"/>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73AB04BE" w14:textId="77777777" w:rsidR="00C37EA0" w:rsidRPr="00AF1C53" w:rsidRDefault="00C37EA0" w:rsidP="00C37EA0">
      <w:pPr>
        <w:pStyle w:val="Corpodeltesto21"/>
        <w:divId w:val="527259509"/>
        <w:rPr>
          <w:rFonts w:ascii="Arial" w:hAnsi="Arial" w:cs="Arial"/>
          <w:color w:val="002060"/>
          <w:sz w:val="22"/>
          <w:szCs w:val="22"/>
        </w:rPr>
      </w:pPr>
    </w:p>
    <w:p w14:paraId="02E1F0D4"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30E0959C" w14:textId="77777777" w:rsidR="00C37EA0" w:rsidRPr="00AF1C53" w:rsidRDefault="00C37EA0" w:rsidP="00C37EA0">
      <w:pPr>
        <w:pStyle w:val="Corpodeltesto21"/>
        <w:divId w:val="527259509"/>
        <w:rPr>
          <w:rFonts w:ascii="Arial" w:hAnsi="Arial" w:cs="Arial"/>
          <w:color w:val="002060"/>
          <w:sz w:val="22"/>
          <w:szCs w:val="22"/>
        </w:rPr>
      </w:pPr>
    </w:p>
    <w:p w14:paraId="32D85C0A" w14:textId="77777777" w:rsidR="00C37EA0" w:rsidRPr="00C3450C" w:rsidRDefault="00C37EA0" w:rsidP="00C37EA0">
      <w:pPr>
        <w:pStyle w:val="Corpodeltesto21"/>
        <w:divId w:val="527259509"/>
        <w:rPr>
          <w:rFonts w:ascii="Arial" w:hAnsi="Arial" w:cs="Arial"/>
          <w:b/>
          <w:color w:val="002060"/>
          <w:sz w:val="22"/>
          <w:szCs w:val="22"/>
        </w:rPr>
      </w:pPr>
      <w:r>
        <w:rPr>
          <w:rFonts w:ascii="Arial" w:hAnsi="Arial" w:cs="Arial"/>
          <w:b/>
          <w:color w:val="002060"/>
          <w:sz w:val="22"/>
          <w:szCs w:val="22"/>
        </w:rPr>
        <w:t xml:space="preserve"> </w:t>
      </w:r>
      <w:r w:rsidRPr="00C3450C">
        <w:rPr>
          <w:rFonts w:ascii="Arial" w:hAnsi="Arial" w:cs="Arial"/>
          <w:b/>
          <w:color w:val="002060"/>
          <w:sz w:val="22"/>
          <w:szCs w:val="22"/>
        </w:rPr>
        <w:t xml:space="preserve">81546  </w:t>
      </w:r>
      <w:r>
        <w:rPr>
          <w:rFonts w:ascii="Arial" w:hAnsi="Arial" w:cs="Arial"/>
          <w:b/>
          <w:color w:val="002060"/>
          <w:sz w:val="22"/>
          <w:szCs w:val="22"/>
        </w:rPr>
        <w:tab/>
      </w:r>
      <w:r w:rsidRPr="00C3450C">
        <w:rPr>
          <w:rFonts w:ascii="Arial" w:hAnsi="Arial" w:cs="Arial"/>
          <w:b/>
          <w:color w:val="002060"/>
          <w:sz w:val="22"/>
          <w:szCs w:val="22"/>
        </w:rPr>
        <w:t xml:space="preserve">S.S.   </w:t>
      </w:r>
      <w:r>
        <w:rPr>
          <w:rFonts w:ascii="Arial" w:hAnsi="Arial" w:cs="Arial"/>
          <w:b/>
          <w:color w:val="002060"/>
          <w:sz w:val="22"/>
          <w:szCs w:val="22"/>
        </w:rPr>
        <w:tab/>
      </w:r>
      <w:r w:rsidRPr="00C3450C">
        <w:rPr>
          <w:rFonts w:ascii="Arial" w:hAnsi="Arial" w:cs="Arial"/>
          <w:b/>
          <w:color w:val="002060"/>
          <w:sz w:val="22"/>
          <w:szCs w:val="22"/>
        </w:rPr>
        <w:t xml:space="preserve">CALCETTO CASTRUM LAURI  </w:t>
      </w:r>
    </w:p>
    <w:p w14:paraId="314FB85C"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75960  </w:t>
      </w:r>
      <w:r>
        <w:rPr>
          <w:rFonts w:ascii="Arial" w:hAnsi="Arial" w:cs="Arial"/>
          <w:b/>
          <w:color w:val="002060"/>
          <w:sz w:val="22"/>
          <w:szCs w:val="22"/>
        </w:rPr>
        <w:tab/>
      </w:r>
      <w:r w:rsidRPr="00C3450C">
        <w:rPr>
          <w:rFonts w:ascii="Arial" w:hAnsi="Arial" w:cs="Arial"/>
          <w:b/>
          <w:color w:val="002060"/>
          <w:sz w:val="22"/>
          <w:szCs w:val="22"/>
        </w:rPr>
        <w:t xml:space="preserve">ASD.P. CANDIA BARACCOLA ASPIO  </w:t>
      </w:r>
    </w:p>
    <w:p w14:paraId="5A607B42" w14:textId="77777777" w:rsidR="00C37EA0" w:rsidRPr="00C3450C"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 81545  </w:t>
      </w:r>
      <w:r>
        <w:rPr>
          <w:rFonts w:ascii="Arial" w:hAnsi="Arial" w:cs="Arial"/>
          <w:b/>
          <w:color w:val="002060"/>
          <w:sz w:val="22"/>
          <w:szCs w:val="22"/>
        </w:rPr>
        <w:tab/>
      </w:r>
      <w:r w:rsidRPr="00C3450C">
        <w:rPr>
          <w:rFonts w:ascii="Arial" w:hAnsi="Arial" w:cs="Arial"/>
          <w:b/>
          <w:color w:val="002060"/>
          <w:sz w:val="22"/>
          <w:szCs w:val="22"/>
        </w:rPr>
        <w:t>A.S.D. L ALTRO SPORT CALCIO A 5</w:t>
      </w:r>
    </w:p>
    <w:p w14:paraId="42658B03" w14:textId="77777777" w:rsidR="00C37EA0" w:rsidRDefault="00C37EA0" w:rsidP="00C37EA0">
      <w:pPr>
        <w:pStyle w:val="Corpodeltesto21"/>
        <w:divId w:val="527259509"/>
        <w:rPr>
          <w:rFonts w:ascii="Arial" w:hAnsi="Arial" w:cs="Arial"/>
          <w:b/>
          <w:color w:val="002060"/>
          <w:sz w:val="22"/>
          <w:szCs w:val="22"/>
        </w:rPr>
      </w:pPr>
      <w:r w:rsidRPr="00C3450C">
        <w:rPr>
          <w:rFonts w:ascii="Arial" w:hAnsi="Arial" w:cs="Arial"/>
          <w:b/>
          <w:color w:val="002060"/>
          <w:sz w:val="22"/>
          <w:szCs w:val="22"/>
        </w:rPr>
        <w:t xml:space="preserve">916181 </w:t>
      </w:r>
      <w:r>
        <w:rPr>
          <w:rFonts w:ascii="Arial" w:hAnsi="Arial" w:cs="Arial"/>
          <w:b/>
          <w:color w:val="002060"/>
          <w:sz w:val="22"/>
          <w:szCs w:val="22"/>
        </w:rPr>
        <w:tab/>
      </w:r>
      <w:r w:rsidRPr="00C3450C">
        <w:rPr>
          <w:rFonts w:ascii="Arial" w:hAnsi="Arial" w:cs="Arial"/>
          <w:b/>
          <w:color w:val="002060"/>
          <w:sz w:val="22"/>
          <w:szCs w:val="22"/>
        </w:rPr>
        <w:t xml:space="preserve">A.S.D. PIEVE D ICO CALCIO A 5  </w:t>
      </w:r>
    </w:p>
    <w:p w14:paraId="2DBD4609" w14:textId="2DE78B5A" w:rsidR="00C37EA0" w:rsidRDefault="00C37EA0" w:rsidP="00C37EA0">
      <w:pPr>
        <w:pStyle w:val="Corpodeltesto21"/>
        <w:divId w:val="527259509"/>
        <w:rPr>
          <w:rFonts w:ascii="Arial" w:hAnsi="Arial" w:cs="Arial"/>
          <w:color w:val="002060"/>
          <w:sz w:val="22"/>
          <w:szCs w:val="22"/>
        </w:rPr>
      </w:pPr>
    </w:p>
    <w:p w14:paraId="26D9D0D1" w14:textId="77777777" w:rsidR="00CD696E" w:rsidRPr="00AF1C53" w:rsidRDefault="00CD696E" w:rsidP="00C37EA0">
      <w:pPr>
        <w:pStyle w:val="Corpodeltesto21"/>
        <w:divId w:val="527259509"/>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C37EA0" w:rsidRPr="00AF1C53" w14:paraId="04C9C0A1" w14:textId="77777777" w:rsidTr="00C37EA0">
        <w:trPr>
          <w:divId w:val="527259509"/>
          <w:trHeight w:val="240"/>
        </w:trPr>
        <w:tc>
          <w:tcPr>
            <w:tcW w:w="596" w:type="dxa"/>
            <w:tcBorders>
              <w:left w:val="nil"/>
              <w:right w:val="nil"/>
            </w:tcBorders>
            <w:shd w:val="clear" w:color="000000" w:fill="EAEAEA"/>
          </w:tcPr>
          <w:p w14:paraId="513481CA" w14:textId="77777777" w:rsidR="00C37EA0" w:rsidRPr="00AF1C53" w:rsidRDefault="00C37EA0" w:rsidP="00031B63">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6663F6E6"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2403D190"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7</w:t>
            </w:r>
            <w:r w:rsidRPr="00AF1C53">
              <w:rPr>
                <w:rFonts w:ascii="Arial" w:hAnsi="Arial" w:cs="Arial"/>
                <w:b/>
                <w:bCs/>
                <w:color w:val="002060"/>
                <w:sz w:val="22"/>
                <w:szCs w:val="22"/>
              </w:rPr>
              <w:t>/01/20</w:t>
            </w:r>
            <w:r>
              <w:rPr>
                <w:rFonts w:ascii="Arial" w:hAnsi="Arial" w:cs="Arial"/>
                <w:b/>
                <w:bCs/>
                <w:color w:val="002060"/>
                <w:sz w:val="22"/>
                <w:szCs w:val="22"/>
              </w:rPr>
              <w:t>22</w:t>
            </w:r>
          </w:p>
        </w:tc>
        <w:tc>
          <w:tcPr>
            <w:tcW w:w="207" w:type="dxa"/>
            <w:tcBorders>
              <w:left w:val="nil"/>
              <w:right w:val="nil"/>
            </w:tcBorders>
            <w:shd w:val="clear" w:color="000000" w:fill="EAEAEA"/>
            <w:noWrap/>
            <w:vAlign w:val="center"/>
            <w:hideMark/>
          </w:tcPr>
          <w:p w14:paraId="418B4C64"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17FE7252"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Finale</w:t>
            </w:r>
          </w:p>
        </w:tc>
        <w:tc>
          <w:tcPr>
            <w:tcW w:w="207" w:type="dxa"/>
            <w:tcBorders>
              <w:top w:val="nil"/>
              <w:left w:val="nil"/>
              <w:right w:val="nil"/>
            </w:tcBorders>
            <w:shd w:val="clear" w:color="000000" w:fill="EAEAEA"/>
            <w:noWrap/>
            <w:vAlign w:val="center"/>
            <w:hideMark/>
          </w:tcPr>
          <w:p w14:paraId="17746D09"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6887C36A" w14:textId="77777777" w:rsidR="00C37EA0" w:rsidRPr="00AF1C53" w:rsidRDefault="00C37EA0" w:rsidP="00031B63">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3B60AED9" w14:textId="77777777" w:rsidR="00C37EA0" w:rsidRPr="00AF1C53" w:rsidRDefault="00C37EA0" w:rsidP="00031B63">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07207F8C" w14:textId="77777777" w:rsidR="00C37EA0" w:rsidRPr="00AF1C53" w:rsidRDefault="00C37EA0" w:rsidP="00031B63">
            <w:pPr>
              <w:jc w:val="center"/>
              <w:rPr>
                <w:rFonts w:ascii="Arial" w:hAnsi="Arial" w:cs="Arial"/>
                <w:b/>
                <w:bCs/>
                <w:color w:val="002060"/>
              </w:rPr>
            </w:pPr>
          </w:p>
        </w:tc>
      </w:tr>
      <w:tr w:rsidR="00C37EA0" w:rsidRPr="00AF1C53" w14:paraId="3191CE98" w14:textId="77777777" w:rsidTr="00C37EA0">
        <w:trPr>
          <w:divId w:val="527259509"/>
          <w:trHeight w:val="240"/>
        </w:trPr>
        <w:tc>
          <w:tcPr>
            <w:tcW w:w="596" w:type="dxa"/>
            <w:tcBorders>
              <w:top w:val="nil"/>
              <w:left w:val="nil"/>
              <w:bottom w:val="single" w:sz="4" w:space="0" w:color="auto"/>
              <w:right w:val="nil"/>
            </w:tcBorders>
          </w:tcPr>
          <w:p w14:paraId="4AEF9EC1" w14:textId="77777777" w:rsidR="00C37EA0" w:rsidRPr="00AF1C53" w:rsidRDefault="00C37EA0" w:rsidP="00031B63">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65AA29C7" w14:textId="77777777" w:rsidR="00C37EA0" w:rsidRPr="00AF1C53" w:rsidRDefault="00C37EA0" w:rsidP="00031B63">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4C11A510" w14:textId="77777777" w:rsidR="00C37EA0" w:rsidRPr="00AF1C53" w:rsidRDefault="00C37EA0" w:rsidP="00031B63">
            <w:pPr>
              <w:rPr>
                <w:rFonts w:ascii="Arial" w:hAnsi="Arial" w:cs="Arial"/>
                <w:b/>
                <w:color w:val="002060"/>
              </w:rPr>
            </w:pPr>
          </w:p>
        </w:tc>
        <w:tc>
          <w:tcPr>
            <w:tcW w:w="207" w:type="dxa"/>
            <w:tcBorders>
              <w:top w:val="nil"/>
              <w:left w:val="nil"/>
              <w:right w:val="nil"/>
            </w:tcBorders>
            <w:shd w:val="clear" w:color="auto" w:fill="auto"/>
            <w:noWrap/>
            <w:vAlign w:val="center"/>
            <w:hideMark/>
          </w:tcPr>
          <w:p w14:paraId="5BF6349F"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F4DA17D" w14:textId="77777777" w:rsidR="00C37EA0" w:rsidRPr="00AF1C53" w:rsidRDefault="00C37EA0" w:rsidP="00031B63">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038F734"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1470419D" w14:textId="77777777" w:rsidR="00C37EA0" w:rsidRPr="00AF1C53" w:rsidRDefault="00C37EA0" w:rsidP="00031B63">
            <w:pPr>
              <w:jc w:val="center"/>
              <w:rPr>
                <w:rFonts w:ascii="Arial" w:hAnsi="Arial" w:cs="Arial"/>
                <w:color w:val="002060"/>
                <w:sz w:val="17"/>
                <w:szCs w:val="17"/>
              </w:rPr>
            </w:pPr>
          </w:p>
        </w:tc>
      </w:tr>
      <w:tr w:rsidR="00C37EA0" w:rsidRPr="00AF1C53" w14:paraId="1EFBC39D" w14:textId="77777777" w:rsidTr="00C37EA0">
        <w:trPr>
          <w:divId w:val="527259509"/>
          <w:trHeight w:val="240"/>
        </w:trPr>
        <w:tc>
          <w:tcPr>
            <w:tcW w:w="596" w:type="dxa"/>
            <w:vMerge w:val="restart"/>
            <w:tcBorders>
              <w:top w:val="single" w:sz="4" w:space="0" w:color="auto"/>
              <w:left w:val="nil"/>
              <w:right w:val="nil"/>
            </w:tcBorders>
            <w:shd w:val="clear" w:color="000000" w:fill="FFFF00"/>
          </w:tcPr>
          <w:p w14:paraId="41AF7DA7" w14:textId="77777777" w:rsidR="00C37EA0" w:rsidRPr="00AF1C53" w:rsidRDefault="00C37EA0" w:rsidP="00031B63">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047440BF" w14:textId="35514705" w:rsidR="00C37EA0" w:rsidRPr="0055217E"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1</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CALCETTO CASTRUM LAURI</w:t>
            </w:r>
          </w:p>
        </w:tc>
        <w:tc>
          <w:tcPr>
            <w:tcW w:w="2372" w:type="dxa"/>
            <w:tcBorders>
              <w:left w:val="nil"/>
              <w:bottom w:val="single" w:sz="4" w:space="0" w:color="auto"/>
              <w:right w:val="nil"/>
            </w:tcBorders>
            <w:shd w:val="clear" w:color="auto" w:fill="auto"/>
            <w:noWrap/>
            <w:vAlign w:val="center"/>
            <w:hideMark/>
          </w:tcPr>
          <w:p w14:paraId="7AE48107" w14:textId="77777777" w:rsidR="00C37EA0" w:rsidRPr="00AF1C53" w:rsidRDefault="00C37EA0" w:rsidP="00031B63">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2B36D8BD" w14:textId="77777777" w:rsidR="00C37EA0" w:rsidRPr="00AF1C53" w:rsidRDefault="00C37EA0" w:rsidP="00031B63">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225936A" w14:textId="77777777" w:rsidR="00C37EA0" w:rsidRPr="00AF1C53" w:rsidRDefault="00C37EA0" w:rsidP="00031B63">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269531A9"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49EE674" w14:textId="77777777" w:rsidR="00C37EA0" w:rsidRPr="00AF1C53" w:rsidRDefault="00C37EA0" w:rsidP="00031B63">
            <w:pPr>
              <w:rPr>
                <w:rFonts w:ascii="Arial" w:hAnsi="Arial" w:cs="Arial"/>
                <w:color w:val="002060"/>
                <w:sz w:val="17"/>
                <w:szCs w:val="17"/>
              </w:rPr>
            </w:pPr>
          </w:p>
        </w:tc>
      </w:tr>
      <w:tr w:rsidR="00C37EA0" w:rsidRPr="00AF1C53" w14:paraId="633B4676" w14:textId="77777777" w:rsidTr="00C37EA0">
        <w:trPr>
          <w:divId w:val="527259509"/>
          <w:trHeight w:val="240"/>
        </w:trPr>
        <w:tc>
          <w:tcPr>
            <w:tcW w:w="596" w:type="dxa"/>
            <w:vMerge/>
            <w:tcBorders>
              <w:left w:val="nil"/>
              <w:bottom w:val="single" w:sz="4" w:space="0" w:color="auto"/>
              <w:right w:val="single" w:sz="4" w:space="0" w:color="auto"/>
            </w:tcBorders>
            <w:shd w:val="clear" w:color="000000" w:fill="FFFF00"/>
          </w:tcPr>
          <w:p w14:paraId="3B8C1ED9"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988493F" w14:textId="448133FF" w:rsidR="00C37EA0" w:rsidRPr="0055217E"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2</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CANDIA BARACCOLA ASPIO</w:t>
            </w:r>
          </w:p>
        </w:tc>
        <w:tc>
          <w:tcPr>
            <w:tcW w:w="2372" w:type="dxa"/>
            <w:tcBorders>
              <w:top w:val="single" w:sz="4" w:space="0" w:color="auto"/>
              <w:left w:val="single" w:sz="4" w:space="0" w:color="auto"/>
              <w:bottom w:val="nil"/>
              <w:right w:val="nil"/>
            </w:tcBorders>
            <w:shd w:val="clear" w:color="auto" w:fill="auto"/>
            <w:noWrap/>
            <w:vAlign w:val="center"/>
            <w:hideMark/>
          </w:tcPr>
          <w:p w14:paraId="4C6EA444" w14:textId="77777777" w:rsidR="00C37EA0" w:rsidRPr="00AF1C53" w:rsidRDefault="00C37EA0" w:rsidP="00031B63">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4BA0AF40" w14:textId="77777777" w:rsidR="00C37EA0" w:rsidRPr="00AF1C53" w:rsidRDefault="00C37EA0" w:rsidP="00031B63">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6E700F53" w14:textId="77777777" w:rsidR="00C37EA0" w:rsidRPr="00AF1C53" w:rsidRDefault="00C37EA0" w:rsidP="00031B63">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5C08E4A1" w14:textId="77777777" w:rsidR="00C37EA0" w:rsidRPr="00AF1C53" w:rsidRDefault="00C37EA0" w:rsidP="00031B63">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C37C988" w14:textId="77777777" w:rsidR="00C37EA0" w:rsidRPr="00AF1C53" w:rsidRDefault="00C37EA0" w:rsidP="00031B63">
            <w:pPr>
              <w:rPr>
                <w:rFonts w:ascii="Arial" w:hAnsi="Arial" w:cs="Arial"/>
                <w:color w:val="002060"/>
                <w:sz w:val="17"/>
                <w:szCs w:val="17"/>
              </w:rPr>
            </w:pPr>
          </w:p>
        </w:tc>
      </w:tr>
      <w:tr w:rsidR="00C37EA0" w:rsidRPr="00AF1C53" w14:paraId="7D44CB37" w14:textId="77777777" w:rsidTr="00C37EA0">
        <w:trPr>
          <w:gridAfter w:val="2"/>
          <w:divId w:val="527259509"/>
          <w:wAfter w:w="1239" w:type="dxa"/>
          <w:trHeight w:val="240"/>
        </w:trPr>
        <w:tc>
          <w:tcPr>
            <w:tcW w:w="596" w:type="dxa"/>
            <w:vMerge w:val="restart"/>
            <w:tcBorders>
              <w:top w:val="single" w:sz="4" w:space="0" w:color="auto"/>
              <w:left w:val="nil"/>
              <w:right w:val="nil"/>
            </w:tcBorders>
          </w:tcPr>
          <w:p w14:paraId="740B17D2" w14:textId="77777777" w:rsidR="00C37EA0" w:rsidRPr="00AF1C53" w:rsidRDefault="00C37EA0" w:rsidP="00031B63">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89DD643" w14:textId="5BC2D7DE" w:rsidR="00C37EA0" w:rsidRPr="0055217E"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3</w:t>
            </w:r>
            <w:r w:rsidR="0055217E">
              <w:rPr>
                <w:rFonts w:ascii="Arial" w:hAnsi="Arial" w:cs="Arial"/>
                <w:i/>
                <w:color w:val="002060"/>
                <w:sz w:val="22"/>
                <w:szCs w:val="22"/>
              </w:rPr>
              <w:t xml:space="preserve"> </w:t>
            </w:r>
            <w:r w:rsidR="0055217E" w:rsidRPr="0055217E">
              <w:rPr>
                <w:rFonts w:ascii="Arial" w:hAnsi="Arial" w:cs="Arial"/>
                <w:b/>
                <w:bCs/>
                <w:iCs/>
                <w:color w:val="002060"/>
                <w:sz w:val="22"/>
                <w:szCs w:val="22"/>
              </w:rPr>
              <w:t>PIEVE D’ICO CALCIO A 5</w:t>
            </w:r>
          </w:p>
        </w:tc>
        <w:tc>
          <w:tcPr>
            <w:tcW w:w="2372" w:type="dxa"/>
            <w:tcBorders>
              <w:top w:val="nil"/>
              <w:left w:val="nil"/>
              <w:bottom w:val="single" w:sz="4" w:space="0" w:color="auto"/>
              <w:right w:val="nil"/>
            </w:tcBorders>
            <w:shd w:val="clear" w:color="auto" w:fill="auto"/>
            <w:noWrap/>
            <w:vAlign w:val="center"/>
            <w:hideMark/>
          </w:tcPr>
          <w:p w14:paraId="0A31B5AA" w14:textId="77777777" w:rsidR="00C37EA0" w:rsidRPr="00AF1C53" w:rsidRDefault="00C37EA0" w:rsidP="00031B63">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3012EEC2"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15E6490" w14:textId="77777777" w:rsidR="00C37EA0" w:rsidRPr="00AF1C53" w:rsidRDefault="00C37EA0" w:rsidP="00031B63">
            <w:pPr>
              <w:rPr>
                <w:rFonts w:ascii="Arial" w:hAnsi="Arial" w:cs="Arial"/>
                <w:color w:val="002060"/>
                <w:sz w:val="17"/>
                <w:szCs w:val="17"/>
              </w:rPr>
            </w:pPr>
          </w:p>
        </w:tc>
      </w:tr>
      <w:tr w:rsidR="00C37EA0" w:rsidRPr="00AF1C53" w14:paraId="6AFC581C" w14:textId="77777777" w:rsidTr="00C37EA0">
        <w:trPr>
          <w:gridAfter w:val="2"/>
          <w:divId w:val="527259509"/>
          <w:wAfter w:w="1239" w:type="dxa"/>
          <w:trHeight w:val="240"/>
        </w:trPr>
        <w:tc>
          <w:tcPr>
            <w:tcW w:w="596" w:type="dxa"/>
            <w:vMerge/>
            <w:tcBorders>
              <w:left w:val="nil"/>
              <w:bottom w:val="single" w:sz="4" w:space="0" w:color="auto"/>
              <w:right w:val="single" w:sz="4" w:space="0" w:color="000000"/>
            </w:tcBorders>
          </w:tcPr>
          <w:p w14:paraId="5334F431" w14:textId="77777777" w:rsidR="00C37EA0" w:rsidRPr="00AF1C53" w:rsidRDefault="00C37EA0" w:rsidP="00031B63">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88D557" w14:textId="291EE764" w:rsidR="00C37EA0" w:rsidRPr="0055217E" w:rsidRDefault="00C37EA0" w:rsidP="00031B63">
            <w:pPr>
              <w:rPr>
                <w:rFonts w:ascii="Arial" w:hAnsi="Arial" w:cs="Arial"/>
                <w:iCs/>
                <w:color w:val="002060"/>
                <w:sz w:val="22"/>
                <w:szCs w:val="22"/>
              </w:rPr>
            </w:pPr>
            <w:proofErr w:type="spellStart"/>
            <w:r w:rsidRPr="00AF1C53">
              <w:rPr>
                <w:rFonts w:ascii="Arial" w:hAnsi="Arial" w:cs="Arial"/>
                <w:i/>
                <w:color w:val="002060"/>
                <w:sz w:val="22"/>
                <w:szCs w:val="22"/>
              </w:rPr>
              <w:t>pos</w:t>
            </w:r>
            <w:proofErr w:type="spellEnd"/>
            <w:r w:rsidRPr="00AF1C53">
              <w:rPr>
                <w:rFonts w:ascii="Arial" w:hAnsi="Arial" w:cs="Arial"/>
                <w:i/>
                <w:color w:val="002060"/>
                <w:sz w:val="22"/>
                <w:szCs w:val="22"/>
              </w:rPr>
              <w:t>. 4</w:t>
            </w:r>
            <w:r w:rsidR="0055217E">
              <w:rPr>
                <w:rFonts w:ascii="Arial" w:hAnsi="Arial" w:cs="Arial"/>
                <w:i/>
                <w:color w:val="002060"/>
                <w:sz w:val="22"/>
                <w:szCs w:val="22"/>
              </w:rPr>
              <w:t xml:space="preserve"> </w:t>
            </w:r>
            <w:r w:rsidR="0055217E" w:rsidRPr="0055217E">
              <w:rPr>
                <w:rFonts w:ascii="Arial" w:hAnsi="Arial" w:cs="Arial"/>
                <w:b/>
                <w:bCs/>
                <w:iCs/>
                <w:color w:val="002060"/>
                <w:sz w:val="21"/>
                <w:szCs w:val="21"/>
              </w:rPr>
              <w:t>L’ALTRO SPORT CALCIO A 5</w:t>
            </w:r>
          </w:p>
        </w:tc>
        <w:tc>
          <w:tcPr>
            <w:tcW w:w="2372" w:type="dxa"/>
            <w:tcBorders>
              <w:top w:val="nil"/>
              <w:left w:val="nil"/>
              <w:bottom w:val="nil"/>
              <w:right w:val="nil"/>
            </w:tcBorders>
            <w:shd w:val="clear" w:color="auto" w:fill="auto"/>
            <w:noWrap/>
            <w:vAlign w:val="center"/>
            <w:hideMark/>
          </w:tcPr>
          <w:p w14:paraId="696D46C4" w14:textId="77777777" w:rsidR="00C37EA0" w:rsidRPr="00AF1C53" w:rsidRDefault="00C37EA0" w:rsidP="00031B63">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2040B714" w14:textId="77777777" w:rsidR="00C37EA0" w:rsidRPr="00AF1C53" w:rsidRDefault="00C37EA0" w:rsidP="00031B63">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6DBC46FD" w14:textId="77777777" w:rsidR="00C37EA0" w:rsidRPr="00AF1C53" w:rsidRDefault="00C37EA0" w:rsidP="00031B63">
            <w:pPr>
              <w:rPr>
                <w:rFonts w:ascii="Arial" w:hAnsi="Arial" w:cs="Arial"/>
                <w:color w:val="002060"/>
                <w:sz w:val="17"/>
                <w:szCs w:val="17"/>
              </w:rPr>
            </w:pPr>
          </w:p>
        </w:tc>
      </w:tr>
    </w:tbl>
    <w:p w14:paraId="6DCD2248" w14:textId="77777777" w:rsidR="00C37EA0" w:rsidRPr="00AF1C53" w:rsidRDefault="00C37EA0" w:rsidP="00C37EA0">
      <w:pPr>
        <w:pStyle w:val="Corpodeltesto21"/>
        <w:divId w:val="527259509"/>
        <w:rPr>
          <w:rFonts w:ascii="Arial" w:hAnsi="Arial" w:cs="Arial"/>
          <w:color w:val="002060"/>
          <w:sz w:val="22"/>
          <w:szCs w:val="22"/>
        </w:rPr>
      </w:pPr>
    </w:p>
    <w:p w14:paraId="71A90496"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SEMIFINALI</w:t>
      </w:r>
    </w:p>
    <w:p w14:paraId="7C21E600" w14:textId="77777777" w:rsidR="00C37EA0" w:rsidRPr="008B5404" w:rsidRDefault="00C37EA0" w:rsidP="00C37EA0">
      <w:pPr>
        <w:divId w:val="527259509"/>
        <w:rPr>
          <w:rFonts w:ascii="Arial" w:hAnsi="Arial" w:cs="Arial"/>
          <w:b/>
          <w:i/>
          <w:color w:val="002060"/>
          <w:sz w:val="22"/>
          <w:szCs w:val="22"/>
        </w:rPr>
      </w:pPr>
      <w:r w:rsidRPr="008B5404">
        <w:rPr>
          <w:rFonts w:ascii="Arial" w:hAnsi="Arial" w:cs="Arial"/>
          <w:b/>
          <w:i/>
          <w:color w:val="002060"/>
          <w:sz w:val="22"/>
          <w:szCs w:val="22"/>
        </w:rPr>
        <w:t>VENERDI’ 7 GENNAIO 2022</w:t>
      </w:r>
    </w:p>
    <w:p w14:paraId="3B81836A" w14:textId="77777777" w:rsidR="00C37EA0" w:rsidRPr="008B5404" w:rsidRDefault="00C37EA0" w:rsidP="00C37EA0">
      <w:pPr>
        <w:divId w:val="527259509"/>
        <w:rPr>
          <w:rFonts w:ascii="Arial" w:hAnsi="Arial" w:cs="Arial"/>
          <w:color w:val="002060"/>
          <w:sz w:val="22"/>
          <w:szCs w:val="22"/>
        </w:rPr>
      </w:pPr>
      <w:r w:rsidRPr="008B5404">
        <w:rPr>
          <w:rFonts w:ascii="Arial" w:hAnsi="Arial" w:cs="Arial"/>
          <w:color w:val="002060"/>
          <w:sz w:val="22"/>
          <w:szCs w:val="22"/>
        </w:rPr>
        <w:t>ORE 19:30</w:t>
      </w:r>
      <w:r w:rsidRPr="008B5404">
        <w:rPr>
          <w:rFonts w:ascii="Arial" w:hAnsi="Arial" w:cs="Arial"/>
          <w:color w:val="002060"/>
          <w:sz w:val="22"/>
          <w:szCs w:val="22"/>
        </w:rPr>
        <w:tab/>
        <w:t xml:space="preserve">SEMIFINALE GARA N° 1 </w:t>
      </w:r>
    </w:p>
    <w:p w14:paraId="7A7FC284" w14:textId="087BE970" w:rsidR="0055217E" w:rsidRPr="0055217E" w:rsidRDefault="0055217E" w:rsidP="00C37EA0">
      <w:pPr>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55217E">
        <w:rPr>
          <w:rFonts w:ascii="Arial" w:hAnsi="Arial" w:cs="Arial"/>
          <w:b/>
          <w:bCs/>
          <w:color w:val="002060"/>
          <w:sz w:val="22"/>
          <w:szCs w:val="22"/>
        </w:rPr>
        <w:t>CALCETTO CASTRUM LAURI – CANDIA BARACCOLA ASPIO</w:t>
      </w:r>
    </w:p>
    <w:p w14:paraId="14B72A75" w14:textId="77777777" w:rsidR="0055217E" w:rsidRDefault="0055217E" w:rsidP="00C37EA0">
      <w:pPr>
        <w:divId w:val="527259509"/>
        <w:rPr>
          <w:rFonts w:ascii="Arial" w:hAnsi="Arial" w:cs="Arial"/>
          <w:color w:val="002060"/>
          <w:sz w:val="22"/>
          <w:szCs w:val="22"/>
        </w:rPr>
      </w:pPr>
    </w:p>
    <w:p w14:paraId="729B4542" w14:textId="7F444E60" w:rsidR="00C37EA0" w:rsidRPr="00AF1C53" w:rsidRDefault="00C37EA0" w:rsidP="00C37EA0">
      <w:pPr>
        <w:divId w:val="527259509"/>
        <w:rPr>
          <w:rFonts w:ascii="Arial" w:hAnsi="Arial" w:cs="Arial"/>
          <w:color w:val="002060"/>
          <w:sz w:val="22"/>
          <w:szCs w:val="22"/>
        </w:rPr>
      </w:pPr>
      <w:r w:rsidRPr="008B5404">
        <w:rPr>
          <w:rFonts w:ascii="Arial" w:hAnsi="Arial" w:cs="Arial"/>
          <w:color w:val="002060"/>
          <w:sz w:val="22"/>
          <w:szCs w:val="22"/>
        </w:rPr>
        <w:t>ORE 21:30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49BCE751" w14:textId="45C1002F" w:rsidR="00C37EA0" w:rsidRPr="0055217E" w:rsidRDefault="0055217E" w:rsidP="00C37EA0">
      <w:pPr>
        <w:pStyle w:val="Corpodeltesto21"/>
        <w:divId w:val="527259509"/>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55217E">
        <w:rPr>
          <w:rFonts w:ascii="Arial" w:hAnsi="Arial" w:cs="Arial"/>
          <w:b/>
          <w:bCs/>
          <w:color w:val="002060"/>
          <w:sz w:val="22"/>
          <w:szCs w:val="22"/>
        </w:rPr>
        <w:t>PIEVE D’ICO CALCIO A 5 – L’ALTRO SPORT CALCIO A 5</w:t>
      </w:r>
    </w:p>
    <w:p w14:paraId="1830E78A" w14:textId="77777777" w:rsidR="0055217E" w:rsidRPr="00AF1C53" w:rsidRDefault="0055217E" w:rsidP="00C37EA0">
      <w:pPr>
        <w:pStyle w:val="Corpodeltesto21"/>
        <w:divId w:val="527259509"/>
        <w:rPr>
          <w:rFonts w:ascii="Arial" w:hAnsi="Arial" w:cs="Arial"/>
          <w:color w:val="002060"/>
          <w:sz w:val="22"/>
          <w:szCs w:val="22"/>
        </w:rPr>
      </w:pPr>
    </w:p>
    <w:p w14:paraId="6F02EF75" w14:textId="77777777" w:rsidR="00C37EA0" w:rsidRPr="00AF1C53" w:rsidRDefault="00C37EA0" w:rsidP="00C37EA0">
      <w:pPr>
        <w:divId w:val="527259509"/>
        <w:rPr>
          <w:rFonts w:ascii="Arial" w:hAnsi="Arial" w:cs="Arial"/>
          <w:b/>
          <w:color w:val="002060"/>
          <w:sz w:val="22"/>
          <w:szCs w:val="22"/>
        </w:rPr>
      </w:pPr>
      <w:r w:rsidRPr="00AF1C53">
        <w:rPr>
          <w:rFonts w:ascii="Arial" w:hAnsi="Arial" w:cs="Arial"/>
          <w:b/>
          <w:color w:val="002060"/>
          <w:sz w:val="22"/>
          <w:szCs w:val="22"/>
        </w:rPr>
        <w:t>FINALE</w:t>
      </w:r>
    </w:p>
    <w:p w14:paraId="5EA93DF5" w14:textId="77777777" w:rsidR="00C37EA0" w:rsidRPr="00AF1C53" w:rsidRDefault="00C37EA0" w:rsidP="00C37EA0">
      <w:pPr>
        <w:pStyle w:val="Corpodeltesto21"/>
        <w:divId w:val="527259509"/>
        <w:rPr>
          <w:rFonts w:ascii="Arial" w:hAnsi="Arial" w:cs="Arial"/>
          <w:color w:val="002060"/>
          <w:sz w:val="22"/>
          <w:szCs w:val="22"/>
        </w:rPr>
      </w:pPr>
      <w:r w:rsidRPr="00AF1C53">
        <w:rPr>
          <w:rFonts w:ascii="Arial" w:hAnsi="Arial" w:cs="Arial"/>
          <w:color w:val="002060"/>
          <w:sz w:val="22"/>
          <w:szCs w:val="22"/>
        </w:rPr>
        <w:t>Da programmare.</w:t>
      </w:r>
    </w:p>
    <w:p w14:paraId="1DBAD3EC" w14:textId="77777777" w:rsidR="00C37EA0" w:rsidRPr="00AF1C53" w:rsidRDefault="00C37EA0" w:rsidP="00C37EA0">
      <w:pPr>
        <w:pStyle w:val="Corpodeltesto21"/>
        <w:divId w:val="527259509"/>
        <w:rPr>
          <w:rFonts w:ascii="Arial" w:hAnsi="Arial" w:cs="Arial"/>
          <w:color w:val="002060"/>
          <w:sz w:val="22"/>
          <w:szCs w:val="22"/>
        </w:rPr>
      </w:pPr>
    </w:p>
    <w:p w14:paraId="2360B823" w14:textId="77777777" w:rsidR="00C37EA0" w:rsidRPr="00AF1C53" w:rsidRDefault="00C37EA0" w:rsidP="00C37EA0">
      <w:pPr>
        <w:pStyle w:val="Corpodeltesto21"/>
        <w:divId w:val="527259509"/>
        <w:rPr>
          <w:rFonts w:ascii="Arial" w:hAnsi="Arial" w:cs="Arial"/>
          <w:color w:val="002060"/>
          <w:sz w:val="22"/>
          <w:szCs w:val="22"/>
        </w:rPr>
      </w:pPr>
    </w:p>
    <w:p w14:paraId="5084E16B"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3 - Parità al termine della gara</w:t>
      </w:r>
    </w:p>
    <w:p w14:paraId="14C8A362" w14:textId="77777777" w:rsidR="00C37EA0" w:rsidRPr="00AF1C53" w:rsidRDefault="00C37EA0" w:rsidP="00C37EA0">
      <w:pPr>
        <w:divId w:val="527259509"/>
        <w:rPr>
          <w:rFonts w:ascii="Arial" w:hAnsi="Arial" w:cs="Arial"/>
          <w:b/>
          <w:i/>
          <w:color w:val="002060"/>
        </w:rPr>
      </w:pPr>
    </w:p>
    <w:p w14:paraId="7030B473" w14:textId="77777777" w:rsidR="00C37EA0" w:rsidRPr="00AF1C53" w:rsidRDefault="00C37EA0" w:rsidP="00C37EA0">
      <w:pPr>
        <w:divId w:val="527259509"/>
        <w:rPr>
          <w:rFonts w:ascii="Arial" w:hAnsi="Arial" w:cs="Arial"/>
          <w:color w:val="002060"/>
          <w:sz w:val="22"/>
          <w:szCs w:val="22"/>
        </w:rPr>
      </w:pPr>
      <w:r w:rsidRPr="00AF1C53">
        <w:rPr>
          <w:rFonts w:ascii="Arial" w:hAnsi="Arial" w:cs="Arial"/>
          <w:b/>
          <w:i/>
          <w:color w:val="002060"/>
          <w:sz w:val="22"/>
          <w:szCs w:val="22"/>
        </w:rPr>
        <w:t>Quarti di Finale e Semifinali</w:t>
      </w:r>
    </w:p>
    <w:p w14:paraId="1787956B"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lastRenderedPageBreak/>
        <w:t>Qualora, al termine dei tempi regolamentari, le gare valevoli per i Quarti di Finale (ove previsti), e/o le gare di Semifinale, si concludano con un risultato di parità, la vincente sarà determinata mediante i tiri di rigore.</w:t>
      </w:r>
    </w:p>
    <w:p w14:paraId="477BE43D" w14:textId="77777777" w:rsidR="00C37EA0" w:rsidRPr="00AF1C53" w:rsidRDefault="00C37EA0" w:rsidP="00C37EA0">
      <w:pPr>
        <w:divId w:val="527259509"/>
        <w:rPr>
          <w:rFonts w:ascii="Arial" w:hAnsi="Arial" w:cs="Arial"/>
          <w:color w:val="002060"/>
          <w:sz w:val="22"/>
          <w:szCs w:val="22"/>
        </w:rPr>
      </w:pPr>
    </w:p>
    <w:p w14:paraId="76EFE51A" w14:textId="77777777" w:rsidR="00C37EA0" w:rsidRPr="00AF1C53" w:rsidRDefault="00C37EA0" w:rsidP="00C37EA0">
      <w:pPr>
        <w:divId w:val="527259509"/>
        <w:rPr>
          <w:rFonts w:ascii="Arial" w:hAnsi="Arial" w:cs="Arial"/>
          <w:b/>
          <w:i/>
          <w:color w:val="002060"/>
          <w:sz w:val="22"/>
          <w:szCs w:val="22"/>
        </w:rPr>
      </w:pPr>
      <w:r w:rsidRPr="00AF1C53">
        <w:rPr>
          <w:rFonts w:ascii="Arial" w:hAnsi="Arial" w:cs="Arial"/>
          <w:b/>
          <w:i/>
          <w:color w:val="002060"/>
          <w:sz w:val="22"/>
          <w:szCs w:val="22"/>
        </w:rPr>
        <w:t>Finale</w:t>
      </w:r>
    </w:p>
    <w:p w14:paraId="6C351AB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5 minuti cadauno. </w:t>
      </w:r>
    </w:p>
    <w:p w14:paraId="4C4DE91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63F31940" w14:textId="77777777" w:rsidR="00C37EA0" w:rsidRDefault="00C37EA0" w:rsidP="00C37EA0">
      <w:pPr>
        <w:divId w:val="527259509"/>
        <w:rPr>
          <w:rFonts w:ascii="Arial" w:hAnsi="Arial" w:cs="Arial"/>
          <w:color w:val="002060"/>
        </w:rPr>
      </w:pPr>
    </w:p>
    <w:p w14:paraId="001C918F" w14:textId="77777777" w:rsidR="00C37EA0" w:rsidRPr="00AF1C53" w:rsidRDefault="00C37EA0" w:rsidP="00C37EA0">
      <w:pPr>
        <w:divId w:val="527259509"/>
        <w:rPr>
          <w:rFonts w:ascii="Arial" w:hAnsi="Arial" w:cs="Arial"/>
          <w:color w:val="002060"/>
        </w:rPr>
      </w:pPr>
    </w:p>
    <w:p w14:paraId="6308BE3D"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Articolo 4 - Rifiuto di giocare, gare abbandonate o non disputate a causa di una Società</w:t>
      </w:r>
    </w:p>
    <w:p w14:paraId="61771934" w14:textId="77777777" w:rsidR="00C37EA0" w:rsidRPr="00AF1C53" w:rsidRDefault="00C37EA0" w:rsidP="00C37EA0">
      <w:pPr>
        <w:divId w:val="527259509"/>
        <w:rPr>
          <w:rFonts w:ascii="Arial" w:hAnsi="Arial" w:cs="Arial"/>
          <w:b/>
          <w:i/>
          <w:color w:val="002060"/>
        </w:rPr>
      </w:pPr>
    </w:p>
    <w:p w14:paraId="310ECF76"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2039A71A"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5ECC63FD" w14:textId="77777777" w:rsidR="00C37EA0" w:rsidRDefault="00C37EA0" w:rsidP="00C37EA0">
      <w:pPr>
        <w:divId w:val="527259509"/>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6224CF0E" w14:textId="77777777" w:rsidR="00C37EA0" w:rsidRDefault="00C37EA0" w:rsidP="00C37EA0">
      <w:pPr>
        <w:divId w:val="527259509"/>
        <w:rPr>
          <w:rFonts w:ascii="Arial" w:hAnsi="Arial" w:cs="Arial"/>
          <w:color w:val="002060"/>
          <w:sz w:val="22"/>
          <w:szCs w:val="22"/>
        </w:rPr>
      </w:pPr>
      <w:r>
        <w:rPr>
          <w:rFonts w:ascii="Arial" w:hAnsi="Arial" w:cs="Arial"/>
          <w:color w:val="002060"/>
          <w:sz w:val="22"/>
          <w:szCs w:val="22"/>
        </w:rPr>
        <w:t>L’eventuale rinuncia da parte di una Società dovuta a positività accertate o disposizioni dell’ASUR di competenza non comporteranno alcuna sanzione.</w:t>
      </w:r>
    </w:p>
    <w:p w14:paraId="39282660" w14:textId="77777777" w:rsidR="00C37EA0" w:rsidRDefault="00C37EA0" w:rsidP="00C37EA0">
      <w:pPr>
        <w:divId w:val="527259509"/>
        <w:rPr>
          <w:rFonts w:ascii="Arial" w:hAnsi="Arial" w:cs="Arial"/>
          <w:color w:val="002060"/>
          <w:sz w:val="22"/>
          <w:szCs w:val="22"/>
        </w:rPr>
      </w:pPr>
    </w:p>
    <w:p w14:paraId="545505FE"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w:t>
      </w:r>
      <w:r>
        <w:rPr>
          <w:rFonts w:ascii="Arial" w:hAnsi="Arial" w:cs="Arial"/>
          <w:b/>
          <w:color w:val="002060"/>
          <w:sz w:val="22"/>
          <w:szCs w:val="22"/>
        </w:rPr>
        <w:t>Causa di forza maggiore, partite abbandonate</w:t>
      </w:r>
    </w:p>
    <w:p w14:paraId="5CD3C84C" w14:textId="77777777" w:rsidR="00C37EA0" w:rsidRDefault="00C37EA0" w:rsidP="00C37EA0">
      <w:pPr>
        <w:divId w:val="527259509"/>
        <w:rPr>
          <w:rFonts w:ascii="Arial" w:hAnsi="Arial" w:cs="Arial"/>
          <w:color w:val="002060"/>
          <w:sz w:val="22"/>
          <w:szCs w:val="22"/>
        </w:rPr>
      </w:pPr>
    </w:p>
    <w:p w14:paraId="43B80272" w14:textId="77777777" w:rsidR="00C37EA0" w:rsidRDefault="00C37EA0" w:rsidP="00C37EA0">
      <w:pPr>
        <w:divId w:val="527259509"/>
        <w:rPr>
          <w:rFonts w:ascii="Arial" w:hAnsi="Arial" w:cs="Arial"/>
          <w:color w:val="002060"/>
          <w:sz w:val="22"/>
          <w:szCs w:val="22"/>
        </w:rPr>
      </w:pPr>
      <w:r>
        <w:rPr>
          <w:rFonts w:ascii="Arial" w:hAnsi="Arial" w:cs="Arial"/>
          <w:color w:val="002060"/>
          <w:sz w:val="22"/>
          <w:szCs w:val="22"/>
        </w:rPr>
        <w:t>Qualora una gara, per causa di forza maggiore, non abbia inizio o sia interrotta prima dello scadere del tempo regolamentare o durante i tempi supplementari, l’incontro, in linea di principio dovrà essere disputato il giorno seguente.</w:t>
      </w:r>
    </w:p>
    <w:p w14:paraId="0542AC67" w14:textId="77777777" w:rsidR="00C37EA0" w:rsidRPr="00AF1C53" w:rsidRDefault="00C37EA0" w:rsidP="00C37EA0">
      <w:pPr>
        <w:divId w:val="527259509"/>
        <w:rPr>
          <w:rFonts w:ascii="Arial" w:hAnsi="Arial" w:cs="Arial"/>
          <w:color w:val="002060"/>
          <w:sz w:val="22"/>
          <w:szCs w:val="22"/>
        </w:rPr>
      </w:pPr>
      <w:r>
        <w:rPr>
          <w:rFonts w:ascii="Arial" w:hAnsi="Arial" w:cs="Arial"/>
          <w:color w:val="002060"/>
          <w:sz w:val="22"/>
          <w:szCs w:val="22"/>
        </w:rPr>
        <w:t>In nessun caso si potrà richiedere la causa di forza maggiore in relazione a positività al Covid-19.</w:t>
      </w:r>
    </w:p>
    <w:p w14:paraId="69DCAEDA" w14:textId="77777777" w:rsidR="00C37EA0" w:rsidRDefault="00C37EA0" w:rsidP="00C37EA0">
      <w:pPr>
        <w:divId w:val="527259509"/>
        <w:rPr>
          <w:rFonts w:ascii="Arial" w:hAnsi="Arial" w:cs="Arial"/>
          <w:color w:val="002060"/>
        </w:rPr>
      </w:pPr>
    </w:p>
    <w:p w14:paraId="522CCD51" w14:textId="77777777" w:rsidR="00C37EA0" w:rsidRPr="00AF1C53" w:rsidRDefault="00C37EA0" w:rsidP="00C37EA0">
      <w:pPr>
        <w:divId w:val="527259509"/>
        <w:rPr>
          <w:rFonts w:ascii="Arial" w:hAnsi="Arial" w:cs="Arial"/>
          <w:color w:val="002060"/>
        </w:rPr>
      </w:pPr>
    </w:p>
    <w:p w14:paraId="1BCD7A63"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Disciplina Sportiva</w:t>
      </w:r>
    </w:p>
    <w:p w14:paraId="34DCF943" w14:textId="77777777" w:rsidR="00C37EA0" w:rsidRPr="00AF1C53" w:rsidRDefault="00C37EA0" w:rsidP="00C37EA0">
      <w:pPr>
        <w:divId w:val="527259509"/>
        <w:rPr>
          <w:rFonts w:ascii="Arial" w:hAnsi="Arial" w:cs="Arial"/>
          <w:b/>
          <w:i/>
          <w:color w:val="002060"/>
          <w:sz w:val="22"/>
          <w:szCs w:val="22"/>
        </w:rPr>
      </w:pPr>
    </w:p>
    <w:p w14:paraId="1C535C4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4506E615"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sono la prosecuzione della Coppa, pertanto le eventuali squalifiche pendenti si debbono scontare ed il computo delle ammonizioni non si azzera.</w:t>
      </w:r>
    </w:p>
    <w:p w14:paraId="34B57D82" w14:textId="77777777" w:rsidR="00C37EA0" w:rsidRPr="00AF1C53" w:rsidRDefault="00C37EA0" w:rsidP="00C37EA0">
      <w:pPr>
        <w:divId w:val="527259509"/>
        <w:rPr>
          <w:rFonts w:ascii="Arial" w:hAnsi="Arial" w:cs="Arial"/>
          <w:color w:val="002060"/>
          <w:sz w:val="22"/>
          <w:szCs w:val="22"/>
        </w:rPr>
      </w:pPr>
    </w:p>
    <w:p w14:paraId="319CC1D0" w14:textId="77777777" w:rsidR="00C37EA0" w:rsidRPr="00AF1C53" w:rsidRDefault="00C37EA0" w:rsidP="00C37EA0">
      <w:pPr>
        <w:divId w:val="527259509"/>
        <w:rPr>
          <w:rFonts w:ascii="Arial" w:hAnsi="Arial" w:cs="Arial"/>
          <w:b/>
          <w:i/>
          <w:color w:val="002060"/>
          <w:sz w:val="22"/>
          <w:szCs w:val="22"/>
        </w:rPr>
      </w:pPr>
      <w:r w:rsidRPr="00AF1C53">
        <w:rPr>
          <w:rFonts w:ascii="Arial" w:hAnsi="Arial" w:cs="Arial"/>
          <w:b/>
          <w:i/>
          <w:color w:val="002060"/>
          <w:sz w:val="22"/>
          <w:szCs w:val="22"/>
        </w:rPr>
        <w:t>Cartellini rosso e giallo</w:t>
      </w:r>
    </w:p>
    <w:p w14:paraId="65C41D6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2FA803C2"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5BA4E412"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Le ammonizioni scadono al completamento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e non verranno riportate alla competizione della stagione successiva. Le squalifiche a giornata sono sempre scontate nella partita successiva e/o come previsto dal Codice di Giustizia Sportiva.</w:t>
      </w:r>
    </w:p>
    <w:p w14:paraId="5FCE6206"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0B937812" w14:textId="77777777" w:rsidR="00C37EA0" w:rsidRPr="00AF1C53" w:rsidRDefault="00C37EA0" w:rsidP="00C37EA0">
      <w:pPr>
        <w:divId w:val="527259509"/>
        <w:rPr>
          <w:rFonts w:ascii="Arial" w:hAnsi="Arial" w:cs="Arial"/>
          <w:color w:val="002060"/>
          <w:sz w:val="22"/>
          <w:szCs w:val="22"/>
        </w:rPr>
      </w:pPr>
    </w:p>
    <w:p w14:paraId="3371EFA1" w14:textId="77777777" w:rsidR="00C37EA0" w:rsidRPr="005B0202" w:rsidRDefault="00C37EA0" w:rsidP="00C37EA0">
      <w:pPr>
        <w:divId w:val="527259509"/>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3502C9F5"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470A8702"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79EA2ABE"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w:t>
      </w:r>
      <w:r w:rsidRPr="005B0202">
        <w:rPr>
          <w:rFonts w:ascii="Arial" w:hAnsi="Arial" w:cs="Arial"/>
          <w:color w:val="002060"/>
          <w:sz w:val="22"/>
          <w:szCs w:val="22"/>
        </w:rPr>
        <w:lastRenderedPageBreak/>
        <w:t xml:space="preserve">relative motivazioni, entro un’ora dal termine della gara; le eventuali controdeduzioni dovranno pervenire entro due ore dal termine della gara; il Comunicato Ufficiale contenente le decisioni del Giudice Sportivo sarà pubblicato immediatamente dopo; </w:t>
      </w:r>
    </w:p>
    <w:p w14:paraId="2776C51E"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1274E0C0"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28DED8DA" w14:textId="77777777" w:rsidR="00C37EA0" w:rsidRPr="005B0202" w:rsidRDefault="00C37EA0" w:rsidP="00C37EA0">
      <w:pPr>
        <w:divId w:val="527259509"/>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0831F864" w14:textId="77777777" w:rsidR="00C37EA0" w:rsidRPr="00AF1C53" w:rsidRDefault="00C37EA0" w:rsidP="00C37EA0">
      <w:pPr>
        <w:divId w:val="527259509"/>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0012DBF7" w14:textId="77777777" w:rsidR="00C37EA0" w:rsidRPr="00AF1C53" w:rsidRDefault="00C37EA0" w:rsidP="00C37EA0">
      <w:pPr>
        <w:divId w:val="527259509"/>
        <w:rPr>
          <w:rFonts w:ascii="Arial" w:hAnsi="Arial" w:cs="Arial"/>
          <w:color w:val="002060"/>
          <w:sz w:val="22"/>
          <w:szCs w:val="22"/>
        </w:rPr>
      </w:pPr>
    </w:p>
    <w:p w14:paraId="6E8D38B7"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7</w:t>
      </w:r>
      <w:r w:rsidRPr="00AF1C53">
        <w:rPr>
          <w:rFonts w:ascii="Arial" w:hAnsi="Arial" w:cs="Arial"/>
          <w:b/>
          <w:color w:val="002060"/>
          <w:sz w:val="22"/>
          <w:szCs w:val="22"/>
        </w:rPr>
        <w:t xml:space="preserve"> – Premiazione </w:t>
      </w:r>
    </w:p>
    <w:p w14:paraId="3AC5C835" w14:textId="77777777" w:rsidR="00C37EA0" w:rsidRPr="00AF1C53" w:rsidRDefault="00C37EA0" w:rsidP="00C37EA0">
      <w:pPr>
        <w:pStyle w:val="breakline"/>
        <w:jc w:val="both"/>
        <w:divId w:val="527259509"/>
        <w:rPr>
          <w:rFonts w:ascii="Arial" w:hAnsi="Arial" w:cs="Arial"/>
          <w:color w:val="002060"/>
          <w:sz w:val="22"/>
          <w:szCs w:val="22"/>
        </w:rPr>
      </w:pPr>
    </w:p>
    <w:p w14:paraId="509E66F4"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 xml:space="preserve">Le premiazioni saranno effettuate al termine di ogni gara di Finale. Per ogni gara delle </w:t>
      </w:r>
      <w:proofErr w:type="spellStart"/>
      <w:r w:rsidRPr="00AF1C53">
        <w:rPr>
          <w:rFonts w:ascii="Arial" w:hAnsi="Arial" w:cs="Arial"/>
          <w:color w:val="002060"/>
          <w:sz w:val="22"/>
          <w:szCs w:val="22"/>
        </w:rPr>
        <w:t>Finals</w:t>
      </w:r>
      <w:proofErr w:type="spellEnd"/>
      <w:r w:rsidRPr="00AF1C53">
        <w:rPr>
          <w:rFonts w:ascii="Arial" w:hAnsi="Arial" w:cs="Arial"/>
          <w:color w:val="002060"/>
          <w:sz w:val="22"/>
          <w:szCs w:val="22"/>
        </w:rPr>
        <w:t xml:space="preserve"> Cup è assolutamente vietato per tutti i componenti delle squadre abbandonare il terreno di giuoco fino all'esecuzione del saluto finale.</w:t>
      </w:r>
    </w:p>
    <w:p w14:paraId="67E08657"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2B8EA06F" w14:textId="77777777" w:rsidR="00C37EA0" w:rsidRPr="00AF1C53" w:rsidRDefault="00C37EA0" w:rsidP="00C37EA0">
      <w:pPr>
        <w:pStyle w:val="breakline"/>
        <w:jc w:val="both"/>
        <w:divId w:val="527259509"/>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19AD7A39" w14:textId="77777777" w:rsidR="00C37EA0" w:rsidRPr="00AF1C53" w:rsidRDefault="00C37EA0" w:rsidP="00C37EA0">
      <w:pPr>
        <w:pStyle w:val="breakline"/>
        <w:jc w:val="center"/>
        <w:divId w:val="527259509"/>
        <w:rPr>
          <w:rFonts w:ascii="Arial" w:hAnsi="Arial" w:cs="Arial"/>
          <w:b/>
          <w:color w:val="002060"/>
          <w:sz w:val="22"/>
          <w:szCs w:val="22"/>
        </w:rPr>
      </w:pPr>
    </w:p>
    <w:p w14:paraId="2F36A384" w14:textId="77777777"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w:t>
      </w:r>
      <w:r w:rsidRPr="00AF1C53">
        <w:rPr>
          <w:rFonts w:ascii="Arial" w:hAnsi="Arial" w:cs="Arial"/>
          <w:b/>
          <w:color w:val="002060"/>
          <w:sz w:val="22"/>
          <w:szCs w:val="22"/>
        </w:rPr>
        <w:t xml:space="preserve"> - Circostanze impreviste</w:t>
      </w:r>
    </w:p>
    <w:p w14:paraId="5E2BCB61" w14:textId="77777777" w:rsidR="00C37EA0" w:rsidRPr="00AF1C53" w:rsidRDefault="00C37EA0" w:rsidP="00C37EA0">
      <w:pPr>
        <w:divId w:val="527259509"/>
        <w:rPr>
          <w:rFonts w:ascii="Arial" w:hAnsi="Arial" w:cs="Arial"/>
          <w:b/>
          <w:i/>
          <w:color w:val="002060"/>
        </w:rPr>
      </w:pPr>
    </w:p>
    <w:p w14:paraId="51262C91"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408898D5" w14:textId="77777777" w:rsidR="00C37EA0" w:rsidRPr="00AF1C53" w:rsidRDefault="00C37EA0" w:rsidP="00C37EA0">
      <w:pPr>
        <w:pStyle w:val="Corpodeltesto21"/>
        <w:divId w:val="527259509"/>
        <w:rPr>
          <w:rFonts w:ascii="Arial" w:hAnsi="Arial" w:cs="Arial"/>
          <w:color w:val="002060"/>
          <w:sz w:val="22"/>
          <w:szCs w:val="22"/>
        </w:rPr>
      </w:pPr>
    </w:p>
    <w:p w14:paraId="535BFB45" w14:textId="47CAB6B2" w:rsidR="00C37EA0" w:rsidRPr="00AF1C53" w:rsidRDefault="00C37EA0" w:rsidP="00C37EA0">
      <w:pPr>
        <w:pStyle w:val="breakline"/>
        <w:jc w:val="center"/>
        <w:divId w:val="527259509"/>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9</w:t>
      </w:r>
      <w:r w:rsidRPr="00AF1C53">
        <w:rPr>
          <w:rFonts w:ascii="Arial" w:hAnsi="Arial" w:cs="Arial"/>
          <w:b/>
          <w:color w:val="002060"/>
          <w:sz w:val="22"/>
          <w:szCs w:val="22"/>
        </w:rPr>
        <w:t xml:space="preserve"> - Norme generali - rinvio</w:t>
      </w:r>
    </w:p>
    <w:p w14:paraId="0AC36262" w14:textId="77777777" w:rsidR="00C37EA0" w:rsidRPr="00AF1C53" w:rsidRDefault="00C37EA0" w:rsidP="00C37EA0">
      <w:pPr>
        <w:divId w:val="527259509"/>
        <w:rPr>
          <w:rFonts w:ascii="Arial" w:hAnsi="Arial" w:cs="Arial"/>
          <w:b/>
          <w:i/>
          <w:color w:val="002060"/>
        </w:rPr>
      </w:pPr>
    </w:p>
    <w:p w14:paraId="04A1F4B0" w14:textId="77777777" w:rsidR="00C37EA0" w:rsidRPr="00AF1C53" w:rsidRDefault="00C37EA0" w:rsidP="00C37EA0">
      <w:pPr>
        <w:divId w:val="527259509"/>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5D95271E"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E61B2D">
        <w:rPr>
          <w:rFonts w:ascii="Arial" w:hAnsi="Arial" w:cs="Arial"/>
          <w:b/>
          <w:bCs/>
          <w:color w:val="002060"/>
        </w:rPr>
        <w:t>03 gennaio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lastRenderedPageBreak/>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493316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61B2D">
        <w:rPr>
          <w:b/>
          <w:color w:val="002060"/>
          <w:u w:val="single"/>
        </w:rPr>
        <w:t>22</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8B32" w14:textId="77777777" w:rsidR="00E24411" w:rsidRDefault="00E24411">
      <w:r>
        <w:separator/>
      </w:r>
    </w:p>
  </w:endnote>
  <w:endnote w:type="continuationSeparator" w:id="0">
    <w:p w14:paraId="1D043434" w14:textId="77777777" w:rsidR="00E24411" w:rsidRDefault="00E2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26D0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E81A44">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0F648" w14:textId="77777777" w:rsidR="00E24411" w:rsidRDefault="00E24411">
      <w:r>
        <w:separator/>
      </w:r>
    </w:p>
  </w:footnote>
  <w:footnote w:type="continuationSeparator" w:id="0">
    <w:p w14:paraId="5F1A7A30" w14:textId="77777777" w:rsidR="00E24411" w:rsidRDefault="00E24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37EA0"/>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1B2D"/>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21</Pages>
  <Words>6297</Words>
  <Characters>35895</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42108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2021-10-27T14:01:00Z</cp:lastPrinted>
  <dcterms:created xsi:type="dcterms:W3CDTF">2021-12-22T18:04:00Z</dcterms:created>
  <dcterms:modified xsi:type="dcterms:W3CDTF">2021-12-22T18:04:00Z</dcterms:modified>
</cp:coreProperties>
</file>