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EBE5370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D5F3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02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1057620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2B62EAE" w:rsidR="00AC19D9" w:rsidRPr="002419EA" w:rsidRDefault="00C362D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52945E6" w:rsidR="00AC19D9" w:rsidRPr="002419EA" w:rsidRDefault="00C362D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2ED10026" w:rsidR="00AC19D9" w:rsidRPr="002419EA" w:rsidRDefault="00C362D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A935ADD" w:rsidR="00AC19D9" w:rsidRPr="002419EA" w:rsidRDefault="00C362D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115914B" w14:textId="77777777" w:rsidR="006B6F0F" w:rsidRPr="006534BB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74011CA1" w14:textId="4A32A9B8" w:rsidR="009F3802" w:rsidRPr="00BB1DCE" w:rsidRDefault="009F3802" w:rsidP="009F3802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69B44772" w14:textId="77777777" w:rsidR="009F3802" w:rsidRPr="00BB1DCE" w:rsidRDefault="009F3802" w:rsidP="009F3802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603BDFAF" w14:textId="6F7041B5" w:rsidR="009F3802" w:rsidRDefault="009F3802" w:rsidP="00377BF6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>programmate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</w:t>
      </w:r>
      <w:r w:rsidR="002E579F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trascorse due giornate </w:t>
      </w:r>
      <w:r w:rsidR="00377BF6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regolarmente disputate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77777777" w:rsidR="009F3802" w:rsidRDefault="009F3802" w:rsidP="009D0C38">
      <w:pPr>
        <w:pStyle w:val="LndNormale1"/>
        <w:rPr>
          <w:color w:val="002060"/>
          <w:szCs w:val="22"/>
        </w:rPr>
      </w:pPr>
    </w:p>
    <w:p w14:paraId="2067F0F3" w14:textId="62C2ABC1" w:rsidR="001F6FC1" w:rsidRPr="00F83FD5" w:rsidRDefault="001F6FC1" w:rsidP="001F6FC1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TORNEI </w:t>
      </w:r>
      <w:r>
        <w:rPr>
          <w:rFonts w:ascii="Arial" w:hAnsi="Arial" w:cs="Arial"/>
          <w:b/>
          <w:bCs/>
          <w:color w:val="002060"/>
          <w:sz w:val="28"/>
          <w:szCs w:val="28"/>
        </w:rPr>
        <w:t>PRIMAVERILI</w:t>
      </w: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 ATTIVITA’ DI BASE CALCIO A CINQUE</w:t>
      </w:r>
    </w:p>
    <w:p w14:paraId="4E935ACA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060EE049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6C6F07">
        <w:rPr>
          <w:rFonts w:cs="Arial"/>
          <w:color w:val="002060"/>
          <w:sz w:val="22"/>
          <w:szCs w:val="22"/>
        </w:rPr>
        <w:t xml:space="preserve">Si comunica che </w:t>
      </w:r>
      <w:r>
        <w:rPr>
          <w:rFonts w:cs="Arial"/>
          <w:color w:val="002060"/>
          <w:sz w:val="22"/>
          <w:szCs w:val="22"/>
        </w:rPr>
        <w:t xml:space="preserve">sono </w:t>
      </w:r>
      <w:r w:rsidRPr="00CC3901"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b/>
          <w:color w:val="002060"/>
          <w:sz w:val="22"/>
          <w:szCs w:val="22"/>
        </w:rPr>
        <w:t xml:space="preserve"> </w:t>
      </w:r>
      <w:r w:rsidRPr="006C6F07">
        <w:rPr>
          <w:rFonts w:cs="Arial"/>
          <w:color w:val="002060"/>
          <w:sz w:val="22"/>
          <w:szCs w:val="22"/>
        </w:rPr>
        <w:t xml:space="preserve">le domande di iscrizione ai tornei in epigrafe, </w:t>
      </w:r>
      <w:r w:rsidRPr="006C6F07">
        <w:rPr>
          <w:rFonts w:cs="Arial"/>
          <w:color w:val="002060"/>
          <w:sz w:val="22"/>
          <w:szCs w:val="22"/>
          <w:u w:val="single"/>
        </w:rPr>
        <w:t>DA EFFETTUARSI ESCLUSIVAMENTE CON MODALITÀ ON LINE</w:t>
      </w:r>
      <w:r>
        <w:rPr>
          <w:rFonts w:cs="Arial"/>
          <w:color w:val="002060"/>
          <w:sz w:val="22"/>
          <w:szCs w:val="22"/>
          <w:u w:val="single"/>
        </w:rPr>
        <w:t xml:space="preserve"> </w:t>
      </w:r>
      <w:r w:rsidRPr="006C6F07">
        <w:rPr>
          <w:rFonts w:cs="Arial"/>
          <w:color w:val="002060"/>
          <w:sz w:val="22"/>
          <w:szCs w:val="22"/>
          <w:lang w:eastAsia="it-IT"/>
        </w:rPr>
        <w:t>attraverso l’</w:t>
      </w:r>
      <w:r w:rsidRPr="006C6F07"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 w:rsidRPr="006C6F07"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1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rFonts w:cs="Arial"/>
          <w:color w:val="002060"/>
          <w:sz w:val="22"/>
          <w:szCs w:val="22"/>
          <w:lang w:eastAsia="it-IT"/>
        </w:rPr>
        <w:t>)</w:t>
      </w:r>
      <w:r w:rsidRPr="006C6F07">
        <w:rPr>
          <w:rFonts w:cs="Arial"/>
          <w:color w:val="002060"/>
          <w:sz w:val="22"/>
          <w:szCs w:val="22"/>
        </w:rPr>
        <w:t xml:space="preserve">, dovranno essere trasmesse online a mezzo </w:t>
      </w:r>
      <w:r w:rsidRPr="006C6F07">
        <w:rPr>
          <w:rFonts w:cs="Arial"/>
          <w:b/>
          <w:color w:val="002060"/>
          <w:sz w:val="22"/>
          <w:szCs w:val="22"/>
          <w:u w:val="single"/>
        </w:rPr>
        <w:t>firma elettronica</w:t>
      </w:r>
      <w:r w:rsidRPr="006C6F07">
        <w:rPr>
          <w:rFonts w:cs="Arial"/>
          <w:color w:val="002060"/>
          <w:sz w:val="22"/>
          <w:szCs w:val="22"/>
        </w:rPr>
        <w:t>, entro e non oltre il</w:t>
      </w:r>
      <w:r>
        <w:rPr>
          <w:rFonts w:cs="Arial"/>
          <w:color w:val="002060"/>
          <w:sz w:val="22"/>
          <w:szCs w:val="22"/>
        </w:rPr>
        <w:t xml:space="preserve"> giorno</w:t>
      </w:r>
      <w:r w:rsidRPr="006C6F07">
        <w:rPr>
          <w:rFonts w:cs="Arial"/>
          <w:color w:val="002060"/>
          <w:sz w:val="22"/>
          <w:szCs w:val="22"/>
        </w:rPr>
        <w:t>:</w:t>
      </w:r>
    </w:p>
    <w:p w14:paraId="03BF0F63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53BE0BA6" w14:textId="58FDBC46" w:rsidR="001F6FC1" w:rsidRPr="006C6F07" w:rsidRDefault="001F6FC1" w:rsidP="001F6FC1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3CD1D278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58842666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60C20AF8" w14:textId="54498853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0F2BA5DC" w14:textId="2C982F3B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1886B3A1" w14:textId="77777777" w:rsidR="001F6FC1" w:rsidRPr="00AE6479" w:rsidRDefault="001F6FC1" w:rsidP="001F6FC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2A5DEA4" w14:textId="77777777" w:rsidR="001F6FC1" w:rsidRPr="00CC3901" w:rsidRDefault="001F6FC1" w:rsidP="001F6FC1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305AE111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 xml:space="preserve">obbligatoriamente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trasmessa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 xml:space="preserve">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allegandovi il bonifico attestante il versamento della quota di iscrizione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12DC4A8F" w14:textId="77777777" w:rsidR="00D85666" w:rsidRDefault="00D85666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22552CBB" w14:textId="77777777" w:rsidR="00AF5B80" w:rsidRPr="00507AFF" w:rsidRDefault="00AF5B80" w:rsidP="00AF5B80">
      <w:pPr>
        <w:pStyle w:val="breakline"/>
        <w:rPr>
          <w:color w:val="002060"/>
        </w:rPr>
      </w:pPr>
    </w:p>
    <w:p w14:paraId="38A1C4D8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t>CALCIO A CINQUE SERIE C1</w:t>
      </w:r>
    </w:p>
    <w:p w14:paraId="3109742D" w14:textId="77777777" w:rsidR="00AF5B80" w:rsidRPr="00507AFF" w:rsidRDefault="00AF5B80" w:rsidP="00AF5B80">
      <w:pPr>
        <w:pStyle w:val="breakline"/>
        <w:rPr>
          <w:color w:val="002060"/>
        </w:rPr>
      </w:pPr>
    </w:p>
    <w:p w14:paraId="52BAB6CB" w14:textId="77777777" w:rsidR="00AF5B80" w:rsidRPr="00507AFF" w:rsidRDefault="00AF5B80" w:rsidP="00AF5B80">
      <w:pPr>
        <w:pStyle w:val="breakline"/>
        <w:rPr>
          <w:color w:val="002060"/>
        </w:rPr>
      </w:pPr>
    </w:p>
    <w:p w14:paraId="6003586B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RISULTATI</w:t>
      </w:r>
    </w:p>
    <w:p w14:paraId="7B63F66E" w14:textId="77777777" w:rsidR="00AF5B80" w:rsidRPr="00507AFF" w:rsidRDefault="00AF5B80" w:rsidP="00AF5B80">
      <w:pPr>
        <w:pStyle w:val="breakline"/>
        <w:rPr>
          <w:color w:val="002060"/>
        </w:rPr>
      </w:pPr>
    </w:p>
    <w:p w14:paraId="44F1D9F0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RISULTATI UFFICIALI GARE DEL 28/01/2022</w:t>
      </w:r>
    </w:p>
    <w:p w14:paraId="0D42AF52" w14:textId="77777777" w:rsidR="00AF5B80" w:rsidRPr="00294CA8" w:rsidRDefault="00AF5B80" w:rsidP="00294CA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94CA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24C9C2D" w14:textId="77777777" w:rsidR="00AF5B80" w:rsidRPr="00507AFF" w:rsidRDefault="00AF5B80" w:rsidP="00AF5B8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F5B80" w:rsidRPr="00507AFF" w14:paraId="6AFF6860" w14:textId="77777777" w:rsidTr="0047211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F5B80" w:rsidRPr="00507AFF" w14:paraId="6EEBCAE1" w14:textId="77777777" w:rsidTr="0047211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05DCF" w14:textId="77777777" w:rsidR="00AF5B80" w:rsidRPr="00507AFF" w:rsidRDefault="00AF5B80" w:rsidP="00472111">
                  <w:pPr>
                    <w:pStyle w:val="headertabella0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GIRONE A - 1 Giornata - R</w:t>
                  </w:r>
                </w:p>
              </w:tc>
            </w:tr>
            <w:tr w:rsidR="00AF5B80" w:rsidRPr="00507AFF" w14:paraId="62C5B5F5" w14:textId="77777777" w:rsidTr="0047211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2FD2B" w14:textId="77777777" w:rsidR="00AF5B80" w:rsidRPr="00507AFF" w:rsidRDefault="00AF5B80" w:rsidP="00472111">
                  <w:pPr>
                    <w:pStyle w:val="rowtabella0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735F5" w14:textId="77777777" w:rsidR="00AF5B80" w:rsidRPr="00507AFF" w:rsidRDefault="00AF5B80" w:rsidP="00472111">
                  <w:pPr>
                    <w:pStyle w:val="rowtabella0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- FUTSAL MONTURANO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DE1F5" w14:textId="77777777" w:rsidR="00AF5B80" w:rsidRPr="00507AFF" w:rsidRDefault="00AF5B80" w:rsidP="0047211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22155" w14:textId="77777777" w:rsidR="00AF5B80" w:rsidRPr="00507AFF" w:rsidRDefault="00AF5B80" w:rsidP="0047211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 </w:t>
                  </w:r>
                </w:p>
              </w:tc>
            </w:tr>
          </w:tbl>
          <w:p w14:paraId="55E2706A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63540ADB" w14:textId="77777777" w:rsidR="00AF5B80" w:rsidRPr="00507AFF" w:rsidRDefault="00AF5B80" w:rsidP="00AF5B80">
      <w:pPr>
        <w:pStyle w:val="breakline"/>
        <w:rPr>
          <w:color w:val="002060"/>
        </w:rPr>
      </w:pPr>
    </w:p>
    <w:p w14:paraId="2A3167A0" w14:textId="77777777" w:rsidR="00AF5B80" w:rsidRPr="00507AFF" w:rsidRDefault="00AF5B80" w:rsidP="00AF5B80">
      <w:pPr>
        <w:pStyle w:val="breakline"/>
        <w:rPr>
          <w:color w:val="002060"/>
        </w:rPr>
      </w:pPr>
    </w:p>
    <w:p w14:paraId="44612676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GIUDICE SPORTIVO</w:t>
      </w:r>
    </w:p>
    <w:p w14:paraId="5E0D65B1" w14:textId="77777777" w:rsidR="00AF5B80" w:rsidRPr="00507AFF" w:rsidRDefault="00AF5B80" w:rsidP="00AF5B80">
      <w:pPr>
        <w:pStyle w:val="diffida"/>
        <w:rPr>
          <w:color w:val="002060"/>
        </w:rPr>
      </w:pPr>
      <w:r w:rsidRPr="00507AFF">
        <w:rPr>
          <w:color w:val="002060"/>
        </w:rPr>
        <w:t>Il Sostituto Giudice Sportivo Avv. Federica Sorrentino, nella seduta del 01/02/2022 ha adottato le decisioni che di seguito integralmente si riportano:</w:t>
      </w:r>
    </w:p>
    <w:p w14:paraId="43031590" w14:textId="77777777" w:rsidR="00AF5B80" w:rsidRPr="00507AFF" w:rsidRDefault="00AF5B80" w:rsidP="00AF5B80">
      <w:pPr>
        <w:pStyle w:val="titolo10"/>
        <w:rPr>
          <w:color w:val="002060"/>
        </w:rPr>
      </w:pPr>
      <w:r w:rsidRPr="00507AFF">
        <w:rPr>
          <w:color w:val="002060"/>
        </w:rPr>
        <w:t xml:space="preserve">GARE DEL 28/ 1/2022 </w:t>
      </w:r>
    </w:p>
    <w:p w14:paraId="685EFC1E" w14:textId="77777777" w:rsidR="00AF5B80" w:rsidRPr="00507AFF" w:rsidRDefault="00AF5B80" w:rsidP="00AF5B80">
      <w:pPr>
        <w:pStyle w:val="titolo7a"/>
        <w:rPr>
          <w:color w:val="002060"/>
        </w:rPr>
      </w:pPr>
      <w:r w:rsidRPr="00507AFF">
        <w:rPr>
          <w:color w:val="002060"/>
        </w:rPr>
        <w:t xml:space="preserve">PROVVEDIMENTI DISCIPLINARI </w:t>
      </w:r>
    </w:p>
    <w:p w14:paraId="1EFAFDB1" w14:textId="77777777" w:rsidR="00AF5B80" w:rsidRPr="00507AFF" w:rsidRDefault="00AF5B80" w:rsidP="00AF5B80">
      <w:pPr>
        <w:pStyle w:val="titolo7b0"/>
        <w:rPr>
          <w:color w:val="002060"/>
        </w:rPr>
      </w:pPr>
      <w:r w:rsidRPr="00507AFF">
        <w:rPr>
          <w:color w:val="002060"/>
        </w:rPr>
        <w:t xml:space="preserve">In base alle risultanze degli atti ufficiali sono state deliberate le seguenti sanzioni disciplinari. </w:t>
      </w:r>
    </w:p>
    <w:p w14:paraId="1DE32D45" w14:textId="77777777" w:rsidR="00AF5B80" w:rsidRPr="00507AFF" w:rsidRDefault="00AF5B80" w:rsidP="00AF5B80">
      <w:pPr>
        <w:pStyle w:val="titolo30"/>
        <w:rPr>
          <w:color w:val="002060"/>
        </w:rPr>
      </w:pPr>
      <w:r w:rsidRPr="00507AFF">
        <w:rPr>
          <w:color w:val="002060"/>
        </w:rPr>
        <w:t xml:space="preserve">CALCIATORI ESPULSI </w:t>
      </w:r>
    </w:p>
    <w:p w14:paraId="2F4C6BDC" w14:textId="77777777" w:rsidR="00AF5B80" w:rsidRPr="00507AFF" w:rsidRDefault="00AF5B80" w:rsidP="00AF5B80">
      <w:pPr>
        <w:pStyle w:val="titolo20"/>
        <w:rPr>
          <w:color w:val="002060"/>
        </w:rPr>
      </w:pPr>
      <w:r w:rsidRPr="00507AFF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5B80" w:rsidRPr="00507AFF" w14:paraId="3465C1B5" w14:textId="77777777" w:rsidTr="0047211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2AED1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PINTO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93DE0" w14:textId="77777777" w:rsidR="00AF5B80" w:rsidRPr="00507AFF" w:rsidRDefault="00AF5B80" w:rsidP="00472111">
            <w:pPr>
              <w:pStyle w:val="movimento2"/>
              <w:rPr>
                <w:color w:val="002060"/>
              </w:rPr>
            </w:pPr>
            <w:r w:rsidRPr="00507AFF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78BD2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BE224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F3375" w14:textId="77777777" w:rsidR="00AF5B80" w:rsidRPr="00507AFF" w:rsidRDefault="00AF5B80" w:rsidP="00472111">
            <w:pPr>
              <w:pStyle w:val="movimento2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</w:tr>
    </w:tbl>
    <w:p w14:paraId="3EC50B0E" w14:textId="77777777" w:rsidR="00AF5B80" w:rsidRPr="00507AFF" w:rsidRDefault="00AF5B80" w:rsidP="00AF5B80">
      <w:pPr>
        <w:pStyle w:val="titolo30"/>
        <w:rPr>
          <w:color w:val="002060"/>
        </w:rPr>
      </w:pPr>
      <w:r w:rsidRPr="00507AFF">
        <w:rPr>
          <w:color w:val="002060"/>
        </w:rPr>
        <w:t xml:space="preserve">CALCIATORI NON ESPULSI </w:t>
      </w:r>
    </w:p>
    <w:p w14:paraId="2845EACF" w14:textId="77777777" w:rsidR="00AF5B80" w:rsidRPr="00507AFF" w:rsidRDefault="00AF5B80" w:rsidP="00AF5B80">
      <w:pPr>
        <w:pStyle w:val="titolo20"/>
        <w:rPr>
          <w:color w:val="002060"/>
        </w:rPr>
      </w:pPr>
      <w:r w:rsidRPr="00507AFF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5B80" w:rsidRPr="00507AFF" w14:paraId="4EA5E9B7" w14:textId="77777777" w:rsidTr="0047211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DCF0F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CURZI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D2D58" w14:textId="77777777" w:rsidR="00AF5B80" w:rsidRPr="00507AFF" w:rsidRDefault="00AF5B80" w:rsidP="00472111">
            <w:pPr>
              <w:pStyle w:val="movimento2"/>
              <w:rPr>
                <w:color w:val="002060"/>
              </w:rPr>
            </w:pPr>
            <w:r w:rsidRPr="00507AFF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159F8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4022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LOMBARDI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A254E" w14:textId="77777777" w:rsidR="00AF5B80" w:rsidRPr="00507AFF" w:rsidRDefault="00AF5B80" w:rsidP="00472111">
            <w:pPr>
              <w:pStyle w:val="movimento2"/>
              <w:rPr>
                <w:color w:val="002060"/>
              </w:rPr>
            </w:pPr>
            <w:r w:rsidRPr="00507AFF">
              <w:rPr>
                <w:color w:val="002060"/>
              </w:rPr>
              <w:t xml:space="preserve">(PIETRALACROCE 73) </w:t>
            </w:r>
          </w:p>
        </w:tc>
      </w:tr>
    </w:tbl>
    <w:p w14:paraId="4E03FD27" w14:textId="77777777" w:rsidR="00AF5B80" w:rsidRPr="00507AFF" w:rsidRDefault="00AF5B80" w:rsidP="00AF5B80">
      <w:pPr>
        <w:pStyle w:val="titolo20"/>
        <w:rPr>
          <w:color w:val="002060"/>
        </w:rPr>
      </w:pPr>
      <w:r w:rsidRPr="00507AF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5B80" w:rsidRPr="00507AFF" w14:paraId="004C4805" w14:textId="77777777" w:rsidTr="0047211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39BAF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lastRenderedPageBreak/>
              <w:t>ALBERTI LEONARDO LUIS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84C3C" w14:textId="77777777" w:rsidR="00AF5B80" w:rsidRPr="00507AFF" w:rsidRDefault="00AF5B80" w:rsidP="00472111">
            <w:pPr>
              <w:pStyle w:val="movimento2"/>
              <w:rPr>
                <w:color w:val="002060"/>
              </w:rPr>
            </w:pPr>
            <w:r w:rsidRPr="00507AFF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17476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A477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B3BA8" w14:textId="77777777" w:rsidR="00AF5B80" w:rsidRPr="00507AFF" w:rsidRDefault="00AF5B80" w:rsidP="00472111">
            <w:pPr>
              <w:pStyle w:val="movimento2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</w:tr>
    </w:tbl>
    <w:p w14:paraId="09738CD6" w14:textId="77777777" w:rsidR="00AF5B80" w:rsidRPr="00507AFF" w:rsidRDefault="00AF5B80" w:rsidP="00AF5B80">
      <w:pPr>
        <w:pStyle w:val="breakline"/>
        <w:rPr>
          <w:color w:val="002060"/>
        </w:rPr>
      </w:pPr>
    </w:p>
    <w:p w14:paraId="30EE96E1" w14:textId="77777777" w:rsidR="00AF5B80" w:rsidRPr="00507AFF" w:rsidRDefault="00AF5B80" w:rsidP="00AF5B80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507AFF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4C1F133D" w14:textId="77777777" w:rsidR="00AF5B80" w:rsidRPr="00507AFF" w:rsidRDefault="00AF5B80" w:rsidP="00AF5B80">
      <w:pPr>
        <w:rPr>
          <w:rFonts w:ascii="Arial" w:hAnsi="Arial" w:cs="Arial"/>
          <w:color w:val="002060"/>
          <w:sz w:val="22"/>
          <w:szCs w:val="22"/>
        </w:rPr>
      </w:pPr>
      <w:r w:rsidRPr="00507AFF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507AFF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5F31F020" w14:textId="77777777" w:rsidR="00AF5B80" w:rsidRPr="00507AFF" w:rsidRDefault="00AF5B80" w:rsidP="00AF5B80">
      <w:pPr>
        <w:pStyle w:val="breakline"/>
        <w:rPr>
          <w:color w:val="002060"/>
        </w:rPr>
      </w:pPr>
    </w:p>
    <w:p w14:paraId="19D5DF6F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CLASSIFICA</w:t>
      </w:r>
    </w:p>
    <w:p w14:paraId="3CE956B4" w14:textId="77777777" w:rsidR="00AF5B80" w:rsidRPr="00507AFF" w:rsidRDefault="00AF5B80" w:rsidP="00AF5B80">
      <w:pPr>
        <w:pStyle w:val="breakline"/>
        <w:rPr>
          <w:color w:val="002060"/>
        </w:rPr>
      </w:pPr>
    </w:p>
    <w:p w14:paraId="5EB005C4" w14:textId="77777777" w:rsidR="00AF5B80" w:rsidRPr="00507AFF" w:rsidRDefault="00AF5B80" w:rsidP="00AF5B80">
      <w:pPr>
        <w:pStyle w:val="breakline"/>
        <w:rPr>
          <w:color w:val="002060"/>
        </w:rPr>
      </w:pPr>
    </w:p>
    <w:p w14:paraId="21DA09E5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1607454F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A59ED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8BAB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0656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F3FF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4CF60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730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D0B7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D91B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2B1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B285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4189C256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A7E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8890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DED9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1ADF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B1E2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117C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959E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AA00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ED5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39A7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B2319F9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147C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BF57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48AF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494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7553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C877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545A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D1F2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24E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F12D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2182C30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84B10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463F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C4C6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B081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1646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63A7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D6F6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76E2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A913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093F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3C1513B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40AA6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95AA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74BB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FF11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1AC4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A988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A352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514C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AA4F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7FBB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A876BCD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640E5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4395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9195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D40A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5DC7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7E25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283B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4322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C20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04D6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6814B2E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F4E40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9984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FF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53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283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2B5B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320F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4E07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470F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FEE2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7340CA94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DEFD6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6D38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07A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5E23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35F0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222C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C266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9DA3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45A0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F6CE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8422A01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87D9D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7AE9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2172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DDD8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9232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044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B377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A86E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5FCC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EFBE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E55210F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2297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013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6BC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DC3B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9A78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CEFC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E04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71F3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905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3197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F5D7E2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1F7B7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91B5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9EBB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5680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5DC5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2EE1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C53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DC4A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E7BC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E9EC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2816C136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5370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6F59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845C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88A7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445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F241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82F5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D043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82D4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E524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229EB896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F0B8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A553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4260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2B3F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F5FD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C11F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A3BA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F200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B91E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8B54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6E48514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C25E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655A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18A0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88FD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2595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F1D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BBF2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05DE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E7B7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98A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D09EB88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22981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F208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F3BF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BA48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2D0C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0ACB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013C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44EF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6ACF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E83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109D95AE" w14:textId="77777777" w:rsidR="00AF5B80" w:rsidRPr="00507AFF" w:rsidRDefault="00AF5B80" w:rsidP="00AF5B80">
      <w:pPr>
        <w:pStyle w:val="breakline"/>
        <w:rPr>
          <w:color w:val="002060"/>
        </w:rPr>
      </w:pPr>
    </w:p>
    <w:p w14:paraId="0883DC73" w14:textId="77777777" w:rsidR="00AF5B80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45ACF002" w14:textId="434904CE" w:rsidR="00AF5B80" w:rsidRDefault="00AF5B80" w:rsidP="00AF5B80">
      <w:pPr>
        <w:pStyle w:val="titoloprinc0"/>
        <w:rPr>
          <w:color w:val="002060"/>
          <w:sz w:val="22"/>
          <w:szCs w:val="22"/>
        </w:rPr>
      </w:pPr>
    </w:p>
    <w:p w14:paraId="3058B23E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11"/>
        <w:gridCol w:w="385"/>
        <w:gridCol w:w="898"/>
        <w:gridCol w:w="1198"/>
        <w:gridCol w:w="1550"/>
        <w:gridCol w:w="1550"/>
      </w:tblGrid>
      <w:tr w:rsidR="000B39DA" w:rsidRPr="00962A83" w14:paraId="23A2B2D1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AD2B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24FF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23A8D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174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DEE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0DF9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D989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2C0C9607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2C1F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8B40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REAL SAN GIORGIO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EE4A2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5D2F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762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1360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34FE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FRATELLI CERVI</w:t>
            </w:r>
          </w:p>
        </w:tc>
      </w:tr>
      <w:tr w:rsidR="000B39DA" w:rsidRPr="00962A83" w14:paraId="318683BE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446D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CASTELBELLINO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483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PIANACCIO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2BEE6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519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2395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5043 PALASPORT "MARTARELLI"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E29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CASTELBELLINO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AB8F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TOBAGI STAZ. CASTELBELLINO</w:t>
            </w:r>
          </w:p>
        </w:tc>
      </w:tr>
      <w:tr w:rsidR="000B39DA" w:rsidRPr="00962A83" w14:paraId="57868F9C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8E9D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CERRETO D ESI C5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094F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F5464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574E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3272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0C29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66ED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VERDI</w:t>
            </w:r>
          </w:p>
        </w:tc>
      </w:tr>
      <w:tr w:rsidR="000B39DA" w:rsidRPr="00962A83" w14:paraId="2303544F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0304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9277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FUTSAL MONTURANO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C4DAF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0EA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84C4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3F6D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0AFC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DELLO STADIO</w:t>
            </w:r>
          </w:p>
        </w:tc>
      </w:tr>
      <w:tr w:rsidR="000B39DA" w:rsidRPr="00962A83" w14:paraId="5887EE69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6225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JESI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E33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GROTTACCIA 2005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2BCC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F10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C4AB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A6E8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DE43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DEI TESSITORI</w:t>
            </w:r>
          </w:p>
        </w:tc>
      </w:tr>
      <w:tr w:rsidR="000B39DA" w:rsidRPr="00962A83" w14:paraId="7BFF5A4D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21E5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2D48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05906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F91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702B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0759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BBC9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ALESSANDRO MANZONI</w:t>
            </w:r>
          </w:p>
        </w:tc>
      </w:tr>
      <w:tr w:rsidR="000B39DA" w:rsidRPr="00962A83" w14:paraId="7DAE4817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82D9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OLYMPIA FANO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8D53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95C87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F78F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F7D7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DBFE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81A8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VILLA TOMBARI</w:t>
            </w:r>
          </w:p>
        </w:tc>
      </w:tr>
    </w:tbl>
    <w:p w14:paraId="16805A77" w14:textId="77777777" w:rsidR="00AF5B80" w:rsidRPr="00507AFF" w:rsidRDefault="00AF5B80" w:rsidP="00AF5B80">
      <w:pPr>
        <w:pStyle w:val="titoloprinc0"/>
        <w:rPr>
          <w:color w:val="002060"/>
          <w:sz w:val="22"/>
          <w:szCs w:val="22"/>
        </w:rPr>
      </w:pPr>
    </w:p>
    <w:p w14:paraId="551B439F" w14:textId="77777777" w:rsidR="00AF5B80" w:rsidRPr="00507AFF" w:rsidRDefault="00AF5B80" w:rsidP="00AF5B80">
      <w:pPr>
        <w:pStyle w:val="breakline"/>
        <w:rPr>
          <w:color w:val="002060"/>
        </w:rPr>
      </w:pPr>
    </w:p>
    <w:p w14:paraId="11FE140A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t>CALCIO A CINQUE SERIE C2</w:t>
      </w:r>
    </w:p>
    <w:p w14:paraId="5B537EFA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RINVII GARE CAUSA COVID-19</w:t>
      </w:r>
    </w:p>
    <w:p w14:paraId="2D3B1144" w14:textId="77777777" w:rsidR="00AF5B80" w:rsidRPr="00507AFF" w:rsidRDefault="00AF5B80" w:rsidP="00AF5B80">
      <w:pPr>
        <w:pStyle w:val="breakline"/>
        <w:rPr>
          <w:color w:val="002060"/>
        </w:rPr>
      </w:pPr>
    </w:p>
    <w:p w14:paraId="4E122C61" w14:textId="77777777" w:rsidR="00AF5B80" w:rsidRDefault="00AF5B80" w:rsidP="00AF5B80">
      <w:pPr>
        <w:pStyle w:val="breakline"/>
        <w:rPr>
          <w:color w:val="002060"/>
        </w:rPr>
      </w:pPr>
    </w:p>
    <w:p w14:paraId="2A3D5470" w14:textId="0AFBB93B" w:rsidR="00AF5B80" w:rsidRPr="00D778A1" w:rsidRDefault="00AF5B80" w:rsidP="00AF5B80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154802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>
        <w:rPr>
          <w:rFonts w:cs="Arial"/>
          <w:color w:val="002060"/>
          <w:sz w:val="22"/>
          <w:szCs w:val="22"/>
        </w:rPr>
        <w:t>FUTSAL SAMBUCHETO</w:t>
      </w:r>
      <w:r w:rsidRPr="00154802">
        <w:rPr>
          <w:rFonts w:cs="Arial"/>
          <w:color w:val="002060"/>
          <w:sz w:val="22"/>
          <w:szCs w:val="22"/>
        </w:rPr>
        <w:t xml:space="preserve"> per casi di positività ed espletate le verifiche di rito, la </w:t>
      </w:r>
      <w:r>
        <w:rPr>
          <w:rFonts w:cs="Arial"/>
          <w:color w:val="002060"/>
          <w:sz w:val="22"/>
          <w:szCs w:val="22"/>
        </w:rPr>
        <w:t xml:space="preserve">seguente gara </w:t>
      </w:r>
      <w:r w:rsidRPr="00D778A1">
        <w:rPr>
          <w:rFonts w:cs="Arial"/>
          <w:b/>
          <w:bCs/>
          <w:color w:val="002060"/>
          <w:sz w:val="22"/>
          <w:szCs w:val="22"/>
        </w:rPr>
        <w:t>è rinviata a data da destinarsi</w:t>
      </w:r>
      <w:r>
        <w:rPr>
          <w:rFonts w:cs="Arial"/>
          <w:color w:val="002060"/>
          <w:sz w:val="22"/>
          <w:szCs w:val="22"/>
        </w:rPr>
        <w:t>:</w:t>
      </w:r>
      <w:r w:rsidRPr="00154802">
        <w:rPr>
          <w:rFonts w:cs="Arial"/>
          <w:color w:val="002060"/>
          <w:sz w:val="22"/>
          <w:szCs w:val="22"/>
        </w:rPr>
        <w:t xml:space="preserve"> </w:t>
      </w:r>
    </w:p>
    <w:p w14:paraId="0DDD264E" w14:textId="77777777" w:rsidR="00AF5B80" w:rsidRPr="00507AFF" w:rsidRDefault="00AF5B80" w:rsidP="00AF5B80">
      <w:pPr>
        <w:pStyle w:val="breakline"/>
        <w:rPr>
          <w:color w:val="002060"/>
        </w:rPr>
      </w:pPr>
    </w:p>
    <w:p w14:paraId="78133B1A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0A6411DA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F3A3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883C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N° </w:t>
            </w:r>
            <w:proofErr w:type="spellStart"/>
            <w:r w:rsidRPr="00507AFF">
              <w:rPr>
                <w:color w:val="002060"/>
              </w:rPr>
              <w:t>Gior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44D8D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FCF3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C9B1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Data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77B3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Var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F5C2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F163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4A166585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D91F7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58C4A" w14:textId="77777777" w:rsidR="00AF5B80" w:rsidRPr="00D778A1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3F1BD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FUTSAL SANGIUSTESE A.R.L.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DA711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FUTSAL SAMBUCHETO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F14FD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4F1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C93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C4B6C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58417FBF" w14:textId="77777777" w:rsidR="00AF5B80" w:rsidRPr="00D778A1" w:rsidRDefault="00AF5B80" w:rsidP="00AF5B80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63CEB9D2" w14:textId="75FDC141" w:rsidR="00AF5B80" w:rsidRPr="00D778A1" w:rsidRDefault="00AF5B80" w:rsidP="00AF5B80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154802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>
        <w:rPr>
          <w:rFonts w:cs="Arial"/>
          <w:color w:val="002060"/>
          <w:sz w:val="22"/>
          <w:szCs w:val="22"/>
        </w:rPr>
        <w:t>SANGIORGIO</w:t>
      </w:r>
      <w:r w:rsidRPr="00154802">
        <w:rPr>
          <w:rFonts w:cs="Arial"/>
          <w:color w:val="002060"/>
          <w:sz w:val="22"/>
          <w:szCs w:val="22"/>
        </w:rPr>
        <w:t xml:space="preserve"> per casi di positività ed espletate le verifiche di rito, la </w:t>
      </w:r>
      <w:r>
        <w:rPr>
          <w:rFonts w:cs="Arial"/>
          <w:color w:val="002060"/>
          <w:sz w:val="22"/>
          <w:szCs w:val="22"/>
        </w:rPr>
        <w:t xml:space="preserve">seguente gara </w:t>
      </w:r>
      <w:r w:rsidRPr="00D778A1">
        <w:rPr>
          <w:rFonts w:cs="Arial"/>
          <w:b/>
          <w:bCs/>
          <w:color w:val="002060"/>
          <w:sz w:val="22"/>
          <w:szCs w:val="22"/>
        </w:rPr>
        <w:t>è rinviata a data da destinarsi</w:t>
      </w:r>
      <w:r>
        <w:rPr>
          <w:rFonts w:cs="Arial"/>
          <w:color w:val="002060"/>
          <w:sz w:val="22"/>
          <w:szCs w:val="22"/>
        </w:rPr>
        <w:t>:</w:t>
      </w:r>
      <w:r w:rsidRPr="00154802">
        <w:rPr>
          <w:rFonts w:cs="Arial"/>
          <w:color w:val="002060"/>
          <w:sz w:val="22"/>
          <w:szCs w:val="22"/>
        </w:rPr>
        <w:t xml:space="preserve"> </w:t>
      </w:r>
    </w:p>
    <w:p w14:paraId="0CBB9BA9" w14:textId="77777777" w:rsidR="00AF5B80" w:rsidRPr="00507AFF" w:rsidRDefault="00AF5B80" w:rsidP="00AF5B80">
      <w:pPr>
        <w:pStyle w:val="breakline"/>
        <w:rPr>
          <w:color w:val="002060"/>
        </w:rPr>
      </w:pPr>
    </w:p>
    <w:p w14:paraId="144F6B3A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5E622DEC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158D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lastRenderedPageBreak/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97ECE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N° </w:t>
            </w:r>
            <w:proofErr w:type="spellStart"/>
            <w:r w:rsidRPr="00507AFF">
              <w:rPr>
                <w:color w:val="002060"/>
              </w:rPr>
              <w:t>Gior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26AB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5E6E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8B4C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Data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C870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Var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58CC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6C22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7B3E520B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8B0F0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8F134" w14:textId="77777777" w:rsidR="00AF5B80" w:rsidRPr="00D778A1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A4835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SANGIORGIO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0FDCE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REAL ANCARIA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5BEE5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9492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67EF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824F3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20DE730C" w14:textId="77777777" w:rsidR="00AF5B80" w:rsidRDefault="00AF5B80" w:rsidP="00AF5B80">
      <w:pPr>
        <w:pStyle w:val="breakline"/>
        <w:rPr>
          <w:color w:val="002060"/>
        </w:rPr>
      </w:pPr>
    </w:p>
    <w:p w14:paraId="10F0615D" w14:textId="77777777" w:rsidR="00AF5B80" w:rsidRPr="00507AFF" w:rsidRDefault="00AF5B80" w:rsidP="00AF5B80">
      <w:pPr>
        <w:pStyle w:val="breakline"/>
        <w:rPr>
          <w:color w:val="002060"/>
        </w:rPr>
      </w:pPr>
    </w:p>
    <w:p w14:paraId="70D3E3A1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VARIAZIONI AL PROGRAMMA GARE</w:t>
      </w:r>
    </w:p>
    <w:p w14:paraId="0BD09632" w14:textId="77777777" w:rsidR="00AF5B80" w:rsidRPr="00507AFF" w:rsidRDefault="00AF5B80" w:rsidP="00AF5B80">
      <w:pPr>
        <w:pStyle w:val="breakline"/>
        <w:rPr>
          <w:color w:val="002060"/>
        </w:rPr>
      </w:pPr>
    </w:p>
    <w:p w14:paraId="5C1EB5A2" w14:textId="77777777" w:rsidR="00AF5B80" w:rsidRPr="00507AFF" w:rsidRDefault="00AF5B80" w:rsidP="00AF5B80">
      <w:pPr>
        <w:pStyle w:val="breakline"/>
        <w:rPr>
          <w:color w:val="002060"/>
        </w:rPr>
      </w:pPr>
    </w:p>
    <w:p w14:paraId="212AEDE8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8"/>
        <w:gridCol w:w="700"/>
        <w:gridCol w:w="600"/>
        <w:gridCol w:w="600"/>
        <w:gridCol w:w="2498"/>
      </w:tblGrid>
      <w:tr w:rsidR="00AF5B80" w:rsidRPr="00507AFF" w14:paraId="0D8898A3" w14:textId="77777777" w:rsidTr="00472111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59FE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3DA0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N° </w:t>
            </w:r>
            <w:proofErr w:type="spellStart"/>
            <w:r w:rsidRPr="00507AFF">
              <w:rPr>
                <w:color w:val="002060"/>
              </w:rPr>
              <w:t>Gior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FFD1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DE85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7B9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Data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3BB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Var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56A6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F6C3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16C4C353" w14:textId="77777777" w:rsidTr="00472111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46055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06/02/2022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082C8" w14:textId="77777777" w:rsidR="00AF5B80" w:rsidRPr="00D778A1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0DB2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POLISPORTIVA VICTORIA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833BD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NUOVA OTTRANO 98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BDD8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0B56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D778A1">
              <w:rPr>
                <w:color w:val="002060"/>
                <w:highlight w:val="yellow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F128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62F9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  <w:tr w:rsidR="00AF5B80" w:rsidRPr="00507AFF" w14:paraId="62D9EBC1" w14:textId="77777777" w:rsidTr="00472111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60AF7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15/02/2022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F67F7" w14:textId="77777777" w:rsidR="00AF5B80" w:rsidRPr="004E6A6D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45E73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AVENALE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834F2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41994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11/02/2022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631A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4E6A6D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BF3A3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EACD9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5D362CBE" w14:textId="77777777" w:rsidR="00AF5B80" w:rsidRPr="00507AFF" w:rsidRDefault="00AF5B80" w:rsidP="00AF5B80">
      <w:pPr>
        <w:pStyle w:val="breakline"/>
        <w:rPr>
          <w:color w:val="002060"/>
        </w:rPr>
      </w:pPr>
    </w:p>
    <w:p w14:paraId="025F68DE" w14:textId="77777777" w:rsidR="00AF5B80" w:rsidRPr="00507AFF" w:rsidRDefault="00AF5B80" w:rsidP="00AF5B80">
      <w:pPr>
        <w:pStyle w:val="breakline"/>
        <w:rPr>
          <w:color w:val="002060"/>
        </w:rPr>
      </w:pPr>
    </w:p>
    <w:p w14:paraId="2146B915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42374EE0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7297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3B4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N° </w:t>
            </w:r>
            <w:proofErr w:type="spellStart"/>
            <w:r w:rsidRPr="00507AFF">
              <w:rPr>
                <w:color w:val="002060"/>
              </w:rPr>
              <w:t>Gior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5017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5F09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EFAD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Data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9832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Var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88D8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AA70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422A8B58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9C735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04/02/2022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C224E" w14:textId="77777777" w:rsidR="00AF5B80" w:rsidRPr="004E6A6D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CF350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FUTSAL CASELLE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F09E6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REAL EAGLES VIRTUS PAGLIA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B7B1F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F2171" w14:textId="77777777" w:rsidR="00AF5B80" w:rsidRPr="004E6A6D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2A2F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309C5" w14:textId="77777777" w:rsidR="00AF5B80" w:rsidRPr="00A02C63" w:rsidRDefault="00AF5B80" w:rsidP="00472111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A02C63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CAMPO CALCIO 5 PIANE DI MORRO FOLIGNANO VIA VERCELLI SNC</w:t>
            </w:r>
          </w:p>
        </w:tc>
      </w:tr>
      <w:tr w:rsidR="00AF5B80" w:rsidRPr="00507AFF" w14:paraId="4E41A87B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076B6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04/02/2022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70E10" w14:textId="77777777" w:rsidR="00AF5B80" w:rsidRPr="004E6A6D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37605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FUTSAL PRANDONE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38178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CAPODARCO CASABIANCA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AC8C4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4B788" w14:textId="77777777" w:rsidR="00AF5B80" w:rsidRPr="004E6A6D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1BC50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23616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4E6A6D">
              <w:rPr>
                <w:color w:val="002060"/>
                <w:highlight w:val="yellow"/>
              </w:rPr>
              <w:t>PALAZZO DELLO SPORT SPINETOLI FRAZ.PAGLIARE VIA VECCHI</w:t>
            </w:r>
          </w:p>
        </w:tc>
      </w:tr>
    </w:tbl>
    <w:p w14:paraId="47E96341" w14:textId="77777777" w:rsidR="00AF5B80" w:rsidRPr="00507AFF" w:rsidRDefault="00AF5B80" w:rsidP="00AF5B80">
      <w:pPr>
        <w:pStyle w:val="breakline"/>
        <w:rPr>
          <w:color w:val="002060"/>
        </w:rPr>
      </w:pPr>
    </w:p>
    <w:p w14:paraId="5F919605" w14:textId="77777777" w:rsidR="00AF5B80" w:rsidRPr="00507AFF" w:rsidRDefault="00AF5B80" w:rsidP="00AF5B80">
      <w:pPr>
        <w:pStyle w:val="breakline"/>
        <w:rPr>
          <w:color w:val="002060"/>
        </w:rPr>
      </w:pPr>
    </w:p>
    <w:p w14:paraId="6F351CBF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CLASSIFICA</w:t>
      </w:r>
    </w:p>
    <w:p w14:paraId="639CD0E8" w14:textId="77777777" w:rsidR="00AF5B80" w:rsidRPr="00507AFF" w:rsidRDefault="00AF5B80" w:rsidP="00AF5B80">
      <w:pPr>
        <w:pStyle w:val="breakline"/>
        <w:rPr>
          <w:color w:val="002060"/>
        </w:rPr>
      </w:pPr>
    </w:p>
    <w:p w14:paraId="12074880" w14:textId="77777777" w:rsidR="00AF5B80" w:rsidRPr="00507AFF" w:rsidRDefault="00AF5B80" w:rsidP="00AF5B80">
      <w:pPr>
        <w:pStyle w:val="breakline"/>
        <w:rPr>
          <w:color w:val="002060"/>
        </w:rPr>
      </w:pPr>
    </w:p>
    <w:p w14:paraId="3C74FF69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014E28C1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73FB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4A19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790E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E6AC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2EFA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04BE2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BE6C2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0692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F04B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4AA82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3C494630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1A54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D46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5F24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CC1C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287F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61F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4B5B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B28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B466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9C0E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72044DCB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68018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CFEB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3D4A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2947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5713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63F3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4568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87DA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9CFE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AA9E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780188FD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946E7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1E3F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3184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63ED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4C38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DBF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DDBD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8147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6AE2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684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2FB91C77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15542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AED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0ADF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FF07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812F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C677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B3DD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3EB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1E12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62D6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57086EE8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5DCDE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7101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1C58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3D78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16B0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E2D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1BF7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A6FE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4A61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3EBC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77F915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96A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7F6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CC8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6FF1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54F8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9D38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4ACD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D8E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C871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831E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A1C2BA3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53FB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D7F7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F529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14A3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82E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F7D0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D06B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817D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665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7F8B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C5C0BA0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2F2CB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922C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D54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DEC5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0C6D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9A61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479D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337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7DCD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0C25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85502CA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6BD50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97BC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E1DB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5E31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506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CAC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588E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0FC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AEFC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AA2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EE7AF4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8E5D0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51BA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2AD4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DB23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BB24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2A7F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21FE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E6F6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3B85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32B0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35B935FA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CD01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73E1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60CB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294D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48CB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14F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12B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263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567C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A667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1D587663" w14:textId="77777777" w:rsidR="00AF5B80" w:rsidRPr="00507AFF" w:rsidRDefault="00AF5B80" w:rsidP="00AF5B80">
      <w:pPr>
        <w:pStyle w:val="breakline"/>
        <w:rPr>
          <w:color w:val="002060"/>
        </w:rPr>
      </w:pPr>
    </w:p>
    <w:p w14:paraId="65C28124" w14:textId="77777777" w:rsidR="00AF5B80" w:rsidRPr="00507AFF" w:rsidRDefault="00AF5B80" w:rsidP="00AF5B80">
      <w:pPr>
        <w:pStyle w:val="breakline"/>
        <w:rPr>
          <w:color w:val="002060"/>
        </w:rPr>
      </w:pPr>
    </w:p>
    <w:p w14:paraId="71E11F5C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538DB9E9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D121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BFE5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C88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598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D6742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F394E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60F2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FE5E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43C4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9CD8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2B8D9CC6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1F6A2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FA0A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2436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0135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E91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CE1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D734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BDDE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CDDD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6F1F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05C37B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41E0F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2264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2486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F96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5B8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407E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1372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E09D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C772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45C0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079B49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31F68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8B92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3642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72B3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1325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54CA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BB2E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611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5F9F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3323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3A9EF817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17ABD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E90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11F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82C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7BF0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921A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BD11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2252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7CD9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6E8D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22DA36C6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537B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FA0A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3E49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5433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1081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1775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CE60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2749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E8B1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B7FF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7487ABF1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41B4E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83CD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355E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36F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AB4D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835F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AC50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5934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F0C2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2822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DF9F367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C28F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AC0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F6A2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7E7B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1D47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FAEE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64C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4BA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D0B0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AD1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7577884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B5CEE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8FE3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E339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E01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F5AD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BF3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354A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2804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FEAD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081F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D15C4A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71CDF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B645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5227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8064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6D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6A80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9ECF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57FE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7A3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64E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354D999D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5D976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476C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EAF1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0525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46C1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2771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2F3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3B2A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A017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8388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BB99203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FE90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4D50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DF53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5203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2952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1070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ABA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3C39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265B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6229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B80CBB7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3358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8B3D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088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E23D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D26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5A71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209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A7D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2E6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8DA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27140240" w14:textId="77777777" w:rsidR="00AF5B80" w:rsidRPr="00507AFF" w:rsidRDefault="00AF5B80" w:rsidP="00AF5B80">
      <w:pPr>
        <w:pStyle w:val="breakline"/>
        <w:rPr>
          <w:color w:val="002060"/>
        </w:rPr>
      </w:pPr>
    </w:p>
    <w:p w14:paraId="45A711C3" w14:textId="77777777" w:rsidR="00AF5B80" w:rsidRPr="00507AFF" w:rsidRDefault="00AF5B80" w:rsidP="00AF5B80">
      <w:pPr>
        <w:pStyle w:val="breakline"/>
        <w:rPr>
          <w:color w:val="002060"/>
        </w:rPr>
      </w:pPr>
    </w:p>
    <w:p w14:paraId="35614EBE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6C84A984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68DE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268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62E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26A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30D1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1FB0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18CF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9940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C8A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E8F1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772E9568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81B5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D081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AF72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370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05AC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8A68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9F92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986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3CA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30C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460F39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6BE8D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9062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0BB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3530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40EB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4D1D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3767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42D4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B229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9D9B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420EBB0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D48E8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2EBD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D43E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20D3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1E83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5B19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99C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7DEB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7970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AAA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02EADCE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E627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3D9B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4897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A6C5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958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45E4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14B1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9A86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DB64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7AE1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436993A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E7E91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A6C7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12C9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858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F50D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D390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16AC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9443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73C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880E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3322FEC4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1289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F705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49B2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3AA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7B1B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9EC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09E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065C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CF4D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9670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5F9F912A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4830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F3D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057B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1E99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A0A3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780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F288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CB6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4456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6199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AD0793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0DFBD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4033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C3F9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E2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1014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A631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978C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107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05D5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A216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7A8D5994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6CBB5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lastRenderedPageBreak/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1B67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2F48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B1F4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D0E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99C7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285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C8AC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4500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F9A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D99CA4A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28D0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8648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4C6D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BEF8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00ED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316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62A1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8B79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86F3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ED9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DDB6D43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240F7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3138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10D0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E212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AE44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757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A87B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4F6C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D24B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5445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05FB6AE6" w14:textId="77777777" w:rsidR="00AF5B80" w:rsidRDefault="00AF5B80" w:rsidP="00AF5B80">
      <w:pPr>
        <w:pStyle w:val="breakline"/>
        <w:rPr>
          <w:color w:val="002060"/>
        </w:rPr>
      </w:pPr>
    </w:p>
    <w:p w14:paraId="1940BEF1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0F7C1C7C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6"/>
        <w:gridCol w:w="385"/>
        <w:gridCol w:w="898"/>
        <w:gridCol w:w="1175"/>
        <w:gridCol w:w="1549"/>
        <w:gridCol w:w="1555"/>
      </w:tblGrid>
      <w:tr w:rsidR="000B39DA" w:rsidRPr="00962A83" w14:paraId="69595A93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D6F5B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5B346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B6DA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9943B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84DA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7348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67EC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40C2F3A1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4968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FFD8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D21BF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54C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5A6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5011 PALLONE GEODETICO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7B72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B204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FRAZIONE COPPO VIA FORMA</w:t>
            </w:r>
          </w:p>
        </w:tc>
      </w:tr>
      <w:tr w:rsidR="000B39DA" w:rsidRPr="00962A83" w14:paraId="73E572D3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303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CA2A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FUTSAL MONTEMARCIANO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98CC1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B40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BA02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B891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7863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RISORGIMENTO 16</w:t>
            </w:r>
          </w:p>
        </w:tc>
      </w:tr>
      <w:tr w:rsidR="000B39DA" w:rsidRPr="00962A83" w14:paraId="481C190A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3105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CIARNIN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6FE6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CHIARAVALLE FUTSAL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96CC2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E3E0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F17A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BD5A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91E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ANTONIO ROSMINI 22/B</w:t>
            </w:r>
          </w:p>
        </w:tc>
      </w:tr>
      <w:tr w:rsidR="000B39DA" w:rsidRPr="00962A83" w14:paraId="1C4146CB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663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CITTA DI 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3B7D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VERBENA C5 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11EE7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B75A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DA3E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5575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3911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MATTEOTTI</w:t>
            </w:r>
          </w:p>
        </w:tc>
      </w:tr>
      <w:tr w:rsidR="000B39DA" w:rsidRPr="00962A83" w14:paraId="001487D1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598C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GNANO 04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2417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ALMA JUVENTUS FANO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636C9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0C50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2F80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5493 PALA BIVIO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1182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FERMIGNANO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74B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DELL'INDUSTRIA</w:t>
            </w:r>
          </w:p>
        </w:tc>
      </w:tr>
    </w:tbl>
    <w:p w14:paraId="2EAB046A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71D525C8" w14:textId="77777777" w:rsidR="000B39DA" w:rsidRPr="00962A83" w:rsidRDefault="000B39DA" w:rsidP="000B39DA">
      <w:pPr>
        <w:pStyle w:val="breakline"/>
        <w:rPr>
          <w:color w:val="002060"/>
        </w:rPr>
      </w:pPr>
    </w:p>
    <w:p w14:paraId="191757E1" w14:textId="77777777" w:rsidR="000B39DA" w:rsidRPr="00962A83" w:rsidRDefault="000B39DA" w:rsidP="000B39DA">
      <w:pPr>
        <w:pStyle w:val="breakline"/>
        <w:rPr>
          <w:color w:val="002060"/>
        </w:rPr>
      </w:pPr>
    </w:p>
    <w:p w14:paraId="2F930DB5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5"/>
        <w:gridCol w:w="385"/>
        <w:gridCol w:w="898"/>
        <w:gridCol w:w="1192"/>
        <w:gridCol w:w="1548"/>
        <w:gridCol w:w="1548"/>
      </w:tblGrid>
      <w:tr w:rsidR="000B39DA" w:rsidRPr="00962A83" w14:paraId="3D28D8CC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1B0B8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5662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BA6F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0A38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D3C9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630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A353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4A2AFF30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E51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AURORA TREIA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DD10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82207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E3A6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2CB9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5220 PALESTRA POLIVALENTE P.TREIA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A5C9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DFD4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NICOLO' V</w:t>
            </w:r>
          </w:p>
        </w:tc>
      </w:tr>
      <w:tr w:rsidR="000B39DA" w:rsidRPr="00962A83" w14:paraId="30D9DF98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C9F3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BAYER CAPPUCCINI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4E57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AVENALE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3A9AC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1021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A786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5286 PALESTRA C.SPORTIVO"DON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938B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2B58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ALFIERI SNC</w:t>
            </w:r>
          </w:p>
        </w:tc>
      </w:tr>
      <w:tr w:rsidR="000B39DA" w:rsidRPr="00962A83" w14:paraId="34EF25D6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399D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2B6B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INVICTA FUTSAL MACERATA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82E85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D8C5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DDC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44F9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F28D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B.BUOZZI</w:t>
            </w:r>
          </w:p>
        </w:tc>
      </w:tr>
      <w:tr w:rsidR="000B39DA" w:rsidRPr="00962A83" w14:paraId="0A9FAE2B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B592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SERRALTA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757C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TRE TORRI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E37E5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3093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4245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5270 PALASPORT "ALBINO CIARAPICA"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4114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SAN SEVERINO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69BB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VIALE MAZZINI</w:t>
            </w:r>
          </w:p>
        </w:tc>
      </w:tr>
      <w:tr w:rsidR="000B39DA" w:rsidRPr="00962A83" w14:paraId="7129F89D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96B9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POLISPORTIVA VICTORIA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1034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NUOVA OTTRANO 98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88874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77B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7D24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5250 IMP.C5 "MICHELE ZITTI"V.STRADA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269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35FA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LARGO NELLO FABRIZI - V.STRADA</w:t>
            </w:r>
          </w:p>
        </w:tc>
      </w:tr>
    </w:tbl>
    <w:p w14:paraId="7233829D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3D26AA4F" w14:textId="77777777" w:rsidR="000B39DA" w:rsidRPr="00962A83" w:rsidRDefault="000B39DA" w:rsidP="000B39DA">
      <w:pPr>
        <w:pStyle w:val="breakline"/>
        <w:rPr>
          <w:color w:val="002060"/>
        </w:rPr>
      </w:pPr>
    </w:p>
    <w:p w14:paraId="0F607A7C" w14:textId="77777777" w:rsidR="000B39DA" w:rsidRPr="00962A83" w:rsidRDefault="000B39DA" w:rsidP="000B39DA">
      <w:pPr>
        <w:pStyle w:val="breakline"/>
        <w:rPr>
          <w:color w:val="002060"/>
        </w:rPr>
      </w:pPr>
    </w:p>
    <w:p w14:paraId="03479C1A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6"/>
        <w:gridCol w:w="385"/>
        <w:gridCol w:w="898"/>
        <w:gridCol w:w="1175"/>
        <w:gridCol w:w="1560"/>
        <w:gridCol w:w="1553"/>
      </w:tblGrid>
      <w:tr w:rsidR="000B39DA" w:rsidRPr="00962A83" w14:paraId="75B15BA2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C35A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27DCB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9B8E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C6303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4E6C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04107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B817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4A77A778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54DA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375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REAL EAGLES VIRTUS PAGLIA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3FFFC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02D0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D490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5726 CAMPO CALCIO 5 PIANE DI MORRO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679C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C013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VERCELLI SNC</w:t>
            </w:r>
          </w:p>
        </w:tc>
      </w:tr>
      <w:tr w:rsidR="000B39DA" w:rsidRPr="00962A83" w14:paraId="182DC0EC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0968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FUTSAL PRANDONE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BF94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CAPODARCO CASABIANCA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82922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EEAA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DA2E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01AC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962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FRAZ.PAGLIARE VIA VECCHI</w:t>
            </w:r>
          </w:p>
        </w:tc>
      </w:tr>
      <w:tr w:rsidR="000B39DA" w:rsidRPr="00962A83" w14:paraId="3F79B2AF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ED44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RIVIERA DELLE PALME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2B0F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CA3CA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59F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C53E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C032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21CD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DELLO SPORT</w:t>
            </w:r>
          </w:p>
        </w:tc>
      </w:tr>
      <w:tr w:rsidR="000B39DA" w:rsidRPr="00962A83" w14:paraId="420F72C9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8B51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ROCCAFLUVIONE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84B8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CSI STELLA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69D3D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AF82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364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5698 PALESTRA POLIVALENTE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2258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ROCCAFLUVIONE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6567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NENNI</w:t>
            </w:r>
          </w:p>
        </w:tc>
      </w:tr>
    </w:tbl>
    <w:p w14:paraId="63E9DEAB" w14:textId="77777777" w:rsidR="00AF5B80" w:rsidRPr="00507AFF" w:rsidRDefault="00AF5B80" w:rsidP="00AF5B80">
      <w:pPr>
        <w:pStyle w:val="breakline"/>
        <w:rPr>
          <w:color w:val="002060"/>
        </w:rPr>
      </w:pPr>
    </w:p>
    <w:p w14:paraId="1E102C07" w14:textId="77777777" w:rsidR="00AF5B80" w:rsidRPr="00507AFF" w:rsidRDefault="00AF5B80" w:rsidP="00AF5B80">
      <w:pPr>
        <w:pStyle w:val="breakline"/>
        <w:rPr>
          <w:color w:val="002060"/>
        </w:rPr>
      </w:pPr>
    </w:p>
    <w:p w14:paraId="6D75BD37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t>REGIONALE CALCIO A 5 FEMMINILE</w:t>
      </w:r>
    </w:p>
    <w:p w14:paraId="58E8DB6B" w14:textId="77777777" w:rsidR="00AF5B80" w:rsidRPr="00240FE1" w:rsidRDefault="00AF5B80" w:rsidP="00AF5B80">
      <w:pPr>
        <w:pStyle w:val="TITOLOPRINC"/>
        <w:rPr>
          <w:color w:val="002060"/>
        </w:rPr>
      </w:pPr>
      <w:r w:rsidRPr="00240FE1">
        <w:rPr>
          <w:color w:val="002060"/>
        </w:rPr>
        <w:t>ANAGRAFICA/INDIRIZZARIO/VARIAZIONI CALENDARIO</w:t>
      </w:r>
    </w:p>
    <w:p w14:paraId="78367C32" w14:textId="77777777" w:rsidR="00AF5B80" w:rsidRPr="00240FE1" w:rsidRDefault="00AF5B80" w:rsidP="00AF5B80">
      <w:pPr>
        <w:pStyle w:val="Corpodeltesto21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40FE1">
        <w:rPr>
          <w:rFonts w:ascii="Arial" w:hAnsi="Arial" w:cs="Arial"/>
          <w:b/>
          <w:color w:val="002060"/>
          <w:sz w:val="22"/>
          <w:szCs w:val="22"/>
          <w:u w:val="single"/>
        </w:rPr>
        <w:t>GIRONE “A”</w:t>
      </w:r>
    </w:p>
    <w:p w14:paraId="5D4792AF" w14:textId="77777777" w:rsidR="00AF5B80" w:rsidRPr="00240FE1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DD31B9E" w14:textId="77777777" w:rsidR="00AF5B80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240FE1">
        <w:rPr>
          <w:rFonts w:ascii="Arial" w:hAnsi="Arial" w:cs="Arial"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U.MANDOLESI CALCIO</w:t>
      </w:r>
      <w:r w:rsidRPr="00240FE1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>
        <w:rPr>
          <w:rFonts w:ascii="Arial" w:hAnsi="Arial" w:cs="Arial"/>
          <w:b/>
          <w:color w:val="002060"/>
          <w:sz w:val="22"/>
          <w:szCs w:val="22"/>
        </w:rPr>
        <w:t>VENERDI’</w:t>
      </w:r>
      <w:r w:rsidRPr="00240FE1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240FE1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240FE1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21:15</w:t>
      </w:r>
      <w:r w:rsidRPr="00240FE1">
        <w:rPr>
          <w:rFonts w:ascii="Arial" w:hAnsi="Arial" w:cs="Arial"/>
          <w:color w:val="002060"/>
          <w:sz w:val="22"/>
          <w:szCs w:val="22"/>
        </w:rPr>
        <w:t>, stesso campo.</w:t>
      </w:r>
    </w:p>
    <w:p w14:paraId="46D74049" w14:textId="77777777" w:rsidR="00AF5B80" w:rsidRPr="00507AFF" w:rsidRDefault="00AF5B80" w:rsidP="00AF5B80">
      <w:pPr>
        <w:pStyle w:val="breakline"/>
        <w:rPr>
          <w:color w:val="002060"/>
        </w:rPr>
      </w:pPr>
    </w:p>
    <w:p w14:paraId="4AC9F9B9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CLASSIFICA</w:t>
      </w:r>
    </w:p>
    <w:p w14:paraId="417E19CE" w14:textId="77777777" w:rsidR="00AF5B80" w:rsidRPr="00507AFF" w:rsidRDefault="00AF5B80" w:rsidP="00AF5B80">
      <w:pPr>
        <w:pStyle w:val="breakline"/>
        <w:rPr>
          <w:color w:val="002060"/>
        </w:rPr>
      </w:pPr>
    </w:p>
    <w:p w14:paraId="1DB0C762" w14:textId="77777777" w:rsidR="00AF5B80" w:rsidRPr="00507AFF" w:rsidRDefault="00AF5B80" w:rsidP="00AF5B80">
      <w:pPr>
        <w:pStyle w:val="breakline"/>
        <w:rPr>
          <w:color w:val="002060"/>
        </w:rPr>
      </w:pPr>
    </w:p>
    <w:p w14:paraId="21DDC263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4E0418AF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703E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16F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628F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D760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5A12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B20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FAF3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1623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A94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7E5B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1F127153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D9CE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lastRenderedPageBreak/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75A5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1F01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52BA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96CF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5B61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6737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81B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17DE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886A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50DDC69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24546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865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C057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430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ABD9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7ED0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BD3D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9E95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8B3F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C3DD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E04ADD7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3698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062F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0D62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5444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9400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9CCC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169F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A549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BD90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F0D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72885A58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DF85C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DA06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0B94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1F69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F136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7D72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65F6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75AB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F3BC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5F8D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7F405B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E70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CSKA CORRIDONIA C5F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25B4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806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1438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7C17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6F4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C7FF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579E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33B4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53BC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3414543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CC41B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C0C3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E3E2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33C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9578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0722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8D36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40DD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2A67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287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0B1088B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F3EC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7799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0328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03AD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22D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8D49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19FE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0D13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6F27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07DA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E077FFE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1A206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FANO CALCIO FEMMINILE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19EB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39B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B3AF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C2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679E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FFEF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43D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B2BE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F26F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A0F4DE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60339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6744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7A81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7CA6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A1A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E53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FCBB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609F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7FE5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5851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5FA5A6E9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D21A9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142C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E70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8AE1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CB14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9DEB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1D7D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31AC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6B71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61D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9DBD5CF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113D4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2AE6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90E4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51BA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36E9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5D61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4192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51E3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42CC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65BC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B2760A7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2AFC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BD5A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FFB7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E42D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6364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056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8FEB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07D5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115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892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977CFC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399D9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1CFA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73D5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9F10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FBA9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6C73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4787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D787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453C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E3F8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146B8FF7" w14:textId="77777777" w:rsidR="00AF5B80" w:rsidRDefault="00AF5B80" w:rsidP="00AF5B80">
      <w:pPr>
        <w:pStyle w:val="breakline"/>
        <w:rPr>
          <w:color w:val="002060"/>
        </w:rPr>
      </w:pPr>
    </w:p>
    <w:p w14:paraId="7D7EBBD0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164B6DD9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06"/>
        <w:gridCol w:w="385"/>
        <w:gridCol w:w="898"/>
        <w:gridCol w:w="1198"/>
        <w:gridCol w:w="1565"/>
        <w:gridCol w:w="1543"/>
      </w:tblGrid>
      <w:tr w:rsidR="000B39DA" w:rsidRPr="00962A83" w14:paraId="73F8E647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1EC48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266D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F1F8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9D32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5D60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0D57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9E09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1B01CAEF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7164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FUTSAL PRANDONE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E453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SANTA MARIA APPARENTE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2E56A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7EC7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6C28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5664 PALESTRA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2A61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MONTEPRANDONE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9A3E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COLLE GIOIOSO</w:t>
            </w:r>
          </w:p>
        </w:tc>
      </w:tr>
      <w:tr w:rsidR="000B39DA" w:rsidRPr="00962A83" w14:paraId="3A009412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E98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LA FENICE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5841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901A2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5BD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F7B6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EF36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D1C3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DELLO SPORT</w:t>
            </w:r>
          </w:p>
        </w:tc>
      </w:tr>
      <w:tr w:rsidR="000B39DA" w:rsidRPr="00962A83" w14:paraId="1015FCF9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D367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CSKA CORRIDONIA C5F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ED7A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RIPABERARDA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427DE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2F5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6DF3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5295 TENSOSTRUTTURA VIA E.MATTEI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E2D2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7FC4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E.MATTEI</w:t>
            </w:r>
          </w:p>
        </w:tc>
      </w:tr>
      <w:tr w:rsidR="000B39DA" w:rsidRPr="00962A83" w14:paraId="744C395D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6936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FANO CALCIO FEMMINILE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CF8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7097F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42C9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FACC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4BF0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1AD9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VILLA TOMBARI</w:t>
            </w:r>
          </w:p>
        </w:tc>
      </w:tr>
      <w:tr w:rsidR="000B39DA" w:rsidRPr="00962A83" w14:paraId="56FFC176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18CA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D19C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PIANDIROSE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231CB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1E6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501B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5301 NUOVO PALAS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03D6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F489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STR.DEL BURELLO LOC.VAL NEVOLA</w:t>
            </w:r>
          </w:p>
        </w:tc>
      </w:tr>
      <w:tr w:rsidR="000B39DA" w:rsidRPr="00962A83" w14:paraId="39C6F219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9D1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VALDICHIENTI PONTE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0514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BB79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DD8D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3AB0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5219 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53B5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MORROVALLE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F52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LIGURIA - BORGO PINTURA</w:t>
            </w:r>
          </w:p>
        </w:tc>
      </w:tr>
    </w:tbl>
    <w:p w14:paraId="01F8068A" w14:textId="77777777" w:rsidR="00AF5B80" w:rsidRPr="00507AFF" w:rsidRDefault="00AF5B80" w:rsidP="00AF5B80">
      <w:pPr>
        <w:pStyle w:val="breakline"/>
        <w:rPr>
          <w:color w:val="002060"/>
        </w:rPr>
      </w:pPr>
    </w:p>
    <w:p w14:paraId="231F85DF" w14:textId="77777777" w:rsidR="00AF5B80" w:rsidRPr="00507AFF" w:rsidRDefault="00AF5B80" w:rsidP="00AF5B80">
      <w:pPr>
        <w:pStyle w:val="breakline"/>
        <w:rPr>
          <w:color w:val="002060"/>
        </w:rPr>
      </w:pPr>
    </w:p>
    <w:p w14:paraId="1EFDB8FC" w14:textId="77777777" w:rsidR="00AF5B80" w:rsidRPr="00507AFF" w:rsidRDefault="00AF5B80" w:rsidP="00AF5B80">
      <w:pPr>
        <w:pStyle w:val="breakline"/>
        <w:rPr>
          <w:color w:val="002060"/>
        </w:rPr>
      </w:pPr>
    </w:p>
    <w:p w14:paraId="06AE6940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t>UNDER 21 CALCIO A 5 REGIONALE</w:t>
      </w:r>
    </w:p>
    <w:p w14:paraId="6C087D96" w14:textId="77777777" w:rsidR="00AF5B80" w:rsidRDefault="00AF5B80" w:rsidP="00AF5B80">
      <w:pPr>
        <w:pStyle w:val="breakline"/>
        <w:rPr>
          <w:color w:val="002060"/>
        </w:rPr>
      </w:pPr>
    </w:p>
    <w:p w14:paraId="1CC6CC52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3DCCA384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1985"/>
        <w:gridCol w:w="385"/>
        <w:gridCol w:w="898"/>
        <w:gridCol w:w="1281"/>
        <w:gridCol w:w="1536"/>
        <w:gridCol w:w="1532"/>
      </w:tblGrid>
      <w:tr w:rsidR="000B39DA" w:rsidRPr="00962A83" w14:paraId="67B3A14A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9E45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9618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E566D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64EC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9884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CFC87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0BBDB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2FCA30EC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F80D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22E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DC252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4ABC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F42B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F5AB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2DF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ANTONIO ROSMINI 22/B</w:t>
            </w:r>
          </w:p>
        </w:tc>
      </w:tr>
      <w:tr w:rsidR="000B39DA" w:rsidRPr="00962A83" w14:paraId="0EDCF323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945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DC55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75877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9B53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A76C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B315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0C54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MAZZINI</w:t>
            </w:r>
          </w:p>
        </w:tc>
      </w:tr>
      <w:tr w:rsidR="000B39DA" w:rsidRPr="00962A83" w14:paraId="128E3895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83DF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ED63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C1A59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BAE8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38E5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79D6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D77E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CORRADI</w:t>
            </w:r>
          </w:p>
        </w:tc>
      </w:tr>
    </w:tbl>
    <w:p w14:paraId="751D673F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040EC1CB" w14:textId="77777777" w:rsidR="000B39DA" w:rsidRPr="00962A83" w:rsidRDefault="000B39DA" w:rsidP="000B39DA">
      <w:pPr>
        <w:pStyle w:val="breakline"/>
        <w:rPr>
          <w:color w:val="002060"/>
        </w:rPr>
      </w:pPr>
    </w:p>
    <w:p w14:paraId="452D3D6C" w14:textId="77777777" w:rsidR="000B39DA" w:rsidRPr="00962A83" w:rsidRDefault="000B39DA" w:rsidP="000B39DA">
      <w:pPr>
        <w:pStyle w:val="breakline"/>
        <w:rPr>
          <w:color w:val="002060"/>
        </w:rPr>
      </w:pPr>
    </w:p>
    <w:p w14:paraId="739A264F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S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1"/>
        <w:gridCol w:w="385"/>
        <w:gridCol w:w="898"/>
        <w:gridCol w:w="1198"/>
        <w:gridCol w:w="1552"/>
        <w:gridCol w:w="1543"/>
      </w:tblGrid>
      <w:tr w:rsidR="000B39DA" w:rsidRPr="00962A83" w14:paraId="32A7C938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C88E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BF40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DBE1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20A0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7F66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3AB7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7132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1C7BDBF6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F265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AUDAX MONTECOSARO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E858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5BFDE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EA57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E2C1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5236 TENSOSTRUTTURA VIA ROSSINI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DEC7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MONTECOSARO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162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ROSSINI</w:t>
            </w:r>
          </w:p>
        </w:tc>
      </w:tr>
      <w:tr w:rsidR="000B39DA" w:rsidRPr="00962A83" w14:paraId="556C3426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23C6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FUTSAL MONTURANO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3A1D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59DD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3F81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0BDA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5638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BA6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 URANO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F75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OLIMPIADI</w:t>
            </w:r>
          </w:p>
        </w:tc>
      </w:tr>
    </w:tbl>
    <w:p w14:paraId="33198AB2" w14:textId="77777777" w:rsidR="000B39DA" w:rsidRDefault="000B39DA" w:rsidP="000B39DA">
      <w:pPr>
        <w:pStyle w:val="breakline"/>
        <w:rPr>
          <w:color w:val="002060"/>
        </w:rPr>
      </w:pPr>
    </w:p>
    <w:p w14:paraId="11991DC3" w14:textId="77777777" w:rsidR="00AF5B80" w:rsidRPr="00507AFF" w:rsidRDefault="00AF5B80" w:rsidP="00AF5B80">
      <w:pPr>
        <w:pStyle w:val="breakline"/>
        <w:rPr>
          <w:color w:val="002060"/>
        </w:rPr>
      </w:pPr>
    </w:p>
    <w:p w14:paraId="3A178F9E" w14:textId="77777777" w:rsidR="00AF5B80" w:rsidRPr="00507AFF" w:rsidRDefault="00AF5B80" w:rsidP="00AF5B80">
      <w:pPr>
        <w:pStyle w:val="breakline"/>
        <w:rPr>
          <w:color w:val="002060"/>
        </w:rPr>
      </w:pPr>
    </w:p>
    <w:p w14:paraId="34ED68B5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t>UNDER 19 CALCIO A 5 REGIONALE</w:t>
      </w:r>
    </w:p>
    <w:p w14:paraId="12D6A619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RINVII GARE CAUSA COVID-19</w:t>
      </w:r>
    </w:p>
    <w:p w14:paraId="4FAEC55A" w14:textId="77777777" w:rsidR="00AF5B80" w:rsidRPr="00507AFF" w:rsidRDefault="00AF5B80" w:rsidP="00AF5B80">
      <w:pPr>
        <w:pStyle w:val="breakline"/>
        <w:rPr>
          <w:color w:val="002060"/>
        </w:rPr>
      </w:pPr>
    </w:p>
    <w:p w14:paraId="7ED5F757" w14:textId="77777777" w:rsidR="00AF5B80" w:rsidRDefault="00AF5B80" w:rsidP="00AF5B80">
      <w:pPr>
        <w:pStyle w:val="breakline"/>
        <w:rPr>
          <w:color w:val="002060"/>
        </w:rPr>
      </w:pPr>
    </w:p>
    <w:p w14:paraId="717EC927" w14:textId="22EBDCFE" w:rsidR="00AF5B80" w:rsidRPr="00D778A1" w:rsidRDefault="00AF5B80" w:rsidP="00AF5B80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154802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>
        <w:rPr>
          <w:rFonts w:cs="Arial"/>
          <w:color w:val="002060"/>
          <w:sz w:val="22"/>
          <w:szCs w:val="22"/>
        </w:rPr>
        <w:t>CITTA’ DI OSTRA</w:t>
      </w:r>
      <w:r w:rsidRPr="00154802">
        <w:rPr>
          <w:rFonts w:cs="Arial"/>
          <w:color w:val="002060"/>
          <w:sz w:val="22"/>
          <w:szCs w:val="22"/>
        </w:rPr>
        <w:t xml:space="preserve"> per casi di positività ed espletate le verifiche di rito, la </w:t>
      </w:r>
      <w:r>
        <w:rPr>
          <w:rFonts w:cs="Arial"/>
          <w:color w:val="002060"/>
          <w:sz w:val="22"/>
          <w:szCs w:val="22"/>
        </w:rPr>
        <w:t xml:space="preserve">seguente gara </w:t>
      </w:r>
      <w:r w:rsidRPr="00D778A1">
        <w:rPr>
          <w:rFonts w:cs="Arial"/>
          <w:b/>
          <w:bCs/>
          <w:color w:val="002060"/>
          <w:sz w:val="22"/>
          <w:szCs w:val="22"/>
        </w:rPr>
        <w:t>è rinviata a data da destinarsi</w:t>
      </w:r>
      <w:r>
        <w:rPr>
          <w:rFonts w:cs="Arial"/>
          <w:color w:val="002060"/>
          <w:sz w:val="22"/>
          <w:szCs w:val="22"/>
        </w:rPr>
        <w:t>:</w:t>
      </w:r>
      <w:r w:rsidRPr="00154802">
        <w:rPr>
          <w:rFonts w:cs="Arial"/>
          <w:color w:val="002060"/>
          <w:sz w:val="22"/>
          <w:szCs w:val="22"/>
        </w:rPr>
        <w:t xml:space="preserve"> </w:t>
      </w:r>
    </w:p>
    <w:p w14:paraId="27F7C372" w14:textId="77777777" w:rsidR="00AF5B80" w:rsidRPr="00507AFF" w:rsidRDefault="00AF5B80" w:rsidP="00AF5B80">
      <w:pPr>
        <w:pStyle w:val="breakline"/>
        <w:rPr>
          <w:color w:val="002060"/>
        </w:rPr>
      </w:pPr>
    </w:p>
    <w:p w14:paraId="6711C401" w14:textId="77777777" w:rsidR="00AF5B80" w:rsidRPr="00507AFF" w:rsidRDefault="00AF5B80" w:rsidP="00AF5B80">
      <w:pPr>
        <w:pStyle w:val="breakline"/>
        <w:rPr>
          <w:color w:val="002060"/>
        </w:rPr>
      </w:pPr>
    </w:p>
    <w:p w14:paraId="2F99412B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17B0E051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5CA3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A7CC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N° </w:t>
            </w:r>
            <w:proofErr w:type="spellStart"/>
            <w:r w:rsidRPr="00507AFF">
              <w:rPr>
                <w:color w:val="002060"/>
              </w:rPr>
              <w:t>Gior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213B2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A63FD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AAFF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Data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D3C0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Var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55D5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BC42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2A268CA0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A3639" w14:textId="77777777" w:rsidR="00AF5B80" w:rsidRPr="00B6097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F2EC0" w14:textId="77777777" w:rsidR="00AF5B80" w:rsidRPr="00B6097C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7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17A4E" w14:textId="77777777" w:rsidR="00AF5B80" w:rsidRPr="00B6097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CITTA DI OSTRA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DD43C" w14:textId="77777777" w:rsidR="00AF5B80" w:rsidRPr="00B6097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SPECIAL ONE SPORTING CLUB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3C9B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  <w:r>
              <w:rPr>
                <w:color w:val="002060"/>
              </w:rPr>
              <w:t>5</w:t>
            </w:r>
            <w:r w:rsidRPr="00507AFF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ECCC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37B0F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DD31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23ED9837" w14:textId="77777777" w:rsidR="00AF5B80" w:rsidRDefault="00AF5B80" w:rsidP="00AF5B80">
      <w:pPr>
        <w:pStyle w:val="breakline"/>
        <w:rPr>
          <w:color w:val="002060"/>
        </w:rPr>
      </w:pPr>
    </w:p>
    <w:p w14:paraId="6CF53165" w14:textId="77777777" w:rsidR="00AF5B80" w:rsidRPr="00507AFF" w:rsidRDefault="00AF5B80" w:rsidP="00AF5B80">
      <w:pPr>
        <w:pStyle w:val="breakline"/>
        <w:rPr>
          <w:color w:val="002060"/>
        </w:rPr>
      </w:pPr>
    </w:p>
    <w:p w14:paraId="1574F178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VARIAZIONI AL PROGRAMMA GARE</w:t>
      </w:r>
    </w:p>
    <w:p w14:paraId="42605326" w14:textId="77777777" w:rsidR="00AF5B80" w:rsidRPr="00507AFF" w:rsidRDefault="00AF5B80" w:rsidP="00AF5B80">
      <w:pPr>
        <w:pStyle w:val="breakline"/>
        <w:rPr>
          <w:color w:val="002060"/>
        </w:rPr>
      </w:pPr>
    </w:p>
    <w:p w14:paraId="0462A862" w14:textId="77777777" w:rsidR="00AF5B80" w:rsidRPr="00507AFF" w:rsidRDefault="00AF5B80" w:rsidP="00AF5B80">
      <w:pPr>
        <w:pStyle w:val="breakline"/>
        <w:rPr>
          <w:color w:val="002060"/>
        </w:rPr>
      </w:pPr>
    </w:p>
    <w:p w14:paraId="57E26754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6D1BB551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2F66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3B50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N° </w:t>
            </w:r>
            <w:proofErr w:type="spellStart"/>
            <w:r w:rsidRPr="00507AFF">
              <w:rPr>
                <w:color w:val="002060"/>
              </w:rPr>
              <w:t>Gior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48D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8B59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AB54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Data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9156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Var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7A5A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AD43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6E7549C6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7C9E1" w14:textId="77777777" w:rsidR="00AF5B80" w:rsidRPr="00B6097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05/02/2022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8947A" w14:textId="77777777" w:rsidR="00AF5B80" w:rsidRPr="00B6097C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9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50110" w14:textId="77777777" w:rsidR="00AF5B80" w:rsidRPr="00B6097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VIRTUS TEAM SOC.COOP.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67624" w14:textId="77777777" w:rsidR="00AF5B80" w:rsidRPr="00B6097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F06D0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53B3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B6097C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CBAA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0F860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249C1509" w14:textId="77777777" w:rsidR="00AF5B80" w:rsidRPr="00507AFF" w:rsidRDefault="00AF5B80" w:rsidP="00AF5B80">
      <w:pPr>
        <w:pStyle w:val="breakline"/>
        <w:rPr>
          <w:color w:val="002060"/>
        </w:rPr>
      </w:pPr>
    </w:p>
    <w:p w14:paraId="12DFC786" w14:textId="77777777" w:rsidR="00AF5B80" w:rsidRPr="00507AFF" w:rsidRDefault="00AF5B80" w:rsidP="00AF5B80">
      <w:pPr>
        <w:pStyle w:val="breakline"/>
        <w:rPr>
          <w:color w:val="002060"/>
        </w:rPr>
      </w:pPr>
    </w:p>
    <w:p w14:paraId="2DF61D92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RISULTATI</w:t>
      </w:r>
    </w:p>
    <w:p w14:paraId="55D9453A" w14:textId="77777777" w:rsidR="00AF5B80" w:rsidRPr="00507AFF" w:rsidRDefault="00AF5B80" w:rsidP="00AF5B80">
      <w:pPr>
        <w:pStyle w:val="breakline"/>
        <w:rPr>
          <w:color w:val="002060"/>
        </w:rPr>
      </w:pPr>
    </w:p>
    <w:p w14:paraId="0B419E16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RISULTATI UFFICIALI GARE DEL 29/01/2022</w:t>
      </w:r>
    </w:p>
    <w:p w14:paraId="00FE9AF0" w14:textId="77777777" w:rsidR="00294CA8" w:rsidRPr="00294CA8" w:rsidRDefault="00294CA8" w:rsidP="00294CA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94CA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A43FAA4" w14:textId="77777777" w:rsidR="00AF5B80" w:rsidRPr="00507AFF" w:rsidRDefault="00AF5B80" w:rsidP="00AF5B8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F5B80" w:rsidRPr="00507AFF" w14:paraId="23AF05D3" w14:textId="77777777" w:rsidTr="0047211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F5B80" w:rsidRPr="00507AFF" w14:paraId="407D7C70" w14:textId="77777777" w:rsidTr="0047211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F3652F" w14:textId="77777777" w:rsidR="00AF5B80" w:rsidRPr="00507AFF" w:rsidRDefault="00AF5B80" w:rsidP="00472111">
                  <w:pPr>
                    <w:pStyle w:val="headertabella0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GIRONE B - 5 Giornata - R</w:t>
                  </w:r>
                </w:p>
              </w:tc>
            </w:tr>
            <w:tr w:rsidR="00AF5B80" w:rsidRPr="00507AFF" w14:paraId="72F2BA72" w14:textId="77777777" w:rsidTr="0047211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BAFA7" w14:textId="77777777" w:rsidR="00AF5B80" w:rsidRPr="00507AFF" w:rsidRDefault="00AF5B80" w:rsidP="00472111">
                  <w:pPr>
                    <w:pStyle w:val="rowtabella0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VIRTUS TEAM SOC.COOP.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2E60C7" w14:textId="77777777" w:rsidR="00AF5B80" w:rsidRPr="00507AFF" w:rsidRDefault="00AF5B80" w:rsidP="00472111">
                  <w:pPr>
                    <w:pStyle w:val="rowtabella0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43743A" w14:textId="77777777" w:rsidR="00AF5B80" w:rsidRPr="00507AFF" w:rsidRDefault="00AF5B80" w:rsidP="0047211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5 - 11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ECF48" w14:textId="77777777" w:rsidR="00AF5B80" w:rsidRPr="00507AFF" w:rsidRDefault="00AF5B80" w:rsidP="0047211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 </w:t>
                  </w:r>
                </w:p>
              </w:tc>
            </w:tr>
          </w:tbl>
          <w:p w14:paraId="64E79794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0C7F2933" w14:textId="77777777" w:rsidR="00AF5B80" w:rsidRPr="00507AFF" w:rsidRDefault="00AF5B80" w:rsidP="00AF5B80">
      <w:pPr>
        <w:pStyle w:val="breakline"/>
        <w:rPr>
          <w:color w:val="002060"/>
        </w:rPr>
      </w:pPr>
    </w:p>
    <w:p w14:paraId="055C5030" w14:textId="77777777" w:rsidR="00AF5B80" w:rsidRPr="00507AFF" w:rsidRDefault="00AF5B80" w:rsidP="00AF5B80">
      <w:pPr>
        <w:pStyle w:val="breakline"/>
        <w:rPr>
          <w:color w:val="002060"/>
        </w:rPr>
      </w:pPr>
    </w:p>
    <w:p w14:paraId="417CFFEE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CLASSIFICA</w:t>
      </w:r>
    </w:p>
    <w:p w14:paraId="737313AA" w14:textId="77777777" w:rsidR="00AF5B80" w:rsidRPr="00507AFF" w:rsidRDefault="00AF5B80" w:rsidP="00AF5B80">
      <w:pPr>
        <w:pStyle w:val="breakline"/>
        <w:rPr>
          <w:color w:val="002060"/>
        </w:rPr>
      </w:pPr>
    </w:p>
    <w:p w14:paraId="20C66888" w14:textId="77777777" w:rsidR="00AF5B80" w:rsidRPr="00507AFF" w:rsidRDefault="00AF5B80" w:rsidP="00AF5B80">
      <w:pPr>
        <w:pStyle w:val="breakline"/>
        <w:rPr>
          <w:color w:val="002060"/>
        </w:rPr>
      </w:pPr>
    </w:p>
    <w:p w14:paraId="76A4E1F9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22B058B2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12F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F50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7298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19A1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0D05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5D36D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CE86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D3952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CE09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01C7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659A7733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7743C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31E4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C722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390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53B7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7003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15DB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3D28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0314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5B8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8042901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D709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5699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14A8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51A7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570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3B86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5855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8DFC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DB43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F44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9FE3B5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5EEF2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C7CC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AC7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826F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C306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A4C6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26CA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1CF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6B81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2644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2FE3F39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7EF0B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62C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F1D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7AF9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DBF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BB34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A74B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BEE2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C93C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D2C6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2EA85A8A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C1737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38AF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615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066D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6679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5CF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ABB5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26D2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3060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B1A9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21C4A32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63CBF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5325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9345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97CF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BF2A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8281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5C74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C3F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D88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C08D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212500F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72015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76C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7CD7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337C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EF7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1248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4132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0C35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3F06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B421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639606AB" w14:textId="77777777" w:rsidR="00AF5B80" w:rsidRPr="00507AFF" w:rsidRDefault="00AF5B80" w:rsidP="00AF5B80">
      <w:pPr>
        <w:pStyle w:val="breakline"/>
        <w:rPr>
          <w:color w:val="002060"/>
        </w:rPr>
      </w:pPr>
    </w:p>
    <w:p w14:paraId="0D8AC94E" w14:textId="77777777" w:rsidR="00AF5B80" w:rsidRPr="00507AFF" w:rsidRDefault="00AF5B80" w:rsidP="00AF5B80">
      <w:pPr>
        <w:pStyle w:val="breakline"/>
        <w:rPr>
          <w:color w:val="002060"/>
        </w:rPr>
      </w:pPr>
    </w:p>
    <w:p w14:paraId="2059807E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09073390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31C5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41DA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C7BE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8691D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55400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4755E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76A2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0D75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2688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175F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30BC4624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1E2F1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2A4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502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53BF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A1FC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5C0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51AE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5713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4793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C61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</w:tr>
      <w:tr w:rsidR="00AF5B80" w:rsidRPr="00507AFF" w14:paraId="7D38F201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B9371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4310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92D8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5AF3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0FE1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C26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DA6A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37D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A98F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B9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5D236538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8FC57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53F5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BCD1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8A99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56B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1EDB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A79A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9B73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622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D0E1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28A6A31D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F0AC2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C802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D43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4EA2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714D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8151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DCCD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7A0B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D025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095F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9E14B11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C5CB7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D8F6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341B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583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DC8B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9D7B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4788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04A4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E560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7AC1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3D760BD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98FD0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EE0B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001F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7EB4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A8D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4B33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AF9E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2C97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8E32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F3D1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58A71424" w14:textId="77777777" w:rsidR="00AF5B80" w:rsidRPr="00507AFF" w:rsidRDefault="00AF5B80" w:rsidP="00AF5B80">
      <w:pPr>
        <w:pStyle w:val="breakline"/>
        <w:rPr>
          <w:color w:val="002060"/>
        </w:rPr>
      </w:pPr>
    </w:p>
    <w:p w14:paraId="1CBC8EFC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52505665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09"/>
        <w:gridCol w:w="385"/>
        <w:gridCol w:w="898"/>
        <w:gridCol w:w="1182"/>
        <w:gridCol w:w="1548"/>
        <w:gridCol w:w="1554"/>
      </w:tblGrid>
      <w:tr w:rsidR="000B39DA" w:rsidRPr="00962A83" w14:paraId="6F6B9651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F3908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BC7A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7A3FD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B1BF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BD048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22AE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5BEF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42311898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28F0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68F4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49C45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BE38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376A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B8D4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7C80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ANTONIO ROSMINI 22/B</w:t>
            </w:r>
          </w:p>
        </w:tc>
      </w:tr>
      <w:tr w:rsidR="000B39DA" w:rsidRPr="00962A83" w14:paraId="6B5D28C6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9629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775B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B14D8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B5A8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C4EB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3ED3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015B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MONTEPELAGO</w:t>
            </w:r>
          </w:p>
        </w:tc>
      </w:tr>
    </w:tbl>
    <w:p w14:paraId="6FF22F56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390ED660" w14:textId="77777777" w:rsidR="000B39DA" w:rsidRPr="00962A83" w:rsidRDefault="000B39DA" w:rsidP="000B39DA">
      <w:pPr>
        <w:pStyle w:val="breakline"/>
        <w:rPr>
          <w:color w:val="002060"/>
        </w:rPr>
      </w:pPr>
    </w:p>
    <w:p w14:paraId="0942FC84" w14:textId="77777777" w:rsidR="000B39DA" w:rsidRPr="00962A83" w:rsidRDefault="000B39DA" w:rsidP="000B39DA">
      <w:pPr>
        <w:pStyle w:val="breakline"/>
        <w:rPr>
          <w:color w:val="002060"/>
        </w:rPr>
      </w:pPr>
    </w:p>
    <w:p w14:paraId="69DE0D0C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1"/>
        <w:gridCol w:w="385"/>
        <w:gridCol w:w="898"/>
        <w:gridCol w:w="1199"/>
        <w:gridCol w:w="1548"/>
        <w:gridCol w:w="1548"/>
      </w:tblGrid>
      <w:tr w:rsidR="000B39DA" w:rsidRPr="00962A83" w14:paraId="63679384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76EF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79E0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6CFF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4BA2D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737D3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56D9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964A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319791B3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30CE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33E4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A134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13AB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66EB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5295 TENSOSTRUTTURA VIA E.MATTEI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28CC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01CA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E.MATTEI</w:t>
            </w:r>
          </w:p>
        </w:tc>
      </w:tr>
      <w:tr w:rsidR="000B39DA" w:rsidRPr="00962A83" w14:paraId="05ACD349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5CD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lastRenderedPageBreak/>
              <w:t>GROTTACCIA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0662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B8DCE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BF50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4A5B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5297 CENTRO SPORTIVO "SAN SERGIO"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5A3C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354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SAN SERGIO FZ. GROTTACCIA</w:t>
            </w:r>
          </w:p>
        </w:tc>
      </w:tr>
      <w:tr w:rsidR="000B39DA" w:rsidRPr="00962A83" w14:paraId="1B97FCE7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254B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9997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277DF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A50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05FC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7EAA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2D95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MARCONI GENGA STAZIONE</w:t>
            </w:r>
          </w:p>
        </w:tc>
      </w:tr>
    </w:tbl>
    <w:p w14:paraId="627F8CFB" w14:textId="77777777" w:rsidR="000B39DA" w:rsidRPr="00507AFF" w:rsidRDefault="000B39DA" w:rsidP="00AF5B80">
      <w:pPr>
        <w:pStyle w:val="breakline"/>
        <w:rPr>
          <w:color w:val="002060"/>
        </w:rPr>
      </w:pPr>
    </w:p>
    <w:p w14:paraId="311C6EC9" w14:textId="77777777" w:rsidR="00AF5B80" w:rsidRPr="00507AFF" w:rsidRDefault="00AF5B80" w:rsidP="00AF5B80">
      <w:pPr>
        <w:pStyle w:val="breakline"/>
        <w:rPr>
          <w:color w:val="002060"/>
        </w:rPr>
      </w:pPr>
    </w:p>
    <w:p w14:paraId="2AD2D2D6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t>UNDER 17 C5 REGIONALI MASCHILI</w:t>
      </w:r>
    </w:p>
    <w:p w14:paraId="74EF2FF5" w14:textId="77777777" w:rsidR="00AF5B80" w:rsidRPr="00240FE1" w:rsidRDefault="00AF5B80" w:rsidP="00AF5B80">
      <w:pPr>
        <w:pStyle w:val="TITOLOPRINC"/>
        <w:rPr>
          <w:color w:val="002060"/>
        </w:rPr>
      </w:pPr>
      <w:r w:rsidRPr="00240FE1">
        <w:rPr>
          <w:color w:val="002060"/>
        </w:rPr>
        <w:t>ANAGRAFICA/INDIRIZZARIO/VARIAZIONI CALENDARIO</w:t>
      </w:r>
    </w:p>
    <w:p w14:paraId="170FD081" w14:textId="77777777" w:rsidR="00AF5B80" w:rsidRPr="00240FE1" w:rsidRDefault="00AF5B80" w:rsidP="00AF5B80">
      <w:pPr>
        <w:pStyle w:val="Corpodeltesto21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40FE1">
        <w:rPr>
          <w:rFonts w:ascii="Arial" w:hAnsi="Arial" w:cs="Arial"/>
          <w:b/>
          <w:color w:val="002060"/>
          <w:sz w:val="22"/>
          <w:szCs w:val="22"/>
          <w:u w:val="single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GOLD</w:t>
      </w:r>
      <w:r w:rsidRPr="00240FE1">
        <w:rPr>
          <w:rFonts w:ascii="Arial" w:hAnsi="Arial" w:cs="Arial"/>
          <w:b/>
          <w:color w:val="002060"/>
          <w:sz w:val="22"/>
          <w:szCs w:val="22"/>
          <w:u w:val="single"/>
        </w:rPr>
        <w:t>”</w:t>
      </w:r>
    </w:p>
    <w:p w14:paraId="54BE9A23" w14:textId="77777777" w:rsidR="00AF5B80" w:rsidRPr="00240FE1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F2C102D" w14:textId="77777777" w:rsidR="00AF5B80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240FE1">
        <w:rPr>
          <w:rFonts w:ascii="Arial" w:hAnsi="Arial" w:cs="Arial"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ITALSERVICE C5</w:t>
      </w:r>
      <w:r w:rsidRPr="00240FE1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>
        <w:rPr>
          <w:rFonts w:ascii="Arial" w:hAnsi="Arial" w:cs="Arial"/>
          <w:b/>
          <w:color w:val="002060"/>
          <w:sz w:val="22"/>
          <w:szCs w:val="22"/>
        </w:rPr>
        <w:t>SABATO</w:t>
      </w:r>
      <w:r w:rsidRPr="00240FE1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240FE1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240FE1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15:30</w:t>
      </w:r>
      <w:r w:rsidRPr="00240FE1">
        <w:rPr>
          <w:rFonts w:ascii="Arial" w:hAnsi="Arial" w:cs="Arial"/>
          <w:color w:val="002060"/>
          <w:sz w:val="22"/>
          <w:szCs w:val="22"/>
        </w:rPr>
        <w:t>, stesso campo.</w:t>
      </w:r>
    </w:p>
    <w:p w14:paraId="4875518F" w14:textId="77777777" w:rsidR="00AF5B80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7C6B22A" w14:textId="77777777" w:rsidR="00AF5B80" w:rsidRPr="00240FE1" w:rsidRDefault="00AF5B80" w:rsidP="00AF5B80">
      <w:pPr>
        <w:pStyle w:val="Corpodeltesto21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40FE1">
        <w:rPr>
          <w:rFonts w:ascii="Arial" w:hAnsi="Arial" w:cs="Arial"/>
          <w:b/>
          <w:color w:val="002060"/>
          <w:sz w:val="22"/>
          <w:szCs w:val="22"/>
          <w:u w:val="single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SILVER – B</w:t>
      </w:r>
      <w:r w:rsidRPr="00240FE1">
        <w:rPr>
          <w:rFonts w:ascii="Arial" w:hAnsi="Arial" w:cs="Arial"/>
          <w:b/>
          <w:color w:val="002060"/>
          <w:sz w:val="22"/>
          <w:szCs w:val="22"/>
          <w:u w:val="single"/>
        </w:rPr>
        <w:t>”</w:t>
      </w:r>
    </w:p>
    <w:p w14:paraId="7CADDF94" w14:textId="77777777" w:rsidR="00AF5B80" w:rsidRPr="00240FE1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567274E" w14:textId="31933578" w:rsidR="00AF5B80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240FE1">
        <w:rPr>
          <w:rFonts w:ascii="Arial" w:hAnsi="Arial" w:cs="Arial"/>
          <w:color w:val="002060"/>
          <w:sz w:val="22"/>
          <w:szCs w:val="22"/>
        </w:rPr>
        <w:t xml:space="preserve">La Società </w:t>
      </w:r>
      <w:r w:rsidR="009C5F2B">
        <w:rPr>
          <w:rFonts w:ascii="Arial" w:hAnsi="Arial" w:cs="Arial"/>
          <w:b/>
          <w:color w:val="002060"/>
          <w:sz w:val="22"/>
          <w:szCs w:val="22"/>
        </w:rPr>
        <w:t>SANGIUSTESE M.G.</w:t>
      </w:r>
      <w:r w:rsidRPr="00240FE1">
        <w:rPr>
          <w:rFonts w:ascii="Arial" w:hAnsi="Arial" w:cs="Arial"/>
          <w:color w:val="002060"/>
          <w:sz w:val="22"/>
          <w:szCs w:val="22"/>
        </w:rPr>
        <w:t xml:space="preserve"> comunica </w:t>
      </w:r>
      <w:r w:rsidR="009C5F2B">
        <w:rPr>
          <w:rFonts w:ascii="Arial" w:hAnsi="Arial" w:cs="Arial"/>
          <w:color w:val="002060"/>
          <w:sz w:val="22"/>
          <w:szCs w:val="22"/>
        </w:rPr>
        <w:t xml:space="preserve">la variazione del proprio indirizzo e-mail: </w:t>
      </w:r>
      <w:r w:rsidR="009C5F2B" w:rsidRPr="009C5F2B">
        <w:rPr>
          <w:rFonts w:ascii="Arial" w:hAnsi="Arial" w:cs="Arial"/>
          <w:b/>
          <w:bCs/>
          <w:color w:val="002060"/>
          <w:sz w:val="22"/>
          <w:szCs w:val="22"/>
        </w:rPr>
        <w:t>sangiustese.settoregiovanile@gmail.com</w:t>
      </w:r>
    </w:p>
    <w:p w14:paraId="515B9C99" w14:textId="77777777" w:rsidR="00AF5B80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2937B70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VARIAZIONI AL PROGRAMMA GARE</w:t>
      </w:r>
    </w:p>
    <w:p w14:paraId="2EF35A12" w14:textId="77777777" w:rsidR="00AF5B80" w:rsidRPr="00507AFF" w:rsidRDefault="00AF5B80" w:rsidP="00AF5B80">
      <w:pPr>
        <w:pStyle w:val="breakline"/>
        <w:rPr>
          <w:color w:val="002060"/>
        </w:rPr>
      </w:pPr>
    </w:p>
    <w:p w14:paraId="48D32AF9" w14:textId="77777777" w:rsidR="00AF5B80" w:rsidRPr="00507AFF" w:rsidRDefault="00AF5B80" w:rsidP="00AF5B80">
      <w:pPr>
        <w:pStyle w:val="breakline"/>
        <w:rPr>
          <w:color w:val="002060"/>
        </w:rPr>
      </w:pPr>
    </w:p>
    <w:p w14:paraId="68246267" w14:textId="77777777" w:rsidR="00AF5B80" w:rsidRPr="00507AFF" w:rsidRDefault="00AF5B80" w:rsidP="00AF5B80">
      <w:pPr>
        <w:pStyle w:val="breakline"/>
        <w:rPr>
          <w:color w:val="002060"/>
        </w:rPr>
      </w:pPr>
    </w:p>
    <w:p w14:paraId="56E0025A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596C382E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716F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5E5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N° </w:t>
            </w:r>
            <w:proofErr w:type="spellStart"/>
            <w:r w:rsidRPr="00507AFF">
              <w:rPr>
                <w:color w:val="002060"/>
              </w:rPr>
              <w:t>Gior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4400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987C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B272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Data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9C3A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Var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4D31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3BE6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299D6B8E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4108F" w14:textId="77777777" w:rsidR="00AF5B80" w:rsidRPr="00987E39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987E39">
              <w:rPr>
                <w:color w:val="002060"/>
                <w:highlight w:val="yellow"/>
              </w:rPr>
              <w:t>05/02/2022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FB3E" w14:textId="77777777" w:rsidR="00AF5B80" w:rsidRPr="00987E39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87E39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24355" w14:textId="77777777" w:rsidR="00AF5B80" w:rsidRPr="00987E39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987E39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DC421" w14:textId="77777777" w:rsidR="00AF5B80" w:rsidRPr="00987E39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987E39">
              <w:rPr>
                <w:color w:val="002060"/>
                <w:highlight w:val="yellow"/>
              </w:rPr>
              <w:t>RECANATI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254B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5791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987E39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39F87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BEA05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987E39">
              <w:rPr>
                <w:color w:val="002060"/>
                <w:highlight w:val="yellow"/>
              </w:rPr>
              <w:t>CAMPO DI C5 ENTRO PAL OLIMPIA MONTEPORZIO VIA RISORGIMENTO 16</w:t>
            </w:r>
          </w:p>
        </w:tc>
      </w:tr>
    </w:tbl>
    <w:p w14:paraId="1733E0BC" w14:textId="0A773F5C" w:rsidR="00AF5B80" w:rsidRPr="006C7280" w:rsidRDefault="00AF5B80" w:rsidP="00AF5B80">
      <w:pPr>
        <w:pStyle w:val="breakline"/>
        <w:rPr>
          <w:color w:val="002060"/>
        </w:rPr>
      </w:pPr>
    </w:p>
    <w:p w14:paraId="25624055" w14:textId="77777777" w:rsidR="006C7280" w:rsidRPr="006C7280" w:rsidRDefault="006C7280" w:rsidP="006C7280">
      <w:pPr>
        <w:pStyle w:val="sottotitolocampionato10"/>
        <w:rPr>
          <w:color w:val="002060"/>
        </w:rPr>
      </w:pPr>
      <w:r w:rsidRPr="006C7280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6C7280" w:rsidRPr="006C7280" w14:paraId="0C4D9D7B" w14:textId="77777777" w:rsidTr="006C728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AB467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79DBF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 xml:space="preserve">N° </w:t>
            </w:r>
            <w:proofErr w:type="spellStart"/>
            <w:r w:rsidRPr="006C7280">
              <w:rPr>
                <w:color w:val="002060"/>
              </w:rPr>
              <w:t>Gior</w:t>
            </w:r>
            <w:proofErr w:type="spellEnd"/>
            <w:r w:rsidRPr="006C7280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896A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3B053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05410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 xml:space="preserve">Data </w:t>
            </w:r>
            <w:proofErr w:type="spellStart"/>
            <w:r w:rsidRPr="006C7280">
              <w:rPr>
                <w:color w:val="002060"/>
              </w:rPr>
              <w:t>Orig</w:t>
            </w:r>
            <w:proofErr w:type="spellEnd"/>
            <w:r w:rsidRPr="006C7280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5E9F1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 xml:space="preserve">Ora </w:t>
            </w:r>
            <w:proofErr w:type="spellStart"/>
            <w:r w:rsidRPr="006C7280">
              <w:rPr>
                <w:color w:val="002060"/>
              </w:rPr>
              <w:t>Var</w:t>
            </w:r>
            <w:proofErr w:type="spellEnd"/>
            <w:r w:rsidRPr="006C7280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C8D42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 xml:space="preserve">Ora </w:t>
            </w:r>
            <w:proofErr w:type="spellStart"/>
            <w:r w:rsidRPr="006C7280">
              <w:rPr>
                <w:color w:val="002060"/>
              </w:rPr>
              <w:t>Orig</w:t>
            </w:r>
            <w:proofErr w:type="spellEnd"/>
            <w:r w:rsidRPr="006C7280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3D420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>Impianto</w:t>
            </w:r>
          </w:p>
        </w:tc>
      </w:tr>
      <w:tr w:rsidR="006C7280" w:rsidRPr="006C7280" w14:paraId="26D67ABD" w14:textId="77777777" w:rsidTr="006C728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F2099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06/02/2022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47CE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9627B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CANTINE RIUNITE CSI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3EECF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OSIMO FIVE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D6B37" w14:textId="286BFE8F" w:rsidR="006C7280" w:rsidRPr="006C7280" w:rsidRDefault="006C7280" w:rsidP="00472111">
            <w:pPr>
              <w:pStyle w:val="rowtabella0"/>
              <w:rPr>
                <w:color w:val="002060"/>
              </w:rPr>
            </w:pPr>
            <w:r w:rsidRPr="006C7280">
              <w:rPr>
                <w:color w:val="002060"/>
              </w:rPr>
              <w:t>0</w:t>
            </w:r>
            <w:r>
              <w:rPr>
                <w:color w:val="002060"/>
              </w:rPr>
              <w:t>5</w:t>
            </w:r>
            <w:r w:rsidRPr="006C7280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70C06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</w:rPr>
            </w:pPr>
            <w:r w:rsidRPr="006C7280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52383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</w:rPr>
            </w:pPr>
            <w:r w:rsidRPr="006C7280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030A1" w14:textId="77777777" w:rsidR="006C7280" w:rsidRPr="006C7280" w:rsidRDefault="006C7280" w:rsidP="00472111">
            <w:pPr>
              <w:rPr>
                <w:color w:val="002060"/>
              </w:rPr>
            </w:pPr>
          </w:p>
        </w:tc>
      </w:tr>
      <w:tr w:rsidR="006C7280" w:rsidRPr="006C7280" w14:paraId="5F619AC8" w14:textId="77777777" w:rsidTr="006C728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F6DDE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06/02/2022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6A2E1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38BA7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SANGIUSTESE M.G.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1272A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BORGOROSSO TOLENTINO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883127" w14:textId="6C0EC549" w:rsidR="006C7280" w:rsidRPr="006C7280" w:rsidRDefault="006C7280" w:rsidP="00472111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81AC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</w:rPr>
            </w:pPr>
            <w:r w:rsidRPr="006C7280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54CD9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</w:rPr>
            </w:pPr>
            <w:r w:rsidRPr="006C7280">
              <w:rPr>
                <w:color w:val="002060"/>
              </w:rPr>
              <w:t>10:00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DE7F" w14:textId="77777777" w:rsidR="006C7280" w:rsidRPr="006C7280" w:rsidRDefault="006C7280" w:rsidP="00472111">
            <w:pPr>
              <w:pStyle w:val="rowtabella0"/>
              <w:rPr>
                <w:color w:val="002060"/>
              </w:rPr>
            </w:pPr>
            <w:r w:rsidRPr="006C7280">
              <w:rPr>
                <w:color w:val="002060"/>
                <w:highlight w:val="yellow"/>
              </w:rPr>
              <w:t>CENTRO SP. POL. "R.GATTARI" TOLENTINO VIA TAGLIAMENTO</w:t>
            </w:r>
          </w:p>
        </w:tc>
      </w:tr>
      <w:tr w:rsidR="006C7280" w:rsidRPr="006C7280" w14:paraId="3DCBE488" w14:textId="77777777" w:rsidTr="006C728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1B5CB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13/03/2022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7CFE3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F1893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BORGOROSSO TOLENTINO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E8DEE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SANGIUSTESE M.G.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7A4B9" w14:textId="0DB3688D" w:rsidR="006C7280" w:rsidRPr="006C7280" w:rsidRDefault="006C7280" w:rsidP="00472111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72F11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</w:rPr>
            </w:pPr>
            <w:r w:rsidRPr="006C7280">
              <w:rPr>
                <w:color w:val="002060"/>
                <w:highlight w:val="yellow"/>
              </w:rPr>
              <w:t>10:00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55B32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</w:rPr>
            </w:pPr>
            <w:r w:rsidRPr="006C7280">
              <w:rPr>
                <w:color w:val="002060"/>
              </w:rPr>
              <w:t>17:00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85399" w14:textId="77777777" w:rsidR="006C7280" w:rsidRPr="006C7280" w:rsidRDefault="006C7280" w:rsidP="00472111">
            <w:pPr>
              <w:pStyle w:val="rowtabella0"/>
              <w:rPr>
                <w:color w:val="002060"/>
              </w:rPr>
            </w:pPr>
            <w:r w:rsidRPr="006C7280">
              <w:rPr>
                <w:color w:val="002060"/>
                <w:highlight w:val="yellow"/>
              </w:rPr>
              <w:t>CAMPO SCOPERTO MONTE SAN GIUSTO VIALE GIUSTOZZI</w:t>
            </w:r>
          </w:p>
        </w:tc>
      </w:tr>
    </w:tbl>
    <w:p w14:paraId="1BC666CB" w14:textId="77777777" w:rsidR="006C7280" w:rsidRPr="006C7280" w:rsidRDefault="006C7280" w:rsidP="00AF5B80">
      <w:pPr>
        <w:pStyle w:val="breakline"/>
        <w:rPr>
          <w:color w:val="002060"/>
        </w:rPr>
      </w:pPr>
    </w:p>
    <w:p w14:paraId="3C413DFA" w14:textId="77777777" w:rsidR="00AF5B80" w:rsidRPr="006C7280" w:rsidRDefault="00AF5B80" w:rsidP="00AF5B80">
      <w:pPr>
        <w:pStyle w:val="breakline"/>
        <w:rPr>
          <w:color w:val="002060"/>
        </w:rPr>
      </w:pPr>
    </w:p>
    <w:p w14:paraId="2DF363B5" w14:textId="77777777" w:rsidR="00AF5B80" w:rsidRPr="006C7280" w:rsidRDefault="00AF5B80" w:rsidP="00AF5B80">
      <w:pPr>
        <w:pStyle w:val="breakline"/>
        <w:rPr>
          <w:color w:val="002060"/>
        </w:rPr>
      </w:pPr>
    </w:p>
    <w:p w14:paraId="6D44DFF5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1C4ACDDE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2"/>
        <w:gridCol w:w="385"/>
        <w:gridCol w:w="898"/>
        <w:gridCol w:w="1177"/>
        <w:gridCol w:w="1553"/>
        <w:gridCol w:w="1557"/>
      </w:tblGrid>
      <w:tr w:rsidR="000B39DA" w:rsidRPr="00962A83" w14:paraId="36244D90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8DD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598C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6B33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4EC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52A0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A98F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C66E6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6A27570F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0562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5923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67051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F995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A3DC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0C45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67F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ROSARIO VILLA MUSONE</w:t>
            </w:r>
          </w:p>
        </w:tc>
      </w:tr>
      <w:tr w:rsidR="000B39DA" w:rsidRPr="00962A83" w14:paraId="70EB8855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3C7D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8AC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RECANATI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7B27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56D0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530A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8B24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C942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RISORGIMENTO 16</w:t>
            </w:r>
          </w:p>
        </w:tc>
      </w:tr>
      <w:tr w:rsidR="000B39DA" w:rsidRPr="00962A83" w14:paraId="2219C233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A16B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813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AA03A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19FF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D13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05EC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0DC8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VILLA TOMBARI</w:t>
            </w:r>
          </w:p>
        </w:tc>
      </w:tr>
    </w:tbl>
    <w:p w14:paraId="513BE21D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015E463C" w14:textId="77777777" w:rsidR="000B39DA" w:rsidRPr="00962A83" w:rsidRDefault="000B39DA" w:rsidP="000B39DA">
      <w:pPr>
        <w:pStyle w:val="breakline"/>
        <w:rPr>
          <w:color w:val="002060"/>
        </w:rPr>
      </w:pPr>
    </w:p>
    <w:p w14:paraId="18B91B27" w14:textId="77777777" w:rsidR="000B39DA" w:rsidRPr="00962A83" w:rsidRDefault="000B39DA" w:rsidP="000B39DA">
      <w:pPr>
        <w:pStyle w:val="breakline"/>
        <w:rPr>
          <w:color w:val="002060"/>
        </w:rPr>
      </w:pPr>
    </w:p>
    <w:p w14:paraId="10537938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SA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0B39DA" w:rsidRPr="00962A83" w14:paraId="07DCCFC5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E145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F88F7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639E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757E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36F9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C7D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D9B5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046F7A62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B5B6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E906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CERRETO D ESI C5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5ACC9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262C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52CC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309F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1E30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B.BUOZZI</w:t>
            </w:r>
          </w:p>
        </w:tc>
      </w:tr>
      <w:tr w:rsidR="000B39DA" w:rsidRPr="00962A83" w14:paraId="5EF93339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6B83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ETA BETA FOOTBALL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64C8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DCFB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78D8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C85A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1025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517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VILLA TOMBARI</w:t>
            </w:r>
          </w:p>
        </w:tc>
      </w:tr>
    </w:tbl>
    <w:p w14:paraId="192EE840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3790B139" w14:textId="77777777" w:rsidR="000B39DA" w:rsidRPr="00962A83" w:rsidRDefault="000B39DA" w:rsidP="000B39DA">
      <w:pPr>
        <w:pStyle w:val="breakline"/>
        <w:rPr>
          <w:color w:val="002060"/>
        </w:rPr>
      </w:pPr>
    </w:p>
    <w:p w14:paraId="44EBA69B" w14:textId="77777777" w:rsidR="000B39DA" w:rsidRPr="00962A83" w:rsidRDefault="000B39DA" w:rsidP="000B39DA">
      <w:pPr>
        <w:pStyle w:val="breakline"/>
        <w:rPr>
          <w:color w:val="002060"/>
        </w:rPr>
      </w:pPr>
    </w:p>
    <w:p w14:paraId="1F636C6A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SB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9"/>
        <w:gridCol w:w="385"/>
        <w:gridCol w:w="898"/>
        <w:gridCol w:w="1178"/>
        <w:gridCol w:w="1550"/>
        <w:gridCol w:w="1552"/>
      </w:tblGrid>
      <w:tr w:rsidR="000B39DA" w:rsidRPr="00962A83" w14:paraId="49489FA1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2EBC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B55BB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C22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7FB46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885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F531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47EFD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648E5637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B6B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F1C9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7D174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B1366" w14:textId="2B020F13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</w:t>
            </w:r>
            <w:r w:rsidR="006C7280">
              <w:rPr>
                <w:color w:val="002060"/>
              </w:rPr>
              <w:t>6</w:t>
            </w:r>
            <w:r w:rsidRPr="00962A83">
              <w:rPr>
                <w:color w:val="002060"/>
              </w:rPr>
              <w:t xml:space="preserve">/02/2022 </w:t>
            </w:r>
            <w:r w:rsidR="006C7280">
              <w:rPr>
                <w:color w:val="002060"/>
              </w:rPr>
              <w:t>16</w:t>
            </w:r>
            <w:r w:rsidRPr="00962A83">
              <w:rPr>
                <w:color w:val="002060"/>
              </w:rPr>
              <w:t>:</w:t>
            </w:r>
            <w:r w:rsidR="006C7280">
              <w:rPr>
                <w:color w:val="002060"/>
              </w:rPr>
              <w:t>0</w:t>
            </w:r>
            <w:r w:rsidRPr="00962A83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41C1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6E87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FE62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DELLA REPUBBLICA</w:t>
            </w:r>
          </w:p>
        </w:tc>
      </w:tr>
      <w:tr w:rsidR="000B39DA" w:rsidRPr="00962A83" w14:paraId="32F4AD05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E5E3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SANGIUSTESE M.G.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11C7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E4C83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A0F69" w14:textId="3DD768C2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</w:t>
            </w:r>
            <w:r w:rsidR="006C7280">
              <w:rPr>
                <w:color w:val="002060"/>
              </w:rPr>
              <w:t>7</w:t>
            </w:r>
            <w:r w:rsidRPr="00962A83">
              <w:rPr>
                <w:color w:val="002060"/>
              </w:rPr>
              <w:t>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E1678" w14:textId="5F820E7E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</w:t>
            </w:r>
            <w:r w:rsidR="006C7280">
              <w:rPr>
                <w:color w:val="002060"/>
              </w:rPr>
              <w:t>99</w:t>
            </w:r>
            <w:r w:rsidRPr="00962A83">
              <w:rPr>
                <w:color w:val="002060"/>
              </w:rPr>
              <w:t xml:space="preserve"> </w:t>
            </w:r>
            <w:r w:rsidR="006C7280">
              <w:rPr>
                <w:color w:val="002060"/>
              </w:rPr>
              <w:t>CENTRO SP. POL. “R.GATTARI”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0E5F1" w14:textId="1D41C2C5" w:rsidR="000B39DA" w:rsidRPr="00962A83" w:rsidRDefault="006C7280" w:rsidP="00472111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21B0E" w14:textId="5ADC728B" w:rsidR="000B39DA" w:rsidRPr="00962A83" w:rsidRDefault="006C7280" w:rsidP="00472111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VIA TAGLIAMENTO</w:t>
            </w:r>
          </w:p>
        </w:tc>
      </w:tr>
    </w:tbl>
    <w:p w14:paraId="0650A59B" w14:textId="77777777" w:rsidR="00AF5B80" w:rsidRPr="00507AFF" w:rsidRDefault="00AF5B80" w:rsidP="00AF5B80">
      <w:pPr>
        <w:pStyle w:val="breakline"/>
        <w:rPr>
          <w:color w:val="002060"/>
        </w:rPr>
      </w:pPr>
    </w:p>
    <w:p w14:paraId="6597218E" w14:textId="77777777" w:rsidR="00AF5B80" w:rsidRPr="00507AFF" w:rsidRDefault="00AF5B80" w:rsidP="00AF5B80">
      <w:pPr>
        <w:pStyle w:val="breakline"/>
        <w:rPr>
          <w:color w:val="002060"/>
        </w:rPr>
      </w:pPr>
    </w:p>
    <w:p w14:paraId="71EF1EDF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t>UNDER 15 C5 REGIONALI MASCHILI</w:t>
      </w:r>
    </w:p>
    <w:p w14:paraId="7D804C7D" w14:textId="77777777" w:rsidR="00AF5B80" w:rsidRDefault="00AF5B80" w:rsidP="00AF5B80">
      <w:pPr>
        <w:pStyle w:val="TITOLOPRINC"/>
        <w:rPr>
          <w:color w:val="002060"/>
        </w:rPr>
      </w:pPr>
      <w:r>
        <w:rPr>
          <w:color w:val="002060"/>
        </w:rPr>
        <w:t>SECONDA FASE</w:t>
      </w:r>
    </w:p>
    <w:p w14:paraId="3E0364CD" w14:textId="77777777" w:rsidR="00AF5B80" w:rsidRDefault="00AF5B80" w:rsidP="00AF5B80">
      <w:pPr>
        <w:pStyle w:val="TITOLOPRINC"/>
        <w:spacing w:before="0" w:beforeAutospacing="0" w:after="0" w:afterAutospacing="0"/>
        <w:jc w:val="both"/>
        <w:rPr>
          <w:color w:val="002060"/>
          <w:sz w:val="24"/>
          <w:szCs w:val="24"/>
          <w:u w:val="single"/>
        </w:rPr>
      </w:pPr>
      <w:r w:rsidRPr="000377A3">
        <w:rPr>
          <w:color w:val="002060"/>
          <w:sz w:val="24"/>
          <w:szCs w:val="24"/>
          <w:u w:val="single"/>
        </w:rPr>
        <w:t>ORGANICO SQUADRE ISCRITTE</w:t>
      </w:r>
      <w:r>
        <w:rPr>
          <w:color w:val="002060"/>
          <w:sz w:val="24"/>
          <w:szCs w:val="24"/>
          <w:u w:val="single"/>
        </w:rPr>
        <w:t xml:space="preserve"> GIRONI SILVER</w:t>
      </w:r>
    </w:p>
    <w:p w14:paraId="233EDD06" w14:textId="77777777" w:rsidR="00AF5B80" w:rsidRPr="000377A3" w:rsidRDefault="00AF5B80" w:rsidP="00AF5B80">
      <w:pPr>
        <w:pStyle w:val="TITOLOPRINC"/>
        <w:spacing w:before="0" w:beforeAutospacing="0" w:after="0" w:afterAutospacing="0"/>
        <w:jc w:val="both"/>
        <w:rPr>
          <w:b w:val="0"/>
          <w:bCs/>
          <w:color w:val="002060"/>
          <w:sz w:val="22"/>
          <w:szCs w:val="22"/>
        </w:rPr>
      </w:pPr>
    </w:p>
    <w:p w14:paraId="3DB1ECC5" w14:textId="77777777" w:rsidR="00AF5B80" w:rsidRDefault="00AF5B80" w:rsidP="00AF5B80">
      <w:pPr>
        <w:pStyle w:val="LndNormale1"/>
        <w:numPr>
          <w:ilvl w:val="0"/>
          <w:numId w:val="38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Preso atto dell’istanza a mezzo pec trasmessa allo scrivente Comitato Regionale in data 02/02/2022 dalla Società BORGO ROSSELLI A.S.D. con la quale la medesima chiedeva l’iscrizione al Campionato Regionale di Calcio a Cinque Under 15 in virtù di un sopraggiunto numero di iscritti per permettere agli stessi di riprendere al meglio l’attività sportiva in un momento di emergenza da Covid-19;</w:t>
      </w:r>
    </w:p>
    <w:p w14:paraId="6DD5273E" w14:textId="77777777" w:rsidR="00AF5B80" w:rsidRDefault="00AF5B80" w:rsidP="00AF5B80">
      <w:pPr>
        <w:pStyle w:val="LndNormale1"/>
        <w:numPr>
          <w:ilvl w:val="0"/>
          <w:numId w:val="38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tenuto conto che il Campionato Regionale di Calcio a Cinque Under 15 è strutturato in due fasi di cui la seconda avrà inizio il 05/02/2022 come da Comunicato Ufficiale n° 56 del 31/01/2022 e calendario allo stesso allegato;</w:t>
      </w:r>
    </w:p>
    <w:p w14:paraId="254F6206" w14:textId="77777777" w:rsidR="00AF5B80" w:rsidRDefault="00AF5B80" w:rsidP="00AF5B80">
      <w:pPr>
        <w:pStyle w:val="LndNormale1"/>
        <w:numPr>
          <w:ilvl w:val="0"/>
          <w:numId w:val="38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rilevato che il girone “Silver – B” è composto da n° 5 squadre;</w:t>
      </w:r>
    </w:p>
    <w:p w14:paraId="71703441" w14:textId="77777777" w:rsidR="00AF5B80" w:rsidRDefault="00AF5B80" w:rsidP="00AF5B80">
      <w:pPr>
        <w:pStyle w:val="LndNormale1"/>
        <w:numPr>
          <w:ilvl w:val="0"/>
          <w:numId w:val="38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considerata l’emergenza da Covid-19, in via eccezionale</w:t>
      </w:r>
    </w:p>
    <w:p w14:paraId="789184AA" w14:textId="77777777" w:rsidR="00AF5B80" w:rsidRDefault="00AF5B80" w:rsidP="00AF5B80">
      <w:pPr>
        <w:pStyle w:val="LndNormale1"/>
        <w:rPr>
          <w:bCs/>
          <w:color w:val="002060"/>
          <w:szCs w:val="22"/>
        </w:rPr>
      </w:pPr>
    </w:p>
    <w:p w14:paraId="019B730F" w14:textId="77777777" w:rsidR="00AF5B80" w:rsidRDefault="00AF5B80" w:rsidP="00AF5B80">
      <w:pPr>
        <w:pStyle w:val="LndNormale1"/>
        <w:jc w:val="center"/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si dispone</w:t>
      </w:r>
    </w:p>
    <w:p w14:paraId="4399BF52" w14:textId="77777777" w:rsidR="00AF5B80" w:rsidRDefault="00AF5B80" w:rsidP="00AF5B80">
      <w:pPr>
        <w:pStyle w:val="LndNormale1"/>
        <w:jc w:val="center"/>
        <w:rPr>
          <w:bCs/>
          <w:color w:val="002060"/>
          <w:szCs w:val="22"/>
        </w:rPr>
      </w:pPr>
    </w:p>
    <w:p w14:paraId="7C4D8175" w14:textId="77777777" w:rsidR="00AF5B80" w:rsidRDefault="00AF5B80" w:rsidP="00AF5B80">
      <w:pPr>
        <w:pStyle w:val="LndNormale1"/>
        <w:numPr>
          <w:ilvl w:val="0"/>
          <w:numId w:val="40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 xml:space="preserve">di accettare l’istanza della Società </w:t>
      </w:r>
      <w:r w:rsidRPr="005B61A9">
        <w:rPr>
          <w:b/>
          <w:color w:val="002060"/>
          <w:szCs w:val="22"/>
        </w:rPr>
        <w:t>BORGO ROSSELLI A.S.D</w:t>
      </w:r>
      <w:r>
        <w:rPr>
          <w:bCs/>
          <w:color w:val="002060"/>
          <w:szCs w:val="22"/>
        </w:rPr>
        <w:t xml:space="preserve">. e di iscriverla </w:t>
      </w:r>
      <w:r w:rsidRPr="005B61A9">
        <w:rPr>
          <w:b/>
          <w:color w:val="002060"/>
          <w:szCs w:val="22"/>
          <w:u w:val="single"/>
        </w:rPr>
        <w:t>fuori classifica</w:t>
      </w:r>
      <w:r w:rsidRPr="005B61A9">
        <w:rPr>
          <w:b/>
          <w:color w:val="002060"/>
          <w:szCs w:val="22"/>
        </w:rPr>
        <w:t xml:space="preserve"> </w:t>
      </w:r>
      <w:r>
        <w:rPr>
          <w:bCs/>
          <w:color w:val="002060"/>
          <w:szCs w:val="22"/>
        </w:rPr>
        <w:t xml:space="preserve">nel </w:t>
      </w:r>
      <w:r w:rsidRPr="005B61A9">
        <w:rPr>
          <w:b/>
          <w:color w:val="002060"/>
          <w:szCs w:val="22"/>
        </w:rPr>
        <w:t>Campionato Regionale di Calcio a Cinque Under 15 girone “Silver – B”</w:t>
      </w:r>
      <w:r>
        <w:rPr>
          <w:bCs/>
          <w:color w:val="002060"/>
          <w:szCs w:val="22"/>
        </w:rPr>
        <w:t xml:space="preserve"> il cui calendario aggiornato è pubblicato in allegato al presente Comunicato Ufficiale;</w:t>
      </w:r>
    </w:p>
    <w:p w14:paraId="446C548C" w14:textId="77777777" w:rsidR="00AF5B80" w:rsidRDefault="00AF5B80" w:rsidP="00AF5B80">
      <w:pPr>
        <w:pStyle w:val="LndNormale1"/>
        <w:numPr>
          <w:ilvl w:val="0"/>
          <w:numId w:val="40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di annullare con effetto immediato il calendario del Campionato Regionale di Calcio a Cinque Under 15 girone “Silver – B” pubblicato in allegato al Comunicato Ufficiale n° 56 del 31/01/2022.</w:t>
      </w:r>
    </w:p>
    <w:p w14:paraId="0AF46032" w14:textId="77777777" w:rsidR="00AF5B80" w:rsidRDefault="00AF5B80" w:rsidP="00AF5B80">
      <w:pPr>
        <w:pStyle w:val="LndNormale1"/>
        <w:rPr>
          <w:bCs/>
          <w:color w:val="002060"/>
          <w:szCs w:val="22"/>
        </w:rPr>
      </w:pPr>
    </w:p>
    <w:p w14:paraId="5C1B0FC4" w14:textId="77777777" w:rsidR="00AF5B80" w:rsidRPr="00641F6F" w:rsidRDefault="00AF5B80" w:rsidP="00AF5B80">
      <w:pPr>
        <w:pStyle w:val="LndNormale1"/>
        <w:ind w:left="720"/>
        <w:rPr>
          <w:bCs/>
          <w:color w:val="002060"/>
          <w:szCs w:val="22"/>
        </w:rPr>
      </w:pPr>
    </w:p>
    <w:p w14:paraId="1538B57C" w14:textId="77777777" w:rsidR="00AF5B80" w:rsidRPr="00E762DC" w:rsidRDefault="00AF5B80" w:rsidP="00AF5B80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 w:rsidRPr="00E762DC">
        <w:rPr>
          <w:b/>
          <w:color w:val="002060"/>
          <w:sz w:val="24"/>
          <w:szCs w:val="24"/>
          <w:u w:val="single"/>
        </w:rPr>
        <w:t xml:space="preserve">CAMPIONATO REGIONALE CALCIO A CINQUE UNDER </w:t>
      </w:r>
      <w:r>
        <w:rPr>
          <w:b/>
          <w:color w:val="002060"/>
          <w:sz w:val="24"/>
          <w:szCs w:val="24"/>
          <w:u w:val="single"/>
        </w:rPr>
        <w:t>15</w:t>
      </w:r>
    </w:p>
    <w:p w14:paraId="3B972360" w14:textId="77777777" w:rsidR="00AF5B80" w:rsidRDefault="00AF5B80" w:rsidP="00AF5B80">
      <w:pPr>
        <w:pStyle w:val="LndNormale1"/>
        <w:rPr>
          <w:color w:val="002060"/>
        </w:rPr>
      </w:pPr>
    </w:p>
    <w:p w14:paraId="3034DEBC" w14:textId="77777777" w:rsidR="00AF5B80" w:rsidRPr="008C572E" w:rsidRDefault="00AF5B80" w:rsidP="00AF5B80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SILVER – B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7751A95C" w14:textId="77777777" w:rsidR="00AF5B80" w:rsidRDefault="00AF5B80" w:rsidP="00AF5B80">
      <w:pPr>
        <w:pStyle w:val="LndNormale1"/>
        <w:rPr>
          <w:color w:val="002060"/>
        </w:rPr>
      </w:pPr>
      <w:r w:rsidRPr="00D70BA2">
        <w:rPr>
          <w:color w:val="002060"/>
        </w:rPr>
        <w:t xml:space="preserve">935626  </w:t>
      </w:r>
      <w:r>
        <w:rPr>
          <w:color w:val="002060"/>
        </w:rPr>
        <w:tab/>
      </w:r>
      <w:r w:rsidRPr="00D70BA2">
        <w:rPr>
          <w:color w:val="002060"/>
        </w:rPr>
        <w:t xml:space="preserve">C.S.   </w:t>
      </w:r>
      <w:r>
        <w:rPr>
          <w:color w:val="002060"/>
        </w:rPr>
        <w:tab/>
      </w:r>
      <w:r w:rsidRPr="00D70BA2">
        <w:rPr>
          <w:color w:val="002060"/>
        </w:rPr>
        <w:t>BORGO ROSSELLI A.S.D.</w:t>
      </w:r>
      <w:r>
        <w:rPr>
          <w:color w:val="002060"/>
        </w:rPr>
        <w:tab/>
      </w:r>
      <w:r>
        <w:rPr>
          <w:color w:val="002060"/>
        </w:rPr>
        <w:tab/>
        <w:t>(fuori classifica)</w:t>
      </w:r>
    </w:p>
    <w:p w14:paraId="12DB312D" w14:textId="77777777" w:rsidR="00AF5B80" w:rsidRPr="008C572E" w:rsidRDefault="00AF5B80" w:rsidP="00AF5B80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700208  </w:t>
      </w:r>
      <w:r>
        <w:rPr>
          <w:color w:val="002060"/>
        </w:rPr>
        <w:tab/>
      </w:r>
      <w:r w:rsidRPr="008C572E">
        <w:rPr>
          <w:color w:val="002060"/>
        </w:rPr>
        <w:t>A.S.D. C.U.S. MACERATA CALCIO A5</w:t>
      </w:r>
    </w:p>
    <w:p w14:paraId="7DFA3D79" w14:textId="77777777" w:rsidR="00AF5B80" w:rsidRPr="008C572E" w:rsidRDefault="00AF5B80" w:rsidP="00AF5B80">
      <w:pPr>
        <w:pStyle w:val="LndNormale1"/>
        <w:rPr>
          <w:color w:val="002060"/>
        </w:rPr>
      </w:pPr>
      <w:r w:rsidRPr="008C572E">
        <w:rPr>
          <w:color w:val="002060"/>
        </w:rPr>
        <w:t xml:space="preserve">935630  </w:t>
      </w:r>
      <w:r>
        <w:rPr>
          <w:color w:val="002060"/>
        </w:rPr>
        <w:tab/>
      </w:r>
      <w:r w:rsidRPr="008C572E">
        <w:rPr>
          <w:color w:val="002060"/>
        </w:rPr>
        <w:t xml:space="preserve">A.S.D. DAMIANI E GATTI ASCOLI   </w:t>
      </w:r>
    </w:p>
    <w:p w14:paraId="041538A8" w14:textId="77777777" w:rsidR="00AF5B80" w:rsidRPr="008C572E" w:rsidRDefault="00AF5B80" w:rsidP="00AF5B80">
      <w:pPr>
        <w:pStyle w:val="LndNormale1"/>
        <w:rPr>
          <w:color w:val="002060"/>
        </w:rPr>
      </w:pPr>
      <w:r w:rsidRPr="008C572E">
        <w:rPr>
          <w:color w:val="002060"/>
        </w:rPr>
        <w:t xml:space="preserve">936188  </w:t>
      </w:r>
      <w:r>
        <w:rPr>
          <w:color w:val="002060"/>
        </w:rPr>
        <w:tab/>
      </w:r>
      <w:r w:rsidRPr="008C572E">
        <w:rPr>
          <w:color w:val="002060"/>
        </w:rPr>
        <w:t xml:space="preserve">S.S.D. FIGHT BULLS CORRIDONIA   </w:t>
      </w:r>
    </w:p>
    <w:p w14:paraId="3D2B3583" w14:textId="77777777" w:rsidR="00AF5B80" w:rsidRPr="008C572E" w:rsidRDefault="00AF5B80" w:rsidP="00AF5B80">
      <w:pPr>
        <w:pStyle w:val="LndNormale1"/>
        <w:rPr>
          <w:color w:val="002060"/>
        </w:rPr>
      </w:pPr>
      <w:r w:rsidRPr="008C572E">
        <w:rPr>
          <w:color w:val="002060"/>
        </w:rPr>
        <w:t xml:space="preserve">920728  </w:t>
      </w:r>
      <w:r>
        <w:rPr>
          <w:color w:val="002060"/>
        </w:rPr>
        <w:tab/>
      </w:r>
      <w:r w:rsidRPr="008C572E">
        <w:rPr>
          <w:color w:val="002060"/>
        </w:rPr>
        <w:t xml:space="preserve">A.S.D. MONTELUPONE CALCIO A 5   </w:t>
      </w:r>
    </w:p>
    <w:p w14:paraId="3DB0AA12" w14:textId="77777777" w:rsidR="00AF5B80" w:rsidRDefault="00AF5B80" w:rsidP="00AF5B80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700622  </w:t>
      </w:r>
      <w:r>
        <w:rPr>
          <w:color w:val="002060"/>
        </w:rPr>
        <w:tab/>
      </w:r>
      <w:r w:rsidRPr="008C572E">
        <w:rPr>
          <w:color w:val="002060"/>
        </w:rPr>
        <w:t xml:space="preserve">SSDRL  SANGIUSTESE M.G.         </w:t>
      </w:r>
    </w:p>
    <w:p w14:paraId="3D795951" w14:textId="77777777" w:rsidR="00AF5B80" w:rsidRDefault="00AF5B80" w:rsidP="00AF5B80">
      <w:pPr>
        <w:pStyle w:val="LndNormale1"/>
        <w:rPr>
          <w:color w:val="002060"/>
        </w:rPr>
      </w:pPr>
    </w:p>
    <w:p w14:paraId="73645E07" w14:textId="77777777" w:rsidR="00AF5B80" w:rsidRPr="00E762DC" w:rsidRDefault="00AF5B80" w:rsidP="00AF5B80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CALENDARIO</w:t>
      </w:r>
    </w:p>
    <w:p w14:paraId="6C781812" w14:textId="77777777" w:rsidR="00AF5B80" w:rsidRPr="00E762DC" w:rsidRDefault="00AF5B80" w:rsidP="00AF5B80">
      <w:pPr>
        <w:pStyle w:val="LndNormale1"/>
        <w:rPr>
          <w:b/>
          <w:color w:val="002060"/>
        </w:rPr>
      </w:pPr>
      <w:r w:rsidRPr="00E762DC">
        <w:rPr>
          <w:b/>
          <w:color w:val="002060"/>
        </w:rPr>
        <w:t>Si allega al presente Comunicato Ufficiale i</w:t>
      </w:r>
      <w:r>
        <w:rPr>
          <w:b/>
          <w:color w:val="002060"/>
        </w:rPr>
        <w:t>l</w:t>
      </w:r>
      <w:r w:rsidRPr="00E762DC">
        <w:rPr>
          <w:b/>
          <w:color w:val="002060"/>
        </w:rPr>
        <w:t xml:space="preserve"> </w:t>
      </w:r>
      <w:r>
        <w:rPr>
          <w:b/>
          <w:color w:val="002060"/>
        </w:rPr>
        <w:t xml:space="preserve">nuovo </w:t>
      </w:r>
      <w:r w:rsidRPr="00E762DC">
        <w:rPr>
          <w:b/>
          <w:color w:val="002060"/>
        </w:rPr>
        <w:t>calendari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del Campionato Regionale Calcio a Cinque </w:t>
      </w:r>
      <w:r>
        <w:rPr>
          <w:b/>
          <w:color w:val="002060"/>
        </w:rPr>
        <w:t>Under 15</w:t>
      </w:r>
      <w:r w:rsidRPr="00E762DC">
        <w:rPr>
          <w:b/>
          <w:color w:val="002060"/>
        </w:rPr>
        <w:t xml:space="preserve"> giron</w:t>
      </w:r>
      <w:r>
        <w:rPr>
          <w:b/>
          <w:color w:val="002060"/>
        </w:rPr>
        <w:t>e “Silver – B”</w:t>
      </w:r>
      <w:r w:rsidRPr="00E762DC">
        <w:rPr>
          <w:b/>
          <w:color w:val="002060"/>
        </w:rPr>
        <w:t xml:space="preserve"> corredat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da relativ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indirizzari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ed anagrafica</w:t>
      </w:r>
      <w:r>
        <w:rPr>
          <w:b/>
          <w:color w:val="002060"/>
        </w:rPr>
        <w:t xml:space="preserve"> che annulla e sostituisce quello pubblicato in allegato al Comunicato Ufficiale n° 56 del 31/01/2022</w:t>
      </w:r>
      <w:r w:rsidRPr="00E762DC">
        <w:rPr>
          <w:b/>
          <w:color w:val="002060"/>
        </w:rPr>
        <w:t>.</w:t>
      </w:r>
    </w:p>
    <w:p w14:paraId="5640492C" w14:textId="77777777" w:rsidR="00AF5B80" w:rsidRPr="00E762DC" w:rsidRDefault="00AF5B80" w:rsidP="00AF5B80">
      <w:pPr>
        <w:pStyle w:val="LndNormale1"/>
        <w:rPr>
          <w:color w:val="002060"/>
        </w:rPr>
      </w:pPr>
    </w:p>
    <w:p w14:paraId="7B4406B4" w14:textId="77777777" w:rsidR="00AF5B80" w:rsidRPr="00E762DC" w:rsidRDefault="00AF5B80" w:rsidP="00AF5B80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MANCATE ALTERNANZE</w:t>
      </w:r>
    </w:p>
    <w:p w14:paraId="7BC232E7" w14:textId="77777777" w:rsidR="00AF5B80" w:rsidRPr="00E762DC" w:rsidRDefault="00AF5B80" w:rsidP="00AF5B80">
      <w:pPr>
        <w:pStyle w:val="LndNormale1"/>
        <w:rPr>
          <w:color w:val="002060"/>
        </w:rPr>
      </w:pPr>
      <w:r w:rsidRPr="00E762DC">
        <w:rPr>
          <w:color w:val="002060"/>
        </w:rPr>
        <w:t xml:space="preserve">In calce </w:t>
      </w:r>
      <w:r>
        <w:rPr>
          <w:color w:val="002060"/>
        </w:rPr>
        <w:t>al</w:t>
      </w:r>
      <w:r w:rsidRPr="00E762DC">
        <w:rPr>
          <w:color w:val="002060"/>
        </w:rPr>
        <w:t xml:space="preserve"> calendari</w:t>
      </w:r>
      <w:r>
        <w:rPr>
          <w:color w:val="002060"/>
        </w:rPr>
        <w:t>o</w:t>
      </w:r>
      <w:r w:rsidRPr="00E762DC">
        <w:rPr>
          <w:color w:val="002060"/>
        </w:rPr>
        <w:t xml:space="preserve"> sono segnalate le gare per le quali non è stato possibile trovare le alternanze richieste.</w:t>
      </w:r>
    </w:p>
    <w:p w14:paraId="6427D083" w14:textId="77777777" w:rsidR="00AF5B80" w:rsidRDefault="00AF5B80" w:rsidP="00AF5B80">
      <w:pPr>
        <w:pStyle w:val="LndNormale1"/>
        <w:rPr>
          <w:color w:val="002060"/>
          <w:u w:val="single"/>
        </w:rPr>
      </w:pPr>
      <w:r w:rsidRPr="00E762DC">
        <w:rPr>
          <w:color w:val="002060"/>
          <w:u w:val="single"/>
        </w:rPr>
        <w:lastRenderedPageBreak/>
        <w:t xml:space="preserve">Le </w:t>
      </w:r>
      <w:r w:rsidRPr="00E762DC">
        <w:rPr>
          <w:b/>
          <w:color w:val="002060"/>
          <w:u w:val="single"/>
        </w:rPr>
        <w:t>Società ospitanti</w:t>
      </w:r>
      <w:r w:rsidRPr="00E762DC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E762DC">
        <w:rPr>
          <w:b/>
          <w:color w:val="002060"/>
          <w:u w:val="single"/>
        </w:rPr>
        <w:t xml:space="preserve">entro MARTEDI’ </w:t>
      </w:r>
      <w:r>
        <w:rPr>
          <w:b/>
          <w:color w:val="002060"/>
          <w:u w:val="single"/>
        </w:rPr>
        <w:t>08</w:t>
      </w:r>
      <w:r w:rsidRPr="00E762DC">
        <w:rPr>
          <w:b/>
          <w:color w:val="002060"/>
          <w:u w:val="single"/>
        </w:rPr>
        <w:t>/</w:t>
      </w:r>
      <w:r>
        <w:rPr>
          <w:b/>
          <w:color w:val="002060"/>
          <w:u w:val="single"/>
        </w:rPr>
        <w:t>02</w:t>
      </w:r>
      <w:r w:rsidRPr="00E762DC">
        <w:rPr>
          <w:b/>
          <w:color w:val="002060"/>
          <w:u w:val="single"/>
        </w:rPr>
        <w:t>/202</w:t>
      </w:r>
      <w:r>
        <w:rPr>
          <w:b/>
          <w:color w:val="002060"/>
          <w:u w:val="single"/>
        </w:rPr>
        <w:t>2</w:t>
      </w:r>
      <w:r w:rsidRPr="00E762DC">
        <w:rPr>
          <w:color w:val="002060"/>
          <w:u w:val="single"/>
        </w:rPr>
        <w:t>.</w:t>
      </w:r>
    </w:p>
    <w:p w14:paraId="66771086" w14:textId="77777777" w:rsidR="00AF5B80" w:rsidRPr="00FF2F64" w:rsidRDefault="00AF5B80" w:rsidP="00AF5B80">
      <w:pPr>
        <w:pStyle w:val="LndNormale1"/>
        <w:rPr>
          <w:color w:val="002060"/>
        </w:rPr>
      </w:pPr>
    </w:p>
    <w:p w14:paraId="00C1C3D8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VARIAZIONI AL PROGRAMMA GARE</w:t>
      </w:r>
    </w:p>
    <w:p w14:paraId="2482DCCF" w14:textId="77777777" w:rsidR="00AF5B80" w:rsidRPr="00507AFF" w:rsidRDefault="00AF5B80" w:rsidP="00AF5B80">
      <w:pPr>
        <w:pStyle w:val="breakline"/>
        <w:rPr>
          <w:color w:val="002060"/>
        </w:rPr>
      </w:pPr>
    </w:p>
    <w:p w14:paraId="4B5DB28A" w14:textId="77777777" w:rsidR="00AF5B80" w:rsidRPr="00507AFF" w:rsidRDefault="00AF5B80" w:rsidP="00AF5B80">
      <w:pPr>
        <w:pStyle w:val="breakline"/>
        <w:rPr>
          <w:color w:val="002060"/>
        </w:rPr>
      </w:pPr>
    </w:p>
    <w:p w14:paraId="64972618" w14:textId="77777777" w:rsidR="00AF5B80" w:rsidRPr="00507AFF" w:rsidRDefault="00AF5B80" w:rsidP="00AF5B80">
      <w:pPr>
        <w:pStyle w:val="breakline"/>
        <w:rPr>
          <w:color w:val="002060"/>
        </w:rPr>
      </w:pPr>
    </w:p>
    <w:p w14:paraId="159D53AB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5A916FBA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F7EA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A4A4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N° </w:t>
            </w:r>
            <w:proofErr w:type="spellStart"/>
            <w:r w:rsidRPr="00507AFF">
              <w:rPr>
                <w:color w:val="002060"/>
              </w:rPr>
              <w:t>Gior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01A1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6138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8628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Data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8ED9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Var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FD98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 xml:space="preserve">Ora </w:t>
            </w:r>
            <w:proofErr w:type="spellStart"/>
            <w:r w:rsidRPr="00507AFF">
              <w:rPr>
                <w:color w:val="002060"/>
              </w:rPr>
              <w:t>Orig</w:t>
            </w:r>
            <w:proofErr w:type="spellEnd"/>
            <w:r w:rsidRPr="00507AFF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8ECCE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0FF50D84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2B0F" w14:textId="77777777" w:rsidR="00AF5B80" w:rsidRPr="00E92F2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E92F2C">
              <w:rPr>
                <w:color w:val="002060"/>
                <w:highlight w:val="yellow"/>
              </w:rPr>
              <w:t>06/02/2022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94EC" w14:textId="77777777" w:rsidR="00AF5B80" w:rsidRPr="00E92F2C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92F2C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5FD99" w14:textId="77777777" w:rsidR="00AF5B80" w:rsidRPr="00E92F2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E92F2C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EA496" w14:textId="77777777" w:rsidR="00AF5B80" w:rsidRPr="00E92F2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E92F2C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CC558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72F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E92F2C">
              <w:rPr>
                <w:color w:val="002060"/>
                <w:highlight w:val="yellow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58DAC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8DEB8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E92F2C">
              <w:rPr>
                <w:color w:val="002060"/>
                <w:highlight w:val="yellow"/>
              </w:rPr>
              <w:t>CAMPO DI C5 ENTRO PAL OLIMPIA MONTEPORZIO VIA RISORGIMENTO 16</w:t>
            </w:r>
          </w:p>
        </w:tc>
      </w:tr>
    </w:tbl>
    <w:p w14:paraId="47143E2B" w14:textId="77777777" w:rsidR="00AF5B80" w:rsidRDefault="00AF5B80" w:rsidP="00AF5B80">
      <w:pPr>
        <w:pStyle w:val="breakline"/>
        <w:rPr>
          <w:color w:val="002060"/>
        </w:rPr>
      </w:pPr>
    </w:p>
    <w:p w14:paraId="6EA1E0D1" w14:textId="77777777" w:rsidR="00AF5B80" w:rsidRPr="00507AFF" w:rsidRDefault="00AF5B80" w:rsidP="00AF5B80">
      <w:pPr>
        <w:pStyle w:val="breakline"/>
        <w:rPr>
          <w:color w:val="002060"/>
        </w:rPr>
      </w:pPr>
    </w:p>
    <w:p w14:paraId="533AB307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23BFC23B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2"/>
        <w:gridCol w:w="385"/>
        <w:gridCol w:w="898"/>
        <w:gridCol w:w="1177"/>
        <w:gridCol w:w="1553"/>
        <w:gridCol w:w="1557"/>
      </w:tblGrid>
      <w:tr w:rsidR="000B39DA" w:rsidRPr="00962A83" w14:paraId="7A9D827D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B0AFB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105D8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9EDF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BC93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34E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6A80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80967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7836BDD3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FFF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F07F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042ED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4558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2680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C8BD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C6CC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RISORGIMENTO 16</w:t>
            </w:r>
          </w:p>
        </w:tc>
      </w:tr>
      <w:tr w:rsidR="000B39DA" w:rsidRPr="00962A83" w14:paraId="06B4F64C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D414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CALDAROLA G.N.C.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79A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2205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E92E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75D3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5241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265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CALDAROLA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C31F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ZONA PPE</w:t>
            </w:r>
          </w:p>
        </w:tc>
      </w:tr>
      <w:tr w:rsidR="000B39DA" w:rsidRPr="00962A83" w14:paraId="7D222B67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96BD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0E9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7D898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D2C3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7050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30A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FA4C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FRAZ.PAGLIARE VIA VECCHI</w:t>
            </w:r>
          </w:p>
        </w:tc>
      </w:tr>
    </w:tbl>
    <w:p w14:paraId="22E813F1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3C51D267" w14:textId="77777777" w:rsidR="000B39DA" w:rsidRPr="00962A83" w:rsidRDefault="000B39DA" w:rsidP="000B39DA">
      <w:pPr>
        <w:pStyle w:val="breakline"/>
        <w:rPr>
          <w:color w:val="002060"/>
        </w:rPr>
      </w:pPr>
    </w:p>
    <w:p w14:paraId="2A0188B2" w14:textId="77777777" w:rsidR="000B39DA" w:rsidRPr="00962A83" w:rsidRDefault="000B39DA" w:rsidP="000B39DA">
      <w:pPr>
        <w:pStyle w:val="breakline"/>
        <w:rPr>
          <w:color w:val="002060"/>
        </w:rPr>
      </w:pPr>
    </w:p>
    <w:p w14:paraId="17E5CEE3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SA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34"/>
        <w:gridCol w:w="385"/>
        <w:gridCol w:w="898"/>
        <w:gridCol w:w="1178"/>
        <w:gridCol w:w="1548"/>
        <w:gridCol w:w="1548"/>
      </w:tblGrid>
      <w:tr w:rsidR="000B39DA" w:rsidRPr="00962A83" w14:paraId="5798CCDE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E931C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E7F4E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768E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EE74C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C33E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61A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F7F6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0F578B84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8511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VIRTUS FORTITUDO 1950 SSD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CB80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TAVERNELLE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CAD0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A54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26B2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6D47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1FD1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BRUNO BUOZZI</w:t>
            </w:r>
          </w:p>
        </w:tc>
      </w:tr>
      <w:tr w:rsidR="000B39DA" w:rsidRPr="00962A83" w14:paraId="33BE53C0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FFBD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C.U.S. 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DBD2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BULDOG T.N.T. LUCREZIA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F3F2A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7039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008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A8C3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1DFA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PETRARCA</w:t>
            </w:r>
          </w:p>
        </w:tc>
      </w:tr>
      <w:tr w:rsidR="000B39DA" w:rsidRPr="00962A83" w14:paraId="16374D53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FC22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8C82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 xml:space="preserve">AMICI DEL </w:t>
            </w:r>
            <w:proofErr w:type="spellStart"/>
            <w:r w:rsidRPr="00962A83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38CE3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0989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A8E3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5409 CAMPO 1 SCOPERTO ROTELLISTICA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475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2D3E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PAGANINI</w:t>
            </w:r>
          </w:p>
        </w:tc>
      </w:tr>
    </w:tbl>
    <w:p w14:paraId="629E37C0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6ACDAF58" w14:textId="77777777" w:rsidR="000B39DA" w:rsidRPr="00962A83" w:rsidRDefault="000B39DA" w:rsidP="000B39DA">
      <w:pPr>
        <w:pStyle w:val="breakline"/>
        <w:rPr>
          <w:color w:val="002060"/>
        </w:rPr>
      </w:pPr>
    </w:p>
    <w:p w14:paraId="6FCCA0B4" w14:textId="77777777" w:rsidR="000B39DA" w:rsidRPr="00962A83" w:rsidRDefault="000B39DA" w:rsidP="000B39DA">
      <w:pPr>
        <w:pStyle w:val="breakline"/>
        <w:rPr>
          <w:color w:val="002060"/>
        </w:rPr>
      </w:pPr>
    </w:p>
    <w:p w14:paraId="183DFC39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SB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1999"/>
        <w:gridCol w:w="385"/>
        <w:gridCol w:w="898"/>
        <w:gridCol w:w="1198"/>
        <w:gridCol w:w="1547"/>
        <w:gridCol w:w="1567"/>
      </w:tblGrid>
      <w:tr w:rsidR="000B39DA" w:rsidRPr="00962A83" w14:paraId="674610C3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1E0A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497F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615F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5E36D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8AB7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05836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proofErr w:type="spellStart"/>
            <w:r w:rsidRPr="00962A83">
              <w:rPr>
                <w:color w:val="002060"/>
              </w:rPr>
              <w:t>Localita'</w:t>
            </w:r>
            <w:proofErr w:type="spellEnd"/>
            <w:r w:rsidRPr="00962A8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4DF4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25150185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DF99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D974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BORGO ROSSELLI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9009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C771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AF8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5295 TENSOSTRUTTURA VIA E.MATTEI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4FB5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B8AB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E.MATTEI</w:t>
            </w:r>
          </w:p>
        </w:tc>
      </w:tr>
      <w:tr w:rsidR="000B39DA" w:rsidRPr="00962A83" w14:paraId="74754D93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814E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67D4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SANGIUSTESE M.G.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07F01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5396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72D5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3E43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6B18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ALESSANDRO MANZONI</w:t>
            </w:r>
          </w:p>
        </w:tc>
      </w:tr>
      <w:tr w:rsidR="000B39DA" w:rsidRPr="00962A83" w14:paraId="4CC38080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EFD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6290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0ADF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D931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107C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4A4D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427B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LOC.MONTEROCCO VIA A.MANCINI</w:t>
            </w:r>
          </w:p>
        </w:tc>
      </w:tr>
    </w:tbl>
    <w:p w14:paraId="6FC45C84" w14:textId="77777777" w:rsidR="00BA6257" w:rsidRPr="00E762DC" w:rsidRDefault="00BA6257" w:rsidP="00934B52">
      <w:pPr>
        <w:pStyle w:val="LndNormale1"/>
        <w:rPr>
          <w:color w:val="002060"/>
        </w:rPr>
      </w:pPr>
    </w:p>
    <w:p w14:paraId="480923AD" w14:textId="714D125D" w:rsidR="009F3FC6" w:rsidRDefault="009F3FC6" w:rsidP="009D0C38">
      <w:pPr>
        <w:pStyle w:val="LndNormale1"/>
        <w:rPr>
          <w:color w:val="002060"/>
          <w:szCs w:val="22"/>
        </w:rPr>
      </w:pPr>
    </w:p>
    <w:p w14:paraId="34C67844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4FE142D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FCEB1FD" w14:textId="77777777" w:rsidR="00641F6F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78EF601" w14:textId="1C15A823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>
        <w:rPr>
          <w:rFonts w:ascii="Arial" w:hAnsi="Arial" w:cs="Arial"/>
          <w:b/>
          <w:bCs/>
          <w:color w:val="002060"/>
        </w:rPr>
        <w:t>14 febbraio 2022</w:t>
      </w:r>
      <w:r w:rsidRPr="007F76C2">
        <w:rPr>
          <w:rFonts w:ascii="Arial" w:hAnsi="Arial" w:cs="Arial"/>
          <w:color w:val="002060"/>
        </w:rPr>
        <w:t xml:space="preserve"> a favore di questo </w:t>
      </w:r>
      <w:r>
        <w:rPr>
          <w:rFonts w:ascii="Arial" w:hAnsi="Arial" w:cs="Arial"/>
          <w:color w:val="002060"/>
        </w:rPr>
        <w:t>Comitato Regionale</w:t>
      </w:r>
      <w:r w:rsidRPr="007F76C2">
        <w:rPr>
          <w:rFonts w:ascii="Arial" w:hAnsi="Arial" w:cs="Arial"/>
          <w:color w:val="002060"/>
        </w:rPr>
        <w:t xml:space="preserve"> mediante bonifico bancario da versare alle seguenti coordinate: </w:t>
      </w:r>
    </w:p>
    <w:p w14:paraId="12803598" w14:textId="77777777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5B94C8A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>BNL – ANCONA</w:t>
      </w:r>
    </w:p>
    <w:p w14:paraId="75E2B6F6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Beneficiario: </w:t>
      </w:r>
      <w:r w:rsidRPr="007F76C2">
        <w:rPr>
          <w:rFonts w:ascii="Arial" w:hAnsi="Arial" w:cs="Arial"/>
          <w:color w:val="002060"/>
        </w:rPr>
        <w:tab/>
        <w:t>Comitato Regionale Marche  F.I.G.C. – L.N.D.</w:t>
      </w:r>
    </w:p>
    <w:p w14:paraId="1591E4B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IBAN: </w:t>
      </w:r>
      <w:r w:rsidRPr="007F76C2">
        <w:rPr>
          <w:rFonts w:ascii="Arial" w:hAnsi="Arial" w:cs="Arial"/>
          <w:color w:val="002060"/>
        </w:rPr>
        <w:tab/>
      </w:r>
      <w:r w:rsidRPr="007F76C2">
        <w:rPr>
          <w:rFonts w:ascii="Arial" w:hAnsi="Arial" w:cs="Arial"/>
          <w:color w:val="002060"/>
        </w:rPr>
        <w:tab/>
        <w:t>IT13E0100502604000000001453</w:t>
      </w:r>
    </w:p>
    <w:p w14:paraId="1900294F" w14:textId="77777777" w:rsidR="00641F6F" w:rsidRPr="007F76C2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363D7399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E887B63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04F277C2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4E90B71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68D03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5F08592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5E50BCC0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A66098F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0056DA">
        <w:rPr>
          <w:rFonts w:ascii="Arial" w:hAnsi="Arial" w:cs="Arial"/>
          <w:color w:val="002060"/>
          <w:sz w:val="22"/>
          <w:szCs w:val="22"/>
        </w:rPr>
        <w:t xml:space="preserve">pagamento del contributo di reclamo dovrà essere effettuato: </w:t>
      </w:r>
    </w:p>
    <w:p w14:paraId="17899DCD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57775B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2EB1EA8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103E99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7E247E5F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910F7C6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AFE4B1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8944565" w14:textId="77777777" w:rsidR="00641F6F" w:rsidRDefault="00641F6F" w:rsidP="00641F6F">
      <w:pPr>
        <w:pStyle w:val="LndNormale1"/>
        <w:rPr>
          <w:b/>
          <w:sz w:val="28"/>
          <w:szCs w:val="28"/>
          <w:u w:val="single"/>
        </w:rPr>
      </w:pPr>
    </w:p>
    <w:p w14:paraId="3B36ED76" w14:textId="77777777" w:rsidR="00641F6F" w:rsidRPr="009D0C38" w:rsidRDefault="00641F6F" w:rsidP="00641F6F">
      <w:pPr>
        <w:pStyle w:val="LndNormale1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4540A36E" w14:textId="77777777" w:rsidR="00641F6F" w:rsidRPr="009D0C38" w:rsidRDefault="00641F6F" w:rsidP="00641F6F">
      <w:pPr>
        <w:pStyle w:val="LndNormale1"/>
        <w:rPr>
          <w:color w:val="002060"/>
        </w:rPr>
      </w:pPr>
    </w:p>
    <w:p w14:paraId="5BCA8B73" w14:textId="77777777" w:rsidR="00641F6F" w:rsidRPr="009D0C38" w:rsidRDefault="00641F6F" w:rsidP="00641F6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0454A87A" w14:textId="77777777" w:rsidR="00641F6F" w:rsidRPr="009D0C38" w:rsidRDefault="00641F6F" w:rsidP="00641F6F">
      <w:pPr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</w:t>
      </w:r>
      <w:r w:rsidRPr="00F76ACB">
        <w:rPr>
          <w:rFonts w:ascii="Arial" w:hAnsi="Arial" w:cs="Arial"/>
          <w:color w:val="002060"/>
          <w:sz w:val="22"/>
          <w:szCs w:val="22"/>
        </w:rPr>
        <w:t xml:space="preserve">remesso, si informa che i contatti possono avvenire per e-mail all’indirizzo </w:t>
      </w:r>
      <w:hyperlink r:id="rId12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, </w:t>
      </w:r>
      <w:hyperlink r:id="rId13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 (Segreteria Generale, Ufficio Tesseramento) o </w:t>
      </w:r>
      <w:proofErr w:type="spellStart"/>
      <w:r w:rsidRPr="00F76ACB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F76ACB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4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c5marche@pec.figcmarche.it</w:t>
        </w:r>
      </w:hyperlink>
    </w:p>
    <w:p w14:paraId="3ED000CD" w14:textId="77777777" w:rsidR="00641F6F" w:rsidRPr="009D0C38" w:rsidRDefault="00641F6F" w:rsidP="00641F6F">
      <w:pPr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4CBB7FF4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028986B" w14:textId="77777777" w:rsidR="00641F6F" w:rsidRPr="009D0C38" w:rsidRDefault="00641F6F" w:rsidP="00641F6F">
      <w:pPr>
        <w:pStyle w:val="LndNormale1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406C2679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100CD57D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5E23EA89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641F6F">
        <w:rPr>
          <w:b/>
          <w:color w:val="002060"/>
          <w:u w:val="single"/>
        </w:rPr>
        <w:t>02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B6347" w14:textId="77777777" w:rsidR="00C362DB" w:rsidRDefault="00C362DB">
      <w:r>
        <w:separator/>
      </w:r>
    </w:p>
  </w:endnote>
  <w:endnote w:type="continuationSeparator" w:id="0">
    <w:p w14:paraId="0AFB0EE4" w14:textId="77777777" w:rsidR="00C362DB" w:rsidRDefault="00C36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2BDD85AD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A79CA">
      <w:rPr>
        <w:rStyle w:val="Numeropagina"/>
        <w:rFonts w:ascii="Arial" w:hAnsi="Arial" w:cs="Arial"/>
        <w:color w:val="002060"/>
      </w:rPr>
      <w:t>57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F8BA6" w14:textId="77777777" w:rsidR="00C362DB" w:rsidRDefault="00C362DB">
      <w:r>
        <w:separator/>
      </w:r>
    </w:p>
  </w:footnote>
  <w:footnote w:type="continuationSeparator" w:id="0">
    <w:p w14:paraId="146679B1" w14:textId="77777777" w:rsidR="00C362DB" w:rsidRDefault="00C36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1"/>
  </w:num>
  <w:num w:numId="9">
    <w:abstractNumId w:val="1"/>
  </w:num>
  <w:num w:numId="10">
    <w:abstractNumId w:val="2"/>
  </w:num>
  <w:num w:numId="11">
    <w:abstractNumId w:val="30"/>
  </w:num>
  <w:num w:numId="12">
    <w:abstractNumId w:val="7"/>
  </w:num>
  <w:num w:numId="13">
    <w:abstractNumId w:val="32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7"/>
  </w:num>
  <w:num w:numId="19">
    <w:abstractNumId w:val="29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3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6"/>
  </w:num>
  <w:num w:numId="38">
    <w:abstractNumId w:val="10"/>
  </w:num>
  <w:num w:numId="39">
    <w:abstractNumId w:val="28"/>
  </w:num>
  <w:num w:numId="40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C0633"/>
    <w:rsid w:val="00CC10F9"/>
    <w:rsid w:val="00CC27C1"/>
    <w:rsid w:val="00CC505A"/>
    <w:rsid w:val="00CC544C"/>
    <w:rsid w:val="00CC63ED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5marche@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5marche@lnd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yperlink" Target="mailto:c5marche@pec.figcmarch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107</TotalTime>
  <Pages>11</Pages>
  <Words>3424</Words>
  <Characters>19518</Characters>
  <Application>Microsoft Office Word</Application>
  <DocSecurity>0</DocSecurity>
  <Lines>162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22897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17</cp:revision>
  <cp:lastPrinted>2022-01-29T09:43:00Z</cp:lastPrinted>
  <dcterms:created xsi:type="dcterms:W3CDTF">2022-02-02T13:50:00Z</dcterms:created>
  <dcterms:modified xsi:type="dcterms:W3CDTF">2022-02-02T17:31:00Z</dcterms:modified>
</cp:coreProperties>
</file>