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17BDB1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60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9167C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6ACA25A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628E88DA" w:rsidR="00AC19D9" w:rsidRPr="002419EA" w:rsidRDefault="00553F7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7703202" w:rsidR="00AC19D9" w:rsidRPr="002419EA" w:rsidRDefault="00553F7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E1D6AF7" w:rsidR="00AC19D9" w:rsidRPr="002419EA" w:rsidRDefault="00553F7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A779FC0" w:rsidR="00AC19D9" w:rsidRPr="002419EA" w:rsidRDefault="00553F7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115914B" w14:textId="23042672" w:rsidR="006B6F0F" w:rsidRPr="00CB7D2D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D789E08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COMUNICAZIONI L.N.D.</w:t>
      </w:r>
    </w:p>
    <w:p w14:paraId="275372BF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  <w:u w:val="single"/>
        </w:rPr>
      </w:pPr>
    </w:p>
    <w:p w14:paraId="4765DB0F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>Con CU n. 62/CS del 01.02.2022, che si allega, la Lega Nazionale Dilettanti ha disposto:</w:t>
      </w:r>
    </w:p>
    <w:p w14:paraId="2991A7D7" w14:textId="77777777" w:rsidR="00CB7D2D" w:rsidRPr="00CB7D2D" w:rsidRDefault="00CB7D2D" w:rsidP="00CB7D2D">
      <w:pPr>
        <w:pStyle w:val="LndNormale1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>di riprogrammare le date delle manifestazioni nazionali della L.N.D. per la corrente stagione sportiva 2021-2022, riguradanti le gare di spareggio-promozione fra le seconde classificate nei Campionati di Eccellenza maschile e la fase nazionale della Coppa Italia;</w:t>
      </w:r>
    </w:p>
    <w:p w14:paraId="53E0B154" w14:textId="77777777" w:rsidR="00CB7D2D" w:rsidRPr="00CB7D2D" w:rsidRDefault="00CB7D2D" w:rsidP="00CB7D2D">
      <w:pPr>
        <w:pStyle w:val="LndNormale1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 xml:space="preserve">di rinviare alla stagione sportiva 2022-2023 lo svolgimento del Torneo delle Regioni di calcio a 11;  </w:t>
      </w:r>
    </w:p>
    <w:p w14:paraId="6DFFD5A1" w14:textId="77777777" w:rsidR="00CB7D2D" w:rsidRPr="00CB7D2D" w:rsidRDefault="00CB7D2D" w:rsidP="00CB7D2D">
      <w:pPr>
        <w:pStyle w:val="LndNormale1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 xml:space="preserve">di rinviare alla stagione sportiva 2022-2023 lo svolgimento del Torneo delle Regioni di calcio a 5;  </w:t>
      </w:r>
    </w:p>
    <w:p w14:paraId="0AB373D5" w14:textId="77777777" w:rsidR="00CB7D2D" w:rsidRPr="00CB7D2D" w:rsidRDefault="00CB7D2D" w:rsidP="00CB7D2D">
      <w:pPr>
        <w:pStyle w:val="LndNormale1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>di annullare la fase nazionale del Campionato Juniores Regionale 2021/2022.</w:t>
      </w:r>
    </w:p>
    <w:p w14:paraId="216F6D0D" w14:textId="7D78BB8F" w:rsid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1BC0536A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4AB747D1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C.U. n. 65/CS del 02.02.2022 L.N.D.</w:t>
      </w:r>
    </w:p>
    <w:p w14:paraId="744AEA53" w14:textId="77777777" w:rsidR="00CB7D2D" w:rsidRPr="00CB7D2D" w:rsidRDefault="00CB7D2D" w:rsidP="00CB7D2D">
      <w:pPr>
        <w:pStyle w:val="LndNormale1"/>
        <w:rPr>
          <w:color w:val="002060"/>
        </w:rPr>
      </w:pPr>
      <w:r w:rsidRPr="00CB7D2D">
        <w:rPr>
          <w:color w:val="002060"/>
        </w:rPr>
        <w:t>Si pubblica in allegato il C.U. n. 157/A della F.I.G.C. inerente la nomina dei componenti la Commissione per l’Attività Scolastica, la Commissione perl l’Attività di Base e la Commissione Medico-Scientifica.</w:t>
      </w:r>
    </w:p>
    <w:p w14:paraId="790C6457" w14:textId="77777777" w:rsidR="00CB7D2D" w:rsidRPr="00CB7D2D" w:rsidRDefault="00CB7D2D" w:rsidP="00CB7D2D">
      <w:pPr>
        <w:pStyle w:val="LndNormale1"/>
        <w:rPr>
          <w:color w:val="002060"/>
        </w:rPr>
      </w:pPr>
    </w:p>
    <w:p w14:paraId="6B7256E9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CIRCOLARE N. 37/CS DEL 07.02.2022</w:t>
      </w:r>
    </w:p>
    <w:p w14:paraId="1C7D2BD9" w14:textId="77777777" w:rsidR="00CB7D2D" w:rsidRPr="00CB7D2D" w:rsidRDefault="00CB7D2D" w:rsidP="00CB7D2D">
      <w:pPr>
        <w:pStyle w:val="LndNormale1"/>
        <w:rPr>
          <w:color w:val="002060"/>
        </w:rPr>
      </w:pPr>
      <w:r w:rsidRPr="00CB7D2D">
        <w:rPr>
          <w:color w:val="002060"/>
        </w:rPr>
        <w:t>Si trasmette, per opportuna conoscenza, la copia della circolare n. 5-2022 elaborata dal Centro Studi Tributari della L.N.D. avente il seguente oggetto:</w:t>
      </w:r>
    </w:p>
    <w:p w14:paraId="0907D969" w14:textId="77777777" w:rsidR="00CB7D2D" w:rsidRPr="00CB7D2D" w:rsidRDefault="00CB7D2D" w:rsidP="00CB7D2D">
      <w:pPr>
        <w:pStyle w:val="LndNormale1"/>
        <w:rPr>
          <w:b/>
          <w:i/>
          <w:color w:val="002060"/>
        </w:rPr>
      </w:pPr>
      <w:r w:rsidRPr="00CB7D2D">
        <w:rPr>
          <w:b/>
          <w:i/>
          <w:color w:val="002060"/>
        </w:rPr>
        <w:t>“Circolare dell’Agenzia delle Entrate n. 3/E del 4 febbraio 2022 – Legge di Bilancio 2022 – Principali novità in materia di Imposte dirette e IVA”.</w:t>
      </w:r>
    </w:p>
    <w:p w14:paraId="0D2C3FC1" w14:textId="3C4CC3BA" w:rsidR="00CB7D2D" w:rsidRDefault="00CB7D2D" w:rsidP="00CB7D2D">
      <w:pPr>
        <w:pStyle w:val="LndNormale1"/>
        <w:rPr>
          <w:b/>
          <w:i/>
          <w:color w:val="002060"/>
        </w:rPr>
      </w:pPr>
    </w:p>
    <w:p w14:paraId="67FD9594" w14:textId="77777777" w:rsidR="00CB7D2D" w:rsidRPr="00CB7D2D" w:rsidRDefault="00CB7D2D" w:rsidP="00CB7D2D">
      <w:pPr>
        <w:pStyle w:val="LndNormale1"/>
        <w:rPr>
          <w:b/>
          <w:i/>
          <w:color w:val="002060"/>
        </w:rPr>
      </w:pPr>
    </w:p>
    <w:p w14:paraId="759681D6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CIRCOLARE N. 38/CS DEL 08.02.2022</w:t>
      </w:r>
    </w:p>
    <w:p w14:paraId="29FFEDD2" w14:textId="77777777" w:rsidR="00CB7D2D" w:rsidRPr="00CB7D2D" w:rsidRDefault="00CB7D2D" w:rsidP="00CB7D2D">
      <w:pPr>
        <w:pStyle w:val="LndNormale1"/>
        <w:rPr>
          <w:color w:val="002060"/>
        </w:rPr>
      </w:pPr>
      <w:r w:rsidRPr="00CB7D2D">
        <w:rPr>
          <w:color w:val="002060"/>
        </w:rPr>
        <w:t>Si trasmette, per opportuna conoscenza, la copia della circolare n. 6-2022 elaborata dal Centro Studi Tributari della L.N.D. avente il seguente oggetto:</w:t>
      </w:r>
    </w:p>
    <w:p w14:paraId="5A536D86" w14:textId="77777777" w:rsidR="00CB7D2D" w:rsidRPr="00CB7D2D" w:rsidRDefault="00CB7D2D" w:rsidP="00CB7D2D">
      <w:pPr>
        <w:pStyle w:val="LndNormale1"/>
        <w:rPr>
          <w:b/>
          <w:i/>
          <w:color w:val="002060"/>
        </w:rPr>
      </w:pPr>
      <w:r w:rsidRPr="00CB7D2D">
        <w:rPr>
          <w:b/>
          <w:i/>
          <w:color w:val="002060"/>
        </w:rPr>
        <w:t>“Le Associazioni Sportive Dilettantistiche e la disciplina fiscale del Terzo Settore”.</w:t>
      </w:r>
    </w:p>
    <w:p w14:paraId="7143B4B6" w14:textId="073D21BD" w:rsidR="00CB7D2D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6F7041B5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Default="00CB7D2D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proofErr w:type="gramStart"/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</w:t>
      </w:r>
      <w:proofErr w:type="gramEnd"/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12DC4A8F" w14:textId="3577C271" w:rsidR="00D85666" w:rsidRPr="005B3C82" w:rsidRDefault="00D85666" w:rsidP="009D0C38">
      <w:pPr>
        <w:pStyle w:val="LndNormale1"/>
        <w:rPr>
          <w:color w:val="002060"/>
          <w:szCs w:val="22"/>
        </w:rPr>
      </w:pPr>
    </w:p>
    <w:p w14:paraId="4E6B273E" w14:textId="7FCD4638" w:rsidR="005B3C82" w:rsidRPr="005B3C82" w:rsidRDefault="005B3C82" w:rsidP="009D0C38">
      <w:pPr>
        <w:pStyle w:val="LndNormale1"/>
        <w:rPr>
          <w:color w:val="002060"/>
          <w:szCs w:val="22"/>
        </w:rPr>
      </w:pPr>
    </w:p>
    <w:p w14:paraId="3B740F3C" w14:textId="77777777" w:rsidR="005B3C82" w:rsidRPr="005B3C82" w:rsidRDefault="005B3C82" w:rsidP="005B3C82">
      <w:pPr>
        <w:pStyle w:val="LndNormale1"/>
        <w:rPr>
          <w:b/>
          <w:color w:val="002060"/>
          <w:sz w:val="28"/>
          <w:szCs w:val="28"/>
        </w:rPr>
      </w:pPr>
      <w:r w:rsidRPr="005B3C82">
        <w:rPr>
          <w:b/>
          <w:color w:val="002060"/>
          <w:sz w:val="28"/>
          <w:szCs w:val="28"/>
        </w:rPr>
        <w:t>AUTORIZZAZIONE EX ART. 34/3 N.O.I.F.</w:t>
      </w:r>
    </w:p>
    <w:p w14:paraId="6E7937AD" w14:textId="77777777" w:rsidR="005B3C82" w:rsidRPr="005B3C82" w:rsidRDefault="005B3C82" w:rsidP="005B3C82">
      <w:pPr>
        <w:pStyle w:val="LndNormale1"/>
        <w:rPr>
          <w:color w:val="002060"/>
        </w:rPr>
      </w:pPr>
    </w:p>
    <w:p w14:paraId="3B59ED12" w14:textId="77777777" w:rsidR="005B3C82" w:rsidRPr="005B3C82" w:rsidRDefault="005B3C82" w:rsidP="005B3C82">
      <w:pPr>
        <w:pStyle w:val="LndNormale1"/>
        <w:rPr>
          <w:color w:val="002060"/>
        </w:rPr>
      </w:pPr>
      <w:r w:rsidRPr="005B3C82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ai seguenti calciatori:</w:t>
      </w:r>
    </w:p>
    <w:p w14:paraId="03E8A3E2" w14:textId="4D0FB3A4" w:rsidR="005B3C82" w:rsidRPr="005B3C82" w:rsidRDefault="005B3C82" w:rsidP="005B3C82">
      <w:pPr>
        <w:pStyle w:val="LndNormale1"/>
        <w:rPr>
          <w:b/>
          <w:color w:val="002060"/>
        </w:rPr>
      </w:pPr>
      <w:r w:rsidRPr="005B3C82">
        <w:rPr>
          <w:b/>
          <w:color w:val="002060"/>
        </w:rPr>
        <w:t xml:space="preserve">COLLINA LEONARDO        </w:t>
      </w:r>
      <w:r w:rsidR="00CB7D2D">
        <w:rPr>
          <w:b/>
          <w:color w:val="002060"/>
        </w:rPr>
        <w:tab/>
      </w:r>
      <w:r w:rsidRPr="005B3C82">
        <w:rPr>
          <w:b/>
          <w:color w:val="002060"/>
        </w:rPr>
        <w:t xml:space="preserve">nato 01.06.2006 </w:t>
      </w:r>
      <w:r w:rsidRPr="005B3C82">
        <w:rPr>
          <w:b/>
          <w:color w:val="002060"/>
        </w:rPr>
        <w:tab/>
        <w:t>A.S.D. REAL EAGLES VIRTUS PAGLIARE</w:t>
      </w:r>
    </w:p>
    <w:p w14:paraId="0EE3CE80" w14:textId="77777777" w:rsidR="005B3C82" w:rsidRPr="005B3C82" w:rsidRDefault="005B3C82" w:rsidP="005B3C82">
      <w:pPr>
        <w:pStyle w:val="LndNormale1"/>
        <w:rPr>
          <w:b/>
          <w:color w:val="002060"/>
        </w:rPr>
      </w:pPr>
      <w:r w:rsidRPr="005B3C82">
        <w:rPr>
          <w:b/>
          <w:color w:val="002060"/>
        </w:rPr>
        <w:t xml:space="preserve">STRACCIA NICOLAS        </w:t>
      </w:r>
      <w:r w:rsidRPr="005B3C82">
        <w:rPr>
          <w:b/>
          <w:color w:val="002060"/>
        </w:rPr>
        <w:tab/>
        <w:t>nato 12.05.2006</w:t>
      </w:r>
      <w:r w:rsidRPr="005B3C82">
        <w:rPr>
          <w:b/>
          <w:color w:val="002060"/>
        </w:rPr>
        <w:tab/>
        <w:t>A.S.D. REAL EAGLES VIRTUS PAGLIARE</w:t>
      </w:r>
    </w:p>
    <w:p w14:paraId="5475BD38" w14:textId="77777777" w:rsidR="005B3C82" w:rsidRPr="005B3C82" w:rsidRDefault="005B3C82" w:rsidP="005B3C82">
      <w:pPr>
        <w:pStyle w:val="LndNormale1"/>
        <w:rPr>
          <w:b/>
          <w:color w:val="002060"/>
        </w:rPr>
      </w:pPr>
      <w:r w:rsidRPr="005B3C82">
        <w:rPr>
          <w:b/>
          <w:color w:val="002060"/>
        </w:rPr>
        <w:t>PETRUCCI ANDREA</w:t>
      </w:r>
      <w:r w:rsidRPr="005B3C82">
        <w:rPr>
          <w:b/>
          <w:color w:val="002060"/>
        </w:rPr>
        <w:tab/>
        <w:t>nato 08.02.2006</w:t>
      </w:r>
      <w:r w:rsidRPr="005B3C82">
        <w:rPr>
          <w:b/>
          <w:color w:val="002060"/>
        </w:rPr>
        <w:tab/>
        <w:t xml:space="preserve">A.S.D. FUTSAL POTENZA PICENA  </w:t>
      </w:r>
    </w:p>
    <w:p w14:paraId="010BC43D" w14:textId="35E5F1F3" w:rsidR="005B3C82" w:rsidRDefault="005B3C82" w:rsidP="009D0C38">
      <w:pPr>
        <w:pStyle w:val="LndNormale1"/>
        <w:rPr>
          <w:color w:val="002060"/>
          <w:szCs w:val="22"/>
        </w:rPr>
      </w:pPr>
    </w:p>
    <w:p w14:paraId="517FD2FD" w14:textId="2FCE1A57" w:rsidR="00CB7D2D" w:rsidRPr="00CB7D2D" w:rsidRDefault="00CB7D2D" w:rsidP="009D0C38">
      <w:pPr>
        <w:pStyle w:val="LndNormale1"/>
        <w:rPr>
          <w:color w:val="002060"/>
          <w:szCs w:val="22"/>
        </w:rPr>
      </w:pPr>
    </w:p>
    <w:p w14:paraId="5F399641" w14:textId="312C886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SVINCOLO CALCIATORI SETTORE GIOVANILE E S</w:t>
      </w:r>
      <w:r w:rsidRPr="00CB7D2D">
        <w:rPr>
          <w:b/>
          <w:color w:val="002060"/>
          <w:sz w:val="28"/>
          <w:szCs w:val="28"/>
        </w:rPr>
        <w:t>C</w:t>
      </w:r>
      <w:r w:rsidRPr="00CB7D2D">
        <w:rPr>
          <w:b/>
          <w:color w:val="002060"/>
          <w:sz w:val="28"/>
          <w:szCs w:val="28"/>
        </w:rPr>
        <w:t>OLASTIC</w:t>
      </w:r>
      <w:r w:rsidRPr="00CB7D2D">
        <w:rPr>
          <w:b/>
          <w:color w:val="002060"/>
          <w:sz w:val="28"/>
          <w:szCs w:val="28"/>
        </w:rPr>
        <w:t>O</w:t>
      </w:r>
      <w:r w:rsidRPr="00CB7D2D">
        <w:rPr>
          <w:b/>
          <w:color w:val="002060"/>
          <w:sz w:val="28"/>
          <w:szCs w:val="28"/>
        </w:rPr>
        <w:t xml:space="preserve"> </w:t>
      </w:r>
    </w:p>
    <w:p w14:paraId="3F46226A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00A31E71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>Si allega la lista dei calciatori di Settore Giovanile e Scolastico svincolati nel perioda dal 26.01.2022 al 02.02.2022.</w:t>
      </w:r>
    </w:p>
    <w:p w14:paraId="0CD3980A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2C7C79F2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3E5F14BD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ANNULLAMENTO TESSERAMENTO ANNUALE</w:t>
      </w:r>
    </w:p>
    <w:p w14:paraId="60AB745B" w14:textId="77777777" w:rsidR="00CB7D2D" w:rsidRPr="00CB7D2D" w:rsidRDefault="00CB7D2D" w:rsidP="00CB7D2D">
      <w:pPr>
        <w:pStyle w:val="LndNormale1"/>
        <w:rPr>
          <w:color w:val="002060"/>
          <w:szCs w:val="22"/>
        </w:rPr>
      </w:pPr>
    </w:p>
    <w:p w14:paraId="2C9BB98D" w14:textId="77777777" w:rsidR="00CB7D2D" w:rsidRPr="00CB7D2D" w:rsidRDefault="00CB7D2D" w:rsidP="00CB7D2D">
      <w:pPr>
        <w:pStyle w:val="LndNormale1"/>
        <w:rPr>
          <w:color w:val="002060"/>
        </w:rPr>
      </w:pPr>
      <w:r w:rsidRPr="00CB7D2D">
        <w:rPr>
          <w:color w:val="002060"/>
        </w:rPr>
        <w:t>Vista le richieste di annullamento presentata dagli esercenti attività genitoriale per cambio di residenza si procede all’annullamento del seguente tesseramento annuale ai sensi delle vigenti disposizioni federali:</w:t>
      </w:r>
    </w:p>
    <w:p w14:paraId="6D2A1EAD" w14:textId="77777777" w:rsidR="00CB7D2D" w:rsidRPr="00CB7D2D" w:rsidRDefault="00CB7D2D" w:rsidP="00CB7D2D">
      <w:pPr>
        <w:pStyle w:val="LndNormale1"/>
        <w:rPr>
          <w:b/>
          <w:color w:val="002060"/>
        </w:rPr>
      </w:pPr>
      <w:r w:rsidRPr="00CB7D2D">
        <w:rPr>
          <w:b/>
          <w:color w:val="002060"/>
        </w:rPr>
        <w:t>ZEFI PAULIN</w:t>
      </w:r>
      <w:r w:rsidRPr="00CB7D2D">
        <w:rPr>
          <w:b/>
          <w:color w:val="002060"/>
        </w:rPr>
        <w:tab/>
      </w:r>
      <w:r w:rsidRPr="00CB7D2D">
        <w:rPr>
          <w:b/>
          <w:color w:val="002060"/>
        </w:rPr>
        <w:tab/>
      </w:r>
      <w:r w:rsidRPr="00CB7D2D">
        <w:rPr>
          <w:b/>
          <w:color w:val="002060"/>
        </w:rPr>
        <w:tab/>
        <w:t>nato 13.04.2006</w:t>
      </w:r>
      <w:r w:rsidRPr="00CB7D2D">
        <w:rPr>
          <w:b/>
          <w:color w:val="002060"/>
        </w:rPr>
        <w:tab/>
        <w:t>A.C.D. S.S. MACERATESE 1922</w:t>
      </w:r>
    </w:p>
    <w:p w14:paraId="03E7C57E" w14:textId="77777777" w:rsidR="00CB7D2D" w:rsidRPr="00CB7D2D" w:rsidRDefault="00CB7D2D" w:rsidP="00CB7D2D">
      <w:pPr>
        <w:pStyle w:val="LndNormale1"/>
        <w:rPr>
          <w:color w:val="002060"/>
          <w:szCs w:val="22"/>
        </w:rPr>
      </w:pPr>
    </w:p>
    <w:p w14:paraId="6D9022F3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4D99BC9D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ANNULLAMENTO CARTA ASS.VA PICCOLI AMICI – PRIMI CALCI</w:t>
      </w:r>
    </w:p>
    <w:p w14:paraId="1DE5A216" w14:textId="77777777" w:rsidR="00CB7D2D" w:rsidRPr="00CB7D2D" w:rsidRDefault="00CB7D2D" w:rsidP="00CB7D2D">
      <w:pPr>
        <w:pStyle w:val="LndNormale1"/>
        <w:rPr>
          <w:color w:val="002060"/>
          <w:szCs w:val="22"/>
        </w:rPr>
      </w:pPr>
    </w:p>
    <w:p w14:paraId="0D87F1AC" w14:textId="77777777" w:rsidR="00CB7D2D" w:rsidRPr="00CB7D2D" w:rsidRDefault="00CB7D2D" w:rsidP="00CB7D2D">
      <w:pPr>
        <w:pStyle w:val="LndNormale1"/>
        <w:rPr>
          <w:color w:val="002060"/>
          <w:szCs w:val="22"/>
        </w:rPr>
      </w:pPr>
      <w:r w:rsidRPr="00CB7D2D">
        <w:rPr>
          <w:color w:val="002060"/>
          <w:szCs w:val="22"/>
        </w:rPr>
        <w:t>Vista la richiesta avnazata, si procede all’annullamento della “Carta Assicurativa” Piccoli Amici – Primi Calci del sottoindicato giovanie calciatore:</w:t>
      </w:r>
    </w:p>
    <w:p w14:paraId="334F187F" w14:textId="77777777" w:rsidR="00CB7D2D" w:rsidRPr="00CB7D2D" w:rsidRDefault="00CB7D2D" w:rsidP="00CB7D2D">
      <w:pPr>
        <w:pStyle w:val="LndNormale1"/>
        <w:rPr>
          <w:b/>
          <w:color w:val="002060"/>
          <w:szCs w:val="22"/>
        </w:rPr>
      </w:pPr>
      <w:r w:rsidRPr="00CB7D2D">
        <w:rPr>
          <w:b/>
          <w:color w:val="002060"/>
          <w:szCs w:val="22"/>
        </w:rPr>
        <w:t xml:space="preserve">MONTEROSSO DANIEL </w:t>
      </w:r>
      <w:r w:rsidRPr="00CB7D2D">
        <w:rPr>
          <w:b/>
          <w:color w:val="002060"/>
          <w:szCs w:val="22"/>
        </w:rPr>
        <w:tab/>
        <w:t xml:space="preserve">nato 27.01.2015 </w:t>
      </w:r>
      <w:r w:rsidRPr="00CB7D2D">
        <w:rPr>
          <w:b/>
          <w:color w:val="002060"/>
          <w:szCs w:val="22"/>
        </w:rPr>
        <w:tab/>
        <w:t>A.S.D. POL. TRODICA SPORT</w:t>
      </w:r>
    </w:p>
    <w:p w14:paraId="10D53AB3" w14:textId="77777777" w:rsidR="00CB7D2D" w:rsidRP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1D93B4CC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CALCIO A CINQUE SERIE C1</w:t>
      </w:r>
    </w:p>
    <w:p w14:paraId="468BA70A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RINVII GARE CAUSA COVID-19</w:t>
      </w:r>
    </w:p>
    <w:p w14:paraId="7693F58F" w14:textId="77777777" w:rsidR="00EB7681" w:rsidRPr="00B454B6" w:rsidRDefault="00EB7681" w:rsidP="00EB7681">
      <w:pPr>
        <w:pStyle w:val="breakline"/>
        <w:rPr>
          <w:color w:val="002060"/>
        </w:rPr>
      </w:pPr>
    </w:p>
    <w:p w14:paraId="2540615E" w14:textId="77777777" w:rsidR="00EB7681" w:rsidRPr="00B454B6" w:rsidRDefault="00EB7681" w:rsidP="00EB7681">
      <w:pPr>
        <w:pStyle w:val="breakline"/>
        <w:rPr>
          <w:color w:val="002060"/>
        </w:rPr>
      </w:pPr>
    </w:p>
    <w:p w14:paraId="31E414B6" w14:textId="77777777" w:rsidR="00EB7681" w:rsidRPr="00B454B6" w:rsidRDefault="00EB7681" w:rsidP="00EB7681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B454B6">
        <w:rPr>
          <w:rFonts w:cs="Arial"/>
          <w:color w:val="002060"/>
          <w:sz w:val="22"/>
          <w:szCs w:val="22"/>
        </w:rPr>
        <w:t xml:space="preserve">Preso atto della richiesta di rinvio trasmessa dalla società JESI CALCIO A 5 per casi di positività ed espletate le verifiche di rito, la seguente gara </w:t>
      </w:r>
      <w:r w:rsidRPr="00B454B6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B454B6">
        <w:rPr>
          <w:rFonts w:cs="Arial"/>
          <w:color w:val="002060"/>
          <w:sz w:val="22"/>
          <w:szCs w:val="22"/>
        </w:rPr>
        <w:t xml:space="preserve">: </w:t>
      </w:r>
    </w:p>
    <w:p w14:paraId="15FB617D" w14:textId="77777777" w:rsidR="00EB7681" w:rsidRPr="00B454B6" w:rsidRDefault="00EB7681" w:rsidP="00EB7681">
      <w:pPr>
        <w:pStyle w:val="breakline"/>
        <w:rPr>
          <w:color w:val="002060"/>
        </w:rPr>
      </w:pPr>
    </w:p>
    <w:p w14:paraId="67D7A3F1" w14:textId="77777777" w:rsidR="00EB7681" w:rsidRPr="00B454B6" w:rsidRDefault="00EB7681" w:rsidP="00EB7681">
      <w:pPr>
        <w:pStyle w:val="breakline"/>
        <w:rPr>
          <w:color w:val="002060"/>
        </w:rPr>
      </w:pPr>
    </w:p>
    <w:p w14:paraId="56B942D8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44C6694B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40B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B98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CAE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3161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B10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BA2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93F9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A601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55C474EB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2289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8B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6C92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234F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JESI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7AB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C9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7E2E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8EF6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6CC63775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B4A666A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40479AFE" w14:textId="77777777" w:rsidR="00EB7681" w:rsidRPr="00B454B6" w:rsidRDefault="00EB7681" w:rsidP="00EB7681">
      <w:pPr>
        <w:pStyle w:val="breakline"/>
        <w:rPr>
          <w:color w:val="002060"/>
        </w:rPr>
      </w:pPr>
    </w:p>
    <w:p w14:paraId="1611DBBE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04/02/2022</w:t>
      </w:r>
    </w:p>
    <w:p w14:paraId="4627B6DB" w14:textId="77777777" w:rsidR="00EB7681" w:rsidRPr="005B3C82" w:rsidRDefault="00EB7681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C9EB730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1FC42E1F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7D74789A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69F26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A - 5 Giornata - R</w:t>
                  </w:r>
                </w:p>
              </w:tc>
            </w:tr>
            <w:tr w:rsidR="00EB7681" w:rsidRPr="00B454B6" w14:paraId="1CD5DCD5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3994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CASTELBELLINO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5BA02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1B683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5 - 8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99F0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4913E2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5875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5AB4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B454B6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9D0F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2505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6A0730B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A0D2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7405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D672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A6F6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4990ECE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6A68D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556B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BF34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009E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4A55B2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9C28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8E97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1896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31AC22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16A70053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42A170E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DC34BFB" w14:textId="77777777" w:rsidR="00EB7681" w:rsidRPr="00B454B6" w:rsidRDefault="00EB7681" w:rsidP="00EB7681">
      <w:pPr>
        <w:pStyle w:val="breakline"/>
        <w:rPr>
          <w:color w:val="002060"/>
        </w:rPr>
      </w:pPr>
    </w:p>
    <w:p w14:paraId="68469221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7660F3CC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0075C3F6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4/ 2/2022 </w:t>
      </w:r>
    </w:p>
    <w:p w14:paraId="40EB68BE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221E1998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77C88F9E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DIRIGENTI </w:t>
      </w:r>
    </w:p>
    <w:p w14:paraId="643A9177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INIBIZIONE A SVOLGERE OGNI ATTIVITA' FINO AL 16/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A127AFD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5FD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FUSELLI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7A9B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7CF8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1C21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C7D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62052DB9" w14:textId="77777777" w:rsidR="00EB7681" w:rsidRPr="00B454B6" w:rsidRDefault="00EB7681" w:rsidP="00EB7681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B454B6">
        <w:rPr>
          <w:color w:val="002060"/>
        </w:rPr>
        <w:t xml:space="preserve">Per proteste nei confronti dell'arbitro. Allontanato. </w:t>
      </w:r>
    </w:p>
    <w:p w14:paraId="7BB80F09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ESPULSI </w:t>
      </w:r>
    </w:p>
    <w:p w14:paraId="5F25BDA2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9DCF46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8E94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CRESCIMBENI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666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423B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A9A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PALMIERI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A34E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5C984BB6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599D6579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1CF51581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C36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PETROLATI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F8B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(AUDAX 1970 </w:t>
            </w:r>
            <w:proofErr w:type="gramStart"/>
            <w:r w:rsidRPr="00B454B6">
              <w:rPr>
                <w:color w:val="002060"/>
              </w:rPr>
              <w:t>S.ANGELO</w:t>
            </w:r>
            <w:proofErr w:type="gramEnd"/>
            <w:r w:rsidRPr="00B454B6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C00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98E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668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0146A705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640A424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2244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ROSSIGNOLI ALEANDRO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EA9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D78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B76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CAMPOFREDANO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02A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</w:tr>
      <w:tr w:rsidR="00EB7681" w:rsidRPr="00B454B6" w14:paraId="27776FE3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5E83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AE5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1F5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EBD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DA3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C0C0D44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49C2E91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AD3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TITTARELLI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E3B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709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48E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B2C3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56B362CA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7CB7C12D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1D1B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CURZI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871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51D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D40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ERCOLI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8EE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</w:tr>
      <w:tr w:rsidR="00EB7681" w:rsidRPr="00B454B6" w14:paraId="2279B61F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E15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BILO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2D7E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E12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CD1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DCEF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324C7551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F6AEDC4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D64C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PIERFEDERICI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0745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(AUDAX 1970 </w:t>
            </w:r>
            <w:proofErr w:type="gramStart"/>
            <w:r w:rsidRPr="00B454B6">
              <w:rPr>
                <w:color w:val="002060"/>
              </w:rPr>
              <w:t>S.ANGELO</w:t>
            </w:r>
            <w:proofErr w:type="gramEnd"/>
            <w:r w:rsidRPr="00B454B6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417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4DF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BALZAMO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B6C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(CASTELBELLINO CALCIO A 5) </w:t>
            </w:r>
          </w:p>
        </w:tc>
      </w:tr>
      <w:tr w:rsidR="00EB7681" w:rsidRPr="00B454B6" w14:paraId="1E224933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685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DI PLACIDO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DB2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59E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CA5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COLOTTO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74A8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245EF98E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0654D21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6FC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BUZZO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4680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B1E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AB2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GABBANELLI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DBE2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7F0C4977" w14:textId="77777777" w:rsidR="00EB7681" w:rsidRPr="00B454B6" w:rsidRDefault="00EB7681" w:rsidP="00EB7681">
      <w:pPr>
        <w:pStyle w:val="breakline"/>
        <w:rPr>
          <w:color w:val="002060"/>
        </w:rPr>
      </w:pPr>
    </w:p>
    <w:p w14:paraId="156B5245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513FD43E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8BE2AB0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52786572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6FD8B980" w14:textId="77777777" w:rsidR="00EB7681" w:rsidRPr="00B454B6" w:rsidRDefault="00EB7681" w:rsidP="00EB7681">
      <w:pPr>
        <w:pStyle w:val="breakline"/>
        <w:rPr>
          <w:color w:val="002060"/>
        </w:rPr>
      </w:pPr>
    </w:p>
    <w:p w14:paraId="685163B3" w14:textId="77777777" w:rsidR="00EB7681" w:rsidRPr="00B454B6" w:rsidRDefault="00EB7681" w:rsidP="00EB7681">
      <w:pPr>
        <w:pStyle w:val="breakline"/>
        <w:rPr>
          <w:color w:val="002060"/>
        </w:rPr>
      </w:pPr>
    </w:p>
    <w:p w14:paraId="156AC224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4DC0767E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991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380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70D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4A0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533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738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4ED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CF6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07E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AA7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1D73905F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ADF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5CA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94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ADA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8B0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2E4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E71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7B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817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299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613DCC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472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92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49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F6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EE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B5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95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DE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277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4D2B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481515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215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D553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775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67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952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2E0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948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44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90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18A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FE5305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FED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A41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D2D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B84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51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738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AC7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A80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A56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35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FB6AC3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4E0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F14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20ED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D9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0E5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10F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EF3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F73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8A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FCA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B694B6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94C0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558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01D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75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3F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34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E97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34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45E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C5C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2E8DDB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E5E9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G.S. AUDAX 1970 </w:t>
            </w:r>
            <w:proofErr w:type="gramStart"/>
            <w:r w:rsidRPr="00B454B6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E5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477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4F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25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8B6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8FD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DF0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30B0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ACC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5CFEC1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F05B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C2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298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318A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69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35F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EB8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57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2A2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BF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3B23D4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1477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4A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01D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7DF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28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5D85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F7A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122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8D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C6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DEC10E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5362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C8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1E2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BCC6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C21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E69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905F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6C4E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82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AA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7CEAAC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045D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AC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262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AD87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F3D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534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8A2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F0A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170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B8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3F9DD2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FA4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E8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84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02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96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AC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3DC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091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B0B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8AA4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250364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2BA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93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93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D1B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F3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77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E07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703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0B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B7D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705F8D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132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0F00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B7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6A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4F6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EE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B9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08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E5F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28A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7B28C8B7" w14:textId="77777777" w:rsidR="00EB7681" w:rsidRPr="00B454B6" w:rsidRDefault="00EB7681" w:rsidP="00EB7681">
      <w:pPr>
        <w:pStyle w:val="breakline"/>
        <w:rPr>
          <w:color w:val="002060"/>
        </w:rPr>
      </w:pPr>
    </w:p>
    <w:p w14:paraId="66A9088B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7DB9A445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3"/>
        <w:gridCol w:w="385"/>
        <w:gridCol w:w="898"/>
        <w:gridCol w:w="1180"/>
        <w:gridCol w:w="1558"/>
        <w:gridCol w:w="1549"/>
      </w:tblGrid>
      <w:tr w:rsidR="00EB7681" w:rsidRPr="00BC0B23" w14:paraId="77FFD6E7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FDAD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C041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A0F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11F8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E73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335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B02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5767F4D2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45D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AUDAX 1970 </w:t>
            </w:r>
            <w:proofErr w:type="gramStart"/>
            <w:r w:rsidRPr="00BC0B23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414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24CB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852D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ECC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F677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F95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CAPANNA SNC</w:t>
            </w:r>
          </w:p>
        </w:tc>
      </w:tr>
      <w:tr w:rsidR="00EB7681" w:rsidRPr="00BC0B23" w14:paraId="4A44AF6D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7F12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6A3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2DCF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524F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E02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379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A78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OLIMPIADI</w:t>
            </w:r>
          </w:p>
        </w:tc>
      </w:tr>
      <w:tr w:rsidR="00EB7681" w:rsidRPr="00BC0B23" w14:paraId="2040E93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D55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673C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4234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7AE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C1D1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131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2C1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CERQUATTI</w:t>
            </w:r>
          </w:p>
        </w:tc>
      </w:tr>
      <w:tr w:rsidR="00EB7681" w:rsidRPr="00BC0B23" w14:paraId="2F65ED3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C1E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0D2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8F879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093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FD0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6617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D1F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VIA </w:t>
            </w:r>
            <w:proofErr w:type="gramStart"/>
            <w:r w:rsidRPr="00BC0B23">
              <w:rPr>
                <w:color w:val="002060"/>
              </w:rPr>
              <w:t>B.ROSSI</w:t>
            </w:r>
            <w:proofErr w:type="gramEnd"/>
            <w:r w:rsidRPr="00BC0B23">
              <w:rPr>
                <w:color w:val="002060"/>
              </w:rPr>
              <w:t xml:space="preserve"> SNC</w:t>
            </w:r>
          </w:p>
        </w:tc>
      </w:tr>
      <w:tr w:rsidR="00EB7681" w:rsidRPr="00BC0B23" w14:paraId="09B95407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3F0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E16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82FB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C63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804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707A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0A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MONTEPELAGO</w:t>
            </w:r>
          </w:p>
        </w:tc>
      </w:tr>
      <w:tr w:rsidR="00EB7681" w:rsidRPr="00BC0B23" w14:paraId="46DCA91E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9361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9D8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OLYMPIA FANO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4B62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31F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5F2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5623 PALESTRA </w:t>
            </w:r>
            <w:proofErr w:type="gramStart"/>
            <w:r w:rsidRPr="00BC0B23">
              <w:rPr>
                <w:color w:val="002060"/>
              </w:rPr>
              <w:t>SC.MEDIA</w:t>
            </w:r>
            <w:proofErr w:type="gramEnd"/>
            <w:r w:rsidRPr="00BC0B23">
              <w:rPr>
                <w:color w:val="002060"/>
              </w:rPr>
              <w:t xml:space="preserve"> B.ROSSELLI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FD0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200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PIRANDELLO AREA MT.4</w:t>
            </w:r>
          </w:p>
        </w:tc>
      </w:tr>
    </w:tbl>
    <w:p w14:paraId="1A50CD2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28DBF2B1" w14:textId="77777777" w:rsidR="00EB7681" w:rsidRPr="00B454B6" w:rsidRDefault="00EB7681" w:rsidP="00EB7681">
      <w:pPr>
        <w:pStyle w:val="breakline"/>
        <w:rPr>
          <w:color w:val="002060"/>
        </w:rPr>
      </w:pPr>
    </w:p>
    <w:p w14:paraId="18FA44BF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CALCIO A CINQUE SERIE C2</w:t>
      </w:r>
    </w:p>
    <w:p w14:paraId="542C220F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RINVII GARE CAUSA COVID-19</w:t>
      </w:r>
    </w:p>
    <w:p w14:paraId="3C238F03" w14:textId="77777777" w:rsidR="00EB7681" w:rsidRPr="00B454B6" w:rsidRDefault="00EB7681" w:rsidP="00EB7681">
      <w:pPr>
        <w:pStyle w:val="breakline"/>
        <w:rPr>
          <w:color w:val="002060"/>
        </w:rPr>
      </w:pPr>
    </w:p>
    <w:p w14:paraId="3B323FB4" w14:textId="77777777" w:rsidR="00EB7681" w:rsidRPr="00B454B6" w:rsidRDefault="00EB7681" w:rsidP="00EB7681">
      <w:pPr>
        <w:pStyle w:val="breakline"/>
        <w:rPr>
          <w:color w:val="002060"/>
        </w:rPr>
      </w:pPr>
    </w:p>
    <w:p w14:paraId="11C2BF86" w14:textId="77777777" w:rsidR="00EB7681" w:rsidRPr="00B454B6" w:rsidRDefault="00EB7681" w:rsidP="00EB7681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B454B6">
        <w:rPr>
          <w:rFonts w:cs="Arial"/>
          <w:color w:val="002060"/>
          <w:sz w:val="22"/>
          <w:szCs w:val="22"/>
        </w:rPr>
        <w:t xml:space="preserve">Preso atto della richiesta di rinvio trasmessa dalla società FUTSAL SAMBUCHETO per casi di positività ed espletate le verifiche di rito, la seguente gara </w:t>
      </w:r>
      <w:r w:rsidRPr="00B454B6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B454B6">
        <w:rPr>
          <w:rFonts w:cs="Arial"/>
          <w:color w:val="002060"/>
          <w:sz w:val="22"/>
          <w:szCs w:val="22"/>
        </w:rPr>
        <w:t xml:space="preserve">: </w:t>
      </w:r>
    </w:p>
    <w:p w14:paraId="773A3711" w14:textId="77777777" w:rsidR="00EB7681" w:rsidRPr="00B454B6" w:rsidRDefault="00EB7681" w:rsidP="00EB7681">
      <w:pPr>
        <w:pStyle w:val="breakline"/>
        <w:rPr>
          <w:color w:val="002060"/>
        </w:rPr>
      </w:pPr>
    </w:p>
    <w:p w14:paraId="0F5F7AA5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26C3744C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BBF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8037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CFE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275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EF1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B97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C027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73D9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118E7E6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4D4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F0D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B29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FUTSAL SAMBUCHETO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B44E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SERRALTA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D45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52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41301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9D478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3385100A" w14:textId="77777777" w:rsidR="00EB7681" w:rsidRPr="00B454B6" w:rsidRDefault="00EB7681" w:rsidP="00EB7681">
      <w:pPr>
        <w:pStyle w:val="breakline"/>
        <w:rPr>
          <w:color w:val="002060"/>
        </w:rPr>
      </w:pPr>
    </w:p>
    <w:p w14:paraId="12C50CEE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2C8DB568" w14:textId="77777777" w:rsidR="00EB7681" w:rsidRPr="00B454B6" w:rsidRDefault="00EB7681" w:rsidP="00EB7681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B454B6">
        <w:rPr>
          <w:rFonts w:cs="Arial"/>
          <w:color w:val="002060"/>
          <w:sz w:val="22"/>
          <w:szCs w:val="22"/>
        </w:rPr>
        <w:t xml:space="preserve">Preso atto della richiesta di rinvio trasmessa dalla società FUTSAL CAMPIGLIONE per casi di positività ed espletate le verifiche di rito, la seguente gara </w:t>
      </w:r>
      <w:r w:rsidRPr="00B454B6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B454B6">
        <w:rPr>
          <w:rFonts w:cs="Arial"/>
          <w:color w:val="002060"/>
          <w:sz w:val="22"/>
          <w:szCs w:val="22"/>
        </w:rPr>
        <w:t xml:space="preserve">: </w:t>
      </w:r>
    </w:p>
    <w:p w14:paraId="537515AF" w14:textId="77777777" w:rsidR="00EB7681" w:rsidRPr="00B454B6" w:rsidRDefault="00EB7681" w:rsidP="00EB7681">
      <w:pPr>
        <w:pStyle w:val="breakline"/>
        <w:rPr>
          <w:color w:val="002060"/>
        </w:rPr>
      </w:pPr>
    </w:p>
    <w:p w14:paraId="4DCDB3ED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5BD61E51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690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35B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5BD4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EF7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8BE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070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2C2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ABD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C2F4CF2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EBE2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70A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AC2B1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FUTSAL CAMPIGLIONE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D33F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RIVIERA DELLE PALME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F4A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59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3CB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87C24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0DA7878E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F08096E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VARIAZIONI AL PROGRAMMA GARE</w:t>
      </w:r>
    </w:p>
    <w:p w14:paraId="225EBFAB" w14:textId="77777777" w:rsidR="00EB7681" w:rsidRPr="00B454B6" w:rsidRDefault="00EB7681" w:rsidP="00EB7681">
      <w:pPr>
        <w:pStyle w:val="breakline"/>
        <w:rPr>
          <w:color w:val="002060"/>
        </w:rPr>
      </w:pPr>
    </w:p>
    <w:p w14:paraId="27EBBC98" w14:textId="77777777" w:rsidR="00EB7681" w:rsidRPr="00B454B6" w:rsidRDefault="00EB7681" w:rsidP="00EB7681">
      <w:pPr>
        <w:pStyle w:val="breakline"/>
        <w:rPr>
          <w:color w:val="002060"/>
        </w:rPr>
      </w:pPr>
    </w:p>
    <w:p w14:paraId="19AED2E9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EB7681" w:rsidRPr="00B454B6" w14:paraId="3503C743" w14:textId="77777777" w:rsidTr="00B364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F74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64C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3E2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453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196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D2B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DE2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DF0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59F95CAC" w14:textId="77777777" w:rsidTr="00B364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1B05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11/02/2022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98C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3497A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NUOVA OTTRANO 98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B0D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FUTSAL SANGIUSTESE A.R.L.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70E1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6C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F1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68C8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TENSOSTRUTTURA VIA ROSSINI MONTECOSARO VIA ROSSINI</w:t>
            </w:r>
          </w:p>
        </w:tc>
      </w:tr>
    </w:tbl>
    <w:p w14:paraId="4E651F94" w14:textId="77777777" w:rsidR="00EB7681" w:rsidRPr="00B454B6" w:rsidRDefault="00EB7681" w:rsidP="00EB7681">
      <w:pPr>
        <w:pStyle w:val="titoloprinc0"/>
        <w:rPr>
          <w:color w:val="002060"/>
          <w:sz w:val="24"/>
          <w:szCs w:val="24"/>
        </w:rPr>
      </w:pPr>
    </w:p>
    <w:p w14:paraId="18795C9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lastRenderedPageBreak/>
        <w:t>RISULTATI</w:t>
      </w:r>
    </w:p>
    <w:p w14:paraId="02E1CEF2" w14:textId="77777777" w:rsidR="00EB7681" w:rsidRPr="00B454B6" w:rsidRDefault="00EB7681" w:rsidP="00EB7681">
      <w:pPr>
        <w:pStyle w:val="breakline"/>
        <w:rPr>
          <w:color w:val="002060"/>
        </w:rPr>
      </w:pPr>
    </w:p>
    <w:p w14:paraId="2BCCD555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04/02/2022</w:t>
      </w:r>
    </w:p>
    <w:p w14:paraId="4D608313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80893CD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7681" w:rsidRPr="00B454B6" w14:paraId="1466AE5F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04BB22A2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B0C7F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A - 5 Giornata - R</w:t>
                  </w:r>
                </w:p>
              </w:tc>
            </w:tr>
            <w:tr w:rsidR="00EB7681" w:rsidRPr="00B454B6" w14:paraId="2056889A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C40B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ACE1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06779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E6C1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77E1D3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33D4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2DBFC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FUTSAL MONTEMARCIANO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E0A7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37E3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475A345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3658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CIARNIN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BB04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CHIARAVALLE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35AC3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D9F5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5A140572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56B6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B454B6">
                    <w:rPr>
                      <w:color w:val="002060"/>
                    </w:rPr>
                    <w:t>CITTA</w:t>
                  </w:r>
                  <w:proofErr w:type="gramEnd"/>
                  <w:r w:rsidRPr="00B454B6">
                    <w:rPr>
                      <w:color w:val="002060"/>
                    </w:rPr>
                    <w:t xml:space="preserve">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71AE1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EDAE4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03CA9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8C65B4E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1CF6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GNANO 04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DF52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530AD4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30DD4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C783DCB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9784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05/02/2022</w:t>
                  </w:r>
                </w:p>
              </w:tc>
            </w:tr>
          </w:tbl>
          <w:p w14:paraId="5BE77434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9BFE431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1D89D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B - 5 Giornata - R</w:t>
                  </w:r>
                </w:p>
              </w:tc>
            </w:tr>
            <w:tr w:rsidR="00EB7681" w:rsidRPr="00B454B6" w14:paraId="13D0933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1E78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AURORA TREIA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BAA3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EC69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5865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EF461C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BD73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BAYER CAPPUCCINI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BD14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AVENALE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7DC5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CF01C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E8847F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7CFA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POLISPORTIVA VICTORIA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63AF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NUOVA OTTRANO 98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D20FB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2D45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063B2C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EE54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F383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INVICTA FUTSAL MACERATA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BE12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09934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C35CA5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F628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SERRALTA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398C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TRE TORRI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8EBEC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4FB09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79848E9C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0951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06/02/2022</w:t>
                  </w:r>
                </w:p>
              </w:tc>
            </w:tr>
          </w:tbl>
          <w:p w14:paraId="6D5FEF27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23C2816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727A1D3C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790BE76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AA8F7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C - 5 Giornata - R</w:t>
                  </w:r>
                </w:p>
              </w:tc>
            </w:tr>
            <w:tr w:rsidR="00EB7681" w:rsidRPr="00B454B6" w14:paraId="11CF480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7673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FUTSAL CASELLE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FAB9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63D9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6524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EF78C8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A42E0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4768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CAPODARCO CASABIANCA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3C2C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42CC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05D73AD0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667D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RIVIERA DELLE PALME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A6C51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- </w:t>
                  </w:r>
                  <w:proofErr w:type="gramStart"/>
                  <w:r w:rsidRPr="00B454B6">
                    <w:rPr>
                      <w:color w:val="002060"/>
                    </w:rPr>
                    <w:t>U.MANDOLESI</w:t>
                  </w:r>
                  <w:proofErr w:type="gramEnd"/>
                  <w:r w:rsidRPr="00B454B6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9FE4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D7D29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F0FC79B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7F88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56B6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68BB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9 - 5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9B20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5B6951F5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51C082F4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16CA3BB" w14:textId="77777777" w:rsidR="00EB7681" w:rsidRPr="00B454B6" w:rsidRDefault="00EB7681" w:rsidP="00EB7681">
      <w:pPr>
        <w:pStyle w:val="breakline"/>
        <w:rPr>
          <w:color w:val="002060"/>
        </w:rPr>
      </w:pPr>
    </w:p>
    <w:p w14:paraId="1FD215A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59955D8A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523267F9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4/ 2/2022 </w:t>
      </w:r>
    </w:p>
    <w:p w14:paraId="72CBAA6C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0A55F1D1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1E2A86B7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ALLENATORI </w:t>
      </w:r>
    </w:p>
    <w:p w14:paraId="607EDF43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B8EA73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803C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TESEI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AFF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A083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5CF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CEC3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5AB1E5F6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ESPULSI </w:t>
      </w:r>
    </w:p>
    <w:p w14:paraId="75CFE74E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1E2A461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8C7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MULINARI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08F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729F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F07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175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56CF9FE5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7635EF3A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133783C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788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F78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3E4B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B24E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015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3E9880A5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2A7FC24D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148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TAMBURI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700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2DFD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008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E56A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024DD832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0F72E46E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AFE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MARZIALI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93F6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1A88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550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PIERPAOLI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DAE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(CHIARAVALLE FUTSAL) </w:t>
            </w:r>
          </w:p>
        </w:tc>
      </w:tr>
      <w:tr w:rsidR="00EB7681" w:rsidRPr="00B454B6" w14:paraId="1634F53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03E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GIAMBARTOLOMEI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BF09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6B2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0AE0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395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08AFBF0F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B31BB9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5CE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BARDHO KLEVIS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8AB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74C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5341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0D9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1DF634A6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2ADA8D4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7EE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CARACINI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190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8C8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95C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IMERAJ SKANDILAJDI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7D0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(BAYER CAPPUCCINI) </w:t>
            </w:r>
          </w:p>
        </w:tc>
      </w:tr>
      <w:tr w:rsidR="00EB7681" w:rsidRPr="00B454B6" w14:paraId="3282686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A897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lastRenderedPageBreak/>
              <w:t>ROMANUCCI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E48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61FF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728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DELGRANDE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34B7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(CSI STELLA A.S.D.) </w:t>
            </w:r>
          </w:p>
        </w:tc>
      </w:tr>
      <w:tr w:rsidR="00EB7681" w:rsidRPr="00B454B6" w14:paraId="4AC9D474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E0ED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BORGOGNONI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D61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083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50F1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NARCISI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1529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PRANDONE) </w:t>
            </w:r>
          </w:p>
        </w:tc>
      </w:tr>
      <w:tr w:rsidR="00EB7681" w:rsidRPr="00B454B6" w14:paraId="2274D620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8341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DIALUCE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466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4535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DC34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PACIARONI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C40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(SERRALTA) </w:t>
            </w:r>
          </w:p>
        </w:tc>
      </w:tr>
      <w:tr w:rsidR="00EB7681" w:rsidRPr="00B454B6" w14:paraId="035D0F9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7491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LATINI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CB6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E6F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9D4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15B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42BC71C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1FF94F1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239F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LERRO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91F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97A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2B7F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GARBATINI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921F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(AMICI DEL CENTROSOCIO SP.) </w:t>
            </w:r>
          </w:p>
        </w:tc>
      </w:tr>
      <w:tr w:rsidR="00EB7681" w:rsidRPr="00B454B6" w14:paraId="6FE29A9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BB9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PETETTA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277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BBC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B0C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CONTI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CD8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(</w:t>
            </w:r>
            <w:proofErr w:type="gramStart"/>
            <w:r w:rsidRPr="00B454B6">
              <w:rPr>
                <w:color w:val="002060"/>
              </w:rPr>
              <w:t>CITTA</w:t>
            </w:r>
            <w:proofErr w:type="gramEnd"/>
            <w:r w:rsidRPr="00B454B6">
              <w:rPr>
                <w:color w:val="002060"/>
              </w:rPr>
              <w:t xml:space="preserve"> DI OSTRA) </w:t>
            </w:r>
          </w:p>
        </w:tc>
      </w:tr>
      <w:tr w:rsidR="00EB7681" w:rsidRPr="00B454B6" w14:paraId="433A0D2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D90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MACCULI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193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(</w:t>
            </w:r>
            <w:proofErr w:type="gramStart"/>
            <w:r w:rsidRPr="00B454B6">
              <w:rPr>
                <w:color w:val="002060"/>
              </w:rPr>
              <w:t>CITTA</w:t>
            </w:r>
            <w:proofErr w:type="gramEnd"/>
            <w:r w:rsidRPr="00B454B6">
              <w:rPr>
                <w:color w:val="002060"/>
              </w:rPr>
              <w:t xml:space="preserve">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082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EB6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NAVONE RICCARDO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F7DC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CASELLE) </w:t>
            </w:r>
          </w:p>
        </w:tc>
      </w:tr>
      <w:tr w:rsidR="00EB7681" w:rsidRPr="00B454B6" w14:paraId="19FAB01E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1EF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MBAMBU MBIKI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B60A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8346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E4D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SAKUTA RUBENS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A8C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FABRIANO) </w:t>
            </w:r>
          </w:p>
        </w:tc>
      </w:tr>
      <w:tr w:rsidR="00EB7681" w:rsidRPr="00B454B6" w14:paraId="26D3870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3B1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STIPA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23D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FEA2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4A6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SOPRANO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9ED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(TRE TORRI A.S.D.) </w:t>
            </w:r>
          </w:p>
        </w:tc>
      </w:tr>
      <w:tr w:rsidR="00EB7681" w:rsidRPr="00B454B6" w14:paraId="13F33DED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169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TORQUATI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87E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49C1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B27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BROCCHI YURI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E403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(</w:t>
            </w:r>
            <w:proofErr w:type="gramStart"/>
            <w:r w:rsidRPr="00B454B6">
              <w:rPr>
                <w:color w:val="002060"/>
              </w:rPr>
              <w:t>U.MANDOLESI</w:t>
            </w:r>
            <w:proofErr w:type="gramEnd"/>
            <w:r w:rsidRPr="00B454B6">
              <w:rPr>
                <w:color w:val="002060"/>
              </w:rPr>
              <w:t xml:space="preserve"> CALCIO) </w:t>
            </w:r>
          </w:p>
        </w:tc>
      </w:tr>
    </w:tbl>
    <w:p w14:paraId="759B77F3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4561C588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90B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GIUGGIOLINI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F55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757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C9A9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RIPANTI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7C5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(</w:t>
            </w:r>
            <w:proofErr w:type="gramStart"/>
            <w:r w:rsidRPr="00B454B6">
              <w:rPr>
                <w:color w:val="002060"/>
              </w:rPr>
              <w:t>CITTA</w:t>
            </w:r>
            <w:proofErr w:type="gramEnd"/>
            <w:r w:rsidRPr="00B454B6">
              <w:rPr>
                <w:color w:val="002060"/>
              </w:rPr>
              <w:t xml:space="preserve"> DI OSTRA) </w:t>
            </w:r>
          </w:p>
        </w:tc>
      </w:tr>
      <w:tr w:rsidR="00EB7681" w:rsidRPr="00B454B6" w14:paraId="78FD8433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BC4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PARENTI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1A1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52A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B5A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CAGGIANO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359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EAGLES VIRTUS PAGLIA) </w:t>
            </w:r>
          </w:p>
        </w:tc>
      </w:tr>
    </w:tbl>
    <w:p w14:paraId="30C59356" w14:textId="77777777" w:rsidR="00EB7681" w:rsidRPr="00B454B6" w:rsidRDefault="00EB7681" w:rsidP="00EB7681">
      <w:pPr>
        <w:pStyle w:val="titolo10"/>
        <w:rPr>
          <w:rFonts w:eastAsiaTheme="minorEastAsia"/>
          <w:color w:val="002060"/>
        </w:rPr>
      </w:pPr>
      <w:r w:rsidRPr="00B454B6">
        <w:rPr>
          <w:color w:val="002060"/>
        </w:rPr>
        <w:t xml:space="preserve">GARE DEL 5/ 2/2022 </w:t>
      </w:r>
    </w:p>
    <w:p w14:paraId="26B218FE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19759E72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504C2A8B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1508FA01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A8D50E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BB43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BERRETTA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E1A4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877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FA58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D6A8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4A64D7BB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3C2200F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06FD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SAMBUCHI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9DA8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0C8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9E28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D57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954BED6" w14:textId="77777777" w:rsidR="00EB7681" w:rsidRPr="00B454B6" w:rsidRDefault="00EB7681" w:rsidP="00EB7681">
      <w:pPr>
        <w:pStyle w:val="breakline"/>
        <w:rPr>
          <w:color w:val="002060"/>
        </w:rPr>
      </w:pPr>
    </w:p>
    <w:p w14:paraId="3329D3FC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66B645E2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79A3D90C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DCA9B6C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00B92DAB" w14:textId="77777777" w:rsidR="00EB7681" w:rsidRPr="00B454B6" w:rsidRDefault="00EB7681" w:rsidP="00EB7681">
      <w:pPr>
        <w:pStyle w:val="breakline"/>
        <w:rPr>
          <w:color w:val="002060"/>
        </w:rPr>
      </w:pPr>
    </w:p>
    <w:p w14:paraId="5B19ABC5" w14:textId="77777777" w:rsidR="00EB7681" w:rsidRPr="00B454B6" w:rsidRDefault="00EB7681" w:rsidP="00EB7681">
      <w:pPr>
        <w:pStyle w:val="breakline"/>
        <w:rPr>
          <w:color w:val="002060"/>
        </w:rPr>
      </w:pPr>
    </w:p>
    <w:p w14:paraId="02DF9CAF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15F821AD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84A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7C9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E5D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8A20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BA56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449B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DA6D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1F8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ADE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9366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1231F4D8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95AE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18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29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31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54F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A6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19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6C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BC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E56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92F59D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B41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F9D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BA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04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2F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95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A9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EE5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F0C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C3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F2B2AA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149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11B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75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3FF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25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C0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CC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F2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EE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2E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A4AE0B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FB19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C9C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45C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36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561A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FD3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3B58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86F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27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5A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356E10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B29F1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C0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C0AC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7A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D8D1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B4E3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4E6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893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496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F5F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3E9D29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0E6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A.S.D. </w:t>
            </w:r>
            <w:proofErr w:type="gramStart"/>
            <w:r w:rsidRPr="00B454B6">
              <w:rPr>
                <w:color w:val="002060"/>
              </w:rPr>
              <w:t>CITTA</w:t>
            </w:r>
            <w:proofErr w:type="gramEnd"/>
            <w:r w:rsidRPr="00B454B6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39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E0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29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A62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9C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69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2B7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582C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60AD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F5B30F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A19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48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F6D6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4FF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41D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6A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C59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FFC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34BC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FC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AE2AD2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3097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FE7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BA4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8BF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52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876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BE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B3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0A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1D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F4E863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7E2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CED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0BE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E2AD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E52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01F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BFF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18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B9E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E4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769002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FD33B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63C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F32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A3C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E4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18A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556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D1E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0B4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955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86B3418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5C5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3C3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01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12D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E51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5BAE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028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234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3F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098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53BA68F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315A9DCF" w14:textId="77777777" w:rsidR="00EB7681" w:rsidRPr="00B454B6" w:rsidRDefault="00EB7681" w:rsidP="00EB7681">
      <w:pPr>
        <w:pStyle w:val="breakline"/>
        <w:rPr>
          <w:color w:val="002060"/>
        </w:rPr>
      </w:pPr>
    </w:p>
    <w:p w14:paraId="7C64D740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7CA9ACD4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2B64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775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B261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225F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33B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43D3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ED2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FE08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4D84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221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0631E7AA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84C3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1602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A7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234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3611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8FD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DC3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9B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56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A2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7FBDEA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0C3F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9C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B1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74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A0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9A3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0D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9A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E2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67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A2995E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0CC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132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05F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D7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D021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4B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DF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8A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D75A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26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6A1034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887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58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F4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5CB6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84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22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71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EB2A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C6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7C7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DCA538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C2D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D46A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BAC3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7B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3B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BD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B5B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4D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4A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784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DD89F9F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0EB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CCC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6FF5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EC9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3E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14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5BB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C73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95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BCC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D8BD5E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A32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DE7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39B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CEB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1A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B4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12CB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A6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88C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45D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5FDC42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98F40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7B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6F0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64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A10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B4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D8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0F0F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48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458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A06CD8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0FA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lastRenderedPageBreak/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BE6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35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F5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F9A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EA1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A4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1C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071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1F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2037A1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3D4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F4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9AE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C0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934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437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F7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FC0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23E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EF4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14EB64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C102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33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9EE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8C1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FA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E7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0D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B8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B0F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6A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FFA68A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28B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14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39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DC3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AF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22D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3D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2BD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1B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4E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148D8957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4DA8AB3" w14:textId="77777777" w:rsidR="00EB7681" w:rsidRPr="00B454B6" w:rsidRDefault="00EB7681" w:rsidP="00EB7681">
      <w:pPr>
        <w:pStyle w:val="breakline"/>
        <w:rPr>
          <w:color w:val="002060"/>
        </w:rPr>
      </w:pPr>
    </w:p>
    <w:p w14:paraId="1F07C26E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25B818C6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C1C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355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B44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DCA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1E0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024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866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2B9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902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26E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3B44D2DE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1CA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F96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A9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3DE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266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74B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15C3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79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312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6BD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63436FF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735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822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DA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35B7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E4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62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EA2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A448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31BB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62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37A4D4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B39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C7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BD3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41C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0B6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D9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A3CA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612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4796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2469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05E3BD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298E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AE5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B41B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B6F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850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31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0DDE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A60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986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D8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E0EEAB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103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9E5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B53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D4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17BC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6C2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6471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5E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AA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FF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D53BC2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631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9B7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CE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7C5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AA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951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CC2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E6E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D5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A4B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DA2431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E194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CF5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4D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7FF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F7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7C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2C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41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8E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2F6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E1C344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4D1A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BB6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54C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82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058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76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26A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DD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31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F5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A92790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C60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POL.D. </w:t>
            </w:r>
            <w:proofErr w:type="gramStart"/>
            <w:r w:rsidRPr="00B454B6">
              <w:rPr>
                <w:color w:val="002060"/>
              </w:rPr>
              <w:t>U.MANDOLESI</w:t>
            </w:r>
            <w:proofErr w:type="gramEnd"/>
            <w:r w:rsidRPr="00B454B6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283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14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B43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583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271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8EA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42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84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78EE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965DAA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AE3F3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E7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DB2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2305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5D5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2D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4D9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CC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C5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A3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4F00D1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2960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9F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C9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45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81C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F3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C2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DF7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A4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0BC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4831FFFF" w14:textId="77777777" w:rsidR="00EB7681" w:rsidRPr="00B454B6" w:rsidRDefault="00EB7681" w:rsidP="00EB7681">
      <w:pPr>
        <w:pStyle w:val="breakline"/>
        <w:rPr>
          <w:color w:val="002060"/>
        </w:rPr>
      </w:pPr>
    </w:p>
    <w:p w14:paraId="4136A3AB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68319C47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9"/>
        <w:gridCol w:w="385"/>
        <w:gridCol w:w="898"/>
        <w:gridCol w:w="1183"/>
        <w:gridCol w:w="1552"/>
        <w:gridCol w:w="1549"/>
      </w:tblGrid>
      <w:tr w:rsidR="00EB7681" w:rsidRPr="00BC0B23" w14:paraId="6DF8ED51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42B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F23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687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08FB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54E9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05A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2CD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0E6DC30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40C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1D73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8404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58A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F3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45D1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C08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MADRE TERESA DI CALCUTTA</w:t>
            </w:r>
          </w:p>
        </w:tc>
      </w:tr>
      <w:tr w:rsidR="00EB7681" w:rsidRPr="00BC0B23" w14:paraId="74326169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928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1A5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GNANO 04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63C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CF8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8E3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A15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3EA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ROSSINI</w:t>
            </w:r>
          </w:p>
        </w:tc>
      </w:tr>
      <w:tr w:rsidR="00EB7681" w:rsidRPr="00BC0B23" w14:paraId="212FC92C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E3B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E28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CIARNIN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3E18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EB8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399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5446 ALMA ARENA CALCIO A CINQUE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8B5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C97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ROMA 201</w:t>
            </w:r>
          </w:p>
        </w:tc>
      </w:tr>
      <w:tr w:rsidR="00EB7681" w:rsidRPr="00BC0B23" w14:paraId="543B138D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5DA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CHIARAVALLE FUTSAL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79C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proofErr w:type="gramStart"/>
            <w:r w:rsidRPr="00BC0B23">
              <w:rPr>
                <w:color w:val="002060"/>
              </w:rPr>
              <w:t>CITTA</w:t>
            </w:r>
            <w:proofErr w:type="gramEnd"/>
            <w:r w:rsidRPr="00BC0B23">
              <w:rPr>
                <w:color w:val="002060"/>
              </w:rPr>
              <w:t xml:space="preserve"> DI 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A447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D219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89F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5005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019C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DEF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FALCONARA</w:t>
            </w:r>
          </w:p>
        </w:tc>
      </w:tr>
      <w:tr w:rsidR="00EB7681" w:rsidRPr="00BC0B23" w14:paraId="7A6192E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9EB0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41F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7E78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7E1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F5B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706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8697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PETRARCA</w:t>
            </w:r>
          </w:p>
        </w:tc>
      </w:tr>
    </w:tbl>
    <w:p w14:paraId="0C4D0292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01684CB8" w14:textId="77777777" w:rsidR="00EB7681" w:rsidRPr="00BC0B23" w:rsidRDefault="00EB7681" w:rsidP="00EB7681">
      <w:pPr>
        <w:pStyle w:val="breakline"/>
        <w:rPr>
          <w:color w:val="002060"/>
        </w:rPr>
      </w:pPr>
    </w:p>
    <w:p w14:paraId="1953F2BB" w14:textId="77777777" w:rsidR="00EB7681" w:rsidRPr="00BC0B23" w:rsidRDefault="00EB7681" w:rsidP="00EB7681">
      <w:pPr>
        <w:pStyle w:val="breakline"/>
        <w:rPr>
          <w:color w:val="002060"/>
        </w:rPr>
      </w:pPr>
    </w:p>
    <w:p w14:paraId="4493B924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0"/>
        <w:gridCol w:w="385"/>
        <w:gridCol w:w="898"/>
        <w:gridCol w:w="1198"/>
        <w:gridCol w:w="1553"/>
        <w:gridCol w:w="1546"/>
      </w:tblGrid>
      <w:tr w:rsidR="00EB7681" w:rsidRPr="00BC0B23" w14:paraId="5FB5E0F6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6AD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8FB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E5DE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915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8F30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0CE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8F8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1615252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437C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D85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POLISPORTIVA VICTORIA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D4EE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5FD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897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5299 CENTRO SP. POL. "</w:t>
            </w:r>
            <w:proofErr w:type="gramStart"/>
            <w:r w:rsidRPr="00BC0B23">
              <w:rPr>
                <w:color w:val="002060"/>
              </w:rPr>
              <w:t>R.GATTARI</w:t>
            </w:r>
            <w:proofErr w:type="gramEnd"/>
            <w:r w:rsidRPr="00BC0B2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A0D6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DFA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TAGLIAMENTO</w:t>
            </w:r>
          </w:p>
        </w:tc>
      </w:tr>
      <w:tr w:rsidR="00EB7681" w:rsidRPr="00BC0B23" w14:paraId="7C8E2342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F8B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4E48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AURORA TREIA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1339E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FCE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509B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5286 PALESTRA </w:t>
            </w:r>
            <w:proofErr w:type="gramStart"/>
            <w:r w:rsidRPr="00BC0B23">
              <w:rPr>
                <w:color w:val="002060"/>
              </w:rPr>
              <w:t>C.SPORTIVO</w:t>
            </w:r>
            <w:proofErr w:type="gramEnd"/>
            <w:r w:rsidRPr="00BC0B23">
              <w:rPr>
                <w:color w:val="002060"/>
              </w:rPr>
              <w:t>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2370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5CBF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ALFIERI SNC</w:t>
            </w:r>
          </w:p>
        </w:tc>
      </w:tr>
      <w:tr w:rsidR="00EB7681" w:rsidRPr="00BC0B23" w14:paraId="6492249E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901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3989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SANGIUSTESE A.R.L.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021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1F4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B8B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E00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932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ROSSINI</w:t>
            </w:r>
          </w:p>
        </w:tc>
      </w:tr>
      <w:tr w:rsidR="00EB7681" w:rsidRPr="00BC0B23" w14:paraId="22F75159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3BF5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TRE TORRI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C68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D812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ED8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165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5222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716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SARNANO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8BA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LUDOVICO SCARFIOTTI</w:t>
            </w:r>
          </w:p>
        </w:tc>
      </w:tr>
      <w:tr w:rsidR="00EB7681" w:rsidRPr="00BC0B23" w14:paraId="2FF4F70E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8887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AVENALE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165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469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357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15/02/2022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21C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9A48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F71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CERQUATTI</w:t>
            </w:r>
          </w:p>
        </w:tc>
      </w:tr>
    </w:tbl>
    <w:p w14:paraId="63B6B08C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729FCA3E" w14:textId="77777777" w:rsidR="00EB7681" w:rsidRPr="00BC0B23" w:rsidRDefault="00EB7681" w:rsidP="00EB7681">
      <w:pPr>
        <w:pStyle w:val="breakline"/>
        <w:rPr>
          <w:color w:val="002060"/>
        </w:rPr>
      </w:pPr>
    </w:p>
    <w:p w14:paraId="771E8F20" w14:textId="77777777" w:rsidR="00EB7681" w:rsidRPr="00BC0B23" w:rsidRDefault="00EB7681" w:rsidP="00EB7681">
      <w:pPr>
        <w:pStyle w:val="breakline"/>
        <w:rPr>
          <w:color w:val="002060"/>
        </w:rPr>
      </w:pPr>
    </w:p>
    <w:p w14:paraId="6A65C053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6"/>
        <w:gridCol w:w="385"/>
        <w:gridCol w:w="898"/>
        <w:gridCol w:w="1176"/>
        <w:gridCol w:w="1548"/>
        <w:gridCol w:w="1556"/>
      </w:tblGrid>
      <w:tr w:rsidR="00EB7681" w:rsidRPr="00BC0B23" w14:paraId="671048A1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1A2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0B0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43B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895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60C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30F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836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3B7B7032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417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CAPODARCO CASABIANCA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08C6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977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9B5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9EE8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5711 PALESTRA COMUNALE CAPODARCO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1C64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917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INDIPENDENZA-CAPODARCO</w:t>
            </w:r>
          </w:p>
        </w:tc>
      </w:tr>
      <w:tr w:rsidR="00EB7681" w:rsidRPr="00BC0B23" w14:paraId="3B64E3F6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075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ANCARIA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2013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CASELLE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D9A4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59C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7AC3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5705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BFE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ANCARANO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9EB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FONTE DI MONSIGNORE</w:t>
            </w:r>
          </w:p>
        </w:tc>
      </w:tr>
      <w:tr w:rsidR="00EB7681" w:rsidRPr="00BC0B23" w14:paraId="76B3DDE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314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16AA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634D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5F6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2075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A59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7DE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FRAZ.PAGLIARE VIA VECCHI</w:t>
            </w:r>
          </w:p>
        </w:tc>
      </w:tr>
      <w:tr w:rsidR="00EB7681" w:rsidRPr="00BC0B23" w14:paraId="2D7DCC64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090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proofErr w:type="gramStart"/>
            <w:r w:rsidRPr="00BC0B23">
              <w:rPr>
                <w:color w:val="002060"/>
              </w:rPr>
              <w:t>U.MANDOLESI</w:t>
            </w:r>
            <w:proofErr w:type="gramEnd"/>
            <w:r w:rsidRPr="00BC0B23">
              <w:rPr>
                <w:color w:val="002060"/>
              </w:rPr>
              <w:t xml:space="preserve">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875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47C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C30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8DBE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5700 CAMPO C/5 "MANDOLESI"-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CF6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F7D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DELLE REGIONI, 8</w:t>
            </w:r>
          </w:p>
        </w:tc>
      </w:tr>
    </w:tbl>
    <w:p w14:paraId="4E16EC79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07AB71F" w14:textId="77777777" w:rsidR="00EB7681" w:rsidRPr="00B454B6" w:rsidRDefault="00EB7681" w:rsidP="00EB7681">
      <w:pPr>
        <w:pStyle w:val="breakline"/>
        <w:rPr>
          <w:color w:val="002060"/>
        </w:rPr>
      </w:pPr>
    </w:p>
    <w:p w14:paraId="5ECFFFF2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REGIONALE CALCIO A 5 FEMMINILE</w:t>
      </w:r>
    </w:p>
    <w:p w14:paraId="6C9ABF0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lastRenderedPageBreak/>
        <w:t>VARIAZIONI AL PROGRAMMA GARE</w:t>
      </w:r>
    </w:p>
    <w:p w14:paraId="079F60C3" w14:textId="77777777" w:rsidR="00EB7681" w:rsidRPr="00B454B6" w:rsidRDefault="00EB7681" w:rsidP="00EB7681">
      <w:pPr>
        <w:pStyle w:val="breakline"/>
        <w:rPr>
          <w:color w:val="002060"/>
        </w:rPr>
      </w:pPr>
    </w:p>
    <w:p w14:paraId="084FDE01" w14:textId="77777777" w:rsidR="00EB7681" w:rsidRPr="00B454B6" w:rsidRDefault="00EB7681" w:rsidP="00EB7681">
      <w:pPr>
        <w:pStyle w:val="breakline"/>
        <w:rPr>
          <w:color w:val="002060"/>
        </w:rPr>
      </w:pPr>
    </w:p>
    <w:p w14:paraId="7B047293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016E495F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63A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711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81ED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8FA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AAB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9807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8E1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733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3060351C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7822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11/02/2022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9A2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9B76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0137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VALDICHIENTI PONTE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884DB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92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1D45C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9F1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PALLONE GEODETICO "</w:t>
            </w:r>
            <w:proofErr w:type="gramStart"/>
            <w:r w:rsidRPr="00B454B6">
              <w:rPr>
                <w:color w:val="002060"/>
                <w:highlight w:val="yellow"/>
              </w:rPr>
              <w:t>L.PAPINI</w:t>
            </w:r>
            <w:proofErr w:type="gramEnd"/>
            <w:r w:rsidRPr="00B454B6">
              <w:rPr>
                <w:color w:val="002060"/>
                <w:highlight w:val="yellow"/>
              </w:rPr>
              <w:t>" ANCONA VIA ESINO 122 TORRETTE</w:t>
            </w:r>
          </w:p>
        </w:tc>
      </w:tr>
    </w:tbl>
    <w:p w14:paraId="75E24165" w14:textId="77777777" w:rsidR="00EB7681" w:rsidRPr="00B454B6" w:rsidRDefault="00EB7681" w:rsidP="00EB7681">
      <w:pPr>
        <w:pStyle w:val="breakline"/>
        <w:rPr>
          <w:color w:val="002060"/>
        </w:rPr>
      </w:pPr>
    </w:p>
    <w:p w14:paraId="03F3B1D0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36F91E41" w14:textId="77777777" w:rsidR="00EB7681" w:rsidRPr="00B454B6" w:rsidRDefault="00EB7681" w:rsidP="00EB7681">
      <w:pPr>
        <w:pStyle w:val="breakline"/>
        <w:rPr>
          <w:color w:val="002060"/>
        </w:rPr>
      </w:pPr>
    </w:p>
    <w:p w14:paraId="0E0A651B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06/02/2022</w:t>
      </w:r>
    </w:p>
    <w:p w14:paraId="0A9156DB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8D7427C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59DB7B54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2DACFB8E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E7CF7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A - 2 Giornata - R</w:t>
                  </w:r>
                </w:p>
              </w:tc>
            </w:tr>
            <w:tr w:rsidR="00EB7681" w:rsidRPr="00B454B6" w14:paraId="5BB2FA15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B38B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CE02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F7602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EF5A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93D356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0DF7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CSKA CORRIDONIA C5F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A421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5F5B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088C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82EA640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79AB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FANO CALCIO FEMMINILE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6816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- </w:t>
                  </w:r>
                  <w:proofErr w:type="gramStart"/>
                  <w:r w:rsidRPr="00B454B6">
                    <w:rPr>
                      <w:color w:val="002060"/>
                    </w:rPr>
                    <w:t>U.MANDOLESI</w:t>
                  </w:r>
                  <w:proofErr w:type="gramEnd"/>
                  <w:r w:rsidRPr="00B454B6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FCF2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AA02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901377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CB3E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(2) 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F5A4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SANTA MARIA APPARENTE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7EF3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140D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B3C4811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AD03C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(2) LA FENICE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D38A7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44DC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79A02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43881CC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5B26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VALDICHIENTI PONTE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B025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5E8C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EE51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FC462DC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8370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05/02/2022</w:t>
                  </w:r>
                </w:p>
              </w:tc>
            </w:tr>
            <w:tr w:rsidR="00EB7681" w:rsidRPr="00B454B6" w14:paraId="016E9FE4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15EC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(2) - disputata il 04/02/2022</w:t>
                  </w:r>
                </w:p>
              </w:tc>
            </w:tr>
          </w:tbl>
          <w:p w14:paraId="0BF890E6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54173E90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AC7F1D5" w14:textId="77777777" w:rsidR="00EB7681" w:rsidRPr="00B454B6" w:rsidRDefault="00EB7681" w:rsidP="00EB7681">
      <w:pPr>
        <w:pStyle w:val="breakline"/>
        <w:rPr>
          <w:color w:val="002060"/>
        </w:rPr>
      </w:pPr>
    </w:p>
    <w:p w14:paraId="039531DA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0DA637E3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3CBAC214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6/ 2/2022 </w:t>
      </w:r>
    </w:p>
    <w:p w14:paraId="63B43F19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14E58703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44794B44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7C494CFC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4E3A81B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653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AMEDANO MICHELA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F0F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(CALCIO A 5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ACA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F94D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E42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358ECDAD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B742AB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464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SURDO ARIANNA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093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E47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8BE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25D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12974E07" w14:textId="77777777" w:rsidR="00EB7681" w:rsidRPr="00B454B6" w:rsidRDefault="00EB7681" w:rsidP="00EB7681">
      <w:pPr>
        <w:pStyle w:val="breakline"/>
        <w:rPr>
          <w:color w:val="002060"/>
        </w:rPr>
      </w:pPr>
    </w:p>
    <w:p w14:paraId="51992813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7BA35051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34D3773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45512B8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4EBBCB73" w14:textId="77777777" w:rsidR="00EB7681" w:rsidRPr="00B454B6" w:rsidRDefault="00EB7681" w:rsidP="00EB7681">
      <w:pPr>
        <w:pStyle w:val="breakline"/>
        <w:rPr>
          <w:color w:val="002060"/>
        </w:rPr>
      </w:pPr>
    </w:p>
    <w:p w14:paraId="1578D3DF" w14:textId="77777777" w:rsidR="00EB7681" w:rsidRPr="00B454B6" w:rsidRDefault="00EB7681" w:rsidP="00EB7681">
      <w:pPr>
        <w:pStyle w:val="breakline"/>
        <w:rPr>
          <w:color w:val="002060"/>
        </w:rPr>
      </w:pPr>
    </w:p>
    <w:p w14:paraId="5764C45D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6EAF9DBA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000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B0A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D0C0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363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AA2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9F2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D1D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049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C3BC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A92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663F095D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D0DE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CED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38B3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086C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FA3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942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AA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AE19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0DB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07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2B92B2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7252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A1A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5A9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D1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C99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7DC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04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C1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AE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864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0166AD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789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47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EE7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35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C2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41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25E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D8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1C8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87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4C3011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E2DC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ED3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9F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680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2F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9F1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73B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7E5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5A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03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70C623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901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BE6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021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D74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21FD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00F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B70A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D9D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45E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9D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164C379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1568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BA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760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62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1E3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540C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D94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46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D1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75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3592B9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AC2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FANO CALCIO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70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3B7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10F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60D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10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0E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F6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BF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396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7B29DD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A0D6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28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02D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D4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C3E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E71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543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C2F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937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78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ABCB5F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D1D3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POL.D. </w:t>
            </w:r>
            <w:proofErr w:type="gramStart"/>
            <w:r w:rsidRPr="00B454B6">
              <w:rPr>
                <w:color w:val="002060"/>
              </w:rPr>
              <w:t>U.MANDOLESI</w:t>
            </w:r>
            <w:proofErr w:type="gramEnd"/>
            <w:r w:rsidRPr="00B454B6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0D9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4081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710A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B12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61F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D07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44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01D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DF7E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8D076D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D4BB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DE7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5C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E43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D0BC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FA0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984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9B2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170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DA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297420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BD01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B3FB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790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288E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EFA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05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92C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207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63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D3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455B52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AE8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lastRenderedPageBreak/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9D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14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83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49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D1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C1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4F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4F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2D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3EF46A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EC8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82D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D9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AEA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E5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C4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8E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BD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819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F3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3D758C25" w14:textId="77777777" w:rsidR="00EB7681" w:rsidRPr="00B454B6" w:rsidRDefault="00EB7681" w:rsidP="00EB7681">
      <w:pPr>
        <w:pStyle w:val="breakline"/>
        <w:rPr>
          <w:color w:val="002060"/>
        </w:rPr>
      </w:pPr>
    </w:p>
    <w:p w14:paraId="618E3271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27321270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0"/>
        <w:gridCol w:w="385"/>
        <w:gridCol w:w="898"/>
        <w:gridCol w:w="1199"/>
        <w:gridCol w:w="1552"/>
        <w:gridCol w:w="1547"/>
      </w:tblGrid>
      <w:tr w:rsidR="00EB7681" w:rsidRPr="00BC0B23" w14:paraId="4F3F4D27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A100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B9D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FF6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853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D60C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659B4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3D1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731A0DB8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AFC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8352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VALDICHIENTI PONTE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C472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2F9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90F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5047 PALLONE GEODETICO "</w:t>
            </w:r>
            <w:proofErr w:type="gramStart"/>
            <w:r w:rsidRPr="00BC0B23">
              <w:rPr>
                <w:color w:val="002060"/>
              </w:rPr>
              <w:t>L.PAPINI</w:t>
            </w:r>
            <w:proofErr w:type="gramEnd"/>
            <w:r w:rsidRPr="00BC0B2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77D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655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ESINO 122 TORRETTE</w:t>
            </w:r>
          </w:p>
        </w:tc>
      </w:tr>
      <w:tr w:rsidR="00EB7681" w:rsidRPr="00BC0B23" w14:paraId="0C2E57A1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D539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8CF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E540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8BC5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30C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491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050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DELLA REPUBBLICA</w:t>
            </w:r>
          </w:p>
        </w:tc>
      </w:tr>
      <w:tr w:rsidR="00EB7681" w:rsidRPr="00BC0B23" w14:paraId="01759770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618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F428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CSKA CORRIDONIA C5F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8FD6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4A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B04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54B6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32B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GROTTE DI POSATORA 19/A</w:t>
            </w:r>
          </w:p>
        </w:tc>
      </w:tr>
      <w:tr w:rsidR="00EB7681" w:rsidRPr="00BC0B23" w14:paraId="32790C5C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480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120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7C70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B2B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3B7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69E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675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ROMA, SNC</w:t>
            </w:r>
          </w:p>
        </w:tc>
      </w:tr>
      <w:tr w:rsidR="00EB7681" w:rsidRPr="00BC0B23" w14:paraId="2A179BF0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EF2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proofErr w:type="gramStart"/>
            <w:r w:rsidRPr="00BC0B23">
              <w:rPr>
                <w:color w:val="002060"/>
              </w:rPr>
              <w:t>U.MANDOLESI</w:t>
            </w:r>
            <w:proofErr w:type="gramEnd"/>
            <w:r w:rsidRPr="00BC0B23">
              <w:rPr>
                <w:color w:val="002060"/>
              </w:rPr>
              <w:t xml:space="preserve">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7AD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LA FENICE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E80FD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345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C91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4492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7049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DELLO SPORT</w:t>
            </w:r>
          </w:p>
        </w:tc>
      </w:tr>
      <w:tr w:rsidR="00EB7681" w:rsidRPr="00BC0B23" w14:paraId="6B1D54FF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133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SANTA MARIA APPARENTE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F45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FANO CALCIO FEMMINILE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221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C11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695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5280 TENSOSTRUTTURA S.</w:t>
            </w:r>
            <w:proofErr w:type="gramStart"/>
            <w:r w:rsidRPr="00BC0B23">
              <w:rPr>
                <w:color w:val="002060"/>
              </w:rPr>
              <w:t>M.APPARENTE</w:t>
            </w:r>
            <w:proofErr w:type="gramEnd"/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0E7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7E9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LORENZO LOTTO</w:t>
            </w:r>
          </w:p>
        </w:tc>
      </w:tr>
    </w:tbl>
    <w:p w14:paraId="5F52BB49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3E7DB15" w14:textId="77777777" w:rsidR="00EB7681" w:rsidRPr="00B454B6" w:rsidRDefault="00EB7681" w:rsidP="00EB7681">
      <w:pPr>
        <w:pStyle w:val="breakline"/>
        <w:rPr>
          <w:color w:val="002060"/>
        </w:rPr>
      </w:pPr>
    </w:p>
    <w:p w14:paraId="70CC55E5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UNDER 21 CALCIO A 5 REGIONALE</w:t>
      </w:r>
    </w:p>
    <w:p w14:paraId="6A0824E8" w14:textId="77777777" w:rsidR="00EB7681" w:rsidRPr="00B454B6" w:rsidRDefault="00EB7681" w:rsidP="00EB7681">
      <w:pPr>
        <w:pStyle w:val="breakline"/>
        <w:rPr>
          <w:color w:val="002060"/>
        </w:rPr>
      </w:pPr>
    </w:p>
    <w:p w14:paraId="557CB5B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2C541ABA" w14:textId="77777777" w:rsidR="00EB7681" w:rsidRPr="00B454B6" w:rsidRDefault="00EB7681" w:rsidP="00EB7681">
      <w:pPr>
        <w:pStyle w:val="breakline"/>
        <w:rPr>
          <w:color w:val="002060"/>
        </w:rPr>
      </w:pPr>
    </w:p>
    <w:p w14:paraId="319224F7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05/02/2022</w:t>
      </w:r>
    </w:p>
    <w:p w14:paraId="04BDD911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05494B9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7681" w:rsidRPr="00B454B6" w14:paraId="69E6744C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27B8A4B0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A2B37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G - 1 Giornata - A</w:t>
                  </w:r>
                </w:p>
              </w:tc>
            </w:tr>
            <w:tr w:rsidR="00EB7681" w:rsidRPr="00B454B6" w14:paraId="5BF697F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2C741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B454B6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3083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F0CB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8 - 6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756B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4252668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02D9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CSI STELLA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15A9C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- </w:t>
                  </w:r>
                  <w:proofErr w:type="gramStart"/>
                  <w:r w:rsidRPr="00B454B6">
                    <w:rPr>
                      <w:color w:val="002060"/>
                    </w:rPr>
                    <w:t>U.MANDOLESI</w:t>
                  </w:r>
                  <w:proofErr w:type="gramEnd"/>
                  <w:r w:rsidRPr="00B454B6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DF65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FBE5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ED4F88B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F483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28C2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8492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C3FB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BD2416F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FB4A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06/02/2022</w:t>
                  </w:r>
                </w:p>
              </w:tc>
            </w:tr>
          </w:tbl>
          <w:p w14:paraId="7C252659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B4AFD8E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D1B3E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 - 1 Giornata - A</w:t>
                  </w:r>
                </w:p>
              </w:tc>
            </w:tr>
            <w:tr w:rsidR="00EB7681" w:rsidRPr="00B454B6" w14:paraId="29011961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DF6D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ACLI AUDAX MONTECOSARO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48B0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63FF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1D2C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00E1ABD2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7715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3B49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35E6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A01B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6C8949F0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9087395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446EB27" w14:textId="77777777" w:rsidR="00EB7681" w:rsidRPr="00B454B6" w:rsidRDefault="00EB7681" w:rsidP="00EB7681">
      <w:pPr>
        <w:pStyle w:val="breakline"/>
        <w:rPr>
          <w:color w:val="002060"/>
        </w:rPr>
      </w:pPr>
    </w:p>
    <w:p w14:paraId="0FB810B6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2365CBEB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134CB9E2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5/ 2/2022 </w:t>
      </w:r>
    </w:p>
    <w:p w14:paraId="0183DFD5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3B2EA1DB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0704203C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ALLENATORI </w:t>
      </w:r>
    </w:p>
    <w:p w14:paraId="44555C4A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87EEE8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2491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ZENGARINI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AD8C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8FC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7E1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063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189191A1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ESPULSI </w:t>
      </w:r>
    </w:p>
    <w:p w14:paraId="238C8623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4E3F1B0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AC7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PAOLINI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B44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566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05D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CASOLE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6C63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65FC965C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262137D1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334AA65B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7121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ANDREANI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DA29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86F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A57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BOREA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9ED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</w:tr>
      <w:tr w:rsidR="00EB7681" w:rsidRPr="00B454B6" w14:paraId="7B56AE2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CC6A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lastRenderedPageBreak/>
              <w:t>CASTELLANI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CD29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815B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5068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SORBINI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8A8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</w:tr>
    </w:tbl>
    <w:p w14:paraId="476359CB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32ADEE30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9BE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CAMILLETTI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FBD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1CA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142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PETRINI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01C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</w:tr>
      <w:tr w:rsidR="00EB7681" w:rsidRPr="00B454B6" w14:paraId="4F9924BE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83A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PAOLINI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4E5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0B52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407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3567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41235D1F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8230FBF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84EC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BUDASSI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B39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12B8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D62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GIAMMARIA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81C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AUDAX MONTECOSARO C5) </w:t>
            </w:r>
          </w:p>
        </w:tc>
      </w:tr>
      <w:tr w:rsidR="00EB7681" w:rsidRPr="00B454B6" w14:paraId="54BDCD8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009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FRANCAVILLA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41B9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5AAD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5FF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CHAHBOUNE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344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</w:tr>
      <w:tr w:rsidR="00EB7681" w:rsidRPr="00B454B6" w14:paraId="77880FA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9B4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BALDASSARRI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C719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D7C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A54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BONGIOVANNI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6A94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FABRIANO) </w:t>
            </w:r>
          </w:p>
        </w:tc>
      </w:tr>
      <w:tr w:rsidR="00EB7681" w:rsidRPr="00B454B6" w14:paraId="6C0B99A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9EB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RAUSO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4C1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BD8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47C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F249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1411C175" w14:textId="77777777" w:rsidR="00EB7681" w:rsidRPr="00B454B6" w:rsidRDefault="00EB7681" w:rsidP="00EB7681">
      <w:pPr>
        <w:pStyle w:val="breakline"/>
        <w:rPr>
          <w:color w:val="002060"/>
        </w:rPr>
      </w:pPr>
    </w:p>
    <w:p w14:paraId="083764AC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501DD2AE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3283FE5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5A27F022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49342E2E" w14:textId="77777777" w:rsidR="00EB7681" w:rsidRPr="00B454B6" w:rsidRDefault="00EB7681" w:rsidP="00EB7681">
      <w:pPr>
        <w:pStyle w:val="breakline"/>
        <w:rPr>
          <w:color w:val="002060"/>
        </w:rPr>
      </w:pPr>
    </w:p>
    <w:p w14:paraId="71DC6EC7" w14:textId="77777777" w:rsidR="00EB7681" w:rsidRPr="00B454B6" w:rsidRDefault="00EB7681" w:rsidP="00EB7681">
      <w:pPr>
        <w:pStyle w:val="breakline"/>
        <w:rPr>
          <w:color w:val="002060"/>
        </w:rPr>
      </w:pPr>
    </w:p>
    <w:p w14:paraId="3092C0DB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4220F029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4F1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F6A9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D34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B980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3E55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2E9D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1BAC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6CCF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F34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D8A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31CF1609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3F3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17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0A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BF1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2F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C8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7A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61A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17F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71F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33D2E0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302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G.S. AUDAX 1970 </w:t>
            </w:r>
            <w:proofErr w:type="gramStart"/>
            <w:r w:rsidRPr="00B454B6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72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67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DE7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04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50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F9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2A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5AA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86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73DD3E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20F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E2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6DE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DB8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0CFF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40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AF6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BB1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261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15D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90D0BD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7A9F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POL.D. </w:t>
            </w:r>
            <w:proofErr w:type="gramStart"/>
            <w:r w:rsidRPr="00B454B6">
              <w:rPr>
                <w:color w:val="002060"/>
              </w:rPr>
              <w:t>U.MANDOLESI</w:t>
            </w:r>
            <w:proofErr w:type="gramEnd"/>
            <w:r w:rsidRPr="00B454B6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99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B76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C7E2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F94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7E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748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9C7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A0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94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FD5615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B3AE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771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C3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8D0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BF5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4AD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D6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65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083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50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B8CF2E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0C8B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0FB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B4D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F0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2D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EB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7F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F5C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32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F75F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694F328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E5332B3" w14:textId="77777777" w:rsidR="00EB7681" w:rsidRPr="00B454B6" w:rsidRDefault="00EB7681" w:rsidP="00EB7681">
      <w:pPr>
        <w:pStyle w:val="breakline"/>
        <w:rPr>
          <w:color w:val="002060"/>
        </w:rPr>
      </w:pPr>
    </w:p>
    <w:p w14:paraId="78CCD0F2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380B1041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8BE8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279E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FDC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6FFA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931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EF1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359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0C5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2622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67F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17E2CD2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620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A8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A2D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52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DD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1A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577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D3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12E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361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FBC2C2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040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DA8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4FF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143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7F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9B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72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A11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86F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6D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7EEF46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CB2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A8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D24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DF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B4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DAC1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46A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1D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DD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0A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8883388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2D5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348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24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E81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F2E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469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B6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376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E7BE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29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A08C11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C76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813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1DC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DCD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49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15D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0FB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29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061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B2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0CE4CE5A" w14:textId="77777777" w:rsidR="00EB7681" w:rsidRPr="00B454B6" w:rsidRDefault="00EB7681" w:rsidP="00EB7681">
      <w:pPr>
        <w:pStyle w:val="breakline"/>
        <w:rPr>
          <w:color w:val="002060"/>
        </w:rPr>
      </w:pPr>
    </w:p>
    <w:p w14:paraId="40CD063F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14757788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EB7681" w:rsidRPr="00BC0B23" w14:paraId="31AB5EEA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4B4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10AA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E41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1E9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6C7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AA0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6D37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13CB5218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F2F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proofErr w:type="gramStart"/>
            <w:r w:rsidRPr="00BC0B23">
              <w:rPr>
                <w:color w:val="002060"/>
              </w:rPr>
              <w:t>U.MANDOLESI</w:t>
            </w:r>
            <w:proofErr w:type="gramEnd"/>
            <w:r w:rsidRPr="00BC0B23">
              <w:rPr>
                <w:color w:val="002060"/>
              </w:rPr>
              <w:t xml:space="preserve">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3A1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AUDAX 1970 </w:t>
            </w:r>
            <w:proofErr w:type="gramStart"/>
            <w:r w:rsidRPr="00BC0B23">
              <w:rPr>
                <w:color w:val="002060"/>
              </w:rPr>
              <w:t>S.ANGELO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F1E0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16F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EB2B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5700 CAMPO C/5 "MANDOLESI"-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821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E9B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DELLE REGIONI, 8</w:t>
            </w:r>
          </w:p>
        </w:tc>
      </w:tr>
      <w:tr w:rsidR="00EB7681" w:rsidRPr="00BC0B23" w14:paraId="15D9E2D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22E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DF7D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358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FD0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906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67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412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FRATELLI CERVI</w:t>
            </w:r>
          </w:p>
        </w:tc>
      </w:tr>
      <w:tr w:rsidR="00EB7681" w:rsidRPr="00BC0B23" w14:paraId="000833CD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0323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429B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176B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785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384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503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FFD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VIA </w:t>
            </w:r>
            <w:proofErr w:type="gramStart"/>
            <w:r w:rsidRPr="00BC0B23">
              <w:rPr>
                <w:color w:val="002060"/>
              </w:rPr>
              <w:t>B.BUOZZI</w:t>
            </w:r>
            <w:proofErr w:type="gramEnd"/>
          </w:p>
        </w:tc>
      </w:tr>
    </w:tbl>
    <w:p w14:paraId="55B7FEA3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0EB091C7" w14:textId="77777777" w:rsidR="00EB7681" w:rsidRPr="00BC0B23" w:rsidRDefault="00EB7681" w:rsidP="00EB7681">
      <w:pPr>
        <w:pStyle w:val="breakline"/>
        <w:rPr>
          <w:color w:val="002060"/>
        </w:rPr>
      </w:pPr>
    </w:p>
    <w:p w14:paraId="26D54940" w14:textId="77777777" w:rsidR="00EB7681" w:rsidRPr="00BC0B23" w:rsidRDefault="00EB7681" w:rsidP="00EB7681">
      <w:pPr>
        <w:pStyle w:val="breakline"/>
        <w:rPr>
          <w:color w:val="002060"/>
        </w:rPr>
      </w:pPr>
    </w:p>
    <w:p w14:paraId="5F67DA70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5"/>
        <w:gridCol w:w="385"/>
        <w:gridCol w:w="898"/>
        <w:gridCol w:w="1198"/>
        <w:gridCol w:w="1550"/>
        <w:gridCol w:w="1543"/>
      </w:tblGrid>
      <w:tr w:rsidR="00EB7681" w:rsidRPr="00BC0B23" w14:paraId="5F27B57D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3F1C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1E4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673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095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F3BD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6C77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035A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2968024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A6A7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C40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3339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819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9EB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1EB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F1F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ROSARIO VILLA MUSONE</w:t>
            </w:r>
          </w:p>
        </w:tc>
      </w:tr>
      <w:tr w:rsidR="00EB7681" w:rsidRPr="00BC0B23" w14:paraId="2B97B6D9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0ED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A0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0CB0E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AA81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13B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094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D2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ALESSANDRO MANZONI</w:t>
            </w:r>
          </w:p>
        </w:tc>
      </w:tr>
    </w:tbl>
    <w:p w14:paraId="764E7CAB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3C11A428" w14:textId="77777777" w:rsidR="00EB7681" w:rsidRPr="00B454B6" w:rsidRDefault="00EB7681" w:rsidP="00EB7681">
      <w:pPr>
        <w:pStyle w:val="breakline"/>
        <w:rPr>
          <w:color w:val="002060"/>
        </w:rPr>
      </w:pPr>
    </w:p>
    <w:p w14:paraId="0BD36C13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UNDER 19 CALCIO A 5 REGIONALE</w:t>
      </w:r>
    </w:p>
    <w:p w14:paraId="48E5CAB3" w14:textId="77777777" w:rsidR="00EB7681" w:rsidRPr="00B454B6" w:rsidRDefault="00EB7681" w:rsidP="00EB7681">
      <w:pPr>
        <w:pStyle w:val="breakline"/>
        <w:rPr>
          <w:color w:val="002060"/>
        </w:rPr>
      </w:pPr>
    </w:p>
    <w:p w14:paraId="329E1EE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lastRenderedPageBreak/>
        <w:t>RISULTATI</w:t>
      </w:r>
    </w:p>
    <w:p w14:paraId="771450A4" w14:textId="77777777" w:rsidR="00EB7681" w:rsidRPr="00B454B6" w:rsidRDefault="00EB7681" w:rsidP="00EB7681">
      <w:pPr>
        <w:pStyle w:val="breakline"/>
        <w:rPr>
          <w:color w:val="002060"/>
        </w:rPr>
      </w:pPr>
    </w:p>
    <w:p w14:paraId="6166A3C7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05/02/2022</w:t>
      </w:r>
    </w:p>
    <w:p w14:paraId="023D1BEC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090ACC7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05C77292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151CD2F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11866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B - 9 Giornata - A</w:t>
                  </w:r>
                </w:p>
              </w:tc>
            </w:tr>
            <w:tr w:rsidR="00EB7681" w:rsidRPr="00B454B6" w14:paraId="2E6FF322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94C8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9C9A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B14F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9 - 4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0322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F40D1A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CF1C5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F304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B617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6037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B74464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F82EE08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CF27C13" w14:textId="77777777" w:rsidR="00EB7681" w:rsidRPr="00B454B6" w:rsidRDefault="00EB7681" w:rsidP="00EB7681">
      <w:pPr>
        <w:pStyle w:val="breakline"/>
        <w:rPr>
          <w:color w:val="002060"/>
        </w:rPr>
      </w:pPr>
    </w:p>
    <w:p w14:paraId="2D8ED692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05/02/2022</w:t>
      </w:r>
    </w:p>
    <w:p w14:paraId="7D64EFCB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EF6FF27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226532BB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06745170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76FAE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A - 7 Giornata - R</w:t>
                  </w:r>
                </w:p>
              </w:tc>
            </w:tr>
            <w:tr w:rsidR="00EB7681" w:rsidRPr="00B454B6" w14:paraId="28876F5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4E66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B454B6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766B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C52E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501E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E2D131D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6FD7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7E75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419A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8017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4243140E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1F57FB04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D457C15" w14:textId="77777777" w:rsidR="00EB7681" w:rsidRPr="00B454B6" w:rsidRDefault="00EB7681" w:rsidP="00EB7681">
      <w:pPr>
        <w:pStyle w:val="breakline"/>
        <w:rPr>
          <w:color w:val="002060"/>
        </w:rPr>
      </w:pPr>
    </w:p>
    <w:p w14:paraId="3DB5EAE0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07006487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351D37A8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5/ 2/2022 </w:t>
      </w:r>
    </w:p>
    <w:p w14:paraId="3CECECBE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6842FE27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6D1D02CB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ESPULSI </w:t>
      </w:r>
    </w:p>
    <w:p w14:paraId="0D0123C7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4F55F8C1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650D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STIFANELLI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809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98F6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099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FRAPRICINI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591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</w:tr>
    </w:tbl>
    <w:p w14:paraId="3034EFA3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79DA0CCA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5DBCF83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993A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FILIALI LUCCHETTI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214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19D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B7B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FARAGLIA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69C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</w:tr>
      <w:tr w:rsidR="00EB7681" w:rsidRPr="00B454B6" w14:paraId="5940AAB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BFF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VALENTINI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255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781A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E34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B4C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0E1CF3A" w14:textId="77777777" w:rsidR="00EB7681" w:rsidRPr="00B454B6" w:rsidRDefault="00EB7681" w:rsidP="00EB7681">
      <w:pPr>
        <w:pStyle w:val="breakline"/>
        <w:rPr>
          <w:color w:val="002060"/>
        </w:rPr>
      </w:pPr>
    </w:p>
    <w:p w14:paraId="11D7A603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19086E93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7386BAB1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2B50879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4612BA49" w14:textId="77777777" w:rsidR="00EB7681" w:rsidRPr="00B454B6" w:rsidRDefault="00EB7681" w:rsidP="00EB7681">
      <w:pPr>
        <w:pStyle w:val="breakline"/>
        <w:rPr>
          <w:color w:val="002060"/>
        </w:rPr>
      </w:pPr>
    </w:p>
    <w:p w14:paraId="5781626D" w14:textId="77777777" w:rsidR="00EB7681" w:rsidRPr="00B454B6" w:rsidRDefault="00EB7681" w:rsidP="00EB7681">
      <w:pPr>
        <w:pStyle w:val="breakline"/>
        <w:rPr>
          <w:color w:val="002060"/>
        </w:rPr>
      </w:pPr>
    </w:p>
    <w:p w14:paraId="19A9DC9F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509F1792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7E4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49D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DEB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319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C99B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DBE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EFA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93E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4A7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EA1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28A3BB8D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244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4119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428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AEE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F55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2B9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FA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03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6F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024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CD75A48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EE9C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BA0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7BD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0D1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A784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55A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C31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C06E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31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1C3F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4C2E20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F528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A.S.D. </w:t>
            </w:r>
            <w:proofErr w:type="gramStart"/>
            <w:r w:rsidRPr="00B454B6">
              <w:rPr>
                <w:color w:val="002060"/>
              </w:rPr>
              <w:t>CITTA</w:t>
            </w:r>
            <w:proofErr w:type="gramEnd"/>
            <w:r w:rsidRPr="00B454B6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AF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4E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B84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69E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7D0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4F6E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43C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1074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D3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49DFA3F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E1C4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FC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D6AE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C2F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A2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6E4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482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0B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EA5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EA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5D36F4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07A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G.S. AUDAX 1970 </w:t>
            </w:r>
            <w:proofErr w:type="gramStart"/>
            <w:r w:rsidRPr="00B454B6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219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31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12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31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B4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E0B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1F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884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39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6666C1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16E95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C17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E7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4A3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D3E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01C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4D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32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E8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1E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903B7C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E39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9A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08E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EBB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CF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FD5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13F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6D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FC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840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5EAED51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7432A8BA" w14:textId="77777777" w:rsidR="00EB7681" w:rsidRPr="00B454B6" w:rsidRDefault="00EB7681" w:rsidP="00EB7681">
      <w:pPr>
        <w:pStyle w:val="breakline"/>
        <w:rPr>
          <w:color w:val="002060"/>
        </w:rPr>
      </w:pPr>
    </w:p>
    <w:p w14:paraId="567FD6B0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5996EADF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062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5462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6E2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BCE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3FC3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FF38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F75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526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AD67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ABC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7FAD4BA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4C19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D21D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7146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DC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7C08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F0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7E3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F5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69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6FD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</w:tr>
      <w:tr w:rsidR="00EB7681" w:rsidRPr="00B454B6" w14:paraId="4757D9B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2B2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D5C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D26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97B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87F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01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8A1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A3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24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E7A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8C9B149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798D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lastRenderedPageBreak/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E1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4805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6E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844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34E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C5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5C2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D1D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0E54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919ED4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102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002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1A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7CE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A1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0E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E1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ED1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A2C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3D6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21B9B0F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FCC4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93D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316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A891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274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276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FC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ED4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0E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01E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482E89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8BCE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33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010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FF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4E3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92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63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7F2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F40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8AF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2D212D70" w14:textId="77777777" w:rsidR="00EB7681" w:rsidRPr="00B454B6" w:rsidRDefault="00EB7681" w:rsidP="00EB7681">
      <w:pPr>
        <w:pStyle w:val="breakline"/>
        <w:rPr>
          <w:color w:val="002060"/>
        </w:rPr>
      </w:pPr>
    </w:p>
    <w:p w14:paraId="6CD8F9F3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5AF9DE6E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1970"/>
        <w:gridCol w:w="385"/>
        <w:gridCol w:w="897"/>
        <w:gridCol w:w="1281"/>
        <w:gridCol w:w="1539"/>
        <w:gridCol w:w="1535"/>
      </w:tblGrid>
      <w:tr w:rsidR="00EB7681" w:rsidRPr="00BC0B23" w14:paraId="067E3489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7053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0E8D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1B80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EC82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5C8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8C0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FC2B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095CFFC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232E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A3A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F7B2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250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74A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09B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3E1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MAZZINI</w:t>
            </w:r>
          </w:p>
        </w:tc>
      </w:tr>
      <w:tr w:rsidR="00EB7681" w:rsidRPr="00BC0B23" w14:paraId="61CF8D91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04F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032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AUDAX 1970 </w:t>
            </w:r>
            <w:proofErr w:type="gramStart"/>
            <w:r w:rsidRPr="00BC0B23">
              <w:rPr>
                <w:color w:val="002060"/>
              </w:rPr>
              <w:t>S.ANGELO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AD36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B36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640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7D6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196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MONTEPELAGO</w:t>
            </w:r>
          </w:p>
        </w:tc>
      </w:tr>
      <w:tr w:rsidR="00EB7681" w:rsidRPr="00BC0B23" w14:paraId="58A5AC7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D0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BAE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D7C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C362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60F4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49E2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376E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DEI LECCI-TAVERNELLE</w:t>
            </w:r>
          </w:p>
        </w:tc>
      </w:tr>
    </w:tbl>
    <w:p w14:paraId="66D58F84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29EFAFB1" w14:textId="77777777" w:rsidR="00EB7681" w:rsidRPr="00BC0B23" w:rsidRDefault="00EB7681" w:rsidP="00EB7681">
      <w:pPr>
        <w:pStyle w:val="breakline"/>
        <w:rPr>
          <w:color w:val="002060"/>
        </w:rPr>
      </w:pPr>
    </w:p>
    <w:p w14:paraId="6B33F2FD" w14:textId="77777777" w:rsidR="00EB7681" w:rsidRPr="00BC0B23" w:rsidRDefault="00EB7681" w:rsidP="00EB7681">
      <w:pPr>
        <w:pStyle w:val="breakline"/>
        <w:rPr>
          <w:color w:val="002060"/>
        </w:rPr>
      </w:pPr>
    </w:p>
    <w:p w14:paraId="42FDBE02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7"/>
        <w:gridCol w:w="1564"/>
        <w:gridCol w:w="1550"/>
      </w:tblGrid>
      <w:tr w:rsidR="00EB7681" w:rsidRPr="00BC0B23" w14:paraId="68ADD460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345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87AE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F9C5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F786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867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E18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427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095062C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5E7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AAD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AE3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B78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2C7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547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0DEC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DELLA REPUBBLICA</w:t>
            </w:r>
          </w:p>
        </w:tc>
      </w:tr>
      <w:tr w:rsidR="00EB7681" w:rsidRPr="00BC0B23" w14:paraId="597E85D7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AFD8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1B6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4C1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DA6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898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45D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AA6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VIA </w:t>
            </w:r>
            <w:proofErr w:type="gramStart"/>
            <w:r w:rsidRPr="00BC0B23">
              <w:rPr>
                <w:color w:val="002060"/>
              </w:rPr>
              <w:t>B.ROSSI</w:t>
            </w:r>
            <w:proofErr w:type="gramEnd"/>
            <w:r w:rsidRPr="00BC0B23">
              <w:rPr>
                <w:color w:val="002060"/>
              </w:rPr>
              <w:t xml:space="preserve"> SNC</w:t>
            </w:r>
          </w:p>
        </w:tc>
      </w:tr>
      <w:tr w:rsidR="00EB7681" w:rsidRPr="00BC0B23" w14:paraId="7FC9C957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611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D2D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8F9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654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06C0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C9E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83A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VIA </w:t>
            </w:r>
            <w:proofErr w:type="gramStart"/>
            <w:r w:rsidRPr="00BC0B23">
              <w:rPr>
                <w:color w:val="002060"/>
              </w:rPr>
              <w:t>B.BUOZZI</w:t>
            </w:r>
            <w:proofErr w:type="gramEnd"/>
          </w:p>
        </w:tc>
      </w:tr>
    </w:tbl>
    <w:p w14:paraId="7B3DFCF9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41ECBBB" w14:textId="77777777" w:rsidR="00EB7681" w:rsidRPr="00B454B6" w:rsidRDefault="00EB7681" w:rsidP="00EB7681">
      <w:pPr>
        <w:pStyle w:val="breakline"/>
        <w:rPr>
          <w:color w:val="002060"/>
        </w:rPr>
      </w:pPr>
    </w:p>
    <w:p w14:paraId="7C7A6E5E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UNDER 17 C5 REGIONALI MASCHILI</w:t>
      </w:r>
    </w:p>
    <w:p w14:paraId="7FE8F724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VARIAZIONI AL PROGRAMMA GARE</w:t>
      </w:r>
    </w:p>
    <w:p w14:paraId="275E2EF8" w14:textId="77777777" w:rsidR="00EB7681" w:rsidRPr="00B454B6" w:rsidRDefault="00EB7681" w:rsidP="00EB7681">
      <w:pPr>
        <w:pStyle w:val="breakline"/>
        <w:rPr>
          <w:color w:val="002060"/>
        </w:rPr>
      </w:pPr>
    </w:p>
    <w:p w14:paraId="633CA28E" w14:textId="77777777" w:rsidR="00EB7681" w:rsidRPr="00B454B6" w:rsidRDefault="00EB7681" w:rsidP="00EB7681">
      <w:pPr>
        <w:pStyle w:val="breakline"/>
        <w:rPr>
          <w:color w:val="002060"/>
        </w:rPr>
      </w:pPr>
    </w:p>
    <w:p w14:paraId="2834FFD9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2D5FD0E5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EEA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AD60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C8B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107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4306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16F0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4AC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D22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83407D1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DAEA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2A8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70E32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RECANATI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714E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685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12/02/2022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DB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8F2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88C0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  <w:tr w:rsidR="00EB7681" w:rsidRPr="00B454B6" w14:paraId="235AF6C8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C9D2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3B1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94A29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C815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A88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B67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6C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A3DC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  <w:tr w:rsidR="00EB7681" w:rsidRPr="00B454B6" w14:paraId="15F845BB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118C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05/03/2022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01F3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8ED1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RECANATI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E236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F5E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7E6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ACC61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623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 xml:space="preserve">C.COPERTO </w:t>
            </w:r>
            <w:proofErr w:type="gramStart"/>
            <w:r w:rsidRPr="00B454B6">
              <w:rPr>
                <w:color w:val="002060"/>
                <w:highlight w:val="yellow"/>
              </w:rPr>
              <w:t>C.TENNIS</w:t>
            </w:r>
            <w:proofErr w:type="gramEnd"/>
            <w:r w:rsidRPr="00B454B6">
              <w:rPr>
                <w:color w:val="002060"/>
                <w:highlight w:val="yellow"/>
              </w:rPr>
              <w:t xml:space="preserve"> LA TRAVE FANO VIA VILLA TOMBARI</w:t>
            </w:r>
          </w:p>
        </w:tc>
      </w:tr>
      <w:tr w:rsidR="00EB7681" w:rsidRPr="00B454B6" w14:paraId="391A4AFB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7D7A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09/04/2022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B8E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8350A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8B6A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RECANATI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1F9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606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CF34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70151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CENTRO SPORTIVO RECANATESE RECANATI VIA ALDO MORO</w:t>
            </w:r>
          </w:p>
        </w:tc>
      </w:tr>
    </w:tbl>
    <w:p w14:paraId="40BB4EC2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CC93E91" w14:textId="77777777" w:rsidR="00EB7681" w:rsidRPr="00B454B6" w:rsidRDefault="00EB7681" w:rsidP="00EB7681">
      <w:pPr>
        <w:pStyle w:val="breakline"/>
        <w:rPr>
          <w:color w:val="002060"/>
        </w:rPr>
      </w:pPr>
    </w:p>
    <w:p w14:paraId="7F72358F" w14:textId="77777777" w:rsidR="00EB7681" w:rsidRPr="00B454B6" w:rsidRDefault="00EB7681" w:rsidP="00EB7681">
      <w:pPr>
        <w:pStyle w:val="breakline"/>
        <w:rPr>
          <w:color w:val="002060"/>
        </w:rPr>
      </w:pPr>
    </w:p>
    <w:p w14:paraId="5B7DBCF0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01C6251F" w14:textId="77777777" w:rsidR="00EB7681" w:rsidRPr="00B454B6" w:rsidRDefault="00EB7681" w:rsidP="00EB7681">
      <w:pPr>
        <w:pStyle w:val="breakline"/>
        <w:rPr>
          <w:color w:val="002060"/>
        </w:rPr>
      </w:pPr>
    </w:p>
    <w:p w14:paraId="298AD940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05/02/2022</w:t>
      </w:r>
    </w:p>
    <w:p w14:paraId="24502E65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AB031A3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7681" w:rsidRPr="00B454B6" w14:paraId="0C7F12EA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4A6D2ED0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D268F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G - 1 Giornata - A</w:t>
                  </w:r>
                </w:p>
              </w:tc>
            </w:tr>
            <w:tr w:rsidR="00EB7681" w:rsidRPr="00B454B6" w14:paraId="6F10C3C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9CCDC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4F1F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31C4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05BD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5B90D2D5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32FC8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FE95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RECANATI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898E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DF8D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97D992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5171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37B70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3465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F2CFC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12699D07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0C2AA1EE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9D4EE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SA - 1 Giornata - A</w:t>
                  </w:r>
                </w:p>
              </w:tc>
            </w:tr>
            <w:tr w:rsidR="00EB7681" w:rsidRPr="00B454B6" w14:paraId="4D68E9A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2D77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ETA BETA FOOTBALL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61C0C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E9C5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098F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B43D584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8DF9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5C27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18A8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BFAD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51F6BF61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62EBA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06/02/2022</w:t>
                  </w:r>
                </w:p>
              </w:tc>
            </w:tr>
          </w:tbl>
          <w:p w14:paraId="0218CD0D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02054E6A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6EA45EFE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66A06AA8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9DF3D8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SB - 1 Giornata - A</w:t>
                  </w:r>
                </w:p>
              </w:tc>
            </w:tr>
            <w:tr w:rsidR="00EB7681" w:rsidRPr="00B454B6" w14:paraId="14BE6D42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89A0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9E71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25FE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F6DE64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7DA07A6E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2490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SANGIUSTESE M.G.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68796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5E81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5906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75323662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5B9B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06/02/2022</w:t>
                  </w:r>
                </w:p>
              </w:tc>
            </w:tr>
          </w:tbl>
          <w:p w14:paraId="225D4171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32DD3966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BEFD319" w14:textId="77777777" w:rsidR="00EB7681" w:rsidRPr="00B454B6" w:rsidRDefault="00EB7681" w:rsidP="00EB7681">
      <w:pPr>
        <w:pStyle w:val="breakline"/>
        <w:rPr>
          <w:color w:val="002060"/>
        </w:rPr>
      </w:pPr>
    </w:p>
    <w:p w14:paraId="6A824623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22C9A7D3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2D380DD7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lastRenderedPageBreak/>
        <w:t xml:space="preserve">GARE DEL 5/ 2/2022 </w:t>
      </w:r>
    </w:p>
    <w:p w14:paraId="5A77AFD2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3CA0E667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03B3D277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249DD8ED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1632F8BF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D0B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SALERNITANO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DF2E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CC1F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FB1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A3C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3C7D61DF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9FCF54A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817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SCIDA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FA8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619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83D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D2D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85B15C4" w14:textId="77777777" w:rsidR="00EB7681" w:rsidRPr="00B454B6" w:rsidRDefault="00EB7681" w:rsidP="00EB7681">
      <w:pPr>
        <w:pStyle w:val="titolo10"/>
        <w:rPr>
          <w:rFonts w:eastAsiaTheme="minorEastAsia"/>
          <w:color w:val="002060"/>
        </w:rPr>
      </w:pPr>
      <w:r w:rsidRPr="00B454B6">
        <w:rPr>
          <w:color w:val="002060"/>
        </w:rPr>
        <w:t xml:space="preserve">GARE DEL 6/ 2/2022 </w:t>
      </w:r>
    </w:p>
    <w:p w14:paraId="495EB9AC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5205E189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46AA2DBE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09A9BE39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29B546AC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4F4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FILEGI TOME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FD9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009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A68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GASHI ALTIN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A64A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(BORGOROSSO TOLENTINO) </w:t>
            </w:r>
          </w:p>
        </w:tc>
      </w:tr>
      <w:tr w:rsidR="00EB7681" w:rsidRPr="00B454B6" w14:paraId="287F87F0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F7B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NATALINI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3EE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280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9BE0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GHIDHAOUI SABRI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33F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(OSIMO FIVE) </w:t>
            </w:r>
          </w:p>
        </w:tc>
      </w:tr>
      <w:tr w:rsidR="00EB7681" w:rsidRPr="00B454B6" w14:paraId="2819A348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EC9A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HAJAJI TARIK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89E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222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93E0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A41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7A99B8F9" w14:textId="77777777" w:rsidR="00EB7681" w:rsidRPr="00B454B6" w:rsidRDefault="00EB7681" w:rsidP="00EB7681">
      <w:pPr>
        <w:pStyle w:val="breakline"/>
        <w:rPr>
          <w:color w:val="002060"/>
        </w:rPr>
      </w:pPr>
    </w:p>
    <w:p w14:paraId="765A3505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7DB0F7B9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91C7E9A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2531A04E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7BDF9950" w14:textId="77777777" w:rsidR="00EB7681" w:rsidRPr="00B454B6" w:rsidRDefault="00EB7681" w:rsidP="00EB7681">
      <w:pPr>
        <w:pStyle w:val="breakline"/>
        <w:rPr>
          <w:color w:val="002060"/>
        </w:rPr>
      </w:pPr>
    </w:p>
    <w:p w14:paraId="4C098F1E" w14:textId="77777777" w:rsidR="00EB7681" w:rsidRPr="00B454B6" w:rsidRDefault="00EB7681" w:rsidP="00EB7681">
      <w:pPr>
        <w:pStyle w:val="breakline"/>
        <w:rPr>
          <w:color w:val="002060"/>
        </w:rPr>
      </w:pPr>
    </w:p>
    <w:p w14:paraId="25C451E2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5B8C1B67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18B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F784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70EF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0B3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971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447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422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93F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10A0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9B1F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57A86142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28B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D1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552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31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BFC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61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28A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B23E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31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F15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D16300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7FCB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D2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1F5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21E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D9C7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7D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F1E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65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0AF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89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E76C96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A91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7A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31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8EA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C94F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B5C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E6F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D35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98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4AA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D71314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611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B15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CF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E4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E6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3C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300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B1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EA2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0D4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5126508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BE5E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A8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6D3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30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9BB0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C2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22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72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9F4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76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9A9041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985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BA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236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D32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D43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78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32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9E7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54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D1B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740FB3EF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976CB24" w14:textId="77777777" w:rsidR="00EB7681" w:rsidRPr="00B454B6" w:rsidRDefault="00EB7681" w:rsidP="00EB7681">
      <w:pPr>
        <w:pStyle w:val="breakline"/>
        <w:rPr>
          <w:color w:val="002060"/>
        </w:rPr>
      </w:pPr>
    </w:p>
    <w:p w14:paraId="7D5BEC88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7B26EED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E100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72E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D9E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CEB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99C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2EF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C03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C4CA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BB5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E64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08AA1AC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48F6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6D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AC4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96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BE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4E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AB4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F0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4E1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CC8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C434DD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0FFD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5E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0CF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F57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B5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E42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CA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8FB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27C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2E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8E3390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E1AC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3C7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D5A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50C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296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F3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77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0B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357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5D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BF941D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ECA6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97D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4D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3BA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B73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D4CE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6C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F1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ADC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BED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12FD4F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6E63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A12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69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32C6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FC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44E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F26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55FF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4F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476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6308F4DF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9A6E840" w14:textId="77777777" w:rsidR="00EB7681" w:rsidRPr="00B454B6" w:rsidRDefault="00EB7681" w:rsidP="00EB7681">
      <w:pPr>
        <w:pStyle w:val="breakline"/>
        <w:rPr>
          <w:color w:val="002060"/>
        </w:rPr>
      </w:pPr>
    </w:p>
    <w:p w14:paraId="4328C5E7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1289C9E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02E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963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63B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879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CE44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25E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F72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135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F23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7E6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50A5CA81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2606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3AF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FC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49E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89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16A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4D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8D44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176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0130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3D6715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991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0C9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B61F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C5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16F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61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7B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D3F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2E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51D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313C78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76CE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ASD PORTO SAN GIORGIO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A0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8C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3E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43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B26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9B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6BA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3AA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A2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B6B61B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527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C83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40A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D19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15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7E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88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C47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751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321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9D5BB1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B75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52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47D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1F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AD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CE7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A6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B57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868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1A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7777E3A1" w14:textId="77777777" w:rsidR="00EB7681" w:rsidRPr="00B454B6" w:rsidRDefault="00EB7681" w:rsidP="00EB7681">
      <w:pPr>
        <w:pStyle w:val="breakline"/>
        <w:rPr>
          <w:color w:val="002060"/>
        </w:rPr>
      </w:pPr>
    </w:p>
    <w:p w14:paraId="4D649C1C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27C5CB7E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0"/>
        <w:gridCol w:w="385"/>
        <w:gridCol w:w="898"/>
        <w:gridCol w:w="1183"/>
        <w:gridCol w:w="1550"/>
        <w:gridCol w:w="1550"/>
      </w:tblGrid>
      <w:tr w:rsidR="00EB7681" w:rsidRPr="00BC0B23" w14:paraId="590A69BF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7B2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C9C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A06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7A16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F777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98B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D2A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212B1075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A1B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02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0B5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3C2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3C64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AA18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2BA8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MADRE TERESA DI CALCUTTA</w:t>
            </w:r>
          </w:p>
        </w:tc>
      </w:tr>
      <w:tr w:rsidR="00EB7681" w:rsidRPr="00BC0B23" w14:paraId="408B31B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278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3E4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E7BB7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CDA1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AB6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8DF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5C9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FRATELLI CERVI</w:t>
            </w:r>
          </w:p>
        </w:tc>
      </w:tr>
      <w:tr w:rsidR="00EB7681" w:rsidRPr="00BC0B23" w14:paraId="2BF531E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6AE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RECANATI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339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24F38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CF6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15/02/2022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2041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1C9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9A3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ALDO MORO</w:t>
            </w:r>
          </w:p>
        </w:tc>
      </w:tr>
    </w:tbl>
    <w:p w14:paraId="788869C5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244E9843" w14:textId="77777777" w:rsidR="00EB7681" w:rsidRPr="00BC0B23" w:rsidRDefault="00EB7681" w:rsidP="00EB7681">
      <w:pPr>
        <w:pStyle w:val="breakline"/>
        <w:rPr>
          <w:color w:val="002060"/>
        </w:rPr>
      </w:pPr>
    </w:p>
    <w:p w14:paraId="7634192E" w14:textId="77777777" w:rsidR="00EB7681" w:rsidRPr="00BC0B23" w:rsidRDefault="00EB7681" w:rsidP="00EB7681">
      <w:pPr>
        <w:pStyle w:val="breakline"/>
        <w:rPr>
          <w:color w:val="002060"/>
        </w:rPr>
      </w:pPr>
    </w:p>
    <w:p w14:paraId="47B6E78E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B7681" w:rsidRPr="00BC0B23" w14:paraId="688CCE0A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1784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F02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0FF46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FFB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D14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2301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AE5C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5EC67951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946E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2BE2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9FB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DA04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B7C0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A1B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96B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STR.DEL BURELLO LOC.VAL NEVOLA</w:t>
            </w:r>
          </w:p>
        </w:tc>
      </w:tr>
      <w:tr w:rsidR="00EB7681" w:rsidRPr="00BC0B23" w14:paraId="183B4A4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F0E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2EB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FFJ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863C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D734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C4F9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579B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4DF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VERDI</w:t>
            </w:r>
          </w:p>
        </w:tc>
      </w:tr>
    </w:tbl>
    <w:p w14:paraId="359CA908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560D76B1" w14:textId="77777777" w:rsidR="00EB7681" w:rsidRPr="00BC0B23" w:rsidRDefault="00EB7681" w:rsidP="00EB7681">
      <w:pPr>
        <w:pStyle w:val="breakline"/>
        <w:rPr>
          <w:color w:val="002060"/>
        </w:rPr>
      </w:pPr>
    </w:p>
    <w:p w14:paraId="5D8F3586" w14:textId="77777777" w:rsidR="00EB7681" w:rsidRPr="00BC0B23" w:rsidRDefault="00EB7681" w:rsidP="00EB7681">
      <w:pPr>
        <w:pStyle w:val="breakline"/>
        <w:rPr>
          <w:color w:val="002060"/>
        </w:rPr>
      </w:pPr>
    </w:p>
    <w:p w14:paraId="5A052B9F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7"/>
        <w:gridCol w:w="385"/>
        <w:gridCol w:w="898"/>
        <w:gridCol w:w="1178"/>
        <w:gridCol w:w="1550"/>
        <w:gridCol w:w="1552"/>
      </w:tblGrid>
      <w:tr w:rsidR="00EB7681" w:rsidRPr="00BC0B23" w14:paraId="18C43196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59B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98AF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5C6A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2DE1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F07F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B43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FE5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433A99E7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F7E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F31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SANGIUSTESE M.G.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BC1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0A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7D0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B56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44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VESCOVARA, 7</w:t>
            </w:r>
          </w:p>
        </w:tc>
      </w:tr>
      <w:tr w:rsidR="00EB7681" w:rsidRPr="00BC0B23" w14:paraId="4CAC6A65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0CA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604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8614E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BB3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EFB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5299 CENTRO SP. POL. "</w:t>
            </w:r>
            <w:proofErr w:type="gramStart"/>
            <w:r w:rsidRPr="00BC0B23">
              <w:rPr>
                <w:color w:val="002060"/>
              </w:rPr>
              <w:t>R.GATTARI</w:t>
            </w:r>
            <w:proofErr w:type="gramEnd"/>
            <w:r w:rsidRPr="00BC0B2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F9B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270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TAGLIAMENTO</w:t>
            </w:r>
          </w:p>
        </w:tc>
      </w:tr>
    </w:tbl>
    <w:p w14:paraId="0D7A94A3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32A4F2EE" w14:textId="77777777" w:rsidR="00EB7681" w:rsidRPr="00B454B6" w:rsidRDefault="00EB7681" w:rsidP="00EB7681">
      <w:pPr>
        <w:pStyle w:val="breakline"/>
        <w:rPr>
          <w:color w:val="002060"/>
        </w:rPr>
      </w:pPr>
    </w:p>
    <w:p w14:paraId="7D085366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UNDER 15 C5 REGIONALI MASCHILI</w:t>
      </w:r>
    </w:p>
    <w:p w14:paraId="43746013" w14:textId="77777777" w:rsidR="00EB7681" w:rsidRPr="00B454B6" w:rsidRDefault="00EB7681" w:rsidP="00EB7681">
      <w:pPr>
        <w:pStyle w:val="TITOLOPRINC"/>
        <w:rPr>
          <w:color w:val="002060"/>
        </w:rPr>
      </w:pPr>
      <w:r w:rsidRPr="00B454B6">
        <w:rPr>
          <w:color w:val="002060"/>
        </w:rPr>
        <w:t>ANAGRAFICA/INDIRIZZARIO/VARIAZIONI CALENDARIO</w:t>
      </w:r>
    </w:p>
    <w:p w14:paraId="629681A8" w14:textId="77777777" w:rsidR="00EB7681" w:rsidRPr="00B454B6" w:rsidRDefault="00EB7681" w:rsidP="00EB7681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454B6">
        <w:rPr>
          <w:rFonts w:ascii="Arial" w:hAnsi="Arial" w:cs="Arial"/>
          <w:b/>
          <w:color w:val="002060"/>
          <w:sz w:val="22"/>
          <w:szCs w:val="22"/>
          <w:u w:val="single"/>
        </w:rPr>
        <w:t>GIRONE “SILVER – A”</w:t>
      </w:r>
    </w:p>
    <w:p w14:paraId="42F8F22F" w14:textId="77777777" w:rsidR="00EB7681" w:rsidRPr="00B454B6" w:rsidRDefault="00EB7681" w:rsidP="00EB768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36FBAFB" w14:textId="77777777" w:rsidR="00EB7681" w:rsidRPr="00B454B6" w:rsidRDefault="00EB7681" w:rsidP="00EB768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Pr="00B454B6">
        <w:rPr>
          <w:rFonts w:ascii="Arial" w:hAnsi="Arial" w:cs="Arial"/>
          <w:b/>
          <w:color w:val="002060"/>
          <w:sz w:val="22"/>
          <w:szCs w:val="22"/>
        </w:rPr>
        <w:t>ITALSERVICE C5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la </w:t>
      </w:r>
      <w:r w:rsidRPr="00B454B6">
        <w:rPr>
          <w:rFonts w:ascii="Arial" w:hAnsi="Arial" w:cs="Arial"/>
          <w:b/>
          <w:color w:val="002060"/>
          <w:sz w:val="22"/>
          <w:szCs w:val="22"/>
        </w:rPr>
        <w:t xml:space="preserve">DOMENICA 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B454B6">
        <w:rPr>
          <w:rFonts w:ascii="Arial" w:hAnsi="Arial" w:cs="Arial"/>
          <w:b/>
          <w:color w:val="002060"/>
          <w:sz w:val="22"/>
          <w:szCs w:val="22"/>
        </w:rPr>
        <w:t>ore 10:00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, </w:t>
      </w:r>
      <w:r w:rsidRPr="00B454B6">
        <w:rPr>
          <w:rFonts w:ascii="Arial" w:hAnsi="Arial" w:cs="Arial"/>
          <w:b/>
          <w:bCs/>
          <w:color w:val="002060"/>
          <w:sz w:val="22"/>
          <w:szCs w:val="22"/>
        </w:rPr>
        <w:t>“Pala 3”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, via Lago di Misurina di </w:t>
      </w:r>
      <w:r w:rsidRPr="00B454B6">
        <w:rPr>
          <w:rFonts w:ascii="Arial" w:hAnsi="Arial" w:cs="Arial"/>
          <w:b/>
          <w:bCs/>
          <w:color w:val="002060"/>
          <w:sz w:val="22"/>
          <w:szCs w:val="22"/>
        </w:rPr>
        <w:t>PESARO</w:t>
      </w:r>
      <w:r w:rsidRPr="00B454B6">
        <w:rPr>
          <w:rFonts w:ascii="Arial" w:hAnsi="Arial" w:cs="Arial"/>
          <w:color w:val="002060"/>
          <w:sz w:val="22"/>
          <w:szCs w:val="22"/>
        </w:rPr>
        <w:t>.</w:t>
      </w:r>
    </w:p>
    <w:p w14:paraId="50651B14" w14:textId="77777777" w:rsidR="00EB7681" w:rsidRPr="00B454B6" w:rsidRDefault="00EB7681" w:rsidP="00EB768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1CCBDAF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VARIAZIONI AL PROGRAMMA GARE</w:t>
      </w:r>
    </w:p>
    <w:p w14:paraId="3695C03C" w14:textId="77777777" w:rsidR="00EB7681" w:rsidRPr="00B454B6" w:rsidRDefault="00EB7681" w:rsidP="00EB7681">
      <w:pPr>
        <w:pStyle w:val="breakline"/>
        <w:rPr>
          <w:color w:val="002060"/>
        </w:rPr>
      </w:pPr>
    </w:p>
    <w:p w14:paraId="29FC9996" w14:textId="77777777" w:rsidR="00EB7681" w:rsidRPr="00B454B6" w:rsidRDefault="00EB7681" w:rsidP="00EB7681">
      <w:pPr>
        <w:pStyle w:val="breakline"/>
        <w:rPr>
          <w:color w:val="002060"/>
        </w:rPr>
      </w:pPr>
    </w:p>
    <w:p w14:paraId="5A9CD686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2A9282C2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B40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AF0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48F5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CD68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AB0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1E4A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50E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1C2F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5331D48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F2950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0BDE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2FB19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B454B6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CB4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ED49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5E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29C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55F9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14F71552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5F9AD2C" w14:textId="77777777" w:rsidR="00EB7681" w:rsidRPr="00B454B6" w:rsidRDefault="00EB7681" w:rsidP="00EB7681">
      <w:pPr>
        <w:pStyle w:val="breakline"/>
        <w:rPr>
          <w:color w:val="002060"/>
        </w:rPr>
      </w:pPr>
    </w:p>
    <w:p w14:paraId="36756EA4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2E89F0F3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548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0CB4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34AA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6C5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1BA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90A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B4EF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EE7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55C2D83C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D7550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A728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7CD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B32D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276E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13/02/2022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4BA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7062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74A85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2EEE62D2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A51D0C8" w14:textId="77777777" w:rsidR="00EB7681" w:rsidRPr="00B454B6" w:rsidRDefault="00EB7681" w:rsidP="00EB7681">
      <w:pPr>
        <w:pStyle w:val="breakline"/>
        <w:rPr>
          <w:color w:val="002060"/>
        </w:rPr>
      </w:pPr>
    </w:p>
    <w:p w14:paraId="7FC34EDC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387F8877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555B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5463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4AF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7DB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2DE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6DD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651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AA0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B9EFC41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3005F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E6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9F2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5D1A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93954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13/02/2022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2BC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319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1B38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6D3FF2F9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49591E7C" w14:textId="77777777" w:rsidR="00EB7681" w:rsidRPr="00B454B6" w:rsidRDefault="00EB7681" w:rsidP="00EB7681">
      <w:pPr>
        <w:pStyle w:val="breakline"/>
        <w:rPr>
          <w:color w:val="002060"/>
        </w:rPr>
      </w:pPr>
    </w:p>
    <w:p w14:paraId="7AF367C4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66E0B98B" w14:textId="77777777" w:rsidR="00EB7681" w:rsidRPr="00B454B6" w:rsidRDefault="00EB7681" w:rsidP="00EB7681">
      <w:pPr>
        <w:pStyle w:val="breakline"/>
        <w:rPr>
          <w:color w:val="002060"/>
        </w:rPr>
      </w:pPr>
    </w:p>
    <w:p w14:paraId="563B06B3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lastRenderedPageBreak/>
        <w:t>RISULTATI UFFICIALI GARE DEL 06/02/2022</w:t>
      </w:r>
    </w:p>
    <w:p w14:paraId="3310959C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0E4C5CB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7681" w:rsidRPr="00B454B6" w14:paraId="1D9DA966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62C9814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4BBFD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G - 1 Giornata - A</w:t>
                  </w:r>
                </w:p>
              </w:tc>
            </w:tr>
            <w:tr w:rsidR="00EB7681" w:rsidRPr="00B454B6" w14:paraId="484D7D11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2EF7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9648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B454B6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3312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1FE1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3E5116C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3BE4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CALDAROLA G.N.C.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89AF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DCD6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D899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79832C11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A175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EBD9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C719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FAED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5341D4B4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E90B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05/02/2022</w:t>
                  </w:r>
                </w:p>
              </w:tc>
            </w:tr>
          </w:tbl>
          <w:p w14:paraId="1F89E7A4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6F36AF40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847C9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SA - 1 Giornata - A</w:t>
                  </w:r>
                </w:p>
              </w:tc>
            </w:tr>
            <w:tr w:rsidR="00EB7681" w:rsidRPr="00B454B6" w14:paraId="43DF48A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E242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E00C1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BULDOG T.N.T. LUCREZIA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FA70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3 - 10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6C8B9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93E001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4357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50D6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- AMICI DEL </w:t>
                  </w:r>
                  <w:proofErr w:type="spellStart"/>
                  <w:r w:rsidRPr="00B454B6">
                    <w:rPr>
                      <w:color w:val="002060"/>
                    </w:rPr>
                    <w:t>CENTROSOCIOsq.B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FC7B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8 - 4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E74A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6A962887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478662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0180FFED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9E02DE1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4A80F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SB - 1 Giornata - A</w:t>
                  </w:r>
                </w:p>
              </w:tc>
            </w:tr>
            <w:tr w:rsidR="00EB7681" w:rsidRPr="00B454B6" w14:paraId="57B506CB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CCFD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DCF9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A2541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1981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CCC993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2826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2398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6F1F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EB5A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FBD44D0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EDE5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4D07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SANGIUSTESE M.G.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EB18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EA1A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02D7D66D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5A6A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08/02/2022</w:t>
                  </w:r>
                </w:p>
              </w:tc>
            </w:tr>
          </w:tbl>
          <w:p w14:paraId="2D49C115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CE6E18B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50675F0C" w14:textId="77777777" w:rsidR="00EB7681" w:rsidRPr="00B454B6" w:rsidRDefault="00EB7681" w:rsidP="00EB7681">
      <w:pPr>
        <w:pStyle w:val="breakline"/>
        <w:rPr>
          <w:color w:val="002060"/>
        </w:rPr>
      </w:pPr>
    </w:p>
    <w:p w14:paraId="28B6349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710C478A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7F216C4B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5/ 2/2022 </w:t>
      </w:r>
    </w:p>
    <w:p w14:paraId="4044807E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1F02365F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32EC90C3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387A4FCC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5A4B09A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1F7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IELO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410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25E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DFC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472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7A17E833" w14:textId="77777777" w:rsidR="00EB7681" w:rsidRPr="00B454B6" w:rsidRDefault="00EB7681" w:rsidP="00EB7681">
      <w:pPr>
        <w:pStyle w:val="breakline"/>
        <w:rPr>
          <w:color w:val="002060"/>
        </w:rPr>
      </w:pPr>
    </w:p>
    <w:p w14:paraId="0233DEB9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1AF40BCB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F752126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B857456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79CCF6A8" w14:textId="77777777" w:rsidR="00EB7681" w:rsidRPr="00B454B6" w:rsidRDefault="00EB7681" w:rsidP="00EB7681">
      <w:pPr>
        <w:pStyle w:val="breakline"/>
        <w:rPr>
          <w:color w:val="002060"/>
        </w:rPr>
      </w:pPr>
    </w:p>
    <w:p w14:paraId="471F8F21" w14:textId="77777777" w:rsidR="00EB7681" w:rsidRPr="00B454B6" w:rsidRDefault="00EB7681" w:rsidP="00EB7681">
      <w:pPr>
        <w:pStyle w:val="breakline"/>
        <w:rPr>
          <w:color w:val="002060"/>
        </w:rPr>
      </w:pPr>
    </w:p>
    <w:p w14:paraId="20C2C7D2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13E42AC5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88D2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883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2E2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39E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815F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4DC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06C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0C4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4B9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08D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42F68F48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902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C2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EC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93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06D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A5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BA7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26B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71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99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EA627C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A7C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69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05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994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A0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E8E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19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901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3F5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61A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91006B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CA4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C1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BCF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A1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97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2E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5FC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840A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9E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72F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AFDAA3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53CC" w14:textId="77777777" w:rsidR="00EB7681" w:rsidRPr="00290F17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290F17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1B7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CE6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99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4055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ED9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91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B4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CAA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7EA8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06674A9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5F7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C8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CC4B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834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337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25F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C2A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C721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BC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DD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5443FE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568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G.S. AUDAX 1970 </w:t>
            </w:r>
            <w:proofErr w:type="gramStart"/>
            <w:r w:rsidRPr="00B454B6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53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FF3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F0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7F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C7E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021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F50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36C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54B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4653928C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F29EFB6" w14:textId="77777777" w:rsidR="00EB7681" w:rsidRPr="00B454B6" w:rsidRDefault="00EB7681" w:rsidP="00EB7681">
      <w:pPr>
        <w:pStyle w:val="breakline"/>
        <w:rPr>
          <w:color w:val="002060"/>
        </w:rPr>
      </w:pPr>
    </w:p>
    <w:p w14:paraId="56DDCD57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078D4463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B739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E8B2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1C9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1E87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9AC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F04A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9F1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A9F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77B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4D71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31F9850C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3D11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8A5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D26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25C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FBA1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841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17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B61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439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4E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3FEC69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F99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2D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87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EE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902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A03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A15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8E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D0D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80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6CE376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4094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E45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7A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35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A3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BB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E7F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31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E4B5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8C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F976F6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0D6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485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616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CC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C47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04E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E1A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3B11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E4D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02CE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3B151E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F2A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EAC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E2A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C12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6F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6D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5C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312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6B6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3A0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732E7D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FDE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B454B6">
              <w:rPr>
                <w:color w:val="002060"/>
              </w:rPr>
              <w:t>sq.B</w:t>
            </w:r>
            <w:proofErr w:type="spellEnd"/>
            <w:proofErr w:type="gramEnd"/>
            <w:r w:rsidRPr="00B454B6">
              <w:rPr>
                <w:color w:val="002060"/>
              </w:rPr>
              <w:t xml:space="preserve"> AMICI DEL </w:t>
            </w:r>
            <w:proofErr w:type="spellStart"/>
            <w:r w:rsidRPr="00B454B6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66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FFA1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902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81F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F9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636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0871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15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A2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16F581DF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383FC29" w14:textId="77777777" w:rsidR="00EB7681" w:rsidRPr="00B454B6" w:rsidRDefault="00EB7681" w:rsidP="00EB7681">
      <w:pPr>
        <w:pStyle w:val="breakline"/>
        <w:rPr>
          <w:color w:val="002060"/>
        </w:rPr>
      </w:pPr>
    </w:p>
    <w:p w14:paraId="596D9AEB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6E9AB10D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D040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9ED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7D1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EDE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E8D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75F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7A3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88F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392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4BF4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536788C6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72AA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DD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01D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713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3D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8CD5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ED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78D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FAED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52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AADEAA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6FA8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51A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CFE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E0A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B44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12E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EAB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4E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1EF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A2E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10B41A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0FFC1" w14:textId="77777777" w:rsidR="00EB7681" w:rsidRPr="00290F17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290F17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9A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D4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49FB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58E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171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6B0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319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C3A6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8D1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256AA7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360F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AD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E9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A2E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26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62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30A1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E3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DE6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BA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145A659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419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DC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64D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AB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A7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95F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4C17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4F5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597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35D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F49483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6A0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lastRenderedPageBreak/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EF27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D4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CBE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7B6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C5E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30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66B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C6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34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7964E15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2E269623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195A7F2E" w14:textId="77777777" w:rsidR="00EB7681" w:rsidRDefault="00EB7681" w:rsidP="00EB7681">
      <w:pPr>
        <w:pStyle w:val="breakline"/>
        <w:rPr>
          <w:color w:val="002060"/>
        </w:rPr>
      </w:pPr>
    </w:p>
    <w:p w14:paraId="3FCDBF9C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0"/>
        <w:gridCol w:w="385"/>
        <w:gridCol w:w="898"/>
        <w:gridCol w:w="1183"/>
        <w:gridCol w:w="1550"/>
        <w:gridCol w:w="1550"/>
      </w:tblGrid>
      <w:tr w:rsidR="00EB7681" w:rsidRPr="00BC0B23" w14:paraId="28E96C22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8A7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5D1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5DF8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C13A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EBE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990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149D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59E610E1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175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26E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3D5B2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DCB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242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8FDE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6BE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MADRE TERESA DI CALCUTTA</w:t>
            </w:r>
          </w:p>
        </w:tc>
      </w:tr>
      <w:tr w:rsidR="00EB7681" w:rsidRPr="00BC0B23" w14:paraId="0551C63E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60E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AUDAX 1970 </w:t>
            </w:r>
            <w:proofErr w:type="gramStart"/>
            <w:r w:rsidRPr="00BC0B23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C5D9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B50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1F1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F23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A0D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00E4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ANTONIO ROSMINI 22/B</w:t>
            </w:r>
          </w:p>
        </w:tc>
      </w:tr>
      <w:tr w:rsidR="00EB7681" w:rsidRPr="00BC0B23" w14:paraId="20837A06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EE5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A9A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CALDAROLA G.N.C.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EAB7C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58DE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10F2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8B1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590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STR.DEL BURELLO LOC.VAL NEVOLA</w:t>
            </w:r>
          </w:p>
        </w:tc>
      </w:tr>
    </w:tbl>
    <w:p w14:paraId="6EED0428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15C5536B" w14:textId="77777777" w:rsidR="00EB7681" w:rsidRPr="00BC0B23" w:rsidRDefault="00EB7681" w:rsidP="00EB7681">
      <w:pPr>
        <w:pStyle w:val="breakline"/>
        <w:rPr>
          <w:color w:val="002060"/>
        </w:rPr>
      </w:pPr>
    </w:p>
    <w:p w14:paraId="4E1DDE1A" w14:textId="77777777" w:rsidR="00EB7681" w:rsidRPr="00BC0B23" w:rsidRDefault="00EB7681" w:rsidP="00EB7681">
      <w:pPr>
        <w:pStyle w:val="breakline"/>
        <w:rPr>
          <w:color w:val="002060"/>
        </w:rPr>
      </w:pPr>
    </w:p>
    <w:p w14:paraId="6ADE680E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07"/>
        <w:gridCol w:w="385"/>
        <w:gridCol w:w="898"/>
        <w:gridCol w:w="1176"/>
        <w:gridCol w:w="1556"/>
        <w:gridCol w:w="1546"/>
      </w:tblGrid>
      <w:tr w:rsidR="00EB7681" w:rsidRPr="00BC0B23" w14:paraId="1FA748FE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ACE6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463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B57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C8B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9BB3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29A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1BD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47074188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FBD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BULDOG T.N.T. LUCREZIA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FA9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553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D11D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150A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5472 CAMPO SCOPERTO C5 LUCREZIA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B6D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469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MIA MARTINI</w:t>
            </w:r>
          </w:p>
        </w:tc>
      </w:tr>
      <w:tr w:rsidR="00EB7681" w:rsidRPr="00BC0B23" w14:paraId="720E1A3F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C6D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AMICI DEL </w:t>
            </w:r>
            <w:proofErr w:type="spellStart"/>
            <w:r w:rsidRPr="00BC0B23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D89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E2DB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9BD8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8E4C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5445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35A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2A9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AMATO</w:t>
            </w:r>
          </w:p>
        </w:tc>
      </w:tr>
      <w:tr w:rsidR="00EB7681" w:rsidRPr="00BC0B23" w14:paraId="63D706FC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1E2B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5BD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8339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E5D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610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758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AA8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DEI LECCI-TAVERNELLE</w:t>
            </w:r>
          </w:p>
        </w:tc>
      </w:tr>
    </w:tbl>
    <w:p w14:paraId="4B33DABF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1F5BB797" w14:textId="77777777" w:rsidR="00EB7681" w:rsidRPr="00BC0B23" w:rsidRDefault="00EB7681" w:rsidP="00EB7681">
      <w:pPr>
        <w:pStyle w:val="breakline"/>
        <w:rPr>
          <w:color w:val="002060"/>
        </w:rPr>
      </w:pPr>
    </w:p>
    <w:p w14:paraId="1C9EEC68" w14:textId="77777777" w:rsidR="00EB7681" w:rsidRPr="00BC0B23" w:rsidRDefault="00EB7681" w:rsidP="00EB7681">
      <w:pPr>
        <w:pStyle w:val="breakline"/>
        <w:rPr>
          <w:color w:val="002060"/>
        </w:rPr>
      </w:pPr>
    </w:p>
    <w:p w14:paraId="17E00F60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2"/>
        <w:gridCol w:w="385"/>
        <w:gridCol w:w="898"/>
        <w:gridCol w:w="1178"/>
        <w:gridCol w:w="1550"/>
        <w:gridCol w:w="1550"/>
      </w:tblGrid>
      <w:tr w:rsidR="00EB7681" w:rsidRPr="00BC0B23" w14:paraId="27EB51CA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A953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3EE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D314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7BA6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6939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404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FE5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738C33F6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6C9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BORGO ROSSELLI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2EF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22CC6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4B2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B28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6E4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C0E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MARSALA</w:t>
            </w:r>
          </w:p>
        </w:tc>
      </w:tr>
      <w:tr w:rsidR="00EB7681" w:rsidRPr="00BC0B23" w14:paraId="458C011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6BD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SANGIUSTESE M.G.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FDA2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16CE7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A61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0C2B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5251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A21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 SAN GIUSTO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497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VIALE GIUSTOZZI</w:t>
            </w:r>
          </w:p>
        </w:tc>
      </w:tr>
      <w:tr w:rsidR="00EB7681" w:rsidRPr="00BC0B23" w14:paraId="393264B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2066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6DD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27AB8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D0F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F71C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C448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684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FRATELLI CERVI</w:t>
            </w:r>
          </w:p>
        </w:tc>
      </w:tr>
    </w:tbl>
    <w:p w14:paraId="5D4DEDC2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480923AD" w14:textId="33B9DB81" w:rsidR="009F3FC6" w:rsidRDefault="009F3FC6" w:rsidP="009D0C38">
      <w:pPr>
        <w:pStyle w:val="LndNormale1"/>
        <w:rPr>
          <w:color w:val="002060"/>
          <w:szCs w:val="22"/>
        </w:rPr>
      </w:pPr>
    </w:p>
    <w:p w14:paraId="37D40C44" w14:textId="77777777" w:rsidR="00FF6668" w:rsidRDefault="00FF6668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3F25A872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C9167C">
        <w:rPr>
          <w:rFonts w:ascii="Arial" w:hAnsi="Arial" w:cs="Arial"/>
          <w:b/>
          <w:bCs/>
          <w:color w:val="002060"/>
        </w:rPr>
        <w:t>21</w:t>
      </w:r>
      <w:r>
        <w:rPr>
          <w:rFonts w:ascii="Arial" w:hAnsi="Arial" w:cs="Arial"/>
          <w:b/>
          <w:bCs/>
          <w:color w:val="002060"/>
        </w:rPr>
        <w:t xml:space="preserve"> febbraio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lastRenderedPageBreak/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</w:t>
      </w:r>
      <w:proofErr w:type="spellStart"/>
      <w:r w:rsidRPr="00F76ACB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F76ACB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4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2195F87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41F6F">
        <w:rPr>
          <w:b/>
          <w:color w:val="002060"/>
          <w:u w:val="single"/>
        </w:rPr>
        <w:t>0</w:t>
      </w:r>
      <w:r w:rsidR="00C9167C">
        <w:rPr>
          <w:b/>
          <w:color w:val="002060"/>
          <w:u w:val="single"/>
        </w:rPr>
        <w:t>9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53E46" w14:textId="77777777" w:rsidR="00553F75" w:rsidRDefault="00553F75">
      <w:r>
        <w:separator/>
      </w:r>
    </w:p>
  </w:endnote>
  <w:endnote w:type="continuationSeparator" w:id="0">
    <w:p w14:paraId="4B8A9A47" w14:textId="77777777" w:rsidR="00553F75" w:rsidRDefault="00553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2BDD85AD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A79CA">
      <w:rPr>
        <w:rStyle w:val="Numeropagina"/>
        <w:rFonts w:ascii="Arial" w:hAnsi="Arial" w:cs="Arial"/>
        <w:color w:val="002060"/>
      </w:rPr>
      <w:t>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E3ED6" w14:textId="77777777" w:rsidR="00553F75" w:rsidRDefault="00553F75">
      <w:r>
        <w:separator/>
      </w:r>
    </w:p>
  </w:footnote>
  <w:footnote w:type="continuationSeparator" w:id="0">
    <w:p w14:paraId="2F1719DC" w14:textId="77777777" w:rsidR="00553F75" w:rsidRDefault="00553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yperlink" Target="mailto:c5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18</Pages>
  <Words>5452</Words>
  <Characters>31080</Characters>
  <Application>Microsoft Office Word</Application>
  <DocSecurity>0</DocSecurity>
  <Lines>259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36460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2022-01-29T09:43:00Z</cp:lastPrinted>
  <dcterms:created xsi:type="dcterms:W3CDTF">2022-02-09T19:21:00Z</dcterms:created>
  <dcterms:modified xsi:type="dcterms:W3CDTF">2022-02-09T19:21:00Z</dcterms:modified>
</cp:coreProperties>
</file>