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FC21778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E60C3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A74CA4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A74CA4">
              <w:rPr>
                <w:rFonts w:ascii="Arial" w:hAnsi="Arial" w:cs="Arial"/>
                <w:color w:val="002060"/>
                <w:sz w:val="40"/>
                <w:szCs w:val="40"/>
              </w:rPr>
              <w:t>14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5BEE7C6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F49B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75ACB85A" w:rsidR="00AC19D9" w:rsidRPr="002419EA" w:rsidRDefault="00B4273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F49B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64F014FC" w:rsidR="00AC19D9" w:rsidRPr="002419EA" w:rsidRDefault="00B4273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F49B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0B9814AC" w:rsidR="00AC19D9" w:rsidRPr="002419EA" w:rsidRDefault="00B4273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F49B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78867637" w:rsidR="00AC19D9" w:rsidRPr="002419EA" w:rsidRDefault="00B4273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F49B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4F43F772" w14:textId="77777777" w:rsidR="00CB7D2D" w:rsidRPr="006534BB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Default="003A02EB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Default="009F3802" w:rsidP="009D0C38">
      <w:pPr>
        <w:pStyle w:val="LndNormale1"/>
        <w:rPr>
          <w:color w:val="002060"/>
          <w:szCs w:val="22"/>
        </w:rPr>
      </w:pPr>
    </w:p>
    <w:p w14:paraId="74011CA1" w14:textId="4A32A9B8" w:rsidR="009F3802" w:rsidRPr="00BB1DCE" w:rsidRDefault="009F3802" w:rsidP="009F3802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 xml:space="preserve">MODALITA’ DI RECUPERO </w:t>
      </w:r>
      <w:r>
        <w:rPr>
          <w:rStyle w:val="s1"/>
          <w:rFonts w:ascii="Arial" w:hAnsi="Arial" w:cs="Arial"/>
          <w:b/>
          <w:bCs/>
          <w:color w:val="002060"/>
        </w:rPr>
        <w:t>GARE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</w:rPr>
        <w:t>RINVIATE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CAUSA COVID-19</w:t>
      </w:r>
    </w:p>
    <w:p w14:paraId="69B44772" w14:textId="77777777" w:rsidR="009F3802" w:rsidRPr="00BB1DCE" w:rsidRDefault="009F3802" w:rsidP="009F3802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603BDFAF" w14:textId="0509496A" w:rsidR="009F3802" w:rsidRDefault="009F3802" w:rsidP="00377BF6">
      <w:pPr>
        <w:pStyle w:val="p1"/>
        <w:jc w:val="both"/>
        <w:rPr>
          <w:color w:val="002060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Le gare dei Campionati Regionali di Calcio a Cinque rinviate causa Covid-19, saranno 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>programmate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in </w:t>
      </w:r>
      <w:r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data infrasettimanale</w:t>
      </w:r>
      <w:r w:rsidR="002E579F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trascorse due giornate </w:t>
      </w:r>
      <w:r w:rsidR="00377BF6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regolarmente disputate</w:t>
      </w:r>
      <w:r w:rsidR="003E5428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3E5428" w:rsidRPr="003E5428">
        <w:rPr>
          <w:rStyle w:val="s1"/>
          <w:rFonts w:ascii="Arial" w:hAnsi="Arial" w:cs="Arial"/>
          <w:color w:val="002060"/>
          <w:sz w:val="22"/>
          <w:szCs w:val="22"/>
        </w:rPr>
        <w:t>(compreso eventuale turno di riposo)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 xml:space="preserve"> da parte della società richiedente il rinvio.</w:t>
      </w:r>
    </w:p>
    <w:p w14:paraId="10D53AB3" w14:textId="77777777" w:rsidR="00CB7D2D" w:rsidRPr="00CB7D2D" w:rsidRDefault="00CB7D2D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Pr="00CB7D2D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0DDD264E" w14:textId="77777777" w:rsidR="00AF5B80" w:rsidRPr="00507AFF" w:rsidRDefault="00AF5B80" w:rsidP="00AF5B80">
      <w:pPr>
        <w:pStyle w:val="breakline"/>
        <w:rPr>
          <w:color w:val="002060"/>
        </w:rPr>
      </w:pPr>
    </w:p>
    <w:p w14:paraId="28DBF2B1" w14:textId="77777777" w:rsidR="00EB7681" w:rsidRPr="00B454B6" w:rsidRDefault="00EB7681" w:rsidP="00EB7681">
      <w:pPr>
        <w:pStyle w:val="breakline"/>
        <w:rPr>
          <w:color w:val="002060"/>
        </w:rPr>
      </w:pPr>
    </w:p>
    <w:p w14:paraId="49472F9C" w14:textId="77777777" w:rsidR="00A74CA4" w:rsidRDefault="00A74CA4" w:rsidP="003216AA">
      <w:pPr>
        <w:pStyle w:val="titoloprinc0"/>
        <w:rPr>
          <w:color w:val="002060"/>
        </w:rPr>
      </w:pPr>
      <w:r>
        <w:rPr>
          <w:color w:val="002060"/>
        </w:rPr>
        <w:t xml:space="preserve">PROGRAMMAZIONE RECUPERI </w:t>
      </w:r>
      <w:r w:rsidR="003216AA" w:rsidRPr="00D66908">
        <w:rPr>
          <w:color w:val="002060"/>
        </w:rPr>
        <w:t xml:space="preserve">GARE </w:t>
      </w:r>
      <w:r>
        <w:rPr>
          <w:color w:val="002060"/>
        </w:rPr>
        <w:t>RINVIATE</w:t>
      </w:r>
    </w:p>
    <w:p w14:paraId="13411B6D" w14:textId="5C768132" w:rsidR="003216AA" w:rsidRPr="00D66908" w:rsidRDefault="003216AA" w:rsidP="003216AA">
      <w:pPr>
        <w:pStyle w:val="titoloprinc0"/>
        <w:rPr>
          <w:color w:val="002060"/>
        </w:rPr>
      </w:pPr>
      <w:r w:rsidRPr="00D66908">
        <w:rPr>
          <w:color w:val="002060"/>
        </w:rPr>
        <w:t>CAUSA COVID-19</w:t>
      </w:r>
    </w:p>
    <w:p w14:paraId="43C5D168" w14:textId="32E54186" w:rsidR="003216AA" w:rsidRDefault="003216AA" w:rsidP="003216AA">
      <w:pPr>
        <w:pStyle w:val="breakline"/>
        <w:rPr>
          <w:color w:val="002060"/>
        </w:rPr>
      </w:pPr>
    </w:p>
    <w:p w14:paraId="3EE3B1AC" w14:textId="77777777" w:rsidR="00275F12" w:rsidRPr="00203E3D" w:rsidRDefault="00275F12" w:rsidP="00275F12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03E3D">
        <w:rPr>
          <w:color w:val="002060"/>
        </w:rPr>
        <w:t>CALCIO A CINQUE SERIE C1</w:t>
      </w:r>
    </w:p>
    <w:p w14:paraId="655ED171" w14:textId="77777777" w:rsidR="00275F12" w:rsidRPr="00203E3D" w:rsidRDefault="00275F12" w:rsidP="00275F12">
      <w:pPr>
        <w:pStyle w:val="sottotitolocampionato10"/>
        <w:rPr>
          <w:color w:val="002060"/>
        </w:rPr>
      </w:pPr>
      <w:r w:rsidRPr="00203E3D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599"/>
        <w:gridCol w:w="2498"/>
      </w:tblGrid>
      <w:tr w:rsidR="00275F12" w:rsidRPr="00203E3D" w14:paraId="72E4D276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5BC43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1281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 xml:space="preserve">N° </w:t>
            </w:r>
            <w:proofErr w:type="spellStart"/>
            <w:r w:rsidRPr="00203E3D">
              <w:rPr>
                <w:color w:val="002060"/>
              </w:rPr>
              <w:t>Gior</w:t>
            </w:r>
            <w:proofErr w:type="spellEnd"/>
            <w:r w:rsidRPr="00203E3D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6D998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695C2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BD86A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 xml:space="preserve">Data </w:t>
            </w:r>
            <w:proofErr w:type="spellStart"/>
            <w:r w:rsidRPr="00203E3D">
              <w:rPr>
                <w:color w:val="002060"/>
              </w:rPr>
              <w:t>Orig</w:t>
            </w:r>
            <w:proofErr w:type="spellEnd"/>
            <w:r w:rsidRPr="00203E3D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A4967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 xml:space="preserve">Ora </w:t>
            </w:r>
            <w:proofErr w:type="spellStart"/>
            <w:r w:rsidRPr="00203E3D">
              <w:rPr>
                <w:color w:val="002060"/>
              </w:rPr>
              <w:t>Var</w:t>
            </w:r>
            <w:proofErr w:type="spellEnd"/>
            <w:r w:rsidRPr="00203E3D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EC7A9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E9708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Impianto</w:t>
            </w:r>
          </w:p>
        </w:tc>
      </w:tr>
      <w:tr w:rsidR="00275F12" w:rsidRPr="00203E3D" w14:paraId="4B402782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B00C9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21/02/2022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A0C0A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CC07D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C.U.S. MACERATA CALCIO A5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1419E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REAL SAN 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F2BCF" w14:textId="77777777" w:rsidR="00275F12" w:rsidRPr="00203E3D" w:rsidRDefault="00275F12" w:rsidP="00CF4AB6">
            <w:pPr>
              <w:pStyle w:val="rowtabella0"/>
              <w:rPr>
                <w:color w:val="002060"/>
              </w:rPr>
            </w:pPr>
            <w:r w:rsidRPr="00203E3D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05CC4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3D0BA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B3D6B" w14:textId="77777777" w:rsidR="00275F12" w:rsidRPr="00203E3D" w:rsidRDefault="00275F12" w:rsidP="00CF4AB6">
            <w:pPr>
              <w:pStyle w:val="rowtabella0"/>
              <w:rPr>
                <w:color w:val="002060"/>
              </w:rPr>
            </w:pPr>
            <w:r w:rsidRPr="00203E3D">
              <w:rPr>
                <w:color w:val="002060"/>
                <w:highlight w:val="yellow"/>
              </w:rPr>
              <w:t>IMPIANTO C5 "SAN LIBERATO" MONTECASSIANO LOC. SAN LIBERATO</w:t>
            </w:r>
          </w:p>
        </w:tc>
      </w:tr>
      <w:tr w:rsidR="00275F12" w:rsidRPr="00203E3D" w14:paraId="6116BCD3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886F5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23/02/2022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E51F3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AB550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OLYMPIA FANO C5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A9654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NUOVA JUVENTINA FFC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5ED4F" w14:textId="77777777" w:rsidR="00275F12" w:rsidRPr="00203E3D" w:rsidRDefault="00275F12" w:rsidP="00CF4AB6">
            <w:pPr>
              <w:pStyle w:val="rowtabella0"/>
              <w:rPr>
                <w:color w:val="002060"/>
              </w:rPr>
            </w:pPr>
            <w:r w:rsidRPr="00203E3D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DAC8B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116DB" w14:textId="77777777" w:rsidR="00275F12" w:rsidRPr="00203E3D" w:rsidRDefault="00275F12" w:rsidP="00CF4AB6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06988A" w14:textId="77777777" w:rsidR="00275F12" w:rsidRPr="00203E3D" w:rsidRDefault="00275F12" w:rsidP="00CF4AB6">
            <w:pPr>
              <w:pStyle w:val="rowtabella0"/>
              <w:rPr>
                <w:color w:val="002060"/>
              </w:rPr>
            </w:pPr>
          </w:p>
        </w:tc>
      </w:tr>
    </w:tbl>
    <w:p w14:paraId="4056CA90" w14:textId="77777777" w:rsidR="00275F12" w:rsidRPr="00203E3D" w:rsidRDefault="00275F12" w:rsidP="00275F12">
      <w:pPr>
        <w:pStyle w:val="breakline"/>
        <w:rPr>
          <w:rFonts w:eastAsiaTheme="minorEastAsia"/>
          <w:color w:val="002060"/>
        </w:rPr>
      </w:pPr>
    </w:p>
    <w:p w14:paraId="5CA5BCF8" w14:textId="77777777" w:rsidR="00275F12" w:rsidRPr="00203E3D" w:rsidRDefault="00275F12" w:rsidP="00275F12">
      <w:pPr>
        <w:pStyle w:val="breakline"/>
        <w:rPr>
          <w:color w:val="002060"/>
        </w:rPr>
      </w:pPr>
    </w:p>
    <w:p w14:paraId="5D4F5AF2" w14:textId="77777777" w:rsidR="00275F12" w:rsidRPr="00203E3D" w:rsidRDefault="00275F12" w:rsidP="00275F12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03E3D">
        <w:rPr>
          <w:color w:val="002060"/>
        </w:rPr>
        <w:t>CALCIO A CINQUE SERIE C2</w:t>
      </w:r>
    </w:p>
    <w:p w14:paraId="14A6E484" w14:textId="77777777" w:rsidR="00275F12" w:rsidRPr="00203E3D" w:rsidRDefault="00275F12" w:rsidP="00275F12">
      <w:pPr>
        <w:pStyle w:val="sottotitolocampionato10"/>
        <w:rPr>
          <w:color w:val="002060"/>
        </w:rPr>
      </w:pPr>
      <w:r w:rsidRPr="00203E3D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599"/>
        <w:gridCol w:w="2498"/>
      </w:tblGrid>
      <w:tr w:rsidR="00275F12" w:rsidRPr="00203E3D" w14:paraId="34DA9934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95D4A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CC8B5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 xml:space="preserve">N° </w:t>
            </w:r>
            <w:proofErr w:type="spellStart"/>
            <w:r w:rsidRPr="00203E3D">
              <w:rPr>
                <w:color w:val="002060"/>
              </w:rPr>
              <w:t>Gior</w:t>
            </w:r>
            <w:proofErr w:type="spellEnd"/>
            <w:r w:rsidRPr="00203E3D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CA604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9AE44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F0CC4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 xml:space="preserve">Data </w:t>
            </w:r>
            <w:proofErr w:type="spellStart"/>
            <w:r w:rsidRPr="00203E3D">
              <w:rPr>
                <w:color w:val="002060"/>
              </w:rPr>
              <w:t>Orig</w:t>
            </w:r>
            <w:proofErr w:type="spellEnd"/>
            <w:r w:rsidRPr="00203E3D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99F89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 xml:space="preserve">Ora </w:t>
            </w:r>
            <w:proofErr w:type="spellStart"/>
            <w:r w:rsidRPr="00203E3D">
              <w:rPr>
                <w:color w:val="002060"/>
              </w:rPr>
              <w:t>Var</w:t>
            </w:r>
            <w:proofErr w:type="spellEnd"/>
            <w:r w:rsidRPr="00203E3D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A0690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A9A34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Impianto</w:t>
            </w:r>
          </w:p>
        </w:tc>
      </w:tr>
      <w:tr w:rsidR="00275F12" w:rsidRPr="00203E3D" w14:paraId="0EF751AD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43157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23/02/2022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59B18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B9BF2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SANGIORGIO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A5D8B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REAL ANCARIA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3740B" w14:textId="77777777" w:rsidR="00275F12" w:rsidRPr="00203E3D" w:rsidRDefault="00275F12" w:rsidP="00CF4AB6">
            <w:pPr>
              <w:pStyle w:val="rowtabella0"/>
              <w:rPr>
                <w:color w:val="002060"/>
              </w:rPr>
            </w:pPr>
            <w:r w:rsidRPr="00203E3D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7759B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</w:rPr>
            </w:pPr>
            <w:r w:rsidRPr="00203E3D">
              <w:rPr>
                <w:color w:val="002060"/>
                <w:highlight w:val="yellow"/>
              </w:rPr>
              <w:t>21:15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78A36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DF75C" w14:textId="77777777" w:rsidR="00275F12" w:rsidRPr="00203E3D" w:rsidRDefault="00275F12" w:rsidP="00CF4AB6">
            <w:pPr>
              <w:rPr>
                <w:color w:val="002060"/>
              </w:rPr>
            </w:pPr>
          </w:p>
        </w:tc>
      </w:tr>
    </w:tbl>
    <w:p w14:paraId="410517BD" w14:textId="77777777" w:rsidR="00275F12" w:rsidRPr="00203E3D" w:rsidRDefault="00275F12" w:rsidP="00275F12">
      <w:pPr>
        <w:pStyle w:val="breakline"/>
        <w:rPr>
          <w:rFonts w:eastAsiaTheme="minorEastAsia"/>
          <w:color w:val="002060"/>
        </w:rPr>
      </w:pPr>
    </w:p>
    <w:p w14:paraId="7B6C88D8" w14:textId="77777777" w:rsidR="00275F12" w:rsidRPr="00203E3D" w:rsidRDefault="00275F12" w:rsidP="00275F12">
      <w:pPr>
        <w:pStyle w:val="breakline"/>
        <w:rPr>
          <w:color w:val="002060"/>
        </w:rPr>
      </w:pPr>
    </w:p>
    <w:p w14:paraId="0DCAC8D9" w14:textId="77777777" w:rsidR="00275F12" w:rsidRPr="00203E3D" w:rsidRDefault="00275F12" w:rsidP="00275F12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03E3D">
        <w:rPr>
          <w:color w:val="002060"/>
        </w:rPr>
        <w:t>UNDER 19 CALCIO A 5 REGIONALE</w:t>
      </w:r>
    </w:p>
    <w:p w14:paraId="730584BF" w14:textId="77777777" w:rsidR="00275F12" w:rsidRPr="00203E3D" w:rsidRDefault="00275F12" w:rsidP="00275F12">
      <w:pPr>
        <w:pStyle w:val="breakline"/>
        <w:rPr>
          <w:color w:val="002060"/>
        </w:rPr>
      </w:pPr>
    </w:p>
    <w:p w14:paraId="35C292D7" w14:textId="77777777" w:rsidR="00275F12" w:rsidRPr="00D66908" w:rsidRDefault="00275F12" w:rsidP="00275F12">
      <w:pPr>
        <w:pStyle w:val="sottotitolocampionato10"/>
        <w:rPr>
          <w:color w:val="002060"/>
        </w:rPr>
      </w:pPr>
      <w:r w:rsidRPr="00203E3D">
        <w:rPr>
          <w:color w:val="002060"/>
        </w:rPr>
        <w:t xml:space="preserve">GIRONE </w:t>
      </w:r>
      <w:r>
        <w:rPr>
          <w:color w:val="002060"/>
        </w:rPr>
        <w:t>A</w:t>
      </w:r>
    </w:p>
    <w:p w14:paraId="04881AE6" w14:textId="77777777" w:rsidR="00275F12" w:rsidRPr="00D66908" w:rsidRDefault="00275F12" w:rsidP="00275F12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D66908">
        <w:rPr>
          <w:rFonts w:cs="Arial"/>
          <w:color w:val="002060"/>
          <w:sz w:val="22"/>
          <w:szCs w:val="22"/>
        </w:rPr>
        <w:t xml:space="preserve">Preso atto della </w:t>
      </w:r>
      <w:r>
        <w:rPr>
          <w:rFonts w:cs="Arial"/>
          <w:color w:val="002060"/>
          <w:sz w:val="22"/>
          <w:szCs w:val="22"/>
        </w:rPr>
        <w:t>documentazione trasmessa in data 11/02/2022 comprovante</w:t>
      </w:r>
      <w:r w:rsidRPr="00D66908">
        <w:rPr>
          <w:rFonts w:cs="Arial"/>
          <w:color w:val="002060"/>
          <w:sz w:val="22"/>
          <w:szCs w:val="22"/>
        </w:rPr>
        <w:t xml:space="preserve"> casi di positività</w:t>
      </w:r>
      <w:r>
        <w:rPr>
          <w:rFonts w:cs="Arial"/>
          <w:color w:val="002060"/>
          <w:sz w:val="22"/>
          <w:szCs w:val="22"/>
        </w:rPr>
        <w:t xml:space="preserve"> dalla Società CITTA’ DI OSTRA,</w:t>
      </w:r>
      <w:r w:rsidRPr="00D66908">
        <w:rPr>
          <w:rFonts w:cs="Arial"/>
          <w:color w:val="002060"/>
          <w:sz w:val="22"/>
          <w:szCs w:val="22"/>
        </w:rPr>
        <w:t xml:space="preserve"> espletate le verifiche di rito, la </w:t>
      </w:r>
      <w:r>
        <w:rPr>
          <w:rFonts w:cs="Arial"/>
          <w:color w:val="002060"/>
          <w:sz w:val="22"/>
          <w:szCs w:val="22"/>
        </w:rPr>
        <w:t>predetta società, se da calendario non avesse dovuto riposare, avrebbe rinviato a data da destinarsi la gara prevista per la giornata in programma il 12 e 13 Febbraio 2022; pertanto, in virtù di quanto disposto dal C.R. Marche, non è possibile programmare il recupero della gara CITTA’ DI OSTRA – SPECIAL ONE SPORTING CLUB del 05/02/2022 rinviata causa Covid-19.</w:t>
      </w:r>
    </w:p>
    <w:p w14:paraId="747CA665" w14:textId="77777777" w:rsidR="00275F12" w:rsidRPr="00203E3D" w:rsidRDefault="00275F12" w:rsidP="00275F12">
      <w:pPr>
        <w:pStyle w:val="breakline"/>
        <w:rPr>
          <w:color w:val="002060"/>
        </w:rPr>
      </w:pPr>
    </w:p>
    <w:p w14:paraId="6D085D69" w14:textId="77777777" w:rsidR="00275F12" w:rsidRPr="00203E3D" w:rsidRDefault="00275F12" w:rsidP="00275F12">
      <w:pPr>
        <w:pStyle w:val="sottotitolocampionato10"/>
        <w:rPr>
          <w:color w:val="002060"/>
        </w:rPr>
      </w:pPr>
      <w:bookmarkStart w:id="6" w:name="_Hlk95738569"/>
      <w:r w:rsidRPr="00203E3D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599"/>
        <w:gridCol w:w="2498"/>
      </w:tblGrid>
      <w:tr w:rsidR="00275F12" w:rsidRPr="00203E3D" w14:paraId="7163C27F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bookmarkEnd w:id="6"/>
          <w:p w14:paraId="74F4748F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8960C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 xml:space="preserve">N° </w:t>
            </w:r>
            <w:proofErr w:type="spellStart"/>
            <w:r w:rsidRPr="00203E3D">
              <w:rPr>
                <w:color w:val="002060"/>
              </w:rPr>
              <w:t>Gior</w:t>
            </w:r>
            <w:proofErr w:type="spellEnd"/>
            <w:r w:rsidRPr="00203E3D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12D30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F7AAE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242F2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 xml:space="preserve">Data </w:t>
            </w:r>
            <w:proofErr w:type="spellStart"/>
            <w:r w:rsidRPr="00203E3D">
              <w:rPr>
                <w:color w:val="002060"/>
              </w:rPr>
              <w:t>Orig</w:t>
            </w:r>
            <w:proofErr w:type="spellEnd"/>
            <w:r w:rsidRPr="00203E3D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F20AC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 xml:space="preserve">Ora </w:t>
            </w:r>
            <w:proofErr w:type="spellStart"/>
            <w:r w:rsidRPr="00203E3D">
              <w:rPr>
                <w:color w:val="002060"/>
              </w:rPr>
              <w:t>Var</w:t>
            </w:r>
            <w:proofErr w:type="spellEnd"/>
            <w:r w:rsidRPr="00203E3D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B52965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1E965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Impianto</w:t>
            </w:r>
          </w:p>
        </w:tc>
      </w:tr>
      <w:tr w:rsidR="00275F12" w:rsidRPr="00203E3D" w14:paraId="1E59CF5B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97741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23/02/2022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0A87F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9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CC63B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FIGHT BULLS CORRIDONIA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DCB2E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CANTINE RIUNITE CSI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88664" w14:textId="77777777" w:rsidR="00275F12" w:rsidRPr="00203E3D" w:rsidRDefault="00275F12" w:rsidP="00CF4AB6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05</w:t>
            </w:r>
            <w:r w:rsidRPr="00203E3D">
              <w:rPr>
                <w:color w:val="002060"/>
              </w:rPr>
              <w:t>/</w:t>
            </w:r>
            <w:r>
              <w:rPr>
                <w:color w:val="002060"/>
              </w:rPr>
              <w:t>02</w:t>
            </w:r>
            <w:r w:rsidRPr="00203E3D">
              <w:rPr>
                <w:color w:val="002060"/>
              </w:rPr>
              <w:t>/202</w:t>
            </w:r>
            <w:r>
              <w:rPr>
                <w:color w:val="002060"/>
              </w:rPr>
              <w:t>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88CA2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</w:rPr>
            </w:pPr>
            <w:r w:rsidRPr="00203E3D">
              <w:rPr>
                <w:color w:val="002060"/>
                <w:highlight w:val="yellow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A808AE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1CF49" w14:textId="77777777" w:rsidR="00275F12" w:rsidRPr="00203E3D" w:rsidRDefault="00275F12" w:rsidP="00CF4AB6">
            <w:pPr>
              <w:rPr>
                <w:color w:val="002060"/>
              </w:rPr>
            </w:pPr>
          </w:p>
        </w:tc>
      </w:tr>
    </w:tbl>
    <w:p w14:paraId="7674937F" w14:textId="0D719A08" w:rsidR="00275F12" w:rsidRDefault="00275F12" w:rsidP="00275F12">
      <w:pPr>
        <w:pStyle w:val="breakline"/>
        <w:rPr>
          <w:rFonts w:eastAsiaTheme="minorEastAsia"/>
          <w:color w:val="002060"/>
        </w:rPr>
      </w:pPr>
    </w:p>
    <w:p w14:paraId="5A2EDB74" w14:textId="77777777" w:rsidR="00275F12" w:rsidRPr="00203E3D" w:rsidRDefault="00275F12" w:rsidP="00275F12">
      <w:pPr>
        <w:pStyle w:val="breakline"/>
        <w:rPr>
          <w:rFonts w:eastAsiaTheme="minorEastAsia"/>
          <w:color w:val="002060"/>
        </w:rPr>
      </w:pPr>
    </w:p>
    <w:p w14:paraId="714B6D3D" w14:textId="77777777" w:rsidR="00275F12" w:rsidRPr="00203E3D" w:rsidRDefault="00275F12" w:rsidP="00275F12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03E3D">
        <w:rPr>
          <w:color w:val="002060"/>
        </w:rPr>
        <w:t>UNDER 15 C5 REGIONALI MASCHILI</w:t>
      </w:r>
    </w:p>
    <w:p w14:paraId="307A7E31" w14:textId="77777777" w:rsidR="00275F12" w:rsidRPr="00203E3D" w:rsidRDefault="00275F12" w:rsidP="00275F12">
      <w:pPr>
        <w:pStyle w:val="breakline"/>
        <w:rPr>
          <w:color w:val="002060"/>
        </w:rPr>
      </w:pPr>
    </w:p>
    <w:p w14:paraId="6647E475" w14:textId="77777777" w:rsidR="00275F12" w:rsidRPr="00203E3D" w:rsidRDefault="00275F12" w:rsidP="00275F12">
      <w:pPr>
        <w:pStyle w:val="sottotitolocampionato10"/>
        <w:rPr>
          <w:color w:val="002060"/>
        </w:rPr>
      </w:pPr>
      <w:r w:rsidRPr="00203E3D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599"/>
        <w:gridCol w:w="2498"/>
      </w:tblGrid>
      <w:tr w:rsidR="00275F12" w:rsidRPr="00203E3D" w14:paraId="2506291D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4415B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C2CA0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 xml:space="preserve">N° </w:t>
            </w:r>
            <w:proofErr w:type="spellStart"/>
            <w:r w:rsidRPr="00203E3D">
              <w:rPr>
                <w:color w:val="002060"/>
              </w:rPr>
              <w:t>Gior</w:t>
            </w:r>
            <w:proofErr w:type="spellEnd"/>
            <w:r w:rsidRPr="00203E3D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8FDF9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3F913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7098B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 xml:space="preserve">Data </w:t>
            </w:r>
            <w:proofErr w:type="spellStart"/>
            <w:r w:rsidRPr="00203E3D">
              <w:rPr>
                <w:color w:val="002060"/>
              </w:rPr>
              <w:t>Orig</w:t>
            </w:r>
            <w:proofErr w:type="spellEnd"/>
            <w:r w:rsidRPr="00203E3D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609D0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 xml:space="preserve">Ora </w:t>
            </w:r>
            <w:proofErr w:type="spellStart"/>
            <w:r w:rsidRPr="00203E3D">
              <w:rPr>
                <w:color w:val="002060"/>
              </w:rPr>
              <w:t>Var</w:t>
            </w:r>
            <w:proofErr w:type="spellEnd"/>
            <w:r w:rsidRPr="00203E3D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83551F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53098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Impianto</w:t>
            </w:r>
          </w:p>
        </w:tc>
      </w:tr>
      <w:tr w:rsidR="00275F12" w:rsidRPr="00203E3D" w14:paraId="26DF75EB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3F49B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23/02/2022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BCB8E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CDA22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VIRTUS FORTITUDO 1950 SSD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91222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TAVERNELLE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97CA4" w14:textId="77777777" w:rsidR="00275F12" w:rsidRPr="00203E3D" w:rsidRDefault="00275F12" w:rsidP="00CF4AB6">
            <w:pPr>
              <w:pStyle w:val="rowtabella0"/>
              <w:rPr>
                <w:color w:val="002060"/>
              </w:rPr>
            </w:pPr>
            <w:r w:rsidRPr="00203E3D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F74B2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</w:rPr>
            </w:pPr>
            <w:r w:rsidRPr="00203E3D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1CB7B0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FD1C6" w14:textId="77777777" w:rsidR="00275F12" w:rsidRPr="00203E3D" w:rsidRDefault="00275F12" w:rsidP="00CF4AB6">
            <w:pPr>
              <w:rPr>
                <w:color w:val="002060"/>
              </w:rPr>
            </w:pPr>
          </w:p>
        </w:tc>
      </w:tr>
    </w:tbl>
    <w:p w14:paraId="65BB7BCE" w14:textId="77777777" w:rsidR="00275F12" w:rsidRPr="00203E3D" w:rsidRDefault="00275F12" w:rsidP="00275F12">
      <w:pPr>
        <w:pStyle w:val="breakline"/>
        <w:rPr>
          <w:rFonts w:eastAsiaTheme="minorEastAsia"/>
          <w:color w:val="002060"/>
        </w:rPr>
      </w:pPr>
    </w:p>
    <w:p w14:paraId="6FACB679" w14:textId="77777777" w:rsidR="00641F6F" w:rsidRDefault="00641F6F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2E5692A0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355476">
        <w:rPr>
          <w:b/>
          <w:color w:val="002060"/>
          <w:u w:val="single"/>
        </w:rPr>
        <w:t>1</w:t>
      </w:r>
      <w:r w:rsidR="00A74CA4">
        <w:rPr>
          <w:b/>
          <w:color w:val="002060"/>
          <w:u w:val="single"/>
        </w:rPr>
        <w:t>4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275F1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93974" w14:textId="77777777" w:rsidR="00B4273D" w:rsidRDefault="00B4273D">
      <w:r>
        <w:separator/>
      </w:r>
    </w:p>
  </w:endnote>
  <w:endnote w:type="continuationSeparator" w:id="0">
    <w:p w14:paraId="0D3CBF35" w14:textId="77777777" w:rsidR="00B4273D" w:rsidRDefault="00B42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00B40AC5" w:rsidR="003554A0" w:rsidRPr="00B41648" w:rsidRDefault="003554A0" w:rsidP="00355476">
    <w:pPr>
      <w:pStyle w:val="Pidipagina"/>
      <w:framePr w:wrap="around" w:vAnchor="text" w:hAnchor="page" w:x="5491" w:y="-27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A74CA4">
      <w:rPr>
        <w:rStyle w:val="Numeropagina"/>
        <w:rFonts w:ascii="Arial" w:hAnsi="Arial" w:cs="Arial"/>
        <w:color w:val="002060"/>
      </w:rPr>
      <w:t>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E4A5E" w14:textId="77777777" w:rsidR="00B4273D" w:rsidRDefault="00B4273D">
      <w:r>
        <w:separator/>
      </w:r>
    </w:p>
  </w:footnote>
  <w:footnote w:type="continuationSeparator" w:id="0">
    <w:p w14:paraId="022FFF9B" w14:textId="77777777" w:rsidR="00B4273D" w:rsidRDefault="00B42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8"/>
  </w:num>
  <w:num w:numId="19">
    <w:abstractNumId w:val="30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0"/>
  </w:num>
  <w:num w:numId="39">
    <w:abstractNumId w:val="29"/>
  </w:num>
  <w:num w:numId="40">
    <w:abstractNumId w:val="21"/>
  </w:num>
  <w:num w:numId="41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7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5F12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30A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6AA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083D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76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76D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5428"/>
    <w:rsid w:val="003E6875"/>
    <w:rsid w:val="003F141D"/>
    <w:rsid w:val="003F2C9C"/>
    <w:rsid w:val="003F32A1"/>
    <w:rsid w:val="003F4442"/>
    <w:rsid w:val="003F49BA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07A0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4CA4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0C13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273D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7D2D"/>
    <w:rsid w:val="00CC0633"/>
    <w:rsid w:val="00CC10F9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1C68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D7F89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13</TotalTime>
  <Pages>2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3419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6</cp:revision>
  <cp:lastPrinted>2022-02-10T09:18:00Z</cp:lastPrinted>
  <dcterms:created xsi:type="dcterms:W3CDTF">2022-02-14T12:29:00Z</dcterms:created>
  <dcterms:modified xsi:type="dcterms:W3CDTF">2022-02-14T13:29:00Z</dcterms:modified>
</cp:coreProperties>
</file>