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2940A190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E60C3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7A3BAA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7A3BAA">
              <w:rPr>
                <w:rFonts w:ascii="Arial" w:hAnsi="Arial" w:cs="Arial"/>
                <w:color w:val="002060"/>
                <w:sz w:val="40"/>
                <w:szCs w:val="40"/>
              </w:rPr>
              <w:t>16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B740CDA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1346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1970C019" w:rsidR="00AC19D9" w:rsidRPr="002419EA" w:rsidRDefault="0014376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1346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594B3D3" w:rsidR="00AC19D9" w:rsidRPr="002419EA" w:rsidRDefault="0014376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1346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5159D803" w:rsidR="00AC19D9" w:rsidRPr="002419EA" w:rsidRDefault="0014376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1346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78C21506" w:rsidR="00AC19D9" w:rsidRPr="002419EA" w:rsidRDefault="0014376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1346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4F43F772" w14:textId="77777777" w:rsidR="00CB7D2D" w:rsidRPr="006534BB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47C3487B" w:rsidR="003A02EB" w:rsidRDefault="003A02EB" w:rsidP="009D0C38">
      <w:pPr>
        <w:pStyle w:val="LndNormale1"/>
        <w:rPr>
          <w:color w:val="002060"/>
          <w:szCs w:val="22"/>
        </w:rPr>
      </w:pPr>
    </w:p>
    <w:p w14:paraId="29C07BC3" w14:textId="5858C2F4" w:rsidR="009F3802" w:rsidRDefault="009F3802" w:rsidP="009D0C38">
      <w:pPr>
        <w:pStyle w:val="LndNormale1"/>
        <w:rPr>
          <w:color w:val="002060"/>
          <w:szCs w:val="22"/>
        </w:rPr>
      </w:pPr>
    </w:p>
    <w:p w14:paraId="2E411CB5" w14:textId="77777777" w:rsidR="007C6024" w:rsidRPr="00BB1DCE" w:rsidRDefault="007C6024" w:rsidP="007C6024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 xml:space="preserve">MODALITA’ DI RECUPERO </w:t>
      </w:r>
      <w:r>
        <w:rPr>
          <w:rStyle w:val="s1"/>
          <w:rFonts w:ascii="Arial" w:hAnsi="Arial" w:cs="Arial"/>
          <w:b/>
          <w:bCs/>
          <w:color w:val="002060"/>
        </w:rPr>
        <w:t>GARE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</w:rPr>
        <w:t>RINVIATE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CAUSA COVID-19</w:t>
      </w:r>
    </w:p>
    <w:p w14:paraId="12F71782" w14:textId="77777777" w:rsidR="007C6024" w:rsidRPr="00BB1DCE" w:rsidRDefault="007C6024" w:rsidP="007C6024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2C4DA235" w14:textId="77777777" w:rsidR="007C6024" w:rsidRDefault="007C6024" w:rsidP="007C6024">
      <w:pPr>
        <w:pStyle w:val="p1"/>
        <w:jc w:val="both"/>
        <w:rPr>
          <w:color w:val="002060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Le gare dei Campionati Regionali di Calcio a Cinque rinviate causa Covid-19, saranno programmate in </w:t>
      </w:r>
      <w:r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data infrasettimanale trascorse due giornate regolarmente disputate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3E5428">
        <w:rPr>
          <w:rStyle w:val="s1"/>
          <w:rFonts w:ascii="Arial" w:hAnsi="Arial" w:cs="Arial"/>
          <w:color w:val="002060"/>
          <w:sz w:val="22"/>
          <w:szCs w:val="22"/>
        </w:rPr>
        <w:t>(compreso eventuale turno di riposo)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da parte della società richiedente il rinvio.</w:t>
      </w:r>
    </w:p>
    <w:p w14:paraId="0FB78B63" w14:textId="066034E6" w:rsidR="009F3802" w:rsidRDefault="009F3802" w:rsidP="009D0C38">
      <w:pPr>
        <w:pStyle w:val="LndNormale1"/>
        <w:rPr>
          <w:color w:val="002060"/>
          <w:szCs w:val="22"/>
        </w:rPr>
      </w:pPr>
    </w:p>
    <w:p w14:paraId="33D9FEC6" w14:textId="77777777" w:rsidR="00CB7D2D" w:rsidRDefault="00CB7D2D" w:rsidP="009D0C38">
      <w:pPr>
        <w:pStyle w:val="LndNormale1"/>
        <w:rPr>
          <w:color w:val="002060"/>
          <w:szCs w:val="22"/>
        </w:rPr>
      </w:pPr>
    </w:p>
    <w:p w14:paraId="2067F0F3" w14:textId="62C2ABC1" w:rsidR="001F6FC1" w:rsidRPr="00F83FD5" w:rsidRDefault="001F6FC1" w:rsidP="001F6FC1">
      <w:pPr>
        <w:pStyle w:val="Default"/>
        <w:rPr>
          <w:rFonts w:ascii="Arial" w:hAnsi="Arial" w:cs="Arial"/>
          <w:b/>
          <w:color w:val="002060"/>
          <w:sz w:val="28"/>
          <w:szCs w:val="28"/>
        </w:rPr>
      </w:pP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TORNEI </w:t>
      </w:r>
      <w:r>
        <w:rPr>
          <w:rFonts w:ascii="Arial" w:hAnsi="Arial" w:cs="Arial"/>
          <w:b/>
          <w:bCs/>
          <w:color w:val="002060"/>
          <w:sz w:val="28"/>
          <w:szCs w:val="28"/>
        </w:rPr>
        <w:t>PRIMAVERILI</w:t>
      </w: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 ATTIVITA’ DI BASE CALCIO A CINQUE</w:t>
      </w:r>
    </w:p>
    <w:p w14:paraId="4E935ACA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060EE049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6C6F07">
        <w:rPr>
          <w:rFonts w:cs="Arial"/>
          <w:color w:val="002060"/>
          <w:sz w:val="22"/>
          <w:szCs w:val="22"/>
        </w:rPr>
        <w:t xml:space="preserve">Si comunica che </w:t>
      </w:r>
      <w:r>
        <w:rPr>
          <w:rFonts w:cs="Arial"/>
          <w:color w:val="002060"/>
          <w:sz w:val="22"/>
          <w:szCs w:val="22"/>
        </w:rPr>
        <w:t xml:space="preserve">sono </w:t>
      </w:r>
      <w:r w:rsidRPr="00CC3901">
        <w:rPr>
          <w:rFonts w:cs="Arial"/>
          <w:b/>
          <w:color w:val="002060"/>
          <w:sz w:val="22"/>
          <w:szCs w:val="22"/>
        </w:rPr>
        <w:t>aperte</w:t>
      </w:r>
      <w:r>
        <w:rPr>
          <w:rFonts w:cs="Arial"/>
          <w:b/>
          <w:color w:val="002060"/>
          <w:sz w:val="22"/>
          <w:szCs w:val="22"/>
        </w:rPr>
        <w:t xml:space="preserve"> </w:t>
      </w:r>
      <w:r w:rsidRPr="006C6F07">
        <w:rPr>
          <w:rFonts w:cs="Arial"/>
          <w:color w:val="002060"/>
          <w:sz w:val="22"/>
          <w:szCs w:val="22"/>
        </w:rPr>
        <w:t xml:space="preserve">le domande di iscrizione ai tornei in epigrafe, </w:t>
      </w:r>
      <w:r w:rsidRPr="006C6F07">
        <w:rPr>
          <w:rFonts w:cs="Arial"/>
          <w:color w:val="002060"/>
          <w:sz w:val="22"/>
          <w:szCs w:val="22"/>
          <w:u w:val="single"/>
        </w:rPr>
        <w:t>DA EFFETTUARSI ESCLUSIVAMENTE CON MODALITÀ ON LINE</w:t>
      </w:r>
      <w:r>
        <w:rPr>
          <w:rFonts w:cs="Arial"/>
          <w:color w:val="002060"/>
          <w:sz w:val="22"/>
          <w:szCs w:val="22"/>
          <w:u w:val="single"/>
        </w:rPr>
        <w:t xml:space="preserve"> </w:t>
      </w:r>
      <w:r w:rsidRPr="006C6F07">
        <w:rPr>
          <w:rFonts w:cs="Arial"/>
          <w:color w:val="002060"/>
          <w:sz w:val="22"/>
          <w:szCs w:val="22"/>
          <w:lang w:eastAsia="it-IT"/>
        </w:rPr>
        <w:t>attraverso l’</w:t>
      </w:r>
      <w:r w:rsidRPr="006C6F07"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 w:rsidRPr="006C6F07">
        <w:rPr>
          <w:rFonts w:cs="Arial"/>
          <w:color w:val="002060"/>
          <w:sz w:val="22"/>
          <w:szCs w:val="22"/>
          <w:lang w:eastAsia="it-IT"/>
        </w:rPr>
        <w:t xml:space="preserve"> presente nel sito ufficiale della LND (</w:t>
      </w:r>
      <w:hyperlink r:id="rId11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rFonts w:cs="Arial"/>
          <w:color w:val="002060"/>
          <w:sz w:val="22"/>
          <w:szCs w:val="22"/>
          <w:lang w:eastAsia="it-IT"/>
        </w:rPr>
        <w:t>)</w:t>
      </w:r>
      <w:r w:rsidRPr="006C6F07">
        <w:rPr>
          <w:rFonts w:cs="Arial"/>
          <w:color w:val="002060"/>
          <w:sz w:val="22"/>
          <w:szCs w:val="22"/>
        </w:rPr>
        <w:t xml:space="preserve">, dovranno essere trasmesse online a mezzo </w:t>
      </w:r>
      <w:r w:rsidRPr="006C6F07">
        <w:rPr>
          <w:rFonts w:cs="Arial"/>
          <w:b/>
          <w:color w:val="002060"/>
          <w:sz w:val="22"/>
          <w:szCs w:val="22"/>
          <w:u w:val="single"/>
        </w:rPr>
        <w:t>firma elettronica</w:t>
      </w:r>
      <w:r w:rsidRPr="006C6F07">
        <w:rPr>
          <w:rFonts w:cs="Arial"/>
          <w:color w:val="002060"/>
          <w:sz w:val="22"/>
          <w:szCs w:val="22"/>
        </w:rPr>
        <w:t>, entro e non oltre il</w:t>
      </w:r>
      <w:r>
        <w:rPr>
          <w:rFonts w:cs="Arial"/>
          <w:color w:val="002060"/>
          <w:sz w:val="22"/>
          <w:szCs w:val="22"/>
        </w:rPr>
        <w:t xml:space="preserve"> giorno</w:t>
      </w:r>
      <w:r w:rsidRPr="006C6F07">
        <w:rPr>
          <w:rFonts w:cs="Arial"/>
          <w:color w:val="002060"/>
          <w:sz w:val="22"/>
          <w:szCs w:val="22"/>
        </w:rPr>
        <w:t>:</w:t>
      </w:r>
    </w:p>
    <w:p w14:paraId="03BF0F63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53BE0BA6" w14:textId="58FDBC46" w:rsidR="001F6FC1" w:rsidRPr="006C6F07" w:rsidRDefault="001F6FC1" w:rsidP="001F6FC1">
      <w:pPr>
        <w:pStyle w:val="A121"/>
        <w:ind w:left="0"/>
        <w:jc w:val="center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VENERDI’ 18 FEBBRAIO 2022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14:paraId="3CD1D278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58842666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60C20AF8" w14:textId="54498853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0F2BA5DC" w14:textId="2C982F3B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1886B3A1" w14:textId="77777777" w:rsidR="001F6FC1" w:rsidRPr="00AE6479" w:rsidRDefault="001F6FC1" w:rsidP="001F6FC1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02A5DEA4" w14:textId="77777777" w:rsidR="001F6FC1" w:rsidRPr="00CC3901" w:rsidRDefault="001F6FC1" w:rsidP="001F6FC1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 w:rsidRPr="00F83FD5"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305AE111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pacing w:val="-2"/>
          <w:sz w:val="22"/>
          <w:szCs w:val="22"/>
          <w:lang w:eastAsia="it-IT"/>
        </w:rPr>
      </w:pPr>
      <w:proofErr w:type="gramStart"/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debitamente compilata on-line,</w:t>
      </w:r>
      <w:proofErr w:type="gramEnd"/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deve essere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 xml:space="preserve">obbligatoriamente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trasmessa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 xml:space="preserve">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allegandovi il bonifico attestante il versamento della quota di iscrizione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così come risulta dalla pagina di riepilogo dei costi.</w:t>
      </w:r>
    </w:p>
    <w:p w14:paraId="12DC4A8F" w14:textId="309921EA" w:rsidR="00D85666" w:rsidRDefault="00D85666" w:rsidP="009D0C38">
      <w:pPr>
        <w:pStyle w:val="LndNormale1"/>
        <w:rPr>
          <w:color w:val="002060"/>
          <w:szCs w:val="22"/>
        </w:rPr>
      </w:pPr>
    </w:p>
    <w:p w14:paraId="7DB6D9C2" w14:textId="6ACCD9D1" w:rsidR="007C6024" w:rsidRDefault="007C6024" w:rsidP="009D0C38">
      <w:pPr>
        <w:pStyle w:val="LndNormale1"/>
        <w:rPr>
          <w:color w:val="002060"/>
          <w:szCs w:val="22"/>
        </w:rPr>
      </w:pPr>
    </w:p>
    <w:p w14:paraId="07B7248A" w14:textId="77777777" w:rsidR="007C6024" w:rsidRPr="007C6024" w:rsidRDefault="007C6024" w:rsidP="007C6024">
      <w:pPr>
        <w:pStyle w:val="LndNormale1"/>
        <w:rPr>
          <w:b/>
          <w:color w:val="002060"/>
          <w:sz w:val="28"/>
          <w:szCs w:val="28"/>
        </w:rPr>
      </w:pPr>
      <w:r w:rsidRPr="007C6024">
        <w:rPr>
          <w:b/>
          <w:color w:val="002060"/>
          <w:sz w:val="28"/>
          <w:szCs w:val="28"/>
        </w:rPr>
        <w:t>ANNULLAMENTO CARTA ASS.VA PICCOLI AMICI – PRIMI CALCI</w:t>
      </w:r>
    </w:p>
    <w:p w14:paraId="18017024" w14:textId="77777777" w:rsidR="007C6024" w:rsidRPr="007C6024" w:rsidRDefault="007C6024" w:rsidP="007C6024">
      <w:pPr>
        <w:pStyle w:val="LndNormale1"/>
        <w:rPr>
          <w:color w:val="002060"/>
          <w:szCs w:val="22"/>
        </w:rPr>
      </w:pPr>
    </w:p>
    <w:p w14:paraId="0A37DCCA" w14:textId="77777777" w:rsidR="007C6024" w:rsidRPr="007C6024" w:rsidRDefault="007C6024" w:rsidP="007C6024">
      <w:pPr>
        <w:pStyle w:val="LndNormale1"/>
        <w:rPr>
          <w:color w:val="002060"/>
          <w:szCs w:val="22"/>
        </w:rPr>
      </w:pPr>
      <w:r w:rsidRPr="007C6024">
        <w:rPr>
          <w:color w:val="002060"/>
          <w:szCs w:val="22"/>
        </w:rPr>
        <w:t>Viste le richieste avnazate, si procede all’annullamento della “Carta Assicurativa” Piccoli Amici – Primi Calci dei sottoindicati giovani calciatori:</w:t>
      </w:r>
    </w:p>
    <w:p w14:paraId="1C1DDE58" w14:textId="77777777" w:rsidR="007C6024" w:rsidRPr="007C6024" w:rsidRDefault="007C6024" w:rsidP="007C6024">
      <w:pPr>
        <w:pStyle w:val="LndNormale1"/>
        <w:rPr>
          <w:b/>
          <w:color w:val="002060"/>
          <w:szCs w:val="22"/>
        </w:rPr>
      </w:pPr>
      <w:r w:rsidRPr="007C6024">
        <w:rPr>
          <w:b/>
          <w:color w:val="002060"/>
          <w:szCs w:val="22"/>
        </w:rPr>
        <w:t xml:space="preserve">MEI CARLO </w:t>
      </w:r>
      <w:r w:rsidRPr="007C6024">
        <w:rPr>
          <w:b/>
          <w:color w:val="002060"/>
          <w:szCs w:val="22"/>
        </w:rPr>
        <w:tab/>
      </w:r>
      <w:r w:rsidRPr="007C6024">
        <w:rPr>
          <w:b/>
          <w:color w:val="002060"/>
          <w:szCs w:val="22"/>
        </w:rPr>
        <w:tab/>
      </w:r>
      <w:r w:rsidRPr="007C6024">
        <w:rPr>
          <w:b/>
          <w:color w:val="002060"/>
          <w:szCs w:val="22"/>
        </w:rPr>
        <w:tab/>
        <w:t xml:space="preserve">nato 05.01.2015 </w:t>
      </w:r>
      <w:r w:rsidRPr="007C6024">
        <w:rPr>
          <w:b/>
          <w:color w:val="002060"/>
          <w:szCs w:val="22"/>
        </w:rPr>
        <w:tab/>
        <w:t>A.S.D. POL. TRODICA SPORT</w:t>
      </w:r>
    </w:p>
    <w:p w14:paraId="40E788D8" w14:textId="77777777" w:rsidR="007C6024" w:rsidRPr="007C6024" w:rsidRDefault="007C6024" w:rsidP="007C6024">
      <w:pPr>
        <w:pStyle w:val="LndNormale1"/>
        <w:rPr>
          <w:b/>
          <w:color w:val="002060"/>
          <w:szCs w:val="22"/>
        </w:rPr>
      </w:pPr>
      <w:r w:rsidRPr="007C6024">
        <w:rPr>
          <w:b/>
          <w:color w:val="002060"/>
          <w:szCs w:val="22"/>
        </w:rPr>
        <w:t>SALVATELLI LEONARDO</w:t>
      </w:r>
      <w:r w:rsidRPr="007C6024">
        <w:rPr>
          <w:b/>
          <w:color w:val="002060"/>
          <w:szCs w:val="22"/>
        </w:rPr>
        <w:tab/>
        <w:t>nato 13.02.2015</w:t>
      </w:r>
      <w:r w:rsidRPr="007C6024">
        <w:rPr>
          <w:b/>
          <w:color w:val="002060"/>
          <w:szCs w:val="22"/>
        </w:rPr>
        <w:tab/>
        <w:t>A.S.D. POL. TRODICA SPORT</w:t>
      </w:r>
      <w:r w:rsidRPr="007C6024">
        <w:rPr>
          <w:b/>
          <w:color w:val="002060"/>
          <w:szCs w:val="22"/>
        </w:rPr>
        <w:tab/>
      </w:r>
    </w:p>
    <w:p w14:paraId="4FCD07F5" w14:textId="77777777" w:rsidR="007C6024" w:rsidRPr="007C6024" w:rsidRDefault="007C6024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Pr="007C6024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0DDD264E" w14:textId="77777777" w:rsidR="00AF5B80" w:rsidRPr="00507AFF" w:rsidRDefault="00AF5B80" w:rsidP="00AF5B80">
      <w:pPr>
        <w:pStyle w:val="breakline"/>
        <w:rPr>
          <w:color w:val="002060"/>
        </w:rPr>
      </w:pPr>
    </w:p>
    <w:p w14:paraId="04F68F4A" w14:textId="77777777" w:rsidR="00977B3B" w:rsidRPr="00F41115" w:rsidRDefault="00977B3B" w:rsidP="00977B3B">
      <w:pPr>
        <w:pStyle w:val="breakline"/>
        <w:rPr>
          <w:color w:val="002060"/>
        </w:rPr>
      </w:pPr>
    </w:p>
    <w:p w14:paraId="01E3C1EF" w14:textId="77777777" w:rsidR="00977B3B" w:rsidRPr="00F41115" w:rsidRDefault="00977B3B" w:rsidP="00977B3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41115">
        <w:rPr>
          <w:color w:val="002060"/>
        </w:rPr>
        <w:t>CALCIO A CINQUE SERIE C1</w:t>
      </w:r>
    </w:p>
    <w:p w14:paraId="19939C35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RINVII GARE CAUSA COVID-19</w:t>
      </w:r>
    </w:p>
    <w:p w14:paraId="4EDC6171" w14:textId="77777777" w:rsidR="00977B3B" w:rsidRPr="00F41115" w:rsidRDefault="00977B3B" w:rsidP="00977B3B">
      <w:pPr>
        <w:pStyle w:val="breakline"/>
        <w:rPr>
          <w:color w:val="002060"/>
        </w:rPr>
      </w:pPr>
    </w:p>
    <w:p w14:paraId="779301C4" w14:textId="77777777" w:rsidR="00977B3B" w:rsidRPr="00F41115" w:rsidRDefault="00977B3B" w:rsidP="00977B3B">
      <w:pPr>
        <w:pStyle w:val="breakline"/>
        <w:rPr>
          <w:color w:val="002060"/>
        </w:rPr>
      </w:pPr>
    </w:p>
    <w:p w14:paraId="5DB7B49D" w14:textId="77777777" w:rsidR="00977B3B" w:rsidRPr="00F41115" w:rsidRDefault="00977B3B" w:rsidP="00977B3B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F41115">
        <w:rPr>
          <w:rFonts w:cs="Arial"/>
          <w:color w:val="002060"/>
          <w:sz w:val="22"/>
          <w:szCs w:val="22"/>
        </w:rPr>
        <w:t xml:space="preserve">Preso atto della richiesta di rinvio trasmessa dalla società JESI CALCIO A 5 per casi di positività ed espletate le verifiche di rito, la seguente gara </w:t>
      </w:r>
      <w:r w:rsidRPr="00F41115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F41115">
        <w:rPr>
          <w:rFonts w:cs="Arial"/>
          <w:color w:val="002060"/>
          <w:sz w:val="22"/>
          <w:szCs w:val="22"/>
        </w:rPr>
        <w:t xml:space="preserve">: </w:t>
      </w:r>
    </w:p>
    <w:p w14:paraId="6B98C0FA" w14:textId="77777777" w:rsidR="00977B3B" w:rsidRPr="00F41115" w:rsidRDefault="00977B3B" w:rsidP="00977B3B">
      <w:pPr>
        <w:pStyle w:val="breakline"/>
        <w:rPr>
          <w:color w:val="002060"/>
        </w:rPr>
      </w:pPr>
    </w:p>
    <w:p w14:paraId="5E301DC5" w14:textId="77777777" w:rsidR="00977B3B" w:rsidRPr="00F41115" w:rsidRDefault="00977B3B" w:rsidP="00977B3B">
      <w:pPr>
        <w:pStyle w:val="breakline"/>
        <w:rPr>
          <w:color w:val="002060"/>
        </w:rPr>
      </w:pPr>
    </w:p>
    <w:p w14:paraId="76F2FE95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8"/>
        <w:gridCol w:w="1998"/>
        <w:gridCol w:w="700"/>
        <w:gridCol w:w="600"/>
        <w:gridCol w:w="600"/>
        <w:gridCol w:w="2498"/>
      </w:tblGrid>
      <w:tr w:rsidR="00977B3B" w:rsidRPr="00F41115" w14:paraId="0121C602" w14:textId="77777777" w:rsidTr="00AD0ED3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D892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43E5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N° </w:t>
            </w:r>
            <w:proofErr w:type="spellStart"/>
            <w:r w:rsidRPr="00F41115">
              <w:rPr>
                <w:color w:val="002060"/>
              </w:rPr>
              <w:t>Gior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7816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BBCC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539B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Data </w:t>
            </w:r>
            <w:proofErr w:type="spellStart"/>
            <w:r w:rsidRPr="00F41115">
              <w:rPr>
                <w:color w:val="002060"/>
              </w:rPr>
              <w:t>Orig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4EAC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Ora </w:t>
            </w:r>
            <w:proofErr w:type="spellStart"/>
            <w:r w:rsidRPr="00F41115">
              <w:rPr>
                <w:color w:val="002060"/>
              </w:rPr>
              <w:t>Var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02D3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Ora </w:t>
            </w:r>
            <w:proofErr w:type="spellStart"/>
            <w:r w:rsidRPr="00F41115">
              <w:rPr>
                <w:color w:val="002060"/>
              </w:rPr>
              <w:t>Orig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344C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Impianto</w:t>
            </w:r>
          </w:p>
        </w:tc>
      </w:tr>
      <w:tr w:rsidR="00977B3B" w:rsidRPr="00F41115" w14:paraId="41F7D085" w14:textId="77777777" w:rsidTr="00AD0ED3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5F40D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0487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7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946AE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JESI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92E9E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 xml:space="preserve">AUDAX 1970 </w:t>
            </w:r>
            <w:proofErr w:type="gramStart"/>
            <w:r w:rsidRPr="00F41115">
              <w:rPr>
                <w:color w:val="002060"/>
                <w:highlight w:val="yellow"/>
              </w:rPr>
              <w:t>S.ANGELO</w:t>
            </w:r>
            <w:proofErr w:type="gramEnd"/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E4017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18/02/2022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D59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F629D" w14:textId="77777777" w:rsidR="00977B3B" w:rsidRPr="00F41115" w:rsidRDefault="00977B3B" w:rsidP="00AD0ED3">
            <w:pPr>
              <w:rPr>
                <w:color w:val="002060"/>
              </w:rPr>
            </w:pP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6FD7F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5B0760EC" w14:textId="77777777" w:rsidR="00977B3B" w:rsidRPr="00F41115" w:rsidRDefault="00977B3B" w:rsidP="00977B3B">
      <w:pPr>
        <w:pStyle w:val="breakline"/>
        <w:rPr>
          <w:color w:val="002060"/>
        </w:rPr>
      </w:pPr>
    </w:p>
    <w:p w14:paraId="451E1912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2EB4B17D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VARIAZIONI AL PROGRAMMA GARE</w:t>
      </w:r>
    </w:p>
    <w:p w14:paraId="6509DC1A" w14:textId="77777777" w:rsidR="00977B3B" w:rsidRPr="00F41115" w:rsidRDefault="00977B3B" w:rsidP="00977B3B">
      <w:pPr>
        <w:pStyle w:val="breakline"/>
        <w:rPr>
          <w:color w:val="002060"/>
        </w:rPr>
      </w:pPr>
    </w:p>
    <w:p w14:paraId="464DCD87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977B3B" w:rsidRPr="00F41115" w14:paraId="343CC250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2861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EF63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N° </w:t>
            </w:r>
            <w:proofErr w:type="spellStart"/>
            <w:r w:rsidRPr="00F41115">
              <w:rPr>
                <w:color w:val="002060"/>
              </w:rPr>
              <w:t>Gior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8C8B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7FC0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B73B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Data </w:t>
            </w:r>
            <w:proofErr w:type="spellStart"/>
            <w:r w:rsidRPr="00F41115">
              <w:rPr>
                <w:color w:val="002060"/>
              </w:rPr>
              <w:t>Orig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82DA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Ora </w:t>
            </w:r>
            <w:proofErr w:type="spellStart"/>
            <w:r w:rsidRPr="00F41115">
              <w:rPr>
                <w:color w:val="002060"/>
              </w:rPr>
              <w:t>Var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2D1D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Ora </w:t>
            </w:r>
            <w:proofErr w:type="spellStart"/>
            <w:r w:rsidRPr="00F41115">
              <w:rPr>
                <w:color w:val="002060"/>
              </w:rPr>
              <w:t>Orig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90DA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Impianto</w:t>
            </w:r>
          </w:p>
        </w:tc>
      </w:tr>
      <w:tr w:rsidR="00977B3B" w:rsidRPr="00F41115" w14:paraId="258F83C7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75553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19/02/2022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117F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7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104CC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CERRETO D ESI C5 A.S.D.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1C413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NUOVA JUVENTINA FFC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BEF10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EEA5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  <w:highlight w:val="yellow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0E7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DF3D2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0DBF1D85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77DC41F1" w14:textId="77777777" w:rsidR="00977B3B" w:rsidRPr="00F41115" w:rsidRDefault="00977B3B" w:rsidP="00977B3B">
      <w:pPr>
        <w:pStyle w:val="breakline"/>
        <w:rPr>
          <w:color w:val="002060"/>
        </w:rPr>
      </w:pPr>
    </w:p>
    <w:p w14:paraId="57DAB775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RISULTATI</w:t>
      </w:r>
    </w:p>
    <w:p w14:paraId="7CBCD58C" w14:textId="77777777" w:rsidR="00977B3B" w:rsidRPr="00F41115" w:rsidRDefault="00977B3B" w:rsidP="00977B3B">
      <w:pPr>
        <w:pStyle w:val="breakline"/>
        <w:rPr>
          <w:color w:val="002060"/>
        </w:rPr>
      </w:pPr>
    </w:p>
    <w:p w14:paraId="73595816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lastRenderedPageBreak/>
        <w:t>RISULTATI UFFICIALI GARE DEL 11/02/2022</w:t>
      </w:r>
    </w:p>
    <w:p w14:paraId="45954A7D" w14:textId="77777777" w:rsidR="00977B3B" w:rsidRPr="004B0008" w:rsidRDefault="00977B3B" w:rsidP="004B00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4B00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B57790D" w14:textId="77777777" w:rsidR="00977B3B" w:rsidRPr="00F41115" w:rsidRDefault="00977B3B" w:rsidP="00977B3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77B3B" w:rsidRPr="00F41115" w14:paraId="2976E7C8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5FE55B80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BA0D2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A - 6 Giornata - R</w:t>
                  </w:r>
                </w:p>
              </w:tc>
            </w:tr>
            <w:tr w:rsidR="00977B3B" w:rsidRPr="00F41115" w14:paraId="1DA855B4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F414B7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 xml:space="preserve">AUDAX 1970 </w:t>
                  </w:r>
                  <w:proofErr w:type="gramStart"/>
                  <w:r w:rsidRPr="00F41115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B9ACE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FEA116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6911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64291A70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EC9F06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FUTSAL MONTURANO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9D91B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MONTELUPONE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EB8F25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9 - 5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DF2F5F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7F8352F1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E82D1B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GROTTACCIA 2005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17264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CERRETO D ESI C5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25020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CADCBF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632A9FE7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11D34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E3EC3F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EAD41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D6B6AB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1B384998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453C5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8536E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CASTELBELLINO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1598F9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9A6599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FF04AA5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C09B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REAL SAN 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BE5B83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OLYMPIA FANO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C96317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7 - 6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EB5387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</w:tbl>
          <w:p w14:paraId="106C654D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51A6AEF5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0292DBE7" w14:textId="77777777" w:rsidR="00977B3B" w:rsidRPr="00F41115" w:rsidRDefault="00977B3B" w:rsidP="00977B3B">
      <w:pPr>
        <w:pStyle w:val="breakline"/>
        <w:rPr>
          <w:color w:val="002060"/>
        </w:rPr>
      </w:pPr>
    </w:p>
    <w:p w14:paraId="570AD9CD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GIUDICE SPORTIVO</w:t>
      </w:r>
    </w:p>
    <w:p w14:paraId="56525FBF" w14:textId="77777777" w:rsidR="00977B3B" w:rsidRPr="00F41115" w:rsidRDefault="00977B3B" w:rsidP="00977B3B">
      <w:pPr>
        <w:pStyle w:val="diffida"/>
        <w:rPr>
          <w:color w:val="002060"/>
        </w:rPr>
      </w:pPr>
      <w:r w:rsidRPr="00F41115">
        <w:rPr>
          <w:color w:val="002060"/>
        </w:rPr>
        <w:t>Il Sostituto Giudice Sportivo Avv. Federica Sorrentino, nella seduta del 16/02/2022 ha adottato le decisioni che di seguito integralmente si riportano:</w:t>
      </w:r>
    </w:p>
    <w:p w14:paraId="312FFDCD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11/ 2/2022 </w:t>
      </w:r>
    </w:p>
    <w:p w14:paraId="19286C07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3EC5181E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2A3B0CFE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DIRIGENTI </w:t>
      </w:r>
    </w:p>
    <w:p w14:paraId="366E3ACD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056319C2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28BB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VIOLETTI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78D2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(AUDAX 1970 </w:t>
            </w:r>
            <w:proofErr w:type="gramStart"/>
            <w:r w:rsidRPr="00F41115">
              <w:rPr>
                <w:color w:val="002060"/>
              </w:rPr>
              <w:t>S.ANGELO</w:t>
            </w:r>
            <w:proofErr w:type="gramEnd"/>
            <w:r w:rsidRPr="00F41115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EF38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22EA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4B2F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45DFE165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ALLENATORI </w:t>
      </w:r>
    </w:p>
    <w:p w14:paraId="38D6C931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6F2286CE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12D0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VECCHIOLA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A13C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695A3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752D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2375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1A9A8A7E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ESPULSI </w:t>
      </w:r>
    </w:p>
    <w:p w14:paraId="35BFCEC7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5C239DFE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C7B5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GABBANELLI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38FC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02F8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BD3D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9ABE2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5D710F82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556CE031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2EF13A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19C3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ROSSIGNOLI ALEANDRO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2600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A4D3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1606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GIORDANO RENATO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BD09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(PIETRALACROCE 73) </w:t>
            </w:r>
          </w:p>
        </w:tc>
      </w:tr>
    </w:tbl>
    <w:p w14:paraId="18D1570B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0487C1A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4FA0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CARPINETI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84E10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770C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EB8F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ARBUSTI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AD5C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MONTURANO) </w:t>
            </w:r>
          </w:p>
        </w:tc>
      </w:tr>
      <w:tr w:rsidR="00977B3B" w:rsidRPr="00F41115" w14:paraId="461FDBC0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DC37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PINTO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1A5A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C81D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EA35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E542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4F3E1E54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29C638D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E649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DE CARLONIS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5DA29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F208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089E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7441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64A3E459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FDC59D7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C192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FABBRONI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DB971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(OLYMPIA FANO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020F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D290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CAD98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336F5ABB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ADC5CB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898A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COPPA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59EB4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(AUDAX 1970 </w:t>
            </w:r>
            <w:proofErr w:type="gramStart"/>
            <w:r w:rsidRPr="00F41115">
              <w:rPr>
                <w:color w:val="002060"/>
              </w:rPr>
              <w:t>S.ANGELO</w:t>
            </w:r>
            <w:proofErr w:type="gramEnd"/>
            <w:r w:rsidRPr="00F41115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63D4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9971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BALZAMO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7614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(CASTELBELLINO CALCIO A 5) </w:t>
            </w:r>
          </w:p>
        </w:tc>
      </w:tr>
      <w:tr w:rsidR="00977B3B" w:rsidRPr="00F41115" w14:paraId="61697028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D32C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RICCI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26192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6175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A8E1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LIGNITE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A039D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SAN GIORGIO) </w:t>
            </w:r>
          </w:p>
        </w:tc>
      </w:tr>
    </w:tbl>
    <w:p w14:paraId="25008B5F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00468FB5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F7103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CARLETTI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F4E18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(AUDAX 1970 </w:t>
            </w:r>
            <w:proofErr w:type="gramStart"/>
            <w:r w:rsidRPr="00F41115">
              <w:rPr>
                <w:color w:val="002060"/>
              </w:rPr>
              <w:t>S.ANGELO</w:t>
            </w:r>
            <w:proofErr w:type="gramEnd"/>
            <w:r w:rsidRPr="00F41115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A59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3840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PORRO ADRIANO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C6D3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(C.U.S. MACERATA CALCIO A5) </w:t>
            </w:r>
          </w:p>
        </w:tc>
      </w:tr>
      <w:tr w:rsidR="00977B3B" w:rsidRPr="00F41115" w14:paraId="4EEA2F49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3B32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SERESI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B981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6547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3363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IOIO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3C5D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(DINAMIS 1990) </w:t>
            </w:r>
          </w:p>
        </w:tc>
      </w:tr>
      <w:tr w:rsidR="00977B3B" w:rsidRPr="00F41115" w14:paraId="3794732D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4DD5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QUERCETTI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CE41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7461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96E6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CONCETTI AMEDEO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D0AC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(MONTELUPONE CALCIO A 5) </w:t>
            </w:r>
          </w:p>
        </w:tc>
      </w:tr>
    </w:tbl>
    <w:p w14:paraId="5513663B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1D9CE27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5B9F3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LO MUZIO PASQUALE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B9B48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(CERRETO D ESI C5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10A9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0699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BOUTIMAH ISMAIL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EE5A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MONTURANO) </w:t>
            </w:r>
          </w:p>
        </w:tc>
      </w:tr>
      <w:tr w:rsidR="00977B3B" w:rsidRPr="00F41115" w14:paraId="7005FCF0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84B1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BARIGELLI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6829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D63C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A941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BALDELLI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0811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(OLYMPIA FANO C5) </w:t>
            </w:r>
          </w:p>
        </w:tc>
      </w:tr>
    </w:tbl>
    <w:p w14:paraId="30C58770" w14:textId="77777777" w:rsidR="00977B3B" w:rsidRPr="00F41115" w:rsidRDefault="00977B3B" w:rsidP="00977B3B">
      <w:pPr>
        <w:pStyle w:val="breakline"/>
        <w:rPr>
          <w:color w:val="002060"/>
        </w:rPr>
      </w:pPr>
    </w:p>
    <w:p w14:paraId="24E99E18" w14:textId="77777777" w:rsidR="00977B3B" w:rsidRPr="00F41115" w:rsidRDefault="00977B3B" w:rsidP="00977B3B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3162C05B" w14:textId="77777777" w:rsidR="00977B3B" w:rsidRPr="00F41115" w:rsidRDefault="00977B3B" w:rsidP="00977B3B">
      <w:pPr>
        <w:rPr>
          <w:rFonts w:ascii="Arial" w:hAnsi="Arial" w:cs="Arial"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F41115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347A4165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512B8D77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CLASSIFICA</w:t>
      </w:r>
    </w:p>
    <w:p w14:paraId="0EDEFCE7" w14:textId="77777777" w:rsidR="00977B3B" w:rsidRPr="00F41115" w:rsidRDefault="00977B3B" w:rsidP="00977B3B">
      <w:pPr>
        <w:pStyle w:val="breakline"/>
        <w:rPr>
          <w:color w:val="002060"/>
        </w:rPr>
      </w:pPr>
    </w:p>
    <w:p w14:paraId="1B98E843" w14:textId="77777777" w:rsidR="00977B3B" w:rsidRPr="00F41115" w:rsidRDefault="00977B3B" w:rsidP="00977B3B">
      <w:pPr>
        <w:pStyle w:val="breakline"/>
        <w:rPr>
          <w:color w:val="002060"/>
        </w:rPr>
      </w:pPr>
    </w:p>
    <w:p w14:paraId="54130A9C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005F57AA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AEC5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8E3F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ADB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BDCD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2F76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9C3B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738F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27AD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F224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3FDE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18F91A14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2CDB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A4E0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0506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8CAB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6C0A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89FA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1A83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F9BC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6F70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0B9E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939FAD1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A4377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AE9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3433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6D67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DAD1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6A88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CC99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E91A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7824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E7F6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FB7D49E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7F573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0083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895E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B89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6F5C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ED0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EBF3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B800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B192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FF49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B38475B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4AA55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75F5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0512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573B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490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FCD6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7371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A3FD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EADB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BCE5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23A15BD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6672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FBE4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44AD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8F7A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15C5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068E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5EE1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CBA3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05DC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A123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0F7E276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09EE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C899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81E6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260F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F4CA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DA4B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439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562C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C8B8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2468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D96E386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79EA9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G.S. AUDAX 1970 </w:t>
            </w:r>
            <w:proofErr w:type="gramStart"/>
            <w:r w:rsidRPr="00F41115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E926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397E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6E63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9898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E65A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D739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7E76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5575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3DD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1E072D5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36FC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43F4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C1E5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40B2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BB49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B3F1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077C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0C58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6554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1AC0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CD6120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258B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2C17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3FF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FE1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AC60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C6D6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D3D4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42C6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9197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258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AEE0A0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F6420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0EC9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0B2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F211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630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1064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9C22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A4A8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905C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EEE0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21FC8C9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3DB6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D9F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B4A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C964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D198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80DD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75F0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631D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1EC5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41E6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D933471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69FA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7EBA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8A78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EFC6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5842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CE29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D2A0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0FA7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6B25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4126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06ABDC9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F94EB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0A1E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F42E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5922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5730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BCE7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C275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DD6F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DDCC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BF74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F80AB0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F6AB7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DA5C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DAA9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5EBE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895D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8985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A2A6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8E27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3F80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EB20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262F233C" w14:textId="3AC4F237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2AA01D14" w14:textId="3DC724A6" w:rsidR="00977B3B" w:rsidRPr="00F41115" w:rsidRDefault="00977B3B" w:rsidP="00977B3B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4B8FF2C9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7"/>
        <w:gridCol w:w="385"/>
        <w:gridCol w:w="898"/>
        <w:gridCol w:w="1198"/>
        <w:gridCol w:w="1550"/>
        <w:gridCol w:w="1542"/>
      </w:tblGrid>
      <w:tr w:rsidR="005E5AC6" w:rsidRPr="00D40318" w14:paraId="18D22B5D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1E10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3E6B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62A61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4C4C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DC23D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15D9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1973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0A9B20AE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64C3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724D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MONTURANO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0DF0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F89E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9407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B439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CC55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FRATELLI CERVI</w:t>
            </w:r>
          </w:p>
        </w:tc>
      </w:tr>
      <w:tr w:rsidR="005E5AC6" w:rsidRPr="00D40318" w14:paraId="1210C9EB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15BA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DINAMIS 1990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6C99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PIANACCIO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16B91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88A4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E396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C522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844B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DELLO STADIO</w:t>
            </w:r>
          </w:p>
        </w:tc>
      </w:tr>
      <w:tr w:rsidR="005E5AC6" w:rsidRPr="00D40318" w14:paraId="1803809A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F010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GROTTACCIA 2005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66BE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SAN GIORGIO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5CC37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314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7155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B367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5A7C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CERQUATTI</w:t>
            </w:r>
          </w:p>
        </w:tc>
      </w:tr>
      <w:tr w:rsidR="005E5AC6" w:rsidRPr="00D40318" w14:paraId="058D971D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943A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6126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CASTELBELLINO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BAE24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4569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A016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552A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13A1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ALESSANDRO MANZONI</w:t>
            </w:r>
          </w:p>
        </w:tc>
      </w:tr>
      <w:tr w:rsidR="005E5AC6" w:rsidRPr="00D40318" w14:paraId="03DBC573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AED7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OLYMPIA FANO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464A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5B7D3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A081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5770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5454 </w:t>
            </w:r>
            <w:proofErr w:type="gramStart"/>
            <w:r w:rsidRPr="00D40318">
              <w:rPr>
                <w:color w:val="002060"/>
              </w:rPr>
              <w:t>C.COPERTO</w:t>
            </w:r>
            <w:proofErr w:type="gramEnd"/>
            <w:r w:rsidRPr="00D40318">
              <w:rPr>
                <w:color w:val="002060"/>
              </w:rPr>
              <w:t xml:space="preserve">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4407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A689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VILLA TOMBARI</w:t>
            </w:r>
          </w:p>
        </w:tc>
      </w:tr>
      <w:tr w:rsidR="005E5AC6" w:rsidRPr="00D40318" w14:paraId="498C39BC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276A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CERRETO D ESI C5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F1FD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54AE9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76AE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D7B8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5101 PALACARIFAC DI CERRETO D'ESI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904A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4870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VERDI</w:t>
            </w:r>
          </w:p>
        </w:tc>
      </w:tr>
    </w:tbl>
    <w:p w14:paraId="238FAB41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59A99ACD" w14:textId="77777777" w:rsidR="005E5AC6" w:rsidRPr="00D40318" w:rsidRDefault="005E5AC6" w:rsidP="005E5AC6">
      <w:pPr>
        <w:pStyle w:val="breakline"/>
        <w:rPr>
          <w:color w:val="002060"/>
        </w:rPr>
      </w:pPr>
    </w:p>
    <w:p w14:paraId="5AA4A188" w14:textId="77777777" w:rsidR="005E5AC6" w:rsidRPr="00D40318" w:rsidRDefault="005E5AC6" w:rsidP="005E5AC6">
      <w:pPr>
        <w:pStyle w:val="breakline"/>
        <w:rPr>
          <w:color w:val="002060"/>
        </w:rPr>
      </w:pPr>
    </w:p>
    <w:p w14:paraId="78D5D04B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3"/>
        <w:gridCol w:w="385"/>
        <w:gridCol w:w="898"/>
        <w:gridCol w:w="1177"/>
        <w:gridCol w:w="1565"/>
        <w:gridCol w:w="1550"/>
      </w:tblGrid>
      <w:tr w:rsidR="005E5AC6" w:rsidRPr="00D40318" w14:paraId="03A2600B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4D10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4805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B7DCB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58A9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3C03E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2D321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A7333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027D4493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B4AC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0AAC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SAN GIORGIO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38E9F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341C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21/02/2022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03FB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5300 IMPIANTO C5 "SAN LIBERATO"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9656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MONTECASSIANO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458B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LOC. SAN LIBERATO</w:t>
            </w:r>
          </w:p>
        </w:tc>
      </w:tr>
      <w:tr w:rsidR="005E5AC6" w:rsidRPr="00D40318" w14:paraId="53FD26AC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C5CD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OLYMPIA FANO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1BE9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91FE3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9256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23/02/2022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D97E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5454 </w:t>
            </w:r>
            <w:proofErr w:type="gramStart"/>
            <w:r w:rsidRPr="00D40318">
              <w:rPr>
                <w:color w:val="002060"/>
              </w:rPr>
              <w:t>C.COPERTO</w:t>
            </w:r>
            <w:proofErr w:type="gramEnd"/>
            <w:r w:rsidRPr="00D40318">
              <w:rPr>
                <w:color w:val="002060"/>
              </w:rPr>
              <w:t xml:space="preserve">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9091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F0D4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VILLA TOMBARI</w:t>
            </w:r>
          </w:p>
        </w:tc>
      </w:tr>
    </w:tbl>
    <w:p w14:paraId="308CF502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796784E4" w14:textId="77777777" w:rsidR="00977B3B" w:rsidRPr="00F41115" w:rsidRDefault="00977B3B" w:rsidP="00977B3B">
      <w:pPr>
        <w:pStyle w:val="breakline"/>
        <w:rPr>
          <w:color w:val="002060"/>
        </w:rPr>
      </w:pPr>
    </w:p>
    <w:p w14:paraId="136225B4" w14:textId="77777777" w:rsidR="00977B3B" w:rsidRPr="00F41115" w:rsidRDefault="00977B3B" w:rsidP="00977B3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41115">
        <w:rPr>
          <w:color w:val="002060"/>
        </w:rPr>
        <w:t>CALCIO A CINQUE SERIE C2</w:t>
      </w:r>
    </w:p>
    <w:p w14:paraId="374D1C12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RISULTATI</w:t>
      </w:r>
    </w:p>
    <w:p w14:paraId="243AA26D" w14:textId="77777777" w:rsidR="00977B3B" w:rsidRPr="00F41115" w:rsidRDefault="00977B3B" w:rsidP="00977B3B">
      <w:pPr>
        <w:pStyle w:val="breakline"/>
        <w:rPr>
          <w:color w:val="002060"/>
        </w:rPr>
      </w:pPr>
    </w:p>
    <w:p w14:paraId="7875F8CD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RISULTATI UFFICIALI GARE DEL 11/02/2022</w:t>
      </w:r>
    </w:p>
    <w:p w14:paraId="49B8CD42" w14:textId="77777777" w:rsidR="004B0008" w:rsidRPr="004B0008" w:rsidRDefault="004B0008" w:rsidP="004B00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4B00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8F9D216" w14:textId="77777777" w:rsidR="00977B3B" w:rsidRPr="00F41115" w:rsidRDefault="00977B3B" w:rsidP="00977B3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77B3B" w:rsidRPr="00F41115" w14:paraId="1FCE5A46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1D034F39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FD5DC7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A - 6 Giornata - R</w:t>
                  </w:r>
                </w:p>
              </w:tc>
            </w:tr>
            <w:tr w:rsidR="00977B3B" w:rsidRPr="00F41115" w14:paraId="68901ED2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02EC77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3651E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F08EA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9DECBE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467F6253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FB4A68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ALMA JUVENTUS FANO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627C1A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CIARNIN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3FE941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9 - 2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E44D88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83C0188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EBF72D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AVIS ARCEVIA 1964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7637D7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GNANO 04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48F950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915378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999BD9F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3773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CHIARAVALLE FUTSAL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0D397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 xml:space="preserve">- </w:t>
                  </w:r>
                  <w:proofErr w:type="gramStart"/>
                  <w:r w:rsidRPr="00F41115">
                    <w:rPr>
                      <w:color w:val="002060"/>
                    </w:rPr>
                    <w:t>CITTA</w:t>
                  </w:r>
                  <w:proofErr w:type="gramEnd"/>
                  <w:r w:rsidRPr="00F41115">
                    <w:rPr>
                      <w:color w:val="002060"/>
                    </w:rPr>
                    <w:t xml:space="preserve"> DI OSTRA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22F90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F74EDF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6112EB93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0C415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VERBENA C5 ANCONA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32C858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3CC4D6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0 - 9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584318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9F70B62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E449F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12/02/2022</w:t>
                  </w:r>
                </w:p>
              </w:tc>
            </w:tr>
          </w:tbl>
          <w:p w14:paraId="057C8958" w14:textId="77777777" w:rsidR="00977B3B" w:rsidRPr="00F41115" w:rsidRDefault="00977B3B" w:rsidP="00AD0ED3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41F31149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ADA72C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B - 6 Giornata - R</w:t>
                  </w:r>
                </w:p>
              </w:tc>
            </w:tr>
            <w:tr w:rsidR="00977B3B" w:rsidRPr="00F41115" w14:paraId="117E58C1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AF03E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AVENALE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0F4261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72647F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862D23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B1ADB70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1FB111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INVICTA FUTSAL MACERATA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D8A18E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AURORA TREIA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BAB041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8 - 2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08AE7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54D66A6A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10C11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NUOVA OTTRANO 98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189A61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FUTSAL SANGIUSTESE A.R.L.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E7498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D05DB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7EBD4DE3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D45C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TRE TORRI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2A413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BAYER CAPPUCCINI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1428EE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72FF69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A39BE4E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61E923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15/02/2022</w:t>
                  </w:r>
                </w:p>
              </w:tc>
            </w:tr>
          </w:tbl>
          <w:p w14:paraId="044680F8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4A6A0167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77B3B" w:rsidRPr="00F41115" w14:paraId="39E78145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14875688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49B51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C - 6 Giornata - R</w:t>
                  </w:r>
                </w:p>
              </w:tc>
            </w:tr>
            <w:tr w:rsidR="00977B3B" w:rsidRPr="00F41115" w14:paraId="13914E25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0F6CA9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CAPODARCO CASABIANCA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C84D4A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SANGIORGIO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49C4B5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0C2FC3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1460C092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6F900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REAL ANCARIA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F5F57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FUTSAL CASELLE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D6157E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035F0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1B8FA886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C869A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REAL EAGLES VIRTUS PAGLIA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89B928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ROCCAFLUVIONE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101AE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3 - 7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FA5B5C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3F2FA116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40D6D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proofErr w:type="gramStart"/>
                  <w:r w:rsidRPr="00F41115">
                    <w:rPr>
                      <w:color w:val="002060"/>
                    </w:rPr>
                    <w:t>U.MANDOLESI</w:t>
                  </w:r>
                  <w:proofErr w:type="gramEnd"/>
                  <w:r w:rsidRPr="00F41115">
                    <w:rPr>
                      <w:color w:val="002060"/>
                    </w:rP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7E34B1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FUTSAL PRANDONE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B854A1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934E4C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</w:tbl>
          <w:p w14:paraId="21439CEA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0156F9C1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00B811BF" w14:textId="77777777" w:rsidR="00977B3B" w:rsidRPr="00F41115" w:rsidRDefault="00977B3B" w:rsidP="00977B3B">
      <w:pPr>
        <w:pStyle w:val="breakline"/>
        <w:rPr>
          <w:color w:val="002060"/>
        </w:rPr>
      </w:pPr>
    </w:p>
    <w:p w14:paraId="308D7B72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GIUDICE SPORTIVO</w:t>
      </w:r>
    </w:p>
    <w:p w14:paraId="3EC58616" w14:textId="77777777" w:rsidR="00977B3B" w:rsidRPr="00F41115" w:rsidRDefault="00977B3B" w:rsidP="00977B3B">
      <w:pPr>
        <w:pStyle w:val="diffida"/>
        <w:rPr>
          <w:color w:val="002060"/>
        </w:rPr>
      </w:pPr>
      <w:r w:rsidRPr="00F41115">
        <w:rPr>
          <w:color w:val="002060"/>
        </w:rPr>
        <w:t>Il Sostituto Giudice Sportivo Avv. Federica Sorrentino, nella seduta del 16/02/2022 ha adottato le decisioni che di seguito integralmente si riportano:</w:t>
      </w:r>
    </w:p>
    <w:p w14:paraId="3AB5D7FE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11/ 2/2022 </w:t>
      </w:r>
    </w:p>
    <w:p w14:paraId="6D2BECE8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492C84FB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4BF65F09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DIRIGENTI </w:t>
      </w:r>
    </w:p>
    <w:p w14:paraId="45A8AB8B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F61BB3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D413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SECCACINI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9E24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A7D8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FA08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E431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5357838B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ALLENATORI </w:t>
      </w:r>
    </w:p>
    <w:p w14:paraId="5F5E5A8A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1FC195B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4415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BACHETTI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A8A7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E6FA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E995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D442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2F6590B3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67E051B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CF84B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MARCHEGIANI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E4A3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(AURORA TREIA)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1C1D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67F9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VIRGULTI NICKY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8C081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ANCARIA) </w:t>
            </w:r>
          </w:p>
        </w:tc>
      </w:tr>
    </w:tbl>
    <w:p w14:paraId="1B96BA66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ESPULSI </w:t>
      </w:r>
    </w:p>
    <w:p w14:paraId="00798984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A56183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D31B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DONZELLI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A26F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6522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D23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NUNZI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28F73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(INVICTA FUTSAL MACERATA) </w:t>
            </w:r>
          </w:p>
        </w:tc>
      </w:tr>
      <w:tr w:rsidR="00977B3B" w:rsidRPr="00F41115" w14:paraId="6092A2B5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4C3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BRUNO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8E00F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6AC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436A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12B31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7478E486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5CE3E2A9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0742836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B628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SERPICELLI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EEB64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9573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289A7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NARCISI WILLIAM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7B4DD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PRANDONE) </w:t>
            </w:r>
          </w:p>
        </w:tc>
      </w:tr>
      <w:tr w:rsidR="00977B3B" w:rsidRPr="00F41115" w14:paraId="5FA79B36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7459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TRAINI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62094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C9C5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78A6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CESCA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488F9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SANGIUSTESE A.R.L.) </w:t>
            </w:r>
          </w:p>
        </w:tc>
      </w:tr>
    </w:tbl>
    <w:p w14:paraId="3BFA4FE4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1F1E037E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7BF8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MEDEI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BBF3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(AURORA TREIA)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36FA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F4F3B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ROSATI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F640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EAGLES VIRTUS PAGLIA) </w:t>
            </w:r>
          </w:p>
        </w:tc>
      </w:tr>
    </w:tbl>
    <w:p w14:paraId="5D78B83C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47CEEF7F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0D03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lastRenderedPageBreak/>
              <w:t>GIOACCHINI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139A2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CB95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029D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GARBATINI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2B2B8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(AMICI DEL CENTROSOCIO SP.) </w:t>
            </w:r>
          </w:p>
        </w:tc>
      </w:tr>
      <w:tr w:rsidR="00977B3B" w:rsidRPr="00F41115" w14:paraId="3B00DE8E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6ACE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SILEONI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33A7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(AURORA TREIA)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68AF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E3E9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SERANTONI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3C8F2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(BAYER CAPPUCCINI) </w:t>
            </w:r>
          </w:p>
        </w:tc>
      </w:tr>
      <w:tr w:rsidR="00977B3B" w:rsidRPr="00F41115" w14:paraId="3CAC9B38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6C3FB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TORRESI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93839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SANGIUSTESE A.R.L.)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E937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CDF6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FIRMANI GUGLIELMO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346B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ANCARIA) </w:t>
            </w:r>
          </w:p>
        </w:tc>
      </w:tr>
    </w:tbl>
    <w:p w14:paraId="44CB8AC9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13CFCE5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819E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PERUCCI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5DD4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6AF07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58F4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ISIDORI GREGORIO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5D082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(CAPODARCO CASABIANCA C5) </w:t>
            </w:r>
          </w:p>
        </w:tc>
      </w:tr>
      <w:tr w:rsidR="00977B3B" w:rsidRPr="00F41115" w14:paraId="2BA2A47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EB13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IUGA BOGDAN VASILE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049A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6E6A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C9EF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DIOMEDI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A559A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(</w:t>
            </w:r>
            <w:proofErr w:type="gramStart"/>
            <w:r w:rsidRPr="00F41115">
              <w:rPr>
                <w:color w:val="002060"/>
              </w:rPr>
              <w:t>U.MANDOLESI</w:t>
            </w:r>
            <w:proofErr w:type="gramEnd"/>
            <w:r w:rsidRPr="00F41115">
              <w:rPr>
                <w:color w:val="002060"/>
              </w:rPr>
              <w:t xml:space="preserve"> CALCIO) </w:t>
            </w:r>
          </w:p>
        </w:tc>
      </w:tr>
    </w:tbl>
    <w:p w14:paraId="198BAFC3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748F591F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2997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DI TOMMASO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64AF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6AC5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D571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VINCENZETTI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33259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(AURORA TREIA) </w:t>
            </w:r>
          </w:p>
        </w:tc>
      </w:tr>
      <w:tr w:rsidR="00977B3B" w:rsidRPr="00F41115" w14:paraId="34D01462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ADD7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CINGOLANI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F0AF3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FB9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8D97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SCARPANTONI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B170D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PRANDONE) </w:t>
            </w:r>
          </w:p>
        </w:tc>
      </w:tr>
      <w:tr w:rsidR="00977B3B" w:rsidRPr="00F41115" w14:paraId="2D5BBDC5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AB21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SPECA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08E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ANCARIA)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64D8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82CC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B6D4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338BEFE8" w14:textId="77777777" w:rsidR="00977B3B" w:rsidRPr="00F41115" w:rsidRDefault="00977B3B" w:rsidP="00977B3B">
      <w:pPr>
        <w:pStyle w:val="titolo10"/>
        <w:rPr>
          <w:rFonts w:eastAsiaTheme="minorEastAsia"/>
          <w:color w:val="002060"/>
        </w:rPr>
      </w:pPr>
      <w:r w:rsidRPr="00F41115">
        <w:rPr>
          <w:color w:val="002060"/>
        </w:rPr>
        <w:t xml:space="preserve">GARE DEL 12/ 2/2022 </w:t>
      </w:r>
    </w:p>
    <w:p w14:paraId="1A7F59BF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22A2AC49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55B83353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1695E9F2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3A93CC8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CA6E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GIUGGIOLINI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AE7E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F141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245F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IACOPONI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21701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VILLA MUSONE) </w:t>
            </w:r>
          </w:p>
        </w:tc>
      </w:tr>
    </w:tbl>
    <w:p w14:paraId="7E8DA011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1D0160E9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2B41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LATINI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E9B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(VERBENA C5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ADC8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7A2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SABBATINI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D584D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(VERBENA C5 ANCONA) </w:t>
            </w:r>
          </w:p>
        </w:tc>
      </w:tr>
    </w:tbl>
    <w:p w14:paraId="58EF8370" w14:textId="77777777" w:rsidR="00977B3B" w:rsidRPr="00F41115" w:rsidRDefault="00977B3B" w:rsidP="00977B3B">
      <w:pPr>
        <w:pStyle w:val="titolo10"/>
        <w:rPr>
          <w:rFonts w:eastAsiaTheme="minorEastAsia"/>
          <w:color w:val="002060"/>
        </w:rPr>
      </w:pPr>
      <w:r w:rsidRPr="00F41115">
        <w:rPr>
          <w:color w:val="002060"/>
        </w:rPr>
        <w:t xml:space="preserve">GARE DEL 15/ 2/2022 </w:t>
      </w:r>
    </w:p>
    <w:p w14:paraId="779253C0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43A3D473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7F1A2899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29947A35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707A7CD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10A3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CARMENATI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193F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6E04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699F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DB64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6BBD38AA" w14:textId="77777777" w:rsidR="00977B3B" w:rsidRPr="00F41115" w:rsidRDefault="00977B3B" w:rsidP="00977B3B">
      <w:pPr>
        <w:pStyle w:val="breakline"/>
        <w:rPr>
          <w:color w:val="002060"/>
        </w:rPr>
      </w:pPr>
    </w:p>
    <w:p w14:paraId="5533BFC0" w14:textId="77777777" w:rsidR="00977B3B" w:rsidRPr="00F41115" w:rsidRDefault="00977B3B" w:rsidP="00977B3B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3D501B77" w14:textId="77777777" w:rsidR="00977B3B" w:rsidRPr="00F41115" w:rsidRDefault="00977B3B" w:rsidP="00977B3B">
      <w:pPr>
        <w:rPr>
          <w:rFonts w:ascii="Arial" w:hAnsi="Arial" w:cs="Arial"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F41115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453A8197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708A6421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CLASSIFICA</w:t>
      </w:r>
    </w:p>
    <w:p w14:paraId="083043DF" w14:textId="77777777" w:rsidR="00977B3B" w:rsidRPr="00F41115" w:rsidRDefault="00977B3B" w:rsidP="00977B3B">
      <w:pPr>
        <w:pStyle w:val="breakline"/>
        <w:rPr>
          <w:color w:val="002060"/>
        </w:rPr>
      </w:pPr>
    </w:p>
    <w:p w14:paraId="3EA87B7B" w14:textId="77777777" w:rsidR="00977B3B" w:rsidRPr="00F41115" w:rsidRDefault="00977B3B" w:rsidP="00977B3B">
      <w:pPr>
        <w:pStyle w:val="breakline"/>
        <w:rPr>
          <w:color w:val="002060"/>
        </w:rPr>
      </w:pPr>
    </w:p>
    <w:p w14:paraId="609603BC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5750924D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A2C4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13F4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4D24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36E3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91DC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96D8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AEFD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0D0B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4F29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BAEE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6207CF29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98663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56BD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6015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DA32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9968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117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DF43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EEE4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6C1E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A6F2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274D85E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3527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FF27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27B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0FD0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7F12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C19F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C478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023F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0773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9A96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CAFCD32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D62F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A8F4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644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BEDF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4A18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5837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2759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6865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B7E1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0CF5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8B68603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FD52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16DE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1C88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6B0D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A309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732E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983A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CFB6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4A44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F5B8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2E7A187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FD74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20BB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763C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BF1B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5795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DA3E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49FF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9AD8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31C5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2F89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F53E801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CAEB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A.S.D. </w:t>
            </w:r>
            <w:proofErr w:type="gramStart"/>
            <w:r w:rsidRPr="00F41115">
              <w:rPr>
                <w:color w:val="002060"/>
              </w:rPr>
              <w:t>CITTA</w:t>
            </w:r>
            <w:proofErr w:type="gramEnd"/>
            <w:r w:rsidRPr="00F41115">
              <w:rPr>
                <w:color w:val="002060"/>
              </w:rPr>
              <w:t xml:space="preserve">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80AF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A314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222F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3A54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9AA2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18DE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ED5A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3A9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075C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439749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8407C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EB1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B06F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6FFB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D862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011C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7056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7929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F97F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5311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0107A98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B470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1E1B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E010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A3C9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244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92AC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9A0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5312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A863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CEEC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E171A07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BE533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4900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6F0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D46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79BF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7A0A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A466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B0E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A74B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B563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C34B586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E522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2E40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1F6E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984A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4111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00E7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8FCF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E9AD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688D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C611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B91842B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4A22F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EAA0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CECC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3CD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05D9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99C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FA0B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6620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A970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1D41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08881FFE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694019DB" w14:textId="77777777" w:rsidR="00977B3B" w:rsidRPr="00F41115" w:rsidRDefault="00977B3B" w:rsidP="00977B3B">
      <w:pPr>
        <w:pStyle w:val="breakline"/>
        <w:rPr>
          <w:color w:val="002060"/>
        </w:rPr>
      </w:pPr>
    </w:p>
    <w:p w14:paraId="5B2CC471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384EF386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913B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7410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7988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3D9E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B186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33A8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9E9A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44DA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3F82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3E40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754B617B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12A81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lastRenderedPageBreak/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740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F55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0216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DD8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5C1E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BFB8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D509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AB0C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D04B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DAAA084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7AD15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7F3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7973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15C2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9BE2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FD00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C86C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BE2F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E6FE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6B7E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C2ADE57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CC23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499A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70F9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E7DC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C3EA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C036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A660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7C5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72FC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FB18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DE2BDE8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075F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A4DB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415C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586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6A6D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AF7F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6CC1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06BA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E51E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84D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069FA82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C307D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D28F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A5C3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13A0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CA67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A0CD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BCBD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76C8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BD2F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8DF4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1A2E627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C401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39DB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6CD9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9548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D580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6BE0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45F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2D10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ACBE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DDB4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92775D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41D3D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29A6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A66A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079C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C4C6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B594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D583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E9BE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10B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4824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A5E844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1EB2B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78D7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AD49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A6DD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4817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65F3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0477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211F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929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724E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3B974E1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6A9DC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F2A9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2FD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280B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FE48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02F1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C84B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B384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A6AD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251C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487184D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586D2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2112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8467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3A8B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BF60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B49C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B520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C45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434F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0CF2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FE539E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C30B7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5C84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21A7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F62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175E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51E2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25B9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17EA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3FC9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D403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A567D1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BF890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B806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901C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6D2E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632C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5BE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BAB5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8062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1348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8EC8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130A9070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1753D66E" w14:textId="77777777" w:rsidR="00977B3B" w:rsidRPr="00F41115" w:rsidRDefault="00977B3B" w:rsidP="00977B3B">
      <w:pPr>
        <w:pStyle w:val="breakline"/>
        <w:rPr>
          <w:color w:val="002060"/>
        </w:rPr>
      </w:pPr>
    </w:p>
    <w:p w14:paraId="06560737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75A02891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F86D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F43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6248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49E1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0ED9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74D3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8FF2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2724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6330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17B3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5E1F2A79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1491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E18D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B413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1269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2E36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B7B4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532D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CA9C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A871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C8B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ADC58AB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D406B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284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E284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CA78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4B20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F70C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6EDF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31A5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6ECC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742D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C165FA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2902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127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556F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5E7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05C3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F71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092F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374D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509E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ADC6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DB74CC7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0ED73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235C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728A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F826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BA82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EB31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A3C5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AE45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804D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FE2A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705B0C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950E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162E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BAEC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CDBF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04EA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5488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C85A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F9E3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4EF2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7A94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A14DEA7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CA88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A06C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2E1E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20E9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5F03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CA35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390D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80CB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E05A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AD04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4EC5673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E829D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5819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AA0A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1219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2ADA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C5C3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AC30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9F3C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B327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C49E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295873D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D355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45A5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9BE1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EBB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9239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619D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A0E5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60E0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41EB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C4BD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AC88C00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201BB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POL.D. </w:t>
            </w:r>
            <w:proofErr w:type="gramStart"/>
            <w:r w:rsidRPr="00F41115">
              <w:rPr>
                <w:color w:val="002060"/>
              </w:rPr>
              <w:t>U.MANDOLESI</w:t>
            </w:r>
            <w:proofErr w:type="gramEnd"/>
            <w:r w:rsidRPr="00F41115">
              <w:rPr>
                <w:color w:val="002060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9433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47E7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504E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B0CE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AF01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91A4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164D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75B1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F1F8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F477083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FCAAC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EE6D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A0B4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FD92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B24C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FD90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6252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D39A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149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4929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00DBFA0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40F09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17DA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E17A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F47E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62CA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BE44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22B7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9AD9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4AF3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3213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5A7D4101" w14:textId="73861C4B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24BBEC14" w14:textId="77777777" w:rsidR="00977B3B" w:rsidRPr="00F41115" w:rsidRDefault="00977B3B" w:rsidP="00977B3B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AF85AAF" w14:textId="4DAE482B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2DB77942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4"/>
        <w:gridCol w:w="385"/>
        <w:gridCol w:w="898"/>
        <w:gridCol w:w="1175"/>
        <w:gridCol w:w="1563"/>
        <w:gridCol w:w="1552"/>
      </w:tblGrid>
      <w:tr w:rsidR="005E5AC6" w:rsidRPr="00D40318" w14:paraId="2127524F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3A78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DC12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6CA8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59303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5A35E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93FB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E1EFB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04477DED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D735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EDE3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CHIARAVALLE FUTSAL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FEFDF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21C9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EEFB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5011 PALLONE GEODETICO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F482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SIROLO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FBFA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FRAZIONE COPPO VIA FORMA</w:t>
            </w:r>
          </w:p>
        </w:tc>
      </w:tr>
      <w:tr w:rsidR="005E5AC6" w:rsidRPr="00D40318" w14:paraId="59B9D04F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698E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5C64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VERBENA C5 ANCONA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F672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241C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2BC1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5E8A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A96D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RISORGIMENTO 16</w:t>
            </w:r>
          </w:p>
        </w:tc>
      </w:tr>
      <w:tr w:rsidR="005E5AC6" w:rsidRPr="00D40318" w14:paraId="693C1AF9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9397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CIARNIN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F8BF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AVIS ARCEVIA 1964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93981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FDB4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D508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5133 PALESTRA IST.BETTINO PADOVANO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7E59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FF73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ANTONIO ROSMINI 22/B</w:t>
            </w:r>
          </w:p>
        </w:tc>
      </w:tr>
      <w:tr w:rsidR="005E5AC6" w:rsidRPr="00D40318" w14:paraId="634863B1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3B76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proofErr w:type="gramStart"/>
            <w:r w:rsidRPr="00D40318">
              <w:rPr>
                <w:color w:val="002060"/>
              </w:rPr>
              <w:t>CITTA</w:t>
            </w:r>
            <w:proofErr w:type="gramEnd"/>
            <w:r w:rsidRPr="00D40318">
              <w:rPr>
                <w:color w:val="002060"/>
              </w:rPr>
              <w:t xml:space="preserve"> DI 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0727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ALMA JUVENTUS FANO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41CF8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8127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A085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5080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E139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1A37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MATTEOTTI</w:t>
            </w:r>
          </w:p>
        </w:tc>
      </w:tr>
      <w:tr w:rsidR="005E5AC6" w:rsidRPr="00D40318" w14:paraId="2A876A52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5733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MONTEMARCIANO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2C14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CA936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46B3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1D45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5041 PALLONE GEODETICO LOC. MARINA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C638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2FBE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GRAZIA DELEDDA</w:t>
            </w:r>
          </w:p>
        </w:tc>
      </w:tr>
    </w:tbl>
    <w:p w14:paraId="2806A09C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214C4BD4" w14:textId="77777777" w:rsidR="005E5AC6" w:rsidRPr="00D40318" w:rsidRDefault="005E5AC6" w:rsidP="005E5AC6">
      <w:pPr>
        <w:pStyle w:val="breakline"/>
        <w:rPr>
          <w:color w:val="002060"/>
        </w:rPr>
      </w:pPr>
    </w:p>
    <w:p w14:paraId="0705BE9D" w14:textId="77777777" w:rsidR="005E5AC6" w:rsidRPr="00D40318" w:rsidRDefault="005E5AC6" w:rsidP="005E5AC6">
      <w:pPr>
        <w:pStyle w:val="breakline"/>
        <w:rPr>
          <w:color w:val="002060"/>
        </w:rPr>
      </w:pPr>
    </w:p>
    <w:p w14:paraId="026E422A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3"/>
        <w:gridCol w:w="385"/>
        <w:gridCol w:w="898"/>
        <w:gridCol w:w="1199"/>
        <w:gridCol w:w="1546"/>
        <w:gridCol w:w="1546"/>
      </w:tblGrid>
      <w:tr w:rsidR="005E5AC6" w:rsidRPr="00D40318" w14:paraId="30F8DAB7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CF06A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00453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2D1A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0A91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29EA9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D76A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F07BE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1B5AF0C7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B7E6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AURORA TREIA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C88F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SAMBUCHETO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01066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205A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EAC8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5220 PALESTRA POLIVALENTE </w:t>
            </w:r>
            <w:proofErr w:type="gramStart"/>
            <w:r w:rsidRPr="00D40318">
              <w:rPr>
                <w:color w:val="002060"/>
              </w:rPr>
              <w:t>P.TREIA</w:t>
            </w:r>
            <w:proofErr w:type="gramEnd"/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DBC5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TREIA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F34D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NICOLO' V</w:t>
            </w:r>
          </w:p>
        </w:tc>
      </w:tr>
      <w:tr w:rsidR="005E5AC6" w:rsidRPr="00D40318" w14:paraId="267C88F1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3BF8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SANGIUSTESE A.R.L.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6C76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AVENALE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D7B57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16AE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E355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5280 TENSOSTRUTTURA S.</w:t>
            </w:r>
            <w:proofErr w:type="gramStart"/>
            <w:r w:rsidRPr="00D40318">
              <w:rPr>
                <w:color w:val="002060"/>
              </w:rPr>
              <w:t>M.APPARENTE</w:t>
            </w:r>
            <w:proofErr w:type="gramEnd"/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24C1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CIVITANOVA MARCHE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BCC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LORENZO LOTTO</w:t>
            </w:r>
          </w:p>
        </w:tc>
      </w:tr>
      <w:tr w:rsidR="005E5AC6" w:rsidRPr="00D40318" w14:paraId="3B4D65D4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E41F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INVICTA FUTSAL MACERATA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4A3D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NUOVA OTTRANO 98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DB75C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18D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6CB5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5286 PALESTRA </w:t>
            </w:r>
            <w:proofErr w:type="gramStart"/>
            <w:r w:rsidRPr="00D40318">
              <w:rPr>
                <w:color w:val="002060"/>
              </w:rPr>
              <w:t>C.SPORTIVO</w:t>
            </w:r>
            <w:proofErr w:type="gramEnd"/>
            <w:r w:rsidRPr="00D40318">
              <w:rPr>
                <w:color w:val="002060"/>
              </w:rPr>
              <w:t>"DON BOSCO"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2FE5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49C4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ALFIERI SNC</w:t>
            </w:r>
          </w:p>
        </w:tc>
      </w:tr>
      <w:tr w:rsidR="005E5AC6" w:rsidRPr="00D40318" w14:paraId="79CF6310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85BD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8418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71D55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D035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5388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687C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3DD5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VIA </w:t>
            </w:r>
            <w:proofErr w:type="gramStart"/>
            <w:r w:rsidRPr="00D40318">
              <w:rPr>
                <w:color w:val="002060"/>
              </w:rPr>
              <w:t>B.BUOZZI</w:t>
            </w:r>
            <w:proofErr w:type="gramEnd"/>
          </w:p>
        </w:tc>
      </w:tr>
      <w:tr w:rsidR="005E5AC6" w:rsidRPr="00D40318" w14:paraId="77635B17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864C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SERRALTA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026C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BAYER CAPPUCCINI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B6D83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52BA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8A99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5270 PALASPORT "ALBINO CIARAPICA"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FE73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SAN SEVERINO MARCHE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61A7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VIALE MAZZINI</w:t>
            </w:r>
          </w:p>
        </w:tc>
      </w:tr>
      <w:tr w:rsidR="005E5AC6" w:rsidRPr="00D40318" w14:paraId="5321DBCD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A833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POLISPORTIVA VICTORIA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859D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TRE TORRI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BD29D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BC9B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76FD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5250 IMP.C5 "MICHELE ZITTI"</w:t>
            </w:r>
            <w:proofErr w:type="gramStart"/>
            <w:r w:rsidRPr="00D40318">
              <w:rPr>
                <w:color w:val="002060"/>
              </w:rPr>
              <w:t>V.STRADA</w:t>
            </w:r>
            <w:proofErr w:type="gramEnd"/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A619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E0F6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LARGO NELLO FABRIZI - </w:t>
            </w:r>
            <w:proofErr w:type="gramStart"/>
            <w:r w:rsidRPr="00D40318">
              <w:rPr>
                <w:color w:val="002060"/>
              </w:rPr>
              <w:t>V.STRADA</w:t>
            </w:r>
            <w:proofErr w:type="gramEnd"/>
          </w:p>
        </w:tc>
      </w:tr>
    </w:tbl>
    <w:p w14:paraId="54FA2B34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1C583AAA" w14:textId="77777777" w:rsidR="005E5AC6" w:rsidRPr="00D40318" w:rsidRDefault="005E5AC6" w:rsidP="005E5AC6">
      <w:pPr>
        <w:pStyle w:val="breakline"/>
        <w:rPr>
          <w:color w:val="002060"/>
        </w:rPr>
      </w:pPr>
    </w:p>
    <w:p w14:paraId="7FCF5E40" w14:textId="77777777" w:rsidR="005E5AC6" w:rsidRPr="00D40318" w:rsidRDefault="005E5AC6" w:rsidP="005E5AC6">
      <w:pPr>
        <w:pStyle w:val="breakline"/>
        <w:rPr>
          <w:color w:val="002060"/>
        </w:rPr>
      </w:pPr>
    </w:p>
    <w:p w14:paraId="515FBCED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C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7"/>
        <w:gridCol w:w="385"/>
        <w:gridCol w:w="898"/>
        <w:gridCol w:w="1176"/>
        <w:gridCol w:w="1566"/>
        <w:gridCol w:w="1545"/>
      </w:tblGrid>
      <w:tr w:rsidR="005E5AC6" w:rsidRPr="00D40318" w14:paraId="1668B00B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FBDB7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E0BB9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45D7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1C2D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BCC0E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FFFCA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4C5E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014825CF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6654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lastRenderedPageBreak/>
              <w:t>CSI STELLA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7E8A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EAGLES VIRTUS PAGLIA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50750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66E3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E176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3CC5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1FE5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CORRADI</w:t>
            </w:r>
          </w:p>
        </w:tc>
      </w:tr>
      <w:tr w:rsidR="005E5AC6" w:rsidRPr="00D40318" w14:paraId="48B348E4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F188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CASELLE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C612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CAPODARCO CASABIANCA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75135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341C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E91B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5731 PALAROZZI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8AB9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C7E3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PIAZZA S. D'ACQUISTO</w:t>
            </w:r>
          </w:p>
        </w:tc>
      </w:tr>
      <w:tr w:rsidR="005E5AC6" w:rsidRPr="00D40318" w14:paraId="1C423298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03A2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PRANDONE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3D68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CAMPIGLIONE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95275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D177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901B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5664 PALESTRA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3EE7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MONTEPRANDONE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070C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COLLE GIOIOSO</w:t>
            </w:r>
          </w:p>
        </w:tc>
      </w:tr>
      <w:tr w:rsidR="005E5AC6" w:rsidRPr="00D40318" w14:paraId="46F5D6B4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BB79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ROCCAFLUVIONE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E71C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ANCARIA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E8314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7762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D630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5698 PALESTRA POLIVALENTE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C023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ROCCAFLUVIONE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DE48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NENNI</w:t>
            </w:r>
          </w:p>
        </w:tc>
      </w:tr>
      <w:tr w:rsidR="005E5AC6" w:rsidRPr="00D40318" w14:paraId="1A375D12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A9D4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SANGIORGIO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1214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proofErr w:type="gramStart"/>
            <w:r w:rsidRPr="00D40318">
              <w:rPr>
                <w:color w:val="002060"/>
              </w:rPr>
              <w:t>U.MANDOLESI</w:t>
            </w:r>
            <w:proofErr w:type="gramEnd"/>
            <w:r w:rsidRPr="00D40318">
              <w:rPr>
                <w:color w:val="002060"/>
              </w:rPr>
              <w:t xml:space="preserve">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6BB97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79A6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B0F5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5631 PALASPORT " PALASAVELLI"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8B06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569C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VIA </w:t>
            </w:r>
            <w:proofErr w:type="gramStart"/>
            <w:r w:rsidRPr="00D40318">
              <w:rPr>
                <w:color w:val="002060"/>
              </w:rPr>
              <w:t>S.VITTORIA</w:t>
            </w:r>
            <w:proofErr w:type="gramEnd"/>
            <w:r w:rsidRPr="00D40318">
              <w:rPr>
                <w:color w:val="002060"/>
              </w:rPr>
              <w:t>, 5</w:t>
            </w:r>
          </w:p>
        </w:tc>
      </w:tr>
    </w:tbl>
    <w:p w14:paraId="58FA3F7F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1362E1AD" w14:textId="77777777" w:rsidR="005E5AC6" w:rsidRPr="00D40318" w:rsidRDefault="005E5AC6" w:rsidP="005E5AC6">
      <w:pPr>
        <w:pStyle w:val="breakline"/>
        <w:rPr>
          <w:color w:val="002060"/>
        </w:rPr>
      </w:pPr>
    </w:p>
    <w:p w14:paraId="53786AF6" w14:textId="77777777" w:rsidR="005E5AC6" w:rsidRPr="00D40318" w:rsidRDefault="005E5AC6" w:rsidP="005E5AC6">
      <w:pPr>
        <w:pStyle w:val="breakline"/>
        <w:rPr>
          <w:color w:val="002060"/>
        </w:rPr>
      </w:pPr>
    </w:p>
    <w:p w14:paraId="4DAC3349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5E5AC6" w:rsidRPr="00D40318" w14:paraId="64D40506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8622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9EB2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E019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0DFD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7317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16239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1F3D5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29A3D742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19E6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SANGIORGIO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7C75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ANCARIA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7253A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C0CF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23/02/2022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B4DE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5631 PALASPORT " PALASAVELLI"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88AC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0074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VIA </w:t>
            </w:r>
            <w:proofErr w:type="gramStart"/>
            <w:r w:rsidRPr="00D40318">
              <w:rPr>
                <w:color w:val="002060"/>
              </w:rPr>
              <w:t>S.VITTORIA</w:t>
            </w:r>
            <w:proofErr w:type="gramEnd"/>
            <w:r w:rsidRPr="00D40318">
              <w:rPr>
                <w:color w:val="002060"/>
              </w:rPr>
              <w:t>, 5</w:t>
            </w:r>
          </w:p>
        </w:tc>
      </w:tr>
    </w:tbl>
    <w:p w14:paraId="32136932" w14:textId="77777777" w:rsidR="005E5AC6" w:rsidRPr="00F41115" w:rsidRDefault="005E5AC6" w:rsidP="00977B3B">
      <w:pPr>
        <w:pStyle w:val="breakline"/>
        <w:rPr>
          <w:rFonts w:eastAsiaTheme="minorEastAsia"/>
          <w:color w:val="002060"/>
        </w:rPr>
      </w:pPr>
    </w:p>
    <w:p w14:paraId="1233A227" w14:textId="77777777" w:rsidR="00977B3B" w:rsidRPr="00F41115" w:rsidRDefault="00977B3B" w:rsidP="00977B3B">
      <w:pPr>
        <w:pStyle w:val="breakline"/>
        <w:rPr>
          <w:color w:val="002060"/>
        </w:rPr>
      </w:pPr>
    </w:p>
    <w:p w14:paraId="61E05D06" w14:textId="77777777" w:rsidR="00977B3B" w:rsidRPr="00F41115" w:rsidRDefault="00977B3B" w:rsidP="00977B3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41115">
        <w:rPr>
          <w:color w:val="002060"/>
        </w:rPr>
        <w:t>REGIONALE CALCIO A 5 FEMMINILE</w:t>
      </w:r>
    </w:p>
    <w:p w14:paraId="775DAB7C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VARIAZIONI AL PROGRAMMA GARE</w:t>
      </w:r>
    </w:p>
    <w:p w14:paraId="5F889AFF" w14:textId="77777777" w:rsidR="00977B3B" w:rsidRPr="00F41115" w:rsidRDefault="00977B3B" w:rsidP="00977B3B">
      <w:pPr>
        <w:pStyle w:val="breakline"/>
        <w:rPr>
          <w:color w:val="002060"/>
        </w:rPr>
      </w:pPr>
    </w:p>
    <w:p w14:paraId="16AF18A8" w14:textId="77777777" w:rsidR="00977B3B" w:rsidRPr="00F41115" w:rsidRDefault="00977B3B" w:rsidP="00977B3B">
      <w:pPr>
        <w:pStyle w:val="breakline"/>
        <w:rPr>
          <w:color w:val="002060"/>
        </w:rPr>
      </w:pPr>
    </w:p>
    <w:p w14:paraId="5651ADB6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977B3B" w:rsidRPr="00F41115" w14:paraId="4B9406B1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2004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2540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N° </w:t>
            </w:r>
            <w:proofErr w:type="spellStart"/>
            <w:r w:rsidRPr="00F41115">
              <w:rPr>
                <w:color w:val="002060"/>
              </w:rPr>
              <w:t>Gior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D6F8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C344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D93E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Data </w:t>
            </w:r>
            <w:proofErr w:type="spellStart"/>
            <w:r w:rsidRPr="00F41115">
              <w:rPr>
                <w:color w:val="002060"/>
              </w:rPr>
              <w:t>Orig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EF8A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Ora </w:t>
            </w:r>
            <w:proofErr w:type="spellStart"/>
            <w:r w:rsidRPr="00F41115">
              <w:rPr>
                <w:color w:val="002060"/>
              </w:rPr>
              <w:t>Var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5F74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Ora </w:t>
            </w:r>
            <w:proofErr w:type="spellStart"/>
            <w:r w:rsidRPr="00F41115">
              <w:rPr>
                <w:color w:val="002060"/>
              </w:rPr>
              <w:t>Orig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D66F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Impianto</w:t>
            </w:r>
          </w:p>
        </w:tc>
      </w:tr>
      <w:tr w:rsidR="00977B3B" w:rsidRPr="00F41115" w14:paraId="7D98B4DF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1A2E6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22/02/2022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308E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A4EDB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VALDICHIENTI PONTE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FEA9F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proofErr w:type="gramStart"/>
            <w:r w:rsidRPr="00F41115">
              <w:rPr>
                <w:color w:val="002060"/>
                <w:highlight w:val="yellow"/>
              </w:rPr>
              <w:t>U.MANDOLESI</w:t>
            </w:r>
            <w:proofErr w:type="gramEnd"/>
            <w:r w:rsidRPr="00F41115">
              <w:rPr>
                <w:color w:val="002060"/>
                <w:highlight w:val="yellow"/>
              </w:rPr>
              <w:t xml:space="preserve">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89F0C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20/02/2022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A353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  <w:highlight w:val="yellow"/>
              </w:rPr>
              <w:t>21:15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7B4F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19:00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5BCCC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  <w:highlight w:val="yellow"/>
              </w:rPr>
              <w:t>CAMPO C/5 "MANDOLESI"- COPERTO PORTO SAN GIORGIO VIA DELLE REGIONI, 8</w:t>
            </w:r>
          </w:p>
        </w:tc>
      </w:tr>
    </w:tbl>
    <w:p w14:paraId="665FDC40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06916C3A" w14:textId="77777777" w:rsidR="00977B3B" w:rsidRPr="00F41115" w:rsidRDefault="00977B3B" w:rsidP="00977B3B">
      <w:pPr>
        <w:pStyle w:val="breakline"/>
        <w:rPr>
          <w:color w:val="002060"/>
        </w:rPr>
      </w:pPr>
    </w:p>
    <w:p w14:paraId="13F1B2E8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RISULTATI</w:t>
      </w:r>
    </w:p>
    <w:p w14:paraId="3A692CD9" w14:textId="77777777" w:rsidR="00977B3B" w:rsidRPr="00F41115" w:rsidRDefault="00977B3B" w:rsidP="00977B3B">
      <w:pPr>
        <w:pStyle w:val="breakline"/>
        <w:rPr>
          <w:color w:val="002060"/>
        </w:rPr>
      </w:pPr>
    </w:p>
    <w:p w14:paraId="6FEA4E01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RISULTATI UFFICIALI GARE DEL 11/02/2022</w:t>
      </w:r>
    </w:p>
    <w:p w14:paraId="51A73B76" w14:textId="77777777" w:rsidR="004B0008" w:rsidRPr="004B0008" w:rsidRDefault="004B0008" w:rsidP="004B00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4B00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F9ED279" w14:textId="77777777" w:rsidR="00977B3B" w:rsidRPr="00F41115" w:rsidRDefault="00977B3B" w:rsidP="00977B3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77B3B" w:rsidRPr="00F41115" w14:paraId="7F821FB6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22BBC5A7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FD4E90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A - 3 Giornata - R</w:t>
                  </w:r>
                </w:p>
              </w:tc>
            </w:tr>
            <w:tr w:rsidR="00977B3B" w:rsidRPr="00F41115" w14:paraId="4ABC6B50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9A5B4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ABA04E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VALDICHIENTI PONTE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31CC6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7BF6EB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768FADE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DC30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CANTINE RIUNITE CSI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DF39F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CALCIO A 5 CORINALDO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F4D1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FE1499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D1F15AB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6CBC7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87D6D6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CSKA CORRIDONIA C5F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4997E6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552951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47FD7F25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8F03BB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PIANDIROSE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8F092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FUTSAL PRANDONE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5E1BEB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61D38C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32E8F36B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038DC0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SANTA MARIA APPARENTE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61DA6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FANO CALCIO FEMMINILE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03E76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D203CF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728ACE68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F13D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proofErr w:type="gramStart"/>
                  <w:r w:rsidRPr="00F41115">
                    <w:rPr>
                      <w:color w:val="002060"/>
                    </w:rPr>
                    <w:t>U.MANDOLESI</w:t>
                  </w:r>
                  <w:proofErr w:type="gramEnd"/>
                  <w:r w:rsidRPr="00F41115">
                    <w:rPr>
                      <w:color w:val="002060"/>
                    </w:rP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38A28D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LA FENICE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C0E2B3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C5C106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4A211E32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1D53B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13/02/2022</w:t>
                  </w:r>
                </w:p>
              </w:tc>
            </w:tr>
          </w:tbl>
          <w:p w14:paraId="73903D07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3E079828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446506EE" w14:textId="77777777" w:rsidR="00977B3B" w:rsidRPr="00F41115" w:rsidRDefault="00977B3B" w:rsidP="00977B3B">
      <w:pPr>
        <w:pStyle w:val="breakline"/>
        <w:rPr>
          <w:color w:val="002060"/>
        </w:rPr>
      </w:pPr>
    </w:p>
    <w:p w14:paraId="72C7AE7A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GIUDICE SPORTIVO</w:t>
      </w:r>
    </w:p>
    <w:p w14:paraId="717D6C3D" w14:textId="77777777" w:rsidR="00977B3B" w:rsidRPr="00F41115" w:rsidRDefault="00977B3B" w:rsidP="00977B3B">
      <w:pPr>
        <w:pStyle w:val="diffida"/>
        <w:rPr>
          <w:color w:val="002060"/>
        </w:rPr>
      </w:pPr>
      <w:r w:rsidRPr="00F41115">
        <w:rPr>
          <w:color w:val="002060"/>
        </w:rPr>
        <w:t>Il Sostituto Giudice Sportivo Avv. Federica Sorrentino, nella seduta del 16/02/2022 ha adottato le decisioni che di seguito integralmente si riportano:</w:t>
      </w:r>
    </w:p>
    <w:p w14:paraId="73AE4BFB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11/ 2/2022 </w:t>
      </w:r>
    </w:p>
    <w:p w14:paraId="00A5C4B6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72783C93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09B8D808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DIRIGENTI </w:t>
      </w:r>
    </w:p>
    <w:p w14:paraId="134456E4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6FED086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6343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ZANCHETTI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DA4C1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64F3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AA9C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12B1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18925CE1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ESPULSI </w:t>
      </w:r>
    </w:p>
    <w:p w14:paraId="4201E00E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588E22C6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D5B6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lastRenderedPageBreak/>
              <w:t>GASPARI MARIA FRANCESCA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7F12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B5F9B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F694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72D9F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5FD8E310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1E8BD48D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79FA0C41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5E2B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GASPARI MARIA FRANCESCA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84B5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045C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14A4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AF948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08B5164C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758B6028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51EA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STORANI MARIA AGNESE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6AE1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(CSKA CORRIDONIA C5F)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24B2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9EF1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GIACOMINI STEFANIA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4EED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(PIANDIROSE) </w:t>
            </w:r>
          </w:p>
        </w:tc>
      </w:tr>
    </w:tbl>
    <w:p w14:paraId="7EF4C541" w14:textId="77777777" w:rsidR="00977B3B" w:rsidRPr="00F41115" w:rsidRDefault="00977B3B" w:rsidP="00977B3B">
      <w:pPr>
        <w:pStyle w:val="breakline"/>
        <w:rPr>
          <w:color w:val="002060"/>
        </w:rPr>
      </w:pPr>
    </w:p>
    <w:p w14:paraId="0F405005" w14:textId="77777777" w:rsidR="00977B3B" w:rsidRPr="00F41115" w:rsidRDefault="00977B3B" w:rsidP="00977B3B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314A779B" w14:textId="77777777" w:rsidR="00977B3B" w:rsidRPr="00F41115" w:rsidRDefault="00977B3B" w:rsidP="00977B3B">
      <w:pPr>
        <w:rPr>
          <w:rFonts w:ascii="Arial" w:hAnsi="Arial" w:cs="Arial"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F41115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10DB3A19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45507AD1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CLASSIFICA</w:t>
      </w:r>
    </w:p>
    <w:p w14:paraId="3B84846F" w14:textId="77777777" w:rsidR="00977B3B" w:rsidRPr="00F41115" w:rsidRDefault="00977B3B" w:rsidP="00977B3B">
      <w:pPr>
        <w:pStyle w:val="breakline"/>
        <w:rPr>
          <w:color w:val="002060"/>
        </w:rPr>
      </w:pPr>
    </w:p>
    <w:p w14:paraId="65D96E5D" w14:textId="77777777" w:rsidR="00977B3B" w:rsidRPr="00F41115" w:rsidRDefault="00977B3B" w:rsidP="00977B3B">
      <w:pPr>
        <w:pStyle w:val="breakline"/>
        <w:rPr>
          <w:color w:val="002060"/>
        </w:rPr>
      </w:pPr>
    </w:p>
    <w:p w14:paraId="616BD008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75901070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8B27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3B78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5962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D6BC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C411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A68D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6188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844C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2FCDA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B156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19F69D7D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38F9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8C49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B815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CE8F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19B0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532D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C06B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BA07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8796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5714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838299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473D7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CD81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BEF0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D001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9161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1893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9A51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E962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439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F84D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91FC798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1400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23E3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9662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0930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62BF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29A3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251B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5ECB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6FF6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0BA8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7EB3B88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8FF2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CSKA CORRIDONIA C5F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1CC4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7318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3476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6378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CB6A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79CC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3B8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3F98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83BC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EBBD992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7A73F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809B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A2FB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53EC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6DE3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8CAF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F226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8680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B648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B76D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E90285E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6955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C52F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7D3A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E91A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7203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BC8A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E87D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EFC2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C605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8292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37BA7E1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97E81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FANO CALCIO FEMMINILE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70B5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A880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07D2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F405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4931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B9D6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1DC7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3CAF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DA0B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96417BE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4584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C5B9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26CA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DF58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0960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96D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6EB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2BF1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9DE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7109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55A1F3B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FB847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POL.D. </w:t>
            </w:r>
            <w:proofErr w:type="gramStart"/>
            <w:r w:rsidRPr="00F41115">
              <w:rPr>
                <w:color w:val="002060"/>
              </w:rPr>
              <w:t>U.MANDOLESI</w:t>
            </w:r>
            <w:proofErr w:type="gramEnd"/>
            <w:r w:rsidRPr="00F41115">
              <w:rPr>
                <w:color w:val="002060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D56F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EB73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6D51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A1B6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A8A9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3E84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387D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F5A6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B578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45992FE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CC29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228D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5C8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5DA6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8958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E574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63D5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B2B1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FD67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42C7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A7FBE60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8C6A1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LA FENICE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8FCB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38D0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57D1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C9C6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89BA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7D16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9025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B4D4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03A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886613B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725DF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489F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CC9A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0FA1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7FA7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1399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C42A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6F6B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3745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4023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37CED52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CFF6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0077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C08C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A51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1A75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DCD6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D108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FE26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DA8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475E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4AA95607" w14:textId="585C8285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0288F931" w14:textId="77777777" w:rsidR="00977B3B" w:rsidRPr="00F41115" w:rsidRDefault="00977B3B" w:rsidP="00977B3B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0081E8D" w14:textId="030AF0EA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19C825AE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A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04"/>
        <w:gridCol w:w="385"/>
        <w:gridCol w:w="898"/>
        <w:gridCol w:w="1199"/>
        <w:gridCol w:w="1565"/>
        <w:gridCol w:w="1543"/>
      </w:tblGrid>
      <w:tr w:rsidR="005E5AC6" w:rsidRPr="00D40318" w14:paraId="592BC253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A46F9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1923A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397C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1BB68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F34A9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413D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AA65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39D55CC1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AD3D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CSKA CORRIDONIA C5F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F1D8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CA647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3AA4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8B11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5295 TENSOSTRUTTURA VIA </w:t>
            </w:r>
            <w:proofErr w:type="gramStart"/>
            <w:r w:rsidRPr="00D40318">
              <w:rPr>
                <w:color w:val="002060"/>
              </w:rPr>
              <w:t>E.MATTEI</w:t>
            </w:r>
            <w:proofErr w:type="gramEnd"/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DF7B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55B8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VIA </w:t>
            </w:r>
            <w:proofErr w:type="gramStart"/>
            <w:r w:rsidRPr="00D40318">
              <w:rPr>
                <w:color w:val="002060"/>
              </w:rPr>
              <w:t>E.MATTEI</w:t>
            </w:r>
            <w:proofErr w:type="gramEnd"/>
          </w:p>
        </w:tc>
      </w:tr>
      <w:tr w:rsidR="005E5AC6" w:rsidRPr="00D40318" w14:paraId="538B15BB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4249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LA FENICE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D9D5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SANTA MARIA APPARENTE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9C135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60DB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8B18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004B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133B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DELLO SPORT</w:t>
            </w:r>
          </w:p>
        </w:tc>
      </w:tr>
      <w:tr w:rsidR="005E5AC6" w:rsidRPr="00D40318" w14:paraId="3197503F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D7DA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RIPABERARDA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9430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D76EE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8470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9A4B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5683 PALASPORT LOC.RIPABERARDA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1042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CASTIGNANO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8454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DON GIUSEPPE MARUCCI</w:t>
            </w:r>
          </w:p>
        </w:tc>
      </w:tr>
      <w:tr w:rsidR="005E5AC6" w:rsidRPr="00D40318" w14:paraId="20A181AE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E605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FANO CALCIO FEMMINILE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2F98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PIANDIROSE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C20B6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FD07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C4F3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5454 </w:t>
            </w:r>
            <w:proofErr w:type="gramStart"/>
            <w:r w:rsidRPr="00D40318">
              <w:rPr>
                <w:color w:val="002060"/>
              </w:rPr>
              <w:t>C.COPERTO</w:t>
            </w:r>
            <w:proofErr w:type="gramEnd"/>
            <w:r w:rsidRPr="00D40318">
              <w:rPr>
                <w:color w:val="002060"/>
              </w:rPr>
              <w:t xml:space="preserve">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8255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D0FB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VILLA TOMBARI</w:t>
            </w:r>
          </w:p>
        </w:tc>
      </w:tr>
      <w:tr w:rsidR="005E5AC6" w:rsidRPr="00D40318" w14:paraId="2DBD134C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8B6A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PRANDONE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3A7E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CA87A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8113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903A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5664 PALESTRA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D2E7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MONTEPRANDONE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CC2E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COLLE GIOIOSO</w:t>
            </w:r>
          </w:p>
        </w:tc>
      </w:tr>
      <w:tr w:rsidR="005E5AC6" w:rsidRPr="00D40318" w14:paraId="09A7BB87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A114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VALDICHIENTI PONTE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5428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proofErr w:type="gramStart"/>
            <w:r w:rsidRPr="00D40318">
              <w:rPr>
                <w:color w:val="002060"/>
              </w:rPr>
              <w:t>U.MANDOLESI</w:t>
            </w:r>
            <w:proofErr w:type="gramEnd"/>
            <w:r w:rsidRPr="00D40318">
              <w:rPr>
                <w:color w:val="002060"/>
              </w:rPr>
              <w:t xml:space="preserve">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72E29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295F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22/02/2022 21:15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EF72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5700 CAMPO C/5 "MANDOLESI"- 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B3F6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CDFF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DELLE REGIONI, 8</w:t>
            </w:r>
          </w:p>
        </w:tc>
      </w:tr>
    </w:tbl>
    <w:p w14:paraId="55C8F768" w14:textId="77777777" w:rsidR="005E5AC6" w:rsidRPr="00F41115" w:rsidRDefault="005E5AC6" w:rsidP="00977B3B">
      <w:pPr>
        <w:pStyle w:val="breakline"/>
        <w:rPr>
          <w:rFonts w:eastAsiaTheme="minorEastAsia"/>
          <w:color w:val="002060"/>
        </w:rPr>
      </w:pPr>
    </w:p>
    <w:p w14:paraId="5D563251" w14:textId="77777777" w:rsidR="00977B3B" w:rsidRPr="00F41115" w:rsidRDefault="00977B3B" w:rsidP="00977B3B">
      <w:pPr>
        <w:pStyle w:val="breakline"/>
        <w:rPr>
          <w:color w:val="002060"/>
        </w:rPr>
      </w:pPr>
    </w:p>
    <w:p w14:paraId="4ED53D38" w14:textId="77777777" w:rsidR="00977B3B" w:rsidRPr="00F41115" w:rsidRDefault="00977B3B" w:rsidP="00977B3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41115">
        <w:rPr>
          <w:color w:val="002060"/>
        </w:rPr>
        <w:t>UNDER 21 CALCIO A 5 REGIONALE</w:t>
      </w:r>
    </w:p>
    <w:p w14:paraId="659A677B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RISULTATI</w:t>
      </w:r>
    </w:p>
    <w:p w14:paraId="6F80C73A" w14:textId="77777777" w:rsidR="00977B3B" w:rsidRPr="00F41115" w:rsidRDefault="00977B3B" w:rsidP="00977B3B">
      <w:pPr>
        <w:pStyle w:val="breakline"/>
        <w:rPr>
          <w:color w:val="002060"/>
        </w:rPr>
      </w:pPr>
    </w:p>
    <w:p w14:paraId="3A67EB57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RISULTATI UFFICIALI GARE DEL 12/02/2022</w:t>
      </w:r>
    </w:p>
    <w:p w14:paraId="17A0F995" w14:textId="77777777" w:rsidR="004B0008" w:rsidRPr="004B0008" w:rsidRDefault="004B0008" w:rsidP="004B00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4B00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2CCB26B" w14:textId="77777777" w:rsidR="00977B3B" w:rsidRPr="00F41115" w:rsidRDefault="00977B3B" w:rsidP="00977B3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77B3B" w:rsidRPr="00F41115" w14:paraId="53854070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0AC79CA9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E57508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G - 2 Giornata - A</w:t>
                  </w:r>
                </w:p>
              </w:tc>
            </w:tr>
            <w:tr w:rsidR="00977B3B" w:rsidRPr="00F41115" w14:paraId="0FC423F4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D1B079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C.U.S. MACERATA CALCIO A5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6BEAD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CSI STELLA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1C6477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7 - 4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46EB77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1558EE3E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A3F47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E5AB1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ITALSERVICE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E10D3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C5910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E5A304E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B88563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proofErr w:type="gramStart"/>
                  <w:r w:rsidRPr="00F41115">
                    <w:rPr>
                      <w:color w:val="002060"/>
                    </w:rPr>
                    <w:lastRenderedPageBreak/>
                    <w:t>U.MANDOLESI</w:t>
                  </w:r>
                  <w:proofErr w:type="gramEnd"/>
                  <w:r w:rsidRPr="00F41115">
                    <w:rPr>
                      <w:color w:val="002060"/>
                    </w:rP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1D7AB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 xml:space="preserve">- AUDAX 1970 </w:t>
                  </w:r>
                  <w:proofErr w:type="gramStart"/>
                  <w:r w:rsidRPr="00F41115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1B978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02EA4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61E48014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FBFB4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13/02/2022</w:t>
                  </w:r>
                </w:p>
              </w:tc>
            </w:tr>
          </w:tbl>
          <w:p w14:paraId="16126792" w14:textId="77777777" w:rsidR="00977B3B" w:rsidRPr="00F41115" w:rsidRDefault="00977B3B" w:rsidP="00AD0ED3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5B4046F8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BF985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lastRenderedPageBreak/>
                    <w:t>GIRONE S - 2 Giornata - A</w:t>
                  </w:r>
                </w:p>
              </w:tc>
            </w:tr>
            <w:tr w:rsidR="00977B3B" w:rsidRPr="00F41115" w14:paraId="4A422FC8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EF8843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4B48F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ACLI AUDAX MONTECOSARO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3AB7F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9 - 5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AF89B1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3B0FE40C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2FD56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lastRenderedPageBreak/>
                    <w:t>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1A069E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CASTELBELLINO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7C9219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FD937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</w:tbl>
          <w:p w14:paraId="6BAC7EB1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3A05F782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11F50282" w14:textId="77777777" w:rsidR="00977B3B" w:rsidRPr="00F41115" w:rsidRDefault="00977B3B" w:rsidP="00977B3B">
      <w:pPr>
        <w:pStyle w:val="breakline"/>
        <w:rPr>
          <w:color w:val="002060"/>
        </w:rPr>
      </w:pPr>
    </w:p>
    <w:p w14:paraId="7F6DE541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GIUDICE SPORTIVO</w:t>
      </w:r>
    </w:p>
    <w:p w14:paraId="3600D903" w14:textId="77777777" w:rsidR="00977B3B" w:rsidRPr="00F41115" w:rsidRDefault="00977B3B" w:rsidP="00977B3B">
      <w:pPr>
        <w:pStyle w:val="diffida"/>
        <w:rPr>
          <w:color w:val="002060"/>
        </w:rPr>
      </w:pPr>
      <w:r w:rsidRPr="00F41115">
        <w:rPr>
          <w:color w:val="002060"/>
        </w:rPr>
        <w:t>Il Sostituto Giudice Sportivo Avv. Federica Sorrentino, nella seduta del 16/02/2022 ha adottato le decisioni che di seguito integralmente si riportano:</w:t>
      </w:r>
    </w:p>
    <w:p w14:paraId="59921F3B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12/ 2/2022 </w:t>
      </w:r>
    </w:p>
    <w:p w14:paraId="55C4FDCA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014902AE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68F88DF2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ALLENATORI </w:t>
      </w:r>
    </w:p>
    <w:p w14:paraId="226A7AB9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58FD97EB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2C92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PASCUCCI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C7F2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(</w:t>
            </w:r>
            <w:proofErr w:type="gramStart"/>
            <w:r w:rsidRPr="00F41115">
              <w:rPr>
                <w:color w:val="002060"/>
              </w:rPr>
              <w:t>U.MANDOLESI</w:t>
            </w:r>
            <w:proofErr w:type="gramEnd"/>
            <w:r w:rsidRPr="00F41115">
              <w:rPr>
                <w:color w:val="002060"/>
              </w:rP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65FF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C896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02C3A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13B9ED1D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ESPULSI </w:t>
      </w:r>
    </w:p>
    <w:p w14:paraId="5ECA23BC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1DD152EA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9D7F7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MURRONE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ECB1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(AUDAX 1970 </w:t>
            </w:r>
            <w:proofErr w:type="gramStart"/>
            <w:r w:rsidRPr="00F41115">
              <w:rPr>
                <w:color w:val="002060"/>
              </w:rPr>
              <w:t>S.ANGELO</w:t>
            </w:r>
            <w:proofErr w:type="gramEnd"/>
            <w:r w:rsidRPr="00F41115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1F937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26DE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DFB60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0266A7F7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374650C0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700611B6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49B1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ANDREANI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D7FF8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07B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AC66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B151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33E27006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0B589142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0683B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MOROTTI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B4EEF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02D2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1BEB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MORETTI JUAN CAMILLO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D274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(CASTELBELLINO CALCIO A 5) </w:t>
            </w:r>
          </w:p>
        </w:tc>
      </w:tr>
      <w:tr w:rsidR="00977B3B" w:rsidRPr="00F41115" w14:paraId="4BC532C8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48F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LANTERMO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0600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(</w:t>
            </w:r>
            <w:proofErr w:type="gramStart"/>
            <w:r w:rsidRPr="00F41115">
              <w:rPr>
                <w:color w:val="002060"/>
              </w:rPr>
              <w:t>U.MANDOLESI</w:t>
            </w:r>
            <w:proofErr w:type="gramEnd"/>
            <w:r w:rsidRPr="00F41115">
              <w:rPr>
                <w:color w:val="002060"/>
              </w:rP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1C16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4FE0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2578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673A00D7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255498E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F1E4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SOCIALE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A8D40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(AUDAX 1970 </w:t>
            </w:r>
            <w:proofErr w:type="gramStart"/>
            <w:r w:rsidRPr="00F41115">
              <w:rPr>
                <w:color w:val="002060"/>
              </w:rPr>
              <w:t>S.ANGELO</w:t>
            </w:r>
            <w:proofErr w:type="gramEnd"/>
            <w:r w:rsidRPr="00F41115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98DD7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356C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IODICE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5233A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(CASTELBELLINO CALCIO A 5) </w:t>
            </w:r>
          </w:p>
        </w:tc>
      </w:tr>
      <w:tr w:rsidR="00977B3B" w:rsidRPr="00F41115" w14:paraId="400557C1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38C2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MASSERA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382A9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81D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9AC8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BUGIARDINI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DBE2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(</w:t>
            </w:r>
            <w:proofErr w:type="gramStart"/>
            <w:r w:rsidRPr="00F41115">
              <w:rPr>
                <w:color w:val="002060"/>
              </w:rPr>
              <w:t>U.MANDOLESI</w:t>
            </w:r>
            <w:proofErr w:type="gramEnd"/>
            <w:r w:rsidRPr="00F41115">
              <w:rPr>
                <w:color w:val="002060"/>
              </w:rPr>
              <w:t xml:space="preserve"> CALCIO) </w:t>
            </w:r>
          </w:p>
        </w:tc>
      </w:tr>
    </w:tbl>
    <w:p w14:paraId="280462AD" w14:textId="77777777" w:rsidR="00977B3B" w:rsidRPr="00F41115" w:rsidRDefault="00977B3B" w:rsidP="00977B3B">
      <w:pPr>
        <w:pStyle w:val="titolo10"/>
        <w:rPr>
          <w:rFonts w:eastAsiaTheme="minorEastAsia"/>
          <w:color w:val="002060"/>
        </w:rPr>
      </w:pPr>
      <w:r w:rsidRPr="00F41115">
        <w:rPr>
          <w:color w:val="002060"/>
        </w:rPr>
        <w:t xml:space="preserve">GARE DEL 13/ 2/2022 </w:t>
      </w:r>
    </w:p>
    <w:p w14:paraId="4B4A5F56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7F3853EF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2EF8F508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1FDCFB77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5D9B244D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7C99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MARANGONI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E6D84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C46E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9FA8B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D776A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23CC957C" w14:textId="77777777" w:rsidR="00977B3B" w:rsidRPr="00F41115" w:rsidRDefault="00977B3B" w:rsidP="00977B3B">
      <w:pPr>
        <w:pStyle w:val="breakline"/>
        <w:rPr>
          <w:color w:val="002060"/>
        </w:rPr>
      </w:pPr>
    </w:p>
    <w:p w14:paraId="7A8F8505" w14:textId="77777777" w:rsidR="00977B3B" w:rsidRPr="00F41115" w:rsidRDefault="00977B3B" w:rsidP="00977B3B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6EEEFBE3" w14:textId="77777777" w:rsidR="00977B3B" w:rsidRPr="00F41115" w:rsidRDefault="00977B3B" w:rsidP="00977B3B">
      <w:pPr>
        <w:rPr>
          <w:rFonts w:ascii="Arial" w:hAnsi="Arial" w:cs="Arial"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F41115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61422308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4146D594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CLASSIFICA</w:t>
      </w:r>
    </w:p>
    <w:p w14:paraId="557C6947" w14:textId="77777777" w:rsidR="00977B3B" w:rsidRPr="00F41115" w:rsidRDefault="00977B3B" w:rsidP="00977B3B">
      <w:pPr>
        <w:pStyle w:val="breakline"/>
        <w:rPr>
          <w:color w:val="002060"/>
        </w:rPr>
      </w:pPr>
    </w:p>
    <w:p w14:paraId="20DFB2D2" w14:textId="77777777" w:rsidR="00977B3B" w:rsidRPr="00F41115" w:rsidRDefault="00977B3B" w:rsidP="00977B3B">
      <w:pPr>
        <w:pStyle w:val="breakline"/>
        <w:rPr>
          <w:color w:val="002060"/>
        </w:rPr>
      </w:pPr>
    </w:p>
    <w:p w14:paraId="40DBD697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2E01BB78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4307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3A49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CFAA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8F0C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9AB6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26A1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CA0A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B747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FDE9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BEE4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5E7585D7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1A69D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19B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61A8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519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2615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CB8E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DF9D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58B7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4F59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F01D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198C04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C7DEB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lastRenderedPageBreak/>
              <w:t xml:space="preserve">G.S. AUDAX 1970 </w:t>
            </w:r>
            <w:proofErr w:type="gramStart"/>
            <w:r w:rsidRPr="00F41115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7810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DCF8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F035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F51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75D5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5897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8259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655D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7DFF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F9ADEB1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6508C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CDE0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EA43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E743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D88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A93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8304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FD75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551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17D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0E0CC3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DF582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041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C1F6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DED4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0A2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40F1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43F7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3D56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FB9F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D62B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0B837BB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81E1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POL.D. </w:t>
            </w:r>
            <w:proofErr w:type="gramStart"/>
            <w:r w:rsidRPr="00F41115">
              <w:rPr>
                <w:color w:val="002060"/>
              </w:rPr>
              <w:t>U.MANDOLESI</w:t>
            </w:r>
            <w:proofErr w:type="gramEnd"/>
            <w:r w:rsidRPr="00F41115">
              <w:rPr>
                <w:color w:val="002060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85CB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76A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AAC6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4E3C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38AF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63DF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3A3E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3421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C15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E6437F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EEF60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22C3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6000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B2D0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A8F3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5745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C35D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B7BF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F5F0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CDD5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25C48F2C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00B54F8C" w14:textId="77777777" w:rsidR="00977B3B" w:rsidRPr="00F41115" w:rsidRDefault="00977B3B" w:rsidP="00977B3B">
      <w:pPr>
        <w:pStyle w:val="breakline"/>
        <w:rPr>
          <w:color w:val="002060"/>
        </w:rPr>
      </w:pPr>
    </w:p>
    <w:p w14:paraId="46B9690D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S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32851916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0049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D1D9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5636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2502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B140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B712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102F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BAC1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62A4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0AE8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6EF81E58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02DF2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F654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DD9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DE6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F56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7E44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DBC7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48D2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8F70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98EC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4D1BB90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107EF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A404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1BA1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BEDD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F94B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8FA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D982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3DBA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E5F5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BBBD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519DC03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54D5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4EE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0349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D6AB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4498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4648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07AC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25E4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75D0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9896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8E62A44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A288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1507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85FA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BAB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C4D4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D14B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FFF8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BACF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7A3B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1C7A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332A1D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03431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F0C3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3D68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A806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D4E4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FF51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A7FA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ED1C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3738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4A6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38780855" w14:textId="5BCC8AEA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27218319" w14:textId="77777777" w:rsidR="00977B3B" w:rsidRPr="00F41115" w:rsidRDefault="00977B3B" w:rsidP="00977B3B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669ECEB4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1985"/>
        <w:gridCol w:w="385"/>
        <w:gridCol w:w="898"/>
        <w:gridCol w:w="1281"/>
        <w:gridCol w:w="1536"/>
        <w:gridCol w:w="1532"/>
      </w:tblGrid>
      <w:tr w:rsidR="005E5AC6" w:rsidRPr="00D40318" w14:paraId="39C8D173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CBD4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76B7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1D60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D57D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F7F8A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C9FF5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1572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17195537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80CA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A67B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proofErr w:type="gramStart"/>
            <w:r w:rsidRPr="00D40318">
              <w:rPr>
                <w:color w:val="002060"/>
              </w:rPr>
              <w:t>U.MANDOLESI</w:t>
            </w:r>
            <w:proofErr w:type="gramEnd"/>
            <w:r w:rsidRPr="00D40318">
              <w:rPr>
                <w:color w:val="002060"/>
              </w:rPr>
              <w:t xml:space="preserve">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AAE48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CB3E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F9F0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5423 PALAS.MONTECCHIO "PALADIONIGI"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3D8C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VALLEFOGLIA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04E5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MAZZINI</w:t>
            </w:r>
          </w:p>
        </w:tc>
      </w:tr>
      <w:tr w:rsidR="005E5AC6" w:rsidRPr="00D40318" w14:paraId="7B4CD914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6E60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2E26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52133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784C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EC68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2EDE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D8DF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FRATELLI CERVI</w:t>
            </w:r>
          </w:p>
        </w:tc>
      </w:tr>
      <w:tr w:rsidR="005E5AC6" w:rsidRPr="00D40318" w14:paraId="36E6001B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0E0F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CSI STELLA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3DBD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AUDAX 1970 </w:t>
            </w:r>
            <w:proofErr w:type="gramStart"/>
            <w:r w:rsidRPr="00D40318">
              <w:rPr>
                <w:color w:val="002060"/>
              </w:rPr>
              <w:t>S.ANGELO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4CA94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C479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32BB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01C3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7279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CORRADI</w:t>
            </w:r>
          </w:p>
        </w:tc>
      </w:tr>
    </w:tbl>
    <w:p w14:paraId="309ECD26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5730ED44" w14:textId="77777777" w:rsidR="005E5AC6" w:rsidRPr="00D40318" w:rsidRDefault="005E5AC6" w:rsidP="005E5AC6">
      <w:pPr>
        <w:pStyle w:val="breakline"/>
        <w:rPr>
          <w:color w:val="002060"/>
        </w:rPr>
      </w:pPr>
    </w:p>
    <w:p w14:paraId="0B0B27F7" w14:textId="77777777" w:rsidR="005E5AC6" w:rsidRPr="00D40318" w:rsidRDefault="005E5AC6" w:rsidP="005E5AC6">
      <w:pPr>
        <w:pStyle w:val="breakline"/>
        <w:rPr>
          <w:color w:val="002060"/>
        </w:rPr>
      </w:pPr>
    </w:p>
    <w:p w14:paraId="4608F58A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S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1999"/>
        <w:gridCol w:w="385"/>
        <w:gridCol w:w="898"/>
        <w:gridCol w:w="1198"/>
        <w:gridCol w:w="1553"/>
        <w:gridCol w:w="1553"/>
      </w:tblGrid>
      <w:tr w:rsidR="005E5AC6" w:rsidRPr="00D40318" w14:paraId="158A5799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07B8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10147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E2F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15C2B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9B9EE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ED74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55CEB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67CAB7C8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F533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ACLI AUDAX MONTECOSARO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8152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MONTURANO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097F1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1CE6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8BED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5236 TENSOSTRUTTURA VIA ROSSINI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EA53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MONTECOSARO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3DCC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ROSSINI</w:t>
            </w:r>
          </w:p>
        </w:tc>
      </w:tr>
      <w:tr w:rsidR="005E5AC6" w:rsidRPr="00D40318" w14:paraId="3D3B8D85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951B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CASTELBELLINO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FCB9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15278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5827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9C90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5043 PALASPORT "MARTARELLI"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29A5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CASTELBELLINO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7D24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TOBAGI STAZ. CASTELBELLINO</w:t>
            </w:r>
          </w:p>
        </w:tc>
      </w:tr>
    </w:tbl>
    <w:p w14:paraId="50FA231A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6FE467B6" w14:textId="77777777" w:rsidR="00977B3B" w:rsidRPr="00F41115" w:rsidRDefault="00977B3B" w:rsidP="00977B3B">
      <w:pPr>
        <w:pStyle w:val="breakline"/>
        <w:rPr>
          <w:color w:val="002060"/>
        </w:rPr>
      </w:pPr>
    </w:p>
    <w:p w14:paraId="286BB238" w14:textId="77777777" w:rsidR="00977B3B" w:rsidRPr="00F41115" w:rsidRDefault="00977B3B" w:rsidP="00977B3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41115">
        <w:rPr>
          <w:color w:val="002060"/>
        </w:rPr>
        <w:t>UNDER 19 CALCIO A 5 REGIONALE</w:t>
      </w:r>
    </w:p>
    <w:p w14:paraId="46A0E6FC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VARIAZIONI AL PROGRAMMA GARE</w:t>
      </w:r>
    </w:p>
    <w:p w14:paraId="25CA26D1" w14:textId="77777777" w:rsidR="00977B3B" w:rsidRPr="00F41115" w:rsidRDefault="00977B3B" w:rsidP="00977B3B">
      <w:pPr>
        <w:pStyle w:val="breakline"/>
        <w:rPr>
          <w:color w:val="002060"/>
        </w:rPr>
      </w:pPr>
    </w:p>
    <w:p w14:paraId="573FEE86" w14:textId="77777777" w:rsidR="00977B3B" w:rsidRPr="00F41115" w:rsidRDefault="00977B3B" w:rsidP="00977B3B">
      <w:pPr>
        <w:pStyle w:val="breakline"/>
        <w:rPr>
          <w:color w:val="002060"/>
        </w:rPr>
      </w:pPr>
    </w:p>
    <w:p w14:paraId="4AAE7946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977B3B" w:rsidRPr="00F41115" w14:paraId="51F8DD74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F502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3E0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N° </w:t>
            </w:r>
            <w:proofErr w:type="spellStart"/>
            <w:r w:rsidRPr="00F41115">
              <w:rPr>
                <w:color w:val="002060"/>
              </w:rPr>
              <w:t>Gior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EE25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EEB7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153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Data </w:t>
            </w:r>
            <w:proofErr w:type="spellStart"/>
            <w:r w:rsidRPr="00F41115">
              <w:rPr>
                <w:color w:val="002060"/>
              </w:rPr>
              <w:t>Orig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3D40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Ora </w:t>
            </w:r>
            <w:proofErr w:type="spellStart"/>
            <w:r w:rsidRPr="00F41115">
              <w:rPr>
                <w:color w:val="002060"/>
              </w:rPr>
              <w:t>Var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9930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Ora </w:t>
            </w:r>
            <w:proofErr w:type="spellStart"/>
            <w:r w:rsidRPr="00F41115">
              <w:rPr>
                <w:color w:val="002060"/>
              </w:rPr>
              <w:t>Orig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9E59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Impianto</w:t>
            </w:r>
          </w:p>
        </w:tc>
      </w:tr>
      <w:tr w:rsidR="00977B3B" w:rsidRPr="00F41115" w14:paraId="7A84F1E0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4916B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19/02/2022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B8D6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BEECC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GROTTACCIA 2005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4EE3E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FIGHT BULLS CORRIDONIA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0463B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331B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  <w:highlight w:val="yellow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7EA1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CBFC0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5940295E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0D7FD2E5" w14:textId="77777777" w:rsidR="00977B3B" w:rsidRPr="00F41115" w:rsidRDefault="00977B3B" w:rsidP="00977B3B">
      <w:pPr>
        <w:pStyle w:val="breakline"/>
        <w:rPr>
          <w:color w:val="002060"/>
        </w:rPr>
      </w:pPr>
    </w:p>
    <w:p w14:paraId="7BCA4333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RISULTATI</w:t>
      </w:r>
    </w:p>
    <w:p w14:paraId="1980FB95" w14:textId="77777777" w:rsidR="00977B3B" w:rsidRPr="00F41115" w:rsidRDefault="00977B3B" w:rsidP="00977B3B">
      <w:pPr>
        <w:pStyle w:val="breakline"/>
        <w:rPr>
          <w:color w:val="002060"/>
        </w:rPr>
      </w:pPr>
    </w:p>
    <w:p w14:paraId="044046F1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RISULTATI UFFICIALI GARE DEL 12/02/2022</w:t>
      </w:r>
    </w:p>
    <w:p w14:paraId="15938932" w14:textId="77777777" w:rsidR="004B0008" w:rsidRPr="004B0008" w:rsidRDefault="004B0008" w:rsidP="004B00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4B00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12B07BD" w14:textId="77777777" w:rsidR="00977B3B" w:rsidRPr="00F41115" w:rsidRDefault="00977B3B" w:rsidP="00977B3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77B3B" w:rsidRPr="00F41115" w14:paraId="0E34BC78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3C90A6AF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4B0D5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B - 10 Giornata - A</w:t>
                  </w:r>
                </w:p>
              </w:tc>
            </w:tr>
            <w:tr w:rsidR="00977B3B" w:rsidRPr="00F41115" w14:paraId="3AFFE5BE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57501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CANTINE RIUNITE CSI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A8EF0D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GROTTACCIA 2005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E7BE5C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7 - 5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7E93FB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7281D412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1D7089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72E853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VIRTUS TEAM SOC.COOP.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478699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7 - 1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03A29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58396D0A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B1A67B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4CA4E9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FIGHT BULLS CORRIDONIA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5F4B99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3F4F7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</w:tbl>
          <w:p w14:paraId="2E18F326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182EFBE5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5D8251C9" w14:textId="77777777" w:rsidR="00977B3B" w:rsidRPr="00F41115" w:rsidRDefault="00977B3B" w:rsidP="00977B3B">
      <w:pPr>
        <w:pStyle w:val="breakline"/>
        <w:rPr>
          <w:color w:val="002060"/>
        </w:rPr>
      </w:pPr>
    </w:p>
    <w:p w14:paraId="6B8884CD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RISULTATI UFFICIALI GARE DEL 12/02/2022</w:t>
      </w:r>
    </w:p>
    <w:p w14:paraId="58030241" w14:textId="77777777" w:rsidR="004B0008" w:rsidRPr="004B0008" w:rsidRDefault="004B0008" w:rsidP="004B00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4B00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9DCC787" w14:textId="77777777" w:rsidR="00977B3B" w:rsidRPr="00F41115" w:rsidRDefault="00977B3B" w:rsidP="00977B3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77B3B" w:rsidRPr="00F41115" w14:paraId="679A7C12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34EFB877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DF5C97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A - 4 Giornata - R</w:t>
                  </w:r>
                </w:p>
              </w:tc>
            </w:tr>
            <w:tr w:rsidR="00977B3B" w:rsidRPr="00F41115" w14:paraId="0D63FE86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847C21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9AE217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CALCETTO NUMANA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E07FF8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A3159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7F25B0F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28105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07427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 xml:space="preserve">- AUDAX 1970 </w:t>
                  </w:r>
                  <w:proofErr w:type="gramStart"/>
                  <w:r w:rsidRPr="00F41115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8D311C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A1D844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83FFBC7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9C045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SPECIAL ONE SPORTING CLUB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5EAEA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5E459B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A13376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</w:tbl>
          <w:p w14:paraId="39AAC6D4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2C969C33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28F32C51" w14:textId="77777777" w:rsidR="00977B3B" w:rsidRPr="00F41115" w:rsidRDefault="00977B3B" w:rsidP="00977B3B">
      <w:pPr>
        <w:pStyle w:val="breakline"/>
        <w:rPr>
          <w:color w:val="002060"/>
        </w:rPr>
      </w:pPr>
    </w:p>
    <w:p w14:paraId="13F7E676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GIUDICE SPORTIVO</w:t>
      </w:r>
    </w:p>
    <w:p w14:paraId="2850F7D6" w14:textId="77777777" w:rsidR="00977B3B" w:rsidRPr="00F41115" w:rsidRDefault="00977B3B" w:rsidP="00977B3B">
      <w:pPr>
        <w:pStyle w:val="diffida"/>
        <w:rPr>
          <w:color w:val="002060"/>
        </w:rPr>
      </w:pPr>
      <w:r w:rsidRPr="00F41115">
        <w:rPr>
          <w:color w:val="002060"/>
        </w:rPr>
        <w:t>Il Sostituto Giudice Sportivo Avv. Federica Sorrentino, nella seduta del 16/02/2022 ha adottato le decisioni che di seguito integralmente si riportano:</w:t>
      </w:r>
    </w:p>
    <w:p w14:paraId="4540A4B5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12/ 2/2022 </w:t>
      </w:r>
    </w:p>
    <w:p w14:paraId="5BFB9708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5DDE0198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28F00F71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1C8D391F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9BB5BCC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5104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KUSZTAL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E98F0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DEF8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BCF3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82B8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63BD74F4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6E48BDD2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C984B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NEFZI ISMAIL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B656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(SPECIAL ONE SPORTING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E6A3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D066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BD58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77A70E02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42C59FAB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1522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RICORDI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9332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(AUDAX 1970 </w:t>
            </w:r>
            <w:proofErr w:type="gramStart"/>
            <w:r w:rsidRPr="00F41115">
              <w:rPr>
                <w:color w:val="002060"/>
              </w:rPr>
              <w:t>S.ANGELO</w:t>
            </w:r>
            <w:proofErr w:type="gramEnd"/>
            <w:r w:rsidRPr="00F41115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D281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856B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ESPOSITO GENNARO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B28D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(VIRTUS TEAM SOC.COOP.) </w:t>
            </w:r>
          </w:p>
        </w:tc>
      </w:tr>
      <w:tr w:rsidR="00977B3B" w:rsidRPr="00F41115" w14:paraId="7D5957F6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B48C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MINUTOLO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4A69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(VIRTUS TEAM SOC.COOP.)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862C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11C7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CF9D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679074AC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6EEEA960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8D183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SANTARELLI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A5F10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DC5C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A0CE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GIORDANO MICHELANGELO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E0C6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(ITALSERVICE C5) </w:t>
            </w:r>
          </w:p>
        </w:tc>
      </w:tr>
      <w:tr w:rsidR="00977B3B" w:rsidRPr="00F41115" w14:paraId="52C9CB6D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BF8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PACCHIAROTTI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4C7C1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020E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B76C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81B3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228DED8A" w14:textId="77777777" w:rsidR="00977B3B" w:rsidRPr="00F41115" w:rsidRDefault="00977B3B" w:rsidP="00977B3B">
      <w:pPr>
        <w:pStyle w:val="breakline"/>
        <w:rPr>
          <w:color w:val="002060"/>
        </w:rPr>
      </w:pPr>
    </w:p>
    <w:p w14:paraId="39DE91E9" w14:textId="77777777" w:rsidR="00977B3B" w:rsidRPr="00F41115" w:rsidRDefault="00977B3B" w:rsidP="00977B3B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2A907C20" w14:textId="77777777" w:rsidR="00977B3B" w:rsidRPr="00F41115" w:rsidRDefault="00977B3B" w:rsidP="00977B3B">
      <w:pPr>
        <w:rPr>
          <w:rFonts w:ascii="Arial" w:hAnsi="Arial" w:cs="Arial"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F41115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03F6A15C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2798EFB6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CLASSIFICA</w:t>
      </w:r>
    </w:p>
    <w:p w14:paraId="3130CFD1" w14:textId="77777777" w:rsidR="00977B3B" w:rsidRPr="00F41115" w:rsidRDefault="00977B3B" w:rsidP="00977B3B">
      <w:pPr>
        <w:pStyle w:val="breakline"/>
        <w:rPr>
          <w:color w:val="002060"/>
        </w:rPr>
      </w:pPr>
    </w:p>
    <w:p w14:paraId="38A14F55" w14:textId="77777777" w:rsidR="00977B3B" w:rsidRPr="00F41115" w:rsidRDefault="00977B3B" w:rsidP="00977B3B">
      <w:pPr>
        <w:pStyle w:val="breakline"/>
        <w:rPr>
          <w:color w:val="002060"/>
        </w:rPr>
      </w:pPr>
    </w:p>
    <w:p w14:paraId="1F6D3185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38854978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1734A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0ABA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63AB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6C9B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5E99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E495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FD35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B707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595F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6E25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2384348C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046B9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6280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9B7D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F325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9F42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8C59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07BD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B75A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CF78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200C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D678117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0B46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6A41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124A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7D38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B29C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F813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C78B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0C4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0D4D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143E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D9CEA32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0065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A.S.D. </w:t>
            </w:r>
            <w:proofErr w:type="gramStart"/>
            <w:r w:rsidRPr="00F41115">
              <w:rPr>
                <w:color w:val="002060"/>
              </w:rPr>
              <w:t>CITTA</w:t>
            </w:r>
            <w:proofErr w:type="gramEnd"/>
            <w:r w:rsidRPr="00F41115">
              <w:rPr>
                <w:color w:val="002060"/>
              </w:rPr>
              <w:t xml:space="preserve">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090F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677F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56B4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1DBF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F48F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E66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DB7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4155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447A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EC35CBD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1398F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020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CDA0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41DD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8E9D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EB95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8095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BB2F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E5FF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4483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EBFB92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9BB0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G.S. AUDAX 1970 </w:t>
            </w:r>
            <w:proofErr w:type="gramStart"/>
            <w:r w:rsidRPr="00F41115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95C8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078F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DA3B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EE41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2530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7FE3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1946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6DAE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8C58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F052024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F85B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9378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55BB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D45F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2DD1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7AD1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7417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829D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AA16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EED5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68DE0DD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EDB9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C34B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FDF5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8250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0A94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9C8D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A38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6694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1EE2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A702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2BF83D74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6D5A4356" w14:textId="77777777" w:rsidR="00977B3B" w:rsidRPr="00F41115" w:rsidRDefault="00977B3B" w:rsidP="00977B3B">
      <w:pPr>
        <w:pStyle w:val="breakline"/>
        <w:rPr>
          <w:color w:val="002060"/>
        </w:rPr>
      </w:pPr>
    </w:p>
    <w:p w14:paraId="3AD61CEC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4C964DD4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06C1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0815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E69D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EBC9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5A6C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BE36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0C33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DB6B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6C0D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049A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0195EEA6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4A6C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E847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DC71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AA33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4CF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9612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02B5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CA31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8AF0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E552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</w:tr>
      <w:tr w:rsidR="00977B3B" w:rsidRPr="00F41115" w14:paraId="4C9C7065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1073B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F53B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BDE2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6B1B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BDB9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43F9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7865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9FB0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FBDD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3B9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060EF79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0B393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5E2E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F4D6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84D5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AF66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C203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BCFF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7151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121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D8F5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6F5972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FB9E5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B3DD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11F8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43D0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57F4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14CF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28F2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A82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BEB0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3E5D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B7ACEEB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4FE3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9B3F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ABE3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0EF0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E69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0DFA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0569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5D74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1DB6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BA3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603E2EB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0DA2D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EAAC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AFB4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76C6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5699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0304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8E1A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5463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38C9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44F5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1E251AF5" w14:textId="4BAF2A14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5C6225B3" w14:textId="77777777" w:rsidR="00977B3B" w:rsidRPr="00F41115" w:rsidRDefault="00977B3B" w:rsidP="00977B3B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5C3B0D79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7"/>
        <w:gridCol w:w="385"/>
        <w:gridCol w:w="898"/>
        <w:gridCol w:w="1177"/>
        <w:gridCol w:w="1550"/>
        <w:gridCol w:w="1550"/>
      </w:tblGrid>
      <w:tr w:rsidR="005E5AC6" w:rsidRPr="00D40318" w14:paraId="1530B09E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0D47D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4B113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A14C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CA95B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9DA5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9B34B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FF18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57EFD68C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44D3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AUDAX 1970 </w:t>
            </w:r>
            <w:proofErr w:type="gramStart"/>
            <w:r w:rsidRPr="00D40318">
              <w:rPr>
                <w:color w:val="002060"/>
              </w:rPr>
              <w:t>S.ANGELO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2996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3281C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6760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B3C7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5133 PALESTRA IST.BETTINO PADOVANO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C85F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268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ANTONIO ROSMINI 22/B</w:t>
            </w:r>
          </w:p>
        </w:tc>
      </w:tr>
      <w:tr w:rsidR="005E5AC6" w:rsidRPr="00D40318" w14:paraId="05622AF8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6A53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proofErr w:type="gramStart"/>
            <w:r w:rsidRPr="00D40318">
              <w:rPr>
                <w:color w:val="002060"/>
              </w:rPr>
              <w:t>CITTA</w:t>
            </w:r>
            <w:proofErr w:type="gramEnd"/>
            <w:r w:rsidRPr="00D40318">
              <w:rPr>
                <w:color w:val="002060"/>
              </w:rPr>
              <w:t xml:space="preserve"> DI 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CAEC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90D69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4532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7E3F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5080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1C69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D31F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MATTEOTTI</w:t>
            </w:r>
          </w:p>
        </w:tc>
      </w:tr>
      <w:tr w:rsidR="005E5AC6" w:rsidRPr="00D40318" w14:paraId="00696011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730F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CALCETTO NUMANA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DD7B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SPECIAL ONE SPORTING CLUB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91725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9989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EE05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5091 PALLONE GEODETICO MARCELLI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2735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0318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FONTE ANTICA 6</w:t>
            </w:r>
          </w:p>
        </w:tc>
      </w:tr>
    </w:tbl>
    <w:p w14:paraId="659712FD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6FC05132" w14:textId="77777777" w:rsidR="005E5AC6" w:rsidRPr="00D40318" w:rsidRDefault="005E5AC6" w:rsidP="005E5AC6">
      <w:pPr>
        <w:pStyle w:val="breakline"/>
        <w:rPr>
          <w:color w:val="002060"/>
        </w:rPr>
      </w:pPr>
    </w:p>
    <w:p w14:paraId="3FF7D8DC" w14:textId="77777777" w:rsidR="005E5AC6" w:rsidRPr="00D40318" w:rsidRDefault="005E5AC6" w:rsidP="005E5AC6">
      <w:pPr>
        <w:pStyle w:val="breakline"/>
        <w:rPr>
          <w:color w:val="002060"/>
        </w:rPr>
      </w:pPr>
    </w:p>
    <w:p w14:paraId="224746C4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3"/>
        <w:gridCol w:w="385"/>
        <w:gridCol w:w="898"/>
        <w:gridCol w:w="1177"/>
        <w:gridCol w:w="1564"/>
        <w:gridCol w:w="1550"/>
      </w:tblGrid>
      <w:tr w:rsidR="005E5AC6" w:rsidRPr="00D40318" w14:paraId="1663C827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294B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EE259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E7C4D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3552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5FE4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8A61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9627B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44D751DD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22DE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GROTTACCIA 2005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6BC9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D10D8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C063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713F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5297 CENTRO SPORTIVO "SAN SERGIO"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6D0F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B577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SAN SERGIO FZ. GROTTACCIA</w:t>
            </w:r>
          </w:p>
        </w:tc>
      </w:tr>
      <w:tr w:rsidR="005E5AC6" w:rsidRPr="00D40318" w14:paraId="33EEE4B8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C58C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NUOVA JUVENTINA FFC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603A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6530B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C83C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7EDF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FF41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30EE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VIA </w:t>
            </w:r>
            <w:proofErr w:type="gramStart"/>
            <w:r w:rsidRPr="00D40318">
              <w:rPr>
                <w:color w:val="002060"/>
              </w:rPr>
              <w:t>B.ROSSI</w:t>
            </w:r>
            <w:proofErr w:type="gramEnd"/>
            <w:r w:rsidRPr="00D40318">
              <w:rPr>
                <w:color w:val="002060"/>
              </w:rPr>
              <w:t xml:space="preserve"> SNC</w:t>
            </w:r>
          </w:p>
        </w:tc>
      </w:tr>
      <w:tr w:rsidR="005E5AC6" w:rsidRPr="00D40318" w14:paraId="137DC684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940E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BEAD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DC706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9077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1769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E73E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2A12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MARCONI GENGA STAZIONE</w:t>
            </w:r>
          </w:p>
        </w:tc>
      </w:tr>
    </w:tbl>
    <w:p w14:paraId="5B356BE6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2B794E5E" w14:textId="77777777" w:rsidR="005E5AC6" w:rsidRPr="00D40318" w:rsidRDefault="005E5AC6" w:rsidP="005E5AC6">
      <w:pPr>
        <w:pStyle w:val="breakline"/>
        <w:rPr>
          <w:color w:val="002060"/>
        </w:rPr>
      </w:pPr>
    </w:p>
    <w:p w14:paraId="67C030A1" w14:textId="77777777" w:rsidR="005E5AC6" w:rsidRPr="00D40318" w:rsidRDefault="005E5AC6" w:rsidP="005E5AC6">
      <w:pPr>
        <w:pStyle w:val="breakline"/>
        <w:rPr>
          <w:color w:val="002060"/>
        </w:rPr>
      </w:pPr>
    </w:p>
    <w:p w14:paraId="53169170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B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1"/>
        <w:gridCol w:w="385"/>
        <w:gridCol w:w="898"/>
        <w:gridCol w:w="1199"/>
        <w:gridCol w:w="1548"/>
        <w:gridCol w:w="1548"/>
      </w:tblGrid>
      <w:tr w:rsidR="005E5AC6" w:rsidRPr="00D40318" w14:paraId="76BFA454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666AE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DF7C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6791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0100A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441A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84ED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60CA3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4823427E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0169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FIGHT BULLS CORRIDONIA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E697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06A7E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25E6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23/02/2022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D891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5295 TENSOSTRUTTURA VIA </w:t>
            </w:r>
            <w:proofErr w:type="gramStart"/>
            <w:r w:rsidRPr="00D40318">
              <w:rPr>
                <w:color w:val="002060"/>
              </w:rPr>
              <w:t>E.MATTEI</w:t>
            </w:r>
            <w:proofErr w:type="gramEnd"/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0024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3507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VIA </w:t>
            </w:r>
            <w:proofErr w:type="gramStart"/>
            <w:r w:rsidRPr="00D40318">
              <w:rPr>
                <w:color w:val="002060"/>
              </w:rPr>
              <w:t>E.MATTEI</w:t>
            </w:r>
            <w:proofErr w:type="gramEnd"/>
          </w:p>
        </w:tc>
      </w:tr>
    </w:tbl>
    <w:p w14:paraId="19EE0C7F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1087DB5C" w14:textId="77777777" w:rsidR="00977B3B" w:rsidRPr="00F41115" w:rsidRDefault="00977B3B" w:rsidP="00977B3B">
      <w:pPr>
        <w:pStyle w:val="breakline"/>
        <w:rPr>
          <w:color w:val="002060"/>
        </w:rPr>
      </w:pPr>
    </w:p>
    <w:p w14:paraId="46F70E4C" w14:textId="77777777" w:rsidR="00977B3B" w:rsidRPr="00F41115" w:rsidRDefault="00977B3B" w:rsidP="00977B3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41115">
        <w:rPr>
          <w:color w:val="002060"/>
        </w:rPr>
        <w:t>UNDER 17 C5 REGIONALI MASCHILI</w:t>
      </w:r>
    </w:p>
    <w:p w14:paraId="0EEC4417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RISULTATI</w:t>
      </w:r>
    </w:p>
    <w:p w14:paraId="18FCEEF7" w14:textId="77777777" w:rsidR="00977B3B" w:rsidRPr="00F41115" w:rsidRDefault="00977B3B" w:rsidP="00977B3B">
      <w:pPr>
        <w:pStyle w:val="breakline"/>
        <w:rPr>
          <w:color w:val="002060"/>
        </w:rPr>
      </w:pPr>
    </w:p>
    <w:p w14:paraId="3A682D95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RISULTATI UFFICIALI GARE DEL 12/02/2022</w:t>
      </w:r>
    </w:p>
    <w:p w14:paraId="067A4F35" w14:textId="77777777" w:rsidR="004B0008" w:rsidRPr="004B0008" w:rsidRDefault="004B0008" w:rsidP="004B00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4B00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5EB3DF2" w14:textId="77777777" w:rsidR="00977B3B" w:rsidRPr="00F41115" w:rsidRDefault="00977B3B" w:rsidP="00977B3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77B3B" w:rsidRPr="00F41115" w14:paraId="16AB9556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13D5BED1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B416A7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G - 2 Giornata - A</w:t>
                  </w:r>
                </w:p>
              </w:tc>
            </w:tr>
            <w:tr w:rsidR="00977B3B" w:rsidRPr="00F41115" w14:paraId="6725DDEE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06099B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AB433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3D9E5E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F167BF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46E8E28F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BFE19B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C.U.S. MACERATA CALCIO A5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ED19A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ITALSERVICE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FBAFB4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904D0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83642A2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48651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(2) RECANATI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5ACE5D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ABA9D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9E7D36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578FE2CD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A70C4E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13/02/2022</w:t>
                  </w:r>
                </w:p>
              </w:tc>
            </w:tr>
            <w:tr w:rsidR="00977B3B" w:rsidRPr="00F41115" w14:paraId="0CF1E221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FCC3D7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(2) - disputata il 15/02/2022</w:t>
                  </w:r>
                </w:p>
              </w:tc>
            </w:tr>
          </w:tbl>
          <w:p w14:paraId="367CC95B" w14:textId="77777777" w:rsidR="00977B3B" w:rsidRPr="00F41115" w:rsidRDefault="00977B3B" w:rsidP="00AD0ED3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403955E0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4578D4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SA - 2 Giornata - A</w:t>
                  </w:r>
                </w:p>
              </w:tc>
            </w:tr>
            <w:tr w:rsidR="00977B3B" w:rsidRPr="00F41115" w14:paraId="56779C63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A04BC3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CALCIO A 5 CORINALDO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876C6F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5783B8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4CF76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B1A68AE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7567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CERRETO D ESI C5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7DA8B1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FFJ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BD5961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AB83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C971466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2EAC5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13/02/2022</w:t>
                  </w:r>
                </w:p>
              </w:tc>
            </w:tr>
          </w:tbl>
          <w:p w14:paraId="3AF651C4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4F8CC282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77B3B" w:rsidRPr="00F41115" w14:paraId="07329400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60D73499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0ECCE4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SB - 2 Giornata - A</w:t>
                  </w:r>
                </w:p>
              </w:tc>
            </w:tr>
            <w:tr w:rsidR="00977B3B" w:rsidRPr="00F41115" w14:paraId="5A040C2B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09AF6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BORGOROSSO TOLENTINO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A790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PORTO SAN GIORGIO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22CCE1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1A8F9C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1CF0DDCA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53A5CF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OSIMO FIVE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0CEE6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SANGIUSTESE M.G.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220CE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6CC86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4BE01DF6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794F3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13/02/2022</w:t>
                  </w:r>
                </w:p>
              </w:tc>
            </w:tr>
          </w:tbl>
          <w:p w14:paraId="6FEA3650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3A647E12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3C45499D" w14:textId="77777777" w:rsidR="00977B3B" w:rsidRPr="00F41115" w:rsidRDefault="00977B3B" w:rsidP="00977B3B">
      <w:pPr>
        <w:pStyle w:val="breakline"/>
        <w:rPr>
          <w:color w:val="002060"/>
        </w:rPr>
      </w:pPr>
    </w:p>
    <w:p w14:paraId="4925D40A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GIUDICE SPORTIVO</w:t>
      </w:r>
    </w:p>
    <w:p w14:paraId="4B4472D3" w14:textId="77777777" w:rsidR="00977B3B" w:rsidRPr="00F41115" w:rsidRDefault="00977B3B" w:rsidP="00977B3B">
      <w:pPr>
        <w:pStyle w:val="diffida"/>
        <w:rPr>
          <w:color w:val="002060"/>
        </w:rPr>
      </w:pPr>
      <w:r w:rsidRPr="00F41115">
        <w:rPr>
          <w:color w:val="002060"/>
        </w:rPr>
        <w:t>Il Sostituto Giudice Sportivo Avv. Federica Sorrentino, nella seduta del 16/02/2022 ha adottato le decisioni che di seguito integralmente si riportano:</w:t>
      </w:r>
    </w:p>
    <w:p w14:paraId="1BF5F7C6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13/ 2/2022 </w:t>
      </w:r>
    </w:p>
    <w:p w14:paraId="462F28B7" w14:textId="77777777" w:rsidR="00977B3B" w:rsidRPr="00F41115" w:rsidRDefault="00977B3B" w:rsidP="00977B3B">
      <w:pPr>
        <w:pStyle w:val="titolo60"/>
        <w:rPr>
          <w:color w:val="002060"/>
        </w:rPr>
      </w:pPr>
      <w:r w:rsidRPr="00F41115">
        <w:rPr>
          <w:color w:val="002060"/>
        </w:rPr>
        <w:t xml:space="preserve">DECISIONI DEL GIUDICE SPORTIVO </w:t>
      </w:r>
    </w:p>
    <w:p w14:paraId="1A39E0C1" w14:textId="77777777" w:rsidR="00977B3B" w:rsidRPr="00F41115" w:rsidRDefault="00977B3B" w:rsidP="00977B3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41115">
        <w:rPr>
          <w:color w:val="002060"/>
        </w:rPr>
        <w:t xml:space="preserve">gara del 13/ 2/2022 BORGOROSSO TOLENTINO - PORTO SAN GIORGIO C5 </w:t>
      </w:r>
      <w:r w:rsidRPr="00F41115">
        <w:rPr>
          <w:color w:val="002060"/>
        </w:rPr>
        <w:br/>
        <w:t>Letto il referto arbitrale dal quale si evince che la gara in oggetto non è stata disputata per la mancata presentazione sul terreno di gioco della società Porto S. Giorgio</w:t>
      </w:r>
    </w:p>
    <w:p w14:paraId="397011A6" w14:textId="77777777" w:rsidR="00977B3B" w:rsidRPr="00F41115" w:rsidRDefault="00977B3B" w:rsidP="00BB39D4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F41115">
        <w:rPr>
          <w:color w:val="002060"/>
        </w:rPr>
        <w:t>si decide</w:t>
      </w:r>
    </w:p>
    <w:p w14:paraId="1B61D65D" w14:textId="77777777" w:rsidR="00977B3B" w:rsidRPr="00F41115" w:rsidRDefault="00977B3B" w:rsidP="00977B3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41115">
        <w:rPr>
          <w:color w:val="002060"/>
        </w:rPr>
        <w:lastRenderedPageBreak/>
        <w:t xml:space="preserve">a) Di considerare la società Porto S. Giorgio rinunciataria alla disputa dell'incontro e di comminarle la sanzione sportiva della perdita della gara con il punteggio di 6 -0 </w:t>
      </w:r>
    </w:p>
    <w:p w14:paraId="13696516" w14:textId="77777777" w:rsidR="00977B3B" w:rsidRPr="00F41115" w:rsidRDefault="00977B3B" w:rsidP="00977B3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41115">
        <w:rPr>
          <w:color w:val="002060"/>
        </w:rPr>
        <w:t xml:space="preserve">b) Di sanzionare la ridetta società con la penalizzazione di un punto in classifica </w:t>
      </w:r>
    </w:p>
    <w:p w14:paraId="4D57B26A" w14:textId="77777777" w:rsidR="00977B3B" w:rsidRPr="00F41115" w:rsidRDefault="00977B3B" w:rsidP="00977B3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41115">
        <w:rPr>
          <w:color w:val="002060"/>
        </w:rPr>
        <w:t xml:space="preserve">c) di comminare alla società Porto S. Giorgio la sanzione dell'ammenda di euro 103,00 (1 rinuncia) </w:t>
      </w:r>
    </w:p>
    <w:p w14:paraId="386479E7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12/ 2/2022 </w:t>
      </w:r>
    </w:p>
    <w:p w14:paraId="01A57441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43699337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44418843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21154B22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590569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0143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IBRAHIMI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3888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945A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23B1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PAOLONI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9AE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(CALCIO A 5 CORINALDO) </w:t>
            </w:r>
          </w:p>
        </w:tc>
      </w:tr>
    </w:tbl>
    <w:p w14:paraId="7D562A41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CABF39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FEC2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ROCCHI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4A88F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3359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AB75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78EBF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2BAC4577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7EB4E651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1B1C3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IANNACE FRANCESCO GERI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D3CE9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6A3E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A356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QUERCETTI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E6BA9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(AMICI DEL CENTROSOCIO SP.) </w:t>
            </w:r>
          </w:p>
        </w:tc>
      </w:tr>
    </w:tbl>
    <w:p w14:paraId="7CF4ACE7" w14:textId="77777777" w:rsidR="00977B3B" w:rsidRPr="00F41115" w:rsidRDefault="00977B3B" w:rsidP="00977B3B">
      <w:pPr>
        <w:pStyle w:val="titolo10"/>
        <w:rPr>
          <w:rFonts w:eastAsiaTheme="minorEastAsia"/>
          <w:color w:val="002060"/>
        </w:rPr>
      </w:pPr>
      <w:r w:rsidRPr="00F41115">
        <w:rPr>
          <w:color w:val="002060"/>
        </w:rPr>
        <w:t xml:space="preserve">GARE DEL 13/ 2/2022 </w:t>
      </w:r>
    </w:p>
    <w:p w14:paraId="519A274F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21E2D240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15A89ED8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SOCIETA' </w:t>
      </w:r>
    </w:p>
    <w:p w14:paraId="00E283CA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PERDITA DELLA GARA: </w:t>
      </w:r>
    </w:p>
    <w:p w14:paraId="0CE67C28" w14:textId="77777777" w:rsidR="00977B3B" w:rsidRPr="00F41115" w:rsidRDefault="00977B3B" w:rsidP="00977B3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41115">
        <w:rPr>
          <w:color w:val="002060"/>
        </w:rPr>
        <w:t xml:space="preserve">PORTO SAN GIORGIO C5 </w:t>
      </w:r>
      <w:r w:rsidRPr="00F41115">
        <w:rPr>
          <w:color w:val="002060"/>
        </w:rPr>
        <w:br/>
      </w:r>
      <w:proofErr w:type="spellStart"/>
      <w:proofErr w:type="gramStart"/>
      <w:r w:rsidRPr="00F41115">
        <w:rPr>
          <w:color w:val="002060"/>
        </w:rPr>
        <w:t>V.Delibera</w:t>
      </w:r>
      <w:proofErr w:type="spellEnd"/>
      <w:proofErr w:type="gramEnd"/>
      <w:r w:rsidRPr="00F41115">
        <w:rPr>
          <w:color w:val="002060"/>
        </w:rPr>
        <w:t xml:space="preserve"> </w:t>
      </w:r>
    </w:p>
    <w:p w14:paraId="0135BE9D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PENALIZZAZIONE PUNTI IN CLASSIFICA: </w:t>
      </w:r>
    </w:p>
    <w:p w14:paraId="05DE2EDF" w14:textId="77777777" w:rsidR="00977B3B" w:rsidRPr="00F41115" w:rsidRDefault="00977B3B" w:rsidP="00977B3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41115">
        <w:rPr>
          <w:color w:val="002060"/>
        </w:rPr>
        <w:t xml:space="preserve">PORTO SAN GIORGIO C5 1 </w:t>
      </w:r>
      <w:r w:rsidRPr="00F41115">
        <w:rPr>
          <w:color w:val="002060"/>
        </w:rPr>
        <w:br/>
        <w:t xml:space="preserve">V. delibera </w:t>
      </w:r>
    </w:p>
    <w:p w14:paraId="37B8C1B8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AMMENDA </w:t>
      </w:r>
    </w:p>
    <w:p w14:paraId="45EC8CFA" w14:textId="77777777" w:rsidR="00977B3B" w:rsidRPr="00F41115" w:rsidRDefault="00977B3B" w:rsidP="00977B3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41115">
        <w:rPr>
          <w:color w:val="002060"/>
        </w:rPr>
        <w:t xml:space="preserve">Euro 103,00 PORTO SAN GIORGIO C5 </w:t>
      </w:r>
      <w:r w:rsidRPr="00F41115">
        <w:rPr>
          <w:color w:val="002060"/>
        </w:rPr>
        <w:br/>
      </w:r>
      <w:proofErr w:type="spellStart"/>
      <w:r w:rsidRPr="00F41115">
        <w:rPr>
          <w:color w:val="002060"/>
        </w:rPr>
        <w:t>Vd</w:t>
      </w:r>
      <w:proofErr w:type="spellEnd"/>
      <w:r w:rsidRPr="00F41115">
        <w:rPr>
          <w:color w:val="002060"/>
        </w:rPr>
        <w:t xml:space="preserve">. Delibera </w:t>
      </w:r>
    </w:p>
    <w:p w14:paraId="1EE91C8D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15/ 2/2022 </w:t>
      </w:r>
    </w:p>
    <w:p w14:paraId="6FF91CDE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42D57413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11D2C776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DIRIGENTI </w:t>
      </w:r>
    </w:p>
    <w:p w14:paraId="5E3AA314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5D02A0AD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F0C5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LERRO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9F3F3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0728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6F9F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1414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48DB0329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15150E78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545A189F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8CB83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lastRenderedPageBreak/>
              <w:t>TAFFI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44A18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(RECANATI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B249B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8166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FCA20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1F6F744A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7F50F998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CFD4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VITIELLO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D175D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(RECANATI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5EF5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C1BC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164B2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608442DD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0D98C8BF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601D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CALVARI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22C23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(RECANATI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4250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DC0E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D6642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395A07E7" w14:textId="77777777" w:rsidR="00977B3B" w:rsidRPr="00F41115" w:rsidRDefault="00977B3B" w:rsidP="00977B3B">
      <w:pPr>
        <w:pStyle w:val="breakline"/>
        <w:rPr>
          <w:color w:val="002060"/>
        </w:rPr>
      </w:pPr>
    </w:p>
    <w:p w14:paraId="4DEDEB74" w14:textId="77777777" w:rsidR="00977B3B" w:rsidRPr="00F41115" w:rsidRDefault="00977B3B" w:rsidP="00977B3B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3B6EA65F" w14:textId="77777777" w:rsidR="00977B3B" w:rsidRPr="00F41115" w:rsidRDefault="00977B3B" w:rsidP="00977B3B">
      <w:pPr>
        <w:rPr>
          <w:rFonts w:ascii="Arial" w:hAnsi="Arial" w:cs="Arial"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F41115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1EF14D33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2A2B6A55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CLASSIFICA</w:t>
      </w:r>
    </w:p>
    <w:p w14:paraId="5E9AF952" w14:textId="77777777" w:rsidR="00977B3B" w:rsidRPr="00F41115" w:rsidRDefault="00977B3B" w:rsidP="00977B3B">
      <w:pPr>
        <w:pStyle w:val="breakline"/>
        <w:rPr>
          <w:color w:val="002060"/>
        </w:rPr>
      </w:pPr>
    </w:p>
    <w:p w14:paraId="7A5BB2B3" w14:textId="77777777" w:rsidR="00977B3B" w:rsidRPr="00F41115" w:rsidRDefault="00977B3B" w:rsidP="00977B3B">
      <w:pPr>
        <w:pStyle w:val="breakline"/>
        <w:rPr>
          <w:color w:val="002060"/>
        </w:rPr>
      </w:pPr>
    </w:p>
    <w:p w14:paraId="2AE37D28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5C82CD13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5326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AC50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6497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DD1A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0783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1992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D0A3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EB24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A521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D1A3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5A446551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234BC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DDA2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7CDE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41EB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B4AF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7C29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0108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74C2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091A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FF98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C0DCE14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FB3E3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4CE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99A1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8422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E08E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7D3F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A987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81E3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C101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2936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0E1FF2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7B22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B4B2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FED9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A977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09ED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B9C2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2D83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D917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27A1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39C5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E0EFAF7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6B943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RECANATI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E125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3372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7A3F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9270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BD0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1441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E8FC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DD81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9048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C12CE7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ECCCB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3535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161B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F526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9CD0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A7C3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B8C6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5A65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AC1B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6D4E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850E415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80460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C99A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ED5F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4013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028B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7177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B733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0CAB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CD8D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7A99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524AF3B0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20737CBC" w14:textId="77777777" w:rsidR="00977B3B" w:rsidRPr="00F41115" w:rsidRDefault="00977B3B" w:rsidP="00977B3B">
      <w:pPr>
        <w:pStyle w:val="breakline"/>
        <w:rPr>
          <w:color w:val="002060"/>
        </w:rPr>
      </w:pPr>
    </w:p>
    <w:p w14:paraId="0984EAF4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0FAAA768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63E0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64C8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3143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C345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1A33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16C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980B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B138A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97E0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4DE2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3EAFA0D7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4E739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7302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F15B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10D9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3E45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146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3E7D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10C3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DE11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1CE2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9329F4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A21AF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B1EA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3ABA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E293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F4E1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3838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A7E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2629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276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E620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6A2122E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605C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8244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42C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8543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4ACC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561D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6CE7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A96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0D06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78AB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4FCD66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05E6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3753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4448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5B37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23CC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1D39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F1E0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FA1D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FE6B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36DE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22EF858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A9EFD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21AC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9964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75A7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763C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C62A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156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EFD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0C18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D7E9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3EFA215C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1CDE94A6" w14:textId="77777777" w:rsidR="00977B3B" w:rsidRPr="00F41115" w:rsidRDefault="00977B3B" w:rsidP="00977B3B">
      <w:pPr>
        <w:pStyle w:val="breakline"/>
        <w:rPr>
          <w:color w:val="002060"/>
        </w:rPr>
      </w:pPr>
    </w:p>
    <w:p w14:paraId="21F9700F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3BA65A97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CBB6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F257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DB44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9E46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C30B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69D0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2CB6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2925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54F4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0172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3A011EB9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E17B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09E8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F3D6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332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3AE7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9806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F891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C295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B394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18C5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C257E32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47F7D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BC7E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105E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BEA4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74F3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74F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4079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350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A87C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817C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BD0294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7078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884D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CC17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69CC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9D1D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3100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9982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F0D4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E037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8A07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BA3FB7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CE57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B90C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EAD1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404A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27F2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6211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0423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9810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7371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A4A6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723F789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420F0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ASD PORTO SAN GIORGIO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05CF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A8DE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19BD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3B22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5C34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251F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F474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E1A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7B05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</w:tr>
    </w:tbl>
    <w:p w14:paraId="09DBE9A9" w14:textId="3C4D1B65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04FC3FCA" w14:textId="77777777" w:rsidR="00977B3B" w:rsidRPr="00F41115" w:rsidRDefault="00977B3B" w:rsidP="00977B3B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520C396" w14:textId="7A962DED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61B7A19D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5E5AC6" w:rsidRPr="00D40318" w14:paraId="1DC2D968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FF4A7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984BB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5E083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2CE9D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D52C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C50F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9E21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35F5F5A4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B30D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D7B9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A9D93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C152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5341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5055 CENTRO SPORTIVO CAMPO 2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C40F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5A2D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ROSARIO VILLA MUSONE</w:t>
            </w:r>
          </w:p>
        </w:tc>
      </w:tr>
      <w:tr w:rsidR="005E5AC6" w:rsidRPr="00D40318" w14:paraId="501066B8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D69F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8382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FD656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E7FB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6DE4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5454 </w:t>
            </w:r>
            <w:proofErr w:type="gramStart"/>
            <w:r w:rsidRPr="00D40318">
              <w:rPr>
                <w:color w:val="002060"/>
              </w:rPr>
              <w:t>C.COPERTO</w:t>
            </w:r>
            <w:proofErr w:type="gramEnd"/>
            <w:r w:rsidRPr="00D40318">
              <w:rPr>
                <w:color w:val="002060"/>
              </w:rPr>
              <w:t xml:space="preserve">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A569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8779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VILLA TOMBARI</w:t>
            </w:r>
          </w:p>
        </w:tc>
      </w:tr>
      <w:tr w:rsidR="005E5AC6" w:rsidRPr="00D40318" w14:paraId="4F8F6AA9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187A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DA6E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RECANATI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7A25C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C8C1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76B7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323B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D77F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FRATELLI CERVI</w:t>
            </w:r>
          </w:p>
        </w:tc>
      </w:tr>
    </w:tbl>
    <w:p w14:paraId="4BFBB6E0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12A39548" w14:textId="77777777" w:rsidR="005E5AC6" w:rsidRPr="00D40318" w:rsidRDefault="005E5AC6" w:rsidP="005E5AC6">
      <w:pPr>
        <w:pStyle w:val="breakline"/>
        <w:rPr>
          <w:color w:val="002060"/>
        </w:rPr>
      </w:pPr>
    </w:p>
    <w:p w14:paraId="28A29FD5" w14:textId="77777777" w:rsidR="005E5AC6" w:rsidRPr="00D40318" w:rsidRDefault="005E5AC6" w:rsidP="005E5AC6">
      <w:pPr>
        <w:pStyle w:val="breakline"/>
        <w:rPr>
          <w:color w:val="002060"/>
        </w:rPr>
      </w:pPr>
    </w:p>
    <w:p w14:paraId="01DA7C75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SA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05"/>
        <w:gridCol w:w="385"/>
        <w:gridCol w:w="898"/>
        <w:gridCol w:w="1207"/>
        <w:gridCol w:w="1554"/>
        <w:gridCol w:w="1545"/>
      </w:tblGrid>
      <w:tr w:rsidR="005E5AC6" w:rsidRPr="00D40318" w14:paraId="03D74DDE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5525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3E803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88BD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A6FC7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F250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D0B9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2453E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5C6853E0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2F82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75E2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ETA BETA FOOTBALL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360B9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2644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E1E8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540D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522E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VIA </w:t>
            </w:r>
            <w:proofErr w:type="gramStart"/>
            <w:r w:rsidRPr="00D40318">
              <w:rPr>
                <w:color w:val="002060"/>
              </w:rPr>
              <w:t>B.BUOZZI</w:t>
            </w:r>
            <w:proofErr w:type="gramEnd"/>
          </w:p>
        </w:tc>
      </w:tr>
      <w:tr w:rsidR="005E5AC6" w:rsidRPr="00D40318" w14:paraId="05C05315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6AA6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FFJ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48FE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CALCIO A 5 CORINALDO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08FBD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7402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58AC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5488 CAMPO SCOPERTO CIRC.MONTECELSO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A20B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FOSSOMBRONE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5718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DEI PINI</w:t>
            </w:r>
          </w:p>
        </w:tc>
      </w:tr>
    </w:tbl>
    <w:p w14:paraId="3E4011B7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3AF45F17" w14:textId="77777777" w:rsidR="005E5AC6" w:rsidRPr="00D40318" w:rsidRDefault="005E5AC6" w:rsidP="005E5AC6">
      <w:pPr>
        <w:pStyle w:val="breakline"/>
        <w:rPr>
          <w:color w:val="002060"/>
        </w:rPr>
      </w:pPr>
    </w:p>
    <w:p w14:paraId="4BF0C561" w14:textId="77777777" w:rsidR="005E5AC6" w:rsidRPr="00D40318" w:rsidRDefault="005E5AC6" w:rsidP="005E5AC6">
      <w:pPr>
        <w:pStyle w:val="breakline"/>
        <w:rPr>
          <w:color w:val="002060"/>
        </w:rPr>
      </w:pPr>
    </w:p>
    <w:p w14:paraId="6ED0F3C6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SB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6"/>
        <w:gridCol w:w="385"/>
        <w:gridCol w:w="898"/>
        <w:gridCol w:w="1178"/>
        <w:gridCol w:w="1552"/>
        <w:gridCol w:w="1552"/>
      </w:tblGrid>
      <w:tr w:rsidR="005E5AC6" w:rsidRPr="00D40318" w14:paraId="490F0E1F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4F57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94D2A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21EE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9155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4304D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DCC5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4312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56ACD579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D8A6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PORTO SAN GIORGIO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CA9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3A9EC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AA84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5F0F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5623 PALESTRA </w:t>
            </w:r>
            <w:proofErr w:type="gramStart"/>
            <w:r w:rsidRPr="00D40318">
              <w:rPr>
                <w:color w:val="002060"/>
              </w:rPr>
              <w:t>SC.MEDIA</w:t>
            </w:r>
            <w:proofErr w:type="gramEnd"/>
            <w:r w:rsidRPr="00D40318">
              <w:rPr>
                <w:color w:val="002060"/>
              </w:rPr>
              <w:t xml:space="preserve"> B.ROSSELLI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A6A1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56BF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PIRANDELLO AREA MT.4</w:t>
            </w:r>
          </w:p>
        </w:tc>
      </w:tr>
      <w:tr w:rsidR="005E5AC6" w:rsidRPr="00D40318" w14:paraId="5C5AD461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679D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SANGIUSTESE M.G.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E1D9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282A0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9FA4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2906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5251 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B158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 SAN GIUSTO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7141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VIALE GIUSTOZZI</w:t>
            </w:r>
          </w:p>
        </w:tc>
      </w:tr>
    </w:tbl>
    <w:p w14:paraId="6E6CDF19" w14:textId="77777777" w:rsidR="005E5AC6" w:rsidRPr="00F41115" w:rsidRDefault="005E5AC6" w:rsidP="00977B3B">
      <w:pPr>
        <w:pStyle w:val="breakline"/>
        <w:rPr>
          <w:rFonts w:eastAsiaTheme="minorEastAsia"/>
          <w:color w:val="002060"/>
        </w:rPr>
      </w:pPr>
    </w:p>
    <w:p w14:paraId="549FB649" w14:textId="77777777" w:rsidR="00977B3B" w:rsidRPr="00F41115" w:rsidRDefault="00977B3B" w:rsidP="00977B3B">
      <w:pPr>
        <w:pStyle w:val="breakline"/>
        <w:rPr>
          <w:color w:val="002060"/>
        </w:rPr>
      </w:pPr>
    </w:p>
    <w:p w14:paraId="0E20E9B6" w14:textId="77777777" w:rsidR="00977B3B" w:rsidRPr="00F41115" w:rsidRDefault="00977B3B" w:rsidP="00977B3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41115">
        <w:rPr>
          <w:color w:val="002060"/>
        </w:rPr>
        <w:t>UNDER 15 C5 REGIONALI MASCHILI</w:t>
      </w:r>
    </w:p>
    <w:p w14:paraId="1FB2A0C5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VARIAZIONI AL PROGRAMMA GARE</w:t>
      </w:r>
    </w:p>
    <w:p w14:paraId="22CE5B24" w14:textId="77777777" w:rsidR="00977B3B" w:rsidRPr="00F41115" w:rsidRDefault="00977B3B" w:rsidP="00977B3B">
      <w:pPr>
        <w:pStyle w:val="breakline"/>
        <w:rPr>
          <w:color w:val="002060"/>
        </w:rPr>
      </w:pPr>
    </w:p>
    <w:p w14:paraId="618B490C" w14:textId="77777777" w:rsidR="00977B3B" w:rsidRPr="00F41115" w:rsidRDefault="00977B3B" w:rsidP="00977B3B">
      <w:pPr>
        <w:pStyle w:val="breakline"/>
        <w:rPr>
          <w:color w:val="002060"/>
        </w:rPr>
      </w:pPr>
    </w:p>
    <w:p w14:paraId="377E2A73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977B3B" w:rsidRPr="00F41115" w14:paraId="29B5BAE3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F567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5FC0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N° </w:t>
            </w:r>
            <w:proofErr w:type="spellStart"/>
            <w:r w:rsidRPr="00F41115">
              <w:rPr>
                <w:color w:val="002060"/>
              </w:rPr>
              <w:t>Gior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1C9A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18E9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813EA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Data </w:t>
            </w:r>
            <w:proofErr w:type="spellStart"/>
            <w:r w:rsidRPr="00F41115">
              <w:rPr>
                <w:color w:val="002060"/>
              </w:rPr>
              <w:t>Orig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0E8C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Ora </w:t>
            </w:r>
            <w:proofErr w:type="spellStart"/>
            <w:r w:rsidRPr="00F41115">
              <w:rPr>
                <w:color w:val="002060"/>
              </w:rPr>
              <w:t>Var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EDBE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Ora </w:t>
            </w:r>
            <w:proofErr w:type="spellStart"/>
            <w:r w:rsidRPr="00F41115">
              <w:rPr>
                <w:color w:val="002060"/>
              </w:rPr>
              <w:t>Orig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817C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Impianto</w:t>
            </w:r>
          </w:p>
        </w:tc>
      </w:tr>
      <w:tr w:rsidR="00977B3B" w:rsidRPr="00F41115" w14:paraId="57B7D786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F5EC5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19/02/2022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3904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285B3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REAL EAGLES VIRTUS PAGLIA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00DAD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ACLI MANTOVANI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9842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20/02/2022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0CCD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F8F8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10634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42D41954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5DDC89B3" w14:textId="77777777" w:rsidR="00977B3B" w:rsidRPr="00F41115" w:rsidRDefault="00977B3B" w:rsidP="00977B3B">
      <w:pPr>
        <w:pStyle w:val="breakline"/>
        <w:rPr>
          <w:color w:val="002060"/>
        </w:rPr>
      </w:pPr>
    </w:p>
    <w:p w14:paraId="709B7E3A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977B3B" w:rsidRPr="00F41115" w14:paraId="16653571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66DF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61A3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N° </w:t>
            </w:r>
            <w:proofErr w:type="spellStart"/>
            <w:r w:rsidRPr="00F41115">
              <w:rPr>
                <w:color w:val="002060"/>
              </w:rPr>
              <w:t>Gior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8764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DD0B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CD74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Data </w:t>
            </w:r>
            <w:proofErr w:type="spellStart"/>
            <w:r w:rsidRPr="00F41115">
              <w:rPr>
                <w:color w:val="002060"/>
              </w:rPr>
              <w:t>Orig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C37C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Ora </w:t>
            </w:r>
            <w:proofErr w:type="spellStart"/>
            <w:r w:rsidRPr="00F41115">
              <w:rPr>
                <w:color w:val="002060"/>
              </w:rPr>
              <w:t>Var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4BDD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Ora </w:t>
            </w:r>
            <w:proofErr w:type="spellStart"/>
            <w:r w:rsidRPr="00F41115">
              <w:rPr>
                <w:color w:val="002060"/>
              </w:rPr>
              <w:t>Orig</w:t>
            </w:r>
            <w:proofErr w:type="spellEnd"/>
            <w:r w:rsidRPr="00F41115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38DD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Impianto</w:t>
            </w:r>
          </w:p>
        </w:tc>
      </w:tr>
      <w:tr w:rsidR="00977B3B" w:rsidRPr="00F41115" w14:paraId="5E924044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FFCB4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20/02/2022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E584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CD822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FIGHT BULLS CORRIDONIA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C695E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SANGIUSTESE M.G.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30CE5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19/02/2022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28D8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D245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18:30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776B9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2BB85F39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5B29E479" w14:textId="77777777" w:rsidR="00977B3B" w:rsidRPr="00F41115" w:rsidRDefault="00977B3B" w:rsidP="00977B3B">
      <w:pPr>
        <w:pStyle w:val="breakline"/>
        <w:rPr>
          <w:color w:val="002060"/>
        </w:rPr>
      </w:pPr>
    </w:p>
    <w:p w14:paraId="712EDCD5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RISULTATI</w:t>
      </w:r>
    </w:p>
    <w:p w14:paraId="2DDAC048" w14:textId="77777777" w:rsidR="00977B3B" w:rsidRPr="00F41115" w:rsidRDefault="00977B3B" w:rsidP="00977B3B">
      <w:pPr>
        <w:pStyle w:val="breakline"/>
        <w:rPr>
          <w:color w:val="002060"/>
        </w:rPr>
      </w:pPr>
    </w:p>
    <w:p w14:paraId="3C0F4906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RISULTATI UFFICIALI GARE DEL 12/02/2022</w:t>
      </w:r>
    </w:p>
    <w:p w14:paraId="1D3D64B2" w14:textId="77777777" w:rsidR="004B0008" w:rsidRPr="004B0008" w:rsidRDefault="004B0008" w:rsidP="004B00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4B00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DF96A73" w14:textId="77777777" w:rsidR="00977B3B" w:rsidRPr="00F41115" w:rsidRDefault="00977B3B" w:rsidP="00977B3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77B3B" w:rsidRPr="00F41115" w14:paraId="71B295A4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6F51AE0A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759E96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G - 2 Giornata - A</w:t>
                  </w:r>
                </w:p>
              </w:tc>
            </w:tr>
            <w:tr w:rsidR="00977B3B" w:rsidRPr="00F41115" w14:paraId="50B7A572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8EB5C3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DFC4B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89A5BF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87C5B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12570D29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52DFF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 xml:space="preserve">AUDAX 1970 </w:t>
                  </w:r>
                  <w:proofErr w:type="gramStart"/>
                  <w:r w:rsidRPr="00F41115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666FCD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REAL EAGLES VIRTUS PAGLIA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DBF558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6 - 9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60242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33ECFAAB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0AB7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CALCIO A 5 CORINALDO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DE0E2E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CALDAROLA G.N.C.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2C56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EC5104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6C318024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594179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13/02/2022</w:t>
                  </w:r>
                </w:p>
              </w:tc>
            </w:tr>
          </w:tbl>
          <w:p w14:paraId="420DE654" w14:textId="77777777" w:rsidR="00977B3B" w:rsidRPr="00F41115" w:rsidRDefault="00977B3B" w:rsidP="00AD0ED3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759864BE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4A0B18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SA - 2 Giornata - A</w:t>
                  </w:r>
                </w:p>
              </w:tc>
            </w:tr>
            <w:tr w:rsidR="00977B3B" w:rsidRPr="00F41115" w14:paraId="4258237C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DC2B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 xml:space="preserve">(1) AMICI DEL </w:t>
                  </w:r>
                  <w:proofErr w:type="spellStart"/>
                  <w:r w:rsidRPr="00F41115">
                    <w:rPr>
                      <w:color w:val="002060"/>
                    </w:rPr>
                    <w:t>CENTROSOCIOsq.B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048DED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VIRTUS FORTITUDO 1950 SSD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C578A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B2FB1B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5FCBA29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561C5F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BULDOG T.N.T. LUCREZIA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8B378F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ITALSERVICE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DF5AF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B28748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4933DFCA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7E8B09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TAVERNELLE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A8D7CB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C.U.S. 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6B8CF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0ADFA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8DE9D8D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1D309B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13/02/2022</w:t>
                  </w:r>
                </w:p>
              </w:tc>
            </w:tr>
          </w:tbl>
          <w:p w14:paraId="5F4EEBA2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6B23B514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77B3B" w:rsidRPr="00F41115" w14:paraId="23EEE80E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53A9AD6A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E6ADE3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SB - 2 Giornata - A</w:t>
                  </w:r>
                </w:p>
              </w:tc>
            </w:tr>
            <w:tr w:rsidR="00977B3B" w:rsidRPr="00F41115" w14:paraId="04617092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6E8E1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4D758D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MONTELUPONE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A3655C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744AAC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8149F05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283A7A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C.U.S. MACERATA CALCIO A5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81EF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FIGHT BULLS CORRIDONIA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A85F2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9 - 4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57B703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315216D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254DBF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SANGIUSTESE M.G.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246470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2E048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70F288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AE835EB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B01A27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13/02/2022</w:t>
                  </w:r>
                </w:p>
              </w:tc>
            </w:tr>
          </w:tbl>
          <w:p w14:paraId="096933A5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1F4933E2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565833ED" w14:textId="77777777" w:rsidR="00977B3B" w:rsidRPr="00F41115" w:rsidRDefault="00977B3B" w:rsidP="00977B3B">
      <w:pPr>
        <w:pStyle w:val="breakline"/>
        <w:rPr>
          <w:color w:val="002060"/>
        </w:rPr>
      </w:pPr>
    </w:p>
    <w:p w14:paraId="10CCE83D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GIUDICE SPORTIVO</w:t>
      </w:r>
    </w:p>
    <w:p w14:paraId="1FF6172C" w14:textId="77777777" w:rsidR="00977B3B" w:rsidRPr="00F41115" w:rsidRDefault="00977B3B" w:rsidP="00977B3B">
      <w:pPr>
        <w:pStyle w:val="diffida"/>
        <w:rPr>
          <w:color w:val="002060"/>
        </w:rPr>
      </w:pPr>
      <w:r w:rsidRPr="00F41115">
        <w:rPr>
          <w:color w:val="002060"/>
        </w:rPr>
        <w:t>Il Sostituto Giudice Sportivo Avv. Federica Sorrentino, nella seduta del 16/02/2022 ha adottato le decisioni che di seguito integralmente si riportano:</w:t>
      </w:r>
    </w:p>
    <w:p w14:paraId="3EE3B080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12/ 2/2022 </w:t>
      </w:r>
    </w:p>
    <w:p w14:paraId="3FF6FD36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015CCAE0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5FDFA713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22196A7C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91326D2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6C92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CARLINI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08AA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50C0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C3C9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C6B7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2EC50C6C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720192EB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A65A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lastRenderedPageBreak/>
              <w:t>MARTINI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B5A8A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D3EE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38E97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PIERFEDERICI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23329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(AMICI DEL CENTROSOCIO SP.) </w:t>
            </w:r>
          </w:p>
        </w:tc>
      </w:tr>
      <w:tr w:rsidR="00977B3B" w:rsidRPr="00F41115" w14:paraId="00D3A188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383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DI CARA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F2664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(BULDOG T.N.T. LUCREZIA)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09BB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205E7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973FD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51E8922E" w14:textId="77777777" w:rsidR="00977B3B" w:rsidRPr="00F41115" w:rsidRDefault="00977B3B" w:rsidP="00977B3B">
      <w:pPr>
        <w:pStyle w:val="titolo10"/>
        <w:rPr>
          <w:rFonts w:eastAsiaTheme="minorEastAsia"/>
          <w:color w:val="002060"/>
        </w:rPr>
      </w:pPr>
      <w:r w:rsidRPr="00F41115">
        <w:rPr>
          <w:color w:val="002060"/>
        </w:rPr>
        <w:t xml:space="preserve">GARE DEL 13/ 2/2022 </w:t>
      </w:r>
    </w:p>
    <w:p w14:paraId="623CDC41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53DAA458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05DFB20B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71BDFCF3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16A718DE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DF5E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FENOCCHI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E9F7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(AMICI DEL </w:t>
            </w:r>
            <w:proofErr w:type="spellStart"/>
            <w:r w:rsidRPr="00F41115">
              <w:rPr>
                <w:color w:val="002060"/>
              </w:rPr>
              <w:t>CENTROSOCIOsq.B</w:t>
            </w:r>
            <w:proofErr w:type="spellEnd"/>
            <w:r w:rsidRPr="00F41115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8733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80C4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RAFANELLI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B9B71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(CALDAROLA G.N.C.) </w:t>
            </w:r>
          </w:p>
        </w:tc>
      </w:tr>
    </w:tbl>
    <w:p w14:paraId="2371B5D2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0BD326FC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90377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CASTELLANI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6E5B0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(CALDAROLA G.N.C.)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67BA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1E8D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CIMMINO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F5F9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(VIRTUS FORTITUDO 1950 SSD) </w:t>
            </w:r>
          </w:p>
        </w:tc>
      </w:tr>
    </w:tbl>
    <w:p w14:paraId="3E8B403A" w14:textId="77777777" w:rsidR="00977B3B" w:rsidRPr="00F41115" w:rsidRDefault="00977B3B" w:rsidP="00977B3B">
      <w:pPr>
        <w:pStyle w:val="breakline"/>
        <w:rPr>
          <w:color w:val="002060"/>
        </w:rPr>
      </w:pPr>
    </w:p>
    <w:p w14:paraId="7F2BD120" w14:textId="77777777" w:rsidR="00977B3B" w:rsidRPr="00F41115" w:rsidRDefault="00977B3B" w:rsidP="00977B3B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4F02B395" w14:textId="77777777" w:rsidR="00977B3B" w:rsidRPr="00F41115" w:rsidRDefault="00977B3B" w:rsidP="00977B3B">
      <w:pPr>
        <w:rPr>
          <w:rFonts w:ascii="Arial" w:hAnsi="Arial" w:cs="Arial"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F41115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35B037D1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445A1ADA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CLASSIFICA</w:t>
      </w:r>
    </w:p>
    <w:p w14:paraId="4FC4F370" w14:textId="77777777" w:rsidR="00977B3B" w:rsidRPr="00F41115" w:rsidRDefault="00977B3B" w:rsidP="00977B3B">
      <w:pPr>
        <w:pStyle w:val="breakline"/>
        <w:rPr>
          <w:color w:val="002060"/>
        </w:rPr>
      </w:pPr>
    </w:p>
    <w:p w14:paraId="51BBEC26" w14:textId="77777777" w:rsidR="00977B3B" w:rsidRPr="00F41115" w:rsidRDefault="00977B3B" w:rsidP="00977B3B">
      <w:pPr>
        <w:pStyle w:val="breakline"/>
        <w:rPr>
          <w:color w:val="002060"/>
        </w:rPr>
      </w:pPr>
    </w:p>
    <w:p w14:paraId="315F4D31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00777B96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10D0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E3A5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0B8D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F70D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98BA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F568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6DF6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5E11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810C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9A18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1705540F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CE969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3124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1D8F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C734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E86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954C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53B9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B00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1567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E266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F149211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67953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92FA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5227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7BCB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FACF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C776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E3A7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66F3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4F4B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D97C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43B5E65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4A237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0048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B76A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2DD6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5576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68B6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E6E7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1B89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2F9A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1620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09A4A5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1221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CALDAROLA G.N.C.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54DD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8965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B47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12B8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F3B7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9669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1ED0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D95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3E5F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9F9A56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3A19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ABC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0002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29A8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010E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452B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716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587B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4BB6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6D15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69ECF8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C8152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 xml:space="preserve">G.S. AUDAX 1970 </w:t>
            </w:r>
            <w:proofErr w:type="gramStart"/>
            <w:r w:rsidRPr="00F41115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9F32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1897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2741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D61F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4FE8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45B4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F7AE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AD94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DEE6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458D965D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63CE3989" w14:textId="77777777" w:rsidR="00977B3B" w:rsidRPr="00F41115" w:rsidRDefault="00977B3B" w:rsidP="00977B3B">
      <w:pPr>
        <w:pStyle w:val="breakline"/>
        <w:rPr>
          <w:color w:val="002060"/>
        </w:rPr>
      </w:pPr>
    </w:p>
    <w:p w14:paraId="79822F1B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7E0253F4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6260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EBBA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2DED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B0B9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93A0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452D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A1D2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E2DD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1CA4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8F31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26350820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BA3FD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EED8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C803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E60D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6FDA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E348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1194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449A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B869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6CAF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A186222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57569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6296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FB3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265D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9A0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B6B3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CA2C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C791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D486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09A3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DD6F10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9706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9957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756E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E055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F5BC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1C41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C0FB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432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2FFF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3600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700BC02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ABF7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00B2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99A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9F93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931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A9B1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CFD9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8D50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16B9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8ADC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55D0000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9827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E5AE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33E8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3426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8009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BE5D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D57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ECC4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FB30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421A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A90C13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60081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F41115">
              <w:rPr>
                <w:color w:val="002060"/>
              </w:rPr>
              <w:t>sq.B</w:t>
            </w:r>
            <w:proofErr w:type="spellEnd"/>
            <w:proofErr w:type="gramEnd"/>
            <w:r w:rsidRPr="00F41115">
              <w:rPr>
                <w:color w:val="002060"/>
              </w:rPr>
              <w:t xml:space="preserve"> AMICI DEL </w:t>
            </w:r>
            <w:proofErr w:type="spellStart"/>
            <w:r w:rsidRPr="00F41115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E1C1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9A12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7875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F12D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24F2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309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2C4F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AAFD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9885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3E51DAC9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65432F81" w14:textId="77777777" w:rsidR="00977B3B" w:rsidRPr="00F41115" w:rsidRDefault="00977B3B" w:rsidP="00977B3B">
      <w:pPr>
        <w:pStyle w:val="breakline"/>
        <w:rPr>
          <w:color w:val="002060"/>
        </w:rPr>
      </w:pPr>
    </w:p>
    <w:p w14:paraId="5D824393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4B44E234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744D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85E7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CF92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066D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7814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876C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0E01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2D17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A91A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2A22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084DD5D0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6CBC5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407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155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0908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5A49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755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5336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1107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090B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CE29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751AFC9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31F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9299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E734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965A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E737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173D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64C3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586B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CB8B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7603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1019A05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17B2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E50F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3C72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B77E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37D2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4DAB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79C5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6554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184B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E369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3B9D32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E971F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849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8850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524E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5A24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09C3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61A4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B4BC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78C7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4129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BA43425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6E7D1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83CE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54D0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9AB1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44A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3F78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BFFD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2900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B597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51C8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8FC5A15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145C2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E06E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BCD8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9307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5902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7640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6690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7A8E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86A3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F527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741894D8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5C27EA3E" w14:textId="77777777" w:rsidR="00977B3B" w:rsidRPr="00F41115" w:rsidRDefault="00977B3B" w:rsidP="00977B3B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15FB617D" w14:textId="7318F920" w:rsidR="00EB7681" w:rsidRDefault="00EB7681" w:rsidP="00EB7681">
      <w:pPr>
        <w:pStyle w:val="breakline"/>
        <w:rPr>
          <w:color w:val="002060"/>
        </w:rPr>
      </w:pPr>
    </w:p>
    <w:p w14:paraId="28670BA9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8"/>
        <w:gridCol w:w="385"/>
        <w:gridCol w:w="898"/>
        <w:gridCol w:w="1177"/>
        <w:gridCol w:w="1552"/>
        <w:gridCol w:w="1557"/>
      </w:tblGrid>
      <w:tr w:rsidR="005E5AC6" w:rsidRPr="00D40318" w14:paraId="31080F3F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71EAD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082E1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9B5C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F441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349E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6AA7D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73E2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280DABDE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DBCC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CALCIO A 5 CORINALDO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EFBE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AUDAX 1970 </w:t>
            </w:r>
            <w:proofErr w:type="gramStart"/>
            <w:r w:rsidRPr="00D40318">
              <w:rPr>
                <w:color w:val="002060"/>
              </w:rPr>
              <w:t>S.ANGELO</w:t>
            </w:r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37555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92D9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719D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6AC4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C574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ROSSINI</w:t>
            </w:r>
          </w:p>
        </w:tc>
      </w:tr>
      <w:tr w:rsidR="005E5AC6" w:rsidRPr="00D40318" w14:paraId="6112AA68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7326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EAGLES VIRTUS PAGLIA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5493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6E534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3B91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12A0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5629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5697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BD2C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FRAZ.PAGLIARE VIA VECCHI</w:t>
            </w:r>
          </w:p>
        </w:tc>
      </w:tr>
      <w:tr w:rsidR="005E5AC6" w:rsidRPr="00D40318" w14:paraId="4AECFD88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050D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CALDAROLA G.N.C.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B1C8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1621F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E104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29B6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5241 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FA53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CALDAROLA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1112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ZONA PPE</w:t>
            </w:r>
          </w:p>
        </w:tc>
      </w:tr>
    </w:tbl>
    <w:p w14:paraId="00C732DC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74F6DD56" w14:textId="77777777" w:rsidR="005E5AC6" w:rsidRPr="00D40318" w:rsidRDefault="005E5AC6" w:rsidP="005E5AC6">
      <w:pPr>
        <w:pStyle w:val="breakline"/>
        <w:rPr>
          <w:color w:val="002060"/>
        </w:rPr>
      </w:pPr>
    </w:p>
    <w:p w14:paraId="3D962E05" w14:textId="77777777" w:rsidR="005E5AC6" w:rsidRPr="00D40318" w:rsidRDefault="005E5AC6" w:rsidP="005E5AC6">
      <w:pPr>
        <w:pStyle w:val="breakline"/>
        <w:rPr>
          <w:color w:val="002060"/>
        </w:rPr>
      </w:pPr>
    </w:p>
    <w:p w14:paraId="45704BE9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lastRenderedPageBreak/>
        <w:t>GIRONE SA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4"/>
        <w:gridCol w:w="2010"/>
        <w:gridCol w:w="385"/>
        <w:gridCol w:w="898"/>
        <w:gridCol w:w="1177"/>
        <w:gridCol w:w="1548"/>
        <w:gridCol w:w="1548"/>
      </w:tblGrid>
      <w:tr w:rsidR="005E5AC6" w:rsidRPr="00D40318" w14:paraId="1CC7420A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F82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9713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A5FBE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7ECCA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3E96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D32F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7EEF7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3A03254B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D37F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VIRTUS FORTITUDO 1950 SSD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92A1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C.U.S. ANCONA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09E01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A6AB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C22C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5093 CAMPO SCOPERTO NUOVO ANTISTADI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0012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8A6C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BRUNO BUOZZI</w:t>
            </w:r>
          </w:p>
        </w:tc>
      </w:tr>
      <w:tr w:rsidR="005E5AC6" w:rsidRPr="00D40318" w14:paraId="551A1F8F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A718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AMICI DEL </w:t>
            </w:r>
            <w:proofErr w:type="spellStart"/>
            <w:r w:rsidRPr="00D40318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24C9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BULDOG T.N.T. LUCREZIA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1230E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AC70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108A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5445 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4E6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AADC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AMATO</w:t>
            </w:r>
          </w:p>
        </w:tc>
      </w:tr>
      <w:tr w:rsidR="005E5AC6" w:rsidRPr="00D40318" w14:paraId="06243C23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9907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8AF3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TAVERNELLE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7172A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090F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5D3A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5491 PALA 3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5A6E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0C1B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LAGO DI MISURINA</w:t>
            </w:r>
          </w:p>
        </w:tc>
      </w:tr>
    </w:tbl>
    <w:p w14:paraId="3723B619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700DBD70" w14:textId="77777777" w:rsidR="005E5AC6" w:rsidRPr="00D40318" w:rsidRDefault="005E5AC6" w:rsidP="005E5AC6">
      <w:pPr>
        <w:pStyle w:val="breakline"/>
        <w:rPr>
          <w:color w:val="002060"/>
        </w:rPr>
      </w:pPr>
    </w:p>
    <w:p w14:paraId="5A296227" w14:textId="77777777" w:rsidR="005E5AC6" w:rsidRPr="00D40318" w:rsidRDefault="005E5AC6" w:rsidP="005E5AC6">
      <w:pPr>
        <w:pStyle w:val="breakline"/>
        <w:rPr>
          <w:color w:val="002060"/>
        </w:rPr>
      </w:pPr>
    </w:p>
    <w:p w14:paraId="00A764BD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SA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5E5AC6" w:rsidRPr="00D40318" w14:paraId="77DBED3C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4FB9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F345D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8B60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063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41843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3A997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DEB6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7464ED99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9007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VIRTUS FORTITUDO 1950 SSD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2F3B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TAVERNELLE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DDA87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5357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23/02/2022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23BC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5093 CAMPO SCOPERTO NUOVO ANTISTADI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C17B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57EF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BRUNO BUOZZI</w:t>
            </w:r>
          </w:p>
        </w:tc>
      </w:tr>
    </w:tbl>
    <w:p w14:paraId="5EFBE9EF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014A70A3" w14:textId="77777777" w:rsidR="005E5AC6" w:rsidRPr="00D40318" w:rsidRDefault="005E5AC6" w:rsidP="005E5AC6">
      <w:pPr>
        <w:pStyle w:val="breakline"/>
        <w:rPr>
          <w:color w:val="002060"/>
        </w:rPr>
      </w:pPr>
    </w:p>
    <w:p w14:paraId="1FCFC587" w14:textId="77777777" w:rsidR="005E5AC6" w:rsidRPr="00D40318" w:rsidRDefault="005E5AC6" w:rsidP="005E5AC6">
      <w:pPr>
        <w:pStyle w:val="breakline"/>
        <w:rPr>
          <w:color w:val="002060"/>
        </w:rPr>
      </w:pPr>
    </w:p>
    <w:p w14:paraId="00D99B3F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SB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09"/>
        <w:gridCol w:w="385"/>
        <w:gridCol w:w="898"/>
        <w:gridCol w:w="1198"/>
        <w:gridCol w:w="1542"/>
        <w:gridCol w:w="1568"/>
      </w:tblGrid>
      <w:tr w:rsidR="005E5AC6" w:rsidRPr="00D40318" w14:paraId="00F4091D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7EA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824F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015F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68715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903E1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68908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proofErr w:type="spellStart"/>
            <w:r w:rsidRPr="00D40318">
              <w:rPr>
                <w:color w:val="002060"/>
              </w:rPr>
              <w:t>Localita'</w:t>
            </w:r>
            <w:proofErr w:type="spellEnd"/>
            <w:r w:rsidRPr="00D4031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3DDE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7598D231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E412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54D2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BORGO ROSSELLI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EB9E8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EF9D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2CB2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947A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F98E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FRATELLI CERVI</w:t>
            </w:r>
          </w:p>
        </w:tc>
      </w:tr>
      <w:tr w:rsidR="005E5AC6" w:rsidRPr="00D40318" w14:paraId="437C0589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495B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0675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88676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B4D4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FC88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5707 CAMPO COPERTO EZIO GALOSI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BA31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C022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LOC.MONTEROCCO VIA </w:t>
            </w:r>
            <w:proofErr w:type="gramStart"/>
            <w:r w:rsidRPr="00D40318">
              <w:rPr>
                <w:color w:val="002060"/>
              </w:rPr>
              <w:t>A.MANCINI</w:t>
            </w:r>
            <w:proofErr w:type="gramEnd"/>
          </w:p>
        </w:tc>
      </w:tr>
      <w:tr w:rsidR="005E5AC6" w:rsidRPr="00D40318" w14:paraId="4C08A96F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D316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FIGHT BULLS CORRIDONIA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D5E6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SANGIUSTESE M.G.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BD71C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8156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EE2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5295 TENSOSTRUTTURA VIA </w:t>
            </w:r>
            <w:proofErr w:type="gramStart"/>
            <w:r w:rsidRPr="00D40318">
              <w:rPr>
                <w:color w:val="002060"/>
              </w:rPr>
              <w:t>E.MATTEI</w:t>
            </w:r>
            <w:proofErr w:type="gramEnd"/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230E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BB70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 xml:space="preserve">VIA </w:t>
            </w:r>
            <w:proofErr w:type="gramStart"/>
            <w:r w:rsidRPr="00D40318">
              <w:rPr>
                <w:color w:val="002060"/>
              </w:rPr>
              <w:t>E.MATTEI</w:t>
            </w:r>
            <w:proofErr w:type="gramEnd"/>
          </w:p>
        </w:tc>
      </w:tr>
    </w:tbl>
    <w:p w14:paraId="0358DBC6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02F3E33F" w14:textId="77777777" w:rsidR="005E5AC6" w:rsidRPr="00D40318" w:rsidRDefault="005E5AC6" w:rsidP="005E5AC6">
      <w:pPr>
        <w:rPr>
          <w:color w:val="002060"/>
        </w:rPr>
      </w:pPr>
    </w:p>
    <w:p w14:paraId="201A34C4" w14:textId="77777777" w:rsidR="005E5AC6" w:rsidRPr="00B454B6" w:rsidRDefault="005E5AC6" w:rsidP="00EB7681">
      <w:pPr>
        <w:pStyle w:val="breakline"/>
        <w:rPr>
          <w:color w:val="002060"/>
        </w:rPr>
      </w:pPr>
    </w:p>
    <w:p w14:paraId="67D7A3F1" w14:textId="77777777" w:rsidR="00EB7681" w:rsidRPr="00B454B6" w:rsidRDefault="00EB7681" w:rsidP="00EB7681">
      <w:pPr>
        <w:pStyle w:val="breakline"/>
        <w:rPr>
          <w:color w:val="002060"/>
        </w:rPr>
      </w:pPr>
    </w:p>
    <w:p w14:paraId="37D40C44" w14:textId="0C92E361" w:rsidR="00FF6668" w:rsidRDefault="00FF6668" w:rsidP="009D0C38">
      <w:pPr>
        <w:pStyle w:val="LndNormale1"/>
        <w:rPr>
          <w:color w:val="002060"/>
          <w:szCs w:val="22"/>
        </w:rPr>
      </w:pPr>
    </w:p>
    <w:p w14:paraId="2EAF1055" w14:textId="77777777" w:rsidR="005F6412" w:rsidRPr="00AD41A0" w:rsidRDefault="005F6412" w:rsidP="005F6412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r>
        <w:rPr>
          <w:color w:val="FFFFFF"/>
        </w:rPr>
        <w:t>ERRATA CORRIGE</w:t>
      </w:r>
    </w:p>
    <w:p w14:paraId="0D125B08" w14:textId="77777777" w:rsidR="005F6412" w:rsidRPr="003447A8" w:rsidRDefault="005F6412" w:rsidP="005F6412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143B06B2" w14:textId="06DC69FC" w:rsidR="005F6412" w:rsidRPr="006F4950" w:rsidRDefault="005F6412" w:rsidP="005F6412">
      <w:pPr>
        <w:pStyle w:val="p1"/>
        <w:rPr>
          <w:rFonts w:ascii="Arial" w:hAnsi="Arial" w:cs="Arial"/>
          <w:b/>
          <w:bCs/>
          <w:color w:val="002060"/>
        </w:rPr>
      </w:pPr>
      <w:r>
        <w:rPr>
          <w:rStyle w:val="s1"/>
          <w:rFonts w:ascii="Arial" w:hAnsi="Arial" w:cs="Arial"/>
          <w:b/>
          <w:bCs/>
          <w:color w:val="002060"/>
        </w:rPr>
        <w:t>CAMPIONATO CALCIO A CINQUE SERIE C2, GIRONE “C”</w:t>
      </w:r>
    </w:p>
    <w:p w14:paraId="377C8466" w14:textId="77777777" w:rsidR="005F6412" w:rsidRDefault="005F6412" w:rsidP="005F6412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EF01D90" w14:textId="0A4B5973" w:rsidR="005F6412" w:rsidRPr="00EF1A0D" w:rsidRDefault="005F6412" w:rsidP="005F6412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EF1A0D">
        <w:rPr>
          <w:rFonts w:ascii="Arial" w:hAnsi="Arial" w:cs="Arial"/>
          <w:color w:val="002060"/>
          <w:sz w:val="22"/>
          <w:szCs w:val="22"/>
        </w:rPr>
        <w:t xml:space="preserve">Causa mero errore di digitazione, la gara </w:t>
      </w:r>
      <w:r>
        <w:rPr>
          <w:rFonts w:ascii="Arial" w:hAnsi="Arial" w:cs="Arial"/>
          <w:b/>
          <w:bCs/>
          <w:color w:val="002060"/>
          <w:sz w:val="22"/>
          <w:szCs w:val="22"/>
        </w:rPr>
        <w:t>FUTSAL PRANDONE – CAPODARCO CASABIANCA C5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del </w:t>
      </w:r>
      <w:r w:rsidR="00541D61">
        <w:rPr>
          <w:rFonts w:ascii="Arial" w:hAnsi="Arial" w:cs="Arial"/>
          <w:color w:val="002060"/>
          <w:sz w:val="22"/>
          <w:szCs w:val="22"/>
        </w:rPr>
        <w:t>04</w:t>
      </w:r>
      <w:r w:rsidRPr="00EF1A0D">
        <w:rPr>
          <w:rFonts w:ascii="Arial" w:hAnsi="Arial" w:cs="Arial"/>
          <w:color w:val="002060"/>
          <w:sz w:val="22"/>
          <w:szCs w:val="22"/>
        </w:rPr>
        <w:t>/</w:t>
      </w:r>
      <w:r w:rsidR="00541D61">
        <w:rPr>
          <w:rFonts w:ascii="Arial" w:hAnsi="Arial" w:cs="Arial"/>
          <w:color w:val="002060"/>
          <w:sz w:val="22"/>
          <w:szCs w:val="22"/>
        </w:rPr>
        <w:t>02</w:t>
      </w:r>
      <w:r w:rsidRPr="00EF1A0D">
        <w:rPr>
          <w:rFonts w:ascii="Arial" w:hAnsi="Arial" w:cs="Arial"/>
          <w:color w:val="002060"/>
          <w:sz w:val="22"/>
          <w:szCs w:val="22"/>
        </w:rPr>
        <w:t>/202</w:t>
      </w:r>
      <w:r w:rsidR="00541D61">
        <w:rPr>
          <w:rFonts w:ascii="Arial" w:hAnsi="Arial" w:cs="Arial"/>
          <w:color w:val="002060"/>
          <w:sz w:val="22"/>
          <w:szCs w:val="22"/>
        </w:rPr>
        <w:t>2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è terminata con il risultato di </w:t>
      </w:r>
      <w:r>
        <w:rPr>
          <w:rFonts w:ascii="Arial" w:hAnsi="Arial" w:cs="Arial"/>
          <w:b/>
          <w:bCs/>
          <w:color w:val="002060"/>
          <w:sz w:val="22"/>
          <w:szCs w:val="22"/>
        </w:rPr>
        <w:t>4-5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e non </w:t>
      </w:r>
      <w:r>
        <w:rPr>
          <w:rFonts w:ascii="Arial" w:hAnsi="Arial" w:cs="Arial"/>
          <w:color w:val="002060"/>
          <w:sz w:val="22"/>
          <w:szCs w:val="22"/>
        </w:rPr>
        <w:t>4-9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come pubblicato nel C.U. n° </w:t>
      </w:r>
      <w:r>
        <w:rPr>
          <w:rFonts w:ascii="Arial" w:hAnsi="Arial" w:cs="Arial"/>
          <w:color w:val="002060"/>
          <w:sz w:val="22"/>
          <w:szCs w:val="22"/>
        </w:rPr>
        <w:t>60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09</w:t>
      </w:r>
      <w:r w:rsidRPr="00EF1A0D">
        <w:rPr>
          <w:rFonts w:ascii="Arial" w:hAnsi="Arial" w:cs="Arial"/>
          <w:color w:val="002060"/>
          <w:sz w:val="22"/>
          <w:szCs w:val="22"/>
        </w:rPr>
        <w:t>/</w:t>
      </w:r>
      <w:r>
        <w:rPr>
          <w:rFonts w:ascii="Arial" w:hAnsi="Arial" w:cs="Arial"/>
          <w:color w:val="002060"/>
          <w:sz w:val="22"/>
          <w:szCs w:val="22"/>
        </w:rPr>
        <w:t>02</w:t>
      </w:r>
      <w:r w:rsidRPr="00EF1A0D">
        <w:rPr>
          <w:rFonts w:ascii="Arial" w:hAnsi="Arial" w:cs="Arial"/>
          <w:color w:val="002060"/>
          <w:sz w:val="22"/>
          <w:szCs w:val="22"/>
        </w:rPr>
        <w:t>/202</w:t>
      </w:r>
      <w:r>
        <w:rPr>
          <w:rFonts w:ascii="Arial" w:hAnsi="Arial" w:cs="Arial"/>
          <w:color w:val="002060"/>
          <w:sz w:val="22"/>
          <w:szCs w:val="22"/>
        </w:rPr>
        <w:t>2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. </w:t>
      </w:r>
    </w:p>
    <w:p w14:paraId="7A29BFC6" w14:textId="77777777" w:rsidR="005F6412" w:rsidRDefault="005F6412" w:rsidP="009D0C38">
      <w:pPr>
        <w:pStyle w:val="LndNormale1"/>
        <w:rPr>
          <w:color w:val="002060"/>
          <w:szCs w:val="22"/>
        </w:rPr>
      </w:pPr>
    </w:p>
    <w:p w14:paraId="4FE142D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FCEB1FD" w14:textId="77777777" w:rsidR="00641F6F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078EF601" w14:textId="26800896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C9167C">
        <w:rPr>
          <w:rFonts w:ascii="Arial" w:hAnsi="Arial" w:cs="Arial"/>
          <w:b/>
          <w:bCs/>
          <w:color w:val="002060"/>
        </w:rPr>
        <w:t>2</w:t>
      </w:r>
      <w:r w:rsidR="007C6024">
        <w:rPr>
          <w:rFonts w:ascii="Arial" w:hAnsi="Arial" w:cs="Arial"/>
          <w:b/>
          <w:bCs/>
          <w:color w:val="002060"/>
        </w:rPr>
        <w:t>8</w:t>
      </w:r>
      <w:r>
        <w:rPr>
          <w:rFonts w:ascii="Arial" w:hAnsi="Arial" w:cs="Arial"/>
          <w:b/>
          <w:bCs/>
          <w:color w:val="002060"/>
        </w:rPr>
        <w:t xml:space="preserve"> febbraio 2022</w:t>
      </w:r>
      <w:r w:rsidRPr="007F76C2">
        <w:rPr>
          <w:rFonts w:ascii="Arial" w:hAnsi="Arial" w:cs="Arial"/>
          <w:color w:val="002060"/>
        </w:rPr>
        <w:t xml:space="preserve"> a favore di questo </w:t>
      </w:r>
      <w:r>
        <w:rPr>
          <w:rFonts w:ascii="Arial" w:hAnsi="Arial" w:cs="Arial"/>
          <w:color w:val="002060"/>
        </w:rPr>
        <w:t>Comitato Regionale</w:t>
      </w:r>
      <w:r w:rsidRPr="007F76C2">
        <w:rPr>
          <w:rFonts w:ascii="Arial" w:hAnsi="Arial" w:cs="Arial"/>
          <w:color w:val="002060"/>
        </w:rPr>
        <w:t xml:space="preserve"> mediante bonifico bancario da versare alle seguenti coordinate: </w:t>
      </w:r>
    </w:p>
    <w:p w14:paraId="12803598" w14:textId="77777777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5B94C8A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>BNL – ANCONA</w:t>
      </w:r>
    </w:p>
    <w:p w14:paraId="75E2B6F6" w14:textId="677FACA2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Beneficiario: </w:t>
      </w:r>
      <w:r w:rsidRPr="007F76C2">
        <w:rPr>
          <w:rFonts w:ascii="Arial" w:hAnsi="Arial" w:cs="Arial"/>
          <w:color w:val="002060"/>
        </w:rPr>
        <w:tab/>
        <w:t>Comitato Regionale Marche F.I.G.C. – L.N.D.</w:t>
      </w:r>
    </w:p>
    <w:p w14:paraId="1591E4B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IBAN: </w:t>
      </w:r>
      <w:r w:rsidRPr="007F76C2">
        <w:rPr>
          <w:rFonts w:ascii="Arial" w:hAnsi="Arial" w:cs="Arial"/>
          <w:color w:val="002060"/>
        </w:rPr>
        <w:tab/>
      </w:r>
      <w:r w:rsidRPr="007F76C2">
        <w:rPr>
          <w:rFonts w:ascii="Arial" w:hAnsi="Arial" w:cs="Arial"/>
          <w:color w:val="002060"/>
        </w:rPr>
        <w:tab/>
        <w:t>IT13E0100502604000000001453</w:t>
      </w:r>
    </w:p>
    <w:p w14:paraId="1900294F" w14:textId="77777777" w:rsidR="00641F6F" w:rsidRPr="007F76C2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363D7399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E887B63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04F277C2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4E90B71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68D03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5F08592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5E50BCC0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A66098F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 xml:space="preserve">Il </w:t>
      </w:r>
      <w:r w:rsidRPr="000056DA">
        <w:rPr>
          <w:rFonts w:ascii="Arial" w:hAnsi="Arial" w:cs="Arial"/>
          <w:color w:val="002060"/>
          <w:sz w:val="22"/>
          <w:szCs w:val="22"/>
        </w:rPr>
        <w:t xml:space="preserve">pagamento del contributo di reclamo dovrà essere effettuato: </w:t>
      </w:r>
    </w:p>
    <w:p w14:paraId="17899DCD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57775B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2EB1EA8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103E99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7E247E5F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910F7C6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AFE4B1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8944565" w14:textId="77777777" w:rsidR="00641F6F" w:rsidRDefault="00641F6F" w:rsidP="00641F6F">
      <w:pPr>
        <w:pStyle w:val="LndNormale1"/>
        <w:rPr>
          <w:b/>
          <w:sz w:val="28"/>
          <w:szCs w:val="28"/>
          <w:u w:val="single"/>
        </w:rPr>
      </w:pPr>
    </w:p>
    <w:p w14:paraId="3B36ED76" w14:textId="77777777" w:rsidR="00641F6F" w:rsidRPr="009D0C38" w:rsidRDefault="00641F6F" w:rsidP="00641F6F">
      <w:pPr>
        <w:pStyle w:val="LndNormale1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4540A36E" w14:textId="77777777" w:rsidR="00641F6F" w:rsidRPr="009D0C38" w:rsidRDefault="00641F6F" w:rsidP="00641F6F">
      <w:pPr>
        <w:pStyle w:val="LndNormale1"/>
        <w:rPr>
          <w:color w:val="002060"/>
        </w:rPr>
      </w:pPr>
    </w:p>
    <w:p w14:paraId="5BCA8B73" w14:textId="77777777" w:rsidR="00641F6F" w:rsidRPr="009D0C38" w:rsidRDefault="00641F6F" w:rsidP="00641F6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0454A87A" w14:textId="77777777" w:rsidR="00641F6F" w:rsidRPr="009D0C38" w:rsidRDefault="00641F6F" w:rsidP="00641F6F">
      <w:pPr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</w:t>
      </w:r>
      <w:r w:rsidRPr="00F76ACB">
        <w:rPr>
          <w:rFonts w:ascii="Arial" w:hAnsi="Arial" w:cs="Arial"/>
          <w:color w:val="002060"/>
          <w:sz w:val="22"/>
          <w:szCs w:val="22"/>
        </w:rPr>
        <w:t xml:space="preserve">remesso, si informa che i contatti possono avvenire per e-mail all’indirizzo </w:t>
      </w:r>
      <w:hyperlink r:id="rId12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, </w:t>
      </w:r>
      <w:hyperlink r:id="rId13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 (Segreteria Generale, Ufficio Tesseramento) o </w:t>
      </w:r>
      <w:proofErr w:type="spellStart"/>
      <w:r w:rsidRPr="00F76ACB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F76ACB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4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c5marche@pec.figcmarche.it</w:t>
        </w:r>
      </w:hyperlink>
    </w:p>
    <w:p w14:paraId="3ED000CD" w14:textId="77777777" w:rsidR="00641F6F" w:rsidRPr="009D0C38" w:rsidRDefault="00641F6F" w:rsidP="00641F6F">
      <w:pPr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4CBB7FF4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028986B" w14:textId="77777777" w:rsidR="00641F6F" w:rsidRPr="009D0C38" w:rsidRDefault="00641F6F" w:rsidP="00641F6F">
      <w:pPr>
        <w:pStyle w:val="LndNormale1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406C2679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100CD57D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6FACB679" w14:textId="77777777" w:rsidR="00641F6F" w:rsidRDefault="00641F6F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1FF48BDA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93281E">
        <w:rPr>
          <w:b/>
          <w:color w:val="002060"/>
          <w:u w:val="single"/>
        </w:rPr>
        <w:t>16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E1EEC" w14:textId="77777777" w:rsidR="00143765" w:rsidRDefault="00143765">
      <w:r>
        <w:separator/>
      </w:r>
    </w:p>
  </w:endnote>
  <w:endnote w:type="continuationSeparator" w:id="0">
    <w:p w14:paraId="17E18A7C" w14:textId="77777777" w:rsidR="00143765" w:rsidRDefault="00143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59927597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7C6024">
      <w:rPr>
        <w:rStyle w:val="Numeropagina"/>
        <w:rFonts w:ascii="Arial" w:hAnsi="Arial" w:cs="Arial"/>
        <w:color w:val="002060"/>
      </w:rPr>
      <w:t>63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C8A0E" w14:textId="77777777" w:rsidR="00143765" w:rsidRDefault="00143765">
      <w:r>
        <w:separator/>
      </w:r>
    </w:p>
  </w:footnote>
  <w:footnote w:type="continuationSeparator" w:id="0">
    <w:p w14:paraId="7776E24D" w14:textId="77777777" w:rsidR="00143765" w:rsidRDefault="00143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8"/>
  </w:num>
  <w:num w:numId="19">
    <w:abstractNumId w:val="30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0"/>
  </w:num>
  <w:num w:numId="39">
    <w:abstractNumId w:val="29"/>
  </w:num>
  <w:num w:numId="40">
    <w:abstractNumId w:val="21"/>
  </w:num>
  <w:num w:numId="41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7E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3765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30A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5BAA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492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0008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1D61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5AC6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412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3BAA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024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07A0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281E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B3B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460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9D4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7D2D"/>
    <w:rsid w:val="00CC0633"/>
    <w:rsid w:val="00CC10F9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rlnd.marche01@figc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5marche@lnd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5marche@lnd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yperlink" Target="mailto:c5marche@pec.figcmarch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231</TotalTime>
  <Pages>19</Pages>
  <Words>5541</Words>
  <Characters>31586</Characters>
  <Application>Microsoft Office Word</Application>
  <DocSecurity>0</DocSecurity>
  <Lines>263</Lines>
  <Paragraphs>74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37053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13</cp:revision>
  <cp:lastPrinted>2022-02-10T09:18:00Z</cp:lastPrinted>
  <dcterms:created xsi:type="dcterms:W3CDTF">2022-02-15T12:03:00Z</dcterms:created>
  <dcterms:modified xsi:type="dcterms:W3CDTF">2022-02-16T16:04:00Z</dcterms:modified>
</cp:coreProperties>
</file>