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53547F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2154A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54A5">
              <w:rPr>
                <w:rFonts w:ascii="Arial" w:hAnsi="Arial" w:cs="Arial"/>
                <w:color w:val="002060"/>
                <w:sz w:val="40"/>
                <w:szCs w:val="40"/>
              </w:rPr>
              <w:t>21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5FF29E8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2F8A4A8" w:rsidR="00AC19D9" w:rsidRPr="002419EA" w:rsidRDefault="000C17BE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224CA22" w:rsidR="00AC19D9" w:rsidRPr="002419EA" w:rsidRDefault="000C17BE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723650A" w:rsidR="00AC19D9" w:rsidRPr="002419EA" w:rsidRDefault="000C17BE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02B21E8" w:rsidR="00AC19D9" w:rsidRPr="002419EA" w:rsidRDefault="000C17BE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09A333B2" w:rsidR="003A02EB" w:rsidRDefault="003A02EB" w:rsidP="009D0C38">
      <w:pPr>
        <w:pStyle w:val="LndNormale1"/>
        <w:rPr>
          <w:color w:val="002060"/>
          <w:szCs w:val="22"/>
        </w:rPr>
      </w:pPr>
    </w:p>
    <w:p w14:paraId="6E0DA35B" w14:textId="3E6BC136" w:rsidR="00C372AF" w:rsidRPr="008523E6" w:rsidRDefault="00C372AF" w:rsidP="00C372AF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8523E6">
        <w:rPr>
          <w:rFonts w:ascii="Arial" w:hAnsi="Arial" w:cs="Arial"/>
          <w:b/>
          <w:color w:val="002060"/>
          <w:sz w:val="28"/>
          <w:szCs w:val="28"/>
        </w:rPr>
        <w:t xml:space="preserve">ASSEMBLEA </w:t>
      </w:r>
      <w:r>
        <w:rPr>
          <w:rFonts w:ascii="Arial" w:hAnsi="Arial" w:cs="Arial"/>
          <w:b/>
          <w:color w:val="002060"/>
          <w:sz w:val="28"/>
          <w:szCs w:val="28"/>
        </w:rPr>
        <w:t>STRAORDINARIA</w:t>
      </w:r>
    </w:p>
    <w:p w14:paraId="1C40D073" w14:textId="77777777" w:rsidR="00C372AF" w:rsidRPr="008523E6" w:rsidRDefault="00C372AF" w:rsidP="00C372AF">
      <w:pPr>
        <w:pStyle w:val="Nessunaspaziatura"/>
        <w:jc w:val="both"/>
        <w:rPr>
          <w:rFonts w:ascii="Arial" w:hAnsi="Arial" w:cs="Arial"/>
          <w:color w:val="002060"/>
        </w:rPr>
      </w:pPr>
    </w:p>
    <w:p w14:paraId="7D897EF3" w14:textId="75FFA6EB" w:rsidR="00C372AF" w:rsidRPr="002A6C4B" w:rsidRDefault="00C372AF" w:rsidP="00C372AF">
      <w:pPr>
        <w:pStyle w:val="LndNormale1"/>
        <w:rPr>
          <w:b/>
          <w:bCs/>
          <w:color w:val="002060"/>
          <w:szCs w:val="22"/>
        </w:rPr>
      </w:pPr>
      <w:r w:rsidRPr="002A6C4B">
        <w:rPr>
          <w:b/>
          <w:bCs/>
          <w:color w:val="002060"/>
        </w:rPr>
        <w:t xml:space="preserve">Si allega il Comunicato Ufficiale n° </w:t>
      </w:r>
      <w:r>
        <w:rPr>
          <w:b/>
          <w:bCs/>
          <w:color w:val="002060"/>
        </w:rPr>
        <w:t>158</w:t>
      </w:r>
      <w:r w:rsidRPr="002A6C4B">
        <w:rPr>
          <w:b/>
          <w:bCs/>
          <w:color w:val="002060"/>
        </w:rPr>
        <w:t xml:space="preserve"> emesso dal Comitato Regionale Marche in data </w:t>
      </w:r>
      <w:r>
        <w:rPr>
          <w:b/>
          <w:bCs/>
          <w:color w:val="002060"/>
        </w:rPr>
        <w:t>21 febbraio 2022</w:t>
      </w:r>
      <w:r w:rsidRPr="002A6C4B">
        <w:rPr>
          <w:b/>
          <w:bCs/>
          <w:color w:val="002060"/>
        </w:rPr>
        <w:t xml:space="preserve"> ed i relativi allegati riguardante la convocazione dell’Assemblea </w:t>
      </w:r>
      <w:r>
        <w:rPr>
          <w:b/>
          <w:bCs/>
          <w:color w:val="002060"/>
        </w:rPr>
        <w:t>Straordinaria</w:t>
      </w:r>
      <w:r w:rsidRPr="002A6C4B">
        <w:rPr>
          <w:b/>
          <w:bCs/>
          <w:color w:val="002060"/>
        </w:rPr>
        <w:t xml:space="preserve"> per </w:t>
      </w:r>
      <w:r>
        <w:rPr>
          <w:b/>
          <w:bCs/>
          <w:color w:val="002060"/>
        </w:rPr>
        <w:t>Lunedì 7 marzo 2022</w:t>
      </w:r>
      <w:r w:rsidRPr="002A6C4B">
        <w:rPr>
          <w:b/>
          <w:bCs/>
          <w:color w:val="002060"/>
        </w:rPr>
        <w:t>.</w:t>
      </w:r>
    </w:p>
    <w:p w14:paraId="5502F8BF" w14:textId="77777777" w:rsidR="00C372AF" w:rsidRDefault="00C372AF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2149CB7A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BF4A38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F4A38" w:rsidRPr="00BF4A3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18BE2AB0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CB5D707" w14:textId="77777777" w:rsidR="008C7261" w:rsidRPr="00897913" w:rsidRDefault="008C7261" w:rsidP="008C726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97913">
        <w:rPr>
          <w:color w:val="002060"/>
        </w:rPr>
        <w:t>CALCIO A CINQUE SERIE C1</w:t>
      </w:r>
    </w:p>
    <w:p w14:paraId="17071923" w14:textId="77777777" w:rsidR="008C7261" w:rsidRPr="00897913" w:rsidRDefault="008C7261" w:rsidP="008C7261">
      <w:pPr>
        <w:pStyle w:val="breakline"/>
        <w:rPr>
          <w:color w:val="002060"/>
        </w:rPr>
      </w:pPr>
    </w:p>
    <w:p w14:paraId="065C1548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RISULTATI</w:t>
      </w:r>
    </w:p>
    <w:p w14:paraId="15A91C2A" w14:textId="77777777" w:rsidR="008C7261" w:rsidRPr="00897913" w:rsidRDefault="008C7261" w:rsidP="008C7261">
      <w:pPr>
        <w:pStyle w:val="breakline"/>
        <w:rPr>
          <w:color w:val="002060"/>
        </w:rPr>
      </w:pPr>
    </w:p>
    <w:p w14:paraId="13AA22CB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RISULTATI UFFICIALI GARE DEL 18/02/2022</w:t>
      </w:r>
    </w:p>
    <w:p w14:paraId="01058DAE" w14:textId="77777777" w:rsidR="008C7261" w:rsidRPr="002F5344" w:rsidRDefault="008C7261" w:rsidP="002F534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F534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D190E13" w14:textId="77777777" w:rsidR="008C7261" w:rsidRPr="00897913" w:rsidRDefault="008C7261" w:rsidP="008C726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7261" w:rsidRPr="00897913" w14:paraId="4FFBBB87" w14:textId="77777777" w:rsidTr="00E71F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7261" w:rsidRPr="00897913" w14:paraId="3C59B489" w14:textId="77777777" w:rsidTr="00E71FA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DBBC7" w14:textId="77777777" w:rsidR="008C7261" w:rsidRPr="00897913" w:rsidRDefault="008C7261" w:rsidP="00E71FA7">
                  <w:pPr>
                    <w:pStyle w:val="header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GIRONE A - 7 Giornata - R</w:t>
                  </w:r>
                </w:p>
              </w:tc>
            </w:tr>
            <w:tr w:rsidR="008C7261" w:rsidRPr="00897913" w14:paraId="7CC424C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FAD2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(1) 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3AD81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40800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3D58B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7ED40EDC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342E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OLYMPIA FANO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B6220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05245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10970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6344298B" w14:textId="77777777" w:rsidTr="00E71FA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B13D2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(1) - disputata il 19/02/2022</w:t>
                  </w:r>
                </w:p>
              </w:tc>
            </w:tr>
          </w:tbl>
          <w:p w14:paraId="48FA938F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0755F713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7F43CE4" w14:textId="77777777" w:rsidR="008C7261" w:rsidRPr="00897913" w:rsidRDefault="008C7261" w:rsidP="008C7261">
      <w:pPr>
        <w:pStyle w:val="breakline"/>
        <w:rPr>
          <w:color w:val="002060"/>
        </w:rPr>
      </w:pPr>
    </w:p>
    <w:p w14:paraId="3FD0B804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GIUDICE SPORTIVO</w:t>
      </w:r>
    </w:p>
    <w:p w14:paraId="45304C57" w14:textId="77777777" w:rsidR="008C7261" w:rsidRPr="00897913" w:rsidRDefault="008C7261" w:rsidP="008C7261">
      <w:pPr>
        <w:pStyle w:val="diffida"/>
        <w:rPr>
          <w:color w:val="002060"/>
        </w:rPr>
      </w:pPr>
      <w:r w:rsidRPr="00897913">
        <w:rPr>
          <w:color w:val="002060"/>
        </w:rPr>
        <w:t>Il Sostituto Giudice Sportivo Avv. Federica Sorrentino, nella seduta del 21/02/2022 ha adottato le decisioni che di seguito integralmente si riportano:</w:t>
      </w:r>
    </w:p>
    <w:p w14:paraId="68ED8C1B" w14:textId="77777777" w:rsidR="008C7261" w:rsidRPr="00897913" w:rsidRDefault="008C7261" w:rsidP="008C7261">
      <w:pPr>
        <w:pStyle w:val="titolo10"/>
        <w:rPr>
          <w:color w:val="002060"/>
        </w:rPr>
      </w:pPr>
      <w:r w:rsidRPr="00897913">
        <w:rPr>
          <w:color w:val="002060"/>
        </w:rPr>
        <w:t xml:space="preserve">GARE DEL 18/ 2/2022 </w:t>
      </w:r>
    </w:p>
    <w:p w14:paraId="7C24D43A" w14:textId="77777777" w:rsidR="008C7261" w:rsidRPr="00897913" w:rsidRDefault="008C7261" w:rsidP="008C7261">
      <w:pPr>
        <w:pStyle w:val="titolo7a"/>
        <w:rPr>
          <w:color w:val="002060"/>
        </w:rPr>
      </w:pPr>
      <w:r w:rsidRPr="00897913">
        <w:rPr>
          <w:color w:val="002060"/>
        </w:rPr>
        <w:t xml:space="preserve">PROVVEDIMENTI DISCIPLINARI </w:t>
      </w:r>
    </w:p>
    <w:p w14:paraId="2BEEAEE8" w14:textId="77777777" w:rsidR="008C7261" w:rsidRPr="00897913" w:rsidRDefault="008C7261" w:rsidP="008C7261">
      <w:pPr>
        <w:pStyle w:val="titolo7b0"/>
        <w:rPr>
          <w:color w:val="002060"/>
        </w:rPr>
      </w:pPr>
      <w:r w:rsidRPr="00897913">
        <w:rPr>
          <w:color w:val="002060"/>
        </w:rPr>
        <w:t xml:space="preserve">In base alle risultanze degli atti ufficiali sono state deliberate le seguenti sanzioni disciplinari. </w:t>
      </w:r>
    </w:p>
    <w:p w14:paraId="7EB8BB3E" w14:textId="77777777" w:rsidR="008C7261" w:rsidRPr="00897913" w:rsidRDefault="008C7261" w:rsidP="008C7261">
      <w:pPr>
        <w:pStyle w:val="titolo30"/>
        <w:rPr>
          <w:color w:val="002060"/>
        </w:rPr>
      </w:pPr>
      <w:r w:rsidRPr="00897913">
        <w:rPr>
          <w:color w:val="002060"/>
        </w:rPr>
        <w:t xml:space="preserve">CALCIATORI ESPULSI </w:t>
      </w:r>
    </w:p>
    <w:p w14:paraId="0FF425DF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0787684C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A8AA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FREZZOTTI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54A1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77A48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F52C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6ABC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70B8CF59" w14:textId="77777777" w:rsidR="008C7261" w:rsidRPr="00897913" w:rsidRDefault="008C7261" w:rsidP="008C7261">
      <w:pPr>
        <w:pStyle w:val="titolo30"/>
        <w:rPr>
          <w:rFonts w:eastAsiaTheme="minorEastAsia"/>
          <w:color w:val="002060"/>
        </w:rPr>
      </w:pPr>
      <w:r w:rsidRPr="00897913">
        <w:rPr>
          <w:color w:val="002060"/>
        </w:rPr>
        <w:t xml:space="preserve">CALCIATORI NON ESPULSI </w:t>
      </w:r>
    </w:p>
    <w:p w14:paraId="7CF77BD2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2AB741BB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161C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CAFIERO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AFC87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7E0B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E2BE9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76129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5361629F" w14:textId="77777777" w:rsidR="008C7261" w:rsidRPr="00897913" w:rsidRDefault="008C7261" w:rsidP="008C7261">
      <w:pPr>
        <w:pStyle w:val="titolo20"/>
        <w:rPr>
          <w:rFonts w:eastAsiaTheme="minorEastAsia"/>
          <w:color w:val="002060"/>
        </w:rPr>
      </w:pPr>
      <w:r w:rsidRPr="0089791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554D21C0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156BC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LOMBARDI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567E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04B4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93A90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8A9F7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0B14A55C" w14:textId="77777777" w:rsidR="008C7261" w:rsidRPr="00897913" w:rsidRDefault="008C7261" w:rsidP="008C7261">
      <w:pPr>
        <w:pStyle w:val="titolo20"/>
        <w:rPr>
          <w:rFonts w:eastAsiaTheme="minorEastAsia"/>
          <w:color w:val="002060"/>
        </w:rPr>
      </w:pPr>
      <w:r w:rsidRPr="0089791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5D463EF4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86F66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BRESCINI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65FA3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EA46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B553A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144B9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6AE9F6FF" w14:textId="77777777" w:rsidR="008C7261" w:rsidRPr="00897913" w:rsidRDefault="008C7261" w:rsidP="008C7261">
      <w:pPr>
        <w:pStyle w:val="titolo10"/>
        <w:rPr>
          <w:rFonts w:eastAsiaTheme="minorEastAsia"/>
          <w:color w:val="002060"/>
        </w:rPr>
      </w:pPr>
      <w:r w:rsidRPr="00897913">
        <w:rPr>
          <w:color w:val="002060"/>
        </w:rPr>
        <w:t xml:space="preserve">GARE DEL 19/ 2/2022 </w:t>
      </w:r>
    </w:p>
    <w:p w14:paraId="2CB5851B" w14:textId="77777777" w:rsidR="008C7261" w:rsidRPr="00897913" w:rsidRDefault="008C7261" w:rsidP="008C7261">
      <w:pPr>
        <w:pStyle w:val="titolo7a"/>
        <w:rPr>
          <w:color w:val="002060"/>
        </w:rPr>
      </w:pPr>
      <w:r w:rsidRPr="00897913">
        <w:rPr>
          <w:color w:val="002060"/>
        </w:rPr>
        <w:t xml:space="preserve">PROVVEDIMENTI DISCIPLINARI </w:t>
      </w:r>
    </w:p>
    <w:p w14:paraId="4AC02903" w14:textId="77777777" w:rsidR="008C7261" w:rsidRPr="00897913" w:rsidRDefault="008C7261" w:rsidP="008C7261">
      <w:pPr>
        <w:pStyle w:val="titolo7b0"/>
        <w:rPr>
          <w:color w:val="002060"/>
        </w:rPr>
      </w:pPr>
      <w:r w:rsidRPr="00897913">
        <w:rPr>
          <w:color w:val="002060"/>
        </w:rPr>
        <w:t xml:space="preserve">In base alle risultanze degli atti ufficiali sono state deliberate le seguenti sanzioni disciplinari. </w:t>
      </w:r>
    </w:p>
    <w:p w14:paraId="48F22783" w14:textId="77777777" w:rsidR="008C7261" w:rsidRPr="00897913" w:rsidRDefault="008C7261" w:rsidP="008C7261">
      <w:pPr>
        <w:pStyle w:val="titolo30"/>
        <w:rPr>
          <w:color w:val="002060"/>
        </w:rPr>
      </w:pPr>
      <w:r w:rsidRPr="00897913">
        <w:rPr>
          <w:color w:val="002060"/>
        </w:rPr>
        <w:lastRenderedPageBreak/>
        <w:t xml:space="preserve">CALCIATORI NON ESPULSI </w:t>
      </w:r>
    </w:p>
    <w:p w14:paraId="0CE2BB1D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58468DB6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0F7F0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DE SOUSA ANDRE VITOR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9910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0E3CA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F824A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3CC8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25B75CC8" w14:textId="77777777" w:rsidR="008C7261" w:rsidRPr="00897913" w:rsidRDefault="008C7261" w:rsidP="008C7261">
      <w:pPr>
        <w:pStyle w:val="breakline"/>
        <w:rPr>
          <w:color w:val="002060"/>
        </w:rPr>
      </w:pPr>
    </w:p>
    <w:p w14:paraId="066F1A15" w14:textId="77777777" w:rsidR="008C7261" w:rsidRPr="00897913" w:rsidRDefault="008C7261" w:rsidP="008C726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6F485EA9" w14:textId="77777777" w:rsidR="008C7261" w:rsidRPr="00897913" w:rsidRDefault="008C7261" w:rsidP="008C7261">
      <w:pPr>
        <w:rPr>
          <w:rFonts w:ascii="Arial" w:hAnsi="Arial" w:cs="Arial"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89791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6645ABA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12F9699D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CLASSIFICA</w:t>
      </w:r>
    </w:p>
    <w:p w14:paraId="05556FED" w14:textId="77777777" w:rsidR="008C7261" w:rsidRPr="00897913" w:rsidRDefault="008C7261" w:rsidP="008C7261">
      <w:pPr>
        <w:pStyle w:val="breakline"/>
        <w:rPr>
          <w:color w:val="002060"/>
        </w:rPr>
      </w:pPr>
    </w:p>
    <w:p w14:paraId="39B379F1" w14:textId="77777777" w:rsidR="008C7261" w:rsidRPr="00897913" w:rsidRDefault="008C7261" w:rsidP="008C7261">
      <w:pPr>
        <w:pStyle w:val="breakline"/>
        <w:rPr>
          <w:color w:val="002060"/>
        </w:rPr>
      </w:pPr>
    </w:p>
    <w:p w14:paraId="3559D7C9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01D3C7FC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0D9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D3B7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ED1C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2DF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3E2F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5D6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FBF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CC4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BDA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44F5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19282987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BB96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4A0B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D72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26B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5C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31C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CF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80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0ED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265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6E4725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DEC2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939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5DC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439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B2A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A7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A576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E4C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0A8B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63E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44145C8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21A2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2927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33C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3FF4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4A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8903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1FF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6FF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1D2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8BE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D1697E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B3B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635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085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003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64F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175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6CF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27CC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9C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11B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A4EEA1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C97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2E14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F40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2AA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859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06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891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154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1A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A05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D04380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434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B2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7D9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E06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7B0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8A7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EF53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ACB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42A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F97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BEF0B15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A27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G.S. AUDAX 1970 </w:t>
            </w:r>
            <w:proofErr w:type="gramStart"/>
            <w:r w:rsidRPr="00897913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5A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5F9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FC4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EFE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DB0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D12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9A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08C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74BA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FFBEDA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F960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9C1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D08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A62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5219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E47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577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A267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03A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84F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E4A25E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691F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59B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C5AA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DF48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E7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9D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3C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CAF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20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B1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6045C67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2E2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FF4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F8DF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732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6A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5AB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460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428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BDF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51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63D684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BB0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8CCB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1714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375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5E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2EB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BC7F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41BA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17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06D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57FF1C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2CC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FA8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E3D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89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11D3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FA8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E8E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006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3DE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1081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11594A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666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F70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BCE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A8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17BA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84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4BE6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323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BD49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8099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F3CDDC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31C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06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6A5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5BB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E8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197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18C7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A0C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9D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FC4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7D140F66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59FB78A" w14:textId="77777777" w:rsidR="008C7261" w:rsidRPr="00897913" w:rsidRDefault="008C7261" w:rsidP="008C7261">
      <w:pPr>
        <w:pStyle w:val="breakline"/>
        <w:rPr>
          <w:color w:val="002060"/>
        </w:rPr>
      </w:pPr>
    </w:p>
    <w:p w14:paraId="5B50E9CB" w14:textId="77777777" w:rsidR="008C7261" w:rsidRPr="00897913" w:rsidRDefault="008C7261" w:rsidP="008C726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97913">
        <w:rPr>
          <w:color w:val="002060"/>
        </w:rPr>
        <w:t>CALCIO A CINQUE SERIE C2</w:t>
      </w:r>
    </w:p>
    <w:p w14:paraId="4A260795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PROGRAMMAZIONE RECUPERI GARE RINVIATE</w:t>
      </w:r>
    </w:p>
    <w:p w14:paraId="2FFDBC1E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CAUSA COVID-19</w:t>
      </w:r>
    </w:p>
    <w:p w14:paraId="34268E56" w14:textId="77777777" w:rsidR="008C7261" w:rsidRPr="00897913" w:rsidRDefault="008C7261" w:rsidP="008C7261">
      <w:pPr>
        <w:pStyle w:val="breakline"/>
        <w:rPr>
          <w:color w:val="002060"/>
        </w:rPr>
      </w:pPr>
    </w:p>
    <w:p w14:paraId="462F3F00" w14:textId="77777777" w:rsidR="008C7261" w:rsidRPr="00897913" w:rsidRDefault="008C7261" w:rsidP="008C7261">
      <w:pPr>
        <w:pStyle w:val="breakline"/>
        <w:rPr>
          <w:color w:val="002060"/>
        </w:rPr>
      </w:pPr>
    </w:p>
    <w:p w14:paraId="1D90C0F6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7261" w:rsidRPr="00897913" w14:paraId="6CE1CE8A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6EAA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4CA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N° </w:t>
            </w:r>
            <w:proofErr w:type="spellStart"/>
            <w:r w:rsidRPr="00897913">
              <w:rPr>
                <w:color w:val="002060"/>
              </w:rPr>
              <w:t>Gior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1EF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7408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0C0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Data </w:t>
            </w:r>
            <w:proofErr w:type="spellStart"/>
            <w:r w:rsidRPr="00897913">
              <w:rPr>
                <w:color w:val="002060"/>
              </w:rPr>
              <w:t>Orig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317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Ora </w:t>
            </w:r>
            <w:proofErr w:type="spellStart"/>
            <w:r w:rsidRPr="00897913">
              <w:rPr>
                <w:color w:val="002060"/>
              </w:rPr>
              <w:t>Var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0FE9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Ora </w:t>
            </w:r>
            <w:proofErr w:type="spellStart"/>
            <w:r w:rsidRPr="00897913">
              <w:rPr>
                <w:color w:val="002060"/>
              </w:rPr>
              <w:t>Orig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3EEE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Impianto</w:t>
            </w:r>
          </w:p>
        </w:tc>
      </w:tr>
      <w:tr w:rsidR="008C7261" w:rsidRPr="00897913" w14:paraId="6DD7287A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D792C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02/03/2022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5C5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106E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FUTSAL SANGIUSTESE A.R.L.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826D9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FUTSAL SAMBUCHETO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3956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F5E4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18371" w14:textId="77777777" w:rsidR="008C7261" w:rsidRPr="00897913" w:rsidRDefault="008C7261" w:rsidP="00E71FA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6D3A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7238CB6D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7E0FF39" w14:textId="77777777" w:rsidR="008C7261" w:rsidRPr="00897913" w:rsidRDefault="008C7261" w:rsidP="008C7261">
      <w:pPr>
        <w:pStyle w:val="breakline"/>
        <w:rPr>
          <w:color w:val="002060"/>
        </w:rPr>
      </w:pPr>
    </w:p>
    <w:p w14:paraId="5DABF377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7261" w:rsidRPr="00897913" w14:paraId="2D8314A0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FA3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FB1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N° </w:t>
            </w:r>
            <w:proofErr w:type="spellStart"/>
            <w:r w:rsidRPr="00897913">
              <w:rPr>
                <w:color w:val="002060"/>
              </w:rPr>
              <w:t>Gior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ECAF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E551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B6B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Data </w:t>
            </w:r>
            <w:proofErr w:type="spellStart"/>
            <w:r w:rsidRPr="00897913">
              <w:rPr>
                <w:color w:val="002060"/>
              </w:rPr>
              <w:t>Orig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45B8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Ora </w:t>
            </w:r>
            <w:proofErr w:type="spellStart"/>
            <w:r w:rsidRPr="00897913">
              <w:rPr>
                <w:color w:val="002060"/>
              </w:rPr>
              <w:t>Var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7F88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Ora </w:t>
            </w:r>
            <w:proofErr w:type="spellStart"/>
            <w:r w:rsidRPr="00897913">
              <w:rPr>
                <w:color w:val="002060"/>
              </w:rPr>
              <w:t>Orig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511A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Impianto</w:t>
            </w:r>
          </w:p>
        </w:tc>
      </w:tr>
      <w:tr w:rsidR="008C7261" w:rsidRPr="00897913" w14:paraId="2DC7FE78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199D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28/02/2022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26D8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6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1D268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FUTSAL CAMPIGLIONE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18FE3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RIVIERA DELLE PALME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C27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6489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92C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39FA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6C7A027B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1FBE0E10" w14:textId="77777777" w:rsidR="008C7261" w:rsidRPr="00897913" w:rsidRDefault="008C7261" w:rsidP="008C7261">
      <w:pPr>
        <w:pStyle w:val="breakline"/>
        <w:rPr>
          <w:color w:val="002060"/>
        </w:rPr>
      </w:pPr>
    </w:p>
    <w:p w14:paraId="592E4C82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RISULTATI</w:t>
      </w:r>
    </w:p>
    <w:p w14:paraId="603A091E" w14:textId="77777777" w:rsidR="008C7261" w:rsidRPr="00897913" w:rsidRDefault="008C7261" w:rsidP="008C7261">
      <w:pPr>
        <w:pStyle w:val="breakline"/>
        <w:rPr>
          <w:color w:val="002060"/>
        </w:rPr>
      </w:pPr>
    </w:p>
    <w:p w14:paraId="2D7CA156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RISULTATI UFFICIALI GARE DEL 18/02/2022</w:t>
      </w:r>
    </w:p>
    <w:p w14:paraId="0ADF6994" w14:textId="77777777" w:rsidR="002F5344" w:rsidRPr="002F5344" w:rsidRDefault="002F5344" w:rsidP="002F534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F534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B57CA06" w14:textId="77777777" w:rsidR="008C7261" w:rsidRPr="00897913" w:rsidRDefault="008C7261" w:rsidP="008C726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7261" w:rsidRPr="00897913" w14:paraId="4B8A5496" w14:textId="77777777" w:rsidTr="00E71F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7261" w:rsidRPr="00897913" w14:paraId="72D082B5" w14:textId="77777777" w:rsidTr="00E71FA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E0207" w14:textId="77777777" w:rsidR="008C7261" w:rsidRPr="00897913" w:rsidRDefault="008C7261" w:rsidP="00E71FA7">
                  <w:pPr>
                    <w:pStyle w:val="header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GIRONE C - 7 Giornata - R</w:t>
                  </w:r>
                </w:p>
              </w:tc>
            </w:tr>
            <w:tr w:rsidR="008C7261" w:rsidRPr="00897913" w14:paraId="4B4D9792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3547D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D0745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REAL ANCARIA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C9CF6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E5A5D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7B2D380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CAA8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SANGIORGIO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806B8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 xml:space="preserve">- </w:t>
                  </w:r>
                  <w:proofErr w:type="gramStart"/>
                  <w:r w:rsidRPr="00897913">
                    <w:rPr>
                      <w:color w:val="002060"/>
                    </w:rPr>
                    <w:t>U.MANDOLESI</w:t>
                  </w:r>
                  <w:proofErr w:type="gramEnd"/>
                  <w:r w:rsidRPr="00897913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68183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328B3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</w:tbl>
          <w:p w14:paraId="10CAB4E4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14DBDC75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51A51F70" w14:textId="77777777" w:rsidR="008C7261" w:rsidRPr="00897913" w:rsidRDefault="008C7261" w:rsidP="008C7261">
      <w:pPr>
        <w:pStyle w:val="breakline"/>
        <w:rPr>
          <w:color w:val="002060"/>
        </w:rPr>
      </w:pPr>
    </w:p>
    <w:p w14:paraId="46B3E899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GIUDICE SPORTIVO</w:t>
      </w:r>
    </w:p>
    <w:p w14:paraId="7EEF1869" w14:textId="77777777" w:rsidR="008C7261" w:rsidRPr="00897913" w:rsidRDefault="008C7261" w:rsidP="008C7261">
      <w:pPr>
        <w:pStyle w:val="diffida"/>
        <w:rPr>
          <w:color w:val="002060"/>
        </w:rPr>
      </w:pPr>
      <w:r w:rsidRPr="00897913">
        <w:rPr>
          <w:color w:val="002060"/>
        </w:rPr>
        <w:t>Il Sostituto Giudice Sportivo Avv. Federica Sorrentino, nella seduta del 21/02/2022 ha adottato le decisioni che di seguito integralmente si riportano:</w:t>
      </w:r>
    </w:p>
    <w:p w14:paraId="35886463" w14:textId="77777777" w:rsidR="008C7261" w:rsidRPr="00897913" w:rsidRDefault="008C7261" w:rsidP="008C7261">
      <w:pPr>
        <w:pStyle w:val="titolo10"/>
        <w:rPr>
          <w:color w:val="002060"/>
        </w:rPr>
      </w:pPr>
      <w:r w:rsidRPr="00897913">
        <w:rPr>
          <w:color w:val="002060"/>
        </w:rPr>
        <w:lastRenderedPageBreak/>
        <w:t xml:space="preserve">GARE DEL 18/ 2/2022 </w:t>
      </w:r>
    </w:p>
    <w:p w14:paraId="4C8007B3" w14:textId="77777777" w:rsidR="008C7261" w:rsidRPr="00897913" w:rsidRDefault="008C7261" w:rsidP="008C7261">
      <w:pPr>
        <w:pStyle w:val="titolo7a"/>
        <w:rPr>
          <w:color w:val="002060"/>
        </w:rPr>
      </w:pPr>
      <w:r w:rsidRPr="00897913">
        <w:rPr>
          <w:color w:val="002060"/>
        </w:rPr>
        <w:t xml:space="preserve">PROVVEDIMENTI DISCIPLINARI </w:t>
      </w:r>
    </w:p>
    <w:p w14:paraId="66B440C8" w14:textId="77777777" w:rsidR="008C7261" w:rsidRPr="00897913" w:rsidRDefault="008C7261" w:rsidP="008C7261">
      <w:pPr>
        <w:pStyle w:val="titolo7b0"/>
        <w:rPr>
          <w:color w:val="002060"/>
        </w:rPr>
      </w:pPr>
      <w:r w:rsidRPr="00897913">
        <w:rPr>
          <w:color w:val="002060"/>
        </w:rPr>
        <w:t xml:space="preserve">In base alle risultanze degli atti ufficiali sono state deliberate le seguenti sanzioni disciplinari. </w:t>
      </w:r>
    </w:p>
    <w:p w14:paraId="2C2621EF" w14:textId="77777777" w:rsidR="008C7261" w:rsidRPr="00897913" w:rsidRDefault="008C7261" w:rsidP="008C7261">
      <w:pPr>
        <w:pStyle w:val="titolo30"/>
        <w:rPr>
          <w:color w:val="002060"/>
        </w:rPr>
      </w:pPr>
      <w:r w:rsidRPr="00897913">
        <w:rPr>
          <w:color w:val="002060"/>
        </w:rPr>
        <w:t xml:space="preserve">CALCIATORI ESPULSI </w:t>
      </w:r>
    </w:p>
    <w:p w14:paraId="4DF0892B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35E208FC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0B11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DIOMEDI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59DA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(</w:t>
            </w:r>
            <w:proofErr w:type="gramStart"/>
            <w:r w:rsidRPr="00897913">
              <w:rPr>
                <w:color w:val="002060"/>
              </w:rPr>
              <w:t>U.MANDOLESI</w:t>
            </w:r>
            <w:proofErr w:type="gramEnd"/>
            <w:r w:rsidRPr="00897913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7CF65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2F4E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A677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3B7F78A6" w14:textId="77777777" w:rsidR="008C7261" w:rsidRPr="00897913" w:rsidRDefault="008C7261" w:rsidP="008C7261">
      <w:pPr>
        <w:pStyle w:val="titolo30"/>
        <w:rPr>
          <w:rFonts w:eastAsiaTheme="minorEastAsia"/>
          <w:color w:val="002060"/>
        </w:rPr>
      </w:pPr>
      <w:r w:rsidRPr="00897913">
        <w:rPr>
          <w:color w:val="002060"/>
        </w:rPr>
        <w:t xml:space="preserve">CALCIATORI NON ESPULSI </w:t>
      </w:r>
    </w:p>
    <w:p w14:paraId="24444EA0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503F7701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0D30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CROTALI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EC11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04F1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774D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GENTILI ISIDORO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B86F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(ROCCAFLUVIONE) </w:t>
            </w:r>
          </w:p>
        </w:tc>
      </w:tr>
      <w:tr w:rsidR="008C7261" w:rsidRPr="00897913" w14:paraId="38E7682C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44CB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LATINI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FB03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5EB5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1D92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73F63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20942419" w14:textId="77777777" w:rsidR="008C7261" w:rsidRPr="00897913" w:rsidRDefault="008C7261" w:rsidP="008C7261">
      <w:pPr>
        <w:pStyle w:val="breakline"/>
        <w:rPr>
          <w:color w:val="002060"/>
        </w:rPr>
      </w:pPr>
    </w:p>
    <w:p w14:paraId="6E398AD4" w14:textId="77777777" w:rsidR="008C7261" w:rsidRPr="00897913" w:rsidRDefault="008C7261" w:rsidP="008C726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08FC640" w14:textId="77777777" w:rsidR="008C7261" w:rsidRPr="00897913" w:rsidRDefault="008C7261" w:rsidP="008C7261">
      <w:pPr>
        <w:rPr>
          <w:rFonts w:ascii="Arial" w:hAnsi="Arial" w:cs="Arial"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89791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6B559FF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464A4FD2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CLASSIFICA</w:t>
      </w:r>
    </w:p>
    <w:p w14:paraId="2BE5105E" w14:textId="77777777" w:rsidR="008C7261" w:rsidRPr="00897913" w:rsidRDefault="008C7261" w:rsidP="008C7261">
      <w:pPr>
        <w:pStyle w:val="breakline"/>
        <w:rPr>
          <w:color w:val="002060"/>
        </w:rPr>
      </w:pPr>
    </w:p>
    <w:p w14:paraId="0DB1C144" w14:textId="77777777" w:rsidR="008C7261" w:rsidRPr="00897913" w:rsidRDefault="008C7261" w:rsidP="008C7261">
      <w:pPr>
        <w:pStyle w:val="breakline"/>
        <w:rPr>
          <w:color w:val="002060"/>
        </w:rPr>
      </w:pPr>
    </w:p>
    <w:p w14:paraId="774FFC61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2E79A813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1BA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F72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E44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5C36A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BB0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30A8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0CC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F99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C050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9666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2575EDC7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BF0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9B55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05D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2D0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5E9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188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CD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242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D69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099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8FAE3E6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FBD4E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18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034F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C782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CE8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4D58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76A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EF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183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3B0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AFAF9F6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AC4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ACD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7582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918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10C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A4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9302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7A8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65C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9FB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075C42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41AF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9CA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40A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71F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3A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B19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C5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CC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DD44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AD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765BB9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471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04C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B0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50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12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97D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036D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F8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84C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05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D646D1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6026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A.S.D. </w:t>
            </w:r>
            <w:proofErr w:type="gramStart"/>
            <w:r w:rsidRPr="00897913">
              <w:rPr>
                <w:color w:val="002060"/>
              </w:rPr>
              <w:t>CITTA</w:t>
            </w:r>
            <w:proofErr w:type="gramEnd"/>
            <w:r w:rsidRPr="00897913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6DA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071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0D7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B34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4A5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D73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DF8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A29D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EB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314941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973AE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BBC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3B1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1E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C0C9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993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6CA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34A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D35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A3DE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2CAEDA8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13E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B34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785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A1B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740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801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ECC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5DA5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99D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A9D8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435DFCC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322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CE02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23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846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52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FFA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97AB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56CF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FE5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A309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CD3405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78D00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DE1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EED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F6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D7B5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1E9E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7A2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68C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5C47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E836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F2904D5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8E9A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A8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59C4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85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3B9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6154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59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F8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8FC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C94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73AB51F1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E738057" w14:textId="77777777" w:rsidR="008C7261" w:rsidRPr="00897913" w:rsidRDefault="008C7261" w:rsidP="008C7261">
      <w:pPr>
        <w:pStyle w:val="breakline"/>
        <w:rPr>
          <w:color w:val="002060"/>
        </w:rPr>
      </w:pPr>
    </w:p>
    <w:p w14:paraId="000F51C4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472D948D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7C9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2D3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75A9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FA2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633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37AF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B55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BED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8075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E736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26F90517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BB2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121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DE1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D2C7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DB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49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62D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D14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8DA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599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3F5073F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0F0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E914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835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4A7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41D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2EE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EEB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102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D0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6A8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0B91AD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C5B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3EDE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295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AC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98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7C3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3665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8E1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05A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32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4BFEA9F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66B6A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390C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6293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E82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F9F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525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48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6D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F8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5E0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BD22C3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9DB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6778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42F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F9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FA2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782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C0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ED5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5AC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4A3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1B62BF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8E2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17A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139D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C50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00B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AF3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D46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642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471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823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A23672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05E7F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EC7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E2F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894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DB91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A76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04C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76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142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48E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37C7FE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AF02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EE5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96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32B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A9D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63DA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294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812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C3F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56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A40F497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E9C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47B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E275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3C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E7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38F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26E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E8D2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33C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59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7005C1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4168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12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FA8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BE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48C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9AF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ED6C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2FF6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6A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DD1A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D4E0CB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C9B2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A3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27C2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AF2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FE0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50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797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A9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957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77B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50A4C53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987E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FCE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8B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FAA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03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688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87C1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E8F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ECDF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DA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171ECA6C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1348428A" w14:textId="77777777" w:rsidR="008C7261" w:rsidRPr="00897913" w:rsidRDefault="008C7261" w:rsidP="008C7261">
      <w:pPr>
        <w:pStyle w:val="breakline"/>
        <w:rPr>
          <w:color w:val="002060"/>
        </w:rPr>
      </w:pPr>
    </w:p>
    <w:p w14:paraId="562D6F8A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7BB8C306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DEF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AD4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3B9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7A55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994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378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E2E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E4A4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4C8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9C8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137FA9DC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A5E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72E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E0D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22B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118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71F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93A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4AB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B25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753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FE8582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42AB3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6DD5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EA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34C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06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3C79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F8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317C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4379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658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50470C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9EE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4D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E63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13AC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8B9D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F176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15BC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A6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742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0CD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147A09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6C39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DD6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B40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257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692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C6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7506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461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FC2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AF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7104F3C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F4E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854A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70F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285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20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8F2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7D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13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02F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39F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F5ECD7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CB71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F43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0070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A11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F4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5DD4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787A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BB96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A2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AB71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AC7680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0FF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79BF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809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0B78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0A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294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96F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75A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9006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2579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074E3C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3135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957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606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4358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6FC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B06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3D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1D2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26B1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409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BCC4FF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498A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POL.D. </w:t>
            </w:r>
            <w:proofErr w:type="gramStart"/>
            <w:r w:rsidRPr="00897913">
              <w:rPr>
                <w:color w:val="002060"/>
              </w:rPr>
              <w:t>U.MANDOLESI</w:t>
            </w:r>
            <w:proofErr w:type="gramEnd"/>
            <w:r w:rsidRPr="00897913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189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0A1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AE6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B93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57B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356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7F48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BC7E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27B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6D85A7B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DBE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89A8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931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C59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D4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5D0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0E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B00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EBF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91A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E28A47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3F5A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lastRenderedPageBreak/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E0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24B3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730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111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4E2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95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2C6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09D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4D3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083A950B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4A748DBA" w14:textId="77777777" w:rsidR="008C7261" w:rsidRPr="00897913" w:rsidRDefault="008C7261" w:rsidP="008C7261">
      <w:pPr>
        <w:pStyle w:val="breakline"/>
        <w:rPr>
          <w:color w:val="002060"/>
        </w:rPr>
      </w:pPr>
    </w:p>
    <w:p w14:paraId="746E0464" w14:textId="77777777" w:rsidR="008C7261" w:rsidRPr="00897913" w:rsidRDefault="008C7261" w:rsidP="008C726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97913">
        <w:rPr>
          <w:color w:val="002060"/>
        </w:rPr>
        <w:t>UNDER 19 CALCIO A 5 REGIONALE</w:t>
      </w:r>
    </w:p>
    <w:p w14:paraId="3BAB58C7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PROGRAMMAZIONE RECUPERI GARE RINVIATE</w:t>
      </w:r>
    </w:p>
    <w:p w14:paraId="3779AC3A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CAUSA COVID-19</w:t>
      </w:r>
    </w:p>
    <w:p w14:paraId="51D0F00E" w14:textId="77777777" w:rsidR="008C7261" w:rsidRPr="00897913" w:rsidRDefault="008C7261" w:rsidP="008C7261">
      <w:pPr>
        <w:pStyle w:val="breakline"/>
        <w:rPr>
          <w:color w:val="002060"/>
        </w:rPr>
      </w:pPr>
    </w:p>
    <w:p w14:paraId="579631C2" w14:textId="77777777" w:rsidR="008C7261" w:rsidRPr="00897913" w:rsidRDefault="008C7261" w:rsidP="008C7261">
      <w:pPr>
        <w:pStyle w:val="breakline"/>
        <w:rPr>
          <w:color w:val="002060"/>
        </w:rPr>
      </w:pPr>
    </w:p>
    <w:p w14:paraId="37FFD62A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7261" w:rsidRPr="00897913" w14:paraId="3BF6ECB8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D84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1A6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N° </w:t>
            </w:r>
            <w:proofErr w:type="spellStart"/>
            <w:r w:rsidRPr="00897913">
              <w:rPr>
                <w:color w:val="002060"/>
              </w:rPr>
              <w:t>Gior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C06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3D5A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73C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Data </w:t>
            </w:r>
            <w:proofErr w:type="spellStart"/>
            <w:r w:rsidRPr="00897913">
              <w:rPr>
                <w:color w:val="002060"/>
              </w:rPr>
              <w:t>Orig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8D0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Ora </w:t>
            </w:r>
            <w:proofErr w:type="spellStart"/>
            <w:r w:rsidRPr="00897913">
              <w:rPr>
                <w:color w:val="002060"/>
              </w:rPr>
              <w:t>Var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F1E2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Ora </w:t>
            </w:r>
            <w:proofErr w:type="spellStart"/>
            <w:r w:rsidRPr="00897913">
              <w:rPr>
                <w:color w:val="002060"/>
              </w:rPr>
              <w:t>Orig</w:t>
            </w:r>
            <w:proofErr w:type="spellEnd"/>
            <w:r w:rsidRPr="00897913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C65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Impianto</w:t>
            </w:r>
          </w:p>
        </w:tc>
      </w:tr>
      <w:tr w:rsidR="008C7261" w:rsidRPr="00897913" w14:paraId="7C8BDDC1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2504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02/03/2022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CB9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7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6CA1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proofErr w:type="gramStart"/>
            <w:r w:rsidRPr="00897913">
              <w:rPr>
                <w:color w:val="002060"/>
                <w:highlight w:val="yellow"/>
              </w:rPr>
              <w:t>CITTA</w:t>
            </w:r>
            <w:proofErr w:type="gramEnd"/>
            <w:r w:rsidRPr="00897913">
              <w:rPr>
                <w:color w:val="002060"/>
                <w:highlight w:val="yellow"/>
              </w:rPr>
              <w:t xml:space="preserve"> DI OSTRA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6515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SPECIAL ONE SPORTING CLUB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B590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05/02/2022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347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  <w:highlight w:val="yellow"/>
              </w:rPr>
              <w:t>19:15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1D3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BBBC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1CC739BD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21FECE9F" w14:textId="77777777" w:rsidR="008C7261" w:rsidRPr="00897913" w:rsidRDefault="008C7261" w:rsidP="008C7261">
      <w:pPr>
        <w:pStyle w:val="breakline"/>
        <w:rPr>
          <w:color w:val="002060"/>
        </w:rPr>
      </w:pPr>
    </w:p>
    <w:p w14:paraId="47495DC3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RISULTATI</w:t>
      </w:r>
    </w:p>
    <w:p w14:paraId="649EDDED" w14:textId="77777777" w:rsidR="008C7261" w:rsidRPr="00897913" w:rsidRDefault="008C7261" w:rsidP="008C7261">
      <w:pPr>
        <w:pStyle w:val="breakline"/>
        <w:rPr>
          <w:color w:val="002060"/>
        </w:rPr>
      </w:pPr>
    </w:p>
    <w:p w14:paraId="3DB4B001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RISULTATI UFFICIALI GARE DEL 19/02/2022</w:t>
      </w:r>
    </w:p>
    <w:p w14:paraId="37E1FC47" w14:textId="77777777" w:rsidR="002F5344" w:rsidRPr="002F5344" w:rsidRDefault="002F5344" w:rsidP="002F534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F534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442DC16" w14:textId="77777777" w:rsidR="008C7261" w:rsidRPr="00897913" w:rsidRDefault="008C7261" w:rsidP="008C726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7261" w:rsidRPr="00897913" w14:paraId="6C516D5A" w14:textId="77777777" w:rsidTr="00E71F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7261" w:rsidRPr="00897913" w14:paraId="2800F449" w14:textId="77777777" w:rsidTr="00E71FA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1E6D3" w14:textId="77777777" w:rsidR="008C7261" w:rsidRPr="00897913" w:rsidRDefault="008C7261" w:rsidP="00E71FA7">
                  <w:pPr>
                    <w:pStyle w:val="header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8C7261" w:rsidRPr="00897913" w14:paraId="55A5FD6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860DF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92860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EAACB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ADEE6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754B1205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6A504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5736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A08CB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5 - 16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038AC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</w:tbl>
          <w:p w14:paraId="5BFF4D9D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0ADD166D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5EB20978" w14:textId="77777777" w:rsidR="008C7261" w:rsidRPr="00897913" w:rsidRDefault="008C7261" w:rsidP="008C7261">
      <w:pPr>
        <w:pStyle w:val="breakline"/>
        <w:rPr>
          <w:color w:val="002060"/>
        </w:rPr>
      </w:pPr>
    </w:p>
    <w:p w14:paraId="6F22316F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DCF5E4C" w14:textId="77777777" w:rsidR="008C7261" w:rsidRPr="00897913" w:rsidRDefault="008C7261" w:rsidP="008C7261">
      <w:pPr>
        <w:pStyle w:val="breakline"/>
        <w:rPr>
          <w:color w:val="002060"/>
        </w:rPr>
      </w:pPr>
    </w:p>
    <w:p w14:paraId="67613D88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GIUDICE SPORTIVO</w:t>
      </w:r>
    </w:p>
    <w:p w14:paraId="188285E4" w14:textId="77777777" w:rsidR="008C7261" w:rsidRPr="00897913" w:rsidRDefault="008C7261" w:rsidP="008C7261">
      <w:pPr>
        <w:pStyle w:val="diffida"/>
        <w:rPr>
          <w:color w:val="002060"/>
        </w:rPr>
      </w:pPr>
      <w:r w:rsidRPr="00897913">
        <w:rPr>
          <w:color w:val="002060"/>
        </w:rPr>
        <w:t>Il Sostituto Giudice Sportivo Avv. Federica Sorrentino, nella seduta del 21/02/2022 ha adottato le decisioni che di seguito integralmente si riportano:</w:t>
      </w:r>
    </w:p>
    <w:p w14:paraId="62573C7D" w14:textId="77777777" w:rsidR="008C7261" w:rsidRPr="00897913" w:rsidRDefault="008C7261" w:rsidP="008C7261">
      <w:pPr>
        <w:pStyle w:val="titolo10"/>
        <w:rPr>
          <w:color w:val="002060"/>
        </w:rPr>
      </w:pPr>
      <w:r w:rsidRPr="00897913">
        <w:rPr>
          <w:color w:val="002060"/>
        </w:rPr>
        <w:t xml:space="preserve">GARE DEL 19/ 2/2022 </w:t>
      </w:r>
    </w:p>
    <w:p w14:paraId="47B87E3F" w14:textId="77777777" w:rsidR="008C7261" w:rsidRPr="00897913" w:rsidRDefault="008C7261" w:rsidP="008C7261">
      <w:pPr>
        <w:pStyle w:val="titolo7a"/>
        <w:rPr>
          <w:color w:val="002060"/>
        </w:rPr>
      </w:pPr>
      <w:r w:rsidRPr="00897913">
        <w:rPr>
          <w:color w:val="002060"/>
        </w:rPr>
        <w:t xml:space="preserve">PROVVEDIMENTI DISCIPLINARI </w:t>
      </w:r>
    </w:p>
    <w:p w14:paraId="0BD013E0" w14:textId="77777777" w:rsidR="008C7261" w:rsidRPr="00897913" w:rsidRDefault="008C7261" w:rsidP="008C7261">
      <w:pPr>
        <w:pStyle w:val="titolo7b0"/>
        <w:rPr>
          <w:color w:val="002060"/>
        </w:rPr>
      </w:pPr>
      <w:r w:rsidRPr="00897913">
        <w:rPr>
          <w:color w:val="002060"/>
        </w:rPr>
        <w:t xml:space="preserve">In base alle risultanze degli atti ufficiali sono state deliberate le seguenti sanzioni disciplinari. </w:t>
      </w:r>
    </w:p>
    <w:p w14:paraId="48973BCF" w14:textId="77777777" w:rsidR="008C7261" w:rsidRPr="00897913" w:rsidRDefault="008C7261" w:rsidP="008C7261">
      <w:pPr>
        <w:pStyle w:val="titolo30"/>
        <w:rPr>
          <w:color w:val="002060"/>
        </w:rPr>
      </w:pPr>
      <w:r w:rsidRPr="00897913">
        <w:rPr>
          <w:color w:val="002060"/>
        </w:rPr>
        <w:t xml:space="preserve">CALCIATORI NON ESPULSI </w:t>
      </w:r>
    </w:p>
    <w:p w14:paraId="6CDE6051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29B86F6E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07C0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FUFI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2232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C304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24D4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BB196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2397A1AF" w14:textId="77777777" w:rsidR="008C7261" w:rsidRDefault="008C7261" w:rsidP="008C7261">
      <w:pPr>
        <w:pStyle w:val="breakline"/>
        <w:rPr>
          <w:color w:val="002060"/>
        </w:rPr>
      </w:pPr>
    </w:p>
    <w:p w14:paraId="0B227E6F" w14:textId="77777777" w:rsidR="008C7261" w:rsidRPr="00897913" w:rsidRDefault="008C7261" w:rsidP="008C726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45592338" w14:textId="77777777" w:rsidR="008C7261" w:rsidRPr="00897913" w:rsidRDefault="008C7261" w:rsidP="008C7261">
      <w:pPr>
        <w:rPr>
          <w:rFonts w:ascii="Arial" w:hAnsi="Arial" w:cs="Arial"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89791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7A8EC58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767FAD01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CLASSIFICA</w:t>
      </w:r>
    </w:p>
    <w:p w14:paraId="1B1CF2AE" w14:textId="77777777" w:rsidR="008C7261" w:rsidRPr="00897913" w:rsidRDefault="008C7261" w:rsidP="008C7261">
      <w:pPr>
        <w:pStyle w:val="breakline"/>
        <w:rPr>
          <w:color w:val="002060"/>
        </w:rPr>
      </w:pPr>
    </w:p>
    <w:p w14:paraId="4096C5AB" w14:textId="77777777" w:rsidR="008C7261" w:rsidRPr="00897913" w:rsidRDefault="008C7261" w:rsidP="008C7261">
      <w:pPr>
        <w:pStyle w:val="breakline"/>
        <w:rPr>
          <w:color w:val="002060"/>
        </w:rPr>
      </w:pPr>
    </w:p>
    <w:p w14:paraId="7329FD65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40EF58F5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087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E7E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FCD9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5FA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C4E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F5A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FD6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7FE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1D9A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436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193101F5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476D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B72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30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9772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067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E8B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7C0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7F19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A4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B40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F924C3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E66E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8B5F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D04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B9C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1A8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E63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732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589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425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2F44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7705AFC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CC2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A.S.D. </w:t>
            </w:r>
            <w:proofErr w:type="gramStart"/>
            <w:r w:rsidRPr="00897913">
              <w:rPr>
                <w:color w:val="002060"/>
              </w:rPr>
              <w:t>CITTA</w:t>
            </w:r>
            <w:proofErr w:type="gramEnd"/>
            <w:r w:rsidRPr="00897913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60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D0D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41BC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95A3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8B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A5A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225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849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924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86B965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1DB5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3906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6BB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49F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97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9F0A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3DA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48D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849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83A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770FC1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ACA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G.S. AUDAX 1970 </w:t>
            </w:r>
            <w:proofErr w:type="gramStart"/>
            <w:r w:rsidRPr="00897913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223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839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FBE6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613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749A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2A75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09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42A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E5A7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11D2B0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2EF8A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79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DF9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4BEF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BCC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52C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258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7F9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B9B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64E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1DE430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D88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882B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C37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627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975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582E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DA4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252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29A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A72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76BF2E0C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1F568AF5" w14:textId="77777777" w:rsidR="008C7261" w:rsidRPr="00897913" w:rsidRDefault="008C7261" w:rsidP="008C7261">
      <w:pPr>
        <w:pStyle w:val="breakline"/>
        <w:rPr>
          <w:color w:val="002060"/>
        </w:rPr>
      </w:pPr>
    </w:p>
    <w:p w14:paraId="561D9193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24C62BB4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939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C90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75FC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B13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1C8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BAC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974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7F00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451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64EB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48303559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69D6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lastRenderedPageBreak/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21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9787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780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14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C41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0E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19D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DA2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3AE3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</w:tr>
      <w:tr w:rsidR="008C7261" w:rsidRPr="00897913" w14:paraId="0C300F7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B735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D2E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BE35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C7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375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FAF0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25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CDD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423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3B4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F033C3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D524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E4D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943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33A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7B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FC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8FB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06B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A345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C52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5EBEE1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8E12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FF6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983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42C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AD5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E56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FD2B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A8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410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13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8D657B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F7D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5ED3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19D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B67C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853B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964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0DB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2E7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CD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BB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130933B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0E9B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F01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B86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4DE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E59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EA8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2AD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14B5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5653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94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5F8D0B3C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40F4DD9B" w14:textId="77777777" w:rsidR="008C7261" w:rsidRPr="00897913" w:rsidRDefault="008C7261" w:rsidP="008C7261">
      <w:pPr>
        <w:pStyle w:val="breakline"/>
        <w:rPr>
          <w:color w:val="002060"/>
        </w:rPr>
      </w:pPr>
    </w:p>
    <w:p w14:paraId="0CE650DD" w14:textId="77777777" w:rsidR="008C7261" w:rsidRPr="00897913" w:rsidRDefault="008C7261" w:rsidP="008C7261">
      <w:pPr>
        <w:pStyle w:val="breakline"/>
        <w:rPr>
          <w:color w:val="002060"/>
        </w:rPr>
      </w:pPr>
    </w:p>
    <w:p w14:paraId="7AB8E1AF" w14:textId="77777777" w:rsidR="008C7261" w:rsidRPr="00897913" w:rsidRDefault="008C7261" w:rsidP="008C726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97913">
        <w:rPr>
          <w:color w:val="002060"/>
        </w:rPr>
        <w:t>UNDER 15 C5 REGIONALI MASCHILI</w:t>
      </w:r>
    </w:p>
    <w:p w14:paraId="21B6E7A5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RISULTATI</w:t>
      </w:r>
    </w:p>
    <w:p w14:paraId="00E15C2B" w14:textId="77777777" w:rsidR="008C7261" w:rsidRPr="00897913" w:rsidRDefault="008C7261" w:rsidP="008C7261">
      <w:pPr>
        <w:pStyle w:val="breakline"/>
        <w:rPr>
          <w:color w:val="002060"/>
        </w:rPr>
      </w:pPr>
    </w:p>
    <w:p w14:paraId="60998C13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RISULTATI UFFICIALI GARE DEL 20/02/2022</w:t>
      </w:r>
    </w:p>
    <w:p w14:paraId="7397FB65" w14:textId="77777777" w:rsidR="002F5344" w:rsidRPr="002F5344" w:rsidRDefault="002F5344" w:rsidP="002F534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F534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0C0434A" w14:textId="77777777" w:rsidR="008C7261" w:rsidRPr="00897913" w:rsidRDefault="008C7261" w:rsidP="008C726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8C7261" w:rsidRPr="00897913" w14:paraId="7F7BB023" w14:textId="77777777" w:rsidTr="00E71FA7">
        <w:tc>
          <w:tcPr>
            <w:tcW w:w="0" w:type="auto"/>
            <w:hideMark/>
          </w:tcPr>
          <w:p w14:paraId="1AE267CB" w14:textId="77777777" w:rsidR="008C7261" w:rsidRPr="00897913" w:rsidRDefault="008C7261" w:rsidP="00E71FA7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7261" w:rsidRPr="00897913" w14:paraId="7E355B33" w14:textId="77777777" w:rsidTr="00E71FA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49E99" w14:textId="77777777" w:rsidR="008C7261" w:rsidRPr="00897913" w:rsidRDefault="008C7261" w:rsidP="00E71FA7">
                  <w:pPr>
                    <w:pStyle w:val="header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GIRONE SA - 3 Giornata - A</w:t>
                  </w:r>
                </w:p>
              </w:tc>
            </w:tr>
            <w:tr w:rsidR="008C7261" w:rsidRPr="00897913" w14:paraId="69FA00C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8AB09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66DA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A9E41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5E89F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36525DA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C3359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(1) VIRTUS FORTITUDO 1950 SSD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AB680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805D2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42169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555B9595" w14:textId="77777777" w:rsidTr="00E71FA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DEFB4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(1) - disputata il 19/02/2022</w:t>
                  </w:r>
                </w:p>
              </w:tc>
            </w:tr>
          </w:tbl>
          <w:p w14:paraId="35866273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4721312A" w14:textId="77777777" w:rsidR="008C7261" w:rsidRPr="00897913" w:rsidRDefault="008C7261" w:rsidP="008C7261">
      <w:pPr>
        <w:pStyle w:val="breakline"/>
        <w:rPr>
          <w:color w:val="002060"/>
        </w:rPr>
      </w:pPr>
    </w:p>
    <w:p w14:paraId="5F67FB3D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CLASSIFICA</w:t>
      </w:r>
    </w:p>
    <w:p w14:paraId="331E2AFA" w14:textId="77777777" w:rsidR="008C7261" w:rsidRPr="00897913" w:rsidRDefault="008C7261" w:rsidP="008C7261">
      <w:pPr>
        <w:pStyle w:val="breakline"/>
        <w:rPr>
          <w:color w:val="002060"/>
        </w:rPr>
      </w:pPr>
    </w:p>
    <w:p w14:paraId="27638E2A" w14:textId="77777777" w:rsidR="008C7261" w:rsidRPr="00897913" w:rsidRDefault="008C7261" w:rsidP="008C7261">
      <w:pPr>
        <w:pStyle w:val="breakline"/>
        <w:rPr>
          <w:color w:val="002060"/>
        </w:rPr>
      </w:pPr>
    </w:p>
    <w:p w14:paraId="3151B6D4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47395252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A72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54B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8F8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292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8815A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3EC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0D1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13EA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AD9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021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16B5EB28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7FA70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950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B8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1A4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F5C2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E304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3EC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1F6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654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AEC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E0B4B4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B1A9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851D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8CB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37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DCD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7E62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A1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162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6C4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834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7A9BB7F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0FCE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14F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64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52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C8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BA59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6DC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B3A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B6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2A6E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95396B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AA6D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061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BC9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C8E8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B3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231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99B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43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F78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5A2C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F6274A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018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C5C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2BE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16D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E83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53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7C5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C48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0A43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B40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319C333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19A56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 xml:space="preserve">G.S. AUDAX 1970 </w:t>
            </w:r>
            <w:proofErr w:type="gramStart"/>
            <w:r w:rsidRPr="00897913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AF2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6A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EF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5F3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89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29A3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5B5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4025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35A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6E6272E3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51DE55DD" w14:textId="77777777" w:rsidR="008C7261" w:rsidRPr="00897913" w:rsidRDefault="008C7261" w:rsidP="008C7261">
      <w:pPr>
        <w:pStyle w:val="breakline"/>
        <w:rPr>
          <w:color w:val="002060"/>
        </w:rPr>
      </w:pPr>
    </w:p>
    <w:p w14:paraId="5990F299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327A94D9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C65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49D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FE2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7B4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953D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70E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86E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84D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EAF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7EF0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2D7146AA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D1B7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FE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0C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35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00DB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473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1C3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40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860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B5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53DB94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C5A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B15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BD91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768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59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BA89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D4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FC1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E4D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6BE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81E727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F1FF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6F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F32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CF7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B61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5C8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4CF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29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F21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233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3EA509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201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A135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42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DA8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54C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0BF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F8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A87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4A3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05B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990DE18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37C1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D3FA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F985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6E6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C71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E81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791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582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15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C72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7D0D897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502F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897913">
              <w:rPr>
                <w:color w:val="002060"/>
              </w:rPr>
              <w:t>sq.B</w:t>
            </w:r>
            <w:proofErr w:type="spellEnd"/>
            <w:proofErr w:type="gramEnd"/>
            <w:r w:rsidRPr="00897913">
              <w:rPr>
                <w:color w:val="002060"/>
              </w:rPr>
              <w:t xml:space="preserve"> AMICI DEL </w:t>
            </w:r>
            <w:proofErr w:type="spellStart"/>
            <w:r w:rsidRPr="00897913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01CD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47A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9340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9A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3705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971B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C84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58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F31A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3211FB8A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76EB9913" w14:textId="77777777" w:rsidR="008C7261" w:rsidRPr="00897913" w:rsidRDefault="008C7261" w:rsidP="008C7261">
      <w:pPr>
        <w:pStyle w:val="breakline"/>
        <w:rPr>
          <w:color w:val="002060"/>
        </w:rPr>
      </w:pPr>
    </w:p>
    <w:p w14:paraId="475C53BB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21C98F98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5011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7356F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99CA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3E0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904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C56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685F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F3F3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9BD8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9EBD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79FAA99B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70B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122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A34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2F83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21C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AF0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64F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DFA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6AD3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FE7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881E7C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99EF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17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69C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E7FB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5A1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00F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BE1F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6DF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051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969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2F17D96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6AD5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C4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0249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002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10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23F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681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20A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6782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01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C8ADA6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BC4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2F95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52B2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4F3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E2CC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969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063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952D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40B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B08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7D25E55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733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18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C5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C2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B7A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46A7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1BF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DB5A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B8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E7C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57855CC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E70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1C7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45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ADC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BC6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8757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0D8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F5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B49F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132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04804768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7261CBBF" w14:textId="77777777" w:rsidR="00BF4A38" w:rsidRDefault="00BF4A38" w:rsidP="00BF4A38">
      <w:pPr>
        <w:pStyle w:val="breakline"/>
      </w:pPr>
    </w:p>
    <w:p w14:paraId="28453BB2" w14:textId="4D8DAF45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4F89C4BB" w14:textId="77777777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37D40C44" w14:textId="77777777" w:rsidR="00FF6668" w:rsidRDefault="00FF6668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7D84D2F4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BF4A38">
        <w:rPr>
          <w:rFonts w:ascii="Arial" w:hAnsi="Arial" w:cs="Arial"/>
          <w:b/>
          <w:bCs/>
          <w:color w:val="002060"/>
        </w:rPr>
        <w:t>7</w:t>
      </w:r>
      <w:r>
        <w:rPr>
          <w:rFonts w:ascii="Arial" w:hAnsi="Arial" w:cs="Arial"/>
          <w:b/>
          <w:bCs/>
          <w:color w:val="002060"/>
        </w:rPr>
        <w:t xml:space="preserve"> </w:t>
      </w:r>
      <w:r w:rsidR="00BF4A38">
        <w:rPr>
          <w:rFonts w:ascii="Arial" w:hAnsi="Arial" w:cs="Arial"/>
          <w:b/>
          <w:bCs/>
          <w:color w:val="002060"/>
        </w:rPr>
        <w:t>marzo</w:t>
      </w:r>
      <w:r>
        <w:rPr>
          <w:rFonts w:ascii="Arial" w:hAnsi="Arial" w:cs="Arial"/>
          <w:b/>
          <w:bCs/>
          <w:color w:val="002060"/>
        </w:rPr>
        <w:t xml:space="preserve">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1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</w:t>
      </w:r>
      <w:proofErr w:type="spellStart"/>
      <w:r w:rsidRPr="00F76ACB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F76ACB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14DD3C5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D010D">
        <w:rPr>
          <w:b/>
          <w:color w:val="002060"/>
          <w:u w:val="single"/>
        </w:rPr>
        <w:t>21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EFE77" w14:textId="77777777" w:rsidR="000C17BE" w:rsidRDefault="000C17BE">
      <w:r>
        <w:separator/>
      </w:r>
    </w:p>
  </w:endnote>
  <w:endnote w:type="continuationSeparator" w:id="0">
    <w:p w14:paraId="6101FC4D" w14:textId="77777777" w:rsidR="000C17BE" w:rsidRDefault="000C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2F0A4B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F4A38">
      <w:rPr>
        <w:rStyle w:val="Numeropagina"/>
        <w:rFonts w:ascii="Arial" w:hAnsi="Arial" w:cs="Arial"/>
        <w:color w:val="002060"/>
      </w:rPr>
      <w:t>6</w:t>
    </w:r>
    <w:r w:rsidR="007D010D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A98CD" w14:textId="77777777" w:rsidR="000C17BE" w:rsidRDefault="000C17BE">
      <w:r>
        <w:separator/>
      </w:r>
    </w:p>
  </w:footnote>
  <w:footnote w:type="continuationSeparator" w:id="0">
    <w:p w14:paraId="219A2435" w14:textId="77777777" w:rsidR="000C17BE" w:rsidRDefault="000C1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7BE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54A5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344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010D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261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A38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2AF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5marche@pec.figcmarche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5marche@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115</TotalTime>
  <Pages>7</Pages>
  <Words>1796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12010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2022-01-29T09:43:00Z</cp:lastPrinted>
  <dcterms:created xsi:type="dcterms:W3CDTF">2022-02-21T12:50:00Z</dcterms:created>
  <dcterms:modified xsi:type="dcterms:W3CDTF">2022-02-21T14:55:00Z</dcterms:modified>
</cp:coreProperties>
</file>