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7AC4A3CE"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E60C3">
              <w:rPr>
                <w:rFonts w:ascii="Arial" w:hAnsi="Arial" w:cs="Arial"/>
                <w:color w:val="002060"/>
                <w:sz w:val="40"/>
                <w:szCs w:val="40"/>
              </w:rPr>
              <w:t>6</w:t>
            </w:r>
            <w:r w:rsidR="00354845">
              <w:rPr>
                <w:rFonts w:ascii="Arial" w:hAnsi="Arial" w:cs="Arial"/>
                <w:color w:val="002060"/>
                <w:sz w:val="40"/>
                <w:szCs w:val="40"/>
              </w:rPr>
              <w:t>7</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2154A5">
              <w:rPr>
                <w:rFonts w:ascii="Arial" w:hAnsi="Arial" w:cs="Arial"/>
                <w:color w:val="002060"/>
                <w:sz w:val="40"/>
                <w:szCs w:val="40"/>
              </w:rPr>
              <w:t>2</w:t>
            </w:r>
            <w:r w:rsidR="00354845">
              <w:rPr>
                <w:rFonts w:ascii="Arial" w:hAnsi="Arial" w:cs="Arial"/>
                <w:color w:val="002060"/>
                <w:sz w:val="40"/>
                <w:szCs w:val="40"/>
              </w:rPr>
              <w:t>3</w:t>
            </w:r>
            <w:r w:rsidR="00CF4C7D" w:rsidRPr="000039D0">
              <w:rPr>
                <w:rFonts w:ascii="Arial" w:hAnsi="Arial" w:cs="Arial"/>
                <w:color w:val="002060"/>
                <w:sz w:val="40"/>
                <w:szCs w:val="40"/>
              </w:rPr>
              <w:t>/</w:t>
            </w:r>
            <w:r w:rsidR="00F65B41">
              <w:rPr>
                <w:rFonts w:ascii="Arial" w:hAnsi="Arial" w:cs="Arial"/>
                <w:color w:val="002060"/>
                <w:sz w:val="40"/>
                <w:szCs w:val="40"/>
              </w:rPr>
              <w:t>0</w:t>
            </w:r>
            <w:r w:rsidR="004A79C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18A82951"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197F67">
          <w:rPr>
            <w:noProof/>
            <w:webHidden/>
            <w:color w:val="002060"/>
          </w:rPr>
          <w:t>1</w:t>
        </w:r>
        <w:r w:rsidR="00AC19D9" w:rsidRPr="002419EA">
          <w:rPr>
            <w:noProof/>
            <w:webHidden/>
            <w:color w:val="002060"/>
          </w:rPr>
          <w:fldChar w:fldCharType="end"/>
        </w:r>
      </w:hyperlink>
    </w:p>
    <w:p w14:paraId="112EDB38" w14:textId="3F80DF17" w:rsidR="00AC19D9" w:rsidRPr="002419EA" w:rsidRDefault="00D7050C">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197F67">
          <w:rPr>
            <w:noProof/>
            <w:webHidden/>
            <w:color w:val="002060"/>
          </w:rPr>
          <w:t>1</w:t>
        </w:r>
        <w:r w:rsidR="00AC19D9" w:rsidRPr="002419EA">
          <w:rPr>
            <w:noProof/>
            <w:webHidden/>
            <w:color w:val="002060"/>
          </w:rPr>
          <w:fldChar w:fldCharType="end"/>
        </w:r>
      </w:hyperlink>
    </w:p>
    <w:p w14:paraId="4D9CAD43" w14:textId="6587C24A" w:rsidR="00AC19D9" w:rsidRPr="002419EA" w:rsidRDefault="00D7050C">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197F67">
          <w:rPr>
            <w:noProof/>
            <w:webHidden/>
            <w:color w:val="002060"/>
          </w:rPr>
          <w:t>1</w:t>
        </w:r>
        <w:r w:rsidR="00AC19D9" w:rsidRPr="002419EA">
          <w:rPr>
            <w:noProof/>
            <w:webHidden/>
            <w:color w:val="002060"/>
          </w:rPr>
          <w:fldChar w:fldCharType="end"/>
        </w:r>
      </w:hyperlink>
    </w:p>
    <w:p w14:paraId="0EAFCCD8" w14:textId="095081F6" w:rsidR="00AC19D9" w:rsidRPr="002419EA" w:rsidRDefault="00D7050C">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197F67">
          <w:rPr>
            <w:noProof/>
            <w:webHidden/>
            <w:color w:val="002060"/>
          </w:rPr>
          <w:t>1</w:t>
        </w:r>
        <w:r w:rsidR="00AC19D9" w:rsidRPr="002419EA">
          <w:rPr>
            <w:noProof/>
            <w:webHidden/>
            <w:color w:val="002060"/>
          </w:rPr>
          <w:fldChar w:fldCharType="end"/>
        </w:r>
      </w:hyperlink>
    </w:p>
    <w:p w14:paraId="0952245B" w14:textId="7ADFEE8F" w:rsidR="00AC19D9" w:rsidRPr="002419EA" w:rsidRDefault="00D7050C">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197F67">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4F43F772" w14:textId="77777777" w:rsidR="00CB7D2D" w:rsidRPr="006534BB" w:rsidRDefault="00CB7D2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09A333B2" w:rsidR="003A02EB" w:rsidRDefault="003A02EB" w:rsidP="009D0C38">
      <w:pPr>
        <w:pStyle w:val="LndNormale1"/>
        <w:rPr>
          <w:color w:val="002060"/>
          <w:szCs w:val="22"/>
        </w:rPr>
      </w:pPr>
    </w:p>
    <w:p w14:paraId="17A21DA5" w14:textId="77777777" w:rsidR="002E57E9" w:rsidRDefault="002E57E9" w:rsidP="002E57E9">
      <w:pPr>
        <w:pStyle w:val="LndNormale1"/>
        <w:jc w:val="left"/>
        <w:rPr>
          <w:b/>
          <w:color w:val="002060"/>
          <w:sz w:val="28"/>
          <w:szCs w:val="28"/>
        </w:rPr>
      </w:pPr>
      <w:r>
        <w:rPr>
          <w:b/>
          <w:color w:val="002060"/>
          <w:sz w:val="28"/>
          <w:szCs w:val="28"/>
        </w:rPr>
        <w:t>SPOSTAMENTO GARE</w:t>
      </w:r>
    </w:p>
    <w:p w14:paraId="4157FCA3" w14:textId="77777777" w:rsidR="002E57E9" w:rsidRDefault="002E57E9" w:rsidP="002E57E9">
      <w:pPr>
        <w:pStyle w:val="LndNormale1"/>
        <w:rPr>
          <w:color w:val="002060"/>
          <w:szCs w:val="22"/>
        </w:rPr>
      </w:pPr>
    </w:p>
    <w:p w14:paraId="6783CDCF" w14:textId="77777777" w:rsidR="002E57E9" w:rsidRDefault="002E57E9" w:rsidP="002E57E9">
      <w:pPr>
        <w:pStyle w:val="LndNormale1"/>
        <w:rPr>
          <w:color w:val="002060"/>
          <w:szCs w:val="22"/>
        </w:rPr>
      </w:pPr>
      <w:r>
        <w:rPr>
          <w:color w:val="002060"/>
          <w:szCs w:val="22"/>
        </w:rPr>
        <w:t xml:space="preserve">Non saranno rinviate gare a data da destinarsi. </w:t>
      </w:r>
    </w:p>
    <w:p w14:paraId="467B5ACF" w14:textId="695CD24F" w:rsidR="002E57E9" w:rsidRDefault="002E57E9" w:rsidP="002E57E9">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0557A486" w14:textId="77777777" w:rsidR="002E57E9" w:rsidRDefault="002E57E9" w:rsidP="002E57E9">
      <w:pPr>
        <w:pStyle w:val="LndNormale1"/>
        <w:rPr>
          <w:color w:val="002060"/>
          <w:szCs w:val="22"/>
        </w:rPr>
      </w:pPr>
      <w:r>
        <w:rPr>
          <w:color w:val="002060"/>
          <w:szCs w:val="22"/>
        </w:rPr>
        <w:lastRenderedPageBreak/>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0E4F5CAF" w14:textId="77777777" w:rsidR="002E57E9" w:rsidRPr="0044061F" w:rsidRDefault="002E57E9" w:rsidP="002E57E9">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04038F6E" w14:textId="730C4DB9" w:rsidR="002E57E9" w:rsidRDefault="002E57E9" w:rsidP="009D0C38">
      <w:pPr>
        <w:pStyle w:val="LndNormale1"/>
        <w:rPr>
          <w:color w:val="002060"/>
          <w:szCs w:val="22"/>
        </w:rPr>
      </w:pPr>
    </w:p>
    <w:p w14:paraId="3A0EB22F" w14:textId="77777777" w:rsidR="002E57E9" w:rsidRDefault="002E57E9" w:rsidP="009D0C38">
      <w:pPr>
        <w:pStyle w:val="LndNormale1"/>
        <w:rPr>
          <w:color w:val="002060"/>
          <w:szCs w:val="22"/>
        </w:rPr>
      </w:pPr>
    </w:p>
    <w:p w14:paraId="74011CA1" w14:textId="4A32A9B8" w:rsidR="009F3802" w:rsidRPr="00BB1DCE" w:rsidRDefault="009F3802" w:rsidP="009F3802">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p>
    <w:p w14:paraId="69B44772" w14:textId="77777777" w:rsidR="009F3802" w:rsidRPr="00BB1DCE" w:rsidRDefault="009F3802" w:rsidP="009F3802">
      <w:pPr>
        <w:pStyle w:val="p2"/>
        <w:rPr>
          <w:rFonts w:ascii="Arial" w:hAnsi="Arial" w:cs="Arial"/>
          <w:color w:val="002060"/>
          <w:sz w:val="22"/>
          <w:szCs w:val="22"/>
        </w:rPr>
      </w:pPr>
    </w:p>
    <w:p w14:paraId="603BDFAF" w14:textId="2149CB7A" w:rsidR="009F3802" w:rsidRDefault="009F3802" w:rsidP="00377BF6">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w:t>
      </w:r>
      <w:r w:rsidR="00377BF6">
        <w:rPr>
          <w:rStyle w:val="s1"/>
          <w:rFonts w:ascii="Arial" w:hAnsi="Arial" w:cs="Arial"/>
          <w:color w:val="002060"/>
          <w:sz w:val="22"/>
          <w:szCs w:val="22"/>
        </w:rPr>
        <w:t>programmate</w:t>
      </w:r>
      <w:r>
        <w:rPr>
          <w:rStyle w:val="s1"/>
          <w:rFonts w:ascii="Arial" w:hAnsi="Arial" w:cs="Arial"/>
          <w:color w:val="002060"/>
          <w:sz w:val="22"/>
          <w:szCs w:val="22"/>
        </w:rPr>
        <w:t xml:space="preserve"> in </w:t>
      </w:r>
      <w:r w:rsidRPr="00F329EB">
        <w:rPr>
          <w:rStyle w:val="s1"/>
          <w:rFonts w:ascii="Arial" w:hAnsi="Arial" w:cs="Arial"/>
          <w:b/>
          <w:bCs/>
          <w:color w:val="002060"/>
          <w:sz w:val="22"/>
          <w:szCs w:val="22"/>
        </w:rPr>
        <w:t>data infrasettimanale</w:t>
      </w:r>
      <w:r w:rsidR="002E579F" w:rsidRPr="00F329EB">
        <w:rPr>
          <w:rStyle w:val="s1"/>
          <w:rFonts w:ascii="Arial" w:hAnsi="Arial" w:cs="Arial"/>
          <w:b/>
          <w:bCs/>
          <w:color w:val="002060"/>
          <w:sz w:val="22"/>
          <w:szCs w:val="22"/>
        </w:rPr>
        <w:t xml:space="preserve"> trascorse due giornate </w:t>
      </w:r>
      <w:r w:rsidR="00377BF6" w:rsidRPr="00F329EB">
        <w:rPr>
          <w:rStyle w:val="s1"/>
          <w:rFonts w:ascii="Arial" w:hAnsi="Arial" w:cs="Arial"/>
          <w:b/>
          <w:bCs/>
          <w:color w:val="002060"/>
          <w:sz w:val="22"/>
          <w:szCs w:val="22"/>
        </w:rPr>
        <w:t>regolarmente disputate</w:t>
      </w:r>
      <w:r w:rsidR="00BF4A38">
        <w:rPr>
          <w:rStyle w:val="s1"/>
          <w:rFonts w:ascii="Arial" w:hAnsi="Arial" w:cs="Arial"/>
          <w:b/>
          <w:bCs/>
          <w:color w:val="002060"/>
          <w:sz w:val="22"/>
          <w:szCs w:val="22"/>
        </w:rPr>
        <w:t xml:space="preserve"> </w:t>
      </w:r>
      <w:r w:rsidR="00BF4A38" w:rsidRPr="00BF4A38">
        <w:rPr>
          <w:rStyle w:val="s1"/>
          <w:rFonts w:ascii="Arial" w:hAnsi="Arial" w:cs="Arial"/>
          <w:color w:val="002060"/>
          <w:sz w:val="22"/>
          <w:szCs w:val="22"/>
        </w:rPr>
        <w:t>(compreso eventuale turno di riposo)</w:t>
      </w:r>
      <w:r w:rsidR="00377BF6">
        <w:rPr>
          <w:rStyle w:val="s1"/>
          <w:rFonts w:ascii="Arial" w:hAnsi="Arial" w:cs="Arial"/>
          <w:color w:val="002060"/>
          <w:sz w:val="22"/>
          <w:szCs w:val="22"/>
        </w:rPr>
        <w:t xml:space="preserve"> da parte della società richiedente il rinvio.</w:t>
      </w:r>
    </w:p>
    <w:p w14:paraId="0FB78B63" w14:textId="1DD87103" w:rsidR="009F3802" w:rsidRDefault="009F3802" w:rsidP="009D0C38">
      <w:pPr>
        <w:pStyle w:val="LndNormale1"/>
        <w:rPr>
          <w:color w:val="002060"/>
          <w:szCs w:val="22"/>
        </w:rPr>
      </w:pPr>
    </w:p>
    <w:p w14:paraId="1374513D" w14:textId="77777777" w:rsidR="00197F67" w:rsidRDefault="00197F67" w:rsidP="009D0C38">
      <w:pPr>
        <w:pStyle w:val="LndNormale1"/>
        <w:rPr>
          <w:color w:val="002060"/>
          <w:szCs w:val="22"/>
        </w:rPr>
      </w:pPr>
    </w:p>
    <w:p w14:paraId="0A44621B" w14:textId="77777777" w:rsidR="00197F67" w:rsidRPr="00197F67" w:rsidRDefault="00197F67" w:rsidP="00197F67">
      <w:pPr>
        <w:rPr>
          <w:rFonts w:ascii="Arial" w:hAnsi="Arial" w:cs="Arial"/>
          <w:color w:val="002060"/>
          <w:sz w:val="28"/>
          <w:szCs w:val="28"/>
        </w:rPr>
      </w:pPr>
      <w:r w:rsidRPr="00197F67">
        <w:rPr>
          <w:rFonts w:ascii="Arial" w:hAnsi="Arial" w:cs="Arial"/>
          <w:b/>
          <w:bCs/>
          <w:color w:val="002060"/>
          <w:sz w:val="28"/>
          <w:szCs w:val="28"/>
        </w:rPr>
        <w:t xml:space="preserve">RIUNIONE PROGRAMMATICA ATTIVITA’ DI BASE E GIOVANILE  </w:t>
      </w:r>
    </w:p>
    <w:p w14:paraId="7C744ECA" w14:textId="77777777" w:rsidR="00197F67" w:rsidRPr="00EF6EFC" w:rsidRDefault="00197F67" w:rsidP="00197F67">
      <w:pPr>
        <w:rPr>
          <w:rFonts w:ascii="Arial" w:hAnsi="Arial" w:cs="Arial"/>
          <w:b/>
          <w:bCs/>
          <w:color w:val="002060"/>
          <w:sz w:val="22"/>
          <w:szCs w:val="22"/>
        </w:rPr>
      </w:pPr>
    </w:p>
    <w:p w14:paraId="14FFA94D" w14:textId="77777777" w:rsidR="00197F67" w:rsidRPr="00EF6EFC" w:rsidRDefault="00197F67" w:rsidP="00197F67">
      <w:pPr>
        <w:rPr>
          <w:rFonts w:ascii="Arial" w:hAnsi="Arial" w:cs="Arial"/>
          <w:color w:val="002060"/>
          <w:sz w:val="22"/>
          <w:szCs w:val="22"/>
        </w:rPr>
      </w:pPr>
      <w:r w:rsidRPr="00EF6EFC">
        <w:rPr>
          <w:rFonts w:ascii="Arial" w:hAnsi="Arial" w:cs="Arial"/>
          <w:b/>
          <w:bCs/>
          <w:color w:val="002060"/>
          <w:sz w:val="22"/>
          <w:szCs w:val="22"/>
        </w:rPr>
        <w:t xml:space="preserve">Il giorno mercoledì 2 marzo 2022 </w:t>
      </w:r>
      <w:r w:rsidRPr="00EF6EFC">
        <w:rPr>
          <w:rFonts w:ascii="Arial" w:hAnsi="Arial" w:cs="Arial"/>
          <w:color w:val="002060"/>
          <w:sz w:val="22"/>
          <w:szCs w:val="22"/>
        </w:rPr>
        <w:t xml:space="preserve">alle </w:t>
      </w:r>
      <w:r w:rsidRPr="00EF6EFC">
        <w:rPr>
          <w:rFonts w:ascii="Arial" w:hAnsi="Arial" w:cs="Arial"/>
          <w:b/>
          <w:bCs/>
          <w:color w:val="002060"/>
          <w:sz w:val="22"/>
          <w:szCs w:val="22"/>
        </w:rPr>
        <w:t xml:space="preserve">ore 20:45 </w:t>
      </w:r>
      <w:r w:rsidRPr="00EF6EFC">
        <w:rPr>
          <w:rFonts w:ascii="Arial" w:hAnsi="Arial" w:cs="Arial"/>
          <w:color w:val="002060"/>
          <w:sz w:val="22"/>
          <w:szCs w:val="22"/>
        </w:rPr>
        <w:t xml:space="preserve">con modalità online, attraverso la piattaforma MICROSOFT TEAMS è indetta la riunione programmatica dei Dirigenti Responsabili e Responsabili Tecnici delle </w:t>
      </w:r>
      <w:proofErr w:type="spellStart"/>
      <w:r w:rsidRPr="00EF6EFC">
        <w:rPr>
          <w:rFonts w:ascii="Arial" w:hAnsi="Arial" w:cs="Arial"/>
          <w:color w:val="002060"/>
          <w:sz w:val="22"/>
          <w:szCs w:val="22"/>
        </w:rPr>
        <w:t>Societa</w:t>
      </w:r>
      <w:proofErr w:type="spellEnd"/>
      <w:r w:rsidRPr="00EF6EFC">
        <w:rPr>
          <w:rFonts w:ascii="Arial" w:hAnsi="Arial" w:cs="Arial"/>
          <w:color w:val="002060"/>
          <w:sz w:val="22"/>
          <w:szCs w:val="22"/>
        </w:rPr>
        <w:t>̀  di calcio a 5 che intendono partecipare ai Tornei dell’</w:t>
      </w:r>
      <w:proofErr w:type="spellStart"/>
      <w:r w:rsidRPr="00EF6EFC">
        <w:rPr>
          <w:rFonts w:ascii="Arial" w:hAnsi="Arial" w:cs="Arial"/>
          <w:color w:val="002060"/>
          <w:sz w:val="22"/>
          <w:szCs w:val="22"/>
        </w:rPr>
        <w:t>Attivita</w:t>
      </w:r>
      <w:proofErr w:type="spellEnd"/>
      <w:r w:rsidRPr="00EF6EFC">
        <w:rPr>
          <w:rFonts w:ascii="Arial" w:hAnsi="Arial" w:cs="Arial"/>
          <w:color w:val="002060"/>
          <w:sz w:val="22"/>
          <w:szCs w:val="22"/>
        </w:rPr>
        <w:t>̀ di Base (categorie Piccoli Amici – Primi Calci - Pulcini – Esordienti) e Giovanile.</w:t>
      </w:r>
    </w:p>
    <w:p w14:paraId="2F0EA3A6" w14:textId="77777777" w:rsidR="00197F67" w:rsidRPr="00EF6EFC" w:rsidRDefault="00197F67" w:rsidP="00197F67">
      <w:pPr>
        <w:rPr>
          <w:rFonts w:ascii="Arial" w:hAnsi="Arial" w:cs="Arial"/>
          <w:b/>
          <w:bCs/>
          <w:iCs/>
          <w:color w:val="002060"/>
          <w:sz w:val="22"/>
          <w:szCs w:val="22"/>
        </w:rPr>
      </w:pPr>
      <w:r w:rsidRPr="00EF6EFC">
        <w:rPr>
          <w:rFonts w:ascii="Arial" w:hAnsi="Arial" w:cs="Arial"/>
          <w:b/>
          <w:bCs/>
          <w:iCs/>
          <w:color w:val="002060"/>
          <w:sz w:val="22"/>
          <w:szCs w:val="22"/>
        </w:rPr>
        <w:t>Sarà cura della Segreteria del Coordinamento inviare l’invito di partecipazione a ciascuna delle persone sottoelencate per potersi collegare e accedere alla riunione online.</w:t>
      </w:r>
    </w:p>
    <w:p w14:paraId="5FA8E561" w14:textId="77777777" w:rsidR="00197F67" w:rsidRPr="00EF6EFC" w:rsidRDefault="00197F67" w:rsidP="00197F67">
      <w:pPr>
        <w:ind w:right="-149"/>
        <w:rPr>
          <w:rFonts w:ascii="Arial" w:hAnsi="Arial" w:cs="Arial"/>
          <w:b/>
          <w:bCs/>
          <w:iCs/>
          <w:color w:val="002060"/>
          <w:sz w:val="22"/>
          <w:szCs w:val="22"/>
        </w:rPr>
      </w:pPr>
      <w:r w:rsidRPr="00EF6EFC">
        <w:rPr>
          <w:rFonts w:ascii="Arial" w:hAnsi="Arial" w:cs="Arial"/>
          <w:b/>
          <w:bCs/>
          <w:iCs/>
          <w:color w:val="002060"/>
          <w:sz w:val="22"/>
          <w:szCs w:val="22"/>
        </w:rPr>
        <w:t xml:space="preserve">Per partecipare alla riunione  gli invitati dovranno effettuare il download </w:t>
      </w:r>
      <w:proofErr w:type="spellStart"/>
      <w:r w:rsidRPr="00EF6EFC">
        <w:rPr>
          <w:rFonts w:ascii="Arial" w:hAnsi="Arial" w:cs="Arial"/>
          <w:b/>
          <w:bCs/>
          <w:iCs/>
          <w:color w:val="002060"/>
          <w:sz w:val="22"/>
          <w:szCs w:val="22"/>
        </w:rPr>
        <w:t>dellla</w:t>
      </w:r>
      <w:proofErr w:type="spellEnd"/>
      <w:r w:rsidRPr="00EF6EFC">
        <w:rPr>
          <w:rFonts w:ascii="Arial" w:hAnsi="Arial" w:cs="Arial"/>
          <w:b/>
          <w:bCs/>
          <w:iCs/>
          <w:color w:val="002060"/>
          <w:sz w:val="22"/>
          <w:szCs w:val="22"/>
        </w:rPr>
        <w:t xml:space="preserve"> piattaforma </w:t>
      </w:r>
      <w:proofErr w:type="spellStart"/>
      <w:r w:rsidRPr="00EF6EFC">
        <w:rPr>
          <w:rFonts w:ascii="Arial" w:hAnsi="Arial" w:cs="Arial"/>
          <w:b/>
          <w:bCs/>
          <w:iCs/>
          <w:color w:val="002060"/>
          <w:sz w:val="22"/>
          <w:szCs w:val="22"/>
        </w:rPr>
        <w:t>microsoft</w:t>
      </w:r>
      <w:proofErr w:type="spellEnd"/>
      <w:r w:rsidRPr="00EF6EFC">
        <w:rPr>
          <w:rFonts w:ascii="Arial" w:hAnsi="Arial" w:cs="Arial"/>
          <w:b/>
          <w:bCs/>
          <w:iCs/>
          <w:color w:val="002060"/>
          <w:sz w:val="22"/>
          <w:szCs w:val="22"/>
        </w:rPr>
        <w:t xml:space="preserve"> teams al seguente link: </w:t>
      </w:r>
      <w:hyperlink r:id="rId12" w:history="1">
        <w:r w:rsidRPr="00EF6EFC">
          <w:rPr>
            <w:rStyle w:val="Collegamentoipertestuale"/>
            <w:rFonts w:ascii="Arial" w:hAnsi="Arial" w:cs="Arial"/>
            <w:b/>
            <w:bCs/>
            <w:iCs/>
            <w:color w:val="002060"/>
            <w:sz w:val="22"/>
            <w:szCs w:val="22"/>
          </w:rPr>
          <w:t>https://www.microsoft.com/it-it/microsoft-teams/download-app</w:t>
        </w:r>
      </w:hyperlink>
    </w:p>
    <w:p w14:paraId="6D749E6A" w14:textId="77777777" w:rsidR="00197F67" w:rsidRPr="00EF6EFC" w:rsidRDefault="00197F67" w:rsidP="00197F67">
      <w:pPr>
        <w:rPr>
          <w:rFonts w:ascii="Arial" w:hAnsi="Arial" w:cs="Arial"/>
          <w:color w:val="002060"/>
          <w:sz w:val="22"/>
          <w:szCs w:val="22"/>
        </w:rPr>
      </w:pPr>
      <w:r w:rsidRPr="00EF6EFC">
        <w:rPr>
          <w:rFonts w:ascii="Arial" w:hAnsi="Arial" w:cs="Arial"/>
          <w:color w:val="002060"/>
          <w:sz w:val="22"/>
          <w:szCs w:val="22"/>
        </w:rPr>
        <w:t xml:space="preserve">Ordine del giorno: </w:t>
      </w:r>
    </w:p>
    <w:p w14:paraId="2DEE4318" w14:textId="77777777" w:rsidR="00197F67" w:rsidRPr="00EF6EFC" w:rsidRDefault="00197F67" w:rsidP="00197F67">
      <w:pPr>
        <w:numPr>
          <w:ilvl w:val="0"/>
          <w:numId w:val="9"/>
        </w:numPr>
        <w:rPr>
          <w:rFonts w:ascii="Arial" w:hAnsi="Arial" w:cs="Arial"/>
          <w:color w:val="002060"/>
          <w:sz w:val="22"/>
          <w:szCs w:val="22"/>
        </w:rPr>
      </w:pPr>
      <w:r w:rsidRPr="00EF6EFC">
        <w:rPr>
          <w:rFonts w:ascii="Arial" w:hAnsi="Arial" w:cs="Arial"/>
          <w:color w:val="002060"/>
          <w:sz w:val="22"/>
          <w:szCs w:val="22"/>
        </w:rPr>
        <w:t>-  </w:t>
      </w:r>
      <w:r w:rsidRPr="00EF6EFC">
        <w:rPr>
          <w:rFonts w:ascii="Arial" w:hAnsi="Arial" w:cs="Arial"/>
          <w:b/>
          <w:bCs/>
          <w:color w:val="002060"/>
          <w:sz w:val="22"/>
          <w:szCs w:val="22"/>
        </w:rPr>
        <w:t xml:space="preserve">Illustrazione attività fase primaverile; </w:t>
      </w:r>
    </w:p>
    <w:p w14:paraId="2890A97D" w14:textId="77777777" w:rsidR="00197F67" w:rsidRPr="00EF6EFC" w:rsidRDefault="00197F67" w:rsidP="00197F67">
      <w:pPr>
        <w:numPr>
          <w:ilvl w:val="0"/>
          <w:numId w:val="9"/>
        </w:numPr>
        <w:rPr>
          <w:rFonts w:ascii="Arial" w:hAnsi="Arial" w:cs="Arial"/>
          <w:color w:val="002060"/>
          <w:sz w:val="22"/>
          <w:szCs w:val="22"/>
        </w:rPr>
      </w:pPr>
      <w:r w:rsidRPr="00EF6EFC">
        <w:rPr>
          <w:rFonts w:ascii="Arial" w:hAnsi="Arial" w:cs="Arial"/>
          <w:color w:val="002060"/>
          <w:sz w:val="22"/>
          <w:szCs w:val="22"/>
        </w:rPr>
        <w:t>-  </w:t>
      </w:r>
      <w:r w:rsidRPr="00EF6EFC">
        <w:rPr>
          <w:rFonts w:ascii="Arial" w:hAnsi="Arial" w:cs="Arial"/>
          <w:b/>
          <w:bCs/>
          <w:color w:val="002060"/>
          <w:sz w:val="22"/>
          <w:szCs w:val="22"/>
        </w:rPr>
        <w:t xml:space="preserve">Varie ed eventuali. </w:t>
      </w:r>
    </w:p>
    <w:p w14:paraId="50C2FBF9" w14:textId="77777777" w:rsidR="00197F67" w:rsidRPr="00EF6EFC" w:rsidRDefault="00197F67" w:rsidP="00197F67">
      <w:pPr>
        <w:rPr>
          <w:rFonts w:ascii="Arial" w:hAnsi="Arial" w:cs="Arial"/>
          <w:color w:val="002060"/>
          <w:sz w:val="22"/>
          <w:szCs w:val="22"/>
        </w:rPr>
      </w:pPr>
      <w:r w:rsidRPr="00EF6EFC">
        <w:rPr>
          <w:rFonts w:ascii="Arial" w:hAnsi="Arial" w:cs="Arial"/>
          <w:color w:val="002060"/>
          <w:sz w:val="22"/>
          <w:szCs w:val="22"/>
        </w:rPr>
        <w:t xml:space="preserve">E’ richiesta la </w:t>
      </w:r>
      <w:r w:rsidRPr="00EF6EFC">
        <w:rPr>
          <w:rFonts w:ascii="Arial" w:hAnsi="Arial" w:cs="Arial"/>
          <w:b/>
          <w:bCs/>
          <w:color w:val="002060"/>
          <w:sz w:val="22"/>
          <w:szCs w:val="22"/>
        </w:rPr>
        <w:t>presenza obbligatoria dei Responsabili Tecnici e dei Dirigenti Responsabili dell’</w:t>
      </w:r>
      <w:proofErr w:type="spellStart"/>
      <w:r w:rsidRPr="00EF6EFC">
        <w:rPr>
          <w:rFonts w:ascii="Arial" w:hAnsi="Arial" w:cs="Arial"/>
          <w:b/>
          <w:bCs/>
          <w:color w:val="002060"/>
          <w:sz w:val="22"/>
          <w:szCs w:val="22"/>
        </w:rPr>
        <w:t>Attivita</w:t>
      </w:r>
      <w:proofErr w:type="spellEnd"/>
      <w:r w:rsidRPr="00EF6EFC">
        <w:rPr>
          <w:rFonts w:ascii="Arial" w:hAnsi="Arial" w:cs="Arial"/>
          <w:b/>
          <w:bCs/>
          <w:color w:val="002060"/>
          <w:sz w:val="22"/>
          <w:szCs w:val="22"/>
        </w:rPr>
        <w:t xml:space="preserve">̀ di Base e Giovanile </w:t>
      </w:r>
      <w:r w:rsidRPr="00EF6EFC">
        <w:rPr>
          <w:rFonts w:ascii="Arial" w:hAnsi="Arial" w:cs="Arial"/>
          <w:color w:val="002060"/>
          <w:sz w:val="22"/>
          <w:szCs w:val="22"/>
        </w:rPr>
        <w:t xml:space="preserve">di tutte le </w:t>
      </w:r>
      <w:proofErr w:type="spellStart"/>
      <w:r w:rsidRPr="00EF6EFC">
        <w:rPr>
          <w:rFonts w:ascii="Arial" w:hAnsi="Arial" w:cs="Arial"/>
          <w:color w:val="002060"/>
          <w:sz w:val="22"/>
          <w:szCs w:val="22"/>
        </w:rPr>
        <w:t>Societa</w:t>
      </w:r>
      <w:proofErr w:type="spellEnd"/>
      <w:r w:rsidRPr="00EF6EFC">
        <w:rPr>
          <w:rFonts w:ascii="Arial" w:hAnsi="Arial" w:cs="Arial"/>
          <w:color w:val="002060"/>
          <w:sz w:val="22"/>
          <w:szCs w:val="22"/>
        </w:rPr>
        <w:t>̀ partecipanti all’</w:t>
      </w:r>
      <w:proofErr w:type="spellStart"/>
      <w:r w:rsidRPr="00EF6EFC">
        <w:rPr>
          <w:rFonts w:ascii="Arial" w:hAnsi="Arial" w:cs="Arial"/>
          <w:color w:val="002060"/>
          <w:sz w:val="22"/>
          <w:szCs w:val="22"/>
        </w:rPr>
        <w:t>attivita</w:t>
      </w:r>
      <w:proofErr w:type="spellEnd"/>
      <w:r w:rsidRPr="00EF6EFC">
        <w:rPr>
          <w:rFonts w:ascii="Arial" w:hAnsi="Arial" w:cs="Arial"/>
          <w:color w:val="002060"/>
          <w:sz w:val="22"/>
          <w:szCs w:val="22"/>
        </w:rPr>
        <w:t>̀ di calcio a 5.</w:t>
      </w:r>
      <w:r w:rsidRPr="00EF6EFC">
        <w:rPr>
          <w:rFonts w:ascii="Arial" w:hAnsi="Arial" w:cs="Arial"/>
          <w:color w:val="002060"/>
          <w:sz w:val="22"/>
          <w:szCs w:val="22"/>
        </w:rPr>
        <w:br/>
        <w:t>Nel caso in cui le figure di riferimento non potranno partecipare, per giustificati motivi alla riunione programmatica, dovranno essere sostituite con un tecnico (al posto del Responsabile Tecnico) e con un Dirigente della Società (al posto del dirigente responsabile), regolarmente tesserati per la società.</w:t>
      </w:r>
    </w:p>
    <w:p w14:paraId="634957F2" w14:textId="77777777" w:rsidR="00197F67" w:rsidRPr="00EF6EFC" w:rsidRDefault="00197F67" w:rsidP="00197F67">
      <w:pPr>
        <w:rPr>
          <w:rFonts w:ascii="Arial" w:hAnsi="Arial" w:cs="Arial"/>
          <w:color w:val="002060"/>
          <w:sz w:val="22"/>
          <w:szCs w:val="22"/>
        </w:rPr>
      </w:pPr>
      <w:r w:rsidRPr="00EF6EFC">
        <w:rPr>
          <w:rFonts w:ascii="Arial" w:hAnsi="Arial" w:cs="Arial"/>
          <w:color w:val="002060"/>
          <w:sz w:val="22"/>
          <w:szCs w:val="22"/>
        </w:rPr>
        <w:t>Parteciperanno alla riunione i componenti Federali del Settore Giovanile e della Lega Nazionale Dilettanti Marche</w:t>
      </w:r>
    </w:p>
    <w:p w14:paraId="0FBFCC9D" w14:textId="77777777" w:rsidR="00197F67" w:rsidRPr="00EF6EFC" w:rsidRDefault="00197F67" w:rsidP="00197F67">
      <w:pPr>
        <w:rPr>
          <w:rFonts w:ascii="Arial" w:hAnsi="Arial" w:cs="Arial"/>
          <w:color w:val="002060"/>
          <w:sz w:val="22"/>
          <w:szCs w:val="22"/>
        </w:rPr>
      </w:pPr>
    </w:p>
    <w:p w14:paraId="4C195383" w14:textId="77777777" w:rsidR="00197F67" w:rsidRPr="00EF6EFC" w:rsidRDefault="00197F67" w:rsidP="00197F67">
      <w:pPr>
        <w:rPr>
          <w:rFonts w:ascii="Arial" w:hAnsi="Arial" w:cs="Arial"/>
          <w:b/>
          <w:iCs/>
          <w:color w:val="002060"/>
          <w:sz w:val="22"/>
          <w:szCs w:val="22"/>
        </w:rPr>
      </w:pPr>
      <w:r w:rsidRPr="00EF6EFC">
        <w:rPr>
          <w:rFonts w:ascii="Arial" w:hAnsi="Arial" w:cs="Arial"/>
          <w:b/>
          <w:iCs/>
          <w:color w:val="002060"/>
          <w:sz w:val="22"/>
          <w:szCs w:val="22"/>
        </w:rPr>
        <w:t>ELENCO PARTECIPANTI</w:t>
      </w:r>
    </w:p>
    <w:tbl>
      <w:tblPr>
        <w:tblStyle w:val="Grigliatabella"/>
        <w:tblW w:w="9634" w:type="dxa"/>
        <w:tblInd w:w="-5" w:type="dxa"/>
        <w:tblLook w:val="04A0" w:firstRow="1" w:lastRow="0" w:firstColumn="1" w:lastColumn="0" w:noHBand="0" w:noVBand="1"/>
      </w:tblPr>
      <w:tblGrid>
        <w:gridCol w:w="3402"/>
        <w:gridCol w:w="3119"/>
        <w:gridCol w:w="3113"/>
      </w:tblGrid>
      <w:tr w:rsidR="00197F67" w:rsidRPr="00EF6EFC" w14:paraId="439114E4" w14:textId="77777777" w:rsidTr="00FE4D12">
        <w:trPr>
          <w:trHeight w:val="339"/>
        </w:trPr>
        <w:tc>
          <w:tcPr>
            <w:tcW w:w="3402" w:type="dxa"/>
            <w:noWrap/>
            <w:hideMark/>
          </w:tcPr>
          <w:p w14:paraId="02A5B670"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Times New Roman" w:hAnsi="Arial" w:cs="Arial"/>
                <w:i/>
                <w:iCs/>
                <w:color w:val="002060"/>
                <w:sz w:val="20"/>
                <w:szCs w:val="20"/>
                <w:lang w:eastAsia="it-IT"/>
              </w:rPr>
              <w:t xml:space="preserve"> </w:t>
            </w:r>
            <w:r w:rsidRPr="00EF6EFC">
              <w:rPr>
                <w:rFonts w:ascii="Arial" w:eastAsia="Calibri" w:hAnsi="Arial" w:cs="Arial"/>
                <w:b/>
                <w:color w:val="002060"/>
                <w:sz w:val="20"/>
                <w:szCs w:val="20"/>
              </w:rPr>
              <w:t>SOCIETA' C5  ANCONA</w:t>
            </w:r>
          </w:p>
        </w:tc>
        <w:tc>
          <w:tcPr>
            <w:tcW w:w="3119" w:type="dxa"/>
            <w:noWrap/>
            <w:hideMark/>
          </w:tcPr>
          <w:p w14:paraId="2A54A51B"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Calibri" w:hAnsi="Arial" w:cs="Arial"/>
                <w:b/>
                <w:color w:val="002060"/>
                <w:sz w:val="20"/>
                <w:szCs w:val="20"/>
              </w:rPr>
              <w:t>DIRIGENTE  RESPONSABILE</w:t>
            </w:r>
          </w:p>
        </w:tc>
        <w:tc>
          <w:tcPr>
            <w:tcW w:w="3113" w:type="dxa"/>
            <w:noWrap/>
            <w:hideMark/>
          </w:tcPr>
          <w:p w14:paraId="0C4EBC0E"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Calibri" w:hAnsi="Arial" w:cs="Arial"/>
                <w:b/>
                <w:color w:val="002060"/>
                <w:sz w:val="20"/>
                <w:szCs w:val="20"/>
              </w:rPr>
              <w:t>TECNICO RESPONSABILE</w:t>
            </w:r>
          </w:p>
        </w:tc>
      </w:tr>
      <w:tr w:rsidR="00197F67" w:rsidRPr="00EF6EFC" w14:paraId="3FE2132E" w14:textId="77777777" w:rsidTr="00FE4D12">
        <w:trPr>
          <w:trHeight w:val="254"/>
        </w:trPr>
        <w:tc>
          <w:tcPr>
            <w:tcW w:w="3402" w:type="dxa"/>
            <w:noWrap/>
            <w:hideMark/>
          </w:tcPr>
          <w:p w14:paraId="2FDB4453"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CALCIO A 5 CORINALDO</w:t>
            </w:r>
          </w:p>
        </w:tc>
        <w:tc>
          <w:tcPr>
            <w:tcW w:w="3119" w:type="dxa"/>
            <w:noWrap/>
            <w:hideMark/>
          </w:tcPr>
          <w:p w14:paraId="09D8E14C"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TINTI MASSIMO  </w:t>
            </w:r>
          </w:p>
        </w:tc>
        <w:tc>
          <w:tcPr>
            <w:tcW w:w="3113" w:type="dxa"/>
            <w:noWrap/>
            <w:hideMark/>
          </w:tcPr>
          <w:p w14:paraId="6047DC7A"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BALDUCCI EUGENIO </w:t>
            </w:r>
          </w:p>
        </w:tc>
      </w:tr>
      <w:tr w:rsidR="00197F67" w:rsidRPr="00EF6EFC" w14:paraId="294CBAE5" w14:textId="77777777" w:rsidTr="00FE4D12">
        <w:trPr>
          <w:trHeight w:val="254"/>
        </w:trPr>
        <w:tc>
          <w:tcPr>
            <w:tcW w:w="3402" w:type="dxa"/>
            <w:noWrap/>
            <w:hideMark/>
          </w:tcPr>
          <w:p w14:paraId="5F06A3E6"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AUDAX  1970 SANT’ANGELO</w:t>
            </w:r>
          </w:p>
        </w:tc>
        <w:tc>
          <w:tcPr>
            <w:tcW w:w="3119" w:type="dxa"/>
            <w:noWrap/>
            <w:hideMark/>
          </w:tcPr>
          <w:p w14:paraId="1CCAA6BE"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TARSI TIZIANO </w:t>
            </w:r>
          </w:p>
        </w:tc>
        <w:tc>
          <w:tcPr>
            <w:tcW w:w="3113" w:type="dxa"/>
            <w:noWrap/>
            <w:hideMark/>
          </w:tcPr>
          <w:p w14:paraId="256B87FD"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CRIVELLI ALBERTO </w:t>
            </w:r>
          </w:p>
        </w:tc>
      </w:tr>
      <w:tr w:rsidR="00197F67" w:rsidRPr="00EF6EFC" w14:paraId="1AB968AB" w14:textId="77777777" w:rsidTr="00FE4D12">
        <w:trPr>
          <w:trHeight w:val="254"/>
        </w:trPr>
        <w:tc>
          <w:tcPr>
            <w:tcW w:w="3402" w:type="dxa"/>
            <w:noWrap/>
            <w:hideMark/>
          </w:tcPr>
          <w:p w14:paraId="7FAAAFB1"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ACLI  MANTOVANI</w:t>
            </w:r>
          </w:p>
        </w:tc>
        <w:tc>
          <w:tcPr>
            <w:tcW w:w="3119" w:type="dxa"/>
            <w:noWrap/>
            <w:hideMark/>
          </w:tcPr>
          <w:p w14:paraId="52230499"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PIERABELLI MASSIMILIANO  </w:t>
            </w:r>
          </w:p>
        </w:tc>
        <w:tc>
          <w:tcPr>
            <w:tcW w:w="3113" w:type="dxa"/>
            <w:noWrap/>
            <w:hideMark/>
          </w:tcPr>
          <w:p w14:paraId="24743F9E"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FERRARESI EMANUELE </w:t>
            </w:r>
          </w:p>
        </w:tc>
      </w:tr>
      <w:tr w:rsidR="00197F67" w:rsidRPr="00EF6EFC" w14:paraId="1E60EAC1" w14:textId="77777777" w:rsidTr="00FE4D12">
        <w:trPr>
          <w:trHeight w:val="254"/>
        </w:trPr>
        <w:tc>
          <w:tcPr>
            <w:tcW w:w="3402" w:type="dxa"/>
            <w:noWrap/>
            <w:hideMark/>
          </w:tcPr>
          <w:p w14:paraId="55F11A8C"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VIRTUS FORTITUDO FABRIANO</w:t>
            </w:r>
          </w:p>
        </w:tc>
        <w:tc>
          <w:tcPr>
            <w:tcW w:w="3119" w:type="dxa"/>
            <w:noWrap/>
            <w:hideMark/>
          </w:tcPr>
          <w:p w14:paraId="1D945011"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MARINELLI GAETANO  </w:t>
            </w:r>
          </w:p>
        </w:tc>
        <w:tc>
          <w:tcPr>
            <w:tcW w:w="3113" w:type="dxa"/>
            <w:noWrap/>
            <w:hideMark/>
          </w:tcPr>
          <w:p w14:paraId="5DD06288" w14:textId="77777777" w:rsidR="00197F67" w:rsidRPr="00EF6EFC" w:rsidRDefault="00197F67" w:rsidP="00FE4D12">
            <w:pPr>
              <w:tabs>
                <w:tab w:val="left" w:pos="3675"/>
              </w:tabs>
              <w:rPr>
                <w:rFonts w:ascii="Arial" w:eastAsia="Calibri" w:hAnsi="Arial" w:cs="Arial"/>
                <w:color w:val="002060"/>
                <w:sz w:val="20"/>
                <w:szCs w:val="20"/>
              </w:rPr>
            </w:pPr>
            <w:r w:rsidRPr="00EF6EFC">
              <w:rPr>
                <w:rFonts w:ascii="Arial" w:eastAsia="Calibri" w:hAnsi="Arial" w:cs="Arial"/>
                <w:color w:val="002060"/>
                <w:sz w:val="20"/>
                <w:szCs w:val="20"/>
              </w:rPr>
              <w:t xml:space="preserve">GIANNINI GIORGIO  </w:t>
            </w:r>
          </w:p>
        </w:tc>
      </w:tr>
      <w:tr w:rsidR="00197F67" w:rsidRPr="00EF6EFC" w14:paraId="00E0330A" w14:textId="77777777" w:rsidTr="00FE4D12">
        <w:trPr>
          <w:trHeight w:val="254"/>
        </w:trPr>
        <w:tc>
          <w:tcPr>
            <w:tcW w:w="3402" w:type="dxa"/>
            <w:noWrap/>
            <w:hideMark/>
          </w:tcPr>
          <w:p w14:paraId="071A9E72"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ACLI VILLA  MUSONE</w:t>
            </w:r>
          </w:p>
        </w:tc>
        <w:tc>
          <w:tcPr>
            <w:tcW w:w="3119" w:type="dxa"/>
            <w:noWrap/>
            <w:hideMark/>
          </w:tcPr>
          <w:p w14:paraId="233D34F6"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CASTAGNARI DAVIDE </w:t>
            </w:r>
          </w:p>
        </w:tc>
        <w:tc>
          <w:tcPr>
            <w:tcW w:w="3113" w:type="dxa"/>
            <w:noWrap/>
            <w:hideMark/>
          </w:tcPr>
          <w:p w14:paraId="7E258805"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GIORGINI PAOLO  </w:t>
            </w:r>
          </w:p>
        </w:tc>
      </w:tr>
      <w:tr w:rsidR="00197F67" w:rsidRPr="00EF6EFC" w14:paraId="593C859D" w14:textId="77777777" w:rsidTr="00FE4D12">
        <w:trPr>
          <w:trHeight w:val="254"/>
        </w:trPr>
        <w:tc>
          <w:tcPr>
            <w:tcW w:w="3402" w:type="dxa"/>
            <w:noWrap/>
            <w:hideMark/>
          </w:tcPr>
          <w:p w14:paraId="3412A6A1"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REAL FABRIANO </w:t>
            </w:r>
          </w:p>
        </w:tc>
        <w:tc>
          <w:tcPr>
            <w:tcW w:w="3119" w:type="dxa"/>
            <w:noWrap/>
            <w:hideMark/>
          </w:tcPr>
          <w:p w14:paraId="4A8F3778"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ALUNNI LORENZO  </w:t>
            </w:r>
          </w:p>
        </w:tc>
        <w:tc>
          <w:tcPr>
            <w:tcW w:w="3113" w:type="dxa"/>
            <w:noWrap/>
            <w:hideMark/>
          </w:tcPr>
          <w:p w14:paraId="734FD8C9"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FANELLI MARCO </w:t>
            </w:r>
          </w:p>
        </w:tc>
      </w:tr>
      <w:tr w:rsidR="00197F67" w:rsidRPr="00EF6EFC" w14:paraId="219E1686" w14:textId="77777777" w:rsidTr="00FE4D12">
        <w:trPr>
          <w:trHeight w:val="254"/>
        </w:trPr>
        <w:tc>
          <w:tcPr>
            <w:tcW w:w="3402" w:type="dxa"/>
            <w:noWrap/>
            <w:hideMark/>
          </w:tcPr>
          <w:p w14:paraId="01DEB5C6"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CERRETO  D'ESI </w:t>
            </w:r>
          </w:p>
        </w:tc>
        <w:tc>
          <w:tcPr>
            <w:tcW w:w="3119" w:type="dxa"/>
            <w:noWrap/>
            <w:hideMark/>
          </w:tcPr>
          <w:p w14:paraId="57F02952"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LUNARDI FRANCESCO </w:t>
            </w:r>
          </w:p>
        </w:tc>
        <w:tc>
          <w:tcPr>
            <w:tcW w:w="3113" w:type="dxa"/>
            <w:noWrap/>
            <w:hideMark/>
          </w:tcPr>
          <w:p w14:paraId="336E1811"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BURATTI MAURIZIO  </w:t>
            </w:r>
          </w:p>
        </w:tc>
      </w:tr>
      <w:tr w:rsidR="00197F67" w:rsidRPr="00EF6EFC" w14:paraId="3C2A4B10" w14:textId="77777777" w:rsidTr="00FE4D12">
        <w:trPr>
          <w:trHeight w:val="254"/>
        </w:trPr>
        <w:tc>
          <w:tcPr>
            <w:tcW w:w="3402" w:type="dxa"/>
            <w:noWrap/>
            <w:hideMark/>
          </w:tcPr>
          <w:p w14:paraId="48D2DE0F"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OSIMO  FIVE</w:t>
            </w:r>
          </w:p>
        </w:tc>
        <w:tc>
          <w:tcPr>
            <w:tcW w:w="3119" w:type="dxa"/>
            <w:noWrap/>
            <w:hideMark/>
          </w:tcPr>
          <w:p w14:paraId="5C9DB4F2"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MARZOCCHINI ROBERTO  </w:t>
            </w:r>
          </w:p>
        </w:tc>
        <w:tc>
          <w:tcPr>
            <w:tcW w:w="3113" w:type="dxa"/>
            <w:noWrap/>
            <w:hideMark/>
          </w:tcPr>
          <w:p w14:paraId="29339D67"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ANGELETTI ROBERTO </w:t>
            </w:r>
          </w:p>
        </w:tc>
      </w:tr>
      <w:tr w:rsidR="00197F67" w:rsidRPr="00EF6EFC" w14:paraId="62E94128" w14:textId="77777777" w:rsidTr="00FE4D12">
        <w:trPr>
          <w:trHeight w:val="254"/>
        </w:trPr>
        <w:tc>
          <w:tcPr>
            <w:tcW w:w="3402" w:type="dxa"/>
            <w:noWrap/>
            <w:hideMark/>
          </w:tcPr>
          <w:p w14:paraId="3D8E8C10"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TRILLINI  JESI  C5</w:t>
            </w:r>
          </w:p>
        </w:tc>
        <w:tc>
          <w:tcPr>
            <w:tcW w:w="3119" w:type="dxa"/>
            <w:noWrap/>
            <w:hideMark/>
          </w:tcPr>
          <w:p w14:paraId="20A02731"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CATALANI LUCA </w:t>
            </w:r>
          </w:p>
        </w:tc>
        <w:tc>
          <w:tcPr>
            <w:tcW w:w="3113" w:type="dxa"/>
            <w:noWrap/>
            <w:hideMark/>
          </w:tcPr>
          <w:p w14:paraId="3B0C536D"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PIERALISI GABRIELE </w:t>
            </w:r>
          </w:p>
        </w:tc>
      </w:tr>
      <w:tr w:rsidR="00197F67" w:rsidRPr="00EF6EFC" w14:paraId="6E2C0357" w14:textId="77777777" w:rsidTr="00FE4D12">
        <w:trPr>
          <w:trHeight w:val="254"/>
        </w:trPr>
        <w:tc>
          <w:tcPr>
            <w:tcW w:w="3402" w:type="dxa"/>
            <w:noWrap/>
            <w:hideMark/>
          </w:tcPr>
          <w:p w14:paraId="29757D17"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CUS  ANCONA </w:t>
            </w:r>
          </w:p>
        </w:tc>
        <w:tc>
          <w:tcPr>
            <w:tcW w:w="3119" w:type="dxa"/>
            <w:noWrap/>
            <w:hideMark/>
          </w:tcPr>
          <w:p w14:paraId="1B4CA1DE"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RECCHI SILVIA  </w:t>
            </w:r>
          </w:p>
        </w:tc>
        <w:tc>
          <w:tcPr>
            <w:tcW w:w="3113" w:type="dxa"/>
            <w:noWrap/>
            <w:hideMark/>
          </w:tcPr>
          <w:p w14:paraId="65EA7233"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VINCI ALESSANDRO  </w:t>
            </w:r>
          </w:p>
        </w:tc>
      </w:tr>
    </w:tbl>
    <w:p w14:paraId="29890144" w14:textId="77777777" w:rsidR="00197F67" w:rsidRPr="00EF6EFC" w:rsidRDefault="00197F67" w:rsidP="00197F67">
      <w:pPr>
        <w:rPr>
          <w:rFonts w:ascii="Arial" w:hAnsi="Arial" w:cs="Arial"/>
          <w:iCs/>
          <w:color w:val="002060"/>
        </w:rPr>
      </w:pPr>
    </w:p>
    <w:tbl>
      <w:tblPr>
        <w:tblStyle w:val="Grigliatabella"/>
        <w:tblW w:w="9629" w:type="dxa"/>
        <w:tblLook w:val="04A0" w:firstRow="1" w:lastRow="0" w:firstColumn="1" w:lastColumn="0" w:noHBand="0" w:noVBand="1"/>
      </w:tblPr>
      <w:tblGrid>
        <w:gridCol w:w="3397"/>
        <w:gridCol w:w="3119"/>
        <w:gridCol w:w="3113"/>
      </w:tblGrid>
      <w:tr w:rsidR="00197F67" w:rsidRPr="00EF6EFC" w14:paraId="3EF1D2C1" w14:textId="77777777" w:rsidTr="00FE4D12">
        <w:trPr>
          <w:trHeight w:val="339"/>
        </w:trPr>
        <w:tc>
          <w:tcPr>
            <w:tcW w:w="3397" w:type="dxa"/>
            <w:noWrap/>
            <w:vAlign w:val="center"/>
            <w:hideMark/>
          </w:tcPr>
          <w:p w14:paraId="08024D79"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Calibri" w:hAnsi="Arial" w:cs="Arial"/>
                <w:b/>
                <w:color w:val="002060"/>
                <w:sz w:val="20"/>
                <w:szCs w:val="20"/>
              </w:rPr>
              <w:t>SOCIETA' C5  ASCOLI PICENO</w:t>
            </w:r>
          </w:p>
        </w:tc>
        <w:tc>
          <w:tcPr>
            <w:tcW w:w="3119" w:type="dxa"/>
            <w:noWrap/>
            <w:vAlign w:val="center"/>
            <w:hideMark/>
          </w:tcPr>
          <w:p w14:paraId="5B62BE2C"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Calibri" w:hAnsi="Arial" w:cs="Arial"/>
                <w:b/>
                <w:color w:val="002060"/>
                <w:sz w:val="20"/>
                <w:szCs w:val="20"/>
              </w:rPr>
              <w:t>DIRIGENTE  RESPONSABILE</w:t>
            </w:r>
          </w:p>
        </w:tc>
        <w:tc>
          <w:tcPr>
            <w:tcW w:w="3113" w:type="dxa"/>
            <w:noWrap/>
            <w:vAlign w:val="center"/>
            <w:hideMark/>
          </w:tcPr>
          <w:p w14:paraId="7626860F"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Calibri" w:hAnsi="Arial" w:cs="Arial"/>
                <w:b/>
                <w:color w:val="002060"/>
                <w:sz w:val="20"/>
                <w:szCs w:val="20"/>
              </w:rPr>
              <w:t>TECNICO RESPONSABILE</w:t>
            </w:r>
          </w:p>
        </w:tc>
      </w:tr>
      <w:tr w:rsidR="00197F67" w:rsidRPr="00EF6EFC" w14:paraId="3F477F92" w14:textId="77777777" w:rsidTr="00FE4D12">
        <w:trPr>
          <w:trHeight w:val="254"/>
        </w:trPr>
        <w:tc>
          <w:tcPr>
            <w:tcW w:w="3397" w:type="dxa"/>
            <w:noWrap/>
            <w:hideMark/>
          </w:tcPr>
          <w:p w14:paraId="5E2EFFC4"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DAMIANI &amp; GATTI  ASCOLI PICENO</w:t>
            </w:r>
          </w:p>
        </w:tc>
        <w:tc>
          <w:tcPr>
            <w:tcW w:w="3119" w:type="dxa"/>
            <w:noWrap/>
            <w:hideMark/>
          </w:tcPr>
          <w:p w14:paraId="4C16F13F"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COTTILLI MASSIMO</w:t>
            </w:r>
          </w:p>
        </w:tc>
        <w:tc>
          <w:tcPr>
            <w:tcW w:w="3113" w:type="dxa"/>
            <w:noWrap/>
            <w:hideMark/>
          </w:tcPr>
          <w:p w14:paraId="2731DF12"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ZANATTA IRINEU</w:t>
            </w:r>
          </w:p>
        </w:tc>
      </w:tr>
    </w:tbl>
    <w:p w14:paraId="34F5C933" w14:textId="77777777" w:rsidR="00197F67" w:rsidRPr="00EF6EFC" w:rsidRDefault="00197F67" w:rsidP="00197F67">
      <w:pPr>
        <w:rPr>
          <w:rFonts w:ascii="Arial" w:hAnsi="Arial" w:cs="Arial"/>
          <w:iCs/>
          <w:color w:val="002060"/>
        </w:rPr>
      </w:pPr>
    </w:p>
    <w:tbl>
      <w:tblPr>
        <w:tblStyle w:val="Grigliatabella"/>
        <w:tblW w:w="9629" w:type="dxa"/>
        <w:tblLook w:val="04A0" w:firstRow="1" w:lastRow="0" w:firstColumn="1" w:lastColumn="0" w:noHBand="0" w:noVBand="1"/>
      </w:tblPr>
      <w:tblGrid>
        <w:gridCol w:w="3397"/>
        <w:gridCol w:w="3119"/>
        <w:gridCol w:w="3113"/>
      </w:tblGrid>
      <w:tr w:rsidR="00197F67" w:rsidRPr="00EF6EFC" w14:paraId="688BC88B" w14:textId="77777777" w:rsidTr="00FE4D12">
        <w:trPr>
          <w:trHeight w:val="339"/>
        </w:trPr>
        <w:tc>
          <w:tcPr>
            <w:tcW w:w="3397" w:type="dxa"/>
            <w:noWrap/>
            <w:hideMark/>
          </w:tcPr>
          <w:p w14:paraId="5434761A"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Calibri" w:hAnsi="Arial" w:cs="Arial"/>
                <w:b/>
                <w:color w:val="002060"/>
                <w:sz w:val="20"/>
                <w:szCs w:val="20"/>
              </w:rPr>
              <w:lastRenderedPageBreak/>
              <w:t>SOCIETA' C5  FERMO</w:t>
            </w:r>
          </w:p>
        </w:tc>
        <w:tc>
          <w:tcPr>
            <w:tcW w:w="3119" w:type="dxa"/>
            <w:noWrap/>
            <w:hideMark/>
          </w:tcPr>
          <w:p w14:paraId="7BA3B5B5"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Calibri" w:hAnsi="Arial" w:cs="Arial"/>
                <w:b/>
                <w:color w:val="002060"/>
                <w:sz w:val="20"/>
                <w:szCs w:val="20"/>
              </w:rPr>
              <w:t>DIRIGENTE  RESPONSABILE</w:t>
            </w:r>
          </w:p>
        </w:tc>
        <w:tc>
          <w:tcPr>
            <w:tcW w:w="3113" w:type="dxa"/>
            <w:noWrap/>
            <w:hideMark/>
          </w:tcPr>
          <w:p w14:paraId="527EE108"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Calibri" w:hAnsi="Arial" w:cs="Arial"/>
                <w:b/>
                <w:color w:val="002060"/>
                <w:sz w:val="20"/>
                <w:szCs w:val="20"/>
              </w:rPr>
              <w:t>TECNICO RESPONSABILE</w:t>
            </w:r>
          </w:p>
        </w:tc>
      </w:tr>
      <w:tr w:rsidR="00197F67" w:rsidRPr="00EF6EFC" w14:paraId="4DF266BA" w14:textId="77777777" w:rsidTr="00FE4D12">
        <w:trPr>
          <w:trHeight w:val="254"/>
        </w:trPr>
        <w:tc>
          <w:tcPr>
            <w:tcW w:w="3397" w:type="dxa"/>
            <w:noWrap/>
            <w:hideMark/>
          </w:tcPr>
          <w:p w14:paraId="55997820"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NUOVA JUVENTINA F.F.C.</w:t>
            </w:r>
          </w:p>
        </w:tc>
        <w:tc>
          <w:tcPr>
            <w:tcW w:w="3119" w:type="dxa"/>
            <w:noWrap/>
            <w:hideMark/>
          </w:tcPr>
          <w:p w14:paraId="7BA25896"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GAUDENZI PAOLO</w:t>
            </w:r>
          </w:p>
        </w:tc>
        <w:tc>
          <w:tcPr>
            <w:tcW w:w="3113" w:type="dxa"/>
            <w:noWrap/>
            <w:hideMark/>
          </w:tcPr>
          <w:p w14:paraId="1E2D6117"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VERRUCCI JORIS</w:t>
            </w:r>
          </w:p>
        </w:tc>
      </w:tr>
    </w:tbl>
    <w:p w14:paraId="675BD053" w14:textId="77777777" w:rsidR="00197F67" w:rsidRPr="00EF6EFC" w:rsidRDefault="00197F67" w:rsidP="00197F67">
      <w:pPr>
        <w:rPr>
          <w:rFonts w:ascii="Arial" w:hAnsi="Arial" w:cs="Arial"/>
          <w:b/>
          <w:bCs/>
          <w:iCs/>
          <w:color w:val="002060"/>
        </w:rPr>
      </w:pPr>
    </w:p>
    <w:tbl>
      <w:tblPr>
        <w:tblStyle w:val="Grigliatabella"/>
        <w:tblW w:w="9629" w:type="dxa"/>
        <w:tblLook w:val="04A0" w:firstRow="1" w:lastRow="0" w:firstColumn="1" w:lastColumn="0" w:noHBand="0" w:noVBand="1"/>
      </w:tblPr>
      <w:tblGrid>
        <w:gridCol w:w="3397"/>
        <w:gridCol w:w="3119"/>
        <w:gridCol w:w="3113"/>
      </w:tblGrid>
      <w:tr w:rsidR="00197F67" w:rsidRPr="00EF6EFC" w14:paraId="7DE17754" w14:textId="77777777" w:rsidTr="00FE4D12">
        <w:trPr>
          <w:trHeight w:val="339"/>
        </w:trPr>
        <w:tc>
          <w:tcPr>
            <w:tcW w:w="3397" w:type="dxa"/>
            <w:noWrap/>
            <w:hideMark/>
          </w:tcPr>
          <w:p w14:paraId="4853E96D"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Calibri" w:hAnsi="Arial" w:cs="Arial"/>
                <w:b/>
                <w:color w:val="002060"/>
                <w:sz w:val="20"/>
                <w:szCs w:val="20"/>
              </w:rPr>
              <w:t>SOCIETA' C5  MACERATA</w:t>
            </w:r>
          </w:p>
        </w:tc>
        <w:tc>
          <w:tcPr>
            <w:tcW w:w="3119" w:type="dxa"/>
            <w:noWrap/>
            <w:hideMark/>
          </w:tcPr>
          <w:p w14:paraId="562EDC4E"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Calibri" w:hAnsi="Arial" w:cs="Arial"/>
                <w:b/>
                <w:color w:val="002060"/>
                <w:sz w:val="20"/>
                <w:szCs w:val="20"/>
              </w:rPr>
              <w:t>DIRIGENTE  RESPONSABILE</w:t>
            </w:r>
          </w:p>
        </w:tc>
        <w:tc>
          <w:tcPr>
            <w:tcW w:w="3113" w:type="dxa"/>
            <w:noWrap/>
            <w:hideMark/>
          </w:tcPr>
          <w:p w14:paraId="5EC670C7"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Calibri" w:hAnsi="Arial" w:cs="Arial"/>
                <w:b/>
                <w:color w:val="002060"/>
                <w:sz w:val="20"/>
                <w:szCs w:val="20"/>
              </w:rPr>
              <w:t>TECNICO RESPONSABILE</w:t>
            </w:r>
          </w:p>
        </w:tc>
      </w:tr>
      <w:tr w:rsidR="00197F67" w:rsidRPr="00EF6EFC" w14:paraId="2AFA014B" w14:textId="77777777" w:rsidTr="00FE4D12">
        <w:trPr>
          <w:trHeight w:val="254"/>
        </w:trPr>
        <w:tc>
          <w:tcPr>
            <w:tcW w:w="3397" w:type="dxa"/>
            <w:noWrap/>
            <w:hideMark/>
          </w:tcPr>
          <w:p w14:paraId="4DABC714"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CUS  MACERATA</w:t>
            </w:r>
          </w:p>
        </w:tc>
        <w:tc>
          <w:tcPr>
            <w:tcW w:w="3119" w:type="dxa"/>
            <w:noWrap/>
            <w:hideMark/>
          </w:tcPr>
          <w:p w14:paraId="520123F4"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MASCITTI TOMMASO</w:t>
            </w:r>
          </w:p>
        </w:tc>
        <w:tc>
          <w:tcPr>
            <w:tcW w:w="3113" w:type="dxa"/>
            <w:noWrap/>
            <w:hideMark/>
          </w:tcPr>
          <w:p w14:paraId="10CD31BE"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ZAMPOLINI MICHELE</w:t>
            </w:r>
          </w:p>
        </w:tc>
      </w:tr>
      <w:tr w:rsidR="00197F67" w:rsidRPr="00EF6EFC" w14:paraId="6B22FE92" w14:textId="77777777" w:rsidTr="00FE4D12">
        <w:trPr>
          <w:trHeight w:val="254"/>
        </w:trPr>
        <w:tc>
          <w:tcPr>
            <w:tcW w:w="3397" w:type="dxa"/>
            <w:noWrap/>
            <w:hideMark/>
          </w:tcPr>
          <w:p w14:paraId="541067B9"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RECANATI C5.</w:t>
            </w:r>
          </w:p>
        </w:tc>
        <w:tc>
          <w:tcPr>
            <w:tcW w:w="3119" w:type="dxa"/>
            <w:noWrap/>
            <w:hideMark/>
          </w:tcPr>
          <w:p w14:paraId="1467F701"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MARINELLI PAOLO</w:t>
            </w:r>
          </w:p>
        </w:tc>
        <w:tc>
          <w:tcPr>
            <w:tcW w:w="3113" w:type="dxa"/>
            <w:noWrap/>
            <w:hideMark/>
          </w:tcPr>
          <w:p w14:paraId="737BB02F"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GURINI FEDERICO</w:t>
            </w:r>
          </w:p>
        </w:tc>
      </w:tr>
      <w:tr w:rsidR="00197F67" w:rsidRPr="00EF6EFC" w14:paraId="7494C2FD" w14:textId="77777777" w:rsidTr="00FE4D12">
        <w:trPr>
          <w:trHeight w:val="254"/>
        </w:trPr>
        <w:tc>
          <w:tcPr>
            <w:tcW w:w="3397" w:type="dxa"/>
            <w:noWrap/>
          </w:tcPr>
          <w:p w14:paraId="388D1EDA"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BORGOROSSO TOLENTINO</w:t>
            </w:r>
          </w:p>
        </w:tc>
        <w:tc>
          <w:tcPr>
            <w:tcW w:w="3119" w:type="dxa"/>
            <w:noWrap/>
          </w:tcPr>
          <w:p w14:paraId="18E555C2"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BORRI MICHELE</w:t>
            </w:r>
          </w:p>
        </w:tc>
        <w:tc>
          <w:tcPr>
            <w:tcW w:w="3113" w:type="dxa"/>
            <w:noWrap/>
          </w:tcPr>
          <w:p w14:paraId="3117AEAC"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GRILLO STEFANO</w:t>
            </w:r>
          </w:p>
        </w:tc>
      </w:tr>
      <w:tr w:rsidR="00197F67" w:rsidRPr="00EF6EFC" w14:paraId="3DD9A042" w14:textId="77777777" w:rsidTr="00FE4D12">
        <w:trPr>
          <w:trHeight w:val="254"/>
        </w:trPr>
        <w:tc>
          <w:tcPr>
            <w:tcW w:w="3397" w:type="dxa"/>
            <w:noWrap/>
          </w:tcPr>
          <w:p w14:paraId="0A096132"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CANTINE RIUNITE TOLENTINO</w:t>
            </w:r>
          </w:p>
        </w:tc>
        <w:tc>
          <w:tcPr>
            <w:tcW w:w="3119" w:type="dxa"/>
            <w:noWrap/>
          </w:tcPr>
          <w:p w14:paraId="24E26341"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SALVATORI MARCO</w:t>
            </w:r>
          </w:p>
        </w:tc>
        <w:tc>
          <w:tcPr>
            <w:tcW w:w="3113" w:type="dxa"/>
            <w:noWrap/>
          </w:tcPr>
          <w:p w14:paraId="1C066EE9"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PERA' ROBERTO</w:t>
            </w:r>
          </w:p>
        </w:tc>
      </w:tr>
      <w:tr w:rsidR="00197F67" w:rsidRPr="00EF6EFC" w14:paraId="56B6FEEF" w14:textId="77777777" w:rsidTr="00FE4D12">
        <w:trPr>
          <w:trHeight w:val="254"/>
        </w:trPr>
        <w:tc>
          <w:tcPr>
            <w:tcW w:w="3397" w:type="dxa"/>
            <w:noWrap/>
          </w:tcPr>
          <w:p w14:paraId="60E5E5FB"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FIGHT BULLS CORRIDONIA</w:t>
            </w:r>
          </w:p>
        </w:tc>
        <w:tc>
          <w:tcPr>
            <w:tcW w:w="3119" w:type="dxa"/>
            <w:noWrap/>
          </w:tcPr>
          <w:p w14:paraId="6EB4BE80"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BASSO MATTEO</w:t>
            </w:r>
          </w:p>
        </w:tc>
        <w:tc>
          <w:tcPr>
            <w:tcW w:w="3113" w:type="dxa"/>
            <w:noWrap/>
          </w:tcPr>
          <w:p w14:paraId="26FD190E"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PUGLIESE ANDREA</w:t>
            </w:r>
          </w:p>
        </w:tc>
      </w:tr>
      <w:tr w:rsidR="00197F67" w:rsidRPr="00EF6EFC" w14:paraId="20AD2DE9" w14:textId="77777777" w:rsidTr="00FE4D12">
        <w:trPr>
          <w:trHeight w:val="254"/>
        </w:trPr>
        <w:tc>
          <w:tcPr>
            <w:tcW w:w="3397" w:type="dxa"/>
            <w:noWrap/>
          </w:tcPr>
          <w:p w14:paraId="455EF04A"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GROTTACCIA</w:t>
            </w:r>
          </w:p>
        </w:tc>
        <w:tc>
          <w:tcPr>
            <w:tcW w:w="3119" w:type="dxa"/>
            <w:noWrap/>
          </w:tcPr>
          <w:p w14:paraId="66351C13"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CIMINI TIZIANO</w:t>
            </w:r>
          </w:p>
        </w:tc>
        <w:tc>
          <w:tcPr>
            <w:tcW w:w="3113" w:type="dxa"/>
            <w:noWrap/>
          </w:tcPr>
          <w:p w14:paraId="1E82F2E6"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DEL BIANCO MORENO</w:t>
            </w:r>
          </w:p>
        </w:tc>
      </w:tr>
      <w:tr w:rsidR="00197F67" w:rsidRPr="00EF6EFC" w14:paraId="6EB000BC" w14:textId="77777777" w:rsidTr="00FE4D12">
        <w:trPr>
          <w:trHeight w:val="254"/>
        </w:trPr>
        <w:tc>
          <w:tcPr>
            <w:tcW w:w="3397" w:type="dxa"/>
            <w:noWrap/>
          </w:tcPr>
          <w:p w14:paraId="2EC6FAA5"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ACLI AUDAX  MONTECOSARO</w:t>
            </w:r>
          </w:p>
        </w:tc>
        <w:tc>
          <w:tcPr>
            <w:tcW w:w="3119" w:type="dxa"/>
            <w:noWrap/>
          </w:tcPr>
          <w:p w14:paraId="228A4BDB"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MORETTI MASSIMILIANO</w:t>
            </w:r>
          </w:p>
        </w:tc>
        <w:tc>
          <w:tcPr>
            <w:tcW w:w="3113" w:type="dxa"/>
            <w:noWrap/>
          </w:tcPr>
          <w:p w14:paraId="2E8CE814"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RAPAGNANI MATTIA</w:t>
            </w:r>
          </w:p>
        </w:tc>
      </w:tr>
    </w:tbl>
    <w:p w14:paraId="71191259" w14:textId="77777777" w:rsidR="00197F67" w:rsidRPr="00EF6EFC" w:rsidRDefault="00197F67" w:rsidP="00197F67">
      <w:pPr>
        <w:rPr>
          <w:rFonts w:ascii="Arial" w:hAnsi="Arial" w:cs="Arial"/>
          <w:b/>
          <w:bCs/>
          <w:iCs/>
          <w:color w:val="002060"/>
        </w:rPr>
      </w:pPr>
    </w:p>
    <w:tbl>
      <w:tblPr>
        <w:tblStyle w:val="Grigliatabella"/>
        <w:tblW w:w="9627" w:type="dxa"/>
        <w:tblInd w:w="-5" w:type="dxa"/>
        <w:tblLook w:val="04A0" w:firstRow="1" w:lastRow="0" w:firstColumn="1" w:lastColumn="0" w:noHBand="0" w:noVBand="1"/>
      </w:tblPr>
      <w:tblGrid>
        <w:gridCol w:w="3402"/>
        <w:gridCol w:w="3087"/>
        <w:gridCol w:w="3138"/>
      </w:tblGrid>
      <w:tr w:rsidR="00197F67" w:rsidRPr="00EF6EFC" w14:paraId="526291B7" w14:textId="77777777" w:rsidTr="00FE4D12">
        <w:trPr>
          <w:trHeight w:val="339"/>
        </w:trPr>
        <w:tc>
          <w:tcPr>
            <w:tcW w:w="3402" w:type="dxa"/>
            <w:noWrap/>
            <w:hideMark/>
          </w:tcPr>
          <w:p w14:paraId="69E1C974" w14:textId="77777777" w:rsidR="00197F67" w:rsidRPr="00EF6EFC" w:rsidRDefault="00197F67" w:rsidP="00FE4D12">
            <w:pPr>
              <w:jc w:val="center"/>
              <w:rPr>
                <w:rFonts w:ascii="Arial" w:eastAsia="Calibri" w:hAnsi="Arial" w:cs="Arial"/>
                <w:b/>
                <w:color w:val="002060"/>
                <w:sz w:val="20"/>
                <w:szCs w:val="20"/>
              </w:rPr>
            </w:pPr>
            <w:r w:rsidRPr="00EF6EFC">
              <w:rPr>
                <w:rFonts w:ascii="Arial" w:hAnsi="Arial" w:cs="Arial"/>
                <w:color w:val="002060"/>
                <w:sz w:val="20"/>
                <w:szCs w:val="20"/>
              </w:rPr>
              <w:t xml:space="preserve"> </w:t>
            </w:r>
            <w:r w:rsidRPr="00EF6EFC">
              <w:rPr>
                <w:rFonts w:ascii="Arial" w:eastAsia="Calibri" w:hAnsi="Arial" w:cs="Arial"/>
                <w:b/>
                <w:color w:val="002060"/>
                <w:sz w:val="20"/>
                <w:szCs w:val="20"/>
              </w:rPr>
              <w:t>SOCIETA' C5  PESARO</w:t>
            </w:r>
          </w:p>
        </w:tc>
        <w:tc>
          <w:tcPr>
            <w:tcW w:w="3087" w:type="dxa"/>
            <w:noWrap/>
            <w:hideMark/>
          </w:tcPr>
          <w:p w14:paraId="15FA615A"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Calibri" w:hAnsi="Arial" w:cs="Arial"/>
                <w:b/>
                <w:color w:val="002060"/>
                <w:sz w:val="20"/>
                <w:szCs w:val="20"/>
              </w:rPr>
              <w:t>DIRIGENTE  RESPONSABILE</w:t>
            </w:r>
          </w:p>
        </w:tc>
        <w:tc>
          <w:tcPr>
            <w:tcW w:w="3138" w:type="dxa"/>
            <w:noWrap/>
            <w:hideMark/>
          </w:tcPr>
          <w:p w14:paraId="417576FD"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Calibri" w:hAnsi="Arial" w:cs="Arial"/>
                <w:b/>
                <w:color w:val="002060"/>
                <w:sz w:val="20"/>
                <w:szCs w:val="20"/>
              </w:rPr>
              <w:t>TECNICO RESPONSABILE</w:t>
            </w:r>
          </w:p>
        </w:tc>
      </w:tr>
      <w:tr w:rsidR="00197F67" w:rsidRPr="00EF6EFC" w14:paraId="1F7A937C" w14:textId="77777777" w:rsidTr="00FE4D12">
        <w:trPr>
          <w:trHeight w:val="254"/>
        </w:trPr>
        <w:tc>
          <w:tcPr>
            <w:tcW w:w="3402" w:type="dxa"/>
            <w:noWrap/>
            <w:hideMark/>
          </w:tcPr>
          <w:p w14:paraId="2A7CF019"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ITALSERVICE  PESARO</w:t>
            </w:r>
          </w:p>
        </w:tc>
        <w:tc>
          <w:tcPr>
            <w:tcW w:w="3087" w:type="dxa"/>
            <w:noWrap/>
            <w:hideMark/>
          </w:tcPr>
          <w:p w14:paraId="1613C806"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ORTOLANI DANIELE</w:t>
            </w:r>
          </w:p>
        </w:tc>
        <w:tc>
          <w:tcPr>
            <w:tcW w:w="3138" w:type="dxa"/>
            <w:noWrap/>
            <w:hideMark/>
          </w:tcPr>
          <w:p w14:paraId="0FED58F6"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PIANOSI FABRIZIO</w:t>
            </w:r>
          </w:p>
        </w:tc>
      </w:tr>
      <w:tr w:rsidR="00197F67" w:rsidRPr="00EF6EFC" w14:paraId="14A46572" w14:textId="77777777" w:rsidTr="00FE4D12">
        <w:trPr>
          <w:trHeight w:val="254"/>
        </w:trPr>
        <w:tc>
          <w:tcPr>
            <w:tcW w:w="3402" w:type="dxa"/>
            <w:noWrap/>
            <w:hideMark/>
          </w:tcPr>
          <w:p w14:paraId="3C78C5C7" w14:textId="4E568203"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AMICI CENTROSOCIO SP. MONDOLFO</w:t>
            </w:r>
          </w:p>
        </w:tc>
        <w:tc>
          <w:tcPr>
            <w:tcW w:w="3087" w:type="dxa"/>
            <w:noWrap/>
            <w:hideMark/>
          </w:tcPr>
          <w:p w14:paraId="004832F2"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CINGOLANI MATTEO</w:t>
            </w:r>
          </w:p>
        </w:tc>
        <w:tc>
          <w:tcPr>
            <w:tcW w:w="3138" w:type="dxa"/>
            <w:noWrap/>
            <w:hideMark/>
          </w:tcPr>
          <w:p w14:paraId="6CD7249C"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DI TOMMASO GIOVANNI</w:t>
            </w:r>
          </w:p>
        </w:tc>
      </w:tr>
      <w:tr w:rsidR="00197F67" w:rsidRPr="00EF6EFC" w14:paraId="58B919B2" w14:textId="77777777" w:rsidTr="00FE4D12">
        <w:trPr>
          <w:trHeight w:val="254"/>
        </w:trPr>
        <w:tc>
          <w:tcPr>
            <w:tcW w:w="3402" w:type="dxa"/>
            <w:noWrap/>
            <w:hideMark/>
          </w:tcPr>
          <w:p w14:paraId="01D47027"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TAVERNELLE</w:t>
            </w:r>
          </w:p>
        </w:tc>
        <w:tc>
          <w:tcPr>
            <w:tcW w:w="3087" w:type="dxa"/>
            <w:noWrap/>
            <w:hideMark/>
          </w:tcPr>
          <w:p w14:paraId="4DDF4250"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SAMBUCHI GIANNI</w:t>
            </w:r>
          </w:p>
        </w:tc>
        <w:tc>
          <w:tcPr>
            <w:tcW w:w="3138" w:type="dxa"/>
            <w:noWrap/>
            <w:hideMark/>
          </w:tcPr>
          <w:p w14:paraId="08FFCF1C"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CONTI FILIPPO</w:t>
            </w:r>
          </w:p>
        </w:tc>
      </w:tr>
      <w:tr w:rsidR="00197F67" w:rsidRPr="00EF6EFC" w14:paraId="5CE7FF63" w14:textId="77777777" w:rsidTr="00FE4D12">
        <w:trPr>
          <w:trHeight w:val="254"/>
        </w:trPr>
        <w:tc>
          <w:tcPr>
            <w:tcW w:w="3402" w:type="dxa"/>
            <w:noWrap/>
            <w:hideMark/>
          </w:tcPr>
          <w:p w14:paraId="501BA82A"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ETA BETA   FANO</w:t>
            </w:r>
          </w:p>
        </w:tc>
        <w:tc>
          <w:tcPr>
            <w:tcW w:w="3087" w:type="dxa"/>
            <w:noWrap/>
            <w:hideMark/>
          </w:tcPr>
          <w:p w14:paraId="500F3FAE"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MARINONI PIETRO</w:t>
            </w:r>
          </w:p>
        </w:tc>
        <w:tc>
          <w:tcPr>
            <w:tcW w:w="3138" w:type="dxa"/>
            <w:noWrap/>
            <w:hideMark/>
          </w:tcPr>
          <w:p w14:paraId="740AC9AE" w14:textId="77777777" w:rsidR="00197F67" w:rsidRPr="00EF6EFC" w:rsidRDefault="00197F67" w:rsidP="00FE4D12">
            <w:pPr>
              <w:tabs>
                <w:tab w:val="left" w:pos="3675"/>
              </w:tabs>
              <w:rPr>
                <w:rFonts w:ascii="Arial" w:eastAsia="Calibri" w:hAnsi="Arial" w:cs="Arial"/>
                <w:color w:val="002060"/>
                <w:sz w:val="20"/>
                <w:szCs w:val="20"/>
              </w:rPr>
            </w:pPr>
            <w:r w:rsidRPr="00EF6EFC">
              <w:rPr>
                <w:rFonts w:ascii="Arial" w:eastAsia="Calibri" w:hAnsi="Arial" w:cs="Arial"/>
                <w:color w:val="002060"/>
                <w:sz w:val="20"/>
                <w:szCs w:val="20"/>
              </w:rPr>
              <w:t>IACUCCI DAMIANO</w:t>
            </w:r>
          </w:p>
        </w:tc>
      </w:tr>
      <w:tr w:rsidR="00197F67" w:rsidRPr="00EF6EFC" w14:paraId="6B563631" w14:textId="77777777" w:rsidTr="00FE4D12">
        <w:trPr>
          <w:trHeight w:val="254"/>
        </w:trPr>
        <w:tc>
          <w:tcPr>
            <w:tcW w:w="3402" w:type="dxa"/>
            <w:noWrap/>
            <w:hideMark/>
          </w:tcPr>
          <w:p w14:paraId="4B3D5773"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FFJ  FOSSOMBRONE</w:t>
            </w:r>
          </w:p>
        </w:tc>
        <w:tc>
          <w:tcPr>
            <w:tcW w:w="3087" w:type="dxa"/>
            <w:noWrap/>
            <w:hideMark/>
          </w:tcPr>
          <w:p w14:paraId="0B50B27E"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GRILLI GIODY</w:t>
            </w:r>
          </w:p>
        </w:tc>
        <w:tc>
          <w:tcPr>
            <w:tcW w:w="3138" w:type="dxa"/>
            <w:noWrap/>
            <w:hideMark/>
          </w:tcPr>
          <w:p w14:paraId="31DC4BD7"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w:t>
            </w:r>
          </w:p>
        </w:tc>
      </w:tr>
      <w:tr w:rsidR="00197F67" w:rsidRPr="00EF6EFC" w14:paraId="7397D56D" w14:textId="77777777" w:rsidTr="00FE4D12">
        <w:trPr>
          <w:trHeight w:val="254"/>
        </w:trPr>
        <w:tc>
          <w:tcPr>
            <w:tcW w:w="3402" w:type="dxa"/>
            <w:noWrap/>
            <w:hideMark/>
          </w:tcPr>
          <w:p w14:paraId="6569F3C1"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BULDOG  LUCREZIA</w:t>
            </w:r>
          </w:p>
        </w:tc>
        <w:tc>
          <w:tcPr>
            <w:tcW w:w="3087" w:type="dxa"/>
            <w:noWrap/>
            <w:hideMark/>
          </w:tcPr>
          <w:p w14:paraId="2CB919FE"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LOTITO CESARE</w:t>
            </w:r>
          </w:p>
        </w:tc>
        <w:tc>
          <w:tcPr>
            <w:tcW w:w="3138" w:type="dxa"/>
            <w:noWrap/>
            <w:hideMark/>
          </w:tcPr>
          <w:p w14:paraId="5426E7CF"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ZENOBI FILIPPO</w:t>
            </w:r>
          </w:p>
        </w:tc>
      </w:tr>
      <w:tr w:rsidR="00197F67" w:rsidRPr="00EF6EFC" w14:paraId="13D6FABC" w14:textId="77777777" w:rsidTr="00FE4D12">
        <w:trPr>
          <w:trHeight w:val="254"/>
        </w:trPr>
        <w:tc>
          <w:tcPr>
            <w:tcW w:w="3402" w:type="dxa"/>
            <w:noWrap/>
            <w:hideMark/>
          </w:tcPr>
          <w:p w14:paraId="22E39FA6"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CAGLI POLISPORT. ASSOCIATI</w:t>
            </w:r>
          </w:p>
        </w:tc>
        <w:tc>
          <w:tcPr>
            <w:tcW w:w="3087" w:type="dxa"/>
            <w:noWrap/>
            <w:hideMark/>
          </w:tcPr>
          <w:p w14:paraId="11707042"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FAGGIANI FABIO</w:t>
            </w:r>
          </w:p>
        </w:tc>
        <w:tc>
          <w:tcPr>
            <w:tcW w:w="3138" w:type="dxa"/>
            <w:noWrap/>
            <w:hideMark/>
          </w:tcPr>
          <w:p w14:paraId="218F5C5C"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LAZZARI MARCO</w:t>
            </w:r>
          </w:p>
        </w:tc>
      </w:tr>
      <w:tr w:rsidR="00197F67" w:rsidRPr="00EF6EFC" w14:paraId="13C5364C" w14:textId="77777777" w:rsidTr="00FE4D12">
        <w:trPr>
          <w:trHeight w:val="254"/>
        </w:trPr>
        <w:tc>
          <w:tcPr>
            <w:tcW w:w="3402" w:type="dxa"/>
            <w:noWrap/>
            <w:hideMark/>
          </w:tcPr>
          <w:p w14:paraId="395DB273"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SPECIAL ONE SPORTING CLUB</w:t>
            </w:r>
          </w:p>
        </w:tc>
        <w:tc>
          <w:tcPr>
            <w:tcW w:w="3087" w:type="dxa"/>
            <w:noWrap/>
            <w:hideMark/>
          </w:tcPr>
          <w:p w14:paraId="5A93A970"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ZAFFINI PIETRO</w:t>
            </w:r>
          </w:p>
        </w:tc>
        <w:tc>
          <w:tcPr>
            <w:tcW w:w="3138" w:type="dxa"/>
            <w:noWrap/>
            <w:hideMark/>
          </w:tcPr>
          <w:p w14:paraId="6DD80859"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MONTI FILIPPO</w:t>
            </w:r>
          </w:p>
        </w:tc>
      </w:tr>
    </w:tbl>
    <w:p w14:paraId="0FC0ADBF" w14:textId="77777777" w:rsidR="00197F67" w:rsidRPr="00EF6EFC" w:rsidRDefault="00197F67" w:rsidP="00197F67">
      <w:pPr>
        <w:rPr>
          <w:rFonts w:ascii="Arial" w:hAnsi="Arial" w:cs="Arial"/>
          <w:color w:val="002060"/>
        </w:rPr>
      </w:pPr>
    </w:p>
    <w:p w14:paraId="52883E1C" w14:textId="4FC39A54" w:rsidR="00C953D1" w:rsidRDefault="00C953D1" w:rsidP="009D0C38">
      <w:pPr>
        <w:pStyle w:val="LndNormale1"/>
        <w:rPr>
          <w:color w:val="002060"/>
          <w:szCs w:val="22"/>
        </w:rPr>
      </w:pPr>
    </w:p>
    <w:p w14:paraId="28F35218" w14:textId="25EFCB24" w:rsidR="00C953D1" w:rsidRDefault="00C953D1" w:rsidP="00C953D1">
      <w:pPr>
        <w:pStyle w:val="LndNormale1"/>
        <w:jc w:val="left"/>
        <w:rPr>
          <w:b/>
          <w:color w:val="002060"/>
          <w:sz w:val="28"/>
          <w:szCs w:val="28"/>
        </w:rPr>
      </w:pPr>
      <w:r>
        <w:rPr>
          <w:b/>
          <w:color w:val="002060"/>
          <w:sz w:val="28"/>
          <w:szCs w:val="28"/>
        </w:rPr>
        <w:t>TORNEO UNDER 13 FUTSAL ELITE 2022</w:t>
      </w:r>
    </w:p>
    <w:p w14:paraId="19A1342B" w14:textId="77777777" w:rsidR="00C953D1" w:rsidRDefault="00C953D1" w:rsidP="00C953D1">
      <w:pPr>
        <w:pStyle w:val="LndNormale1"/>
        <w:rPr>
          <w:color w:val="002060"/>
          <w:szCs w:val="22"/>
        </w:rPr>
      </w:pPr>
    </w:p>
    <w:p w14:paraId="585B1A1B" w14:textId="1EF27264" w:rsidR="00C953D1" w:rsidRDefault="00C953D1" w:rsidP="00C953D1">
      <w:pPr>
        <w:pStyle w:val="LndNormale1"/>
        <w:rPr>
          <w:color w:val="002060"/>
          <w:szCs w:val="22"/>
        </w:rPr>
      </w:pPr>
      <w:r>
        <w:rPr>
          <w:color w:val="002060"/>
          <w:szCs w:val="22"/>
        </w:rPr>
        <w:t xml:space="preserve">In allegato si pubblica il Comunicato Ufficiale n° 114 emesso dalla FIGC – SGS in data 18/02/2022 relativo al </w:t>
      </w:r>
      <w:r w:rsidRPr="00C953D1">
        <w:rPr>
          <w:b/>
          <w:bCs/>
          <w:color w:val="002060"/>
          <w:szCs w:val="22"/>
        </w:rPr>
        <w:t>Torneo Under 13 Futsal Elite 2022</w:t>
      </w:r>
      <w:r>
        <w:rPr>
          <w:color w:val="002060"/>
          <w:szCs w:val="22"/>
        </w:rPr>
        <w:t>, Attività Nazionale Giovanile di Calcio a Cinque Under 13.</w:t>
      </w:r>
    </w:p>
    <w:p w14:paraId="1E046069" w14:textId="77777777" w:rsidR="00C953D1" w:rsidRDefault="00C953D1" w:rsidP="009D0C38">
      <w:pPr>
        <w:pStyle w:val="LndNormale1"/>
        <w:rPr>
          <w:color w:val="002060"/>
          <w:szCs w:val="22"/>
        </w:rPr>
      </w:pPr>
    </w:p>
    <w:p w14:paraId="00811069" w14:textId="725F32E2" w:rsidR="009C2032" w:rsidRPr="00CB7D2D" w:rsidRDefault="009C2032"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18BE2AB0" w14:textId="53503DAE" w:rsidR="00EB7681" w:rsidRDefault="00EB7681" w:rsidP="00EB7681">
      <w:pPr>
        <w:pStyle w:val="breakline"/>
        <w:rPr>
          <w:rFonts w:eastAsiaTheme="minorEastAsia"/>
          <w:color w:val="002060"/>
        </w:rPr>
      </w:pPr>
    </w:p>
    <w:p w14:paraId="33C7A91A" w14:textId="77777777" w:rsidR="008851E8" w:rsidRPr="00E4037E" w:rsidRDefault="008851E8" w:rsidP="008851E8">
      <w:pPr>
        <w:pStyle w:val="breakline"/>
        <w:rPr>
          <w:rFonts w:eastAsiaTheme="minorEastAsia"/>
          <w:color w:val="002060"/>
        </w:rPr>
      </w:pPr>
    </w:p>
    <w:p w14:paraId="0DAF141A" w14:textId="77777777" w:rsidR="008851E8" w:rsidRPr="00E4037E" w:rsidRDefault="008851E8" w:rsidP="008851E8">
      <w:pPr>
        <w:pStyle w:val="breakline"/>
        <w:rPr>
          <w:color w:val="002060"/>
        </w:rPr>
      </w:pPr>
    </w:p>
    <w:p w14:paraId="10A2F221" w14:textId="77777777" w:rsidR="008851E8" w:rsidRPr="00E4037E" w:rsidRDefault="008851E8" w:rsidP="008851E8">
      <w:pPr>
        <w:pStyle w:val="titolocampionato0"/>
        <w:shd w:val="clear" w:color="auto" w:fill="CCCCCC"/>
        <w:spacing w:before="80" w:after="40"/>
        <w:rPr>
          <w:color w:val="002060"/>
        </w:rPr>
      </w:pPr>
      <w:r w:rsidRPr="00E4037E">
        <w:rPr>
          <w:color w:val="002060"/>
        </w:rPr>
        <w:t>CALCIO A CINQUE SERIE C1</w:t>
      </w:r>
    </w:p>
    <w:p w14:paraId="562F96CE" w14:textId="77777777" w:rsidR="008851E8" w:rsidRPr="00E4037E" w:rsidRDefault="008851E8" w:rsidP="008851E8">
      <w:pPr>
        <w:pStyle w:val="breakline"/>
        <w:rPr>
          <w:color w:val="002060"/>
        </w:rPr>
      </w:pPr>
    </w:p>
    <w:p w14:paraId="7AB94D3A" w14:textId="77777777" w:rsidR="008851E8" w:rsidRPr="00E4037E" w:rsidRDefault="008851E8" w:rsidP="008851E8">
      <w:pPr>
        <w:pStyle w:val="titoloprinc0"/>
        <w:rPr>
          <w:color w:val="002060"/>
        </w:rPr>
      </w:pPr>
      <w:r w:rsidRPr="00E4037E">
        <w:rPr>
          <w:color w:val="002060"/>
        </w:rPr>
        <w:t>RISULTATI</w:t>
      </w:r>
    </w:p>
    <w:p w14:paraId="31D49598" w14:textId="77777777" w:rsidR="008851E8" w:rsidRPr="00E4037E" w:rsidRDefault="008851E8" w:rsidP="008851E8">
      <w:pPr>
        <w:pStyle w:val="breakline"/>
        <w:rPr>
          <w:color w:val="002060"/>
        </w:rPr>
      </w:pPr>
    </w:p>
    <w:p w14:paraId="437BB4DF" w14:textId="77777777" w:rsidR="008851E8" w:rsidRPr="00E4037E" w:rsidRDefault="008851E8" w:rsidP="008851E8">
      <w:pPr>
        <w:pStyle w:val="sottotitolocampionato10"/>
        <w:rPr>
          <w:color w:val="002060"/>
        </w:rPr>
      </w:pPr>
      <w:r w:rsidRPr="00E4037E">
        <w:rPr>
          <w:color w:val="002060"/>
        </w:rPr>
        <w:t>RISULTATI UFFICIALI GARE DEL 18/02/2022</w:t>
      </w:r>
    </w:p>
    <w:p w14:paraId="7BD6A1E1" w14:textId="77777777" w:rsidR="008851E8" w:rsidRPr="008851E8" w:rsidRDefault="008851E8" w:rsidP="008851E8">
      <w:pPr>
        <w:pStyle w:val="sottotitolocampionato20"/>
        <w:spacing w:before="0" w:beforeAutospacing="0" w:after="0" w:afterAutospacing="0"/>
        <w:rPr>
          <w:rFonts w:ascii="Arial" w:hAnsi="Arial" w:cs="Arial"/>
          <w:color w:val="002060"/>
          <w:sz w:val="20"/>
          <w:szCs w:val="20"/>
        </w:rPr>
      </w:pPr>
      <w:r w:rsidRPr="008851E8">
        <w:rPr>
          <w:rFonts w:ascii="Arial" w:hAnsi="Arial" w:cs="Arial"/>
          <w:color w:val="002060"/>
          <w:sz w:val="20"/>
          <w:szCs w:val="20"/>
        </w:rPr>
        <w:t>Si trascrivono qui di seguito i risultati ufficiali delle gare disputate</w:t>
      </w:r>
    </w:p>
    <w:p w14:paraId="740D30E4" w14:textId="77777777" w:rsidR="008851E8" w:rsidRPr="00E4037E" w:rsidRDefault="008851E8" w:rsidP="008851E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851E8" w:rsidRPr="00E4037E" w14:paraId="05FEF6B4" w14:textId="77777777" w:rsidTr="00FE4D1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264094F3"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99A48" w14:textId="77777777" w:rsidR="008851E8" w:rsidRPr="00E4037E" w:rsidRDefault="008851E8" w:rsidP="00FE4D12">
                  <w:pPr>
                    <w:pStyle w:val="headertabella0"/>
                    <w:rPr>
                      <w:color w:val="002060"/>
                    </w:rPr>
                  </w:pPr>
                  <w:r w:rsidRPr="00E4037E">
                    <w:rPr>
                      <w:color w:val="002060"/>
                    </w:rPr>
                    <w:t>GIRONE A - 7 Giornata - R</w:t>
                  </w:r>
                </w:p>
              </w:tc>
            </w:tr>
            <w:tr w:rsidR="008851E8" w:rsidRPr="00E4037E" w14:paraId="72086D76"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9EEB1F" w14:textId="77777777" w:rsidR="008851E8" w:rsidRPr="00E4037E" w:rsidRDefault="008851E8" w:rsidP="00FE4D12">
                  <w:pPr>
                    <w:pStyle w:val="rowtabella0"/>
                    <w:rPr>
                      <w:color w:val="002060"/>
                    </w:rPr>
                  </w:pPr>
                  <w:r w:rsidRPr="00E4037E">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AECA9E" w14:textId="77777777" w:rsidR="008851E8" w:rsidRPr="00E4037E" w:rsidRDefault="008851E8" w:rsidP="00FE4D12">
                  <w:pPr>
                    <w:pStyle w:val="rowtabella0"/>
                    <w:rPr>
                      <w:color w:val="002060"/>
                    </w:rPr>
                  </w:pPr>
                  <w:r w:rsidRPr="00E4037E">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9FFEBD" w14:textId="77777777" w:rsidR="008851E8" w:rsidRPr="00E4037E" w:rsidRDefault="008851E8" w:rsidP="00FE4D12">
                  <w:pPr>
                    <w:pStyle w:val="rowtabella0"/>
                    <w:jc w:val="center"/>
                    <w:rPr>
                      <w:color w:val="002060"/>
                    </w:rPr>
                  </w:pPr>
                  <w:r w:rsidRPr="00E4037E">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FC95B8" w14:textId="77777777" w:rsidR="008851E8" w:rsidRPr="00E4037E" w:rsidRDefault="008851E8" w:rsidP="00FE4D12">
                  <w:pPr>
                    <w:pStyle w:val="rowtabella0"/>
                    <w:jc w:val="center"/>
                    <w:rPr>
                      <w:color w:val="002060"/>
                    </w:rPr>
                  </w:pPr>
                  <w:r w:rsidRPr="00E4037E">
                    <w:rPr>
                      <w:color w:val="002060"/>
                    </w:rPr>
                    <w:t> </w:t>
                  </w:r>
                </w:p>
              </w:tc>
            </w:tr>
            <w:tr w:rsidR="008851E8" w:rsidRPr="00E4037E" w14:paraId="5781423F"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5C3BDB" w14:textId="77777777" w:rsidR="008851E8" w:rsidRPr="00E4037E" w:rsidRDefault="008851E8" w:rsidP="00FE4D12">
                  <w:pPr>
                    <w:pStyle w:val="rowtabella0"/>
                    <w:rPr>
                      <w:color w:val="002060"/>
                    </w:rPr>
                  </w:pPr>
                  <w:r w:rsidRPr="00E4037E">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71214B" w14:textId="77777777" w:rsidR="008851E8" w:rsidRPr="00E4037E" w:rsidRDefault="008851E8" w:rsidP="00FE4D12">
                  <w:pPr>
                    <w:pStyle w:val="rowtabella0"/>
                    <w:rPr>
                      <w:color w:val="002060"/>
                    </w:rPr>
                  </w:pPr>
                  <w:r w:rsidRPr="00E4037E">
                    <w:rPr>
                      <w:color w:val="002060"/>
                    </w:rPr>
                    <w:t>- CASTELBELLINO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1700D4" w14:textId="77777777" w:rsidR="008851E8" w:rsidRPr="00E4037E" w:rsidRDefault="008851E8" w:rsidP="00FE4D12">
                  <w:pPr>
                    <w:pStyle w:val="rowtabella0"/>
                    <w:jc w:val="center"/>
                    <w:rPr>
                      <w:color w:val="002060"/>
                    </w:rPr>
                  </w:pPr>
                  <w:r w:rsidRPr="00E4037E">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87A2E6" w14:textId="77777777" w:rsidR="008851E8" w:rsidRPr="00E4037E" w:rsidRDefault="008851E8" w:rsidP="00FE4D12">
                  <w:pPr>
                    <w:pStyle w:val="rowtabella0"/>
                    <w:jc w:val="center"/>
                    <w:rPr>
                      <w:color w:val="002060"/>
                    </w:rPr>
                  </w:pPr>
                  <w:r w:rsidRPr="00E4037E">
                    <w:rPr>
                      <w:color w:val="002060"/>
                    </w:rPr>
                    <w:t> </w:t>
                  </w:r>
                </w:p>
              </w:tc>
            </w:tr>
            <w:tr w:rsidR="008851E8" w:rsidRPr="00E4037E" w14:paraId="228858D4" w14:textId="77777777" w:rsidTr="00FE4D12">
              <w:tc>
                <w:tcPr>
                  <w:tcW w:w="4700" w:type="dxa"/>
                  <w:gridSpan w:val="4"/>
                  <w:tcBorders>
                    <w:top w:val="nil"/>
                    <w:left w:val="nil"/>
                    <w:bottom w:val="nil"/>
                    <w:right w:val="nil"/>
                  </w:tcBorders>
                  <w:tcMar>
                    <w:top w:w="20" w:type="dxa"/>
                    <w:left w:w="20" w:type="dxa"/>
                    <w:bottom w:w="20" w:type="dxa"/>
                    <w:right w:w="20" w:type="dxa"/>
                  </w:tcMar>
                  <w:vAlign w:val="center"/>
                </w:tcPr>
                <w:p w14:paraId="14D74BEC" w14:textId="77777777" w:rsidR="008851E8" w:rsidRPr="00E4037E" w:rsidRDefault="008851E8" w:rsidP="00FE4D12">
                  <w:pPr>
                    <w:pStyle w:val="rowtabella0"/>
                    <w:rPr>
                      <w:color w:val="002060"/>
                    </w:rPr>
                  </w:pPr>
                </w:p>
              </w:tc>
            </w:tr>
          </w:tbl>
          <w:p w14:paraId="63C48A6A" w14:textId="77777777" w:rsidR="008851E8" w:rsidRPr="00E4037E" w:rsidRDefault="008851E8" w:rsidP="00FE4D12">
            <w:pPr>
              <w:rPr>
                <w:color w:val="002060"/>
              </w:rPr>
            </w:pPr>
          </w:p>
        </w:tc>
      </w:tr>
    </w:tbl>
    <w:p w14:paraId="214B03FA" w14:textId="77777777" w:rsidR="008851E8" w:rsidRPr="00E4037E" w:rsidRDefault="008851E8" w:rsidP="008851E8">
      <w:pPr>
        <w:pStyle w:val="breakline"/>
        <w:rPr>
          <w:rFonts w:eastAsiaTheme="minorEastAsia"/>
          <w:color w:val="002060"/>
        </w:rPr>
      </w:pPr>
    </w:p>
    <w:p w14:paraId="55E44438" w14:textId="77777777" w:rsidR="008851E8" w:rsidRPr="00E4037E" w:rsidRDefault="008851E8" w:rsidP="008851E8">
      <w:pPr>
        <w:pStyle w:val="breakline"/>
        <w:rPr>
          <w:color w:val="002060"/>
        </w:rPr>
      </w:pPr>
    </w:p>
    <w:p w14:paraId="3119ED3D" w14:textId="77777777" w:rsidR="008851E8" w:rsidRPr="00E4037E" w:rsidRDefault="008851E8" w:rsidP="008851E8">
      <w:pPr>
        <w:pStyle w:val="titoloprinc0"/>
        <w:rPr>
          <w:color w:val="002060"/>
        </w:rPr>
      </w:pPr>
      <w:r w:rsidRPr="00E4037E">
        <w:rPr>
          <w:color w:val="002060"/>
        </w:rPr>
        <w:t>GIUDICE SPORTIVO</w:t>
      </w:r>
    </w:p>
    <w:p w14:paraId="4AAF0F48" w14:textId="77777777" w:rsidR="008851E8" w:rsidRPr="00E4037E" w:rsidRDefault="008851E8" w:rsidP="008851E8">
      <w:pPr>
        <w:pStyle w:val="diffida"/>
        <w:rPr>
          <w:color w:val="002060"/>
        </w:rPr>
      </w:pPr>
      <w:r w:rsidRPr="00E4037E">
        <w:rPr>
          <w:color w:val="002060"/>
        </w:rPr>
        <w:t>Il Sostituto Giudice Sportivo Avv. Federica Sorrentino, nella seduta del 23/02/2022 ha adottato le decisioni che di seguito integralmente si riportano:</w:t>
      </w:r>
    </w:p>
    <w:p w14:paraId="38EA19FE" w14:textId="77777777" w:rsidR="008851E8" w:rsidRPr="00E4037E" w:rsidRDefault="008851E8" w:rsidP="008851E8">
      <w:pPr>
        <w:pStyle w:val="titolo10"/>
        <w:rPr>
          <w:color w:val="002060"/>
        </w:rPr>
      </w:pPr>
      <w:r w:rsidRPr="00E4037E">
        <w:rPr>
          <w:color w:val="002060"/>
        </w:rPr>
        <w:t xml:space="preserve">GARE DEL 18/ 2/2022 </w:t>
      </w:r>
    </w:p>
    <w:p w14:paraId="07F40124" w14:textId="77777777" w:rsidR="008851E8" w:rsidRPr="00E4037E" w:rsidRDefault="008851E8" w:rsidP="008851E8">
      <w:pPr>
        <w:pStyle w:val="titolo7a"/>
        <w:rPr>
          <w:color w:val="002060"/>
        </w:rPr>
      </w:pPr>
      <w:r w:rsidRPr="00E4037E">
        <w:rPr>
          <w:color w:val="002060"/>
        </w:rPr>
        <w:lastRenderedPageBreak/>
        <w:t xml:space="preserve">PROVVEDIMENTI DISCIPLINARI </w:t>
      </w:r>
    </w:p>
    <w:p w14:paraId="36DC69B7" w14:textId="77777777" w:rsidR="008851E8" w:rsidRPr="00E4037E" w:rsidRDefault="008851E8" w:rsidP="008851E8">
      <w:pPr>
        <w:pStyle w:val="titolo7b0"/>
        <w:rPr>
          <w:color w:val="002060"/>
        </w:rPr>
      </w:pPr>
      <w:r w:rsidRPr="00E4037E">
        <w:rPr>
          <w:color w:val="002060"/>
        </w:rPr>
        <w:t xml:space="preserve">In base alle risultanze degli atti ufficiali sono state deliberate le seguenti sanzioni disciplinari. </w:t>
      </w:r>
    </w:p>
    <w:p w14:paraId="40D06EB1" w14:textId="77777777" w:rsidR="008851E8" w:rsidRPr="00E4037E" w:rsidRDefault="008851E8" w:rsidP="008851E8">
      <w:pPr>
        <w:pStyle w:val="titolo30"/>
        <w:rPr>
          <w:color w:val="002060"/>
        </w:rPr>
      </w:pPr>
      <w:r w:rsidRPr="00E4037E">
        <w:rPr>
          <w:color w:val="002060"/>
        </w:rPr>
        <w:t xml:space="preserve">CALCIATORI NON ESPULSI </w:t>
      </w:r>
    </w:p>
    <w:p w14:paraId="173354A5" w14:textId="77777777" w:rsidR="008851E8" w:rsidRPr="00E4037E" w:rsidRDefault="008851E8" w:rsidP="008851E8">
      <w:pPr>
        <w:pStyle w:val="titolo20"/>
        <w:rPr>
          <w:color w:val="002060"/>
        </w:rPr>
      </w:pPr>
      <w:r w:rsidRPr="00E4037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78E8AED2" w14:textId="77777777" w:rsidTr="00FE4D12">
        <w:tc>
          <w:tcPr>
            <w:tcW w:w="2200" w:type="dxa"/>
            <w:tcMar>
              <w:top w:w="20" w:type="dxa"/>
              <w:left w:w="20" w:type="dxa"/>
              <w:bottom w:w="20" w:type="dxa"/>
              <w:right w:w="20" w:type="dxa"/>
            </w:tcMar>
            <w:vAlign w:val="center"/>
            <w:hideMark/>
          </w:tcPr>
          <w:p w14:paraId="2742F757" w14:textId="77777777" w:rsidR="008851E8" w:rsidRPr="00E4037E" w:rsidRDefault="008851E8" w:rsidP="00FE4D12">
            <w:pPr>
              <w:pStyle w:val="movimento"/>
              <w:rPr>
                <w:color w:val="002060"/>
              </w:rPr>
            </w:pPr>
            <w:r w:rsidRPr="00E4037E">
              <w:rPr>
                <w:color w:val="002060"/>
              </w:rPr>
              <w:t>D ORSANEO MARCO</w:t>
            </w:r>
          </w:p>
        </w:tc>
        <w:tc>
          <w:tcPr>
            <w:tcW w:w="2200" w:type="dxa"/>
            <w:tcMar>
              <w:top w:w="20" w:type="dxa"/>
              <w:left w:w="20" w:type="dxa"/>
              <w:bottom w:w="20" w:type="dxa"/>
              <w:right w:w="20" w:type="dxa"/>
            </w:tcMar>
            <w:vAlign w:val="center"/>
            <w:hideMark/>
          </w:tcPr>
          <w:p w14:paraId="4F177D53" w14:textId="77777777" w:rsidR="008851E8" w:rsidRPr="00E4037E" w:rsidRDefault="008851E8" w:rsidP="00FE4D12">
            <w:pPr>
              <w:pStyle w:val="movimento2"/>
              <w:rPr>
                <w:color w:val="002060"/>
              </w:rPr>
            </w:pPr>
            <w:r w:rsidRPr="00E4037E">
              <w:rPr>
                <w:color w:val="002060"/>
              </w:rPr>
              <w:t xml:space="preserve">(CASTELBELLINO CALCIO A 5) </w:t>
            </w:r>
          </w:p>
        </w:tc>
        <w:tc>
          <w:tcPr>
            <w:tcW w:w="800" w:type="dxa"/>
            <w:tcMar>
              <w:top w:w="20" w:type="dxa"/>
              <w:left w:w="20" w:type="dxa"/>
              <w:bottom w:w="20" w:type="dxa"/>
              <w:right w:w="20" w:type="dxa"/>
            </w:tcMar>
            <w:vAlign w:val="center"/>
            <w:hideMark/>
          </w:tcPr>
          <w:p w14:paraId="532FC63F"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6AD54AB5"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139FEA35" w14:textId="77777777" w:rsidR="008851E8" w:rsidRPr="00E4037E" w:rsidRDefault="008851E8" w:rsidP="00FE4D12">
            <w:pPr>
              <w:pStyle w:val="movimento2"/>
              <w:rPr>
                <w:color w:val="002060"/>
              </w:rPr>
            </w:pPr>
            <w:r w:rsidRPr="00E4037E">
              <w:rPr>
                <w:color w:val="002060"/>
              </w:rPr>
              <w:t> </w:t>
            </w:r>
          </w:p>
        </w:tc>
      </w:tr>
    </w:tbl>
    <w:p w14:paraId="118797A4" w14:textId="77777777" w:rsidR="008851E8" w:rsidRPr="00E4037E" w:rsidRDefault="008851E8" w:rsidP="008851E8">
      <w:pPr>
        <w:pStyle w:val="titolo20"/>
        <w:rPr>
          <w:rFonts w:eastAsiaTheme="minorEastAsia"/>
          <w:color w:val="002060"/>
        </w:rPr>
      </w:pPr>
      <w:r w:rsidRPr="00E4037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1C630942" w14:textId="77777777" w:rsidTr="00FE4D12">
        <w:tc>
          <w:tcPr>
            <w:tcW w:w="2200" w:type="dxa"/>
            <w:tcMar>
              <w:top w:w="20" w:type="dxa"/>
              <w:left w:w="20" w:type="dxa"/>
              <w:bottom w:w="20" w:type="dxa"/>
              <w:right w:w="20" w:type="dxa"/>
            </w:tcMar>
            <w:vAlign w:val="center"/>
            <w:hideMark/>
          </w:tcPr>
          <w:p w14:paraId="19D1310B" w14:textId="77777777" w:rsidR="008851E8" w:rsidRPr="00E4037E" w:rsidRDefault="008851E8" w:rsidP="00FE4D12">
            <w:pPr>
              <w:pStyle w:val="movimento"/>
              <w:rPr>
                <w:color w:val="002060"/>
              </w:rPr>
            </w:pPr>
            <w:r w:rsidRPr="00E4037E">
              <w:rPr>
                <w:color w:val="002060"/>
              </w:rPr>
              <w:t>QUERCETTI DANIEL</w:t>
            </w:r>
          </w:p>
        </w:tc>
        <w:tc>
          <w:tcPr>
            <w:tcW w:w="2200" w:type="dxa"/>
            <w:tcMar>
              <w:top w:w="20" w:type="dxa"/>
              <w:left w:w="20" w:type="dxa"/>
              <w:bottom w:w="20" w:type="dxa"/>
              <w:right w:w="20" w:type="dxa"/>
            </w:tcMar>
            <w:vAlign w:val="center"/>
            <w:hideMark/>
          </w:tcPr>
          <w:p w14:paraId="09532AE5" w14:textId="77777777" w:rsidR="008851E8" w:rsidRPr="00E4037E" w:rsidRDefault="008851E8" w:rsidP="00FE4D12">
            <w:pPr>
              <w:pStyle w:val="movimento2"/>
              <w:rPr>
                <w:color w:val="002060"/>
              </w:rPr>
            </w:pPr>
            <w:r w:rsidRPr="00E4037E">
              <w:rPr>
                <w:color w:val="002060"/>
              </w:rPr>
              <w:t xml:space="preserve">(DINAMIS 1990) </w:t>
            </w:r>
          </w:p>
        </w:tc>
        <w:tc>
          <w:tcPr>
            <w:tcW w:w="800" w:type="dxa"/>
            <w:tcMar>
              <w:top w:w="20" w:type="dxa"/>
              <w:left w:w="20" w:type="dxa"/>
              <w:bottom w:w="20" w:type="dxa"/>
              <w:right w:w="20" w:type="dxa"/>
            </w:tcMar>
            <w:vAlign w:val="center"/>
            <w:hideMark/>
          </w:tcPr>
          <w:p w14:paraId="56A159FF"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07067E6E"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1F2CFFEE" w14:textId="77777777" w:rsidR="008851E8" w:rsidRPr="00E4037E" w:rsidRDefault="008851E8" w:rsidP="00FE4D12">
            <w:pPr>
              <w:pStyle w:val="movimento2"/>
              <w:rPr>
                <w:color w:val="002060"/>
              </w:rPr>
            </w:pPr>
            <w:r w:rsidRPr="00E4037E">
              <w:rPr>
                <w:color w:val="002060"/>
              </w:rPr>
              <w:t> </w:t>
            </w:r>
          </w:p>
        </w:tc>
      </w:tr>
    </w:tbl>
    <w:p w14:paraId="1E66DA82" w14:textId="77777777" w:rsidR="008851E8" w:rsidRPr="00E4037E" w:rsidRDefault="008851E8" w:rsidP="008851E8">
      <w:pPr>
        <w:pStyle w:val="titolo20"/>
        <w:rPr>
          <w:rFonts w:eastAsiaTheme="minorEastAsia"/>
          <w:color w:val="002060"/>
        </w:rPr>
      </w:pPr>
      <w:r w:rsidRPr="00E4037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32719BC3" w14:textId="77777777" w:rsidTr="00FE4D12">
        <w:tc>
          <w:tcPr>
            <w:tcW w:w="2200" w:type="dxa"/>
            <w:tcMar>
              <w:top w:w="20" w:type="dxa"/>
              <w:left w:w="20" w:type="dxa"/>
              <w:bottom w:w="20" w:type="dxa"/>
              <w:right w:w="20" w:type="dxa"/>
            </w:tcMar>
            <w:vAlign w:val="center"/>
            <w:hideMark/>
          </w:tcPr>
          <w:p w14:paraId="6AD9632C" w14:textId="77777777" w:rsidR="008851E8" w:rsidRPr="00E4037E" w:rsidRDefault="008851E8" w:rsidP="00FE4D12">
            <w:pPr>
              <w:pStyle w:val="movimento"/>
              <w:rPr>
                <w:color w:val="002060"/>
              </w:rPr>
            </w:pPr>
            <w:r w:rsidRPr="00E4037E">
              <w:rPr>
                <w:color w:val="002060"/>
              </w:rPr>
              <w:t>GABBANELLI GIACOMO</w:t>
            </w:r>
          </w:p>
        </w:tc>
        <w:tc>
          <w:tcPr>
            <w:tcW w:w="2200" w:type="dxa"/>
            <w:tcMar>
              <w:top w:w="20" w:type="dxa"/>
              <w:left w:w="20" w:type="dxa"/>
              <w:bottom w:w="20" w:type="dxa"/>
              <w:right w:w="20" w:type="dxa"/>
            </w:tcMar>
            <w:vAlign w:val="center"/>
            <w:hideMark/>
          </w:tcPr>
          <w:p w14:paraId="30BE86CC" w14:textId="77777777" w:rsidR="008851E8" w:rsidRPr="00E4037E" w:rsidRDefault="008851E8" w:rsidP="00FE4D12">
            <w:pPr>
              <w:pStyle w:val="movimento2"/>
              <w:rPr>
                <w:color w:val="002060"/>
              </w:rPr>
            </w:pPr>
            <w:r w:rsidRPr="00E4037E">
              <w:rPr>
                <w:color w:val="002060"/>
              </w:rPr>
              <w:t xml:space="preserve">(MONTELUPONE CALCIO A 5) </w:t>
            </w:r>
          </w:p>
        </w:tc>
        <w:tc>
          <w:tcPr>
            <w:tcW w:w="800" w:type="dxa"/>
            <w:tcMar>
              <w:top w:w="20" w:type="dxa"/>
              <w:left w:w="20" w:type="dxa"/>
              <w:bottom w:w="20" w:type="dxa"/>
              <w:right w:w="20" w:type="dxa"/>
            </w:tcMar>
            <w:vAlign w:val="center"/>
            <w:hideMark/>
          </w:tcPr>
          <w:p w14:paraId="184604AC"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512DF5AD" w14:textId="77777777" w:rsidR="008851E8" w:rsidRPr="00E4037E" w:rsidRDefault="008851E8" w:rsidP="00FE4D12">
            <w:pPr>
              <w:pStyle w:val="movimento"/>
              <w:rPr>
                <w:color w:val="002060"/>
              </w:rPr>
            </w:pPr>
            <w:r w:rsidRPr="00E4037E">
              <w:rPr>
                <w:color w:val="002060"/>
              </w:rPr>
              <w:t>POMPILI ALEX</w:t>
            </w:r>
          </w:p>
        </w:tc>
        <w:tc>
          <w:tcPr>
            <w:tcW w:w="2200" w:type="dxa"/>
            <w:tcMar>
              <w:top w:w="20" w:type="dxa"/>
              <w:left w:w="20" w:type="dxa"/>
              <w:bottom w:w="20" w:type="dxa"/>
              <w:right w:w="20" w:type="dxa"/>
            </w:tcMar>
            <w:vAlign w:val="center"/>
            <w:hideMark/>
          </w:tcPr>
          <w:p w14:paraId="6B36DAB7" w14:textId="77777777" w:rsidR="008851E8" w:rsidRPr="00E4037E" w:rsidRDefault="008851E8" w:rsidP="00FE4D12">
            <w:pPr>
              <w:pStyle w:val="movimento2"/>
              <w:rPr>
                <w:color w:val="002060"/>
              </w:rPr>
            </w:pPr>
            <w:r w:rsidRPr="00E4037E">
              <w:rPr>
                <w:color w:val="002060"/>
              </w:rPr>
              <w:t xml:space="preserve">(PIANACCIO) </w:t>
            </w:r>
          </w:p>
        </w:tc>
      </w:tr>
    </w:tbl>
    <w:p w14:paraId="4B71564A" w14:textId="77777777" w:rsidR="008851E8" w:rsidRPr="00E4037E" w:rsidRDefault="008851E8" w:rsidP="008851E8">
      <w:pPr>
        <w:pStyle w:val="breakline"/>
        <w:rPr>
          <w:color w:val="002060"/>
        </w:rPr>
      </w:pPr>
    </w:p>
    <w:p w14:paraId="5608358A" w14:textId="77777777" w:rsidR="008851E8" w:rsidRPr="00E4037E" w:rsidRDefault="008851E8" w:rsidP="008851E8">
      <w:pPr>
        <w:ind w:left="4956"/>
        <w:rPr>
          <w:rFonts w:ascii="Arial" w:hAnsi="Arial" w:cs="Arial"/>
          <w:noProof/>
          <w:color w:val="002060"/>
          <w:sz w:val="22"/>
          <w:szCs w:val="22"/>
        </w:rPr>
      </w:pPr>
      <w:r w:rsidRPr="00E4037E">
        <w:rPr>
          <w:rFonts w:ascii="Arial" w:hAnsi="Arial" w:cs="Arial"/>
          <w:noProof/>
          <w:color w:val="002060"/>
          <w:sz w:val="22"/>
          <w:szCs w:val="22"/>
        </w:rPr>
        <w:t>F.to IL SOSTITUTOGIUDICE SPORTIVO      </w:t>
      </w:r>
    </w:p>
    <w:p w14:paraId="13FAD51D" w14:textId="77777777" w:rsidR="008851E8" w:rsidRPr="00E4037E" w:rsidRDefault="008851E8" w:rsidP="008851E8">
      <w:pPr>
        <w:rPr>
          <w:rFonts w:ascii="Arial" w:hAnsi="Arial" w:cs="Arial"/>
          <w:color w:val="002060"/>
          <w:sz w:val="22"/>
          <w:szCs w:val="22"/>
        </w:rPr>
      </w:pPr>
      <w:r w:rsidRPr="00E4037E">
        <w:rPr>
          <w:rFonts w:ascii="Arial" w:hAnsi="Arial" w:cs="Arial"/>
          <w:noProof/>
          <w:color w:val="002060"/>
          <w:sz w:val="22"/>
          <w:szCs w:val="22"/>
        </w:rPr>
        <w:t xml:space="preserve"> </w:t>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t xml:space="preserve">   </w:t>
      </w:r>
      <w:r w:rsidRPr="00E4037E">
        <w:rPr>
          <w:rFonts w:ascii="Arial" w:hAnsi="Arial" w:cs="Arial"/>
          <w:noProof/>
          <w:color w:val="002060"/>
          <w:sz w:val="22"/>
          <w:szCs w:val="22"/>
        </w:rPr>
        <w:tab/>
        <w:t xml:space="preserve">                Federica Sorrentino</w:t>
      </w:r>
      <w:r w:rsidRPr="00E4037E">
        <w:rPr>
          <w:rFonts w:ascii="Arial" w:hAnsi="Arial" w:cs="Arial"/>
          <w:color w:val="002060"/>
          <w:sz w:val="22"/>
          <w:szCs w:val="22"/>
        </w:rPr>
        <w:t xml:space="preserve"> </w:t>
      </w:r>
    </w:p>
    <w:p w14:paraId="18CE752E" w14:textId="77777777" w:rsidR="008851E8" w:rsidRPr="00E4037E" w:rsidRDefault="008851E8" w:rsidP="008851E8">
      <w:pPr>
        <w:pStyle w:val="breakline"/>
        <w:rPr>
          <w:rFonts w:eastAsiaTheme="minorEastAsia"/>
          <w:color w:val="002060"/>
        </w:rPr>
      </w:pPr>
    </w:p>
    <w:p w14:paraId="43722FAA" w14:textId="77777777" w:rsidR="008851E8" w:rsidRPr="00E4037E" w:rsidRDefault="008851E8" w:rsidP="008851E8">
      <w:pPr>
        <w:pStyle w:val="titoloprinc0"/>
        <w:rPr>
          <w:color w:val="002060"/>
        </w:rPr>
      </w:pPr>
      <w:r w:rsidRPr="00E4037E">
        <w:rPr>
          <w:color w:val="002060"/>
        </w:rPr>
        <w:t>CLASSIFICA</w:t>
      </w:r>
    </w:p>
    <w:p w14:paraId="0E9B7151" w14:textId="77777777" w:rsidR="008851E8" w:rsidRPr="00E4037E" w:rsidRDefault="008851E8" w:rsidP="008851E8">
      <w:pPr>
        <w:pStyle w:val="breakline"/>
        <w:rPr>
          <w:color w:val="002060"/>
        </w:rPr>
      </w:pPr>
    </w:p>
    <w:p w14:paraId="7C56DAC2" w14:textId="77777777" w:rsidR="008851E8" w:rsidRPr="00E4037E" w:rsidRDefault="008851E8" w:rsidP="008851E8">
      <w:pPr>
        <w:pStyle w:val="breakline"/>
        <w:rPr>
          <w:color w:val="002060"/>
        </w:rPr>
      </w:pPr>
    </w:p>
    <w:p w14:paraId="2B13365F" w14:textId="77777777" w:rsidR="008851E8" w:rsidRPr="00E4037E" w:rsidRDefault="008851E8" w:rsidP="008851E8">
      <w:pPr>
        <w:pStyle w:val="sottotitolocampionato10"/>
        <w:rPr>
          <w:color w:val="002060"/>
        </w:rPr>
      </w:pPr>
      <w:r w:rsidRPr="00E403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3EBE5EE7"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99196"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2EE60"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FAC46"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0B346"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A66F6"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CBFBD"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47D5F"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A5279"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A9ED6"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C3808" w14:textId="77777777" w:rsidR="008851E8" w:rsidRPr="00E4037E" w:rsidRDefault="008851E8" w:rsidP="00FE4D12">
            <w:pPr>
              <w:pStyle w:val="headertabella0"/>
              <w:rPr>
                <w:color w:val="002060"/>
              </w:rPr>
            </w:pPr>
            <w:r w:rsidRPr="00E4037E">
              <w:rPr>
                <w:color w:val="002060"/>
              </w:rPr>
              <w:t>PE</w:t>
            </w:r>
          </w:p>
        </w:tc>
      </w:tr>
      <w:tr w:rsidR="008851E8" w:rsidRPr="00E4037E" w14:paraId="3D98B321"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4B8F26" w14:textId="77777777" w:rsidR="008851E8" w:rsidRPr="00E4037E" w:rsidRDefault="008851E8" w:rsidP="00FE4D12">
            <w:pPr>
              <w:pStyle w:val="rowtabella0"/>
              <w:rPr>
                <w:color w:val="002060"/>
              </w:rPr>
            </w:pPr>
            <w:r w:rsidRPr="00E4037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F665D" w14:textId="77777777" w:rsidR="008851E8" w:rsidRPr="00E4037E" w:rsidRDefault="008851E8" w:rsidP="00FE4D12">
            <w:pPr>
              <w:pStyle w:val="rowtabella0"/>
              <w:jc w:val="center"/>
              <w:rPr>
                <w:color w:val="002060"/>
              </w:rPr>
            </w:pPr>
            <w:r w:rsidRPr="00E4037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6FB84"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BC900"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ADADF"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B56A1"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7527A" w14:textId="77777777" w:rsidR="008851E8" w:rsidRPr="00E4037E" w:rsidRDefault="008851E8" w:rsidP="00FE4D12">
            <w:pPr>
              <w:pStyle w:val="rowtabella0"/>
              <w:jc w:val="center"/>
              <w:rPr>
                <w:color w:val="002060"/>
              </w:rPr>
            </w:pPr>
            <w:r w:rsidRPr="00E4037E">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3F30D" w14:textId="77777777" w:rsidR="008851E8" w:rsidRPr="00E4037E" w:rsidRDefault="008851E8" w:rsidP="00FE4D12">
            <w:pPr>
              <w:pStyle w:val="rowtabella0"/>
              <w:jc w:val="center"/>
              <w:rPr>
                <w:color w:val="002060"/>
              </w:rPr>
            </w:pPr>
            <w:r w:rsidRPr="00E4037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026AB" w14:textId="77777777" w:rsidR="008851E8" w:rsidRPr="00E4037E" w:rsidRDefault="008851E8" w:rsidP="00FE4D12">
            <w:pPr>
              <w:pStyle w:val="rowtabella0"/>
              <w:jc w:val="center"/>
              <w:rPr>
                <w:color w:val="002060"/>
              </w:rPr>
            </w:pPr>
            <w:r w:rsidRPr="00E4037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84C02" w14:textId="77777777" w:rsidR="008851E8" w:rsidRPr="00E4037E" w:rsidRDefault="008851E8" w:rsidP="00FE4D12">
            <w:pPr>
              <w:pStyle w:val="rowtabella0"/>
              <w:jc w:val="center"/>
              <w:rPr>
                <w:color w:val="002060"/>
              </w:rPr>
            </w:pPr>
            <w:r w:rsidRPr="00E4037E">
              <w:rPr>
                <w:color w:val="002060"/>
              </w:rPr>
              <w:t>0</w:t>
            </w:r>
          </w:p>
        </w:tc>
      </w:tr>
      <w:tr w:rsidR="008851E8" w:rsidRPr="00E4037E" w14:paraId="055DB5F4"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1CE0FE" w14:textId="77777777" w:rsidR="008851E8" w:rsidRPr="00E4037E" w:rsidRDefault="008851E8" w:rsidP="00FE4D12">
            <w:pPr>
              <w:pStyle w:val="rowtabella0"/>
              <w:rPr>
                <w:color w:val="002060"/>
              </w:rPr>
            </w:pPr>
            <w:r w:rsidRPr="00E4037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0283F" w14:textId="77777777" w:rsidR="008851E8" w:rsidRPr="00E4037E" w:rsidRDefault="008851E8" w:rsidP="00FE4D12">
            <w:pPr>
              <w:pStyle w:val="rowtabella0"/>
              <w:jc w:val="center"/>
              <w:rPr>
                <w:color w:val="002060"/>
              </w:rPr>
            </w:pPr>
            <w:r w:rsidRPr="00E4037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4C6A9"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63010"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EBA84"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63896"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5BC25" w14:textId="77777777" w:rsidR="008851E8" w:rsidRPr="00E4037E" w:rsidRDefault="008851E8" w:rsidP="00FE4D12">
            <w:pPr>
              <w:pStyle w:val="rowtabella0"/>
              <w:jc w:val="center"/>
              <w:rPr>
                <w:color w:val="002060"/>
              </w:rPr>
            </w:pPr>
            <w:r w:rsidRPr="00E4037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F8F44" w14:textId="77777777" w:rsidR="008851E8" w:rsidRPr="00E4037E" w:rsidRDefault="008851E8" w:rsidP="00FE4D12">
            <w:pPr>
              <w:pStyle w:val="rowtabella0"/>
              <w:jc w:val="center"/>
              <w:rPr>
                <w:color w:val="002060"/>
              </w:rPr>
            </w:pPr>
            <w:r w:rsidRPr="00E4037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7E38B" w14:textId="77777777" w:rsidR="008851E8" w:rsidRPr="00E4037E" w:rsidRDefault="008851E8" w:rsidP="00FE4D12">
            <w:pPr>
              <w:pStyle w:val="rowtabella0"/>
              <w:jc w:val="center"/>
              <w:rPr>
                <w:color w:val="002060"/>
              </w:rPr>
            </w:pPr>
            <w:r w:rsidRPr="00E403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11C0B" w14:textId="77777777" w:rsidR="008851E8" w:rsidRPr="00E4037E" w:rsidRDefault="008851E8" w:rsidP="00FE4D12">
            <w:pPr>
              <w:pStyle w:val="rowtabella0"/>
              <w:jc w:val="center"/>
              <w:rPr>
                <w:color w:val="002060"/>
              </w:rPr>
            </w:pPr>
            <w:r w:rsidRPr="00E4037E">
              <w:rPr>
                <w:color w:val="002060"/>
              </w:rPr>
              <w:t>0</w:t>
            </w:r>
          </w:p>
        </w:tc>
      </w:tr>
      <w:tr w:rsidR="008851E8" w:rsidRPr="00E4037E" w14:paraId="7338A0E4"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1A10F4" w14:textId="77777777" w:rsidR="008851E8" w:rsidRPr="00E4037E" w:rsidRDefault="008851E8" w:rsidP="00FE4D12">
            <w:pPr>
              <w:pStyle w:val="rowtabella0"/>
              <w:rPr>
                <w:color w:val="002060"/>
              </w:rPr>
            </w:pPr>
            <w:r w:rsidRPr="00E4037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94D23" w14:textId="77777777" w:rsidR="008851E8" w:rsidRPr="00E4037E" w:rsidRDefault="008851E8" w:rsidP="00FE4D12">
            <w:pPr>
              <w:pStyle w:val="rowtabella0"/>
              <w:jc w:val="center"/>
              <w:rPr>
                <w:color w:val="002060"/>
              </w:rPr>
            </w:pPr>
            <w:r w:rsidRPr="00E4037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11228"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2453A"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67A7D"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60500"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A8094" w14:textId="77777777" w:rsidR="008851E8" w:rsidRPr="00E4037E" w:rsidRDefault="008851E8" w:rsidP="00FE4D12">
            <w:pPr>
              <w:pStyle w:val="rowtabella0"/>
              <w:jc w:val="center"/>
              <w:rPr>
                <w:color w:val="002060"/>
              </w:rPr>
            </w:pPr>
            <w:r w:rsidRPr="00E4037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394B7" w14:textId="77777777" w:rsidR="008851E8" w:rsidRPr="00E4037E" w:rsidRDefault="008851E8" w:rsidP="00FE4D12">
            <w:pPr>
              <w:pStyle w:val="rowtabella0"/>
              <w:jc w:val="center"/>
              <w:rPr>
                <w:color w:val="002060"/>
              </w:rPr>
            </w:pPr>
            <w:r w:rsidRPr="00E4037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D2080" w14:textId="77777777" w:rsidR="008851E8" w:rsidRPr="00E4037E" w:rsidRDefault="008851E8" w:rsidP="00FE4D12">
            <w:pPr>
              <w:pStyle w:val="rowtabella0"/>
              <w:jc w:val="center"/>
              <w:rPr>
                <w:color w:val="002060"/>
              </w:rPr>
            </w:pPr>
            <w:r w:rsidRPr="00E403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4972F" w14:textId="77777777" w:rsidR="008851E8" w:rsidRPr="00E4037E" w:rsidRDefault="008851E8" w:rsidP="00FE4D12">
            <w:pPr>
              <w:pStyle w:val="rowtabella0"/>
              <w:jc w:val="center"/>
              <w:rPr>
                <w:color w:val="002060"/>
              </w:rPr>
            </w:pPr>
            <w:r w:rsidRPr="00E4037E">
              <w:rPr>
                <w:color w:val="002060"/>
              </w:rPr>
              <w:t>0</w:t>
            </w:r>
          </w:p>
        </w:tc>
      </w:tr>
      <w:tr w:rsidR="008851E8" w:rsidRPr="00E4037E" w14:paraId="55F50410"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813B38" w14:textId="77777777" w:rsidR="008851E8" w:rsidRPr="00E4037E" w:rsidRDefault="008851E8" w:rsidP="00FE4D12">
            <w:pPr>
              <w:pStyle w:val="rowtabella0"/>
              <w:rPr>
                <w:color w:val="002060"/>
              </w:rPr>
            </w:pPr>
            <w:r w:rsidRPr="00E4037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9BEDE" w14:textId="77777777" w:rsidR="008851E8" w:rsidRPr="00E4037E" w:rsidRDefault="008851E8" w:rsidP="00FE4D12">
            <w:pPr>
              <w:pStyle w:val="rowtabella0"/>
              <w:jc w:val="center"/>
              <w:rPr>
                <w:color w:val="002060"/>
              </w:rPr>
            </w:pPr>
            <w:r w:rsidRPr="00E4037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C173A"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3D7F9"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1455E"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F2627"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77B83" w14:textId="77777777" w:rsidR="008851E8" w:rsidRPr="00E4037E" w:rsidRDefault="008851E8" w:rsidP="00FE4D12">
            <w:pPr>
              <w:pStyle w:val="rowtabella0"/>
              <w:jc w:val="center"/>
              <w:rPr>
                <w:color w:val="002060"/>
              </w:rPr>
            </w:pPr>
            <w:r w:rsidRPr="00E4037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A2628" w14:textId="77777777" w:rsidR="008851E8" w:rsidRPr="00E4037E" w:rsidRDefault="008851E8" w:rsidP="00FE4D12">
            <w:pPr>
              <w:pStyle w:val="rowtabella0"/>
              <w:jc w:val="center"/>
              <w:rPr>
                <w:color w:val="002060"/>
              </w:rPr>
            </w:pPr>
            <w:r w:rsidRPr="00E4037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6B701"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77F8C" w14:textId="77777777" w:rsidR="008851E8" w:rsidRPr="00E4037E" w:rsidRDefault="008851E8" w:rsidP="00FE4D12">
            <w:pPr>
              <w:pStyle w:val="rowtabella0"/>
              <w:jc w:val="center"/>
              <w:rPr>
                <w:color w:val="002060"/>
              </w:rPr>
            </w:pPr>
            <w:r w:rsidRPr="00E4037E">
              <w:rPr>
                <w:color w:val="002060"/>
              </w:rPr>
              <w:t>0</w:t>
            </w:r>
          </w:p>
        </w:tc>
      </w:tr>
      <w:tr w:rsidR="008851E8" w:rsidRPr="00E4037E" w14:paraId="320E62B9"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A9AA5D" w14:textId="77777777" w:rsidR="008851E8" w:rsidRPr="00E4037E" w:rsidRDefault="008851E8" w:rsidP="00FE4D12">
            <w:pPr>
              <w:pStyle w:val="rowtabella0"/>
              <w:rPr>
                <w:color w:val="002060"/>
              </w:rPr>
            </w:pPr>
            <w:r w:rsidRPr="00E4037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96F61" w14:textId="77777777" w:rsidR="008851E8" w:rsidRPr="00E4037E" w:rsidRDefault="008851E8" w:rsidP="00FE4D12">
            <w:pPr>
              <w:pStyle w:val="rowtabella0"/>
              <w:jc w:val="center"/>
              <w:rPr>
                <w:color w:val="002060"/>
              </w:rPr>
            </w:pPr>
            <w:r w:rsidRPr="00E4037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29B8E"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65CB8"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FD948"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F8236"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33066" w14:textId="77777777" w:rsidR="008851E8" w:rsidRPr="00E4037E" w:rsidRDefault="008851E8" w:rsidP="00FE4D12">
            <w:pPr>
              <w:pStyle w:val="rowtabella0"/>
              <w:jc w:val="center"/>
              <w:rPr>
                <w:color w:val="002060"/>
              </w:rPr>
            </w:pPr>
            <w:r w:rsidRPr="00E4037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4B0A4" w14:textId="77777777" w:rsidR="008851E8" w:rsidRPr="00E4037E" w:rsidRDefault="008851E8" w:rsidP="00FE4D12">
            <w:pPr>
              <w:pStyle w:val="rowtabella0"/>
              <w:jc w:val="center"/>
              <w:rPr>
                <w:color w:val="002060"/>
              </w:rPr>
            </w:pPr>
            <w:r w:rsidRPr="00E4037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95984"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C2A44" w14:textId="77777777" w:rsidR="008851E8" w:rsidRPr="00E4037E" w:rsidRDefault="008851E8" w:rsidP="00FE4D12">
            <w:pPr>
              <w:pStyle w:val="rowtabella0"/>
              <w:jc w:val="center"/>
              <w:rPr>
                <w:color w:val="002060"/>
              </w:rPr>
            </w:pPr>
            <w:r w:rsidRPr="00E4037E">
              <w:rPr>
                <w:color w:val="002060"/>
              </w:rPr>
              <w:t>0</w:t>
            </w:r>
          </w:p>
        </w:tc>
      </w:tr>
      <w:tr w:rsidR="008851E8" w:rsidRPr="00E4037E" w14:paraId="39378ED3"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EE1BF6" w14:textId="77777777" w:rsidR="008851E8" w:rsidRPr="00E4037E" w:rsidRDefault="008851E8" w:rsidP="00FE4D12">
            <w:pPr>
              <w:pStyle w:val="rowtabella0"/>
              <w:rPr>
                <w:color w:val="002060"/>
              </w:rPr>
            </w:pPr>
            <w:r w:rsidRPr="00E4037E">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39485" w14:textId="77777777" w:rsidR="008851E8" w:rsidRPr="00E4037E" w:rsidRDefault="008851E8" w:rsidP="00FE4D12">
            <w:pPr>
              <w:pStyle w:val="rowtabella0"/>
              <w:jc w:val="center"/>
              <w:rPr>
                <w:color w:val="002060"/>
              </w:rPr>
            </w:pPr>
            <w:r w:rsidRPr="00E403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57860"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7CE58"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3ED26"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D82DA"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1B9F1" w14:textId="77777777" w:rsidR="008851E8" w:rsidRPr="00E4037E" w:rsidRDefault="008851E8" w:rsidP="00FE4D12">
            <w:pPr>
              <w:pStyle w:val="rowtabella0"/>
              <w:jc w:val="center"/>
              <w:rPr>
                <w:color w:val="002060"/>
              </w:rPr>
            </w:pPr>
            <w:r w:rsidRPr="00E4037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716BC" w14:textId="77777777" w:rsidR="008851E8" w:rsidRPr="00E4037E" w:rsidRDefault="008851E8" w:rsidP="00FE4D12">
            <w:pPr>
              <w:pStyle w:val="rowtabella0"/>
              <w:jc w:val="center"/>
              <w:rPr>
                <w:color w:val="002060"/>
              </w:rPr>
            </w:pPr>
            <w:r w:rsidRPr="00E4037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00F60"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AB110" w14:textId="77777777" w:rsidR="008851E8" w:rsidRPr="00E4037E" w:rsidRDefault="008851E8" w:rsidP="00FE4D12">
            <w:pPr>
              <w:pStyle w:val="rowtabella0"/>
              <w:jc w:val="center"/>
              <w:rPr>
                <w:color w:val="002060"/>
              </w:rPr>
            </w:pPr>
            <w:r w:rsidRPr="00E4037E">
              <w:rPr>
                <w:color w:val="002060"/>
              </w:rPr>
              <w:t>0</w:t>
            </w:r>
          </w:p>
        </w:tc>
      </w:tr>
      <w:tr w:rsidR="008851E8" w:rsidRPr="00E4037E" w14:paraId="02A4B73A"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6F1097" w14:textId="77777777" w:rsidR="008851E8" w:rsidRPr="00E4037E" w:rsidRDefault="008851E8" w:rsidP="00FE4D12">
            <w:pPr>
              <w:pStyle w:val="rowtabella0"/>
              <w:rPr>
                <w:color w:val="002060"/>
              </w:rPr>
            </w:pPr>
            <w:r w:rsidRPr="00E4037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C45D2" w14:textId="77777777" w:rsidR="008851E8" w:rsidRPr="00E4037E" w:rsidRDefault="008851E8" w:rsidP="00FE4D12">
            <w:pPr>
              <w:pStyle w:val="rowtabella0"/>
              <w:jc w:val="center"/>
              <w:rPr>
                <w:color w:val="002060"/>
              </w:rPr>
            </w:pPr>
            <w:r w:rsidRPr="00E403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F88BD"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DB9D1"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E43D7"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D82CB"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F9C6F" w14:textId="77777777" w:rsidR="008851E8" w:rsidRPr="00E4037E" w:rsidRDefault="008851E8" w:rsidP="00FE4D12">
            <w:pPr>
              <w:pStyle w:val="rowtabella0"/>
              <w:jc w:val="center"/>
              <w:rPr>
                <w:color w:val="002060"/>
              </w:rPr>
            </w:pPr>
            <w:r w:rsidRPr="00E4037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11D60" w14:textId="77777777" w:rsidR="008851E8" w:rsidRPr="00E4037E" w:rsidRDefault="008851E8" w:rsidP="00FE4D12">
            <w:pPr>
              <w:pStyle w:val="rowtabella0"/>
              <w:jc w:val="center"/>
              <w:rPr>
                <w:color w:val="002060"/>
              </w:rPr>
            </w:pPr>
            <w:r w:rsidRPr="00E4037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0B78E"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E8799" w14:textId="77777777" w:rsidR="008851E8" w:rsidRPr="00E4037E" w:rsidRDefault="008851E8" w:rsidP="00FE4D12">
            <w:pPr>
              <w:pStyle w:val="rowtabella0"/>
              <w:jc w:val="center"/>
              <w:rPr>
                <w:color w:val="002060"/>
              </w:rPr>
            </w:pPr>
            <w:r w:rsidRPr="00E4037E">
              <w:rPr>
                <w:color w:val="002060"/>
              </w:rPr>
              <w:t>0</w:t>
            </w:r>
          </w:p>
        </w:tc>
      </w:tr>
      <w:tr w:rsidR="008851E8" w:rsidRPr="00E4037E" w14:paraId="1BFA4950"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15D9DB" w14:textId="77777777" w:rsidR="008851E8" w:rsidRPr="00E4037E" w:rsidRDefault="008851E8" w:rsidP="00FE4D12">
            <w:pPr>
              <w:pStyle w:val="rowtabella0"/>
              <w:rPr>
                <w:color w:val="002060"/>
              </w:rPr>
            </w:pPr>
            <w:r w:rsidRPr="00E4037E">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3595D" w14:textId="77777777" w:rsidR="008851E8" w:rsidRPr="00E4037E" w:rsidRDefault="008851E8" w:rsidP="00FE4D12">
            <w:pPr>
              <w:pStyle w:val="rowtabella0"/>
              <w:jc w:val="center"/>
              <w:rPr>
                <w:color w:val="002060"/>
              </w:rPr>
            </w:pPr>
            <w:r w:rsidRPr="00E403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81519"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E4635"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84F45"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5F91D"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2885B" w14:textId="77777777" w:rsidR="008851E8" w:rsidRPr="00E4037E" w:rsidRDefault="008851E8" w:rsidP="00FE4D12">
            <w:pPr>
              <w:pStyle w:val="rowtabella0"/>
              <w:jc w:val="center"/>
              <w:rPr>
                <w:color w:val="002060"/>
              </w:rPr>
            </w:pPr>
            <w:r w:rsidRPr="00E4037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5D516" w14:textId="77777777" w:rsidR="008851E8" w:rsidRPr="00E4037E" w:rsidRDefault="008851E8" w:rsidP="00FE4D12">
            <w:pPr>
              <w:pStyle w:val="rowtabella0"/>
              <w:jc w:val="center"/>
              <w:rPr>
                <w:color w:val="002060"/>
              </w:rPr>
            </w:pPr>
            <w:r w:rsidRPr="00E403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C9884"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3CC87" w14:textId="77777777" w:rsidR="008851E8" w:rsidRPr="00E4037E" w:rsidRDefault="008851E8" w:rsidP="00FE4D12">
            <w:pPr>
              <w:pStyle w:val="rowtabella0"/>
              <w:jc w:val="center"/>
              <w:rPr>
                <w:color w:val="002060"/>
              </w:rPr>
            </w:pPr>
            <w:r w:rsidRPr="00E4037E">
              <w:rPr>
                <w:color w:val="002060"/>
              </w:rPr>
              <w:t>0</w:t>
            </w:r>
          </w:p>
        </w:tc>
      </w:tr>
      <w:tr w:rsidR="008851E8" w:rsidRPr="00E4037E" w14:paraId="449AB7A5"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DB359C" w14:textId="77777777" w:rsidR="008851E8" w:rsidRPr="00E4037E" w:rsidRDefault="008851E8" w:rsidP="00FE4D12">
            <w:pPr>
              <w:pStyle w:val="rowtabella0"/>
              <w:rPr>
                <w:color w:val="002060"/>
              </w:rPr>
            </w:pPr>
            <w:r w:rsidRPr="00E4037E">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4A0AD" w14:textId="77777777" w:rsidR="008851E8" w:rsidRPr="00E4037E" w:rsidRDefault="008851E8" w:rsidP="00FE4D12">
            <w:pPr>
              <w:pStyle w:val="rowtabella0"/>
              <w:jc w:val="center"/>
              <w:rPr>
                <w:color w:val="002060"/>
              </w:rPr>
            </w:pPr>
            <w:r w:rsidRPr="00E403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4E230"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6475E"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CCBC6"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2309C"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FCE06" w14:textId="77777777" w:rsidR="008851E8" w:rsidRPr="00E4037E" w:rsidRDefault="008851E8" w:rsidP="00FE4D12">
            <w:pPr>
              <w:pStyle w:val="rowtabella0"/>
              <w:jc w:val="center"/>
              <w:rPr>
                <w:color w:val="002060"/>
              </w:rPr>
            </w:pPr>
            <w:r w:rsidRPr="00E4037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FB809" w14:textId="77777777" w:rsidR="008851E8" w:rsidRPr="00E4037E" w:rsidRDefault="008851E8" w:rsidP="00FE4D12">
            <w:pPr>
              <w:pStyle w:val="rowtabella0"/>
              <w:jc w:val="center"/>
              <w:rPr>
                <w:color w:val="002060"/>
              </w:rPr>
            </w:pPr>
            <w:r w:rsidRPr="00E4037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414DA"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0B209" w14:textId="77777777" w:rsidR="008851E8" w:rsidRPr="00E4037E" w:rsidRDefault="008851E8" w:rsidP="00FE4D12">
            <w:pPr>
              <w:pStyle w:val="rowtabella0"/>
              <w:jc w:val="center"/>
              <w:rPr>
                <w:color w:val="002060"/>
              </w:rPr>
            </w:pPr>
            <w:r w:rsidRPr="00E4037E">
              <w:rPr>
                <w:color w:val="002060"/>
              </w:rPr>
              <w:t>0</w:t>
            </w:r>
          </w:p>
        </w:tc>
      </w:tr>
      <w:tr w:rsidR="008851E8" w:rsidRPr="00E4037E" w14:paraId="3F9E78D5"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840D81" w14:textId="77777777" w:rsidR="008851E8" w:rsidRPr="00E4037E" w:rsidRDefault="008851E8" w:rsidP="00FE4D12">
            <w:pPr>
              <w:pStyle w:val="rowtabella0"/>
              <w:rPr>
                <w:color w:val="002060"/>
              </w:rPr>
            </w:pPr>
            <w:r w:rsidRPr="00E4037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70287"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8C7D7"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751EE"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EF49A"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A62F5"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30E85" w14:textId="77777777" w:rsidR="008851E8" w:rsidRPr="00E4037E" w:rsidRDefault="008851E8" w:rsidP="00FE4D12">
            <w:pPr>
              <w:pStyle w:val="rowtabella0"/>
              <w:jc w:val="center"/>
              <w:rPr>
                <w:color w:val="002060"/>
              </w:rPr>
            </w:pPr>
            <w:r w:rsidRPr="00E4037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0E307" w14:textId="77777777" w:rsidR="008851E8" w:rsidRPr="00E4037E" w:rsidRDefault="008851E8" w:rsidP="00FE4D12">
            <w:pPr>
              <w:pStyle w:val="rowtabella0"/>
              <w:jc w:val="center"/>
              <w:rPr>
                <w:color w:val="002060"/>
              </w:rPr>
            </w:pPr>
            <w:r w:rsidRPr="00E4037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25943"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73164" w14:textId="77777777" w:rsidR="008851E8" w:rsidRPr="00E4037E" w:rsidRDefault="008851E8" w:rsidP="00FE4D12">
            <w:pPr>
              <w:pStyle w:val="rowtabella0"/>
              <w:jc w:val="center"/>
              <w:rPr>
                <w:color w:val="002060"/>
              </w:rPr>
            </w:pPr>
            <w:r w:rsidRPr="00E4037E">
              <w:rPr>
                <w:color w:val="002060"/>
              </w:rPr>
              <w:t>0</w:t>
            </w:r>
          </w:p>
        </w:tc>
      </w:tr>
      <w:tr w:rsidR="008851E8" w:rsidRPr="00E4037E" w14:paraId="2E39112E"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E635D" w14:textId="77777777" w:rsidR="008851E8" w:rsidRPr="00E4037E" w:rsidRDefault="008851E8" w:rsidP="00FE4D12">
            <w:pPr>
              <w:pStyle w:val="rowtabella0"/>
              <w:rPr>
                <w:color w:val="002060"/>
              </w:rPr>
            </w:pPr>
            <w:r w:rsidRPr="00E4037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6B46A"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400E1"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27E52"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4EDAD"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ED02E"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52F61" w14:textId="77777777" w:rsidR="008851E8" w:rsidRPr="00E4037E" w:rsidRDefault="008851E8" w:rsidP="00FE4D12">
            <w:pPr>
              <w:pStyle w:val="rowtabella0"/>
              <w:jc w:val="center"/>
              <w:rPr>
                <w:color w:val="002060"/>
              </w:rPr>
            </w:pPr>
            <w:r w:rsidRPr="00E4037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77EB1" w14:textId="77777777" w:rsidR="008851E8" w:rsidRPr="00E4037E" w:rsidRDefault="008851E8" w:rsidP="00FE4D12">
            <w:pPr>
              <w:pStyle w:val="rowtabella0"/>
              <w:jc w:val="center"/>
              <w:rPr>
                <w:color w:val="002060"/>
              </w:rPr>
            </w:pPr>
            <w:r w:rsidRPr="00E4037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44011" w14:textId="77777777" w:rsidR="008851E8" w:rsidRPr="00E4037E" w:rsidRDefault="008851E8" w:rsidP="00FE4D12">
            <w:pPr>
              <w:pStyle w:val="rowtabella0"/>
              <w:jc w:val="center"/>
              <w:rPr>
                <w:color w:val="002060"/>
              </w:rPr>
            </w:pPr>
            <w:r w:rsidRPr="00E403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A9815" w14:textId="77777777" w:rsidR="008851E8" w:rsidRPr="00E4037E" w:rsidRDefault="008851E8" w:rsidP="00FE4D12">
            <w:pPr>
              <w:pStyle w:val="rowtabella0"/>
              <w:jc w:val="center"/>
              <w:rPr>
                <w:color w:val="002060"/>
              </w:rPr>
            </w:pPr>
            <w:r w:rsidRPr="00E4037E">
              <w:rPr>
                <w:color w:val="002060"/>
              </w:rPr>
              <w:t>0</w:t>
            </w:r>
          </w:p>
        </w:tc>
      </w:tr>
      <w:tr w:rsidR="008851E8" w:rsidRPr="00E4037E" w14:paraId="15EA2542"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54EA59" w14:textId="77777777" w:rsidR="008851E8" w:rsidRPr="00E4037E" w:rsidRDefault="008851E8" w:rsidP="00FE4D12">
            <w:pPr>
              <w:pStyle w:val="rowtabella0"/>
              <w:rPr>
                <w:color w:val="002060"/>
              </w:rPr>
            </w:pPr>
            <w:r w:rsidRPr="00E4037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F53F6"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4F955"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DFA30"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3C1C7"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DCDED"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1E6BE" w14:textId="77777777" w:rsidR="008851E8" w:rsidRPr="00E4037E" w:rsidRDefault="008851E8" w:rsidP="00FE4D12">
            <w:pPr>
              <w:pStyle w:val="rowtabella0"/>
              <w:jc w:val="center"/>
              <w:rPr>
                <w:color w:val="002060"/>
              </w:rPr>
            </w:pPr>
            <w:r w:rsidRPr="00E4037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E0B91" w14:textId="77777777" w:rsidR="008851E8" w:rsidRPr="00E4037E" w:rsidRDefault="008851E8" w:rsidP="00FE4D12">
            <w:pPr>
              <w:pStyle w:val="rowtabella0"/>
              <w:jc w:val="center"/>
              <w:rPr>
                <w:color w:val="002060"/>
              </w:rPr>
            </w:pPr>
            <w:r w:rsidRPr="00E4037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EC651" w14:textId="77777777" w:rsidR="008851E8" w:rsidRPr="00E4037E" w:rsidRDefault="008851E8" w:rsidP="00FE4D12">
            <w:pPr>
              <w:pStyle w:val="rowtabella0"/>
              <w:jc w:val="center"/>
              <w:rPr>
                <w:color w:val="002060"/>
              </w:rPr>
            </w:pPr>
            <w:r w:rsidRPr="00E403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AE905" w14:textId="77777777" w:rsidR="008851E8" w:rsidRPr="00E4037E" w:rsidRDefault="008851E8" w:rsidP="00FE4D12">
            <w:pPr>
              <w:pStyle w:val="rowtabella0"/>
              <w:jc w:val="center"/>
              <w:rPr>
                <w:color w:val="002060"/>
              </w:rPr>
            </w:pPr>
            <w:r w:rsidRPr="00E4037E">
              <w:rPr>
                <w:color w:val="002060"/>
              </w:rPr>
              <w:t>0</w:t>
            </w:r>
          </w:p>
        </w:tc>
      </w:tr>
      <w:tr w:rsidR="008851E8" w:rsidRPr="00E4037E" w14:paraId="750FD496"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A4108B" w14:textId="77777777" w:rsidR="008851E8" w:rsidRPr="00E4037E" w:rsidRDefault="008851E8" w:rsidP="00FE4D12">
            <w:pPr>
              <w:pStyle w:val="rowtabella0"/>
              <w:rPr>
                <w:color w:val="002060"/>
              </w:rPr>
            </w:pPr>
            <w:r w:rsidRPr="00E4037E">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B8DD8"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D8024"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9DBD6"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39D34"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27C0E"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DE659" w14:textId="77777777" w:rsidR="008851E8" w:rsidRPr="00E4037E" w:rsidRDefault="008851E8" w:rsidP="00FE4D12">
            <w:pPr>
              <w:pStyle w:val="rowtabella0"/>
              <w:jc w:val="center"/>
              <w:rPr>
                <w:color w:val="002060"/>
              </w:rPr>
            </w:pPr>
            <w:r w:rsidRPr="00E403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AC631" w14:textId="77777777" w:rsidR="008851E8" w:rsidRPr="00E4037E" w:rsidRDefault="008851E8" w:rsidP="00FE4D12">
            <w:pPr>
              <w:pStyle w:val="rowtabella0"/>
              <w:jc w:val="center"/>
              <w:rPr>
                <w:color w:val="002060"/>
              </w:rPr>
            </w:pPr>
            <w:r w:rsidRPr="00E4037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218D2" w14:textId="77777777" w:rsidR="008851E8" w:rsidRPr="00E4037E" w:rsidRDefault="008851E8" w:rsidP="00FE4D12">
            <w:pPr>
              <w:pStyle w:val="rowtabella0"/>
              <w:jc w:val="center"/>
              <w:rPr>
                <w:color w:val="002060"/>
              </w:rPr>
            </w:pPr>
            <w:r w:rsidRPr="00E403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F1404" w14:textId="77777777" w:rsidR="008851E8" w:rsidRPr="00E4037E" w:rsidRDefault="008851E8" w:rsidP="00FE4D12">
            <w:pPr>
              <w:pStyle w:val="rowtabella0"/>
              <w:jc w:val="center"/>
              <w:rPr>
                <w:color w:val="002060"/>
              </w:rPr>
            </w:pPr>
            <w:r w:rsidRPr="00E4037E">
              <w:rPr>
                <w:color w:val="002060"/>
              </w:rPr>
              <w:t>0</w:t>
            </w:r>
          </w:p>
        </w:tc>
      </w:tr>
      <w:tr w:rsidR="008851E8" w:rsidRPr="00E4037E" w14:paraId="2EEB2FBE"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5B7759" w14:textId="77777777" w:rsidR="008851E8" w:rsidRPr="00E4037E" w:rsidRDefault="008851E8" w:rsidP="00FE4D12">
            <w:pPr>
              <w:pStyle w:val="rowtabella0"/>
              <w:rPr>
                <w:color w:val="002060"/>
              </w:rPr>
            </w:pPr>
            <w:r w:rsidRPr="00E4037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E9115"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0C74C"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A5B0B"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383D1"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4EC6D"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EE30B" w14:textId="77777777" w:rsidR="008851E8" w:rsidRPr="00E4037E" w:rsidRDefault="008851E8" w:rsidP="00FE4D12">
            <w:pPr>
              <w:pStyle w:val="rowtabella0"/>
              <w:jc w:val="center"/>
              <w:rPr>
                <w:color w:val="002060"/>
              </w:rPr>
            </w:pPr>
            <w:r w:rsidRPr="00E4037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907D9" w14:textId="77777777" w:rsidR="008851E8" w:rsidRPr="00E4037E" w:rsidRDefault="008851E8" w:rsidP="00FE4D12">
            <w:pPr>
              <w:pStyle w:val="rowtabella0"/>
              <w:jc w:val="center"/>
              <w:rPr>
                <w:color w:val="002060"/>
              </w:rPr>
            </w:pPr>
            <w:r w:rsidRPr="00E4037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EC434" w14:textId="77777777" w:rsidR="008851E8" w:rsidRPr="00E4037E" w:rsidRDefault="008851E8" w:rsidP="00FE4D12">
            <w:pPr>
              <w:pStyle w:val="rowtabella0"/>
              <w:jc w:val="center"/>
              <w:rPr>
                <w:color w:val="002060"/>
              </w:rPr>
            </w:pPr>
            <w:r w:rsidRPr="00E403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9FDD1" w14:textId="77777777" w:rsidR="008851E8" w:rsidRPr="00E4037E" w:rsidRDefault="008851E8" w:rsidP="00FE4D12">
            <w:pPr>
              <w:pStyle w:val="rowtabella0"/>
              <w:jc w:val="center"/>
              <w:rPr>
                <w:color w:val="002060"/>
              </w:rPr>
            </w:pPr>
            <w:r w:rsidRPr="00E4037E">
              <w:rPr>
                <w:color w:val="002060"/>
              </w:rPr>
              <w:t>0</w:t>
            </w:r>
          </w:p>
        </w:tc>
      </w:tr>
    </w:tbl>
    <w:p w14:paraId="0F934665" w14:textId="77777777" w:rsidR="008851E8" w:rsidRPr="00E4037E" w:rsidRDefault="008851E8" w:rsidP="008851E8">
      <w:pPr>
        <w:pStyle w:val="breakline"/>
        <w:rPr>
          <w:color w:val="002060"/>
        </w:rPr>
      </w:pPr>
    </w:p>
    <w:p w14:paraId="20005747" w14:textId="77777777" w:rsidR="008851E8" w:rsidRPr="00E4037E" w:rsidRDefault="008851E8" w:rsidP="008851E8">
      <w:pPr>
        <w:pStyle w:val="titoloprinc0"/>
        <w:rPr>
          <w:color w:val="002060"/>
        </w:rPr>
      </w:pPr>
      <w:r w:rsidRPr="00E4037E">
        <w:rPr>
          <w:color w:val="002060"/>
        </w:rPr>
        <w:t>PROGRAMMA GARE</w:t>
      </w:r>
    </w:p>
    <w:p w14:paraId="4820F651" w14:textId="77777777" w:rsidR="008851E8" w:rsidRPr="00E4037E" w:rsidRDefault="008851E8" w:rsidP="008851E8">
      <w:pPr>
        <w:pStyle w:val="sottotitolocampionato10"/>
        <w:rPr>
          <w:color w:val="002060"/>
        </w:rPr>
      </w:pPr>
      <w:r w:rsidRPr="00E4037E">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851E8" w:rsidRPr="00E4037E" w14:paraId="4FC2D2E7"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64BC1"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50C26"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FC9E6"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149F6"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F07D5"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C4953" w14:textId="77777777" w:rsidR="008851E8" w:rsidRPr="00E4037E" w:rsidRDefault="008851E8" w:rsidP="00FE4D12">
            <w:pPr>
              <w:pStyle w:val="headertabella0"/>
              <w:rPr>
                <w:color w:val="002060"/>
              </w:rPr>
            </w:pPr>
            <w:proofErr w:type="spellStart"/>
            <w:r w:rsidRPr="00E4037E">
              <w:rPr>
                <w:color w:val="002060"/>
              </w:rPr>
              <w:t>Localita'</w:t>
            </w:r>
            <w:proofErr w:type="spellEnd"/>
            <w:r w:rsidRPr="00E4037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5D1E9"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4AE29103" w14:textId="77777777" w:rsidTr="00FE4D1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21BA1E" w14:textId="77777777" w:rsidR="008851E8" w:rsidRPr="00E4037E" w:rsidRDefault="008851E8" w:rsidP="00FE4D12">
            <w:pPr>
              <w:pStyle w:val="rowtabella0"/>
              <w:rPr>
                <w:color w:val="002060"/>
              </w:rPr>
            </w:pPr>
            <w:r w:rsidRPr="00E4037E">
              <w:rPr>
                <w:color w:val="002060"/>
              </w:rPr>
              <w:t>OLYMPIA FANO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EDCE57" w14:textId="77777777" w:rsidR="008851E8" w:rsidRPr="00E4037E" w:rsidRDefault="008851E8" w:rsidP="00FE4D12">
            <w:pPr>
              <w:pStyle w:val="rowtabella0"/>
              <w:rPr>
                <w:color w:val="002060"/>
              </w:rPr>
            </w:pPr>
            <w:r w:rsidRPr="00E4037E">
              <w:rPr>
                <w:color w:val="002060"/>
              </w:rPr>
              <w:t>NUOVA JUVENTINA FFC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11B759" w14:textId="77777777" w:rsidR="008851E8" w:rsidRPr="00E4037E" w:rsidRDefault="008851E8" w:rsidP="00FE4D12">
            <w:pPr>
              <w:pStyle w:val="rowtabella0"/>
              <w:jc w:val="center"/>
              <w:rPr>
                <w:color w:val="002060"/>
              </w:rPr>
            </w:pPr>
            <w:r w:rsidRPr="00E4037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B3AE18" w14:textId="77777777" w:rsidR="008851E8" w:rsidRPr="00E4037E" w:rsidRDefault="008851E8" w:rsidP="00FE4D12">
            <w:pPr>
              <w:pStyle w:val="rowtabella0"/>
              <w:rPr>
                <w:color w:val="002060"/>
              </w:rPr>
            </w:pPr>
            <w:r w:rsidRPr="00E4037E">
              <w:rPr>
                <w:color w:val="002060"/>
              </w:rPr>
              <w:t>23/02/2022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2AA39C" w14:textId="77777777" w:rsidR="008851E8" w:rsidRPr="00E4037E" w:rsidRDefault="008851E8" w:rsidP="00FE4D12">
            <w:pPr>
              <w:pStyle w:val="rowtabella0"/>
              <w:rPr>
                <w:color w:val="002060"/>
              </w:rPr>
            </w:pPr>
            <w:r w:rsidRPr="00E4037E">
              <w:rPr>
                <w:color w:val="002060"/>
              </w:rPr>
              <w:t>5454 C.COPERTO C.TENNIS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D39029" w14:textId="77777777" w:rsidR="008851E8" w:rsidRPr="00E4037E" w:rsidRDefault="008851E8" w:rsidP="00FE4D12">
            <w:pPr>
              <w:pStyle w:val="rowtabella0"/>
              <w:rPr>
                <w:color w:val="002060"/>
              </w:rPr>
            </w:pPr>
            <w:r w:rsidRPr="00E4037E">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4E2B5E" w14:textId="77777777" w:rsidR="008851E8" w:rsidRPr="00E4037E" w:rsidRDefault="008851E8" w:rsidP="00FE4D12">
            <w:pPr>
              <w:pStyle w:val="rowtabella0"/>
              <w:rPr>
                <w:color w:val="002060"/>
              </w:rPr>
            </w:pPr>
            <w:r w:rsidRPr="00E4037E">
              <w:rPr>
                <w:color w:val="002060"/>
              </w:rPr>
              <w:t>VIA VILLA TOMBARI</w:t>
            </w:r>
          </w:p>
        </w:tc>
      </w:tr>
    </w:tbl>
    <w:p w14:paraId="70E1EE16" w14:textId="77777777" w:rsidR="008851E8" w:rsidRPr="00E4037E" w:rsidRDefault="008851E8" w:rsidP="008851E8">
      <w:pPr>
        <w:pStyle w:val="breakline"/>
        <w:rPr>
          <w:rFonts w:eastAsiaTheme="minorEastAsia"/>
          <w:color w:val="002060"/>
        </w:rPr>
      </w:pPr>
    </w:p>
    <w:p w14:paraId="2677C591" w14:textId="77777777" w:rsidR="008851E8" w:rsidRPr="00E4037E" w:rsidRDefault="008851E8" w:rsidP="008851E8">
      <w:pPr>
        <w:pStyle w:val="breakline"/>
        <w:rPr>
          <w:color w:val="002060"/>
        </w:rPr>
      </w:pPr>
    </w:p>
    <w:p w14:paraId="5BE32404" w14:textId="77777777" w:rsidR="008851E8" w:rsidRPr="00E4037E" w:rsidRDefault="008851E8" w:rsidP="008851E8">
      <w:pPr>
        <w:pStyle w:val="breakline"/>
        <w:rPr>
          <w:color w:val="002060"/>
        </w:rPr>
      </w:pPr>
    </w:p>
    <w:p w14:paraId="33E98D36" w14:textId="77777777" w:rsidR="008851E8" w:rsidRPr="00E4037E" w:rsidRDefault="008851E8" w:rsidP="008851E8">
      <w:pPr>
        <w:pStyle w:val="sottotitolocampionato10"/>
        <w:rPr>
          <w:color w:val="002060"/>
        </w:rPr>
      </w:pPr>
      <w:r w:rsidRPr="00E4037E">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4"/>
        <w:gridCol w:w="385"/>
        <w:gridCol w:w="898"/>
        <w:gridCol w:w="1176"/>
        <w:gridCol w:w="1562"/>
        <w:gridCol w:w="1547"/>
      </w:tblGrid>
      <w:tr w:rsidR="008851E8" w:rsidRPr="00E4037E" w14:paraId="476EE3FD"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B2FB4"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1D31F"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D3815"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D6628"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4CEEB"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2E4A9" w14:textId="77777777" w:rsidR="008851E8" w:rsidRPr="00E4037E" w:rsidRDefault="008851E8" w:rsidP="00FE4D12">
            <w:pPr>
              <w:pStyle w:val="headertabella0"/>
              <w:rPr>
                <w:color w:val="002060"/>
              </w:rPr>
            </w:pPr>
            <w:proofErr w:type="spellStart"/>
            <w:r w:rsidRPr="00E4037E">
              <w:rPr>
                <w:color w:val="002060"/>
              </w:rPr>
              <w:t>Localita'</w:t>
            </w:r>
            <w:proofErr w:type="spellEnd"/>
            <w:r w:rsidRPr="00E4037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B18B1"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351CFF45"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2D48C4" w14:textId="77777777" w:rsidR="008851E8" w:rsidRPr="00E4037E" w:rsidRDefault="008851E8" w:rsidP="00FE4D12">
            <w:pPr>
              <w:pStyle w:val="rowtabella0"/>
              <w:rPr>
                <w:color w:val="002060"/>
              </w:rPr>
            </w:pPr>
            <w:r w:rsidRPr="00E4037E">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4D483D" w14:textId="77777777" w:rsidR="008851E8" w:rsidRPr="00E4037E" w:rsidRDefault="008851E8" w:rsidP="00FE4D12">
            <w:pPr>
              <w:pStyle w:val="rowtabella0"/>
              <w:rPr>
                <w:color w:val="002060"/>
              </w:rPr>
            </w:pPr>
            <w:r w:rsidRPr="00E4037E">
              <w:rPr>
                <w:color w:val="002060"/>
              </w:rPr>
              <w:t>OLYMPIA FANO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93F7A" w14:textId="77777777" w:rsidR="008851E8" w:rsidRPr="00E4037E" w:rsidRDefault="008851E8" w:rsidP="00FE4D12">
            <w:pPr>
              <w:pStyle w:val="rowtabella0"/>
              <w:jc w:val="center"/>
              <w:rPr>
                <w:color w:val="002060"/>
              </w:rPr>
            </w:pPr>
            <w:r w:rsidRPr="00E4037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4F3B3" w14:textId="77777777" w:rsidR="008851E8" w:rsidRPr="00E4037E" w:rsidRDefault="008851E8" w:rsidP="00FE4D12">
            <w:pPr>
              <w:pStyle w:val="rowtabella0"/>
              <w:rPr>
                <w:color w:val="002060"/>
              </w:rPr>
            </w:pPr>
            <w:r w:rsidRPr="00E4037E">
              <w:rPr>
                <w:color w:val="002060"/>
              </w:rPr>
              <w:t>25/02/2022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E605B3" w14:textId="77777777" w:rsidR="008851E8" w:rsidRPr="00E4037E" w:rsidRDefault="008851E8" w:rsidP="00FE4D12">
            <w:pPr>
              <w:pStyle w:val="rowtabella0"/>
              <w:rPr>
                <w:color w:val="002060"/>
              </w:rPr>
            </w:pPr>
            <w:r w:rsidRPr="00E4037E">
              <w:rPr>
                <w:color w:val="002060"/>
              </w:rPr>
              <w:t>5292 PALESTRA SCUOLA"F.LLI CERVI"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57E8A" w14:textId="77777777" w:rsidR="008851E8" w:rsidRPr="00E4037E" w:rsidRDefault="008851E8" w:rsidP="00FE4D12">
            <w:pPr>
              <w:pStyle w:val="rowtabella0"/>
              <w:rPr>
                <w:color w:val="002060"/>
              </w:rPr>
            </w:pPr>
            <w:r w:rsidRPr="00E4037E">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845E29" w14:textId="77777777" w:rsidR="008851E8" w:rsidRPr="00E4037E" w:rsidRDefault="008851E8" w:rsidP="00FE4D12">
            <w:pPr>
              <w:pStyle w:val="rowtabella0"/>
              <w:rPr>
                <w:color w:val="002060"/>
              </w:rPr>
            </w:pPr>
            <w:r w:rsidRPr="00E4037E">
              <w:rPr>
                <w:color w:val="002060"/>
              </w:rPr>
              <w:t>VIA FRATELLI CERVI</w:t>
            </w:r>
          </w:p>
        </w:tc>
      </w:tr>
      <w:tr w:rsidR="008851E8" w:rsidRPr="00E4037E" w14:paraId="6048ABBE"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79D2A2" w14:textId="77777777" w:rsidR="008851E8" w:rsidRPr="00E4037E" w:rsidRDefault="008851E8" w:rsidP="00FE4D12">
            <w:pPr>
              <w:pStyle w:val="rowtabella0"/>
              <w:rPr>
                <w:color w:val="002060"/>
              </w:rPr>
            </w:pPr>
            <w:r w:rsidRPr="00E4037E">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925F27" w14:textId="77777777" w:rsidR="008851E8" w:rsidRPr="00E4037E" w:rsidRDefault="008851E8" w:rsidP="00FE4D12">
            <w:pPr>
              <w:pStyle w:val="rowtabella0"/>
              <w:rPr>
                <w:color w:val="002060"/>
              </w:rPr>
            </w:pPr>
            <w:r w:rsidRPr="00E4037E">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592DE3"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424BAF" w14:textId="77777777" w:rsidR="008851E8" w:rsidRPr="00E4037E" w:rsidRDefault="008851E8" w:rsidP="00FE4D12">
            <w:pPr>
              <w:pStyle w:val="rowtabella0"/>
              <w:rPr>
                <w:color w:val="002060"/>
              </w:rPr>
            </w:pPr>
            <w:r w:rsidRPr="00E4037E">
              <w:rPr>
                <w:color w:val="002060"/>
              </w:rPr>
              <w:t>25/02/2022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5E59D5" w14:textId="77777777" w:rsidR="008851E8" w:rsidRPr="00E4037E" w:rsidRDefault="008851E8" w:rsidP="00FE4D12">
            <w:pPr>
              <w:pStyle w:val="rowtabella0"/>
              <w:rPr>
                <w:color w:val="002060"/>
              </w:rPr>
            </w:pPr>
            <w:r w:rsidRPr="00E4037E">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A91161" w14:textId="77777777" w:rsidR="008851E8" w:rsidRPr="00E4037E" w:rsidRDefault="008851E8" w:rsidP="00FE4D12">
            <w:pPr>
              <w:pStyle w:val="rowtabella0"/>
              <w:rPr>
                <w:color w:val="002060"/>
              </w:rPr>
            </w:pPr>
            <w:r w:rsidRPr="00E4037E">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0C7747" w14:textId="77777777" w:rsidR="008851E8" w:rsidRPr="00E4037E" w:rsidRDefault="008851E8" w:rsidP="00FE4D12">
            <w:pPr>
              <w:pStyle w:val="rowtabella0"/>
              <w:rPr>
                <w:color w:val="002060"/>
              </w:rPr>
            </w:pPr>
            <w:r w:rsidRPr="00E4037E">
              <w:rPr>
                <w:color w:val="002060"/>
              </w:rPr>
              <w:t>VIA OLIMPIADI</w:t>
            </w:r>
          </w:p>
        </w:tc>
      </w:tr>
      <w:tr w:rsidR="008851E8" w:rsidRPr="00E4037E" w14:paraId="47772D15"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F186C4" w14:textId="77777777" w:rsidR="008851E8" w:rsidRPr="00E4037E" w:rsidRDefault="008851E8" w:rsidP="00FE4D12">
            <w:pPr>
              <w:pStyle w:val="rowtabella0"/>
              <w:rPr>
                <w:color w:val="002060"/>
              </w:rPr>
            </w:pPr>
            <w:r w:rsidRPr="00E4037E">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CBF8DF" w14:textId="77777777" w:rsidR="008851E8" w:rsidRPr="00E4037E" w:rsidRDefault="008851E8" w:rsidP="00FE4D12">
            <w:pPr>
              <w:pStyle w:val="rowtabella0"/>
              <w:rPr>
                <w:color w:val="002060"/>
              </w:rPr>
            </w:pPr>
            <w:r w:rsidRPr="00E4037E">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1783E4"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2B857E" w14:textId="77777777" w:rsidR="008851E8" w:rsidRPr="00E4037E" w:rsidRDefault="008851E8" w:rsidP="00FE4D12">
            <w:pPr>
              <w:pStyle w:val="rowtabella0"/>
              <w:rPr>
                <w:color w:val="002060"/>
              </w:rPr>
            </w:pPr>
            <w:r w:rsidRPr="00E4037E">
              <w:rPr>
                <w:color w:val="002060"/>
              </w:rPr>
              <w:t>25/02/2022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ACE712" w14:textId="77777777" w:rsidR="008851E8" w:rsidRPr="00E4037E" w:rsidRDefault="008851E8" w:rsidP="00FE4D12">
            <w:pPr>
              <w:pStyle w:val="rowtabella0"/>
              <w:rPr>
                <w:color w:val="002060"/>
              </w:rPr>
            </w:pPr>
            <w:r w:rsidRPr="00E4037E">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29957F" w14:textId="77777777" w:rsidR="008851E8" w:rsidRPr="00E4037E" w:rsidRDefault="008851E8" w:rsidP="00FE4D12">
            <w:pPr>
              <w:pStyle w:val="rowtabella0"/>
              <w:rPr>
                <w:color w:val="002060"/>
              </w:rPr>
            </w:pPr>
            <w:r w:rsidRPr="00E4037E">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5921ED" w14:textId="77777777" w:rsidR="008851E8" w:rsidRPr="00E4037E" w:rsidRDefault="008851E8" w:rsidP="00FE4D12">
            <w:pPr>
              <w:pStyle w:val="rowtabella0"/>
              <w:rPr>
                <w:color w:val="002060"/>
              </w:rPr>
            </w:pPr>
            <w:r w:rsidRPr="00E4037E">
              <w:rPr>
                <w:color w:val="002060"/>
              </w:rPr>
              <w:t>VIA CERQUATTI</w:t>
            </w:r>
          </w:p>
        </w:tc>
      </w:tr>
      <w:tr w:rsidR="008851E8" w:rsidRPr="00E4037E" w14:paraId="60BCECDF"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094A02" w14:textId="77777777" w:rsidR="008851E8" w:rsidRPr="00E4037E" w:rsidRDefault="008851E8" w:rsidP="00FE4D12">
            <w:pPr>
              <w:pStyle w:val="rowtabella0"/>
              <w:rPr>
                <w:color w:val="002060"/>
              </w:rPr>
            </w:pPr>
            <w:r w:rsidRPr="00E4037E">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68FE39" w14:textId="77777777" w:rsidR="008851E8" w:rsidRPr="00E4037E" w:rsidRDefault="008851E8" w:rsidP="00FE4D12">
            <w:pPr>
              <w:pStyle w:val="rowtabella0"/>
              <w:rPr>
                <w:color w:val="002060"/>
              </w:rPr>
            </w:pPr>
            <w:r w:rsidRPr="00E4037E">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EDC632"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D93ECF" w14:textId="77777777" w:rsidR="008851E8" w:rsidRPr="00E4037E" w:rsidRDefault="008851E8" w:rsidP="00FE4D12">
            <w:pPr>
              <w:pStyle w:val="rowtabella0"/>
              <w:rPr>
                <w:color w:val="002060"/>
              </w:rPr>
            </w:pPr>
            <w:r w:rsidRPr="00E4037E">
              <w:rPr>
                <w:color w:val="002060"/>
              </w:rPr>
              <w:t>25/02/2022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4B7273" w14:textId="77777777" w:rsidR="008851E8" w:rsidRPr="00E4037E" w:rsidRDefault="008851E8" w:rsidP="00FE4D12">
            <w:pPr>
              <w:pStyle w:val="rowtabella0"/>
              <w:rPr>
                <w:color w:val="002060"/>
              </w:rPr>
            </w:pPr>
            <w:r w:rsidRPr="00E4037E">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728B4E" w14:textId="77777777" w:rsidR="008851E8" w:rsidRPr="00E4037E" w:rsidRDefault="008851E8" w:rsidP="00FE4D12">
            <w:pPr>
              <w:pStyle w:val="rowtabella0"/>
              <w:rPr>
                <w:color w:val="002060"/>
              </w:rPr>
            </w:pPr>
            <w:r w:rsidRPr="00E4037E">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570DE6" w14:textId="77777777" w:rsidR="008851E8" w:rsidRPr="00E4037E" w:rsidRDefault="008851E8" w:rsidP="00FE4D12">
            <w:pPr>
              <w:pStyle w:val="rowtabella0"/>
              <w:rPr>
                <w:color w:val="002060"/>
              </w:rPr>
            </w:pPr>
            <w:r w:rsidRPr="00E4037E">
              <w:rPr>
                <w:color w:val="002060"/>
              </w:rPr>
              <w:t>VIA B.ROSSI SNC</w:t>
            </w:r>
          </w:p>
        </w:tc>
      </w:tr>
      <w:tr w:rsidR="008851E8" w:rsidRPr="00E4037E" w14:paraId="38BF08C3"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D80952" w14:textId="77777777" w:rsidR="008851E8" w:rsidRPr="00E4037E" w:rsidRDefault="008851E8" w:rsidP="00FE4D12">
            <w:pPr>
              <w:pStyle w:val="rowtabella0"/>
              <w:rPr>
                <w:color w:val="002060"/>
              </w:rPr>
            </w:pPr>
            <w:r w:rsidRPr="00E4037E">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EA6541" w14:textId="77777777" w:rsidR="008851E8" w:rsidRPr="00E4037E" w:rsidRDefault="008851E8" w:rsidP="00FE4D12">
            <w:pPr>
              <w:pStyle w:val="rowtabella0"/>
              <w:rPr>
                <w:color w:val="002060"/>
              </w:rPr>
            </w:pPr>
            <w:r w:rsidRPr="00E4037E">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3B5FFB"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DDF335" w14:textId="77777777" w:rsidR="008851E8" w:rsidRPr="00E4037E" w:rsidRDefault="008851E8" w:rsidP="00FE4D12">
            <w:pPr>
              <w:pStyle w:val="rowtabella0"/>
              <w:rPr>
                <w:color w:val="002060"/>
              </w:rPr>
            </w:pPr>
            <w:r w:rsidRPr="00E4037E">
              <w:rPr>
                <w:color w:val="002060"/>
              </w:rPr>
              <w:t>25/02/2022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C7F59E" w14:textId="77777777" w:rsidR="008851E8" w:rsidRPr="00E4037E" w:rsidRDefault="008851E8" w:rsidP="00FE4D12">
            <w:pPr>
              <w:pStyle w:val="rowtabella0"/>
              <w:rPr>
                <w:color w:val="002060"/>
              </w:rPr>
            </w:pPr>
            <w:r w:rsidRPr="00E4037E">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26A589" w14:textId="77777777" w:rsidR="008851E8" w:rsidRPr="00E4037E" w:rsidRDefault="008851E8" w:rsidP="00FE4D12">
            <w:pPr>
              <w:pStyle w:val="rowtabella0"/>
              <w:rPr>
                <w:color w:val="002060"/>
              </w:rPr>
            </w:pPr>
            <w:r w:rsidRPr="00E4037E">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A94B6A" w14:textId="77777777" w:rsidR="008851E8" w:rsidRPr="00E4037E" w:rsidRDefault="008851E8" w:rsidP="00FE4D12">
            <w:pPr>
              <w:pStyle w:val="rowtabella0"/>
              <w:rPr>
                <w:color w:val="002060"/>
              </w:rPr>
            </w:pPr>
            <w:r w:rsidRPr="00E4037E">
              <w:rPr>
                <w:color w:val="002060"/>
              </w:rPr>
              <w:t>VIA PIRANDELLO AREA MT.4</w:t>
            </w:r>
          </w:p>
        </w:tc>
      </w:tr>
      <w:tr w:rsidR="008851E8" w:rsidRPr="00E4037E" w14:paraId="741F9D48"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BFDFDC" w14:textId="77777777" w:rsidR="008851E8" w:rsidRPr="00E4037E" w:rsidRDefault="008851E8" w:rsidP="00FE4D12">
            <w:pPr>
              <w:pStyle w:val="rowtabella0"/>
              <w:rPr>
                <w:color w:val="002060"/>
              </w:rPr>
            </w:pPr>
            <w:r w:rsidRPr="00E4037E">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FBA52E" w14:textId="77777777" w:rsidR="008851E8" w:rsidRPr="00E4037E" w:rsidRDefault="008851E8" w:rsidP="00FE4D12">
            <w:pPr>
              <w:pStyle w:val="rowtabella0"/>
              <w:rPr>
                <w:color w:val="002060"/>
              </w:rPr>
            </w:pPr>
            <w:r w:rsidRPr="00E4037E">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FCC0A2"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76E868" w14:textId="77777777" w:rsidR="008851E8" w:rsidRPr="00E4037E" w:rsidRDefault="008851E8" w:rsidP="00FE4D12">
            <w:pPr>
              <w:pStyle w:val="rowtabella0"/>
              <w:rPr>
                <w:color w:val="002060"/>
              </w:rPr>
            </w:pPr>
            <w:r w:rsidRPr="00E4037E">
              <w:rPr>
                <w:color w:val="002060"/>
              </w:rPr>
              <w:t>26/02/2022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BECAA7" w14:textId="77777777" w:rsidR="008851E8" w:rsidRPr="00E4037E" w:rsidRDefault="008851E8" w:rsidP="00FE4D12">
            <w:pPr>
              <w:pStyle w:val="rowtabella0"/>
              <w:rPr>
                <w:color w:val="002060"/>
              </w:rPr>
            </w:pPr>
            <w:r w:rsidRPr="00E4037E">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713F95" w14:textId="77777777" w:rsidR="008851E8" w:rsidRPr="00E4037E" w:rsidRDefault="008851E8" w:rsidP="00FE4D12">
            <w:pPr>
              <w:pStyle w:val="rowtabella0"/>
              <w:rPr>
                <w:color w:val="002060"/>
              </w:rPr>
            </w:pPr>
            <w:r w:rsidRPr="00E4037E">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A12BF1" w14:textId="77777777" w:rsidR="008851E8" w:rsidRPr="00E4037E" w:rsidRDefault="008851E8" w:rsidP="00FE4D12">
            <w:pPr>
              <w:pStyle w:val="rowtabella0"/>
              <w:rPr>
                <w:color w:val="002060"/>
              </w:rPr>
            </w:pPr>
            <w:r w:rsidRPr="00E4037E">
              <w:rPr>
                <w:color w:val="002060"/>
              </w:rPr>
              <w:t>VIA VERDI</w:t>
            </w:r>
          </w:p>
        </w:tc>
      </w:tr>
      <w:tr w:rsidR="008851E8" w:rsidRPr="00E4037E" w14:paraId="018311EF"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E1C019" w14:textId="77777777" w:rsidR="008851E8" w:rsidRPr="00E4037E" w:rsidRDefault="008851E8" w:rsidP="00FE4D12">
            <w:pPr>
              <w:pStyle w:val="rowtabella0"/>
              <w:rPr>
                <w:color w:val="002060"/>
              </w:rPr>
            </w:pPr>
            <w:r w:rsidRPr="00E4037E">
              <w:rPr>
                <w:color w:val="002060"/>
              </w:rPr>
              <w:lastRenderedPageBreak/>
              <w:t>AUDAX 1970 S.ANGELO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3837C" w14:textId="77777777" w:rsidR="008851E8" w:rsidRPr="00E4037E" w:rsidRDefault="008851E8" w:rsidP="00FE4D12">
            <w:pPr>
              <w:pStyle w:val="rowtabella0"/>
              <w:rPr>
                <w:color w:val="002060"/>
              </w:rPr>
            </w:pPr>
            <w:r w:rsidRPr="00E4037E">
              <w:rPr>
                <w:color w:val="002060"/>
              </w:rPr>
              <w:t>CASTELBELLINO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7DE07"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7D6BF0" w14:textId="77777777" w:rsidR="008851E8" w:rsidRPr="00E4037E" w:rsidRDefault="008851E8" w:rsidP="00FE4D12">
            <w:pPr>
              <w:pStyle w:val="rowtabella0"/>
              <w:rPr>
                <w:color w:val="002060"/>
              </w:rPr>
            </w:pPr>
            <w:r w:rsidRPr="00E4037E">
              <w:rPr>
                <w:color w:val="002060"/>
              </w:rPr>
              <w:t>28/02/2022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A2B546" w14:textId="77777777" w:rsidR="008851E8" w:rsidRPr="00E4037E" w:rsidRDefault="008851E8" w:rsidP="00FE4D12">
            <w:pPr>
              <w:pStyle w:val="rowtabella0"/>
              <w:rPr>
                <w:color w:val="002060"/>
              </w:rPr>
            </w:pPr>
            <w:r w:rsidRPr="00E4037E">
              <w:rPr>
                <w:color w:val="002060"/>
              </w:rPr>
              <w:t>5138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110529" w14:textId="77777777" w:rsidR="008851E8" w:rsidRPr="00E4037E" w:rsidRDefault="008851E8" w:rsidP="00FE4D12">
            <w:pPr>
              <w:pStyle w:val="rowtabella0"/>
              <w:rPr>
                <w:color w:val="002060"/>
              </w:rPr>
            </w:pPr>
            <w:r w:rsidRPr="00E4037E">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FFE1B7" w14:textId="77777777" w:rsidR="008851E8" w:rsidRPr="00E4037E" w:rsidRDefault="008851E8" w:rsidP="00FE4D12">
            <w:pPr>
              <w:pStyle w:val="rowtabella0"/>
              <w:rPr>
                <w:color w:val="002060"/>
              </w:rPr>
            </w:pPr>
            <w:r w:rsidRPr="00E4037E">
              <w:rPr>
                <w:color w:val="002060"/>
              </w:rPr>
              <w:t>VIA CAPANNA SNC</w:t>
            </w:r>
          </w:p>
        </w:tc>
      </w:tr>
    </w:tbl>
    <w:p w14:paraId="1C53B93F" w14:textId="77777777" w:rsidR="008851E8" w:rsidRPr="00E4037E" w:rsidRDefault="008851E8" w:rsidP="008851E8">
      <w:pPr>
        <w:pStyle w:val="breakline"/>
        <w:rPr>
          <w:rFonts w:eastAsiaTheme="minorEastAsia"/>
          <w:color w:val="002060"/>
        </w:rPr>
      </w:pPr>
    </w:p>
    <w:p w14:paraId="52F65AF0" w14:textId="77777777" w:rsidR="008851E8" w:rsidRPr="00E4037E" w:rsidRDefault="008851E8" w:rsidP="008851E8">
      <w:pPr>
        <w:pStyle w:val="breakline"/>
        <w:rPr>
          <w:rFonts w:eastAsiaTheme="minorEastAsia"/>
          <w:color w:val="002060"/>
        </w:rPr>
      </w:pPr>
    </w:p>
    <w:p w14:paraId="500B7F3E" w14:textId="77777777" w:rsidR="008851E8" w:rsidRPr="00E4037E" w:rsidRDefault="008851E8" w:rsidP="008851E8">
      <w:pPr>
        <w:pStyle w:val="breakline"/>
        <w:rPr>
          <w:color w:val="002060"/>
        </w:rPr>
      </w:pPr>
    </w:p>
    <w:p w14:paraId="641D4BC8" w14:textId="77777777" w:rsidR="008851E8" w:rsidRPr="00E4037E" w:rsidRDefault="008851E8" w:rsidP="008851E8">
      <w:pPr>
        <w:pStyle w:val="titolocampionato0"/>
        <w:shd w:val="clear" w:color="auto" w:fill="CCCCCC"/>
        <w:spacing w:before="80" w:after="40"/>
        <w:rPr>
          <w:color w:val="002060"/>
        </w:rPr>
      </w:pPr>
      <w:r w:rsidRPr="00E4037E">
        <w:rPr>
          <w:color w:val="002060"/>
        </w:rPr>
        <w:t>CALCIO A CINQUE SERIE C2</w:t>
      </w:r>
    </w:p>
    <w:p w14:paraId="52F124D3" w14:textId="77777777" w:rsidR="008851E8" w:rsidRPr="00B454B6" w:rsidRDefault="008851E8" w:rsidP="008851E8">
      <w:pPr>
        <w:pStyle w:val="TITOLOPRINC"/>
        <w:rPr>
          <w:color w:val="002060"/>
        </w:rPr>
      </w:pPr>
      <w:r w:rsidRPr="00B454B6">
        <w:rPr>
          <w:color w:val="002060"/>
        </w:rPr>
        <w:t>ANAGRAFICA/INDIRIZZARIO/VARIAZIONI CALENDARIO</w:t>
      </w:r>
    </w:p>
    <w:p w14:paraId="081EA572" w14:textId="77777777" w:rsidR="008851E8" w:rsidRPr="00B454B6" w:rsidRDefault="008851E8" w:rsidP="008851E8">
      <w:pPr>
        <w:pStyle w:val="Corpodeltesto21"/>
        <w:rPr>
          <w:rFonts w:ascii="Arial" w:hAnsi="Arial" w:cs="Arial"/>
          <w:b/>
          <w:color w:val="002060"/>
          <w:sz w:val="22"/>
          <w:szCs w:val="22"/>
          <w:u w:val="single"/>
        </w:rPr>
      </w:pPr>
      <w:r w:rsidRPr="00B454B6">
        <w:rPr>
          <w:rFonts w:ascii="Arial" w:hAnsi="Arial" w:cs="Arial"/>
          <w:b/>
          <w:color w:val="002060"/>
          <w:sz w:val="22"/>
          <w:szCs w:val="22"/>
          <w:u w:val="single"/>
        </w:rPr>
        <w:t>GIRONE “A”</w:t>
      </w:r>
    </w:p>
    <w:p w14:paraId="1ABDC462" w14:textId="77777777" w:rsidR="008851E8" w:rsidRPr="00B454B6" w:rsidRDefault="008851E8" w:rsidP="008851E8">
      <w:pPr>
        <w:pStyle w:val="Corpodeltesto21"/>
        <w:rPr>
          <w:rFonts w:ascii="Arial" w:hAnsi="Arial" w:cs="Arial"/>
          <w:color w:val="002060"/>
          <w:sz w:val="22"/>
          <w:szCs w:val="22"/>
        </w:rPr>
      </w:pPr>
    </w:p>
    <w:p w14:paraId="7D239F64" w14:textId="77777777" w:rsidR="008851E8" w:rsidRDefault="008851E8" w:rsidP="008851E8">
      <w:pPr>
        <w:pStyle w:val="Corpodeltesto21"/>
        <w:rPr>
          <w:rFonts w:ascii="Arial" w:hAnsi="Arial" w:cs="Arial"/>
          <w:color w:val="002060"/>
          <w:sz w:val="22"/>
          <w:szCs w:val="22"/>
        </w:rPr>
      </w:pPr>
      <w:r w:rsidRPr="00B454B6">
        <w:rPr>
          <w:rFonts w:ascii="Arial" w:hAnsi="Arial" w:cs="Arial"/>
          <w:color w:val="002060"/>
          <w:sz w:val="22"/>
          <w:szCs w:val="22"/>
        </w:rPr>
        <w:t xml:space="preserve">La Società </w:t>
      </w:r>
      <w:r>
        <w:rPr>
          <w:rFonts w:ascii="Arial" w:hAnsi="Arial" w:cs="Arial"/>
          <w:b/>
          <w:color w:val="002060"/>
          <w:sz w:val="22"/>
          <w:szCs w:val="22"/>
        </w:rPr>
        <w:t>AVIS ARCEVIA 1964</w:t>
      </w:r>
      <w:r w:rsidRPr="00B454B6">
        <w:rPr>
          <w:rFonts w:ascii="Arial" w:hAnsi="Arial" w:cs="Arial"/>
          <w:color w:val="002060"/>
          <w:sz w:val="22"/>
          <w:szCs w:val="22"/>
        </w:rPr>
        <w:t xml:space="preserve"> comunica che disputerà tutte le gare interne </w:t>
      </w:r>
      <w:r>
        <w:rPr>
          <w:rFonts w:ascii="Arial" w:hAnsi="Arial" w:cs="Arial"/>
          <w:color w:val="002060"/>
          <w:sz w:val="22"/>
          <w:szCs w:val="22"/>
        </w:rPr>
        <w:t>il</w:t>
      </w:r>
      <w:r w:rsidRPr="00B454B6">
        <w:rPr>
          <w:rFonts w:ascii="Arial" w:hAnsi="Arial" w:cs="Arial"/>
          <w:color w:val="002060"/>
          <w:sz w:val="22"/>
          <w:szCs w:val="22"/>
        </w:rPr>
        <w:t xml:space="preserve"> </w:t>
      </w:r>
      <w:r>
        <w:rPr>
          <w:rFonts w:ascii="Arial" w:hAnsi="Arial" w:cs="Arial"/>
          <w:b/>
          <w:color w:val="002060"/>
          <w:sz w:val="22"/>
          <w:szCs w:val="22"/>
        </w:rPr>
        <w:t xml:space="preserve">SABATO </w:t>
      </w:r>
      <w:r w:rsidRPr="00B454B6">
        <w:rPr>
          <w:rFonts w:ascii="Arial" w:hAnsi="Arial" w:cs="Arial"/>
          <w:color w:val="002060"/>
          <w:sz w:val="22"/>
          <w:szCs w:val="22"/>
        </w:rPr>
        <w:t xml:space="preserve">alle </w:t>
      </w:r>
      <w:r w:rsidRPr="00B454B6">
        <w:rPr>
          <w:rFonts w:ascii="Arial" w:hAnsi="Arial" w:cs="Arial"/>
          <w:b/>
          <w:color w:val="002060"/>
          <w:sz w:val="22"/>
          <w:szCs w:val="22"/>
        </w:rPr>
        <w:t xml:space="preserve">ore </w:t>
      </w:r>
      <w:r>
        <w:rPr>
          <w:rFonts w:ascii="Arial" w:hAnsi="Arial" w:cs="Arial"/>
          <w:b/>
          <w:color w:val="002060"/>
          <w:sz w:val="22"/>
          <w:szCs w:val="22"/>
        </w:rPr>
        <w:t>15:00</w:t>
      </w:r>
      <w:r w:rsidRPr="00B454B6">
        <w:rPr>
          <w:rFonts w:ascii="Arial" w:hAnsi="Arial" w:cs="Arial"/>
          <w:color w:val="002060"/>
          <w:sz w:val="22"/>
          <w:szCs w:val="22"/>
        </w:rPr>
        <w:t>,</w:t>
      </w:r>
      <w:r>
        <w:rPr>
          <w:rFonts w:ascii="Arial" w:hAnsi="Arial" w:cs="Arial"/>
          <w:b/>
          <w:bCs/>
          <w:color w:val="002060"/>
          <w:sz w:val="22"/>
          <w:szCs w:val="22"/>
        </w:rPr>
        <w:t xml:space="preserve"> </w:t>
      </w:r>
      <w:r>
        <w:rPr>
          <w:rFonts w:ascii="Arial" w:hAnsi="Arial" w:cs="Arial"/>
          <w:color w:val="002060"/>
          <w:sz w:val="22"/>
          <w:szCs w:val="22"/>
        </w:rPr>
        <w:t>stesso campo</w:t>
      </w:r>
      <w:r w:rsidRPr="00B454B6">
        <w:rPr>
          <w:rFonts w:ascii="Arial" w:hAnsi="Arial" w:cs="Arial"/>
          <w:color w:val="002060"/>
          <w:sz w:val="22"/>
          <w:szCs w:val="22"/>
        </w:rPr>
        <w:t>.</w:t>
      </w:r>
    </w:p>
    <w:p w14:paraId="5AA6BD95" w14:textId="77777777" w:rsidR="008851E8" w:rsidRDefault="008851E8" w:rsidP="008851E8">
      <w:pPr>
        <w:pStyle w:val="Corpodeltesto21"/>
        <w:rPr>
          <w:rFonts w:ascii="Arial" w:hAnsi="Arial" w:cs="Arial"/>
          <w:color w:val="002060"/>
          <w:sz w:val="22"/>
          <w:szCs w:val="22"/>
        </w:rPr>
      </w:pPr>
    </w:p>
    <w:p w14:paraId="49C3D984" w14:textId="77777777" w:rsidR="008851E8" w:rsidRPr="00B454B6" w:rsidRDefault="008851E8" w:rsidP="008851E8">
      <w:pPr>
        <w:pStyle w:val="Corpodeltesto21"/>
        <w:rPr>
          <w:rFonts w:ascii="Arial" w:hAnsi="Arial" w:cs="Arial"/>
          <w:b/>
          <w:color w:val="002060"/>
          <w:sz w:val="22"/>
          <w:szCs w:val="22"/>
          <w:u w:val="single"/>
        </w:rPr>
      </w:pPr>
      <w:r w:rsidRPr="00B454B6">
        <w:rPr>
          <w:rFonts w:ascii="Arial" w:hAnsi="Arial" w:cs="Arial"/>
          <w:b/>
          <w:color w:val="002060"/>
          <w:sz w:val="22"/>
          <w:szCs w:val="22"/>
          <w:u w:val="single"/>
        </w:rPr>
        <w:t>GIRONE “</w:t>
      </w:r>
      <w:r>
        <w:rPr>
          <w:rFonts w:ascii="Arial" w:hAnsi="Arial" w:cs="Arial"/>
          <w:b/>
          <w:color w:val="002060"/>
          <w:sz w:val="22"/>
          <w:szCs w:val="22"/>
          <w:u w:val="single"/>
        </w:rPr>
        <w:t>B</w:t>
      </w:r>
      <w:r w:rsidRPr="00B454B6">
        <w:rPr>
          <w:rFonts w:ascii="Arial" w:hAnsi="Arial" w:cs="Arial"/>
          <w:b/>
          <w:color w:val="002060"/>
          <w:sz w:val="22"/>
          <w:szCs w:val="22"/>
          <w:u w:val="single"/>
        </w:rPr>
        <w:t>”</w:t>
      </w:r>
    </w:p>
    <w:p w14:paraId="797C755E" w14:textId="77777777" w:rsidR="008851E8" w:rsidRPr="00B454B6" w:rsidRDefault="008851E8" w:rsidP="008851E8">
      <w:pPr>
        <w:pStyle w:val="Corpodeltesto21"/>
        <w:rPr>
          <w:rFonts w:ascii="Arial" w:hAnsi="Arial" w:cs="Arial"/>
          <w:color w:val="002060"/>
          <w:sz w:val="22"/>
          <w:szCs w:val="22"/>
        </w:rPr>
      </w:pPr>
    </w:p>
    <w:p w14:paraId="36AF7DE0" w14:textId="77777777" w:rsidR="008851E8" w:rsidRDefault="008851E8" w:rsidP="008851E8">
      <w:pPr>
        <w:pStyle w:val="Corpodeltesto21"/>
        <w:rPr>
          <w:rFonts w:ascii="Arial" w:hAnsi="Arial" w:cs="Arial"/>
          <w:color w:val="002060"/>
          <w:sz w:val="22"/>
          <w:szCs w:val="22"/>
        </w:rPr>
      </w:pPr>
      <w:r w:rsidRPr="00B454B6">
        <w:rPr>
          <w:rFonts w:ascii="Arial" w:hAnsi="Arial" w:cs="Arial"/>
          <w:color w:val="002060"/>
          <w:sz w:val="22"/>
          <w:szCs w:val="22"/>
        </w:rPr>
        <w:t xml:space="preserve">La Società </w:t>
      </w:r>
      <w:r>
        <w:rPr>
          <w:rFonts w:ascii="Arial" w:hAnsi="Arial" w:cs="Arial"/>
          <w:b/>
          <w:color w:val="002060"/>
          <w:sz w:val="22"/>
          <w:szCs w:val="22"/>
        </w:rPr>
        <w:t>POLISPORTIVA VICTORIA</w:t>
      </w:r>
      <w:r w:rsidRPr="00B454B6">
        <w:rPr>
          <w:rFonts w:ascii="Arial" w:hAnsi="Arial" w:cs="Arial"/>
          <w:color w:val="002060"/>
          <w:sz w:val="22"/>
          <w:szCs w:val="22"/>
        </w:rPr>
        <w:t xml:space="preserve"> comunica che disputerà tutte le gare interne </w:t>
      </w:r>
      <w:r>
        <w:rPr>
          <w:rFonts w:ascii="Arial" w:hAnsi="Arial" w:cs="Arial"/>
          <w:color w:val="002060"/>
          <w:sz w:val="22"/>
          <w:szCs w:val="22"/>
        </w:rPr>
        <w:t>il</w:t>
      </w:r>
      <w:r w:rsidRPr="00B454B6">
        <w:rPr>
          <w:rFonts w:ascii="Arial" w:hAnsi="Arial" w:cs="Arial"/>
          <w:color w:val="002060"/>
          <w:sz w:val="22"/>
          <w:szCs w:val="22"/>
        </w:rPr>
        <w:t xml:space="preserve"> </w:t>
      </w:r>
      <w:r>
        <w:rPr>
          <w:rFonts w:ascii="Arial" w:hAnsi="Arial" w:cs="Arial"/>
          <w:b/>
          <w:color w:val="002060"/>
          <w:sz w:val="22"/>
          <w:szCs w:val="22"/>
        </w:rPr>
        <w:t xml:space="preserve">SABATO </w:t>
      </w:r>
      <w:r w:rsidRPr="00B454B6">
        <w:rPr>
          <w:rFonts w:ascii="Arial" w:hAnsi="Arial" w:cs="Arial"/>
          <w:color w:val="002060"/>
          <w:sz w:val="22"/>
          <w:szCs w:val="22"/>
        </w:rPr>
        <w:t xml:space="preserve">alle </w:t>
      </w:r>
      <w:r w:rsidRPr="00B454B6">
        <w:rPr>
          <w:rFonts w:ascii="Arial" w:hAnsi="Arial" w:cs="Arial"/>
          <w:b/>
          <w:color w:val="002060"/>
          <w:sz w:val="22"/>
          <w:szCs w:val="22"/>
        </w:rPr>
        <w:t xml:space="preserve">ore </w:t>
      </w:r>
      <w:r>
        <w:rPr>
          <w:rFonts w:ascii="Arial" w:hAnsi="Arial" w:cs="Arial"/>
          <w:b/>
          <w:color w:val="002060"/>
          <w:sz w:val="22"/>
          <w:szCs w:val="22"/>
        </w:rPr>
        <w:t>19:00</w:t>
      </w:r>
      <w:r w:rsidRPr="00B454B6">
        <w:rPr>
          <w:rFonts w:ascii="Arial" w:hAnsi="Arial" w:cs="Arial"/>
          <w:color w:val="002060"/>
          <w:sz w:val="22"/>
          <w:szCs w:val="22"/>
        </w:rPr>
        <w:t>,</w:t>
      </w:r>
      <w:r>
        <w:rPr>
          <w:rFonts w:ascii="Arial" w:hAnsi="Arial" w:cs="Arial"/>
          <w:b/>
          <w:bCs/>
          <w:color w:val="002060"/>
          <w:sz w:val="22"/>
          <w:szCs w:val="22"/>
        </w:rPr>
        <w:t xml:space="preserve"> </w:t>
      </w:r>
      <w:r>
        <w:rPr>
          <w:rFonts w:ascii="Arial" w:hAnsi="Arial" w:cs="Arial"/>
          <w:color w:val="002060"/>
          <w:sz w:val="22"/>
          <w:szCs w:val="22"/>
        </w:rPr>
        <w:t>stesso campo</w:t>
      </w:r>
      <w:r w:rsidRPr="00B454B6">
        <w:rPr>
          <w:rFonts w:ascii="Arial" w:hAnsi="Arial" w:cs="Arial"/>
          <w:color w:val="002060"/>
          <w:sz w:val="22"/>
          <w:szCs w:val="22"/>
        </w:rPr>
        <w:t>.</w:t>
      </w:r>
    </w:p>
    <w:p w14:paraId="057CD56B" w14:textId="77777777" w:rsidR="008851E8" w:rsidRDefault="008851E8" w:rsidP="008851E8">
      <w:pPr>
        <w:pStyle w:val="Corpodeltesto21"/>
        <w:rPr>
          <w:rFonts w:ascii="Arial" w:hAnsi="Arial" w:cs="Arial"/>
          <w:color w:val="002060"/>
          <w:sz w:val="22"/>
          <w:szCs w:val="22"/>
        </w:rPr>
      </w:pPr>
    </w:p>
    <w:p w14:paraId="21141196" w14:textId="77777777" w:rsidR="008851E8" w:rsidRPr="00060BE5" w:rsidRDefault="008851E8" w:rsidP="008851E8">
      <w:pPr>
        <w:pStyle w:val="titoloprinc0"/>
        <w:rPr>
          <w:color w:val="002060"/>
        </w:rPr>
      </w:pPr>
      <w:r w:rsidRPr="00060BE5">
        <w:rPr>
          <w:color w:val="002060"/>
        </w:rPr>
        <w:t>RINVII GARE CAUSA COVID-19</w:t>
      </w:r>
    </w:p>
    <w:p w14:paraId="19F36550" w14:textId="77777777" w:rsidR="008851E8" w:rsidRPr="00060BE5" w:rsidRDefault="008851E8" w:rsidP="008851E8">
      <w:pPr>
        <w:pStyle w:val="breakline"/>
        <w:rPr>
          <w:color w:val="002060"/>
        </w:rPr>
      </w:pPr>
    </w:p>
    <w:p w14:paraId="29825BEC" w14:textId="77777777" w:rsidR="008851E8" w:rsidRPr="00060BE5" w:rsidRDefault="008851E8" w:rsidP="008851E8">
      <w:pPr>
        <w:pStyle w:val="A119"/>
        <w:spacing w:line="240" w:lineRule="auto"/>
        <w:rPr>
          <w:rFonts w:cs="Arial"/>
          <w:color w:val="002060"/>
          <w:sz w:val="22"/>
          <w:szCs w:val="22"/>
        </w:rPr>
      </w:pPr>
      <w:r w:rsidRPr="00060BE5">
        <w:rPr>
          <w:rFonts w:cs="Arial"/>
          <w:color w:val="002060"/>
          <w:sz w:val="22"/>
          <w:szCs w:val="22"/>
        </w:rPr>
        <w:t xml:space="preserve">Preso atto della richiesta di rinvio trasmessa dalla società </w:t>
      </w:r>
      <w:r>
        <w:rPr>
          <w:rFonts w:cs="Arial"/>
          <w:color w:val="002060"/>
          <w:sz w:val="22"/>
          <w:szCs w:val="22"/>
        </w:rPr>
        <w:t>REAL ANCARIA</w:t>
      </w:r>
      <w:r w:rsidRPr="00060BE5">
        <w:rPr>
          <w:rFonts w:cs="Arial"/>
          <w:color w:val="002060"/>
          <w:sz w:val="22"/>
          <w:szCs w:val="22"/>
        </w:rPr>
        <w:t xml:space="preserve"> per casi di positività ed espletate le verifiche di rito, l</w:t>
      </w:r>
      <w:r>
        <w:rPr>
          <w:rFonts w:cs="Arial"/>
          <w:color w:val="002060"/>
          <w:sz w:val="22"/>
          <w:szCs w:val="22"/>
        </w:rPr>
        <w:t>e</w:t>
      </w:r>
      <w:r w:rsidRPr="00060BE5">
        <w:rPr>
          <w:rFonts w:cs="Arial"/>
          <w:color w:val="002060"/>
          <w:sz w:val="22"/>
          <w:szCs w:val="22"/>
        </w:rPr>
        <w:t xml:space="preserve"> seguent</w:t>
      </w:r>
      <w:r>
        <w:rPr>
          <w:rFonts w:cs="Arial"/>
          <w:color w:val="002060"/>
          <w:sz w:val="22"/>
          <w:szCs w:val="22"/>
        </w:rPr>
        <w:t>i</w:t>
      </w:r>
      <w:r w:rsidRPr="00060BE5">
        <w:rPr>
          <w:rFonts w:cs="Arial"/>
          <w:color w:val="002060"/>
          <w:sz w:val="22"/>
          <w:szCs w:val="22"/>
        </w:rPr>
        <w:t xml:space="preserve"> gar</w:t>
      </w:r>
      <w:r>
        <w:rPr>
          <w:rFonts w:cs="Arial"/>
          <w:color w:val="002060"/>
          <w:sz w:val="22"/>
          <w:szCs w:val="22"/>
        </w:rPr>
        <w:t>e</w:t>
      </w:r>
      <w:r w:rsidRPr="00060BE5">
        <w:rPr>
          <w:rFonts w:cs="Arial"/>
          <w:color w:val="002060"/>
          <w:sz w:val="22"/>
          <w:szCs w:val="22"/>
        </w:rPr>
        <w:t xml:space="preserve"> </w:t>
      </w:r>
      <w:r>
        <w:rPr>
          <w:rFonts w:cs="Arial"/>
          <w:b/>
          <w:bCs/>
          <w:color w:val="002060"/>
          <w:sz w:val="22"/>
          <w:szCs w:val="22"/>
        </w:rPr>
        <w:t xml:space="preserve">sono </w:t>
      </w:r>
      <w:r w:rsidRPr="00060BE5">
        <w:rPr>
          <w:rFonts w:cs="Arial"/>
          <w:b/>
          <w:bCs/>
          <w:color w:val="002060"/>
          <w:sz w:val="22"/>
          <w:szCs w:val="22"/>
        </w:rPr>
        <w:t>rinviat</w:t>
      </w:r>
      <w:r>
        <w:rPr>
          <w:rFonts w:cs="Arial"/>
          <w:b/>
          <w:bCs/>
          <w:color w:val="002060"/>
          <w:sz w:val="22"/>
          <w:szCs w:val="22"/>
        </w:rPr>
        <w:t>e</w:t>
      </w:r>
      <w:r w:rsidRPr="00060BE5">
        <w:rPr>
          <w:rFonts w:cs="Arial"/>
          <w:b/>
          <w:bCs/>
          <w:color w:val="002060"/>
          <w:sz w:val="22"/>
          <w:szCs w:val="22"/>
        </w:rPr>
        <w:t xml:space="preserve"> a data da destinarsi</w:t>
      </w:r>
      <w:r w:rsidRPr="00060BE5">
        <w:rPr>
          <w:rFonts w:cs="Arial"/>
          <w:color w:val="002060"/>
          <w:sz w:val="22"/>
          <w:szCs w:val="22"/>
        </w:rPr>
        <w:t xml:space="preserve">: </w:t>
      </w:r>
    </w:p>
    <w:p w14:paraId="090D2682" w14:textId="77777777" w:rsidR="008851E8" w:rsidRDefault="008851E8" w:rsidP="008851E8">
      <w:pPr>
        <w:pStyle w:val="Corpodeltesto21"/>
        <w:rPr>
          <w:rFonts w:ascii="Arial" w:hAnsi="Arial" w:cs="Arial"/>
          <w:color w:val="002060"/>
          <w:sz w:val="22"/>
          <w:szCs w:val="22"/>
        </w:rPr>
      </w:pPr>
    </w:p>
    <w:p w14:paraId="588AFE6D" w14:textId="77777777" w:rsidR="008851E8" w:rsidRPr="00E4037E" w:rsidRDefault="008851E8" w:rsidP="008851E8">
      <w:pPr>
        <w:pStyle w:val="sottotitolocampionato10"/>
        <w:rPr>
          <w:color w:val="002060"/>
        </w:rPr>
      </w:pPr>
      <w:r w:rsidRPr="00E4037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851E8" w:rsidRPr="00E4037E" w14:paraId="67E83A7B" w14:textId="77777777" w:rsidTr="00FE4D1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F7416" w14:textId="77777777" w:rsidR="008851E8" w:rsidRPr="00E4037E" w:rsidRDefault="008851E8" w:rsidP="00FE4D12">
            <w:pPr>
              <w:pStyle w:val="headertabella0"/>
              <w:rPr>
                <w:color w:val="002060"/>
              </w:rPr>
            </w:pPr>
            <w:r w:rsidRPr="00E403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55DAF" w14:textId="77777777" w:rsidR="008851E8" w:rsidRPr="00E4037E" w:rsidRDefault="008851E8" w:rsidP="00FE4D12">
            <w:pPr>
              <w:pStyle w:val="headertabella0"/>
              <w:rPr>
                <w:color w:val="002060"/>
              </w:rPr>
            </w:pPr>
            <w:r w:rsidRPr="00E4037E">
              <w:rPr>
                <w:color w:val="002060"/>
              </w:rPr>
              <w:t xml:space="preserve">N° </w:t>
            </w:r>
            <w:proofErr w:type="spellStart"/>
            <w:r w:rsidRPr="00E4037E">
              <w:rPr>
                <w:color w:val="002060"/>
              </w:rPr>
              <w:t>Gior</w:t>
            </w:r>
            <w:proofErr w:type="spellEnd"/>
            <w:r w:rsidRPr="00E4037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7FFC8" w14:textId="77777777" w:rsidR="008851E8" w:rsidRPr="00E4037E" w:rsidRDefault="008851E8" w:rsidP="00FE4D12">
            <w:pPr>
              <w:pStyle w:val="headertabella0"/>
              <w:rPr>
                <w:color w:val="002060"/>
              </w:rPr>
            </w:pPr>
            <w:r w:rsidRPr="00E403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C6337" w14:textId="77777777" w:rsidR="008851E8" w:rsidRPr="00E4037E" w:rsidRDefault="008851E8" w:rsidP="00FE4D12">
            <w:pPr>
              <w:pStyle w:val="headertabella0"/>
              <w:rPr>
                <w:color w:val="002060"/>
              </w:rPr>
            </w:pPr>
            <w:r w:rsidRPr="00E403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6FA5D" w14:textId="77777777" w:rsidR="008851E8" w:rsidRPr="00E4037E" w:rsidRDefault="008851E8" w:rsidP="00FE4D12">
            <w:pPr>
              <w:pStyle w:val="headertabella0"/>
              <w:rPr>
                <w:color w:val="002060"/>
              </w:rPr>
            </w:pPr>
            <w:r w:rsidRPr="00E4037E">
              <w:rPr>
                <w:color w:val="002060"/>
              </w:rPr>
              <w:t xml:space="preserve">Data </w:t>
            </w:r>
            <w:proofErr w:type="spellStart"/>
            <w:r w:rsidRPr="00E4037E">
              <w:rPr>
                <w:color w:val="002060"/>
              </w:rPr>
              <w:t>Orig</w:t>
            </w:r>
            <w:proofErr w:type="spellEnd"/>
            <w:r w:rsidRPr="00E403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FA344" w14:textId="77777777" w:rsidR="008851E8" w:rsidRPr="00E4037E" w:rsidRDefault="008851E8" w:rsidP="00FE4D12">
            <w:pPr>
              <w:pStyle w:val="headertabella0"/>
              <w:rPr>
                <w:color w:val="002060"/>
              </w:rPr>
            </w:pPr>
            <w:r w:rsidRPr="00E4037E">
              <w:rPr>
                <w:color w:val="002060"/>
              </w:rPr>
              <w:t xml:space="preserve">Ora </w:t>
            </w:r>
            <w:proofErr w:type="spellStart"/>
            <w:r w:rsidRPr="00E4037E">
              <w:rPr>
                <w:color w:val="002060"/>
              </w:rPr>
              <w:t>Var</w:t>
            </w:r>
            <w:proofErr w:type="spellEnd"/>
            <w:r w:rsidRPr="00E403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74D9A" w14:textId="77777777" w:rsidR="008851E8" w:rsidRPr="00E4037E" w:rsidRDefault="008851E8" w:rsidP="00FE4D12">
            <w:pPr>
              <w:pStyle w:val="headertabella0"/>
              <w:rPr>
                <w:color w:val="002060"/>
              </w:rPr>
            </w:pPr>
            <w:r w:rsidRPr="00E4037E">
              <w:rPr>
                <w:color w:val="002060"/>
              </w:rPr>
              <w:t xml:space="preserve">Ora </w:t>
            </w:r>
            <w:proofErr w:type="spellStart"/>
            <w:r w:rsidRPr="00E4037E">
              <w:rPr>
                <w:color w:val="002060"/>
              </w:rPr>
              <w:t>Orig</w:t>
            </w:r>
            <w:proofErr w:type="spellEnd"/>
            <w:r w:rsidRPr="00E4037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90E59" w14:textId="77777777" w:rsidR="008851E8" w:rsidRPr="00E4037E" w:rsidRDefault="008851E8" w:rsidP="00FE4D12">
            <w:pPr>
              <w:pStyle w:val="headertabella0"/>
              <w:rPr>
                <w:color w:val="002060"/>
              </w:rPr>
            </w:pPr>
            <w:r w:rsidRPr="00E4037E">
              <w:rPr>
                <w:color w:val="002060"/>
              </w:rPr>
              <w:t>Impianto</w:t>
            </w:r>
          </w:p>
        </w:tc>
      </w:tr>
      <w:tr w:rsidR="008851E8" w:rsidRPr="00E4037E" w14:paraId="6B261E12" w14:textId="77777777" w:rsidTr="00FE4D1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86BD5" w14:textId="77777777" w:rsidR="008851E8" w:rsidRPr="00E4037E" w:rsidRDefault="008851E8" w:rsidP="00FE4D12">
            <w:pPr>
              <w:pStyle w:val="rowtabella0"/>
              <w:rPr>
                <w:color w:val="002060"/>
                <w:highlight w:val="yellow"/>
              </w:rPr>
            </w:pPr>
            <w:r>
              <w:rPr>
                <w:color w:val="002060"/>
                <w:highlight w:val="yellow"/>
              </w:rPr>
              <w:t>RINVIATA</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D9A7A" w14:textId="77777777" w:rsidR="008851E8" w:rsidRPr="00E4037E" w:rsidRDefault="008851E8" w:rsidP="00FE4D12">
            <w:pPr>
              <w:pStyle w:val="rowtabella0"/>
              <w:jc w:val="center"/>
              <w:rPr>
                <w:color w:val="002060"/>
                <w:highlight w:val="yellow"/>
              </w:rPr>
            </w:pPr>
            <w:r w:rsidRPr="00E4037E">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C1AD4" w14:textId="77777777" w:rsidR="008851E8" w:rsidRPr="00E4037E" w:rsidRDefault="008851E8" w:rsidP="00FE4D12">
            <w:pPr>
              <w:pStyle w:val="rowtabella0"/>
              <w:rPr>
                <w:color w:val="002060"/>
                <w:highlight w:val="yellow"/>
              </w:rPr>
            </w:pPr>
            <w:r w:rsidRPr="00E4037E">
              <w:rPr>
                <w:color w:val="002060"/>
                <w:highlight w:val="yellow"/>
              </w:rPr>
              <w:t>SANGIORGIO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E0F0E" w14:textId="77777777" w:rsidR="008851E8" w:rsidRPr="00E4037E" w:rsidRDefault="008851E8" w:rsidP="00FE4D12">
            <w:pPr>
              <w:pStyle w:val="rowtabella0"/>
              <w:rPr>
                <w:color w:val="002060"/>
                <w:highlight w:val="yellow"/>
              </w:rPr>
            </w:pPr>
            <w:r w:rsidRPr="00E4037E">
              <w:rPr>
                <w:color w:val="002060"/>
                <w:highlight w:val="yellow"/>
              </w:rPr>
              <w:t>REAL ANCARIA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47655" w14:textId="77777777" w:rsidR="008851E8" w:rsidRPr="00E4037E" w:rsidRDefault="008851E8" w:rsidP="00FE4D12">
            <w:pPr>
              <w:pStyle w:val="rowtabella0"/>
              <w:rPr>
                <w:color w:val="002060"/>
              </w:rPr>
            </w:pPr>
            <w:r>
              <w:rPr>
                <w:color w:val="002060"/>
              </w:rPr>
              <w:t>23</w:t>
            </w:r>
            <w:r w:rsidRPr="00E4037E">
              <w:rPr>
                <w:color w:val="002060"/>
              </w:rPr>
              <w:t>/02/2022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C8A73" w14:textId="77777777" w:rsidR="008851E8" w:rsidRPr="00E4037E" w:rsidRDefault="008851E8" w:rsidP="00FE4D12">
            <w:pPr>
              <w:pStyle w:val="rowtabella0"/>
              <w:jc w:val="center"/>
              <w:rPr>
                <w:color w:val="002060"/>
              </w:rPr>
            </w:pPr>
            <w:r w:rsidRPr="00E4037E">
              <w:rPr>
                <w:color w:val="002060"/>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82302" w14:textId="77777777" w:rsidR="008851E8" w:rsidRPr="00E4037E" w:rsidRDefault="008851E8" w:rsidP="00FE4D12">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3FDA3" w14:textId="77777777" w:rsidR="008851E8" w:rsidRPr="00E4037E" w:rsidRDefault="008851E8" w:rsidP="00FE4D12">
            <w:pPr>
              <w:rPr>
                <w:color w:val="002060"/>
              </w:rPr>
            </w:pPr>
          </w:p>
        </w:tc>
      </w:tr>
      <w:tr w:rsidR="008851E8" w:rsidRPr="00E4037E" w14:paraId="55AC3497" w14:textId="77777777" w:rsidTr="00FE4D1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C79CC" w14:textId="77777777" w:rsidR="008851E8" w:rsidRPr="00E4037E" w:rsidRDefault="008851E8" w:rsidP="00FE4D12">
            <w:pPr>
              <w:pStyle w:val="rowtabella0"/>
              <w:rPr>
                <w:color w:val="002060"/>
                <w:highlight w:val="yellow"/>
              </w:rPr>
            </w:pPr>
            <w:r>
              <w:rPr>
                <w:color w:val="002060"/>
                <w:highlight w:val="yellow"/>
              </w:rPr>
              <w:t>RINVIATA</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95841" w14:textId="77777777" w:rsidR="008851E8" w:rsidRPr="00E4037E" w:rsidRDefault="008851E8" w:rsidP="00FE4D12">
            <w:pPr>
              <w:pStyle w:val="rowtabella0"/>
              <w:jc w:val="center"/>
              <w:rPr>
                <w:color w:val="002060"/>
                <w:highlight w:val="yellow"/>
              </w:rPr>
            </w:pPr>
            <w:r w:rsidRPr="00E4037E">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BAAF3" w14:textId="77777777" w:rsidR="008851E8" w:rsidRPr="00E4037E" w:rsidRDefault="008851E8" w:rsidP="00FE4D12">
            <w:pPr>
              <w:pStyle w:val="rowtabella0"/>
              <w:rPr>
                <w:color w:val="002060"/>
                <w:highlight w:val="yellow"/>
              </w:rPr>
            </w:pPr>
            <w:r w:rsidRPr="00E4037E">
              <w:rPr>
                <w:color w:val="002060"/>
                <w:highlight w:val="yellow"/>
              </w:rPr>
              <w:t>REAL ANCARIA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A1759" w14:textId="77777777" w:rsidR="008851E8" w:rsidRPr="00E4037E" w:rsidRDefault="008851E8" w:rsidP="00FE4D12">
            <w:pPr>
              <w:pStyle w:val="rowtabella0"/>
              <w:rPr>
                <w:color w:val="002060"/>
                <w:highlight w:val="yellow"/>
              </w:rPr>
            </w:pPr>
            <w:r w:rsidRPr="00E4037E">
              <w:rPr>
                <w:color w:val="002060"/>
                <w:highlight w:val="yellow"/>
              </w:rPr>
              <w:t>FUTSAL CAMPIGLIONE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EA0E6" w14:textId="77777777" w:rsidR="008851E8" w:rsidRPr="00E4037E" w:rsidRDefault="008851E8" w:rsidP="00FE4D12">
            <w:pPr>
              <w:pStyle w:val="rowtabella0"/>
              <w:rPr>
                <w:color w:val="002060"/>
              </w:rPr>
            </w:pPr>
            <w:r>
              <w:rPr>
                <w:color w:val="002060"/>
              </w:rPr>
              <w:t>25</w:t>
            </w:r>
            <w:r w:rsidRPr="00E4037E">
              <w:rPr>
                <w:color w:val="002060"/>
              </w:rPr>
              <w:t>/0</w:t>
            </w:r>
            <w:r>
              <w:rPr>
                <w:color w:val="002060"/>
              </w:rPr>
              <w:t>2</w:t>
            </w:r>
            <w:r w:rsidRPr="00E4037E">
              <w:rPr>
                <w:color w:val="002060"/>
              </w:rPr>
              <w:t>/2022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F8339" w14:textId="77777777" w:rsidR="008851E8" w:rsidRPr="00E4037E" w:rsidRDefault="008851E8" w:rsidP="00FE4D12">
            <w:pPr>
              <w:pStyle w:val="rowtabella0"/>
              <w:jc w:val="center"/>
              <w:rPr>
                <w:color w:val="002060"/>
              </w:rPr>
            </w:pPr>
            <w:r w:rsidRPr="00E4037E">
              <w:rPr>
                <w:color w:val="002060"/>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A22A8" w14:textId="77777777" w:rsidR="008851E8" w:rsidRPr="00E4037E" w:rsidRDefault="008851E8" w:rsidP="00FE4D12">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0781A" w14:textId="77777777" w:rsidR="008851E8" w:rsidRPr="00E4037E" w:rsidRDefault="008851E8" w:rsidP="00FE4D12">
            <w:pPr>
              <w:rPr>
                <w:color w:val="002060"/>
              </w:rPr>
            </w:pPr>
          </w:p>
        </w:tc>
      </w:tr>
    </w:tbl>
    <w:p w14:paraId="4A6A7912" w14:textId="77777777" w:rsidR="008851E8" w:rsidRPr="00E4037E" w:rsidRDefault="008851E8" w:rsidP="008851E8">
      <w:pPr>
        <w:pStyle w:val="breakline"/>
        <w:rPr>
          <w:rFonts w:eastAsiaTheme="minorEastAsia"/>
          <w:color w:val="002060"/>
        </w:rPr>
      </w:pPr>
    </w:p>
    <w:p w14:paraId="71B38246" w14:textId="77777777" w:rsidR="008851E8" w:rsidRPr="00E4037E" w:rsidRDefault="008851E8" w:rsidP="008851E8">
      <w:pPr>
        <w:pStyle w:val="titoloprinc0"/>
        <w:rPr>
          <w:color w:val="002060"/>
        </w:rPr>
      </w:pPr>
      <w:r w:rsidRPr="00E4037E">
        <w:rPr>
          <w:color w:val="002060"/>
        </w:rPr>
        <w:t>VARIAZIONI AL PROGRAMMA GARE</w:t>
      </w:r>
    </w:p>
    <w:p w14:paraId="0E99B65D" w14:textId="77777777" w:rsidR="008851E8" w:rsidRPr="00E4037E" w:rsidRDefault="008851E8" w:rsidP="008851E8">
      <w:pPr>
        <w:pStyle w:val="breakline"/>
        <w:rPr>
          <w:color w:val="002060"/>
        </w:rPr>
      </w:pPr>
    </w:p>
    <w:p w14:paraId="39F5B5DF" w14:textId="77777777" w:rsidR="008851E8" w:rsidRPr="00E4037E" w:rsidRDefault="008851E8" w:rsidP="008851E8">
      <w:pPr>
        <w:pStyle w:val="breakline"/>
        <w:rPr>
          <w:color w:val="002060"/>
        </w:rPr>
      </w:pPr>
    </w:p>
    <w:p w14:paraId="224F0CAC" w14:textId="77777777" w:rsidR="008851E8" w:rsidRPr="00E4037E" w:rsidRDefault="008851E8" w:rsidP="008851E8">
      <w:pPr>
        <w:pStyle w:val="sottotitolocampionato10"/>
        <w:rPr>
          <w:color w:val="002060"/>
        </w:rPr>
      </w:pPr>
      <w:r w:rsidRPr="00E403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851E8" w:rsidRPr="00E4037E" w14:paraId="163469A9" w14:textId="77777777" w:rsidTr="00FE4D1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5E219" w14:textId="77777777" w:rsidR="008851E8" w:rsidRPr="00E4037E" w:rsidRDefault="008851E8" w:rsidP="00FE4D12">
            <w:pPr>
              <w:pStyle w:val="headertabella0"/>
              <w:rPr>
                <w:color w:val="002060"/>
              </w:rPr>
            </w:pPr>
            <w:r w:rsidRPr="00E403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FBB16" w14:textId="77777777" w:rsidR="008851E8" w:rsidRPr="00E4037E" w:rsidRDefault="008851E8" w:rsidP="00FE4D12">
            <w:pPr>
              <w:pStyle w:val="headertabella0"/>
              <w:rPr>
                <w:color w:val="002060"/>
              </w:rPr>
            </w:pPr>
            <w:r w:rsidRPr="00E4037E">
              <w:rPr>
                <w:color w:val="002060"/>
              </w:rPr>
              <w:t xml:space="preserve">N° </w:t>
            </w:r>
            <w:proofErr w:type="spellStart"/>
            <w:r w:rsidRPr="00E4037E">
              <w:rPr>
                <w:color w:val="002060"/>
              </w:rPr>
              <w:t>Gior</w:t>
            </w:r>
            <w:proofErr w:type="spellEnd"/>
            <w:r w:rsidRPr="00E4037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92B4F" w14:textId="77777777" w:rsidR="008851E8" w:rsidRPr="00E4037E" w:rsidRDefault="008851E8" w:rsidP="00FE4D12">
            <w:pPr>
              <w:pStyle w:val="headertabella0"/>
              <w:rPr>
                <w:color w:val="002060"/>
              </w:rPr>
            </w:pPr>
            <w:r w:rsidRPr="00E403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F5A54" w14:textId="77777777" w:rsidR="008851E8" w:rsidRPr="00E4037E" w:rsidRDefault="008851E8" w:rsidP="00FE4D12">
            <w:pPr>
              <w:pStyle w:val="headertabella0"/>
              <w:rPr>
                <w:color w:val="002060"/>
              </w:rPr>
            </w:pPr>
            <w:r w:rsidRPr="00E403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92042" w14:textId="77777777" w:rsidR="008851E8" w:rsidRPr="00E4037E" w:rsidRDefault="008851E8" w:rsidP="00FE4D12">
            <w:pPr>
              <w:pStyle w:val="headertabella0"/>
              <w:rPr>
                <w:color w:val="002060"/>
              </w:rPr>
            </w:pPr>
            <w:r w:rsidRPr="00E4037E">
              <w:rPr>
                <w:color w:val="002060"/>
              </w:rPr>
              <w:t xml:space="preserve">Data </w:t>
            </w:r>
            <w:proofErr w:type="spellStart"/>
            <w:r w:rsidRPr="00E4037E">
              <w:rPr>
                <w:color w:val="002060"/>
              </w:rPr>
              <w:t>Orig</w:t>
            </w:r>
            <w:proofErr w:type="spellEnd"/>
            <w:r w:rsidRPr="00E403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7525A" w14:textId="77777777" w:rsidR="008851E8" w:rsidRPr="00E4037E" w:rsidRDefault="008851E8" w:rsidP="00FE4D12">
            <w:pPr>
              <w:pStyle w:val="headertabella0"/>
              <w:rPr>
                <w:color w:val="002060"/>
              </w:rPr>
            </w:pPr>
            <w:r w:rsidRPr="00E4037E">
              <w:rPr>
                <w:color w:val="002060"/>
              </w:rPr>
              <w:t xml:space="preserve">Ora </w:t>
            </w:r>
            <w:proofErr w:type="spellStart"/>
            <w:r w:rsidRPr="00E4037E">
              <w:rPr>
                <w:color w:val="002060"/>
              </w:rPr>
              <w:t>Var</w:t>
            </w:r>
            <w:proofErr w:type="spellEnd"/>
            <w:r w:rsidRPr="00E403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F2063" w14:textId="77777777" w:rsidR="008851E8" w:rsidRPr="00E4037E" w:rsidRDefault="008851E8" w:rsidP="00FE4D12">
            <w:pPr>
              <w:pStyle w:val="headertabella0"/>
              <w:rPr>
                <w:color w:val="002060"/>
              </w:rPr>
            </w:pPr>
            <w:r w:rsidRPr="00E4037E">
              <w:rPr>
                <w:color w:val="002060"/>
              </w:rPr>
              <w:t xml:space="preserve">Ora </w:t>
            </w:r>
            <w:proofErr w:type="spellStart"/>
            <w:r w:rsidRPr="00E4037E">
              <w:rPr>
                <w:color w:val="002060"/>
              </w:rPr>
              <w:t>Orig</w:t>
            </w:r>
            <w:proofErr w:type="spellEnd"/>
            <w:r w:rsidRPr="00E4037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A39B3" w14:textId="77777777" w:rsidR="008851E8" w:rsidRPr="00E4037E" w:rsidRDefault="008851E8" w:rsidP="00FE4D12">
            <w:pPr>
              <w:pStyle w:val="headertabella0"/>
              <w:rPr>
                <w:color w:val="002060"/>
              </w:rPr>
            </w:pPr>
            <w:r w:rsidRPr="00E4037E">
              <w:rPr>
                <w:color w:val="002060"/>
              </w:rPr>
              <w:t>Impianto</w:t>
            </w:r>
          </w:p>
        </w:tc>
      </w:tr>
      <w:tr w:rsidR="008851E8" w:rsidRPr="00E4037E" w14:paraId="54703DDA" w14:textId="77777777" w:rsidTr="00FE4D1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645DE" w14:textId="77777777" w:rsidR="008851E8" w:rsidRPr="00E4037E" w:rsidRDefault="008851E8" w:rsidP="00FE4D12">
            <w:pPr>
              <w:pStyle w:val="rowtabella0"/>
              <w:rPr>
                <w:color w:val="002060"/>
                <w:highlight w:val="yellow"/>
              </w:rPr>
            </w:pPr>
            <w:r w:rsidRPr="00E4037E">
              <w:rPr>
                <w:color w:val="002060"/>
                <w:highlight w:val="yellow"/>
              </w:rPr>
              <w:t>26/02/2022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34ECF" w14:textId="77777777" w:rsidR="008851E8" w:rsidRPr="00E4037E" w:rsidRDefault="008851E8" w:rsidP="00FE4D12">
            <w:pPr>
              <w:pStyle w:val="rowtabella0"/>
              <w:jc w:val="center"/>
              <w:rPr>
                <w:color w:val="002060"/>
                <w:highlight w:val="yellow"/>
              </w:rPr>
            </w:pPr>
            <w:r w:rsidRPr="00E4037E">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32A1A" w14:textId="77777777" w:rsidR="008851E8" w:rsidRPr="00E4037E" w:rsidRDefault="008851E8" w:rsidP="00FE4D12">
            <w:pPr>
              <w:pStyle w:val="rowtabella0"/>
              <w:rPr>
                <w:color w:val="002060"/>
                <w:highlight w:val="yellow"/>
              </w:rPr>
            </w:pPr>
            <w:r w:rsidRPr="00E4037E">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2E531" w14:textId="77777777" w:rsidR="008851E8" w:rsidRPr="00E4037E" w:rsidRDefault="008851E8" w:rsidP="00FE4D12">
            <w:pPr>
              <w:pStyle w:val="rowtabella0"/>
              <w:rPr>
                <w:color w:val="002060"/>
                <w:highlight w:val="yellow"/>
              </w:rPr>
            </w:pPr>
            <w:r w:rsidRPr="00E4037E">
              <w:rPr>
                <w:color w:val="002060"/>
                <w:highlight w:val="yellow"/>
              </w:rPr>
              <w:t>GNANO 04</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F2FB1" w14:textId="77777777" w:rsidR="008851E8" w:rsidRPr="00E4037E" w:rsidRDefault="008851E8" w:rsidP="00FE4D12">
            <w:pPr>
              <w:pStyle w:val="rowtabella0"/>
              <w:rPr>
                <w:color w:val="002060"/>
              </w:rPr>
            </w:pPr>
            <w:r>
              <w:rPr>
                <w:color w:val="002060"/>
              </w:rPr>
              <w:t>25</w:t>
            </w:r>
            <w:r w:rsidRPr="00E4037E">
              <w:rPr>
                <w:color w:val="002060"/>
              </w:rPr>
              <w:t>/0</w:t>
            </w:r>
            <w:r>
              <w:rPr>
                <w:color w:val="002060"/>
              </w:rPr>
              <w:t>2</w:t>
            </w:r>
            <w:r w:rsidRPr="00E4037E">
              <w:rPr>
                <w:color w:val="002060"/>
              </w:rPr>
              <w:t>/2022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55732" w14:textId="77777777" w:rsidR="008851E8" w:rsidRPr="00E4037E" w:rsidRDefault="008851E8" w:rsidP="00FE4D12">
            <w:pPr>
              <w:pStyle w:val="rowtabella0"/>
              <w:jc w:val="center"/>
              <w:rPr>
                <w:color w:val="002060"/>
              </w:rPr>
            </w:pPr>
            <w:r w:rsidRPr="00E4037E">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ED97D" w14:textId="77777777" w:rsidR="008851E8" w:rsidRPr="00E4037E" w:rsidRDefault="008851E8" w:rsidP="00FE4D12">
            <w:pPr>
              <w:pStyle w:val="rowtabella0"/>
              <w:jc w:val="center"/>
              <w:rPr>
                <w:color w:val="002060"/>
              </w:rPr>
            </w:pPr>
            <w:r w:rsidRPr="00E4037E">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A7B12" w14:textId="77777777" w:rsidR="008851E8" w:rsidRPr="00E4037E" w:rsidRDefault="008851E8" w:rsidP="00FE4D12">
            <w:pPr>
              <w:rPr>
                <w:color w:val="002060"/>
              </w:rPr>
            </w:pPr>
          </w:p>
        </w:tc>
      </w:tr>
    </w:tbl>
    <w:p w14:paraId="7101A5A4" w14:textId="77777777" w:rsidR="008851E8" w:rsidRPr="00E4037E" w:rsidRDefault="008851E8" w:rsidP="008851E8">
      <w:pPr>
        <w:pStyle w:val="breakline"/>
        <w:rPr>
          <w:rFonts w:eastAsiaTheme="minorEastAsia"/>
          <w:color w:val="002060"/>
        </w:rPr>
      </w:pPr>
    </w:p>
    <w:p w14:paraId="673C6F6C" w14:textId="77777777" w:rsidR="008851E8" w:rsidRPr="00E4037E" w:rsidRDefault="008851E8" w:rsidP="008851E8">
      <w:pPr>
        <w:pStyle w:val="breakline"/>
        <w:rPr>
          <w:color w:val="002060"/>
        </w:rPr>
      </w:pPr>
    </w:p>
    <w:p w14:paraId="148B8357" w14:textId="77777777" w:rsidR="008851E8" w:rsidRPr="00E4037E" w:rsidRDefault="008851E8" w:rsidP="008851E8">
      <w:pPr>
        <w:pStyle w:val="breakline"/>
        <w:rPr>
          <w:color w:val="002060"/>
        </w:rPr>
      </w:pPr>
    </w:p>
    <w:p w14:paraId="473A52CF" w14:textId="77777777" w:rsidR="008851E8" w:rsidRPr="00E4037E" w:rsidRDefault="008851E8" w:rsidP="008851E8">
      <w:pPr>
        <w:pStyle w:val="titoloprinc0"/>
        <w:rPr>
          <w:color w:val="002060"/>
        </w:rPr>
      </w:pPr>
      <w:r w:rsidRPr="00E4037E">
        <w:rPr>
          <w:color w:val="002060"/>
        </w:rPr>
        <w:t>RISULTATI</w:t>
      </w:r>
    </w:p>
    <w:p w14:paraId="23879D80" w14:textId="77777777" w:rsidR="008851E8" w:rsidRPr="00E4037E" w:rsidRDefault="008851E8" w:rsidP="008851E8">
      <w:pPr>
        <w:pStyle w:val="breakline"/>
        <w:rPr>
          <w:color w:val="002060"/>
        </w:rPr>
      </w:pPr>
    </w:p>
    <w:p w14:paraId="24B20A39" w14:textId="77777777" w:rsidR="008851E8" w:rsidRPr="00E4037E" w:rsidRDefault="008851E8" w:rsidP="008851E8">
      <w:pPr>
        <w:pStyle w:val="sottotitolocampionato10"/>
        <w:rPr>
          <w:color w:val="002060"/>
        </w:rPr>
      </w:pPr>
      <w:r w:rsidRPr="00E4037E">
        <w:rPr>
          <w:color w:val="002060"/>
        </w:rPr>
        <w:t>RISULTATI UFFICIALI GARE DEL 18/02/2022</w:t>
      </w:r>
    </w:p>
    <w:p w14:paraId="5DF5452A" w14:textId="77777777" w:rsidR="008851E8" w:rsidRPr="008851E8" w:rsidRDefault="008851E8" w:rsidP="008851E8">
      <w:pPr>
        <w:pStyle w:val="sottotitolocampionato20"/>
        <w:spacing w:before="0" w:beforeAutospacing="0" w:after="0" w:afterAutospacing="0"/>
        <w:rPr>
          <w:rFonts w:ascii="Arial" w:hAnsi="Arial" w:cs="Arial"/>
          <w:color w:val="002060"/>
          <w:sz w:val="20"/>
          <w:szCs w:val="20"/>
        </w:rPr>
      </w:pPr>
      <w:r w:rsidRPr="008851E8">
        <w:rPr>
          <w:rFonts w:ascii="Arial" w:hAnsi="Arial" w:cs="Arial"/>
          <w:color w:val="002060"/>
          <w:sz w:val="20"/>
          <w:szCs w:val="20"/>
        </w:rPr>
        <w:t>Si trascrivono qui di seguito i risultati ufficiali delle gare disputate</w:t>
      </w:r>
    </w:p>
    <w:p w14:paraId="53391992" w14:textId="77777777" w:rsidR="008851E8" w:rsidRPr="00E4037E" w:rsidRDefault="008851E8" w:rsidP="008851E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851E8" w:rsidRPr="00E4037E" w14:paraId="31F31F39" w14:textId="77777777" w:rsidTr="00FE4D1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435E8BAC"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6C709" w14:textId="77777777" w:rsidR="008851E8" w:rsidRPr="00E4037E" w:rsidRDefault="008851E8" w:rsidP="00FE4D12">
                  <w:pPr>
                    <w:pStyle w:val="headertabella0"/>
                    <w:rPr>
                      <w:color w:val="002060"/>
                    </w:rPr>
                  </w:pPr>
                  <w:r w:rsidRPr="00E4037E">
                    <w:rPr>
                      <w:color w:val="002060"/>
                    </w:rPr>
                    <w:t>GIRONE A - 7 Giornata - R</w:t>
                  </w:r>
                </w:p>
              </w:tc>
            </w:tr>
            <w:tr w:rsidR="008851E8" w:rsidRPr="00E4037E" w14:paraId="23C892FF" w14:textId="77777777" w:rsidTr="00FE4D1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211270" w14:textId="77777777" w:rsidR="008851E8" w:rsidRPr="00E4037E" w:rsidRDefault="008851E8" w:rsidP="00FE4D12">
                  <w:pPr>
                    <w:pStyle w:val="rowtabella0"/>
                    <w:rPr>
                      <w:color w:val="002060"/>
                    </w:rPr>
                  </w:pPr>
                  <w:r w:rsidRPr="00E4037E">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CD1B12" w14:textId="77777777" w:rsidR="008851E8" w:rsidRPr="00E4037E" w:rsidRDefault="008851E8" w:rsidP="00FE4D12">
                  <w:pPr>
                    <w:pStyle w:val="rowtabella0"/>
                    <w:rPr>
                      <w:color w:val="002060"/>
                    </w:rPr>
                  </w:pPr>
                  <w:r w:rsidRPr="00E4037E">
                    <w:rPr>
                      <w:color w:val="002060"/>
                    </w:rPr>
                    <w:t>- CHIARAVALLE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9446DA" w14:textId="77777777" w:rsidR="008851E8" w:rsidRPr="00E4037E" w:rsidRDefault="008851E8" w:rsidP="00FE4D12">
                  <w:pPr>
                    <w:pStyle w:val="rowtabella0"/>
                    <w:jc w:val="center"/>
                    <w:rPr>
                      <w:color w:val="002060"/>
                    </w:rPr>
                  </w:pPr>
                  <w:r w:rsidRPr="00E4037E">
                    <w:rPr>
                      <w:color w:val="002060"/>
                    </w:rPr>
                    <w:t>9 - 1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6ECD58" w14:textId="77777777" w:rsidR="008851E8" w:rsidRPr="00E4037E" w:rsidRDefault="008851E8" w:rsidP="00FE4D12">
                  <w:pPr>
                    <w:pStyle w:val="rowtabella0"/>
                    <w:jc w:val="center"/>
                    <w:rPr>
                      <w:color w:val="002060"/>
                    </w:rPr>
                  </w:pPr>
                  <w:r w:rsidRPr="00E4037E">
                    <w:rPr>
                      <w:color w:val="002060"/>
                    </w:rPr>
                    <w:t> </w:t>
                  </w:r>
                </w:p>
              </w:tc>
            </w:tr>
            <w:tr w:rsidR="008851E8" w:rsidRPr="00E4037E" w14:paraId="4C078682"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BBF4EF" w14:textId="77777777" w:rsidR="008851E8" w:rsidRPr="00E4037E" w:rsidRDefault="008851E8" w:rsidP="00FE4D12">
                  <w:pPr>
                    <w:pStyle w:val="rowtabella0"/>
                    <w:rPr>
                      <w:color w:val="002060"/>
                    </w:rPr>
                  </w:pPr>
                  <w:r w:rsidRPr="00E4037E">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B06CC9" w14:textId="77777777" w:rsidR="008851E8" w:rsidRPr="00E4037E" w:rsidRDefault="008851E8" w:rsidP="00FE4D12">
                  <w:pPr>
                    <w:pStyle w:val="rowtabella0"/>
                    <w:rPr>
                      <w:color w:val="002060"/>
                    </w:rPr>
                  </w:pPr>
                  <w:r w:rsidRPr="00E4037E">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4A2D70" w14:textId="77777777" w:rsidR="008851E8" w:rsidRPr="00E4037E" w:rsidRDefault="008851E8" w:rsidP="00FE4D12">
                  <w:pPr>
                    <w:pStyle w:val="rowtabella0"/>
                    <w:jc w:val="center"/>
                    <w:rPr>
                      <w:color w:val="002060"/>
                    </w:rPr>
                  </w:pPr>
                  <w:r w:rsidRPr="00E4037E">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BE1A66" w14:textId="77777777" w:rsidR="008851E8" w:rsidRPr="00E4037E" w:rsidRDefault="008851E8" w:rsidP="00FE4D12">
                  <w:pPr>
                    <w:pStyle w:val="rowtabella0"/>
                    <w:jc w:val="center"/>
                    <w:rPr>
                      <w:color w:val="002060"/>
                    </w:rPr>
                  </w:pPr>
                  <w:r w:rsidRPr="00E4037E">
                    <w:rPr>
                      <w:color w:val="002060"/>
                    </w:rPr>
                    <w:t> </w:t>
                  </w:r>
                </w:p>
              </w:tc>
            </w:tr>
            <w:tr w:rsidR="008851E8" w:rsidRPr="00E4037E" w14:paraId="5DACCAF8"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BFFFB1" w14:textId="77777777" w:rsidR="008851E8" w:rsidRPr="00E4037E" w:rsidRDefault="008851E8" w:rsidP="00FE4D12">
                  <w:pPr>
                    <w:pStyle w:val="rowtabella0"/>
                    <w:rPr>
                      <w:color w:val="002060"/>
                    </w:rPr>
                  </w:pPr>
                  <w:r w:rsidRPr="00E4037E">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C11AAA" w14:textId="77777777" w:rsidR="008851E8" w:rsidRPr="00E4037E" w:rsidRDefault="008851E8" w:rsidP="00FE4D12">
                  <w:pPr>
                    <w:pStyle w:val="rowtabella0"/>
                    <w:rPr>
                      <w:color w:val="002060"/>
                    </w:rPr>
                  </w:pPr>
                  <w:r w:rsidRPr="00E4037E">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28E524" w14:textId="77777777" w:rsidR="008851E8" w:rsidRPr="00E4037E" w:rsidRDefault="008851E8" w:rsidP="00FE4D12">
                  <w:pPr>
                    <w:pStyle w:val="rowtabella0"/>
                    <w:jc w:val="center"/>
                    <w:rPr>
                      <w:color w:val="002060"/>
                    </w:rPr>
                  </w:pPr>
                  <w:r w:rsidRPr="00E4037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EB79CF" w14:textId="77777777" w:rsidR="008851E8" w:rsidRPr="00E4037E" w:rsidRDefault="008851E8" w:rsidP="00FE4D12">
                  <w:pPr>
                    <w:pStyle w:val="rowtabella0"/>
                    <w:jc w:val="center"/>
                    <w:rPr>
                      <w:color w:val="002060"/>
                    </w:rPr>
                  </w:pPr>
                  <w:r w:rsidRPr="00E4037E">
                    <w:rPr>
                      <w:color w:val="002060"/>
                    </w:rPr>
                    <w:t> </w:t>
                  </w:r>
                </w:p>
              </w:tc>
            </w:tr>
            <w:tr w:rsidR="008851E8" w:rsidRPr="00E4037E" w14:paraId="7289FA95"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F384F4" w14:textId="77777777" w:rsidR="008851E8" w:rsidRPr="00E4037E" w:rsidRDefault="008851E8" w:rsidP="00FE4D12">
                  <w:pPr>
                    <w:pStyle w:val="rowtabella0"/>
                    <w:rPr>
                      <w:color w:val="002060"/>
                    </w:rPr>
                  </w:pPr>
                  <w:r w:rsidRPr="00E4037E">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405DF5" w14:textId="77777777" w:rsidR="008851E8" w:rsidRPr="00E4037E" w:rsidRDefault="008851E8" w:rsidP="00FE4D12">
                  <w:pPr>
                    <w:pStyle w:val="rowtabella0"/>
                    <w:rPr>
                      <w:color w:val="002060"/>
                    </w:rPr>
                  </w:pPr>
                  <w:r w:rsidRPr="00E4037E">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614742" w14:textId="77777777" w:rsidR="008851E8" w:rsidRPr="00E4037E" w:rsidRDefault="008851E8" w:rsidP="00FE4D12">
                  <w:pPr>
                    <w:pStyle w:val="rowtabella0"/>
                    <w:jc w:val="center"/>
                    <w:rPr>
                      <w:color w:val="002060"/>
                    </w:rPr>
                  </w:pPr>
                  <w:r w:rsidRPr="00E4037E">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F7A536" w14:textId="77777777" w:rsidR="008851E8" w:rsidRPr="00E4037E" w:rsidRDefault="008851E8" w:rsidP="00FE4D12">
                  <w:pPr>
                    <w:pStyle w:val="rowtabella0"/>
                    <w:jc w:val="center"/>
                    <w:rPr>
                      <w:color w:val="002060"/>
                    </w:rPr>
                  </w:pPr>
                  <w:r w:rsidRPr="00E4037E">
                    <w:rPr>
                      <w:color w:val="002060"/>
                    </w:rPr>
                    <w:t> </w:t>
                  </w:r>
                </w:p>
              </w:tc>
            </w:tr>
            <w:tr w:rsidR="008851E8" w:rsidRPr="00E4037E" w14:paraId="6463EDC3"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5F0A9C" w14:textId="77777777" w:rsidR="008851E8" w:rsidRPr="00E4037E" w:rsidRDefault="008851E8" w:rsidP="00FE4D12">
                  <w:pPr>
                    <w:pStyle w:val="rowtabella0"/>
                    <w:rPr>
                      <w:color w:val="002060"/>
                    </w:rPr>
                  </w:pPr>
                  <w:r w:rsidRPr="00E4037E">
                    <w:rPr>
                      <w:color w:val="002060"/>
                    </w:rPr>
                    <w:t>FUTSAL MONTEMARCIANO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26CC7B" w14:textId="77777777" w:rsidR="008851E8" w:rsidRPr="00E4037E" w:rsidRDefault="008851E8" w:rsidP="00FE4D12">
                  <w:pPr>
                    <w:pStyle w:val="rowtabella0"/>
                    <w:rPr>
                      <w:color w:val="002060"/>
                    </w:rPr>
                  </w:pPr>
                  <w:r w:rsidRPr="00E4037E">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7F3AF1" w14:textId="77777777" w:rsidR="008851E8" w:rsidRPr="00E4037E" w:rsidRDefault="008851E8" w:rsidP="00FE4D12">
                  <w:pPr>
                    <w:pStyle w:val="rowtabella0"/>
                    <w:jc w:val="center"/>
                    <w:rPr>
                      <w:color w:val="002060"/>
                    </w:rPr>
                  </w:pPr>
                  <w:r w:rsidRPr="00E4037E">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04E221" w14:textId="77777777" w:rsidR="008851E8" w:rsidRPr="00E4037E" w:rsidRDefault="008851E8" w:rsidP="00FE4D12">
                  <w:pPr>
                    <w:pStyle w:val="rowtabella0"/>
                    <w:jc w:val="center"/>
                    <w:rPr>
                      <w:color w:val="002060"/>
                    </w:rPr>
                  </w:pPr>
                  <w:r w:rsidRPr="00E4037E">
                    <w:rPr>
                      <w:color w:val="002060"/>
                    </w:rPr>
                    <w:t> </w:t>
                  </w:r>
                </w:p>
              </w:tc>
            </w:tr>
          </w:tbl>
          <w:p w14:paraId="68A54BF9" w14:textId="77777777" w:rsidR="008851E8" w:rsidRPr="00E4037E" w:rsidRDefault="008851E8" w:rsidP="00FE4D1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1621955F"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06C25" w14:textId="77777777" w:rsidR="008851E8" w:rsidRPr="00E4037E" w:rsidRDefault="008851E8" w:rsidP="00FE4D12">
                  <w:pPr>
                    <w:pStyle w:val="headertabella0"/>
                    <w:rPr>
                      <w:color w:val="002060"/>
                    </w:rPr>
                  </w:pPr>
                  <w:r w:rsidRPr="00E4037E">
                    <w:rPr>
                      <w:color w:val="002060"/>
                    </w:rPr>
                    <w:t>GIRONE B - 7 Giornata - R</w:t>
                  </w:r>
                </w:p>
              </w:tc>
            </w:tr>
            <w:tr w:rsidR="008851E8" w:rsidRPr="00E4037E" w14:paraId="7C5B9689" w14:textId="77777777" w:rsidTr="00FE4D1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6C0D65" w14:textId="77777777" w:rsidR="008851E8" w:rsidRPr="00E4037E" w:rsidRDefault="008851E8" w:rsidP="00FE4D12">
                  <w:pPr>
                    <w:pStyle w:val="rowtabella0"/>
                    <w:rPr>
                      <w:color w:val="002060"/>
                    </w:rPr>
                  </w:pPr>
                  <w:r w:rsidRPr="00E4037E">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4A91CA" w14:textId="77777777" w:rsidR="008851E8" w:rsidRPr="00E4037E" w:rsidRDefault="008851E8" w:rsidP="00FE4D12">
                  <w:pPr>
                    <w:pStyle w:val="rowtabella0"/>
                    <w:rPr>
                      <w:color w:val="002060"/>
                    </w:rPr>
                  </w:pPr>
                  <w:r w:rsidRPr="00E4037E">
                    <w:rPr>
                      <w:color w:val="002060"/>
                    </w:rPr>
                    <w:t>- FUTSAL SAMBUCHETO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C7D1C4" w14:textId="77777777" w:rsidR="008851E8" w:rsidRPr="00E4037E" w:rsidRDefault="008851E8" w:rsidP="00FE4D12">
                  <w:pPr>
                    <w:pStyle w:val="rowtabella0"/>
                    <w:jc w:val="center"/>
                    <w:rPr>
                      <w:color w:val="002060"/>
                    </w:rPr>
                  </w:pPr>
                  <w:r w:rsidRPr="00E4037E">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C72ECF" w14:textId="77777777" w:rsidR="008851E8" w:rsidRPr="00E4037E" w:rsidRDefault="008851E8" w:rsidP="00FE4D12">
                  <w:pPr>
                    <w:pStyle w:val="rowtabella0"/>
                    <w:jc w:val="center"/>
                    <w:rPr>
                      <w:color w:val="002060"/>
                    </w:rPr>
                  </w:pPr>
                  <w:r w:rsidRPr="00E4037E">
                    <w:rPr>
                      <w:color w:val="002060"/>
                    </w:rPr>
                    <w:t> </w:t>
                  </w:r>
                </w:p>
              </w:tc>
            </w:tr>
            <w:tr w:rsidR="008851E8" w:rsidRPr="00E4037E" w14:paraId="44FA21CC"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AAEFB7" w14:textId="77777777" w:rsidR="008851E8" w:rsidRPr="00E4037E" w:rsidRDefault="008851E8" w:rsidP="00FE4D12">
                  <w:pPr>
                    <w:pStyle w:val="rowtabella0"/>
                    <w:rPr>
                      <w:color w:val="002060"/>
                    </w:rPr>
                  </w:pPr>
                  <w:r w:rsidRPr="00E4037E">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BB39B1" w14:textId="77777777" w:rsidR="008851E8" w:rsidRPr="00E4037E" w:rsidRDefault="008851E8" w:rsidP="00FE4D12">
                  <w:pPr>
                    <w:pStyle w:val="rowtabella0"/>
                    <w:rPr>
                      <w:color w:val="002060"/>
                    </w:rPr>
                  </w:pPr>
                  <w:r w:rsidRPr="00E4037E">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A0F897" w14:textId="77777777" w:rsidR="008851E8" w:rsidRPr="00E4037E" w:rsidRDefault="008851E8" w:rsidP="00FE4D12">
                  <w:pPr>
                    <w:pStyle w:val="rowtabella0"/>
                    <w:jc w:val="center"/>
                    <w:rPr>
                      <w:color w:val="002060"/>
                    </w:rPr>
                  </w:pPr>
                  <w:r w:rsidRPr="00E4037E">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6DA905" w14:textId="77777777" w:rsidR="008851E8" w:rsidRPr="00E4037E" w:rsidRDefault="008851E8" w:rsidP="00FE4D12">
                  <w:pPr>
                    <w:pStyle w:val="rowtabella0"/>
                    <w:jc w:val="center"/>
                    <w:rPr>
                      <w:color w:val="002060"/>
                    </w:rPr>
                  </w:pPr>
                  <w:r w:rsidRPr="00E4037E">
                    <w:rPr>
                      <w:color w:val="002060"/>
                    </w:rPr>
                    <w:t> </w:t>
                  </w:r>
                </w:p>
              </w:tc>
            </w:tr>
            <w:tr w:rsidR="008851E8" w:rsidRPr="00E4037E" w14:paraId="3158A9A8"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EF680D" w14:textId="77777777" w:rsidR="008851E8" w:rsidRPr="00E4037E" w:rsidRDefault="008851E8" w:rsidP="00FE4D12">
                  <w:pPr>
                    <w:pStyle w:val="rowtabella0"/>
                    <w:rPr>
                      <w:color w:val="002060"/>
                    </w:rPr>
                  </w:pPr>
                  <w:r w:rsidRPr="00E4037E">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778580" w14:textId="77777777" w:rsidR="008851E8" w:rsidRPr="00E4037E" w:rsidRDefault="008851E8" w:rsidP="00FE4D12">
                  <w:pPr>
                    <w:pStyle w:val="rowtabella0"/>
                    <w:rPr>
                      <w:color w:val="002060"/>
                    </w:rPr>
                  </w:pPr>
                  <w:r w:rsidRPr="00E4037E">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4963FA" w14:textId="77777777" w:rsidR="008851E8" w:rsidRPr="00E4037E" w:rsidRDefault="008851E8" w:rsidP="00FE4D12">
                  <w:pPr>
                    <w:pStyle w:val="rowtabella0"/>
                    <w:jc w:val="center"/>
                    <w:rPr>
                      <w:color w:val="002060"/>
                    </w:rPr>
                  </w:pPr>
                  <w:r w:rsidRPr="00E4037E">
                    <w:rPr>
                      <w:color w:val="002060"/>
                    </w:rPr>
                    <w:t>8 - 7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8D5DEB" w14:textId="77777777" w:rsidR="008851E8" w:rsidRPr="00E4037E" w:rsidRDefault="008851E8" w:rsidP="00FE4D12">
                  <w:pPr>
                    <w:pStyle w:val="rowtabella0"/>
                    <w:jc w:val="center"/>
                    <w:rPr>
                      <w:color w:val="002060"/>
                    </w:rPr>
                  </w:pPr>
                  <w:r w:rsidRPr="00E4037E">
                    <w:rPr>
                      <w:color w:val="002060"/>
                    </w:rPr>
                    <w:t> </w:t>
                  </w:r>
                </w:p>
              </w:tc>
            </w:tr>
            <w:tr w:rsidR="008851E8" w:rsidRPr="00E4037E" w14:paraId="10B845A0"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716F18" w14:textId="77777777" w:rsidR="008851E8" w:rsidRPr="00E4037E" w:rsidRDefault="008851E8" w:rsidP="00FE4D12">
                  <w:pPr>
                    <w:pStyle w:val="rowtabella0"/>
                    <w:rPr>
                      <w:color w:val="002060"/>
                    </w:rPr>
                  </w:pPr>
                  <w:r w:rsidRPr="00E4037E">
                    <w:rPr>
                      <w:color w:val="002060"/>
                    </w:rPr>
                    <w:t>(1) 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BFB61F" w14:textId="77777777" w:rsidR="008851E8" w:rsidRPr="00E4037E" w:rsidRDefault="008851E8" w:rsidP="00FE4D12">
                  <w:pPr>
                    <w:pStyle w:val="rowtabella0"/>
                    <w:rPr>
                      <w:color w:val="002060"/>
                    </w:rPr>
                  </w:pPr>
                  <w:r w:rsidRPr="00E4037E">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BAAB43" w14:textId="77777777" w:rsidR="008851E8" w:rsidRPr="00E4037E" w:rsidRDefault="008851E8" w:rsidP="00FE4D12">
                  <w:pPr>
                    <w:pStyle w:val="rowtabella0"/>
                    <w:jc w:val="center"/>
                    <w:rPr>
                      <w:color w:val="002060"/>
                    </w:rPr>
                  </w:pPr>
                  <w:r w:rsidRPr="00E4037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4907AC" w14:textId="77777777" w:rsidR="008851E8" w:rsidRPr="00E4037E" w:rsidRDefault="008851E8" w:rsidP="00FE4D12">
                  <w:pPr>
                    <w:pStyle w:val="rowtabella0"/>
                    <w:jc w:val="center"/>
                    <w:rPr>
                      <w:color w:val="002060"/>
                    </w:rPr>
                  </w:pPr>
                  <w:r w:rsidRPr="00E4037E">
                    <w:rPr>
                      <w:color w:val="002060"/>
                    </w:rPr>
                    <w:t> </w:t>
                  </w:r>
                </w:p>
              </w:tc>
            </w:tr>
            <w:tr w:rsidR="008851E8" w:rsidRPr="00E4037E" w14:paraId="614CC101"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53D36F" w14:textId="77777777" w:rsidR="008851E8" w:rsidRPr="00E4037E" w:rsidRDefault="008851E8" w:rsidP="00FE4D12">
                  <w:pPr>
                    <w:pStyle w:val="rowtabella0"/>
                    <w:rPr>
                      <w:color w:val="002060"/>
                    </w:rPr>
                  </w:pPr>
                  <w:r w:rsidRPr="00E4037E">
                    <w:rPr>
                      <w:color w:val="002060"/>
                    </w:rPr>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E307AB" w14:textId="77777777" w:rsidR="008851E8" w:rsidRPr="00E4037E" w:rsidRDefault="008851E8" w:rsidP="00FE4D12">
                  <w:pPr>
                    <w:pStyle w:val="rowtabella0"/>
                    <w:rPr>
                      <w:color w:val="002060"/>
                    </w:rPr>
                  </w:pPr>
                  <w:r w:rsidRPr="00E4037E">
                    <w:rPr>
                      <w:color w:val="002060"/>
                    </w:rPr>
                    <w:t>- BAYER CAPPUCCINI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A9E365" w14:textId="77777777" w:rsidR="008851E8" w:rsidRPr="00E4037E" w:rsidRDefault="008851E8" w:rsidP="00FE4D12">
                  <w:pPr>
                    <w:pStyle w:val="rowtabella0"/>
                    <w:jc w:val="center"/>
                    <w:rPr>
                      <w:color w:val="002060"/>
                    </w:rPr>
                  </w:pPr>
                  <w:r w:rsidRPr="00E4037E">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855CFA" w14:textId="77777777" w:rsidR="008851E8" w:rsidRPr="00E4037E" w:rsidRDefault="008851E8" w:rsidP="00FE4D12">
                  <w:pPr>
                    <w:pStyle w:val="rowtabella0"/>
                    <w:jc w:val="center"/>
                    <w:rPr>
                      <w:color w:val="002060"/>
                    </w:rPr>
                  </w:pPr>
                  <w:r w:rsidRPr="00E4037E">
                    <w:rPr>
                      <w:color w:val="002060"/>
                    </w:rPr>
                    <w:t> </w:t>
                  </w:r>
                </w:p>
              </w:tc>
            </w:tr>
            <w:tr w:rsidR="008851E8" w:rsidRPr="00E4037E" w14:paraId="6D687039" w14:textId="77777777" w:rsidTr="00FE4D12">
              <w:tc>
                <w:tcPr>
                  <w:tcW w:w="4700" w:type="dxa"/>
                  <w:gridSpan w:val="4"/>
                  <w:tcBorders>
                    <w:top w:val="nil"/>
                    <w:left w:val="nil"/>
                    <w:bottom w:val="nil"/>
                    <w:right w:val="nil"/>
                  </w:tcBorders>
                  <w:tcMar>
                    <w:top w:w="20" w:type="dxa"/>
                    <w:left w:w="20" w:type="dxa"/>
                    <w:bottom w:w="20" w:type="dxa"/>
                    <w:right w:w="20" w:type="dxa"/>
                  </w:tcMar>
                  <w:vAlign w:val="center"/>
                  <w:hideMark/>
                </w:tcPr>
                <w:p w14:paraId="58952990" w14:textId="77777777" w:rsidR="008851E8" w:rsidRPr="00E4037E" w:rsidRDefault="008851E8" w:rsidP="00FE4D12">
                  <w:pPr>
                    <w:pStyle w:val="rowtabella0"/>
                    <w:rPr>
                      <w:color w:val="002060"/>
                    </w:rPr>
                  </w:pPr>
                  <w:r w:rsidRPr="00E4037E">
                    <w:rPr>
                      <w:color w:val="002060"/>
                    </w:rPr>
                    <w:t>(1) - disputata il 19/02/2022</w:t>
                  </w:r>
                </w:p>
              </w:tc>
            </w:tr>
          </w:tbl>
          <w:p w14:paraId="5AA61EA9" w14:textId="77777777" w:rsidR="008851E8" w:rsidRPr="00E4037E" w:rsidRDefault="008851E8" w:rsidP="00FE4D12">
            <w:pPr>
              <w:rPr>
                <w:color w:val="002060"/>
              </w:rPr>
            </w:pPr>
          </w:p>
        </w:tc>
      </w:tr>
    </w:tbl>
    <w:p w14:paraId="5701A1C7" w14:textId="77777777" w:rsidR="008851E8" w:rsidRPr="00E4037E" w:rsidRDefault="008851E8" w:rsidP="008851E8">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851E8" w:rsidRPr="00E4037E" w14:paraId="32C4CCA2" w14:textId="77777777" w:rsidTr="00FE4D1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71199C36"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8217D" w14:textId="77777777" w:rsidR="008851E8" w:rsidRPr="00E4037E" w:rsidRDefault="008851E8" w:rsidP="00FE4D12">
                  <w:pPr>
                    <w:pStyle w:val="headertabella0"/>
                    <w:rPr>
                      <w:color w:val="002060"/>
                    </w:rPr>
                  </w:pPr>
                  <w:r w:rsidRPr="00E4037E">
                    <w:rPr>
                      <w:color w:val="002060"/>
                    </w:rPr>
                    <w:t>GIRONE C - 7 Giornata - R</w:t>
                  </w:r>
                </w:p>
              </w:tc>
            </w:tr>
            <w:tr w:rsidR="008851E8" w:rsidRPr="00E4037E" w14:paraId="0FA2D6E8" w14:textId="77777777" w:rsidTr="00FE4D1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8AC1B8" w14:textId="77777777" w:rsidR="008851E8" w:rsidRPr="00E4037E" w:rsidRDefault="008851E8" w:rsidP="00FE4D12">
                  <w:pPr>
                    <w:pStyle w:val="rowtabella0"/>
                    <w:rPr>
                      <w:color w:val="002060"/>
                    </w:rPr>
                  </w:pPr>
                  <w:r w:rsidRPr="00E4037E">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36A4A9" w14:textId="77777777" w:rsidR="008851E8" w:rsidRPr="00E4037E" w:rsidRDefault="008851E8" w:rsidP="00FE4D12">
                  <w:pPr>
                    <w:pStyle w:val="rowtabella0"/>
                    <w:rPr>
                      <w:color w:val="002060"/>
                    </w:rPr>
                  </w:pPr>
                  <w:r w:rsidRPr="00E4037E">
                    <w:rPr>
                      <w:color w:val="002060"/>
                    </w:rPr>
                    <w:t>- REAL EAGLES VIRTUS PAGLIA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57A1C3" w14:textId="77777777" w:rsidR="008851E8" w:rsidRPr="00E4037E" w:rsidRDefault="008851E8" w:rsidP="00FE4D12">
                  <w:pPr>
                    <w:pStyle w:val="rowtabella0"/>
                    <w:jc w:val="center"/>
                    <w:rPr>
                      <w:color w:val="002060"/>
                    </w:rPr>
                  </w:pPr>
                  <w:r w:rsidRPr="00E4037E">
                    <w:rPr>
                      <w:color w:val="002060"/>
                    </w:rPr>
                    <w:t>10 - 4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E5A2CA" w14:textId="77777777" w:rsidR="008851E8" w:rsidRPr="00E4037E" w:rsidRDefault="008851E8" w:rsidP="00FE4D12">
                  <w:pPr>
                    <w:pStyle w:val="rowtabella0"/>
                    <w:jc w:val="center"/>
                    <w:rPr>
                      <w:color w:val="002060"/>
                    </w:rPr>
                  </w:pPr>
                  <w:r w:rsidRPr="00E4037E">
                    <w:rPr>
                      <w:color w:val="002060"/>
                    </w:rPr>
                    <w:t> </w:t>
                  </w:r>
                </w:p>
              </w:tc>
            </w:tr>
            <w:tr w:rsidR="008851E8" w:rsidRPr="00E4037E" w14:paraId="4B534184"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1B4C9B" w14:textId="77777777" w:rsidR="008851E8" w:rsidRPr="00E4037E" w:rsidRDefault="008851E8" w:rsidP="00FE4D12">
                  <w:pPr>
                    <w:pStyle w:val="rowtabella0"/>
                    <w:rPr>
                      <w:color w:val="002060"/>
                    </w:rPr>
                  </w:pPr>
                  <w:r w:rsidRPr="00E4037E">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56DDB5" w14:textId="77777777" w:rsidR="008851E8" w:rsidRPr="00E4037E" w:rsidRDefault="008851E8" w:rsidP="00FE4D12">
                  <w:pPr>
                    <w:pStyle w:val="rowtabella0"/>
                    <w:rPr>
                      <w:color w:val="002060"/>
                    </w:rPr>
                  </w:pPr>
                  <w:r w:rsidRPr="00E4037E">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8424EC" w14:textId="77777777" w:rsidR="008851E8" w:rsidRPr="00E4037E" w:rsidRDefault="008851E8" w:rsidP="00FE4D12">
                  <w:pPr>
                    <w:pStyle w:val="rowtabella0"/>
                    <w:jc w:val="center"/>
                    <w:rPr>
                      <w:color w:val="002060"/>
                    </w:rPr>
                  </w:pPr>
                  <w:r w:rsidRPr="00E4037E">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89461B" w14:textId="77777777" w:rsidR="008851E8" w:rsidRPr="00E4037E" w:rsidRDefault="008851E8" w:rsidP="00FE4D12">
                  <w:pPr>
                    <w:pStyle w:val="rowtabella0"/>
                    <w:jc w:val="center"/>
                    <w:rPr>
                      <w:color w:val="002060"/>
                    </w:rPr>
                  </w:pPr>
                  <w:r w:rsidRPr="00E4037E">
                    <w:rPr>
                      <w:color w:val="002060"/>
                    </w:rPr>
                    <w:t> </w:t>
                  </w:r>
                </w:p>
              </w:tc>
            </w:tr>
            <w:tr w:rsidR="008851E8" w:rsidRPr="00E4037E" w14:paraId="5B170E53"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4053846" w14:textId="77777777" w:rsidR="008851E8" w:rsidRPr="00E4037E" w:rsidRDefault="008851E8" w:rsidP="00FE4D12">
                  <w:pPr>
                    <w:pStyle w:val="rowtabella0"/>
                    <w:rPr>
                      <w:color w:val="002060"/>
                    </w:rPr>
                  </w:pPr>
                  <w:r w:rsidRPr="00E4037E">
                    <w:rPr>
                      <w:color w:val="002060"/>
                    </w:rPr>
                    <w:t>FUTSAL PRANDONE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4CAEAB" w14:textId="77777777" w:rsidR="008851E8" w:rsidRPr="00E4037E" w:rsidRDefault="008851E8" w:rsidP="00FE4D12">
                  <w:pPr>
                    <w:pStyle w:val="rowtabella0"/>
                    <w:rPr>
                      <w:color w:val="002060"/>
                    </w:rPr>
                  </w:pPr>
                  <w:r w:rsidRPr="00E4037E">
                    <w:rPr>
                      <w:color w:val="002060"/>
                    </w:rPr>
                    <w:t>- FUTSAL CAMPIGLIONE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D5BCC7" w14:textId="77777777" w:rsidR="008851E8" w:rsidRPr="00E4037E" w:rsidRDefault="008851E8" w:rsidP="00FE4D12">
                  <w:pPr>
                    <w:pStyle w:val="rowtabella0"/>
                    <w:jc w:val="center"/>
                    <w:rPr>
                      <w:color w:val="002060"/>
                    </w:rPr>
                  </w:pPr>
                  <w:r w:rsidRPr="00E4037E">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B7CBED" w14:textId="77777777" w:rsidR="008851E8" w:rsidRPr="00E4037E" w:rsidRDefault="008851E8" w:rsidP="00FE4D12">
                  <w:pPr>
                    <w:pStyle w:val="rowtabella0"/>
                    <w:jc w:val="center"/>
                    <w:rPr>
                      <w:color w:val="002060"/>
                    </w:rPr>
                  </w:pPr>
                  <w:r w:rsidRPr="00E4037E">
                    <w:rPr>
                      <w:color w:val="002060"/>
                    </w:rPr>
                    <w:t> </w:t>
                  </w:r>
                </w:p>
              </w:tc>
            </w:tr>
          </w:tbl>
          <w:p w14:paraId="1E8D6E15" w14:textId="77777777" w:rsidR="008851E8" w:rsidRPr="00E4037E" w:rsidRDefault="008851E8" w:rsidP="00FE4D12">
            <w:pPr>
              <w:rPr>
                <w:color w:val="002060"/>
              </w:rPr>
            </w:pPr>
          </w:p>
        </w:tc>
      </w:tr>
    </w:tbl>
    <w:p w14:paraId="42EB34C0" w14:textId="77777777" w:rsidR="008851E8" w:rsidRPr="00E4037E" w:rsidRDefault="008851E8" w:rsidP="008851E8">
      <w:pPr>
        <w:pStyle w:val="breakline"/>
        <w:rPr>
          <w:rFonts w:eastAsiaTheme="minorEastAsia"/>
          <w:color w:val="002060"/>
        </w:rPr>
      </w:pPr>
    </w:p>
    <w:p w14:paraId="545371AE" w14:textId="77777777" w:rsidR="008851E8" w:rsidRPr="00E4037E" w:rsidRDefault="008851E8" w:rsidP="008851E8">
      <w:pPr>
        <w:pStyle w:val="breakline"/>
        <w:rPr>
          <w:color w:val="002060"/>
        </w:rPr>
      </w:pPr>
    </w:p>
    <w:p w14:paraId="203D0870" w14:textId="77777777" w:rsidR="008851E8" w:rsidRPr="00E4037E" w:rsidRDefault="008851E8" w:rsidP="008851E8">
      <w:pPr>
        <w:pStyle w:val="titoloprinc0"/>
        <w:rPr>
          <w:color w:val="002060"/>
        </w:rPr>
      </w:pPr>
      <w:r w:rsidRPr="00E4037E">
        <w:rPr>
          <w:color w:val="002060"/>
        </w:rPr>
        <w:t>GIUDICE SPORTIVO</w:t>
      </w:r>
    </w:p>
    <w:p w14:paraId="60797D90" w14:textId="77777777" w:rsidR="008851E8" w:rsidRPr="00E4037E" w:rsidRDefault="008851E8" w:rsidP="008851E8">
      <w:pPr>
        <w:pStyle w:val="diffida"/>
        <w:rPr>
          <w:color w:val="002060"/>
        </w:rPr>
      </w:pPr>
      <w:r w:rsidRPr="00E4037E">
        <w:rPr>
          <w:color w:val="002060"/>
        </w:rPr>
        <w:lastRenderedPageBreak/>
        <w:t>Il Sostituto Giudice Sportivo Avv. Federica Sorrentino, nella seduta del 23/02/2022 ha adottato le decisioni che di seguito integralmente si riportano:</w:t>
      </w:r>
    </w:p>
    <w:p w14:paraId="2FD2E517" w14:textId="77777777" w:rsidR="008851E8" w:rsidRPr="00E4037E" w:rsidRDefault="008851E8" w:rsidP="008851E8">
      <w:pPr>
        <w:pStyle w:val="titolo10"/>
        <w:rPr>
          <w:color w:val="002060"/>
        </w:rPr>
      </w:pPr>
      <w:r w:rsidRPr="00E4037E">
        <w:rPr>
          <w:color w:val="002060"/>
        </w:rPr>
        <w:t xml:space="preserve">GARE DEL 18/ 2/2022 </w:t>
      </w:r>
    </w:p>
    <w:p w14:paraId="48AB6CC9" w14:textId="77777777" w:rsidR="008851E8" w:rsidRPr="00E4037E" w:rsidRDefault="008851E8" w:rsidP="008851E8">
      <w:pPr>
        <w:pStyle w:val="titolo7a"/>
        <w:rPr>
          <w:color w:val="002060"/>
        </w:rPr>
      </w:pPr>
      <w:r w:rsidRPr="00E4037E">
        <w:rPr>
          <w:color w:val="002060"/>
        </w:rPr>
        <w:t xml:space="preserve">PROVVEDIMENTI DISCIPLINARI </w:t>
      </w:r>
    </w:p>
    <w:p w14:paraId="73793528" w14:textId="77777777" w:rsidR="008851E8" w:rsidRPr="00E4037E" w:rsidRDefault="008851E8" w:rsidP="008851E8">
      <w:pPr>
        <w:pStyle w:val="titolo7b0"/>
        <w:rPr>
          <w:color w:val="002060"/>
        </w:rPr>
      </w:pPr>
      <w:r w:rsidRPr="00E4037E">
        <w:rPr>
          <w:color w:val="002060"/>
        </w:rPr>
        <w:t xml:space="preserve">In base alle risultanze degli atti ufficiali sono state deliberate le seguenti sanzioni disciplinari. </w:t>
      </w:r>
    </w:p>
    <w:p w14:paraId="0BF92D14" w14:textId="77777777" w:rsidR="008851E8" w:rsidRPr="00E4037E" w:rsidRDefault="008851E8" w:rsidP="008851E8">
      <w:pPr>
        <w:pStyle w:val="titolo30"/>
        <w:rPr>
          <w:color w:val="002060"/>
        </w:rPr>
      </w:pPr>
      <w:r w:rsidRPr="00E4037E">
        <w:rPr>
          <w:color w:val="002060"/>
        </w:rPr>
        <w:t xml:space="preserve">DIRIGENTI </w:t>
      </w:r>
    </w:p>
    <w:p w14:paraId="71432151" w14:textId="77777777" w:rsidR="008851E8" w:rsidRPr="00E4037E" w:rsidRDefault="008851E8" w:rsidP="008851E8">
      <w:pPr>
        <w:pStyle w:val="titolo20"/>
        <w:rPr>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3B396906" w14:textId="77777777" w:rsidTr="00FE4D12">
        <w:tc>
          <w:tcPr>
            <w:tcW w:w="2200" w:type="dxa"/>
            <w:tcMar>
              <w:top w:w="20" w:type="dxa"/>
              <w:left w:w="20" w:type="dxa"/>
              <w:bottom w:w="20" w:type="dxa"/>
              <w:right w:w="20" w:type="dxa"/>
            </w:tcMar>
            <w:vAlign w:val="center"/>
            <w:hideMark/>
          </w:tcPr>
          <w:p w14:paraId="37622473" w14:textId="77777777" w:rsidR="008851E8" w:rsidRPr="00E4037E" w:rsidRDefault="008851E8" w:rsidP="00FE4D12">
            <w:pPr>
              <w:pStyle w:val="movimento"/>
              <w:rPr>
                <w:color w:val="002060"/>
              </w:rPr>
            </w:pPr>
            <w:r w:rsidRPr="00E4037E">
              <w:rPr>
                <w:color w:val="002060"/>
              </w:rPr>
              <w:t>GIORGI GABRIELE</w:t>
            </w:r>
          </w:p>
        </w:tc>
        <w:tc>
          <w:tcPr>
            <w:tcW w:w="2200" w:type="dxa"/>
            <w:tcMar>
              <w:top w:w="20" w:type="dxa"/>
              <w:left w:w="20" w:type="dxa"/>
              <w:bottom w:w="20" w:type="dxa"/>
              <w:right w:w="20" w:type="dxa"/>
            </w:tcMar>
            <w:vAlign w:val="center"/>
            <w:hideMark/>
          </w:tcPr>
          <w:p w14:paraId="4B1D2BB7" w14:textId="77777777" w:rsidR="008851E8" w:rsidRPr="00E4037E" w:rsidRDefault="008851E8" w:rsidP="00FE4D12">
            <w:pPr>
              <w:pStyle w:val="movimento2"/>
              <w:rPr>
                <w:color w:val="002060"/>
              </w:rPr>
            </w:pPr>
            <w:r w:rsidRPr="00E4037E">
              <w:rPr>
                <w:color w:val="002060"/>
              </w:rPr>
              <w:t xml:space="preserve">(CIARNIN) </w:t>
            </w:r>
          </w:p>
        </w:tc>
        <w:tc>
          <w:tcPr>
            <w:tcW w:w="800" w:type="dxa"/>
            <w:tcMar>
              <w:top w:w="20" w:type="dxa"/>
              <w:left w:w="20" w:type="dxa"/>
              <w:bottom w:w="20" w:type="dxa"/>
              <w:right w:w="20" w:type="dxa"/>
            </w:tcMar>
            <w:vAlign w:val="center"/>
            <w:hideMark/>
          </w:tcPr>
          <w:p w14:paraId="3922E073"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0A0974DF" w14:textId="77777777" w:rsidR="008851E8" w:rsidRPr="00E4037E" w:rsidRDefault="008851E8" w:rsidP="00FE4D12">
            <w:pPr>
              <w:pStyle w:val="movimento"/>
              <w:rPr>
                <w:color w:val="002060"/>
              </w:rPr>
            </w:pPr>
            <w:r w:rsidRPr="00E4037E">
              <w:rPr>
                <w:color w:val="002060"/>
              </w:rPr>
              <w:t>CONTIGIANI MATTEO</w:t>
            </w:r>
          </w:p>
        </w:tc>
        <w:tc>
          <w:tcPr>
            <w:tcW w:w="2200" w:type="dxa"/>
            <w:tcMar>
              <w:top w:w="20" w:type="dxa"/>
              <w:left w:w="20" w:type="dxa"/>
              <w:bottom w:w="20" w:type="dxa"/>
              <w:right w:w="20" w:type="dxa"/>
            </w:tcMar>
            <w:vAlign w:val="center"/>
            <w:hideMark/>
          </w:tcPr>
          <w:p w14:paraId="27D5415E" w14:textId="77777777" w:rsidR="008851E8" w:rsidRPr="00E4037E" w:rsidRDefault="008851E8" w:rsidP="00FE4D12">
            <w:pPr>
              <w:pStyle w:val="movimento2"/>
              <w:rPr>
                <w:color w:val="002060"/>
              </w:rPr>
            </w:pPr>
            <w:r w:rsidRPr="00E4037E">
              <w:rPr>
                <w:color w:val="002060"/>
              </w:rPr>
              <w:t xml:space="preserve">(INVICTA FUTSAL MACERATA) </w:t>
            </w:r>
          </w:p>
        </w:tc>
      </w:tr>
    </w:tbl>
    <w:p w14:paraId="247ED5A9" w14:textId="77777777" w:rsidR="008851E8" w:rsidRPr="00E4037E" w:rsidRDefault="008851E8" w:rsidP="008851E8">
      <w:pPr>
        <w:pStyle w:val="titolo30"/>
        <w:rPr>
          <w:rFonts w:eastAsiaTheme="minorEastAsia"/>
          <w:color w:val="002060"/>
        </w:rPr>
      </w:pPr>
      <w:r w:rsidRPr="00E4037E">
        <w:rPr>
          <w:color w:val="002060"/>
        </w:rPr>
        <w:t xml:space="preserve">ALLENATORI </w:t>
      </w:r>
    </w:p>
    <w:p w14:paraId="30D77D00" w14:textId="77777777" w:rsidR="008851E8" w:rsidRPr="00E4037E" w:rsidRDefault="008851E8" w:rsidP="008851E8">
      <w:pPr>
        <w:pStyle w:val="titolo20"/>
        <w:rPr>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34F80895" w14:textId="77777777" w:rsidTr="00FE4D12">
        <w:tc>
          <w:tcPr>
            <w:tcW w:w="2200" w:type="dxa"/>
            <w:tcMar>
              <w:top w:w="20" w:type="dxa"/>
              <w:left w:w="20" w:type="dxa"/>
              <w:bottom w:w="20" w:type="dxa"/>
              <w:right w:w="20" w:type="dxa"/>
            </w:tcMar>
            <w:vAlign w:val="center"/>
            <w:hideMark/>
          </w:tcPr>
          <w:p w14:paraId="55E34336" w14:textId="77777777" w:rsidR="008851E8" w:rsidRPr="00E4037E" w:rsidRDefault="008851E8" w:rsidP="00FE4D12">
            <w:pPr>
              <w:pStyle w:val="movimento"/>
              <w:rPr>
                <w:color w:val="002060"/>
              </w:rPr>
            </w:pPr>
            <w:r w:rsidRPr="00E4037E">
              <w:rPr>
                <w:color w:val="002060"/>
              </w:rPr>
              <w:t>ROSSETTI GLAUCO</w:t>
            </w:r>
          </w:p>
        </w:tc>
        <w:tc>
          <w:tcPr>
            <w:tcW w:w="2200" w:type="dxa"/>
            <w:tcMar>
              <w:top w:w="20" w:type="dxa"/>
              <w:left w:w="20" w:type="dxa"/>
              <w:bottom w:w="20" w:type="dxa"/>
              <w:right w:w="20" w:type="dxa"/>
            </w:tcMar>
            <w:vAlign w:val="center"/>
            <w:hideMark/>
          </w:tcPr>
          <w:p w14:paraId="0A966322" w14:textId="77777777" w:rsidR="008851E8" w:rsidRPr="00E4037E" w:rsidRDefault="008851E8" w:rsidP="00FE4D12">
            <w:pPr>
              <w:pStyle w:val="movimento2"/>
              <w:rPr>
                <w:color w:val="002060"/>
              </w:rPr>
            </w:pPr>
            <w:r w:rsidRPr="00E4037E">
              <w:rPr>
                <w:color w:val="002060"/>
              </w:rPr>
              <w:t xml:space="preserve">(NUOVA OTTRANO 98) </w:t>
            </w:r>
          </w:p>
        </w:tc>
        <w:tc>
          <w:tcPr>
            <w:tcW w:w="800" w:type="dxa"/>
            <w:tcMar>
              <w:top w:w="20" w:type="dxa"/>
              <w:left w:w="20" w:type="dxa"/>
              <w:bottom w:w="20" w:type="dxa"/>
              <w:right w:w="20" w:type="dxa"/>
            </w:tcMar>
            <w:vAlign w:val="center"/>
            <w:hideMark/>
          </w:tcPr>
          <w:p w14:paraId="4665D423"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4B8812D0"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3E469612" w14:textId="77777777" w:rsidR="008851E8" w:rsidRPr="00E4037E" w:rsidRDefault="008851E8" w:rsidP="00FE4D12">
            <w:pPr>
              <w:pStyle w:val="movimento2"/>
              <w:rPr>
                <w:color w:val="002060"/>
              </w:rPr>
            </w:pPr>
            <w:r w:rsidRPr="00E4037E">
              <w:rPr>
                <w:color w:val="002060"/>
              </w:rPr>
              <w:t> </w:t>
            </w:r>
          </w:p>
        </w:tc>
      </w:tr>
    </w:tbl>
    <w:p w14:paraId="2A6E0004" w14:textId="77777777" w:rsidR="008851E8" w:rsidRPr="00E4037E" w:rsidRDefault="008851E8" w:rsidP="008851E8">
      <w:pPr>
        <w:pStyle w:val="titolo30"/>
        <w:rPr>
          <w:rFonts w:eastAsiaTheme="minorEastAsia"/>
          <w:color w:val="002060"/>
        </w:rPr>
      </w:pPr>
      <w:r w:rsidRPr="00E4037E">
        <w:rPr>
          <w:color w:val="002060"/>
        </w:rPr>
        <w:t xml:space="preserve">CALCIATORI NON ESPULSI </w:t>
      </w:r>
    </w:p>
    <w:p w14:paraId="590362A8" w14:textId="77777777" w:rsidR="008851E8" w:rsidRPr="00E4037E" w:rsidRDefault="008851E8" w:rsidP="008851E8">
      <w:pPr>
        <w:pStyle w:val="titolo20"/>
        <w:rPr>
          <w:color w:val="002060"/>
        </w:rPr>
      </w:pPr>
      <w:r w:rsidRPr="00E4037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1C20A83A" w14:textId="77777777" w:rsidTr="00FE4D12">
        <w:tc>
          <w:tcPr>
            <w:tcW w:w="2200" w:type="dxa"/>
            <w:tcMar>
              <w:top w:w="20" w:type="dxa"/>
              <w:left w:w="20" w:type="dxa"/>
              <w:bottom w:w="20" w:type="dxa"/>
              <w:right w:w="20" w:type="dxa"/>
            </w:tcMar>
            <w:vAlign w:val="center"/>
            <w:hideMark/>
          </w:tcPr>
          <w:p w14:paraId="71ECB2A0" w14:textId="77777777" w:rsidR="008851E8" w:rsidRPr="00E4037E" w:rsidRDefault="008851E8" w:rsidP="00FE4D12">
            <w:pPr>
              <w:pStyle w:val="movimento"/>
              <w:rPr>
                <w:color w:val="002060"/>
              </w:rPr>
            </w:pPr>
            <w:r w:rsidRPr="00E4037E">
              <w:rPr>
                <w:color w:val="002060"/>
              </w:rPr>
              <w:t>GIAMBARTOLOMEI FILIPPO</w:t>
            </w:r>
          </w:p>
        </w:tc>
        <w:tc>
          <w:tcPr>
            <w:tcW w:w="2200" w:type="dxa"/>
            <w:tcMar>
              <w:top w:w="20" w:type="dxa"/>
              <w:left w:w="20" w:type="dxa"/>
              <w:bottom w:w="20" w:type="dxa"/>
              <w:right w:w="20" w:type="dxa"/>
            </w:tcMar>
            <w:vAlign w:val="center"/>
            <w:hideMark/>
          </w:tcPr>
          <w:p w14:paraId="208D9E09" w14:textId="77777777" w:rsidR="008851E8" w:rsidRPr="00E4037E" w:rsidRDefault="008851E8" w:rsidP="00FE4D12">
            <w:pPr>
              <w:pStyle w:val="movimento2"/>
              <w:rPr>
                <w:color w:val="002060"/>
              </w:rPr>
            </w:pPr>
            <w:r w:rsidRPr="00E4037E">
              <w:rPr>
                <w:color w:val="002060"/>
              </w:rPr>
              <w:t xml:space="preserve">(CIARNIN) </w:t>
            </w:r>
          </w:p>
        </w:tc>
        <w:tc>
          <w:tcPr>
            <w:tcW w:w="800" w:type="dxa"/>
            <w:tcMar>
              <w:top w:w="20" w:type="dxa"/>
              <w:left w:w="20" w:type="dxa"/>
              <w:bottom w:w="20" w:type="dxa"/>
              <w:right w:w="20" w:type="dxa"/>
            </w:tcMar>
            <w:vAlign w:val="center"/>
            <w:hideMark/>
          </w:tcPr>
          <w:p w14:paraId="73F4871F"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06F0B7E3"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5BCB2A3F" w14:textId="77777777" w:rsidR="008851E8" w:rsidRPr="00E4037E" w:rsidRDefault="008851E8" w:rsidP="00FE4D12">
            <w:pPr>
              <w:pStyle w:val="movimento2"/>
              <w:rPr>
                <w:color w:val="002060"/>
              </w:rPr>
            </w:pPr>
            <w:r w:rsidRPr="00E4037E">
              <w:rPr>
                <w:color w:val="002060"/>
              </w:rPr>
              <w:t> </w:t>
            </w:r>
          </w:p>
        </w:tc>
      </w:tr>
    </w:tbl>
    <w:p w14:paraId="2BE27DC8" w14:textId="77777777" w:rsidR="008851E8" w:rsidRPr="00E4037E" w:rsidRDefault="008851E8" w:rsidP="008851E8">
      <w:pPr>
        <w:pStyle w:val="titolo20"/>
        <w:rPr>
          <w:rFonts w:eastAsiaTheme="minorEastAsia"/>
          <w:color w:val="002060"/>
        </w:rPr>
      </w:pPr>
      <w:r w:rsidRPr="00E4037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76820571" w14:textId="77777777" w:rsidTr="00FE4D12">
        <w:tc>
          <w:tcPr>
            <w:tcW w:w="2200" w:type="dxa"/>
            <w:tcMar>
              <w:top w:w="20" w:type="dxa"/>
              <w:left w:w="20" w:type="dxa"/>
              <w:bottom w:w="20" w:type="dxa"/>
              <w:right w:w="20" w:type="dxa"/>
            </w:tcMar>
            <w:vAlign w:val="center"/>
            <w:hideMark/>
          </w:tcPr>
          <w:p w14:paraId="2B002ACA" w14:textId="77777777" w:rsidR="008851E8" w:rsidRPr="00E4037E" w:rsidRDefault="008851E8" w:rsidP="00FE4D12">
            <w:pPr>
              <w:pStyle w:val="movimento"/>
              <w:rPr>
                <w:color w:val="002060"/>
              </w:rPr>
            </w:pPr>
            <w:r w:rsidRPr="00E4037E">
              <w:rPr>
                <w:color w:val="002060"/>
              </w:rPr>
              <w:t>RIGAMONTI MICHELE</w:t>
            </w:r>
          </w:p>
        </w:tc>
        <w:tc>
          <w:tcPr>
            <w:tcW w:w="2200" w:type="dxa"/>
            <w:tcMar>
              <w:top w:w="20" w:type="dxa"/>
              <w:left w:w="20" w:type="dxa"/>
              <w:bottom w:w="20" w:type="dxa"/>
              <w:right w:w="20" w:type="dxa"/>
            </w:tcMar>
            <w:vAlign w:val="center"/>
            <w:hideMark/>
          </w:tcPr>
          <w:p w14:paraId="407645A6" w14:textId="77777777" w:rsidR="008851E8" w:rsidRPr="00E4037E" w:rsidRDefault="008851E8" w:rsidP="00FE4D12">
            <w:pPr>
              <w:pStyle w:val="movimento2"/>
              <w:rPr>
                <w:color w:val="002060"/>
              </w:rPr>
            </w:pPr>
            <w:r w:rsidRPr="00E4037E">
              <w:rPr>
                <w:color w:val="002060"/>
              </w:rPr>
              <w:t xml:space="preserve">(AVIS ARCEVIA 1964) </w:t>
            </w:r>
          </w:p>
        </w:tc>
        <w:tc>
          <w:tcPr>
            <w:tcW w:w="800" w:type="dxa"/>
            <w:tcMar>
              <w:top w:w="20" w:type="dxa"/>
              <w:left w:w="20" w:type="dxa"/>
              <w:bottom w:w="20" w:type="dxa"/>
              <w:right w:w="20" w:type="dxa"/>
            </w:tcMar>
            <w:vAlign w:val="center"/>
            <w:hideMark/>
          </w:tcPr>
          <w:p w14:paraId="145AC8F9"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79DCBFDC" w14:textId="77777777" w:rsidR="008851E8" w:rsidRPr="00E4037E" w:rsidRDefault="008851E8" w:rsidP="00FE4D12">
            <w:pPr>
              <w:pStyle w:val="movimento"/>
              <w:rPr>
                <w:color w:val="002060"/>
              </w:rPr>
            </w:pPr>
            <w:r w:rsidRPr="00E4037E">
              <w:rPr>
                <w:color w:val="002060"/>
              </w:rPr>
              <w:t>ROMANUCCI MARCO</w:t>
            </w:r>
          </w:p>
        </w:tc>
        <w:tc>
          <w:tcPr>
            <w:tcW w:w="2200" w:type="dxa"/>
            <w:tcMar>
              <w:top w:w="20" w:type="dxa"/>
              <w:left w:w="20" w:type="dxa"/>
              <w:bottom w:w="20" w:type="dxa"/>
              <w:right w:w="20" w:type="dxa"/>
            </w:tcMar>
            <w:vAlign w:val="center"/>
            <w:hideMark/>
          </w:tcPr>
          <w:p w14:paraId="24B95F19" w14:textId="77777777" w:rsidR="008851E8" w:rsidRPr="00E4037E" w:rsidRDefault="008851E8" w:rsidP="00FE4D12">
            <w:pPr>
              <w:pStyle w:val="movimento2"/>
              <w:rPr>
                <w:color w:val="002060"/>
              </w:rPr>
            </w:pPr>
            <w:r w:rsidRPr="00E4037E">
              <w:rPr>
                <w:color w:val="002060"/>
              </w:rPr>
              <w:t xml:space="preserve">(CIARNIN) </w:t>
            </w:r>
          </w:p>
        </w:tc>
      </w:tr>
      <w:tr w:rsidR="008851E8" w:rsidRPr="00E4037E" w14:paraId="5B1069E6" w14:textId="77777777" w:rsidTr="00FE4D12">
        <w:tc>
          <w:tcPr>
            <w:tcW w:w="2200" w:type="dxa"/>
            <w:tcMar>
              <w:top w:w="20" w:type="dxa"/>
              <w:left w:w="20" w:type="dxa"/>
              <w:bottom w:w="20" w:type="dxa"/>
              <w:right w:w="20" w:type="dxa"/>
            </w:tcMar>
            <w:vAlign w:val="center"/>
            <w:hideMark/>
          </w:tcPr>
          <w:p w14:paraId="7517A533" w14:textId="77777777" w:rsidR="008851E8" w:rsidRPr="00E4037E" w:rsidRDefault="008851E8" w:rsidP="00FE4D12">
            <w:pPr>
              <w:pStyle w:val="movimento"/>
              <w:rPr>
                <w:color w:val="002060"/>
              </w:rPr>
            </w:pPr>
            <w:r w:rsidRPr="00E4037E">
              <w:rPr>
                <w:color w:val="002060"/>
              </w:rPr>
              <w:t>KACILI ABAS</w:t>
            </w:r>
          </w:p>
        </w:tc>
        <w:tc>
          <w:tcPr>
            <w:tcW w:w="2200" w:type="dxa"/>
            <w:tcMar>
              <w:top w:w="20" w:type="dxa"/>
              <w:left w:w="20" w:type="dxa"/>
              <w:bottom w:w="20" w:type="dxa"/>
              <w:right w:w="20" w:type="dxa"/>
            </w:tcMar>
            <w:vAlign w:val="center"/>
            <w:hideMark/>
          </w:tcPr>
          <w:p w14:paraId="27299E20" w14:textId="77777777" w:rsidR="008851E8" w:rsidRPr="00E4037E" w:rsidRDefault="008851E8" w:rsidP="00FE4D12">
            <w:pPr>
              <w:pStyle w:val="movimento2"/>
              <w:rPr>
                <w:color w:val="002060"/>
              </w:rPr>
            </w:pPr>
            <w:r w:rsidRPr="00E4037E">
              <w:rPr>
                <w:color w:val="002060"/>
              </w:rPr>
              <w:t xml:space="preserve">(REAL EAGLES VIRTUS PAGLIA) </w:t>
            </w:r>
          </w:p>
        </w:tc>
        <w:tc>
          <w:tcPr>
            <w:tcW w:w="800" w:type="dxa"/>
            <w:tcMar>
              <w:top w:w="20" w:type="dxa"/>
              <w:left w:w="20" w:type="dxa"/>
              <w:bottom w:w="20" w:type="dxa"/>
              <w:right w:w="20" w:type="dxa"/>
            </w:tcMar>
            <w:vAlign w:val="center"/>
            <w:hideMark/>
          </w:tcPr>
          <w:p w14:paraId="02A3EA33"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655C5F52"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23C1C0DB" w14:textId="77777777" w:rsidR="008851E8" w:rsidRPr="00E4037E" w:rsidRDefault="008851E8" w:rsidP="00FE4D12">
            <w:pPr>
              <w:pStyle w:val="movimento2"/>
              <w:rPr>
                <w:color w:val="002060"/>
              </w:rPr>
            </w:pPr>
            <w:r w:rsidRPr="00E4037E">
              <w:rPr>
                <w:color w:val="002060"/>
              </w:rPr>
              <w:t> </w:t>
            </w:r>
          </w:p>
        </w:tc>
      </w:tr>
    </w:tbl>
    <w:p w14:paraId="1FBB7C51" w14:textId="77777777" w:rsidR="008851E8" w:rsidRPr="00E4037E" w:rsidRDefault="008851E8" w:rsidP="008851E8">
      <w:pPr>
        <w:pStyle w:val="titolo20"/>
        <w:rPr>
          <w:rFonts w:eastAsiaTheme="minorEastAsia"/>
          <w:color w:val="002060"/>
        </w:rPr>
      </w:pPr>
      <w:r w:rsidRPr="00E4037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7D7A5E59" w14:textId="77777777" w:rsidTr="00FE4D12">
        <w:tc>
          <w:tcPr>
            <w:tcW w:w="2200" w:type="dxa"/>
            <w:tcMar>
              <w:top w:w="20" w:type="dxa"/>
              <w:left w:w="20" w:type="dxa"/>
              <w:bottom w:w="20" w:type="dxa"/>
              <w:right w:w="20" w:type="dxa"/>
            </w:tcMar>
            <w:vAlign w:val="center"/>
            <w:hideMark/>
          </w:tcPr>
          <w:p w14:paraId="769CE825" w14:textId="77777777" w:rsidR="008851E8" w:rsidRPr="00E4037E" w:rsidRDefault="008851E8" w:rsidP="00FE4D12">
            <w:pPr>
              <w:pStyle w:val="movimento"/>
              <w:rPr>
                <w:color w:val="002060"/>
              </w:rPr>
            </w:pPr>
            <w:r w:rsidRPr="00E4037E">
              <w:rPr>
                <w:color w:val="002060"/>
              </w:rPr>
              <w:t>LERRO DAVIDE</w:t>
            </w:r>
          </w:p>
        </w:tc>
        <w:tc>
          <w:tcPr>
            <w:tcW w:w="2200" w:type="dxa"/>
            <w:tcMar>
              <w:top w:w="20" w:type="dxa"/>
              <w:left w:w="20" w:type="dxa"/>
              <w:bottom w:w="20" w:type="dxa"/>
              <w:right w:w="20" w:type="dxa"/>
            </w:tcMar>
            <w:vAlign w:val="center"/>
            <w:hideMark/>
          </w:tcPr>
          <w:p w14:paraId="7C82C089" w14:textId="77777777" w:rsidR="008851E8" w:rsidRPr="00E4037E" w:rsidRDefault="008851E8" w:rsidP="00FE4D12">
            <w:pPr>
              <w:pStyle w:val="movimento2"/>
              <w:rPr>
                <w:color w:val="002060"/>
              </w:rPr>
            </w:pPr>
            <w:r w:rsidRPr="00E4037E">
              <w:rPr>
                <w:color w:val="002060"/>
              </w:rPr>
              <w:t xml:space="preserve">(ACLI VILLA MUSONE) </w:t>
            </w:r>
          </w:p>
        </w:tc>
        <w:tc>
          <w:tcPr>
            <w:tcW w:w="800" w:type="dxa"/>
            <w:tcMar>
              <w:top w:w="20" w:type="dxa"/>
              <w:left w:w="20" w:type="dxa"/>
              <w:bottom w:w="20" w:type="dxa"/>
              <w:right w:w="20" w:type="dxa"/>
            </w:tcMar>
            <w:vAlign w:val="center"/>
            <w:hideMark/>
          </w:tcPr>
          <w:p w14:paraId="3F213397"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77C51061" w14:textId="77777777" w:rsidR="008851E8" w:rsidRPr="00E4037E" w:rsidRDefault="008851E8" w:rsidP="00FE4D12">
            <w:pPr>
              <w:pStyle w:val="movimento"/>
              <w:rPr>
                <w:color w:val="002060"/>
              </w:rPr>
            </w:pPr>
            <w:r w:rsidRPr="00E4037E">
              <w:rPr>
                <w:color w:val="002060"/>
              </w:rPr>
              <w:t>CAMPANA MATTEO</w:t>
            </w:r>
          </w:p>
        </w:tc>
        <w:tc>
          <w:tcPr>
            <w:tcW w:w="2200" w:type="dxa"/>
            <w:tcMar>
              <w:top w:w="20" w:type="dxa"/>
              <w:left w:w="20" w:type="dxa"/>
              <w:bottom w:w="20" w:type="dxa"/>
              <w:right w:w="20" w:type="dxa"/>
            </w:tcMar>
            <w:vAlign w:val="center"/>
            <w:hideMark/>
          </w:tcPr>
          <w:p w14:paraId="5E1241FD" w14:textId="77777777" w:rsidR="008851E8" w:rsidRPr="00E4037E" w:rsidRDefault="008851E8" w:rsidP="00FE4D12">
            <w:pPr>
              <w:pStyle w:val="movimento2"/>
              <w:rPr>
                <w:color w:val="002060"/>
              </w:rPr>
            </w:pPr>
            <w:r w:rsidRPr="00E4037E">
              <w:rPr>
                <w:color w:val="002060"/>
              </w:rPr>
              <w:t xml:space="preserve">(AVENALE) </w:t>
            </w:r>
          </w:p>
        </w:tc>
      </w:tr>
      <w:tr w:rsidR="008851E8" w:rsidRPr="00E4037E" w14:paraId="49CC24CA" w14:textId="77777777" w:rsidTr="00FE4D12">
        <w:tc>
          <w:tcPr>
            <w:tcW w:w="2200" w:type="dxa"/>
            <w:tcMar>
              <w:top w:w="20" w:type="dxa"/>
              <w:left w:w="20" w:type="dxa"/>
              <w:bottom w:w="20" w:type="dxa"/>
              <w:right w:w="20" w:type="dxa"/>
            </w:tcMar>
            <w:vAlign w:val="center"/>
            <w:hideMark/>
          </w:tcPr>
          <w:p w14:paraId="5A827B8F" w14:textId="77777777" w:rsidR="008851E8" w:rsidRPr="00E4037E" w:rsidRDefault="008851E8" w:rsidP="00FE4D12">
            <w:pPr>
              <w:pStyle w:val="movimento"/>
              <w:rPr>
                <w:color w:val="002060"/>
              </w:rPr>
            </w:pPr>
            <w:r w:rsidRPr="00E4037E">
              <w:rPr>
                <w:color w:val="002060"/>
              </w:rPr>
              <w:t>BRUNETTI RICCARDO</w:t>
            </w:r>
          </w:p>
        </w:tc>
        <w:tc>
          <w:tcPr>
            <w:tcW w:w="2200" w:type="dxa"/>
            <w:tcMar>
              <w:top w:w="20" w:type="dxa"/>
              <w:left w:w="20" w:type="dxa"/>
              <w:bottom w:w="20" w:type="dxa"/>
              <w:right w:w="20" w:type="dxa"/>
            </w:tcMar>
            <w:vAlign w:val="center"/>
            <w:hideMark/>
          </w:tcPr>
          <w:p w14:paraId="5ACB0745" w14:textId="77777777" w:rsidR="008851E8" w:rsidRPr="00E4037E" w:rsidRDefault="008851E8" w:rsidP="00FE4D12">
            <w:pPr>
              <w:pStyle w:val="movimento2"/>
              <w:rPr>
                <w:color w:val="002060"/>
              </w:rPr>
            </w:pPr>
            <w:r w:rsidRPr="00E4037E">
              <w:rPr>
                <w:color w:val="002060"/>
              </w:rPr>
              <w:t xml:space="preserve">(CIARNIN) </w:t>
            </w:r>
          </w:p>
        </w:tc>
        <w:tc>
          <w:tcPr>
            <w:tcW w:w="800" w:type="dxa"/>
            <w:tcMar>
              <w:top w:w="20" w:type="dxa"/>
              <w:left w:w="20" w:type="dxa"/>
              <w:bottom w:w="20" w:type="dxa"/>
              <w:right w:w="20" w:type="dxa"/>
            </w:tcMar>
            <w:vAlign w:val="center"/>
            <w:hideMark/>
          </w:tcPr>
          <w:p w14:paraId="39E2D89B"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4E9C736C" w14:textId="77777777" w:rsidR="008851E8" w:rsidRPr="00E4037E" w:rsidRDefault="008851E8" w:rsidP="00FE4D12">
            <w:pPr>
              <w:pStyle w:val="movimento"/>
              <w:rPr>
                <w:color w:val="002060"/>
              </w:rPr>
            </w:pPr>
            <w:r w:rsidRPr="00E4037E">
              <w:rPr>
                <w:color w:val="002060"/>
              </w:rPr>
              <w:t>FAVETTI CLEVERSON</w:t>
            </w:r>
          </w:p>
        </w:tc>
        <w:tc>
          <w:tcPr>
            <w:tcW w:w="2200" w:type="dxa"/>
            <w:tcMar>
              <w:top w:w="20" w:type="dxa"/>
              <w:left w:w="20" w:type="dxa"/>
              <w:bottom w:w="20" w:type="dxa"/>
              <w:right w:w="20" w:type="dxa"/>
            </w:tcMar>
            <w:vAlign w:val="center"/>
            <w:hideMark/>
          </w:tcPr>
          <w:p w14:paraId="6304CA27" w14:textId="77777777" w:rsidR="008851E8" w:rsidRPr="00E4037E" w:rsidRDefault="008851E8" w:rsidP="00FE4D12">
            <w:pPr>
              <w:pStyle w:val="movimento2"/>
              <w:rPr>
                <w:color w:val="002060"/>
              </w:rPr>
            </w:pPr>
            <w:r w:rsidRPr="00E4037E">
              <w:rPr>
                <w:color w:val="002060"/>
              </w:rPr>
              <w:t xml:space="preserve">(INVICTA FUTSAL MACERATA) </w:t>
            </w:r>
          </w:p>
        </w:tc>
      </w:tr>
      <w:tr w:rsidR="008851E8" w:rsidRPr="00E4037E" w14:paraId="6034BF30" w14:textId="77777777" w:rsidTr="00FE4D12">
        <w:tc>
          <w:tcPr>
            <w:tcW w:w="2200" w:type="dxa"/>
            <w:tcMar>
              <w:top w:w="20" w:type="dxa"/>
              <w:left w:w="20" w:type="dxa"/>
              <w:bottom w:w="20" w:type="dxa"/>
              <w:right w:w="20" w:type="dxa"/>
            </w:tcMar>
            <w:vAlign w:val="center"/>
            <w:hideMark/>
          </w:tcPr>
          <w:p w14:paraId="37AC456E" w14:textId="77777777" w:rsidR="008851E8" w:rsidRPr="00E4037E" w:rsidRDefault="008851E8" w:rsidP="00FE4D12">
            <w:pPr>
              <w:pStyle w:val="movimento"/>
              <w:rPr>
                <w:color w:val="002060"/>
              </w:rPr>
            </w:pPr>
            <w:r w:rsidRPr="00E4037E">
              <w:rPr>
                <w:color w:val="002060"/>
              </w:rPr>
              <w:t>IUGA BOGDAN VASILE</w:t>
            </w:r>
          </w:p>
        </w:tc>
        <w:tc>
          <w:tcPr>
            <w:tcW w:w="2200" w:type="dxa"/>
            <w:tcMar>
              <w:top w:w="20" w:type="dxa"/>
              <w:left w:w="20" w:type="dxa"/>
              <w:bottom w:w="20" w:type="dxa"/>
              <w:right w:w="20" w:type="dxa"/>
            </w:tcMar>
            <w:vAlign w:val="center"/>
            <w:hideMark/>
          </w:tcPr>
          <w:p w14:paraId="66F063F3" w14:textId="77777777" w:rsidR="008851E8" w:rsidRPr="00E4037E" w:rsidRDefault="008851E8" w:rsidP="00FE4D12">
            <w:pPr>
              <w:pStyle w:val="movimento2"/>
              <w:rPr>
                <w:color w:val="002060"/>
              </w:rPr>
            </w:pPr>
            <w:r w:rsidRPr="00E4037E">
              <w:rPr>
                <w:color w:val="002060"/>
              </w:rPr>
              <w:t xml:space="preserve">(NUOVA OTTRANO 98) </w:t>
            </w:r>
          </w:p>
        </w:tc>
        <w:tc>
          <w:tcPr>
            <w:tcW w:w="800" w:type="dxa"/>
            <w:tcMar>
              <w:top w:w="20" w:type="dxa"/>
              <w:left w:w="20" w:type="dxa"/>
              <w:bottom w:w="20" w:type="dxa"/>
              <w:right w:w="20" w:type="dxa"/>
            </w:tcMar>
            <w:vAlign w:val="center"/>
            <w:hideMark/>
          </w:tcPr>
          <w:p w14:paraId="2F375D0F"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79F9E4FC" w14:textId="77777777" w:rsidR="008851E8" w:rsidRPr="00E4037E" w:rsidRDefault="008851E8" w:rsidP="00FE4D12">
            <w:pPr>
              <w:pStyle w:val="movimento"/>
              <w:rPr>
                <w:color w:val="002060"/>
              </w:rPr>
            </w:pPr>
            <w:r w:rsidRPr="00E4037E">
              <w:rPr>
                <w:color w:val="002060"/>
              </w:rPr>
              <w:t>MBAMBU MBIKI</w:t>
            </w:r>
          </w:p>
        </w:tc>
        <w:tc>
          <w:tcPr>
            <w:tcW w:w="2200" w:type="dxa"/>
            <w:tcMar>
              <w:top w:w="20" w:type="dxa"/>
              <w:left w:w="20" w:type="dxa"/>
              <w:bottom w:w="20" w:type="dxa"/>
              <w:right w:w="20" w:type="dxa"/>
            </w:tcMar>
            <w:vAlign w:val="center"/>
            <w:hideMark/>
          </w:tcPr>
          <w:p w14:paraId="02D27DE7" w14:textId="77777777" w:rsidR="008851E8" w:rsidRPr="00E4037E" w:rsidRDefault="008851E8" w:rsidP="00FE4D12">
            <w:pPr>
              <w:pStyle w:val="movimento2"/>
              <w:rPr>
                <w:color w:val="002060"/>
              </w:rPr>
            </w:pPr>
            <w:r w:rsidRPr="00E4037E">
              <w:rPr>
                <w:color w:val="002060"/>
              </w:rPr>
              <w:t xml:space="preserve">(REAL EAGLES VIRTUS PAGLIA) </w:t>
            </w:r>
          </w:p>
        </w:tc>
      </w:tr>
    </w:tbl>
    <w:p w14:paraId="62977E16" w14:textId="77777777" w:rsidR="008851E8" w:rsidRPr="00E4037E" w:rsidRDefault="008851E8" w:rsidP="008851E8">
      <w:pPr>
        <w:pStyle w:val="titolo20"/>
        <w:rPr>
          <w:rFonts w:eastAsiaTheme="minorEastAsia"/>
          <w:color w:val="002060"/>
        </w:rPr>
      </w:pPr>
      <w:r w:rsidRPr="00E4037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79D61A0B" w14:textId="77777777" w:rsidTr="00FE4D12">
        <w:tc>
          <w:tcPr>
            <w:tcW w:w="2200" w:type="dxa"/>
            <w:tcMar>
              <w:top w:w="20" w:type="dxa"/>
              <w:left w:w="20" w:type="dxa"/>
              <w:bottom w:w="20" w:type="dxa"/>
              <w:right w:w="20" w:type="dxa"/>
            </w:tcMar>
            <w:vAlign w:val="center"/>
            <w:hideMark/>
          </w:tcPr>
          <w:p w14:paraId="68CD072E" w14:textId="77777777" w:rsidR="008851E8" w:rsidRPr="00E4037E" w:rsidRDefault="008851E8" w:rsidP="00FE4D12">
            <w:pPr>
              <w:pStyle w:val="movimento"/>
              <w:rPr>
                <w:color w:val="002060"/>
              </w:rPr>
            </w:pPr>
            <w:r w:rsidRPr="00E4037E">
              <w:rPr>
                <w:color w:val="002060"/>
              </w:rPr>
              <w:t>DE SANTIS FABIO</w:t>
            </w:r>
          </w:p>
        </w:tc>
        <w:tc>
          <w:tcPr>
            <w:tcW w:w="2200" w:type="dxa"/>
            <w:tcMar>
              <w:top w:w="20" w:type="dxa"/>
              <w:left w:w="20" w:type="dxa"/>
              <w:bottom w:w="20" w:type="dxa"/>
              <w:right w:w="20" w:type="dxa"/>
            </w:tcMar>
            <w:vAlign w:val="center"/>
            <w:hideMark/>
          </w:tcPr>
          <w:p w14:paraId="1C994CD9" w14:textId="77777777" w:rsidR="008851E8" w:rsidRPr="00E4037E" w:rsidRDefault="008851E8" w:rsidP="00FE4D12">
            <w:pPr>
              <w:pStyle w:val="movimento2"/>
              <w:rPr>
                <w:color w:val="002060"/>
              </w:rPr>
            </w:pPr>
            <w:r w:rsidRPr="00E4037E">
              <w:rPr>
                <w:color w:val="002060"/>
              </w:rPr>
              <w:t xml:space="preserve">(ALMA JUVENTUS FANO) </w:t>
            </w:r>
          </w:p>
        </w:tc>
        <w:tc>
          <w:tcPr>
            <w:tcW w:w="800" w:type="dxa"/>
            <w:tcMar>
              <w:top w:w="20" w:type="dxa"/>
              <w:left w:w="20" w:type="dxa"/>
              <w:bottom w:w="20" w:type="dxa"/>
              <w:right w:w="20" w:type="dxa"/>
            </w:tcMar>
            <w:vAlign w:val="center"/>
            <w:hideMark/>
          </w:tcPr>
          <w:p w14:paraId="4025F234"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0AC998C6" w14:textId="77777777" w:rsidR="008851E8" w:rsidRPr="00E4037E" w:rsidRDefault="008851E8" w:rsidP="00FE4D12">
            <w:pPr>
              <w:pStyle w:val="movimento"/>
              <w:rPr>
                <w:color w:val="002060"/>
              </w:rPr>
            </w:pPr>
            <w:r w:rsidRPr="00E4037E">
              <w:rPr>
                <w:color w:val="002060"/>
              </w:rPr>
              <w:t>DI TOMMASO GIOVANNI</w:t>
            </w:r>
          </w:p>
        </w:tc>
        <w:tc>
          <w:tcPr>
            <w:tcW w:w="2200" w:type="dxa"/>
            <w:tcMar>
              <w:top w:w="20" w:type="dxa"/>
              <w:left w:w="20" w:type="dxa"/>
              <w:bottom w:w="20" w:type="dxa"/>
              <w:right w:w="20" w:type="dxa"/>
            </w:tcMar>
            <w:vAlign w:val="center"/>
            <w:hideMark/>
          </w:tcPr>
          <w:p w14:paraId="72F69C46" w14:textId="77777777" w:rsidR="008851E8" w:rsidRPr="00E4037E" w:rsidRDefault="008851E8" w:rsidP="00FE4D12">
            <w:pPr>
              <w:pStyle w:val="movimento2"/>
              <w:rPr>
                <w:color w:val="002060"/>
              </w:rPr>
            </w:pPr>
            <w:r w:rsidRPr="00E4037E">
              <w:rPr>
                <w:color w:val="002060"/>
              </w:rPr>
              <w:t xml:space="preserve">(AMICI DEL CENTROSOCIO SP.) </w:t>
            </w:r>
          </w:p>
        </w:tc>
      </w:tr>
      <w:tr w:rsidR="008851E8" w:rsidRPr="00E4037E" w14:paraId="1AE5B338" w14:textId="77777777" w:rsidTr="00FE4D12">
        <w:tc>
          <w:tcPr>
            <w:tcW w:w="2200" w:type="dxa"/>
            <w:tcMar>
              <w:top w:w="20" w:type="dxa"/>
              <w:left w:w="20" w:type="dxa"/>
              <w:bottom w:w="20" w:type="dxa"/>
              <w:right w:w="20" w:type="dxa"/>
            </w:tcMar>
            <w:vAlign w:val="center"/>
            <w:hideMark/>
          </w:tcPr>
          <w:p w14:paraId="25B21880" w14:textId="77777777" w:rsidR="008851E8" w:rsidRPr="00E4037E" w:rsidRDefault="008851E8" w:rsidP="00FE4D12">
            <w:pPr>
              <w:pStyle w:val="movimento"/>
              <w:rPr>
                <w:color w:val="002060"/>
              </w:rPr>
            </w:pPr>
            <w:r w:rsidRPr="00E4037E">
              <w:rPr>
                <w:color w:val="002060"/>
              </w:rPr>
              <w:t>CINGOLANI ANDREA</w:t>
            </w:r>
          </w:p>
        </w:tc>
        <w:tc>
          <w:tcPr>
            <w:tcW w:w="2200" w:type="dxa"/>
            <w:tcMar>
              <w:top w:w="20" w:type="dxa"/>
              <w:left w:w="20" w:type="dxa"/>
              <w:bottom w:w="20" w:type="dxa"/>
              <w:right w:w="20" w:type="dxa"/>
            </w:tcMar>
            <w:vAlign w:val="center"/>
            <w:hideMark/>
          </w:tcPr>
          <w:p w14:paraId="3C62ADC2" w14:textId="77777777" w:rsidR="008851E8" w:rsidRPr="00E4037E" w:rsidRDefault="008851E8" w:rsidP="00FE4D12">
            <w:pPr>
              <w:pStyle w:val="movimento2"/>
              <w:rPr>
                <w:color w:val="002060"/>
              </w:rPr>
            </w:pPr>
            <w:r w:rsidRPr="00E4037E">
              <w:rPr>
                <w:color w:val="002060"/>
              </w:rPr>
              <w:t xml:space="preserve">(CAPODARCO CASABIANCA C5) </w:t>
            </w:r>
          </w:p>
        </w:tc>
        <w:tc>
          <w:tcPr>
            <w:tcW w:w="800" w:type="dxa"/>
            <w:tcMar>
              <w:top w:w="20" w:type="dxa"/>
              <w:left w:w="20" w:type="dxa"/>
              <w:bottom w:w="20" w:type="dxa"/>
              <w:right w:w="20" w:type="dxa"/>
            </w:tcMar>
            <w:vAlign w:val="center"/>
            <w:hideMark/>
          </w:tcPr>
          <w:p w14:paraId="30B0BB5A"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0710374D" w14:textId="77777777" w:rsidR="008851E8" w:rsidRPr="00E4037E" w:rsidRDefault="008851E8" w:rsidP="00FE4D12">
            <w:pPr>
              <w:pStyle w:val="movimento"/>
              <w:rPr>
                <w:color w:val="002060"/>
              </w:rPr>
            </w:pPr>
            <w:r w:rsidRPr="00E4037E">
              <w:rPr>
                <w:color w:val="002060"/>
              </w:rPr>
              <w:t>STARACE CHRISTIAN</w:t>
            </w:r>
          </w:p>
        </w:tc>
        <w:tc>
          <w:tcPr>
            <w:tcW w:w="2200" w:type="dxa"/>
            <w:tcMar>
              <w:top w:w="20" w:type="dxa"/>
              <w:left w:w="20" w:type="dxa"/>
              <w:bottom w:w="20" w:type="dxa"/>
              <w:right w:w="20" w:type="dxa"/>
            </w:tcMar>
            <w:vAlign w:val="center"/>
            <w:hideMark/>
          </w:tcPr>
          <w:p w14:paraId="14264304" w14:textId="77777777" w:rsidR="008851E8" w:rsidRPr="00E4037E" w:rsidRDefault="008851E8" w:rsidP="00FE4D12">
            <w:pPr>
              <w:pStyle w:val="movimento2"/>
              <w:rPr>
                <w:color w:val="002060"/>
              </w:rPr>
            </w:pPr>
            <w:r w:rsidRPr="00E4037E">
              <w:rPr>
                <w:color w:val="002060"/>
              </w:rPr>
              <w:t xml:space="preserve">(CSI STELLA A.S.D.) </w:t>
            </w:r>
          </w:p>
        </w:tc>
      </w:tr>
      <w:tr w:rsidR="008851E8" w:rsidRPr="00E4037E" w14:paraId="4BECDA33" w14:textId="77777777" w:rsidTr="00FE4D12">
        <w:tc>
          <w:tcPr>
            <w:tcW w:w="2200" w:type="dxa"/>
            <w:tcMar>
              <w:top w:w="20" w:type="dxa"/>
              <w:left w:w="20" w:type="dxa"/>
              <w:bottom w:w="20" w:type="dxa"/>
              <w:right w:w="20" w:type="dxa"/>
            </w:tcMar>
            <w:vAlign w:val="center"/>
            <w:hideMark/>
          </w:tcPr>
          <w:p w14:paraId="791918BF" w14:textId="77777777" w:rsidR="008851E8" w:rsidRPr="00E4037E" w:rsidRDefault="008851E8" w:rsidP="00FE4D12">
            <w:pPr>
              <w:pStyle w:val="movimento"/>
              <w:rPr>
                <w:color w:val="002060"/>
              </w:rPr>
            </w:pPr>
            <w:r w:rsidRPr="00E4037E">
              <w:rPr>
                <w:color w:val="002060"/>
              </w:rPr>
              <w:t>SABBATINI NICCOLO</w:t>
            </w:r>
          </w:p>
        </w:tc>
        <w:tc>
          <w:tcPr>
            <w:tcW w:w="2200" w:type="dxa"/>
            <w:tcMar>
              <w:top w:w="20" w:type="dxa"/>
              <w:left w:w="20" w:type="dxa"/>
              <w:bottom w:w="20" w:type="dxa"/>
              <w:right w:w="20" w:type="dxa"/>
            </w:tcMar>
            <w:vAlign w:val="center"/>
            <w:hideMark/>
          </w:tcPr>
          <w:p w14:paraId="52D75A6F" w14:textId="77777777" w:rsidR="008851E8" w:rsidRPr="00E4037E" w:rsidRDefault="008851E8" w:rsidP="00FE4D12">
            <w:pPr>
              <w:pStyle w:val="movimento2"/>
              <w:rPr>
                <w:color w:val="002060"/>
              </w:rPr>
            </w:pPr>
            <w:r w:rsidRPr="00E4037E">
              <w:rPr>
                <w:color w:val="002060"/>
              </w:rPr>
              <w:t xml:space="preserve">(FUTSAL MONTEMARCIANO C5) </w:t>
            </w:r>
          </w:p>
        </w:tc>
        <w:tc>
          <w:tcPr>
            <w:tcW w:w="800" w:type="dxa"/>
            <w:tcMar>
              <w:top w:w="20" w:type="dxa"/>
              <w:left w:w="20" w:type="dxa"/>
              <w:bottom w:w="20" w:type="dxa"/>
              <w:right w:w="20" w:type="dxa"/>
            </w:tcMar>
            <w:vAlign w:val="center"/>
            <w:hideMark/>
          </w:tcPr>
          <w:p w14:paraId="2AB548B1"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07B26527" w14:textId="77777777" w:rsidR="008851E8" w:rsidRPr="00E4037E" w:rsidRDefault="008851E8" w:rsidP="00FE4D12">
            <w:pPr>
              <w:pStyle w:val="movimento"/>
              <w:rPr>
                <w:color w:val="002060"/>
              </w:rPr>
            </w:pPr>
            <w:r w:rsidRPr="00E4037E">
              <w:rPr>
                <w:color w:val="002060"/>
              </w:rPr>
              <w:t>CAMPOREALE DAVIDE</w:t>
            </w:r>
          </w:p>
        </w:tc>
        <w:tc>
          <w:tcPr>
            <w:tcW w:w="2200" w:type="dxa"/>
            <w:tcMar>
              <w:top w:w="20" w:type="dxa"/>
              <w:left w:w="20" w:type="dxa"/>
              <w:bottom w:w="20" w:type="dxa"/>
              <w:right w:w="20" w:type="dxa"/>
            </w:tcMar>
            <w:vAlign w:val="center"/>
            <w:hideMark/>
          </w:tcPr>
          <w:p w14:paraId="61DF3B25" w14:textId="77777777" w:rsidR="008851E8" w:rsidRPr="00E4037E" w:rsidRDefault="008851E8" w:rsidP="00FE4D12">
            <w:pPr>
              <w:pStyle w:val="movimento2"/>
              <w:rPr>
                <w:color w:val="002060"/>
              </w:rPr>
            </w:pPr>
            <w:r w:rsidRPr="00E4037E">
              <w:rPr>
                <w:color w:val="002060"/>
              </w:rPr>
              <w:t xml:space="preserve">(VERBENA C5 ANCONA) </w:t>
            </w:r>
          </w:p>
        </w:tc>
      </w:tr>
    </w:tbl>
    <w:p w14:paraId="587BB59C" w14:textId="77777777" w:rsidR="008851E8" w:rsidRPr="00E4037E" w:rsidRDefault="008851E8" w:rsidP="008851E8">
      <w:pPr>
        <w:pStyle w:val="titolo20"/>
        <w:rPr>
          <w:rFonts w:eastAsiaTheme="minorEastAsia"/>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7FB62C3C" w14:textId="77777777" w:rsidTr="00FE4D12">
        <w:tc>
          <w:tcPr>
            <w:tcW w:w="2200" w:type="dxa"/>
            <w:tcMar>
              <w:top w:w="20" w:type="dxa"/>
              <w:left w:w="20" w:type="dxa"/>
              <w:bottom w:w="20" w:type="dxa"/>
              <w:right w:w="20" w:type="dxa"/>
            </w:tcMar>
            <w:vAlign w:val="center"/>
            <w:hideMark/>
          </w:tcPr>
          <w:p w14:paraId="1CF30EC5" w14:textId="77777777" w:rsidR="008851E8" w:rsidRPr="00E4037E" w:rsidRDefault="008851E8" w:rsidP="00FE4D12">
            <w:pPr>
              <w:pStyle w:val="movimento"/>
              <w:rPr>
                <w:color w:val="002060"/>
              </w:rPr>
            </w:pPr>
            <w:r w:rsidRPr="00E4037E">
              <w:rPr>
                <w:color w:val="002060"/>
              </w:rPr>
              <w:t>EVANDRI ANDREA</w:t>
            </w:r>
          </w:p>
        </w:tc>
        <w:tc>
          <w:tcPr>
            <w:tcW w:w="2200" w:type="dxa"/>
            <w:tcMar>
              <w:top w:w="20" w:type="dxa"/>
              <w:left w:w="20" w:type="dxa"/>
              <w:bottom w:w="20" w:type="dxa"/>
              <w:right w:w="20" w:type="dxa"/>
            </w:tcMar>
            <w:vAlign w:val="center"/>
            <w:hideMark/>
          </w:tcPr>
          <w:p w14:paraId="338A6107" w14:textId="77777777" w:rsidR="008851E8" w:rsidRPr="00E4037E" w:rsidRDefault="008851E8" w:rsidP="00FE4D12">
            <w:pPr>
              <w:pStyle w:val="movimento2"/>
              <w:rPr>
                <w:color w:val="002060"/>
              </w:rPr>
            </w:pPr>
            <w:r w:rsidRPr="00E4037E">
              <w:rPr>
                <w:color w:val="002060"/>
              </w:rPr>
              <w:t xml:space="preserve">(FUTSAL CAMPIGLIONE) </w:t>
            </w:r>
          </w:p>
        </w:tc>
        <w:tc>
          <w:tcPr>
            <w:tcW w:w="800" w:type="dxa"/>
            <w:tcMar>
              <w:top w:w="20" w:type="dxa"/>
              <w:left w:w="20" w:type="dxa"/>
              <w:bottom w:w="20" w:type="dxa"/>
              <w:right w:w="20" w:type="dxa"/>
            </w:tcMar>
            <w:vAlign w:val="center"/>
            <w:hideMark/>
          </w:tcPr>
          <w:p w14:paraId="5EB90BA1"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7C000144" w14:textId="77777777" w:rsidR="008851E8" w:rsidRPr="00E4037E" w:rsidRDefault="008851E8" w:rsidP="00FE4D12">
            <w:pPr>
              <w:pStyle w:val="movimento"/>
              <w:rPr>
                <w:color w:val="002060"/>
              </w:rPr>
            </w:pPr>
            <w:r w:rsidRPr="00E4037E">
              <w:rPr>
                <w:color w:val="002060"/>
              </w:rPr>
              <w:t>CIARIMBOLI MATTEO</w:t>
            </w:r>
          </w:p>
        </w:tc>
        <w:tc>
          <w:tcPr>
            <w:tcW w:w="2200" w:type="dxa"/>
            <w:tcMar>
              <w:top w:w="20" w:type="dxa"/>
              <w:left w:w="20" w:type="dxa"/>
              <w:bottom w:w="20" w:type="dxa"/>
              <w:right w:w="20" w:type="dxa"/>
            </w:tcMar>
            <w:vAlign w:val="center"/>
            <w:hideMark/>
          </w:tcPr>
          <w:p w14:paraId="273D8F7B" w14:textId="77777777" w:rsidR="008851E8" w:rsidRPr="00E4037E" w:rsidRDefault="008851E8" w:rsidP="00FE4D12">
            <w:pPr>
              <w:pStyle w:val="movimento2"/>
              <w:rPr>
                <w:color w:val="002060"/>
              </w:rPr>
            </w:pPr>
            <w:r w:rsidRPr="00E4037E">
              <w:rPr>
                <w:color w:val="002060"/>
              </w:rPr>
              <w:t xml:space="preserve">(FUTSAL MONTEMARCIANO C5) </w:t>
            </w:r>
          </w:p>
        </w:tc>
      </w:tr>
      <w:tr w:rsidR="008851E8" w:rsidRPr="00E4037E" w14:paraId="6252478F" w14:textId="77777777" w:rsidTr="00FE4D12">
        <w:tc>
          <w:tcPr>
            <w:tcW w:w="2200" w:type="dxa"/>
            <w:tcMar>
              <w:top w:w="20" w:type="dxa"/>
              <w:left w:w="20" w:type="dxa"/>
              <w:bottom w:w="20" w:type="dxa"/>
              <w:right w:w="20" w:type="dxa"/>
            </w:tcMar>
            <w:vAlign w:val="center"/>
            <w:hideMark/>
          </w:tcPr>
          <w:p w14:paraId="0ACBEFBD" w14:textId="77777777" w:rsidR="008851E8" w:rsidRPr="00E4037E" w:rsidRDefault="008851E8" w:rsidP="00FE4D12">
            <w:pPr>
              <w:pStyle w:val="movimento"/>
              <w:rPr>
                <w:color w:val="002060"/>
              </w:rPr>
            </w:pPr>
            <w:r w:rsidRPr="00E4037E">
              <w:rPr>
                <w:color w:val="002060"/>
              </w:rPr>
              <w:t>VENDITTI ANTONIO</w:t>
            </w:r>
          </w:p>
        </w:tc>
        <w:tc>
          <w:tcPr>
            <w:tcW w:w="2200" w:type="dxa"/>
            <w:tcMar>
              <w:top w:w="20" w:type="dxa"/>
              <w:left w:w="20" w:type="dxa"/>
              <w:bottom w:w="20" w:type="dxa"/>
              <w:right w:w="20" w:type="dxa"/>
            </w:tcMar>
            <w:vAlign w:val="center"/>
            <w:hideMark/>
          </w:tcPr>
          <w:p w14:paraId="4CB8D58A" w14:textId="77777777" w:rsidR="008851E8" w:rsidRPr="00E4037E" w:rsidRDefault="008851E8" w:rsidP="00FE4D12">
            <w:pPr>
              <w:pStyle w:val="movimento2"/>
              <w:rPr>
                <w:color w:val="002060"/>
              </w:rPr>
            </w:pPr>
            <w:r w:rsidRPr="00E4037E">
              <w:rPr>
                <w:color w:val="002060"/>
              </w:rPr>
              <w:t xml:space="preserve">(FUTSAL SANGIUSTESE A.R.L.) </w:t>
            </w:r>
          </w:p>
        </w:tc>
        <w:tc>
          <w:tcPr>
            <w:tcW w:w="800" w:type="dxa"/>
            <w:tcMar>
              <w:top w:w="20" w:type="dxa"/>
              <w:left w:w="20" w:type="dxa"/>
              <w:bottom w:w="20" w:type="dxa"/>
              <w:right w:w="20" w:type="dxa"/>
            </w:tcMar>
            <w:vAlign w:val="center"/>
            <w:hideMark/>
          </w:tcPr>
          <w:p w14:paraId="69E4EB98"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0E2F059B" w14:textId="77777777" w:rsidR="008851E8" w:rsidRPr="00E4037E" w:rsidRDefault="008851E8" w:rsidP="00FE4D12">
            <w:pPr>
              <w:pStyle w:val="movimento"/>
              <w:rPr>
                <w:color w:val="002060"/>
              </w:rPr>
            </w:pPr>
            <w:r w:rsidRPr="00E4037E">
              <w:rPr>
                <w:color w:val="002060"/>
              </w:rPr>
              <w:t>CAPPANERA MATTIA</w:t>
            </w:r>
          </w:p>
        </w:tc>
        <w:tc>
          <w:tcPr>
            <w:tcW w:w="2200" w:type="dxa"/>
            <w:tcMar>
              <w:top w:w="20" w:type="dxa"/>
              <w:left w:w="20" w:type="dxa"/>
              <w:bottom w:w="20" w:type="dxa"/>
              <w:right w:w="20" w:type="dxa"/>
            </w:tcMar>
            <w:vAlign w:val="center"/>
            <w:hideMark/>
          </w:tcPr>
          <w:p w14:paraId="3CF6C78D" w14:textId="77777777" w:rsidR="008851E8" w:rsidRPr="00E4037E" w:rsidRDefault="008851E8" w:rsidP="00FE4D12">
            <w:pPr>
              <w:pStyle w:val="movimento2"/>
              <w:rPr>
                <w:color w:val="002060"/>
              </w:rPr>
            </w:pPr>
            <w:r w:rsidRPr="00E4037E">
              <w:rPr>
                <w:color w:val="002060"/>
              </w:rPr>
              <w:t xml:space="preserve">(VERBENA C5 ANCONA) </w:t>
            </w:r>
          </w:p>
        </w:tc>
      </w:tr>
    </w:tbl>
    <w:p w14:paraId="099022E7" w14:textId="77777777" w:rsidR="008851E8" w:rsidRPr="00E4037E" w:rsidRDefault="008851E8" w:rsidP="008851E8">
      <w:pPr>
        <w:pStyle w:val="titolo10"/>
        <w:rPr>
          <w:rFonts w:eastAsiaTheme="minorEastAsia"/>
          <w:color w:val="002060"/>
        </w:rPr>
      </w:pPr>
      <w:r w:rsidRPr="00E4037E">
        <w:rPr>
          <w:color w:val="002060"/>
        </w:rPr>
        <w:t xml:space="preserve">GARE DEL 19/ 2/2022 </w:t>
      </w:r>
    </w:p>
    <w:p w14:paraId="7997A53F" w14:textId="77777777" w:rsidR="008851E8" w:rsidRPr="00E4037E" w:rsidRDefault="008851E8" w:rsidP="008851E8">
      <w:pPr>
        <w:pStyle w:val="titolo7a"/>
        <w:rPr>
          <w:color w:val="002060"/>
        </w:rPr>
      </w:pPr>
      <w:r w:rsidRPr="00E4037E">
        <w:rPr>
          <w:color w:val="002060"/>
        </w:rPr>
        <w:t xml:space="preserve">PROVVEDIMENTI DISCIPLINARI </w:t>
      </w:r>
    </w:p>
    <w:p w14:paraId="49AB5DF8" w14:textId="77777777" w:rsidR="008851E8" w:rsidRPr="00E4037E" w:rsidRDefault="008851E8" w:rsidP="008851E8">
      <w:pPr>
        <w:pStyle w:val="titolo7b0"/>
        <w:rPr>
          <w:color w:val="002060"/>
        </w:rPr>
      </w:pPr>
      <w:r w:rsidRPr="00E4037E">
        <w:rPr>
          <w:color w:val="002060"/>
        </w:rPr>
        <w:t xml:space="preserve">In base alle risultanze degli atti ufficiali sono state deliberate le seguenti sanzioni disciplinari. </w:t>
      </w:r>
    </w:p>
    <w:p w14:paraId="4E40C524" w14:textId="77777777" w:rsidR="008851E8" w:rsidRPr="00E4037E" w:rsidRDefault="008851E8" w:rsidP="008851E8">
      <w:pPr>
        <w:pStyle w:val="titolo30"/>
        <w:rPr>
          <w:color w:val="002060"/>
        </w:rPr>
      </w:pPr>
      <w:r w:rsidRPr="00E4037E">
        <w:rPr>
          <w:color w:val="002060"/>
        </w:rPr>
        <w:t xml:space="preserve">CALCIATORI ESPULSI </w:t>
      </w:r>
    </w:p>
    <w:p w14:paraId="25D7CBF3" w14:textId="77777777" w:rsidR="008851E8" w:rsidRPr="00E4037E" w:rsidRDefault="008851E8" w:rsidP="008851E8">
      <w:pPr>
        <w:pStyle w:val="titolo20"/>
        <w:rPr>
          <w:color w:val="002060"/>
        </w:rPr>
      </w:pPr>
      <w:r w:rsidRPr="00E4037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04A07E16" w14:textId="77777777" w:rsidTr="00FE4D12">
        <w:tc>
          <w:tcPr>
            <w:tcW w:w="2200" w:type="dxa"/>
            <w:tcMar>
              <w:top w:w="20" w:type="dxa"/>
              <w:left w:w="20" w:type="dxa"/>
              <w:bottom w:w="20" w:type="dxa"/>
              <w:right w:w="20" w:type="dxa"/>
            </w:tcMar>
            <w:vAlign w:val="center"/>
            <w:hideMark/>
          </w:tcPr>
          <w:p w14:paraId="62B7E2E5" w14:textId="77777777" w:rsidR="008851E8" w:rsidRPr="00E4037E" w:rsidRDefault="008851E8" w:rsidP="00FE4D12">
            <w:pPr>
              <w:pStyle w:val="movimento"/>
              <w:rPr>
                <w:color w:val="002060"/>
              </w:rPr>
            </w:pPr>
            <w:r w:rsidRPr="00E4037E">
              <w:rPr>
                <w:color w:val="002060"/>
              </w:rPr>
              <w:t>LATINI DIEGO</w:t>
            </w:r>
          </w:p>
        </w:tc>
        <w:tc>
          <w:tcPr>
            <w:tcW w:w="2200" w:type="dxa"/>
            <w:tcMar>
              <w:top w:w="20" w:type="dxa"/>
              <w:left w:w="20" w:type="dxa"/>
              <w:bottom w:w="20" w:type="dxa"/>
              <w:right w:w="20" w:type="dxa"/>
            </w:tcMar>
            <w:vAlign w:val="center"/>
            <w:hideMark/>
          </w:tcPr>
          <w:p w14:paraId="43885F2E" w14:textId="77777777" w:rsidR="008851E8" w:rsidRPr="00E4037E" w:rsidRDefault="008851E8" w:rsidP="00FE4D12">
            <w:pPr>
              <w:pStyle w:val="movimento2"/>
              <w:rPr>
                <w:color w:val="002060"/>
              </w:rPr>
            </w:pPr>
            <w:r w:rsidRPr="00E4037E">
              <w:rPr>
                <w:color w:val="002060"/>
              </w:rPr>
              <w:t xml:space="preserve">(TRE TORRI A.S.D.) </w:t>
            </w:r>
          </w:p>
        </w:tc>
        <w:tc>
          <w:tcPr>
            <w:tcW w:w="800" w:type="dxa"/>
            <w:tcMar>
              <w:top w:w="20" w:type="dxa"/>
              <w:left w:w="20" w:type="dxa"/>
              <w:bottom w:w="20" w:type="dxa"/>
              <w:right w:w="20" w:type="dxa"/>
            </w:tcMar>
            <w:vAlign w:val="center"/>
            <w:hideMark/>
          </w:tcPr>
          <w:p w14:paraId="61B84871"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75C003FE"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62662B85" w14:textId="77777777" w:rsidR="008851E8" w:rsidRPr="00E4037E" w:rsidRDefault="008851E8" w:rsidP="00FE4D12">
            <w:pPr>
              <w:pStyle w:val="movimento2"/>
              <w:rPr>
                <w:color w:val="002060"/>
              </w:rPr>
            </w:pPr>
            <w:r w:rsidRPr="00E4037E">
              <w:rPr>
                <w:color w:val="002060"/>
              </w:rPr>
              <w:t> </w:t>
            </w:r>
          </w:p>
        </w:tc>
      </w:tr>
    </w:tbl>
    <w:p w14:paraId="1C11D3A2" w14:textId="77777777" w:rsidR="008851E8" w:rsidRPr="00E4037E" w:rsidRDefault="008851E8" w:rsidP="008851E8">
      <w:pPr>
        <w:pStyle w:val="titolo30"/>
        <w:rPr>
          <w:rFonts w:eastAsiaTheme="minorEastAsia"/>
          <w:color w:val="002060"/>
        </w:rPr>
      </w:pPr>
      <w:r w:rsidRPr="00E4037E">
        <w:rPr>
          <w:color w:val="002060"/>
        </w:rPr>
        <w:t xml:space="preserve">CALCIATORI NON ESPULSI </w:t>
      </w:r>
    </w:p>
    <w:p w14:paraId="72F0A5D2" w14:textId="77777777" w:rsidR="008851E8" w:rsidRPr="00E4037E" w:rsidRDefault="008851E8" w:rsidP="008851E8">
      <w:pPr>
        <w:pStyle w:val="titolo20"/>
        <w:rPr>
          <w:color w:val="002060"/>
        </w:rPr>
      </w:pPr>
      <w:r w:rsidRPr="00E4037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0F29C175" w14:textId="77777777" w:rsidTr="00FE4D12">
        <w:tc>
          <w:tcPr>
            <w:tcW w:w="2200" w:type="dxa"/>
            <w:tcMar>
              <w:top w:w="20" w:type="dxa"/>
              <w:left w:w="20" w:type="dxa"/>
              <w:bottom w:w="20" w:type="dxa"/>
              <w:right w:w="20" w:type="dxa"/>
            </w:tcMar>
            <w:vAlign w:val="center"/>
            <w:hideMark/>
          </w:tcPr>
          <w:p w14:paraId="15165D6E" w14:textId="77777777" w:rsidR="008851E8" w:rsidRPr="00E4037E" w:rsidRDefault="008851E8" w:rsidP="00FE4D12">
            <w:pPr>
              <w:pStyle w:val="movimento"/>
              <w:rPr>
                <w:color w:val="002060"/>
              </w:rPr>
            </w:pPr>
            <w:r w:rsidRPr="00E4037E">
              <w:rPr>
                <w:color w:val="002060"/>
              </w:rPr>
              <w:lastRenderedPageBreak/>
              <w:t>MASSUCCI MIRKO</w:t>
            </w:r>
          </w:p>
        </w:tc>
        <w:tc>
          <w:tcPr>
            <w:tcW w:w="2200" w:type="dxa"/>
            <w:tcMar>
              <w:top w:w="20" w:type="dxa"/>
              <w:left w:w="20" w:type="dxa"/>
              <w:bottom w:w="20" w:type="dxa"/>
              <w:right w:w="20" w:type="dxa"/>
            </w:tcMar>
            <w:vAlign w:val="center"/>
            <w:hideMark/>
          </w:tcPr>
          <w:p w14:paraId="160B0D6B" w14:textId="77777777" w:rsidR="008851E8" w:rsidRPr="00E4037E" w:rsidRDefault="008851E8" w:rsidP="00FE4D12">
            <w:pPr>
              <w:pStyle w:val="movimento2"/>
              <w:rPr>
                <w:color w:val="002060"/>
              </w:rPr>
            </w:pPr>
            <w:r w:rsidRPr="00E4037E">
              <w:rPr>
                <w:color w:val="002060"/>
              </w:rPr>
              <w:t xml:space="preserve">(TRE TORRI A.S.D.) </w:t>
            </w:r>
          </w:p>
        </w:tc>
        <w:tc>
          <w:tcPr>
            <w:tcW w:w="800" w:type="dxa"/>
            <w:tcMar>
              <w:top w:w="20" w:type="dxa"/>
              <w:left w:w="20" w:type="dxa"/>
              <w:bottom w:w="20" w:type="dxa"/>
              <w:right w:w="20" w:type="dxa"/>
            </w:tcMar>
            <w:vAlign w:val="center"/>
            <w:hideMark/>
          </w:tcPr>
          <w:p w14:paraId="410E8E26"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66701E32"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76434E8F" w14:textId="77777777" w:rsidR="008851E8" w:rsidRPr="00E4037E" w:rsidRDefault="008851E8" w:rsidP="00FE4D12">
            <w:pPr>
              <w:pStyle w:val="movimento2"/>
              <w:rPr>
                <w:color w:val="002060"/>
              </w:rPr>
            </w:pPr>
            <w:r w:rsidRPr="00E4037E">
              <w:rPr>
                <w:color w:val="002060"/>
              </w:rPr>
              <w:t> </w:t>
            </w:r>
          </w:p>
        </w:tc>
      </w:tr>
    </w:tbl>
    <w:p w14:paraId="4FEF6292" w14:textId="77777777" w:rsidR="008851E8" w:rsidRPr="00E4037E" w:rsidRDefault="008851E8" w:rsidP="008851E8">
      <w:pPr>
        <w:pStyle w:val="titolo20"/>
        <w:rPr>
          <w:rFonts w:eastAsiaTheme="minorEastAsia"/>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3B45BC87" w14:textId="77777777" w:rsidTr="00FE4D12">
        <w:tc>
          <w:tcPr>
            <w:tcW w:w="2200" w:type="dxa"/>
            <w:tcMar>
              <w:top w:w="20" w:type="dxa"/>
              <w:left w:w="20" w:type="dxa"/>
              <w:bottom w:w="20" w:type="dxa"/>
              <w:right w:w="20" w:type="dxa"/>
            </w:tcMar>
            <w:vAlign w:val="center"/>
            <w:hideMark/>
          </w:tcPr>
          <w:p w14:paraId="2DA5564E" w14:textId="77777777" w:rsidR="008851E8" w:rsidRPr="00E4037E" w:rsidRDefault="008851E8" w:rsidP="00FE4D12">
            <w:pPr>
              <w:pStyle w:val="movimento"/>
              <w:rPr>
                <w:color w:val="002060"/>
              </w:rPr>
            </w:pPr>
            <w:r w:rsidRPr="00E4037E">
              <w:rPr>
                <w:color w:val="002060"/>
              </w:rPr>
              <w:t>BECCACECE LORENZO</w:t>
            </w:r>
          </w:p>
        </w:tc>
        <w:tc>
          <w:tcPr>
            <w:tcW w:w="2200" w:type="dxa"/>
            <w:tcMar>
              <w:top w:w="20" w:type="dxa"/>
              <w:left w:w="20" w:type="dxa"/>
              <w:bottom w:w="20" w:type="dxa"/>
              <w:right w:w="20" w:type="dxa"/>
            </w:tcMar>
            <w:vAlign w:val="center"/>
            <w:hideMark/>
          </w:tcPr>
          <w:p w14:paraId="3AECAAF4" w14:textId="77777777" w:rsidR="008851E8" w:rsidRPr="00E4037E" w:rsidRDefault="008851E8" w:rsidP="00FE4D12">
            <w:pPr>
              <w:pStyle w:val="movimento2"/>
              <w:rPr>
                <w:color w:val="002060"/>
              </w:rPr>
            </w:pPr>
            <w:r w:rsidRPr="00E4037E">
              <w:rPr>
                <w:color w:val="002060"/>
              </w:rPr>
              <w:t xml:space="preserve">(POLISPORTIVA VICTORIA) </w:t>
            </w:r>
          </w:p>
        </w:tc>
        <w:tc>
          <w:tcPr>
            <w:tcW w:w="800" w:type="dxa"/>
            <w:tcMar>
              <w:top w:w="20" w:type="dxa"/>
              <w:left w:w="20" w:type="dxa"/>
              <w:bottom w:w="20" w:type="dxa"/>
              <w:right w:w="20" w:type="dxa"/>
            </w:tcMar>
            <w:vAlign w:val="center"/>
            <w:hideMark/>
          </w:tcPr>
          <w:p w14:paraId="24672A75"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24D49FD9"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0C051D67" w14:textId="77777777" w:rsidR="008851E8" w:rsidRPr="00E4037E" w:rsidRDefault="008851E8" w:rsidP="00FE4D12">
            <w:pPr>
              <w:pStyle w:val="movimento2"/>
              <w:rPr>
                <w:color w:val="002060"/>
              </w:rPr>
            </w:pPr>
            <w:r w:rsidRPr="00E4037E">
              <w:rPr>
                <w:color w:val="002060"/>
              </w:rPr>
              <w:t> </w:t>
            </w:r>
          </w:p>
        </w:tc>
      </w:tr>
    </w:tbl>
    <w:p w14:paraId="7D5E6526" w14:textId="77777777" w:rsidR="008851E8" w:rsidRPr="00E4037E" w:rsidRDefault="008851E8" w:rsidP="008851E8">
      <w:pPr>
        <w:pStyle w:val="breakline"/>
        <w:rPr>
          <w:color w:val="002060"/>
        </w:rPr>
      </w:pPr>
    </w:p>
    <w:p w14:paraId="295B6867" w14:textId="77777777" w:rsidR="008851E8" w:rsidRPr="00E4037E" w:rsidRDefault="008851E8" w:rsidP="008851E8">
      <w:pPr>
        <w:ind w:left="4956"/>
        <w:rPr>
          <w:rFonts w:ascii="Arial" w:hAnsi="Arial" w:cs="Arial"/>
          <w:noProof/>
          <w:color w:val="002060"/>
          <w:sz w:val="22"/>
          <w:szCs w:val="22"/>
        </w:rPr>
      </w:pPr>
      <w:r w:rsidRPr="00E4037E">
        <w:rPr>
          <w:rFonts w:ascii="Arial" w:hAnsi="Arial" w:cs="Arial"/>
          <w:noProof/>
          <w:color w:val="002060"/>
          <w:sz w:val="22"/>
          <w:szCs w:val="22"/>
        </w:rPr>
        <w:t>F.to IL SOSTITUTOGIUDICE SPORTIVO      </w:t>
      </w:r>
    </w:p>
    <w:p w14:paraId="32C10C2A" w14:textId="77777777" w:rsidR="008851E8" w:rsidRPr="00E4037E" w:rsidRDefault="008851E8" w:rsidP="008851E8">
      <w:pPr>
        <w:rPr>
          <w:rFonts w:ascii="Arial" w:hAnsi="Arial" w:cs="Arial"/>
          <w:color w:val="002060"/>
          <w:sz w:val="22"/>
          <w:szCs w:val="22"/>
        </w:rPr>
      </w:pPr>
      <w:r w:rsidRPr="00E4037E">
        <w:rPr>
          <w:rFonts w:ascii="Arial" w:hAnsi="Arial" w:cs="Arial"/>
          <w:noProof/>
          <w:color w:val="002060"/>
          <w:sz w:val="22"/>
          <w:szCs w:val="22"/>
        </w:rPr>
        <w:t xml:space="preserve"> </w:t>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t xml:space="preserve">   </w:t>
      </w:r>
      <w:r w:rsidRPr="00E4037E">
        <w:rPr>
          <w:rFonts w:ascii="Arial" w:hAnsi="Arial" w:cs="Arial"/>
          <w:noProof/>
          <w:color w:val="002060"/>
          <w:sz w:val="22"/>
          <w:szCs w:val="22"/>
        </w:rPr>
        <w:tab/>
        <w:t xml:space="preserve">                Federica Sorrentino</w:t>
      </w:r>
      <w:r w:rsidRPr="00E4037E">
        <w:rPr>
          <w:rFonts w:ascii="Arial" w:hAnsi="Arial" w:cs="Arial"/>
          <w:color w:val="002060"/>
          <w:sz w:val="22"/>
          <w:szCs w:val="22"/>
        </w:rPr>
        <w:t xml:space="preserve"> </w:t>
      </w:r>
    </w:p>
    <w:p w14:paraId="32FC6B72" w14:textId="77777777" w:rsidR="008851E8" w:rsidRPr="00E4037E" w:rsidRDefault="008851E8" w:rsidP="008851E8">
      <w:pPr>
        <w:pStyle w:val="breakline"/>
        <w:rPr>
          <w:rFonts w:eastAsiaTheme="minorEastAsia"/>
          <w:color w:val="002060"/>
        </w:rPr>
      </w:pPr>
    </w:p>
    <w:p w14:paraId="18B2B322" w14:textId="77777777" w:rsidR="008851E8" w:rsidRPr="00E4037E" w:rsidRDefault="008851E8" w:rsidP="008851E8">
      <w:pPr>
        <w:pStyle w:val="titoloprinc0"/>
        <w:rPr>
          <w:color w:val="002060"/>
        </w:rPr>
      </w:pPr>
      <w:r w:rsidRPr="00E4037E">
        <w:rPr>
          <w:color w:val="002060"/>
        </w:rPr>
        <w:t>CLASSIFICA</w:t>
      </w:r>
    </w:p>
    <w:p w14:paraId="1A8ED41B" w14:textId="77777777" w:rsidR="008851E8" w:rsidRPr="00E4037E" w:rsidRDefault="008851E8" w:rsidP="008851E8">
      <w:pPr>
        <w:pStyle w:val="breakline"/>
        <w:rPr>
          <w:color w:val="002060"/>
        </w:rPr>
      </w:pPr>
    </w:p>
    <w:p w14:paraId="746BBE7C" w14:textId="77777777" w:rsidR="008851E8" w:rsidRPr="00E4037E" w:rsidRDefault="008851E8" w:rsidP="008851E8">
      <w:pPr>
        <w:pStyle w:val="breakline"/>
        <w:rPr>
          <w:color w:val="002060"/>
        </w:rPr>
      </w:pPr>
    </w:p>
    <w:p w14:paraId="6477A177" w14:textId="77777777" w:rsidR="008851E8" w:rsidRPr="00E4037E" w:rsidRDefault="008851E8" w:rsidP="008851E8">
      <w:pPr>
        <w:pStyle w:val="sottotitolocampionato10"/>
        <w:rPr>
          <w:color w:val="002060"/>
        </w:rPr>
      </w:pPr>
      <w:r w:rsidRPr="00E403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053D4441"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A4D56"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5C6CA"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81877"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F41FA"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30F3B"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C0434"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A1A75"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5C3A3"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F027A"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F0059" w14:textId="77777777" w:rsidR="008851E8" w:rsidRPr="00E4037E" w:rsidRDefault="008851E8" w:rsidP="00FE4D12">
            <w:pPr>
              <w:pStyle w:val="headertabella0"/>
              <w:rPr>
                <w:color w:val="002060"/>
              </w:rPr>
            </w:pPr>
            <w:r w:rsidRPr="00E4037E">
              <w:rPr>
                <w:color w:val="002060"/>
              </w:rPr>
              <w:t>PE</w:t>
            </w:r>
          </w:p>
        </w:tc>
      </w:tr>
      <w:tr w:rsidR="008851E8" w:rsidRPr="00E4037E" w14:paraId="32870EC4"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703700" w14:textId="77777777" w:rsidR="008851E8" w:rsidRPr="00E4037E" w:rsidRDefault="008851E8" w:rsidP="00FE4D12">
            <w:pPr>
              <w:pStyle w:val="rowtabella0"/>
              <w:rPr>
                <w:color w:val="002060"/>
              </w:rPr>
            </w:pPr>
            <w:r w:rsidRPr="00E4037E">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AB61E" w14:textId="77777777" w:rsidR="008851E8" w:rsidRPr="00E4037E" w:rsidRDefault="008851E8" w:rsidP="00FE4D12">
            <w:pPr>
              <w:pStyle w:val="rowtabella0"/>
              <w:jc w:val="center"/>
              <w:rPr>
                <w:color w:val="002060"/>
              </w:rPr>
            </w:pPr>
            <w:r w:rsidRPr="00E4037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982CC"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BCD83"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7E8BD"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885CE"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2264C" w14:textId="77777777" w:rsidR="008851E8" w:rsidRPr="00E4037E" w:rsidRDefault="008851E8" w:rsidP="00FE4D12">
            <w:pPr>
              <w:pStyle w:val="rowtabella0"/>
              <w:jc w:val="center"/>
              <w:rPr>
                <w:color w:val="002060"/>
              </w:rPr>
            </w:pPr>
            <w:r w:rsidRPr="00E4037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4121D" w14:textId="77777777" w:rsidR="008851E8" w:rsidRPr="00E4037E" w:rsidRDefault="008851E8" w:rsidP="00FE4D12">
            <w:pPr>
              <w:pStyle w:val="rowtabella0"/>
              <w:jc w:val="center"/>
              <w:rPr>
                <w:color w:val="002060"/>
              </w:rPr>
            </w:pPr>
            <w:r w:rsidRPr="00E403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7E0F1" w14:textId="77777777" w:rsidR="008851E8" w:rsidRPr="00E4037E" w:rsidRDefault="008851E8" w:rsidP="00FE4D12">
            <w:pPr>
              <w:pStyle w:val="rowtabella0"/>
              <w:jc w:val="center"/>
              <w:rPr>
                <w:color w:val="002060"/>
              </w:rPr>
            </w:pPr>
            <w:r w:rsidRPr="00E4037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D4182" w14:textId="77777777" w:rsidR="008851E8" w:rsidRPr="00E4037E" w:rsidRDefault="008851E8" w:rsidP="00FE4D12">
            <w:pPr>
              <w:pStyle w:val="rowtabella0"/>
              <w:jc w:val="center"/>
              <w:rPr>
                <w:color w:val="002060"/>
              </w:rPr>
            </w:pPr>
            <w:r w:rsidRPr="00E4037E">
              <w:rPr>
                <w:color w:val="002060"/>
              </w:rPr>
              <w:t>0</w:t>
            </w:r>
          </w:p>
        </w:tc>
      </w:tr>
      <w:tr w:rsidR="008851E8" w:rsidRPr="00E4037E" w14:paraId="0F31D658"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4E3678" w14:textId="77777777" w:rsidR="008851E8" w:rsidRPr="00E4037E" w:rsidRDefault="008851E8" w:rsidP="00FE4D12">
            <w:pPr>
              <w:pStyle w:val="rowtabella0"/>
              <w:rPr>
                <w:color w:val="002060"/>
              </w:rPr>
            </w:pPr>
            <w:r w:rsidRPr="00E4037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C5517" w14:textId="77777777" w:rsidR="008851E8" w:rsidRPr="00E4037E" w:rsidRDefault="008851E8" w:rsidP="00FE4D12">
            <w:pPr>
              <w:pStyle w:val="rowtabella0"/>
              <w:jc w:val="center"/>
              <w:rPr>
                <w:color w:val="002060"/>
              </w:rPr>
            </w:pPr>
            <w:r w:rsidRPr="00E403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90F60"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FB34F"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ECAF1"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C7977"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C6BBA" w14:textId="77777777" w:rsidR="008851E8" w:rsidRPr="00E4037E" w:rsidRDefault="008851E8" w:rsidP="00FE4D12">
            <w:pPr>
              <w:pStyle w:val="rowtabella0"/>
              <w:jc w:val="center"/>
              <w:rPr>
                <w:color w:val="002060"/>
              </w:rPr>
            </w:pPr>
            <w:r w:rsidRPr="00E4037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D7978" w14:textId="77777777" w:rsidR="008851E8" w:rsidRPr="00E4037E" w:rsidRDefault="008851E8" w:rsidP="00FE4D12">
            <w:pPr>
              <w:pStyle w:val="rowtabella0"/>
              <w:jc w:val="center"/>
              <w:rPr>
                <w:color w:val="002060"/>
              </w:rPr>
            </w:pPr>
            <w:r w:rsidRPr="00E403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9B23B" w14:textId="77777777" w:rsidR="008851E8" w:rsidRPr="00E4037E" w:rsidRDefault="008851E8" w:rsidP="00FE4D12">
            <w:pPr>
              <w:pStyle w:val="rowtabella0"/>
              <w:jc w:val="center"/>
              <w:rPr>
                <w:color w:val="002060"/>
              </w:rPr>
            </w:pPr>
            <w:r w:rsidRPr="00E4037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75FC5" w14:textId="77777777" w:rsidR="008851E8" w:rsidRPr="00E4037E" w:rsidRDefault="008851E8" w:rsidP="00FE4D12">
            <w:pPr>
              <w:pStyle w:val="rowtabella0"/>
              <w:jc w:val="center"/>
              <w:rPr>
                <w:color w:val="002060"/>
              </w:rPr>
            </w:pPr>
            <w:r w:rsidRPr="00E4037E">
              <w:rPr>
                <w:color w:val="002060"/>
              </w:rPr>
              <w:t>0</w:t>
            </w:r>
          </w:p>
        </w:tc>
      </w:tr>
      <w:tr w:rsidR="008851E8" w:rsidRPr="00E4037E" w14:paraId="3C4F604D"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F8B647" w14:textId="77777777" w:rsidR="008851E8" w:rsidRPr="00E4037E" w:rsidRDefault="008851E8" w:rsidP="00FE4D12">
            <w:pPr>
              <w:pStyle w:val="rowtabella0"/>
              <w:rPr>
                <w:color w:val="002060"/>
              </w:rPr>
            </w:pPr>
            <w:r w:rsidRPr="00E4037E">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58022" w14:textId="77777777" w:rsidR="008851E8" w:rsidRPr="00E4037E" w:rsidRDefault="008851E8" w:rsidP="00FE4D12">
            <w:pPr>
              <w:pStyle w:val="rowtabella0"/>
              <w:jc w:val="center"/>
              <w:rPr>
                <w:color w:val="002060"/>
              </w:rPr>
            </w:pPr>
            <w:r w:rsidRPr="00E403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176FD"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E8B32"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EDB59"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1CB89"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A1752" w14:textId="77777777" w:rsidR="008851E8" w:rsidRPr="00E4037E" w:rsidRDefault="008851E8" w:rsidP="00FE4D12">
            <w:pPr>
              <w:pStyle w:val="rowtabella0"/>
              <w:jc w:val="center"/>
              <w:rPr>
                <w:color w:val="002060"/>
              </w:rPr>
            </w:pPr>
            <w:r w:rsidRPr="00E4037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D6262" w14:textId="77777777" w:rsidR="008851E8" w:rsidRPr="00E4037E" w:rsidRDefault="008851E8" w:rsidP="00FE4D12">
            <w:pPr>
              <w:pStyle w:val="rowtabella0"/>
              <w:jc w:val="center"/>
              <w:rPr>
                <w:color w:val="002060"/>
              </w:rPr>
            </w:pPr>
            <w:r w:rsidRPr="00E4037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408EA"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6E582" w14:textId="77777777" w:rsidR="008851E8" w:rsidRPr="00E4037E" w:rsidRDefault="008851E8" w:rsidP="00FE4D12">
            <w:pPr>
              <w:pStyle w:val="rowtabella0"/>
              <w:jc w:val="center"/>
              <w:rPr>
                <w:color w:val="002060"/>
              </w:rPr>
            </w:pPr>
            <w:r w:rsidRPr="00E4037E">
              <w:rPr>
                <w:color w:val="002060"/>
              </w:rPr>
              <w:t>0</w:t>
            </w:r>
          </w:p>
        </w:tc>
      </w:tr>
      <w:tr w:rsidR="008851E8" w:rsidRPr="00E4037E" w14:paraId="4D5AF13D"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2E4D07" w14:textId="77777777" w:rsidR="008851E8" w:rsidRPr="00E4037E" w:rsidRDefault="008851E8" w:rsidP="00FE4D12">
            <w:pPr>
              <w:pStyle w:val="rowtabella0"/>
              <w:rPr>
                <w:color w:val="002060"/>
              </w:rPr>
            </w:pPr>
            <w:r w:rsidRPr="00E4037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DE454" w14:textId="77777777" w:rsidR="008851E8" w:rsidRPr="00E4037E" w:rsidRDefault="008851E8" w:rsidP="00FE4D12">
            <w:pPr>
              <w:pStyle w:val="rowtabella0"/>
              <w:jc w:val="center"/>
              <w:rPr>
                <w:color w:val="002060"/>
              </w:rPr>
            </w:pPr>
            <w:r w:rsidRPr="00E403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D3BBC"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9979B"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9D5FA"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281EF"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F6473" w14:textId="77777777" w:rsidR="008851E8" w:rsidRPr="00E4037E" w:rsidRDefault="008851E8" w:rsidP="00FE4D12">
            <w:pPr>
              <w:pStyle w:val="rowtabella0"/>
              <w:jc w:val="center"/>
              <w:rPr>
                <w:color w:val="002060"/>
              </w:rPr>
            </w:pPr>
            <w:r w:rsidRPr="00E4037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D5EB7" w14:textId="77777777" w:rsidR="008851E8" w:rsidRPr="00E4037E" w:rsidRDefault="008851E8" w:rsidP="00FE4D12">
            <w:pPr>
              <w:pStyle w:val="rowtabella0"/>
              <w:jc w:val="center"/>
              <w:rPr>
                <w:color w:val="002060"/>
              </w:rPr>
            </w:pPr>
            <w:r w:rsidRPr="00E403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766D9"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180E8" w14:textId="77777777" w:rsidR="008851E8" w:rsidRPr="00E4037E" w:rsidRDefault="008851E8" w:rsidP="00FE4D12">
            <w:pPr>
              <w:pStyle w:val="rowtabella0"/>
              <w:jc w:val="center"/>
              <w:rPr>
                <w:color w:val="002060"/>
              </w:rPr>
            </w:pPr>
            <w:r w:rsidRPr="00E4037E">
              <w:rPr>
                <w:color w:val="002060"/>
              </w:rPr>
              <w:t>0</w:t>
            </w:r>
          </w:p>
        </w:tc>
      </w:tr>
      <w:tr w:rsidR="008851E8" w:rsidRPr="00E4037E" w14:paraId="401F85F0"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E58A67" w14:textId="77777777" w:rsidR="008851E8" w:rsidRPr="00E4037E" w:rsidRDefault="008851E8" w:rsidP="00FE4D12">
            <w:pPr>
              <w:pStyle w:val="rowtabella0"/>
              <w:rPr>
                <w:color w:val="002060"/>
              </w:rPr>
            </w:pPr>
            <w:r w:rsidRPr="00E4037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B51B4" w14:textId="77777777" w:rsidR="008851E8" w:rsidRPr="00E4037E" w:rsidRDefault="008851E8" w:rsidP="00FE4D12">
            <w:pPr>
              <w:pStyle w:val="rowtabella0"/>
              <w:jc w:val="center"/>
              <w:rPr>
                <w:color w:val="002060"/>
              </w:rPr>
            </w:pPr>
            <w:r w:rsidRPr="00E403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A60C0"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E70FB"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10EBF"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F8CC1"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79A03" w14:textId="77777777" w:rsidR="008851E8" w:rsidRPr="00E4037E" w:rsidRDefault="008851E8" w:rsidP="00FE4D12">
            <w:pPr>
              <w:pStyle w:val="rowtabella0"/>
              <w:jc w:val="center"/>
              <w:rPr>
                <w:color w:val="002060"/>
              </w:rPr>
            </w:pPr>
            <w:r w:rsidRPr="00E4037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C2D06" w14:textId="77777777" w:rsidR="008851E8" w:rsidRPr="00E4037E" w:rsidRDefault="008851E8" w:rsidP="00FE4D12">
            <w:pPr>
              <w:pStyle w:val="rowtabella0"/>
              <w:jc w:val="center"/>
              <w:rPr>
                <w:color w:val="002060"/>
              </w:rPr>
            </w:pPr>
            <w:r w:rsidRPr="00E4037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8010A"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CCFDF" w14:textId="77777777" w:rsidR="008851E8" w:rsidRPr="00E4037E" w:rsidRDefault="008851E8" w:rsidP="00FE4D12">
            <w:pPr>
              <w:pStyle w:val="rowtabella0"/>
              <w:jc w:val="center"/>
              <w:rPr>
                <w:color w:val="002060"/>
              </w:rPr>
            </w:pPr>
            <w:r w:rsidRPr="00E4037E">
              <w:rPr>
                <w:color w:val="002060"/>
              </w:rPr>
              <w:t>0</w:t>
            </w:r>
          </w:p>
        </w:tc>
      </w:tr>
      <w:tr w:rsidR="008851E8" w:rsidRPr="00E4037E" w14:paraId="06B96B82"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621F8F" w14:textId="77777777" w:rsidR="008851E8" w:rsidRPr="00E4037E" w:rsidRDefault="008851E8" w:rsidP="00FE4D12">
            <w:pPr>
              <w:pStyle w:val="rowtabella0"/>
              <w:rPr>
                <w:color w:val="002060"/>
              </w:rPr>
            </w:pPr>
            <w:r w:rsidRPr="00E4037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15C7C" w14:textId="77777777" w:rsidR="008851E8" w:rsidRPr="00E4037E" w:rsidRDefault="008851E8" w:rsidP="00FE4D12">
            <w:pPr>
              <w:pStyle w:val="rowtabella0"/>
              <w:jc w:val="center"/>
              <w:rPr>
                <w:color w:val="002060"/>
              </w:rPr>
            </w:pPr>
            <w:r w:rsidRPr="00E403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5C8FB"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C070B"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7243C"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5F992"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445D5" w14:textId="77777777" w:rsidR="008851E8" w:rsidRPr="00E4037E" w:rsidRDefault="008851E8" w:rsidP="00FE4D12">
            <w:pPr>
              <w:pStyle w:val="rowtabella0"/>
              <w:jc w:val="center"/>
              <w:rPr>
                <w:color w:val="002060"/>
              </w:rPr>
            </w:pPr>
            <w:r w:rsidRPr="00E4037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7D685" w14:textId="77777777" w:rsidR="008851E8" w:rsidRPr="00E4037E" w:rsidRDefault="008851E8" w:rsidP="00FE4D12">
            <w:pPr>
              <w:pStyle w:val="rowtabella0"/>
              <w:jc w:val="center"/>
              <w:rPr>
                <w:color w:val="002060"/>
              </w:rPr>
            </w:pPr>
            <w:r w:rsidRPr="00E403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D7380"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4BE68" w14:textId="77777777" w:rsidR="008851E8" w:rsidRPr="00E4037E" w:rsidRDefault="008851E8" w:rsidP="00FE4D12">
            <w:pPr>
              <w:pStyle w:val="rowtabella0"/>
              <w:jc w:val="center"/>
              <w:rPr>
                <w:color w:val="002060"/>
              </w:rPr>
            </w:pPr>
            <w:r w:rsidRPr="00E4037E">
              <w:rPr>
                <w:color w:val="002060"/>
              </w:rPr>
              <w:t>0</w:t>
            </w:r>
          </w:p>
        </w:tc>
      </w:tr>
      <w:tr w:rsidR="008851E8" w:rsidRPr="00E4037E" w14:paraId="5EF3CD2E"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5E17E5" w14:textId="77777777" w:rsidR="008851E8" w:rsidRPr="00E4037E" w:rsidRDefault="008851E8" w:rsidP="00FE4D12">
            <w:pPr>
              <w:pStyle w:val="rowtabella0"/>
              <w:rPr>
                <w:color w:val="002060"/>
              </w:rPr>
            </w:pPr>
            <w:r w:rsidRPr="00E4037E">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77279" w14:textId="77777777" w:rsidR="008851E8" w:rsidRPr="00E4037E" w:rsidRDefault="008851E8" w:rsidP="00FE4D12">
            <w:pPr>
              <w:pStyle w:val="rowtabella0"/>
              <w:jc w:val="center"/>
              <w:rPr>
                <w:color w:val="002060"/>
              </w:rPr>
            </w:pPr>
            <w:r w:rsidRPr="00E403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F7456"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EBBB2"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354D5"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A5FEB"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EB3FB" w14:textId="77777777" w:rsidR="008851E8" w:rsidRPr="00E4037E" w:rsidRDefault="008851E8" w:rsidP="00FE4D12">
            <w:pPr>
              <w:pStyle w:val="rowtabella0"/>
              <w:jc w:val="center"/>
              <w:rPr>
                <w:color w:val="002060"/>
              </w:rPr>
            </w:pPr>
            <w:r w:rsidRPr="00E4037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B7687" w14:textId="77777777" w:rsidR="008851E8" w:rsidRPr="00E4037E" w:rsidRDefault="008851E8" w:rsidP="00FE4D12">
            <w:pPr>
              <w:pStyle w:val="rowtabella0"/>
              <w:jc w:val="center"/>
              <w:rPr>
                <w:color w:val="002060"/>
              </w:rPr>
            </w:pPr>
            <w:r w:rsidRPr="00E4037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F0AC9"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D90AA" w14:textId="77777777" w:rsidR="008851E8" w:rsidRPr="00E4037E" w:rsidRDefault="008851E8" w:rsidP="00FE4D12">
            <w:pPr>
              <w:pStyle w:val="rowtabella0"/>
              <w:jc w:val="center"/>
              <w:rPr>
                <w:color w:val="002060"/>
              </w:rPr>
            </w:pPr>
            <w:r w:rsidRPr="00E4037E">
              <w:rPr>
                <w:color w:val="002060"/>
              </w:rPr>
              <w:t>0</w:t>
            </w:r>
          </w:p>
        </w:tc>
      </w:tr>
      <w:tr w:rsidR="008851E8" w:rsidRPr="00E4037E" w14:paraId="6CBF00B5"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134EA1" w14:textId="77777777" w:rsidR="008851E8" w:rsidRPr="00E4037E" w:rsidRDefault="008851E8" w:rsidP="00FE4D12">
            <w:pPr>
              <w:pStyle w:val="rowtabella0"/>
              <w:rPr>
                <w:color w:val="002060"/>
              </w:rPr>
            </w:pPr>
            <w:r w:rsidRPr="00E4037E">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C460F"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8A9E9"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AF7CF"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18176"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06DB9"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E3496" w14:textId="77777777" w:rsidR="008851E8" w:rsidRPr="00E4037E" w:rsidRDefault="008851E8" w:rsidP="00FE4D12">
            <w:pPr>
              <w:pStyle w:val="rowtabella0"/>
              <w:jc w:val="center"/>
              <w:rPr>
                <w:color w:val="002060"/>
              </w:rPr>
            </w:pPr>
            <w:r w:rsidRPr="00E4037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44B4B" w14:textId="77777777" w:rsidR="008851E8" w:rsidRPr="00E4037E" w:rsidRDefault="008851E8" w:rsidP="00FE4D12">
            <w:pPr>
              <w:pStyle w:val="rowtabella0"/>
              <w:jc w:val="center"/>
              <w:rPr>
                <w:color w:val="002060"/>
              </w:rPr>
            </w:pPr>
            <w:r w:rsidRPr="00E4037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925D4"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D2EF3" w14:textId="77777777" w:rsidR="008851E8" w:rsidRPr="00E4037E" w:rsidRDefault="008851E8" w:rsidP="00FE4D12">
            <w:pPr>
              <w:pStyle w:val="rowtabella0"/>
              <w:jc w:val="center"/>
              <w:rPr>
                <w:color w:val="002060"/>
              </w:rPr>
            </w:pPr>
            <w:r w:rsidRPr="00E4037E">
              <w:rPr>
                <w:color w:val="002060"/>
              </w:rPr>
              <w:t>0</w:t>
            </w:r>
          </w:p>
        </w:tc>
      </w:tr>
      <w:tr w:rsidR="008851E8" w:rsidRPr="00E4037E" w14:paraId="79AA9A22"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8B1730" w14:textId="77777777" w:rsidR="008851E8" w:rsidRPr="00E4037E" w:rsidRDefault="008851E8" w:rsidP="00FE4D12">
            <w:pPr>
              <w:pStyle w:val="rowtabella0"/>
              <w:rPr>
                <w:color w:val="002060"/>
              </w:rPr>
            </w:pPr>
            <w:r w:rsidRPr="00E4037E">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57AF5"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ADFD8"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A4F51"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194D7"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7E1B6"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AC247" w14:textId="77777777" w:rsidR="008851E8" w:rsidRPr="00E4037E" w:rsidRDefault="008851E8" w:rsidP="00FE4D12">
            <w:pPr>
              <w:pStyle w:val="rowtabella0"/>
              <w:jc w:val="center"/>
              <w:rPr>
                <w:color w:val="002060"/>
              </w:rPr>
            </w:pPr>
            <w:r w:rsidRPr="00E4037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C22B8" w14:textId="77777777" w:rsidR="008851E8" w:rsidRPr="00E4037E" w:rsidRDefault="008851E8" w:rsidP="00FE4D12">
            <w:pPr>
              <w:pStyle w:val="rowtabella0"/>
              <w:jc w:val="center"/>
              <w:rPr>
                <w:color w:val="002060"/>
              </w:rPr>
            </w:pPr>
            <w:r w:rsidRPr="00E4037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CA950"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82BF2" w14:textId="77777777" w:rsidR="008851E8" w:rsidRPr="00E4037E" w:rsidRDefault="008851E8" w:rsidP="00FE4D12">
            <w:pPr>
              <w:pStyle w:val="rowtabella0"/>
              <w:jc w:val="center"/>
              <w:rPr>
                <w:color w:val="002060"/>
              </w:rPr>
            </w:pPr>
            <w:r w:rsidRPr="00E4037E">
              <w:rPr>
                <w:color w:val="002060"/>
              </w:rPr>
              <w:t>0</w:t>
            </w:r>
          </w:p>
        </w:tc>
      </w:tr>
      <w:tr w:rsidR="008851E8" w:rsidRPr="00E4037E" w14:paraId="714446C9"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E80589" w14:textId="77777777" w:rsidR="008851E8" w:rsidRPr="00E4037E" w:rsidRDefault="008851E8" w:rsidP="00FE4D12">
            <w:pPr>
              <w:pStyle w:val="rowtabella0"/>
              <w:rPr>
                <w:color w:val="002060"/>
              </w:rPr>
            </w:pPr>
            <w:r w:rsidRPr="00E4037E">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923ED"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3F5B1"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562CA"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BBF4B"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666E8"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690C6" w14:textId="77777777" w:rsidR="008851E8" w:rsidRPr="00E4037E" w:rsidRDefault="008851E8" w:rsidP="00FE4D12">
            <w:pPr>
              <w:pStyle w:val="rowtabella0"/>
              <w:jc w:val="center"/>
              <w:rPr>
                <w:color w:val="002060"/>
              </w:rPr>
            </w:pPr>
            <w:r w:rsidRPr="00E4037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CC224" w14:textId="77777777" w:rsidR="008851E8" w:rsidRPr="00E4037E" w:rsidRDefault="008851E8" w:rsidP="00FE4D12">
            <w:pPr>
              <w:pStyle w:val="rowtabella0"/>
              <w:jc w:val="center"/>
              <w:rPr>
                <w:color w:val="002060"/>
              </w:rPr>
            </w:pPr>
            <w:r w:rsidRPr="00E403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09A1F"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57632" w14:textId="77777777" w:rsidR="008851E8" w:rsidRPr="00E4037E" w:rsidRDefault="008851E8" w:rsidP="00FE4D12">
            <w:pPr>
              <w:pStyle w:val="rowtabella0"/>
              <w:jc w:val="center"/>
              <w:rPr>
                <w:color w:val="002060"/>
              </w:rPr>
            </w:pPr>
            <w:r w:rsidRPr="00E4037E">
              <w:rPr>
                <w:color w:val="002060"/>
              </w:rPr>
              <w:t>0</w:t>
            </w:r>
          </w:p>
        </w:tc>
      </w:tr>
      <w:tr w:rsidR="008851E8" w:rsidRPr="00E4037E" w14:paraId="40B84AE4"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5C7924" w14:textId="77777777" w:rsidR="008851E8" w:rsidRPr="00E4037E" w:rsidRDefault="008851E8" w:rsidP="00FE4D12">
            <w:pPr>
              <w:pStyle w:val="rowtabella0"/>
              <w:rPr>
                <w:color w:val="002060"/>
              </w:rPr>
            </w:pPr>
            <w:r w:rsidRPr="00E4037E">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0381C"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588CD"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DF96A"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6224A"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E2EFF"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DDCBB" w14:textId="77777777" w:rsidR="008851E8" w:rsidRPr="00E4037E" w:rsidRDefault="008851E8" w:rsidP="00FE4D12">
            <w:pPr>
              <w:pStyle w:val="rowtabella0"/>
              <w:jc w:val="center"/>
              <w:rPr>
                <w:color w:val="002060"/>
              </w:rPr>
            </w:pPr>
            <w:r w:rsidRPr="00E403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9C195" w14:textId="77777777" w:rsidR="008851E8" w:rsidRPr="00E4037E" w:rsidRDefault="008851E8" w:rsidP="00FE4D12">
            <w:pPr>
              <w:pStyle w:val="rowtabella0"/>
              <w:jc w:val="center"/>
              <w:rPr>
                <w:color w:val="002060"/>
              </w:rPr>
            </w:pPr>
            <w:r w:rsidRPr="00E4037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44E30" w14:textId="77777777" w:rsidR="008851E8" w:rsidRPr="00E4037E" w:rsidRDefault="008851E8" w:rsidP="00FE4D12">
            <w:pPr>
              <w:pStyle w:val="rowtabella0"/>
              <w:jc w:val="center"/>
              <w:rPr>
                <w:color w:val="002060"/>
              </w:rPr>
            </w:pPr>
            <w:r w:rsidRPr="00E403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87834" w14:textId="77777777" w:rsidR="008851E8" w:rsidRPr="00E4037E" w:rsidRDefault="008851E8" w:rsidP="00FE4D12">
            <w:pPr>
              <w:pStyle w:val="rowtabella0"/>
              <w:jc w:val="center"/>
              <w:rPr>
                <w:color w:val="002060"/>
              </w:rPr>
            </w:pPr>
            <w:r w:rsidRPr="00E4037E">
              <w:rPr>
                <w:color w:val="002060"/>
              </w:rPr>
              <w:t>0</w:t>
            </w:r>
          </w:p>
        </w:tc>
      </w:tr>
    </w:tbl>
    <w:p w14:paraId="791DEB29" w14:textId="77777777" w:rsidR="008851E8" w:rsidRPr="00E4037E" w:rsidRDefault="008851E8" w:rsidP="008851E8">
      <w:pPr>
        <w:pStyle w:val="breakline"/>
        <w:rPr>
          <w:rFonts w:eastAsiaTheme="minorEastAsia"/>
          <w:color w:val="002060"/>
        </w:rPr>
      </w:pPr>
    </w:p>
    <w:p w14:paraId="0BD37809" w14:textId="77777777" w:rsidR="008851E8" w:rsidRPr="00E4037E" w:rsidRDefault="008851E8" w:rsidP="008851E8">
      <w:pPr>
        <w:pStyle w:val="breakline"/>
        <w:rPr>
          <w:color w:val="002060"/>
        </w:rPr>
      </w:pPr>
    </w:p>
    <w:p w14:paraId="4AB0B9BA" w14:textId="77777777" w:rsidR="008851E8" w:rsidRPr="00E4037E" w:rsidRDefault="008851E8" w:rsidP="008851E8">
      <w:pPr>
        <w:pStyle w:val="sottotitolocampionato10"/>
        <w:rPr>
          <w:color w:val="002060"/>
        </w:rPr>
      </w:pPr>
      <w:r w:rsidRPr="00E4037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2E72B697"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1E0D8"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BBB3A"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A642F"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216D2"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25586"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7CA59"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A9BEA"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C22D8"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19334"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930D2" w14:textId="77777777" w:rsidR="008851E8" w:rsidRPr="00E4037E" w:rsidRDefault="008851E8" w:rsidP="00FE4D12">
            <w:pPr>
              <w:pStyle w:val="headertabella0"/>
              <w:rPr>
                <w:color w:val="002060"/>
              </w:rPr>
            </w:pPr>
            <w:r w:rsidRPr="00E4037E">
              <w:rPr>
                <w:color w:val="002060"/>
              </w:rPr>
              <w:t>PE</w:t>
            </w:r>
          </w:p>
        </w:tc>
      </w:tr>
      <w:tr w:rsidR="008851E8" w:rsidRPr="00E4037E" w14:paraId="630DE864"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D39195" w14:textId="77777777" w:rsidR="008851E8" w:rsidRPr="00E4037E" w:rsidRDefault="008851E8" w:rsidP="00FE4D12">
            <w:pPr>
              <w:pStyle w:val="rowtabella0"/>
              <w:rPr>
                <w:color w:val="002060"/>
              </w:rPr>
            </w:pPr>
            <w:r w:rsidRPr="00E4037E">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4A2A0" w14:textId="77777777" w:rsidR="008851E8" w:rsidRPr="00E4037E" w:rsidRDefault="008851E8" w:rsidP="00FE4D12">
            <w:pPr>
              <w:pStyle w:val="rowtabella0"/>
              <w:jc w:val="center"/>
              <w:rPr>
                <w:color w:val="002060"/>
              </w:rPr>
            </w:pPr>
            <w:r w:rsidRPr="00E403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F8F05"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E9AD2"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62242"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D321D"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8715B" w14:textId="77777777" w:rsidR="008851E8" w:rsidRPr="00E4037E" w:rsidRDefault="008851E8" w:rsidP="00FE4D12">
            <w:pPr>
              <w:pStyle w:val="rowtabella0"/>
              <w:jc w:val="center"/>
              <w:rPr>
                <w:color w:val="002060"/>
              </w:rPr>
            </w:pPr>
            <w:r w:rsidRPr="00E4037E">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17C56" w14:textId="77777777" w:rsidR="008851E8" w:rsidRPr="00E4037E" w:rsidRDefault="008851E8" w:rsidP="00FE4D12">
            <w:pPr>
              <w:pStyle w:val="rowtabella0"/>
              <w:jc w:val="center"/>
              <w:rPr>
                <w:color w:val="002060"/>
              </w:rPr>
            </w:pPr>
            <w:r w:rsidRPr="00E4037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BC5A2"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9C240" w14:textId="77777777" w:rsidR="008851E8" w:rsidRPr="00E4037E" w:rsidRDefault="008851E8" w:rsidP="00FE4D12">
            <w:pPr>
              <w:pStyle w:val="rowtabella0"/>
              <w:jc w:val="center"/>
              <w:rPr>
                <w:color w:val="002060"/>
              </w:rPr>
            </w:pPr>
            <w:r w:rsidRPr="00E4037E">
              <w:rPr>
                <w:color w:val="002060"/>
              </w:rPr>
              <w:t>0</w:t>
            </w:r>
          </w:p>
        </w:tc>
      </w:tr>
      <w:tr w:rsidR="008851E8" w:rsidRPr="00E4037E" w14:paraId="795B0D24"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9927AF" w14:textId="77777777" w:rsidR="008851E8" w:rsidRPr="00E4037E" w:rsidRDefault="008851E8" w:rsidP="00FE4D12">
            <w:pPr>
              <w:pStyle w:val="rowtabella0"/>
              <w:rPr>
                <w:color w:val="002060"/>
              </w:rPr>
            </w:pPr>
            <w:r w:rsidRPr="00E4037E">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438DF" w14:textId="77777777" w:rsidR="008851E8" w:rsidRPr="00E4037E" w:rsidRDefault="008851E8" w:rsidP="00FE4D12">
            <w:pPr>
              <w:pStyle w:val="rowtabella0"/>
              <w:jc w:val="center"/>
              <w:rPr>
                <w:color w:val="002060"/>
              </w:rPr>
            </w:pPr>
            <w:r w:rsidRPr="00E403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683C1"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93431"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414AB"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9A7EE"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C3E0F" w14:textId="77777777" w:rsidR="008851E8" w:rsidRPr="00E4037E" w:rsidRDefault="008851E8" w:rsidP="00FE4D12">
            <w:pPr>
              <w:pStyle w:val="rowtabella0"/>
              <w:jc w:val="center"/>
              <w:rPr>
                <w:color w:val="002060"/>
              </w:rPr>
            </w:pPr>
            <w:r w:rsidRPr="00E4037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5B52C" w14:textId="77777777" w:rsidR="008851E8" w:rsidRPr="00E4037E" w:rsidRDefault="008851E8" w:rsidP="00FE4D12">
            <w:pPr>
              <w:pStyle w:val="rowtabella0"/>
              <w:jc w:val="center"/>
              <w:rPr>
                <w:color w:val="002060"/>
              </w:rPr>
            </w:pPr>
            <w:r w:rsidRPr="00E403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405DE" w14:textId="77777777" w:rsidR="008851E8" w:rsidRPr="00E4037E" w:rsidRDefault="008851E8" w:rsidP="00FE4D12">
            <w:pPr>
              <w:pStyle w:val="rowtabella0"/>
              <w:jc w:val="center"/>
              <w:rPr>
                <w:color w:val="002060"/>
              </w:rPr>
            </w:pPr>
            <w:r w:rsidRPr="00E403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1E7EC" w14:textId="77777777" w:rsidR="008851E8" w:rsidRPr="00E4037E" w:rsidRDefault="008851E8" w:rsidP="00FE4D12">
            <w:pPr>
              <w:pStyle w:val="rowtabella0"/>
              <w:jc w:val="center"/>
              <w:rPr>
                <w:color w:val="002060"/>
              </w:rPr>
            </w:pPr>
            <w:r w:rsidRPr="00E4037E">
              <w:rPr>
                <w:color w:val="002060"/>
              </w:rPr>
              <w:t>0</w:t>
            </w:r>
          </w:p>
        </w:tc>
      </w:tr>
      <w:tr w:rsidR="008851E8" w:rsidRPr="00E4037E" w14:paraId="77BC32DB"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141810" w14:textId="77777777" w:rsidR="008851E8" w:rsidRPr="00E4037E" w:rsidRDefault="008851E8" w:rsidP="00FE4D12">
            <w:pPr>
              <w:pStyle w:val="rowtabella0"/>
              <w:rPr>
                <w:color w:val="002060"/>
              </w:rPr>
            </w:pPr>
            <w:r w:rsidRPr="00E4037E">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BEC90" w14:textId="77777777" w:rsidR="008851E8" w:rsidRPr="00E4037E" w:rsidRDefault="008851E8" w:rsidP="00FE4D12">
            <w:pPr>
              <w:pStyle w:val="rowtabella0"/>
              <w:jc w:val="center"/>
              <w:rPr>
                <w:color w:val="002060"/>
              </w:rPr>
            </w:pPr>
            <w:r w:rsidRPr="00E403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F267C"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4122D"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A2BDB"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12C6E"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23074" w14:textId="77777777" w:rsidR="008851E8" w:rsidRPr="00E4037E" w:rsidRDefault="008851E8" w:rsidP="00FE4D12">
            <w:pPr>
              <w:pStyle w:val="rowtabella0"/>
              <w:jc w:val="center"/>
              <w:rPr>
                <w:color w:val="002060"/>
              </w:rPr>
            </w:pPr>
            <w:r w:rsidRPr="00E4037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9D0B2" w14:textId="77777777" w:rsidR="008851E8" w:rsidRPr="00E4037E" w:rsidRDefault="008851E8" w:rsidP="00FE4D12">
            <w:pPr>
              <w:pStyle w:val="rowtabella0"/>
              <w:jc w:val="center"/>
              <w:rPr>
                <w:color w:val="002060"/>
              </w:rPr>
            </w:pPr>
            <w:r w:rsidRPr="00E403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80E7D" w14:textId="77777777" w:rsidR="008851E8" w:rsidRPr="00E4037E" w:rsidRDefault="008851E8" w:rsidP="00FE4D12">
            <w:pPr>
              <w:pStyle w:val="rowtabella0"/>
              <w:jc w:val="center"/>
              <w:rPr>
                <w:color w:val="002060"/>
              </w:rPr>
            </w:pPr>
            <w:r w:rsidRPr="00E403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0925F" w14:textId="77777777" w:rsidR="008851E8" w:rsidRPr="00E4037E" w:rsidRDefault="008851E8" w:rsidP="00FE4D12">
            <w:pPr>
              <w:pStyle w:val="rowtabella0"/>
              <w:jc w:val="center"/>
              <w:rPr>
                <w:color w:val="002060"/>
              </w:rPr>
            </w:pPr>
            <w:r w:rsidRPr="00E4037E">
              <w:rPr>
                <w:color w:val="002060"/>
              </w:rPr>
              <w:t>0</w:t>
            </w:r>
          </w:p>
        </w:tc>
      </w:tr>
      <w:tr w:rsidR="008851E8" w:rsidRPr="00E4037E" w14:paraId="56F0AC1A"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F7EE94" w14:textId="77777777" w:rsidR="008851E8" w:rsidRPr="00E4037E" w:rsidRDefault="008851E8" w:rsidP="00FE4D12">
            <w:pPr>
              <w:pStyle w:val="rowtabella0"/>
              <w:rPr>
                <w:color w:val="002060"/>
              </w:rPr>
            </w:pPr>
            <w:r w:rsidRPr="00E4037E">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8505A" w14:textId="77777777" w:rsidR="008851E8" w:rsidRPr="00E4037E" w:rsidRDefault="008851E8" w:rsidP="00FE4D12">
            <w:pPr>
              <w:pStyle w:val="rowtabella0"/>
              <w:jc w:val="center"/>
              <w:rPr>
                <w:color w:val="002060"/>
              </w:rPr>
            </w:pPr>
            <w:r w:rsidRPr="00E403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F4319"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DC49E"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C8D29"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0145F"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A3602" w14:textId="77777777" w:rsidR="008851E8" w:rsidRPr="00E4037E" w:rsidRDefault="008851E8" w:rsidP="00FE4D12">
            <w:pPr>
              <w:pStyle w:val="rowtabella0"/>
              <w:jc w:val="center"/>
              <w:rPr>
                <w:color w:val="002060"/>
              </w:rPr>
            </w:pPr>
            <w:r w:rsidRPr="00E4037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6DF17" w14:textId="77777777" w:rsidR="008851E8" w:rsidRPr="00E4037E" w:rsidRDefault="008851E8" w:rsidP="00FE4D12">
            <w:pPr>
              <w:pStyle w:val="rowtabella0"/>
              <w:jc w:val="center"/>
              <w:rPr>
                <w:color w:val="002060"/>
              </w:rPr>
            </w:pPr>
            <w:r w:rsidRPr="00E4037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952A5"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43CE3" w14:textId="77777777" w:rsidR="008851E8" w:rsidRPr="00E4037E" w:rsidRDefault="008851E8" w:rsidP="00FE4D12">
            <w:pPr>
              <w:pStyle w:val="rowtabella0"/>
              <w:jc w:val="center"/>
              <w:rPr>
                <w:color w:val="002060"/>
              </w:rPr>
            </w:pPr>
            <w:r w:rsidRPr="00E4037E">
              <w:rPr>
                <w:color w:val="002060"/>
              </w:rPr>
              <w:t>0</w:t>
            </w:r>
          </w:p>
        </w:tc>
      </w:tr>
      <w:tr w:rsidR="008851E8" w:rsidRPr="00E4037E" w14:paraId="1BE4D19C"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0740E7" w14:textId="77777777" w:rsidR="008851E8" w:rsidRPr="00E4037E" w:rsidRDefault="008851E8" w:rsidP="00FE4D12">
            <w:pPr>
              <w:pStyle w:val="rowtabella0"/>
              <w:rPr>
                <w:color w:val="002060"/>
              </w:rPr>
            </w:pPr>
            <w:r w:rsidRPr="00E4037E">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1C77E" w14:textId="77777777" w:rsidR="008851E8" w:rsidRPr="00E4037E" w:rsidRDefault="008851E8" w:rsidP="00FE4D12">
            <w:pPr>
              <w:pStyle w:val="rowtabella0"/>
              <w:jc w:val="center"/>
              <w:rPr>
                <w:color w:val="002060"/>
              </w:rPr>
            </w:pPr>
            <w:r w:rsidRPr="00E403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F03FD"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8EB3C"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52CF8"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B0D91"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46E08" w14:textId="77777777" w:rsidR="008851E8" w:rsidRPr="00E4037E" w:rsidRDefault="008851E8" w:rsidP="00FE4D12">
            <w:pPr>
              <w:pStyle w:val="rowtabella0"/>
              <w:jc w:val="center"/>
              <w:rPr>
                <w:color w:val="002060"/>
              </w:rPr>
            </w:pPr>
            <w:r w:rsidRPr="00E4037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E1A80" w14:textId="77777777" w:rsidR="008851E8" w:rsidRPr="00E4037E" w:rsidRDefault="008851E8" w:rsidP="00FE4D12">
            <w:pPr>
              <w:pStyle w:val="rowtabella0"/>
              <w:jc w:val="center"/>
              <w:rPr>
                <w:color w:val="002060"/>
              </w:rPr>
            </w:pPr>
            <w:r w:rsidRPr="00E4037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B6210"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DD72F" w14:textId="77777777" w:rsidR="008851E8" w:rsidRPr="00E4037E" w:rsidRDefault="008851E8" w:rsidP="00FE4D12">
            <w:pPr>
              <w:pStyle w:val="rowtabella0"/>
              <w:jc w:val="center"/>
              <w:rPr>
                <w:color w:val="002060"/>
              </w:rPr>
            </w:pPr>
            <w:r w:rsidRPr="00E4037E">
              <w:rPr>
                <w:color w:val="002060"/>
              </w:rPr>
              <w:t>0</w:t>
            </w:r>
          </w:p>
        </w:tc>
      </w:tr>
      <w:tr w:rsidR="008851E8" w:rsidRPr="00E4037E" w14:paraId="3B079778"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4A159B" w14:textId="77777777" w:rsidR="008851E8" w:rsidRPr="00E4037E" w:rsidRDefault="008851E8" w:rsidP="00FE4D12">
            <w:pPr>
              <w:pStyle w:val="rowtabella0"/>
              <w:rPr>
                <w:color w:val="002060"/>
              </w:rPr>
            </w:pPr>
            <w:r w:rsidRPr="00E4037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B9D2C" w14:textId="77777777" w:rsidR="008851E8" w:rsidRPr="00E4037E" w:rsidRDefault="008851E8" w:rsidP="00FE4D12">
            <w:pPr>
              <w:pStyle w:val="rowtabella0"/>
              <w:jc w:val="center"/>
              <w:rPr>
                <w:color w:val="002060"/>
              </w:rPr>
            </w:pPr>
            <w:r w:rsidRPr="00E403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96DDD"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878B2"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B3474"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846A5"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AEF34" w14:textId="77777777" w:rsidR="008851E8" w:rsidRPr="00E4037E" w:rsidRDefault="008851E8" w:rsidP="00FE4D12">
            <w:pPr>
              <w:pStyle w:val="rowtabella0"/>
              <w:jc w:val="center"/>
              <w:rPr>
                <w:color w:val="002060"/>
              </w:rPr>
            </w:pPr>
            <w:r w:rsidRPr="00E4037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74767" w14:textId="77777777" w:rsidR="008851E8" w:rsidRPr="00E4037E" w:rsidRDefault="008851E8" w:rsidP="00FE4D12">
            <w:pPr>
              <w:pStyle w:val="rowtabella0"/>
              <w:jc w:val="center"/>
              <w:rPr>
                <w:color w:val="002060"/>
              </w:rPr>
            </w:pPr>
            <w:r w:rsidRPr="00E4037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B0606"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2D238" w14:textId="77777777" w:rsidR="008851E8" w:rsidRPr="00E4037E" w:rsidRDefault="008851E8" w:rsidP="00FE4D12">
            <w:pPr>
              <w:pStyle w:val="rowtabella0"/>
              <w:jc w:val="center"/>
              <w:rPr>
                <w:color w:val="002060"/>
              </w:rPr>
            </w:pPr>
            <w:r w:rsidRPr="00E4037E">
              <w:rPr>
                <w:color w:val="002060"/>
              </w:rPr>
              <w:t>0</w:t>
            </w:r>
          </w:p>
        </w:tc>
      </w:tr>
      <w:tr w:rsidR="008851E8" w:rsidRPr="00E4037E" w14:paraId="047C9C06"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4AAA5D" w14:textId="77777777" w:rsidR="008851E8" w:rsidRPr="00E4037E" w:rsidRDefault="008851E8" w:rsidP="00FE4D12">
            <w:pPr>
              <w:pStyle w:val="rowtabella0"/>
              <w:rPr>
                <w:color w:val="002060"/>
              </w:rPr>
            </w:pPr>
            <w:r w:rsidRPr="00E4037E">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68E79" w14:textId="77777777" w:rsidR="008851E8" w:rsidRPr="00E4037E" w:rsidRDefault="008851E8" w:rsidP="00FE4D12">
            <w:pPr>
              <w:pStyle w:val="rowtabella0"/>
              <w:jc w:val="center"/>
              <w:rPr>
                <w:color w:val="002060"/>
              </w:rPr>
            </w:pPr>
            <w:r w:rsidRPr="00E403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485E1"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10559"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6DD81"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C8437"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91077" w14:textId="77777777" w:rsidR="008851E8" w:rsidRPr="00E4037E" w:rsidRDefault="008851E8" w:rsidP="00FE4D12">
            <w:pPr>
              <w:pStyle w:val="rowtabella0"/>
              <w:jc w:val="center"/>
              <w:rPr>
                <w:color w:val="002060"/>
              </w:rPr>
            </w:pPr>
            <w:r w:rsidRPr="00E403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980F1" w14:textId="77777777" w:rsidR="008851E8" w:rsidRPr="00E4037E" w:rsidRDefault="008851E8" w:rsidP="00FE4D12">
            <w:pPr>
              <w:pStyle w:val="rowtabella0"/>
              <w:jc w:val="center"/>
              <w:rPr>
                <w:color w:val="002060"/>
              </w:rPr>
            </w:pPr>
            <w:r w:rsidRPr="00E4037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483FB"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7F346" w14:textId="77777777" w:rsidR="008851E8" w:rsidRPr="00E4037E" w:rsidRDefault="008851E8" w:rsidP="00FE4D12">
            <w:pPr>
              <w:pStyle w:val="rowtabella0"/>
              <w:jc w:val="center"/>
              <w:rPr>
                <w:color w:val="002060"/>
              </w:rPr>
            </w:pPr>
            <w:r w:rsidRPr="00E4037E">
              <w:rPr>
                <w:color w:val="002060"/>
              </w:rPr>
              <w:t>0</w:t>
            </w:r>
          </w:p>
        </w:tc>
      </w:tr>
      <w:tr w:rsidR="008851E8" w:rsidRPr="00E4037E" w14:paraId="435B7ACE"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7A529E" w14:textId="77777777" w:rsidR="008851E8" w:rsidRPr="00E4037E" w:rsidRDefault="008851E8" w:rsidP="00FE4D12">
            <w:pPr>
              <w:pStyle w:val="rowtabella0"/>
              <w:rPr>
                <w:color w:val="002060"/>
              </w:rPr>
            </w:pPr>
            <w:r w:rsidRPr="00E4037E">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05954" w14:textId="77777777" w:rsidR="008851E8" w:rsidRPr="00E4037E" w:rsidRDefault="008851E8" w:rsidP="00FE4D12">
            <w:pPr>
              <w:pStyle w:val="rowtabella0"/>
              <w:jc w:val="center"/>
              <w:rPr>
                <w:color w:val="002060"/>
              </w:rPr>
            </w:pPr>
            <w:r w:rsidRPr="00E403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FD4DE"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60AF7"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F4FB1"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1085A"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A3060" w14:textId="77777777" w:rsidR="008851E8" w:rsidRPr="00E4037E" w:rsidRDefault="008851E8" w:rsidP="00FE4D12">
            <w:pPr>
              <w:pStyle w:val="rowtabella0"/>
              <w:jc w:val="center"/>
              <w:rPr>
                <w:color w:val="002060"/>
              </w:rPr>
            </w:pPr>
            <w:r w:rsidRPr="00E4037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E97E2" w14:textId="77777777" w:rsidR="008851E8" w:rsidRPr="00E4037E" w:rsidRDefault="008851E8" w:rsidP="00FE4D12">
            <w:pPr>
              <w:pStyle w:val="rowtabella0"/>
              <w:jc w:val="center"/>
              <w:rPr>
                <w:color w:val="002060"/>
              </w:rPr>
            </w:pPr>
            <w:r w:rsidRPr="00E4037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59E1C"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F45F4" w14:textId="77777777" w:rsidR="008851E8" w:rsidRPr="00E4037E" w:rsidRDefault="008851E8" w:rsidP="00FE4D12">
            <w:pPr>
              <w:pStyle w:val="rowtabella0"/>
              <w:jc w:val="center"/>
              <w:rPr>
                <w:color w:val="002060"/>
              </w:rPr>
            </w:pPr>
            <w:r w:rsidRPr="00E4037E">
              <w:rPr>
                <w:color w:val="002060"/>
              </w:rPr>
              <w:t>0</w:t>
            </w:r>
          </w:p>
        </w:tc>
      </w:tr>
      <w:tr w:rsidR="008851E8" w:rsidRPr="00E4037E" w14:paraId="6B34114A"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831085" w14:textId="77777777" w:rsidR="008851E8" w:rsidRPr="00E4037E" w:rsidRDefault="008851E8" w:rsidP="00FE4D12">
            <w:pPr>
              <w:pStyle w:val="rowtabella0"/>
              <w:rPr>
                <w:color w:val="002060"/>
              </w:rPr>
            </w:pPr>
            <w:r w:rsidRPr="00E4037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D966E"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0EB2E"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B08CB"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D3FB9"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245DD"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F2F30" w14:textId="77777777" w:rsidR="008851E8" w:rsidRPr="00E4037E" w:rsidRDefault="008851E8" w:rsidP="00FE4D12">
            <w:pPr>
              <w:pStyle w:val="rowtabella0"/>
              <w:jc w:val="center"/>
              <w:rPr>
                <w:color w:val="002060"/>
              </w:rPr>
            </w:pPr>
            <w:r w:rsidRPr="00E4037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220AC" w14:textId="77777777" w:rsidR="008851E8" w:rsidRPr="00E4037E" w:rsidRDefault="008851E8" w:rsidP="00FE4D12">
            <w:pPr>
              <w:pStyle w:val="rowtabella0"/>
              <w:jc w:val="center"/>
              <w:rPr>
                <w:color w:val="002060"/>
              </w:rPr>
            </w:pPr>
            <w:r w:rsidRPr="00E4037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C5753"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EFA46" w14:textId="77777777" w:rsidR="008851E8" w:rsidRPr="00E4037E" w:rsidRDefault="008851E8" w:rsidP="00FE4D12">
            <w:pPr>
              <w:pStyle w:val="rowtabella0"/>
              <w:jc w:val="center"/>
              <w:rPr>
                <w:color w:val="002060"/>
              </w:rPr>
            </w:pPr>
            <w:r w:rsidRPr="00E4037E">
              <w:rPr>
                <w:color w:val="002060"/>
              </w:rPr>
              <w:t>0</w:t>
            </w:r>
          </w:p>
        </w:tc>
      </w:tr>
      <w:tr w:rsidR="008851E8" w:rsidRPr="00E4037E" w14:paraId="7D3C8CBF"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88371F" w14:textId="77777777" w:rsidR="008851E8" w:rsidRPr="00E4037E" w:rsidRDefault="008851E8" w:rsidP="00FE4D12">
            <w:pPr>
              <w:pStyle w:val="rowtabella0"/>
              <w:rPr>
                <w:color w:val="002060"/>
              </w:rPr>
            </w:pPr>
            <w:r w:rsidRPr="00E4037E">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78830"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070CE"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460BB"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FD43B"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D9D4C"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8397D" w14:textId="77777777" w:rsidR="008851E8" w:rsidRPr="00E4037E" w:rsidRDefault="008851E8" w:rsidP="00FE4D12">
            <w:pPr>
              <w:pStyle w:val="rowtabella0"/>
              <w:jc w:val="center"/>
              <w:rPr>
                <w:color w:val="002060"/>
              </w:rPr>
            </w:pPr>
            <w:r w:rsidRPr="00E4037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231D3" w14:textId="77777777" w:rsidR="008851E8" w:rsidRPr="00E4037E" w:rsidRDefault="008851E8" w:rsidP="00FE4D12">
            <w:pPr>
              <w:pStyle w:val="rowtabella0"/>
              <w:jc w:val="center"/>
              <w:rPr>
                <w:color w:val="002060"/>
              </w:rPr>
            </w:pPr>
            <w:r w:rsidRPr="00E4037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E3515" w14:textId="77777777" w:rsidR="008851E8" w:rsidRPr="00E4037E" w:rsidRDefault="008851E8" w:rsidP="00FE4D12">
            <w:pPr>
              <w:pStyle w:val="rowtabella0"/>
              <w:jc w:val="center"/>
              <w:rPr>
                <w:color w:val="002060"/>
              </w:rPr>
            </w:pPr>
            <w:r w:rsidRPr="00E403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740C4" w14:textId="77777777" w:rsidR="008851E8" w:rsidRPr="00E4037E" w:rsidRDefault="008851E8" w:rsidP="00FE4D12">
            <w:pPr>
              <w:pStyle w:val="rowtabella0"/>
              <w:jc w:val="center"/>
              <w:rPr>
                <w:color w:val="002060"/>
              </w:rPr>
            </w:pPr>
            <w:r w:rsidRPr="00E4037E">
              <w:rPr>
                <w:color w:val="002060"/>
              </w:rPr>
              <w:t>0</w:t>
            </w:r>
          </w:p>
        </w:tc>
      </w:tr>
      <w:tr w:rsidR="008851E8" w:rsidRPr="00E4037E" w14:paraId="540BF3BF"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F06AA8" w14:textId="77777777" w:rsidR="008851E8" w:rsidRPr="00E4037E" w:rsidRDefault="008851E8" w:rsidP="00FE4D12">
            <w:pPr>
              <w:pStyle w:val="rowtabella0"/>
              <w:rPr>
                <w:color w:val="002060"/>
              </w:rPr>
            </w:pPr>
            <w:r w:rsidRPr="00E4037E">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87ED5"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67604"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A399E"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124C9"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D0A50"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169FD" w14:textId="77777777" w:rsidR="008851E8" w:rsidRPr="00E4037E" w:rsidRDefault="008851E8" w:rsidP="00FE4D12">
            <w:pPr>
              <w:pStyle w:val="rowtabella0"/>
              <w:jc w:val="center"/>
              <w:rPr>
                <w:color w:val="002060"/>
              </w:rPr>
            </w:pPr>
            <w:r w:rsidRPr="00E4037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C0154" w14:textId="77777777" w:rsidR="008851E8" w:rsidRPr="00E4037E" w:rsidRDefault="008851E8" w:rsidP="00FE4D12">
            <w:pPr>
              <w:pStyle w:val="rowtabella0"/>
              <w:jc w:val="center"/>
              <w:rPr>
                <w:color w:val="002060"/>
              </w:rPr>
            </w:pPr>
            <w:r w:rsidRPr="00E4037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BB514"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E97A2" w14:textId="77777777" w:rsidR="008851E8" w:rsidRPr="00E4037E" w:rsidRDefault="008851E8" w:rsidP="00FE4D12">
            <w:pPr>
              <w:pStyle w:val="rowtabella0"/>
              <w:jc w:val="center"/>
              <w:rPr>
                <w:color w:val="002060"/>
              </w:rPr>
            </w:pPr>
            <w:r w:rsidRPr="00E4037E">
              <w:rPr>
                <w:color w:val="002060"/>
              </w:rPr>
              <w:t>0</w:t>
            </w:r>
          </w:p>
        </w:tc>
      </w:tr>
      <w:tr w:rsidR="008851E8" w:rsidRPr="00E4037E" w14:paraId="544D99D4"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92D4AE" w14:textId="77777777" w:rsidR="008851E8" w:rsidRPr="00E4037E" w:rsidRDefault="008851E8" w:rsidP="00FE4D12">
            <w:pPr>
              <w:pStyle w:val="rowtabella0"/>
              <w:rPr>
                <w:color w:val="002060"/>
              </w:rPr>
            </w:pPr>
            <w:r w:rsidRPr="00E4037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5FF70"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53891"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7D417"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03FCA"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BDC28"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9D815" w14:textId="77777777" w:rsidR="008851E8" w:rsidRPr="00E4037E" w:rsidRDefault="008851E8" w:rsidP="00FE4D12">
            <w:pPr>
              <w:pStyle w:val="rowtabella0"/>
              <w:jc w:val="center"/>
              <w:rPr>
                <w:color w:val="002060"/>
              </w:rPr>
            </w:pPr>
            <w:r w:rsidRPr="00E403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35740" w14:textId="77777777" w:rsidR="008851E8" w:rsidRPr="00E4037E" w:rsidRDefault="008851E8" w:rsidP="00FE4D12">
            <w:pPr>
              <w:pStyle w:val="rowtabella0"/>
              <w:jc w:val="center"/>
              <w:rPr>
                <w:color w:val="002060"/>
              </w:rPr>
            </w:pPr>
            <w:r w:rsidRPr="00E4037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6FFDF" w14:textId="77777777" w:rsidR="008851E8" w:rsidRPr="00E4037E" w:rsidRDefault="008851E8" w:rsidP="00FE4D12">
            <w:pPr>
              <w:pStyle w:val="rowtabella0"/>
              <w:jc w:val="center"/>
              <w:rPr>
                <w:color w:val="002060"/>
              </w:rPr>
            </w:pPr>
            <w:r w:rsidRPr="00E403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3151C" w14:textId="77777777" w:rsidR="008851E8" w:rsidRPr="00E4037E" w:rsidRDefault="008851E8" w:rsidP="00FE4D12">
            <w:pPr>
              <w:pStyle w:val="rowtabella0"/>
              <w:jc w:val="center"/>
              <w:rPr>
                <w:color w:val="002060"/>
              </w:rPr>
            </w:pPr>
            <w:r w:rsidRPr="00E4037E">
              <w:rPr>
                <w:color w:val="002060"/>
              </w:rPr>
              <w:t>0</w:t>
            </w:r>
          </w:p>
        </w:tc>
      </w:tr>
    </w:tbl>
    <w:p w14:paraId="40133EDF" w14:textId="77777777" w:rsidR="008851E8" w:rsidRPr="00E4037E" w:rsidRDefault="008851E8" w:rsidP="008851E8">
      <w:pPr>
        <w:pStyle w:val="breakline"/>
        <w:rPr>
          <w:rFonts w:eastAsiaTheme="minorEastAsia"/>
          <w:color w:val="002060"/>
        </w:rPr>
      </w:pPr>
    </w:p>
    <w:p w14:paraId="3D5FB738" w14:textId="77777777" w:rsidR="008851E8" w:rsidRPr="00E4037E" w:rsidRDefault="008851E8" w:rsidP="008851E8">
      <w:pPr>
        <w:pStyle w:val="breakline"/>
        <w:rPr>
          <w:color w:val="002060"/>
        </w:rPr>
      </w:pPr>
    </w:p>
    <w:p w14:paraId="1C04C0C1" w14:textId="77777777" w:rsidR="008851E8" w:rsidRPr="00E4037E" w:rsidRDefault="008851E8" w:rsidP="008851E8">
      <w:pPr>
        <w:pStyle w:val="sottotitolocampionato10"/>
        <w:rPr>
          <w:color w:val="002060"/>
        </w:rPr>
      </w:pPr>
      <w:r w:rsidRPr="00E4037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6E7394FC"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364AE"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A6CBB"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A3626"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C1F15"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122D8"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2BDD6"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9C73B"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D1273"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9B4D3"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ABD78" w14:textId="77777777" w:rsidR="008851E8" w:rsidRPr="00E4037E" w:rsidRDefault="008851E8" w:rsidP="00FE4D12">
            <w:pPr>
              <w:pStyle w:val="headertabella0"/>
              <w:rPr>
                <w:color w:val="002060"/>
              </w:rPr>
            </w:pPr>
            <w:r w:rsidRPr="00E4037E">
              <w:rPr>
                <w:color w:val="002060"/>
              </w:rPr>
              <w:t>PE</w:t>
            </w:r>
          </w:p>
        </w:tc>
      </w:tr>
      <w:tr w:rsidR="008851E8" w:rsidRPr="00E4037E" w14:paraId="6F20EF06"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277311" w14:textId="77777777" w:rsidR="008851E8" w:rsidRPr="00E4037E" w:rsidRDefault="008851E8" w:rsidP="00FE4D12">
            <w:pPr>
              <w:pStyle w:val="rowtabella0"/>
              <w:rPr>
                <w:color w:val="002060"/>
              </w:rPr>
            </w:pPr>
            <w:r w:rsidRPr="00E4037E">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64630" w14:textId="77777777" w:rsidR="008851E8" w:rsidRPr="00E4037E" w:rsidRDefault="008851E8" w:rsidP="00FE4D12">
            <w:pPr>
              <w:pStyle w:val="rowtabella0"/>
              <w:jc w:val="center"/>
              <w:rPr>
                <w:color w:val="002060"/>
              </w:rPr>
            </w:pPr>
            <w:r w:rsidRPr="00E4037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F98AD"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0D46D"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2408D"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32AE1"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0C26C" w14:textId="77777777" w:rsidR="008851E8" w:rsidRPr="00E4037E" w:rsidRDefault="008851E8" w:rsidP="00FE4D12">
            <w:pPr>
              <w:pStyle w:val="rowtabella0"/>
              <w:jc w:val="center"/>
              <w:rPr>
                <w:color w:val="002060"/>
              </w:rPr>
            </w:pPr>
            <w:r w:rsidRPr="00E4037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F640E" w14:textId="77777777" w:rsidR="008851E8" w:rsidRPr="00E4037E" w:rsidRDefault="008851E8" w:rsidP="00FE4D12">
            <w:pPr>
              <w:pStyle w:val="rowtabella0"/>
              <w:jc w:val="center"/>
              <w:rPr>
                <w:color w:val="002060"/>
              </w:rPr>
            </w:pPr>
            <w:r w:rsidRPr="00E403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E371E" w14:textId="77777777" w:rsidR="008851E8" w:rsidRPr="00E4037E" w:rsidRDefault="008851E8" w:rsidP="00FE4D12">
            <w:pPr>
              <w:pStyle w:val="rowtabella0"/>
              <w:jc w:val="center"/>
              <w:rPr>
                <w:color w:val="002060"/>
              </w:rPr>
            </w:pPr>
            <w:r w:rsidRPr="00E4037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53F0E" w14:textId="77777777" w:rsidR="008851E8" w:rsidRPr="00E4037E" w:rsidRDefault="008851E8" w:rsidP="00FE4D12">
            <w:pPr>
              <w:pStyle w:val="rowtabella0"/>
              <w:jc w:val="center"/>
              <w:rPr>
                <w:color w:val="002060"/>
              </w:rPr>
            </w:pPr>
            <w:r w:rsidRPr="00E4037E">
              <w:rPr>
                <w:color w:val="002060"/>
              </w:rPr>
              <w:t>0</w:t>
            </w:r>
          </w:p>
        </w:tc>
      </w:tr>
      <w:tr w:rsidR="008851E8" w:rsidRPr="00E4037E" w14:paraId="48583B1B"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7EAB72" w14:textId="77777777" w:rsidR="008851E8" w:rsidRPr="00E4037E" w:rsidRDefault="008851E8" w:rsidP="00FE4D12">
            <w:pPr>
              <w:pStyle w:val="rowtabella0"/>
              <w:rPr>
                <w:color w:val="002060"/>
              </w:rPr>
            </w:pPr>
            <w:r w:rsidRPr="00E4037E">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40E67" w14:textId="77777777" w:rsidR="008851E8" w:rsidRPr="00E4037E" w:rsidRDefault="008851E8" w:rsidP="00FE4D12">
            <w:pPr>
              <w:pStyle w:val="rowtabella0"/>
              <w:jc w:val="center"/>
              <w:rPr>
                <w:color w:val="002060"/>
              </w:rPr>
            </w:pPr>
            <w:r w:rsidRPr="00E403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96506"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58EB1"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FEB47"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1C780"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F68FF" w14:textId="77777777" w:rsidR="008851E8" w:rsidRPr="00E4037E" w:rsidRDefault="008851E8" w:rsidP="00FE4D12">
            <w:pPr>
              <w:pStyle w:val="rowtabella0"/>
              <w:jc w:val="center"/>
              <w:rPr>
                <w:color w:val="002060"/>
              </w:rPr>
            </w:pPr>
            <w:r w:rsidRPr="00E4037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BBCE6" w14:textId="77777777" w:rsidR="008851E8" w:rsidRPr="00E4037E" w:rsidRDefault="008851E8" w:rsidP="00FE4D12">
            <w:pPr>
              <w:pStyle w:val="rowtabella0"/>
              <w:jc w:val="center"/>
              <w:rPr>
                <w:color w:val="002060"/>
              </w:rPr>
            </w:pPr>
            <w:r w:rsidRPr="00E4037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AC196" w14:textId="77777777" w:rsidR="008851E8" w:rsidRPr="00E4037E" w:rsidRDefault="008851E8" w:rsidP="00FE4D12">
            <w:pPr>
              <w:pStyle w:val="rowtabella0"/>
              <w:jc w:val="center"/>
              <w:rPr>
                <w:color w:val="002060"/>
              </w:rPr>
            </w:pPr>
            <w:r w:rsidRPr="00E403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15F0C" w14:textId="77777777" w:rsidR="008851E8" w:rsidRPr="00E4037E" w:rsidRDefault="008851E8" w:rsidP="00FE4D12">
            <w:pPr>
              <w:pStyle w:val="rowtabella0"/>
              <w:jc w:val="center"/>
              <w:rPr>
                <w:color w:val="002060"/>
              </w:rPr>
            </w:pPr>
            <w:r w:rsidRPr="00E4037E">
              <w:rPr>
                <w:color w:val="002060"/>
              </w:rPr>
              <w:t>0</w:t>
            </w:r>
          </w:p>
        </w:tc>
      </w:tr>
      <w:tr w:rsidR="008851E8" w:rsidRPr="00E4037E" w14:paraId="26258929"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E05C70" w14:textId="77777777" w:rsidR="008851E8" w:rsidRPr="00E4037E" w:rsidRDefault="008851E8" w:rsidP="00FE4D12">
            <w:pPr>
              <w:pStyle w:val="rowtabella0"/>
              <w:rPr>
                <w:color w:val="002060"/>
              </w:rPr>
            </w:pPr>
            <w:r w:rsidRPr="00E4037E">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72886" w14:textId="77777777" w:rsidR="008851E8" w:rsidRPr="00E4037E" w:rsidRDefault="008851E8" w:rsidP="00FE4D12">
            <w:pPr>
              <w:pStyle w:val="rowtabella0"/>
              <w:jc w:val="center"/>
              <w:rPr>
                <w:color w:val="002060"/>
              </w:rPr>
            </w:pPr>
            <w:r w:rsidRPr="00E403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A95FD"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8E7AB"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C8662"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C095C"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FEB42" w14:textId="77777777" w:rsidR="008851E8" w:rsidRPr="00E4037E" w:rsidRDefault="008851E8" w:rsidP="00FE4D12">
            <w:pPr>
              <w:pStyle w:val="rowtabella0"/>
              <w:jc w:val="center"/>
              <w:rPr>
                <w:color w:val="002060"/>
              </w:rPr>
            </w:pPr>
            <w:r w:rsidRPr="00E403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11ED7" w14:textId="77777777" w:rsidR="008851E8" w:rsidRPr="00E4037E" w:rsidRDefault="008851E8" w:rsidP="00FE4D12">
            <w:pPr>
              <w:pStyle w:val="rowtabella0"/>
              <w:jc w:val="center"/>
              <w:rPr>
                <w:color w:val="002060"/>
              </w:rPr>
            </w:pPr>
            <w:r w:rsidRPr="00E403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8EC1C"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6A506" w14:textId="77777777" w:rsidR="008851E8" w:rsidRPr="00E4037E" w:rsidRDefault="008851E8" w:rsidP="00FE4D12">
            <w:pPr>
              <w:pStyle w:val="rowtabella0"/>
              <w:jc w:val="center"/>
              <w:rPr>
                <w:color w:val="002060"/>
              </w:rPr>
            </w:pPr>
            <w:r w:rsidRPr="00E4037E">
              <w:rPr>
                <w:color w:val="002060"/>
              </w:rPr>
              <w:t>0</w:t>
            </w:r>
          </w:p>
        </w:tc>
      </w:tr>
      <w:tr w:rsidR="008851E8" w:rsidRPr="00E4037E" w14:paraId="13F8943D"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0BAECB" w14:textId="77777777" w:rsidR="008851E8" w:rsidRPr="00E4037E" w:rsidRDefault="008851E8" w:rsidP="00FE4D12">
            <w:pPr>
              <w:pStyle w:val="rowtabella0"/>
              <w:rPr>
                <w:color w:val="002060"/>
              </w:rPr>
            </w:pPr>
            <w:r w:rsidRPr="00E4037E">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D691E" w14:textId="77777777" w:rsidR="008851E8" w:rsidRPr="00E4037E" w:rsidRDefault="008851E8" w:rsidP="00FE4D12">
            <w:pPr>
              <w:pStyle w:val="rowtabella0"/>
              <w:jc w:val="center"/>
              <w:rPr>
                <w:color w:val="002060"/>
              </w:rPr>
            </w:pPr>
            <w:r w:rsidRPr="00E403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66B0A"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55D98"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49BA8"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47D96"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29937" w14:textId="77777777" w:rsidR="008851E8" w:rsidRPr="00E4037E" w:rsidRDefault="008851E8" w:rsidP="00FE4D12">
            <w:pPr>
              <w:pStyle w:val="rowtabella0"/>
              <w:jc w:val="center"/>
              <w:rPr>
                <w:color w:val="002060"/>
              </w:rPr>
            </w:pPr>
            <w:r w:rsidRPr="00E4037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CB5E3" w14:textId="77777777" w:rsidR="008851E8" w:rsidRPr="00E4037E" w:rsidRDefault="008851E8" w:rsidP="00FE4D12">
            <w:pPr>
              <w:pStyle w:val="rowtabella0"/>
              <w:jc w:val="center"/>
              <w:rPr>
                <w:color w:val="002060"/>
              </w:rPr>
            </w:pPr>
            <w:r w:rsidRPr="00E403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A9650"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55487" w14:textId="77777777" w:rsidR="008851E8" w:rsidRPr="00E4037E" w:rsidRDefault="008851E8" w:rsidP="00FE4D12">
            <w:pPr>
              <w:pStyle w:val="rowtabella0"/>
              <w:jc w:val="center"/>
              <w:rPr>
                <w:color w:val="002060"/>
              </w:rPr>
            </w:pPr>
            <w:r w:rsidRPr="00E4037E">
              <w:rPr>
                <w:color w:val="002060"/>
              </w:rPr>
              <w:t>0</w:t>
            </w:r>
          </w:p>
        </w:tc>
      </w:tr>
      <w:tr w:rsidR="008851E8" w:rsidRPr="00E4037E" w14:paraId="27AE6059"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5BAFCB" w14:textId="77777777" w:rsidR="008851E8" w:rsidRPr="00E4037E" w:rsidRDefault="008851E8" w:rsidP="00FE4D12">
            <w:pPr>
              <w:pStyle w:val="rowtabella0"/>
              <w:rPr>
                <w:color w:val="002060"/>
              </w:rPr>
            </w:pPr>
            <w:r w:rsidRPr="00E4037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3CB19" w14:textId="77777777" w:rsidR="008851E8" w:rsidRPr="00E4037E" w:rsidRDefault="008851E8" w:rsidP="00FE4D12">
            <w:pPr>
              <w:pStyle w:val="rowtabella0"/>
              <w:jc w:val="center"/>
              <w:rPr>
                <w:color w:val="002060"/>
              </w:rPr>
            </w:pPr>
            <w:r w:rsidRPr="00E403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35B71"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7E455"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F4209"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50CBD"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694B7" w14:textId="77777777" w:rsidR="008851E8" w:rsidRPr="00E4037E" w:rsidRDefault="008851E8" w:rsidP="00FE4D12">
            <w:pPr>
              <w:pStyle w:val="rowtabella0"/>
              <w:jc w:val="center"/>
              <w:rPr>
                <w:color w:val="002060"/>
              </w:rPr>
            </w:pPr>
            <w:r w:rsidRPr="00E4037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3F317" w14:textId="77777777" w:rsidR="008851E8" w:rsidRPr="00E4037E" w:rsidRDefault="008851E8" w:rsidP="00FE4D12">
            <w:pPr>
              <w:pStyle w:val="rowtabella0"/>
              <w:jc w:val="center"/>
              <w:rPr>
                <w:color w:val="002060"/>
              </w:rPr>
            </w:pPr>
            <w:r w:rsidRPr="00E4037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1A58D"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8F726" w14:textId="77777777" w:rsidR="008851E8" w:rsidRPr="00E4037E" w:rsidRDefault="008851E8" w:rsidP="00FE4D12">
            <w:pPr>
              <w:pStyle w:val="rowtabella0"/>
              <w:jc w:val="center"/>
              <w:rPr>
                <w:color w:val="002060"/>
              </w:rPr>
            </w:pPr>
            <w:r w:rsidRPr="00E4037E">
              <w:rPr>
                <w:color w:val="002060"/>
              </w:rPr>
              <w:t>0</w:t>
            </w:r>
          </w:p>
        </w:tc>
      </w:tr>
      <w:tr w:rsidR="008851E8" w:rsidRPr="00E4037E" w14:paraId="1016AC06"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B2ED41" w14:textId="77777777" w:rsidR="008851E8" w:rsidRPr="00E4037E" w:rsidRDefault="008851E8" w:rsidP="00FE4D12">
            <w:pPr>
              <w:pStyle w:val="rowtabella0"/>
              <w:rPr>
                <w:color w:val="002060"/>
              </w:rPr>
            </w:pPr>
            <w:r w:rsidRPr="00E4037E">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4B5EC"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3FA60"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8EDF9"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E2CAA"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47357"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99491" w14:textId="77777777" w:rsidR="008851E8" w:rsidRPr="00E4037E" w:rsidRDefault="008851E8" w:rsidP="00FE4D12">
            <w:pPr>
              <w:pStyle w:val="rowtabella0"/>
              <w:jc w:val="center"/>
              <w:rPr>
                <w:color w:val="002060"/>
              </w:rPr>
            </w:pPr>
            <w:r w:rsidRPr="00E4037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54EDA" w14:textId="77777777" w:rsidR="008851E8" w:rsidRPr="00E4037E" w:rsidRDefault="008851E8" w:rsidP="00FE4D12">
            <w:pPr>
              <w:pStyle w:val="rowtabella0"/>
              <w:jc w:val="center"/>
              <w:rPr>
                <w:color w:val="002060"/>
              </w:rPr>
            </w:pPr>
            <w:r w:rsidRPr="00E4037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EC24F"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1249E" w14:textId="77777777" w:rsidR="008851E8" w:rsidRPr="00E4037E" w:rsidRDefault="008851E8" w:rsidP="00FE4D12">
            <w:pPr>
              <w:pStyle w:val="rowtabella0"/>
              <w:jc w:val="center"/>
              <w:rPr>
                <w:color w:val="002060"/>
              </w:rPr>
            </w:pPr>
            <w:r w:rsidRPr="00E4037E">
              <w:rPr>
                <w:color w:val="002060"/>
              </w:rPr>
              <w:t>0</w:t>
            </w:r>
          </w:p>
        </w:tc>
      </w:tr>
      <w:tr w:rsidR="008851E8" w:rsidRPr="00E4037E" w14:paraId="3E0D7A3E"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D227F0" w14:textId="77777777" w:rsidR="008851E8" w:rsidRPr="00E4037E" w:rsidRDefault="008851E8" w:rsidP="00FE4D12">
            <w:pPr>
              <w:pStyle w:val="rowtabella0"/>
              <w:rPr>
                <w:color w:val="002060"/>
              </w:rPr>
            </w:pPr>
            <w:r w:rsidRPr="00E4037E">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30026"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98319"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7595B"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BDAE4"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926B5"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ECB57" w14:textId="77777777" w:rsidR="008851E8" w:rsidRPr="00E4037E" w:rsidRDefault="008851E8" w:rsidP="00FE4D12">
            <w:pPr>
              <w:pStyle w:val="rowtabella0"/>
              <w:jc w:val="center"/>
              <w:rPr>
                <w:color w:val="002060"/>
              </w:rPr>
            </w:pPr>
            <w:r w:rsidRPr="00E4037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B9D6D" w14:textId="77777777" w:rsidR="008851E8" w:rsidRPr="00E4037E" w:rsidRDefault="008851E8" w:rsidP="00FE4D12">
            <w:pPr>
              <w:pStyle w:val="rowtabella0"/>
              <w:jc w:val="center"/>
              <w:rPr>
                <w:color w:val="002060"/>
              </w:rPr>
            </w:pPr>
            <w:r w:rsidRPr="00E4037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329C1"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58BB6" w14:textId="77777777" w:rsidR="008851E8" w:rsidRPr="00E4037E" w:rsidRDefault="008851E8" w:rsidP="00FE4D12">
            <w:pPr>
              <w:pStyle w:val="rowtabella0"/>
              <w:jc w:val="center"/>
              <w:rPr>
                <w:color w:val="002060"/>
              </w:rPr>
            </w:pPr>
            <w:r w:rsidRPr="00E4037E">
              <w:rPr>
                <w:color w:val="002060"/>
              </w:rPr>
              <w:t>0</w:t>
            </w:r>
          </w:p>
        </w:tc>
      </w:tr>
      <w:tr w:rsidR="008851E8" w:rsidRPr="00E4037E" w14:paraId="2151B784"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176E0C" w14:textId="77777777" w:rsidR="008851E8" w:rsidRPr="00E4037E" w:rsidRDefault="008851E8" w:rsidP="00FE4D12">
            <w:pPr>
              <w:pStyle w:val="rowtabella0"/>
              <w:rPr>
                <w:color w:val="002060"/>
              </w:rPr>
            </w:pPr>
            <w:r w:rsidRPr="00E4037E">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58DCF"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E3B07"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B6D0F"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3B967"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CA644"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376AA" w14:textId="77777777" w:rsidR="008851E8" w:rsidRPr="00E4037E" w:rsidRDefault="008851E8" w:rsidP="00FE4D12">
            <w:pPr>
              <w:pStyle w:val="rowtabella0"/>
              <w:jc w:val="center"/>
              <w:rPr>
                <w:color w:val="002060"/>
              </w:rPr>
            </w:pPr>
            <w:r w:rsidRPr="00E403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C2A2E" w14:textId="77777777" w:rsidR="008851E8" w:rsidRPr="00E4037E" w:rsidRDefault="008851E8" w:rsidP="00FE4D12">
            <w:pPr>
              <w:pStyle w:val="rowtabella0"/>
              <w:jc w:val="center"/>
              <w:rPr>
                <w:color w:val="002060"/>
              </w:rPr>
            </w:pPr>
            <w:r w:rsidRPr="00E4037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AF910"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17FD4" w14:textId="77777777" w:rsidR="008851E8" w:rsidRPr="00E4037E" w:rsidRDefault="008851E8" w:rsidP="00FE4D12">
            <w:pPr>
              <w:pStyle w:val="rowtabella0"/>
              <w:jc w:val="center"/>
              <w:rPr>
                <w:color w:val="002060"/>
              </w:rPr>
            </w:pPr>
            <w:r w:rsidRPr="00E4037E">
              <w:rPr>
                <w:color w:val="002060"/>
              </w:rPr>
              <w:t>0</w:t>
            </w:r>
          </w:p>
        </w:tc>
      </w:tr>
      <w:tr w:rsidR="008851E8" w:rsidRPr="00E4037E" w14:paraId="42671338"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FA1214" w14:textId="77777777" w:rsidR="008851E8" w:rsidRPr="00E4037E" w:rsidRDefault="008851E8" w:rsidP="00FE4D12">
            <w:pPr>
              <w:pStyle w:val="rowtabella0"/>
              <w:rPr>
                <w:color w:val="002060"/>
              </w:rPr>
            </w:pPr>
            <w:r w:rsidRPr="00E4037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45BE9"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6E0E6"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E9691"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32FAA"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85151"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471FB" w14:textId="77777777" w:rsidR="008851E8" w:rsidRPr="00E4037E" w:rsidRDefault="008851E8" w:rsidP="00FE4D12">
            <w:pPr>
              <w:pStyle w:val="rowtabella0"/>
              <w:jc w:val="center"/>
              <w:rPr>
                <w:color w:val="002060"/>
              </w:rPr>
            </w:pPr>
            <w:r w:rsidRPr="00E403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5970E" w14:textId="77777777" w:rsidR="008851E8" w:rsidRPr="00E4037E" w:rsidRDefault="008851E8" w:rsidP="00FE4D12">
            <w:pPr>
              <w:pStyle w:val="rowtabella0"/>
              <w:jc w:val="center"/>
              <w:rPr>
                <w:color w:val="002060"/>
              </w:rPr>
            </w:pPr>
            <w:r w:rsidRPr="00E4037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0CB01" w14:textId="77777777" w:rsidR="008851E8" w:rsidRPr="00E4037E" w:rsidRDefault="008851E8" w:rsidP="00FE4D12">
            <w:pPr>
              <w:pStyle w:val="rowtabella0"/>
              <w:jc w:val="center"/>
              <w:rPr>
                <w:color w:val="002060"/>
              </w:rPr>
            </w:pPr>
            <w:r w:rsidRPr="00E403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8B3D1" w14:textId="77777777" w:rsidR="008851E8" w:rsidRPr="00E4037E" w:rsidRDefault="008851E8" w:rsidP="00FE4D12">
            <w:pPr>
              <w:pStyle w:val="rowtabella0"/>
              <w:jc w:val="center"/>
              <w:rPr>
                <w:color w:val="002060"/>
              </w:rPr>
            </w:pPr>
            <w:r w:rsidRPr="00E4037E">
              <w:rPr>
                <w:color w:val="002060"/>
              </w:rPr>
              <w:t>0</w:t>
            </w:r>
          </w:p>
        </w:tc>
      </w:tr>
      <w:tr w:rsidR="008851E8" w:rsidRPr="00E4037E" w14:paraId="56724EE4"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593153" w14:textId="77777777" w:rsidR="008851E8" w:rsidRPr="00E4037E" w:rsidRDefault="008851E8" w:rsidP="00FE4D12">
            <w:pPr>
              <w:pStyle w:val="rowtabella0"/>
              <w:rPr>
                <w:color w:val="002060"/>
              </w:rPr>
            </w:pPr>
            <w:r w:rsidRPr="00E4037E">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5F8CD"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67410"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F6E5F"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9DCD8"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A3C5D"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A72DB" w14:textId="77777777" w:rsidR="008851E8" w:rsidRPr="00E4037E" w:rsidRDefault="008851E8" w:rsidP="00FE4D12">
            <w:pPr>
              <w:pStyle w:val="rowtabella0"/>
              <w:jc w:val="center"/>
              <w:rPr>
                <w:color w:val="002060"/>
              </w:rPr>
            </w:pPr>
            <w:r w:rsidRPr="00E4037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528CF" w14:textId="77777777" w:rsidR="008851E8" w:rsidRPr="00E4037E" w:rsidRDefault="008851E8" w:rsidP="00FE4D12">
            <w:pPr>
              <w:pStyle w:val="rowtabella0"/>
              <w:jc w:val="center"/>
              <w:rPr>
                <w:color w:val="002060"/>
              </w:rPr>
            </w:pPr>
            <w:r w:rsidRPr="00E4037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B3A61" w14:textId="77777777" w:rsidR="008851E8" w:rsidRPr="00E4037E" w:rsidRDefault="008851E8" w:rsidP="00FE4D12">
            <w:pPr>
              <w:pStyle w:val="rowtabella0"/>
              <w:jc w:val="center"/>
              <w:rPr>
                <w:color w:val="002060"/>
              </w:rPr>
            </w:pPr>
            <w:r w:rsidRPr="00E403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B8962" w14:textId="77777777" w:rsidR="008851E8" w:rsidRPr="00E4037E" w:rsidRDefault="008851E8" w:rsidP="00FE4D12">
            <w:pPr>
              <w:pStyle w:val="rowtabella0"/>
              <w:jc w:val="center"/>
              <w:rPr>
                <w:color w:val="002060"/>
              </w:rPr>
            </w:pPr>
            <w:r w:rsidRPr="00E4037E">
              <w:rPr>
                <w:color w:val="002060"/>
              </w:rPr>
              <w:t>0</w:t>
            </w:r>
          </w:p>
        </w:tc>
      </w:tr>
      <w:tr w:rsidR="008851E8" w:rsidRPr="00E4037E" w14:paraId="7A15C487"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4955F2" w14:textId="77777777" w:rsidR="008851E8" w:rsidRPr="00E4037E" w:rsidRDefault="008851E8" w:rsidP="00FE4D12">
            <w:pPr>
              <w:pStyle w:val="rowtabella0"/>
              <w:rPr>
                <w:color w:val="002060"/>
              </w:rPr>
            </w:pPr>
            <w:r w:rsidRPr="00E4037E">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30BF0"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DED19"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DBC09"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38AF2"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6527D"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74087" w14:textId="77777777" w:rsidR="008851E8" w:rsidRPr="00E4037E" w:rsidRDefault="008851E8" w:rsidP="00FE4D12">
            <w:pPr>
              <w:pStyle w:val="rowtabella0"/>
              <w:jc w:val="center"/>
              <w:rPr>
                <w:color w:val="002060"/>
              </w:rPr>
            </w:pPr>
            <w:r w:rsidRPr="00E403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360F1" w14:textId="77777777" w:rsidR="008851E8" w:rsidRPr="00E4037E" w:rsidRDefault="008851E8" w:rsidP="00FE4D12">
            <w:pPr>
              <w:pStyle w:val="rowtabella0"/>
              <w:jc w:val="center"/>
              <w:rPr>
                <w:color w:val="002060"/>
              </w:rPr>
            </w:pPr>
            <w:r w:rsidRPr="00E4037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AFEF3" w14:textId="77777777" w:rsidR="008851E8" w:rsidRPr="00E4037E" w:rsidRDefault="008851E8" w:rsidP="00FE4D12">
            <w:pPr>
              <w:pStyle w:val="rowtabella0"/>
              <w:jc w:val="center"/>
              <w:rPr>
                <w:color w:val="002060"/>
              </w:rPr>
            </w:pPr>
            <w:r w:rsidRPr="00E403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3A4CA" w14:textId="77777777" w:rsidR="008851E8" w:rsidRPr="00E4037E" w:rsidRDefault="008851E8" w:rsidP="00FE4D12">
            <w:pPr>
              <w:pStyle w:val="rowtabella0"/>
              <w:jc w:val="center"/>
              <w:rPr>
                <w:color w:val="002060"/>
              </w:rPr>
            </w:pPr>
            <w:r w:rsidRPr="00E4037E">
              <w:rPr>
                <w:color w:val="002060"/>
              </w:rPr>
              <w:t>0</w:t>
            </w:r>
          </w:p>
        </w:tc>
      </w:tr>
    </w:tbl>
    <w:p w14:paraId="302165A8" w14:textId="77777777" w:rsidR="008851E8" w:rsidRPr="00E4037E" w:rsidRDefault="008851E8" w:rsidP="008851E8">
      <w:pPr>
        <w:pStyle w:val="breakline"/>
        <w:rPr>
          <w:color w:val="002060"/>
        </w:rPr>
      </w:pPr>
    </w:p>
    <w:p w14:paraId="0C45A631" w14:textId="77777777" w:rsidR="008851E8" w:rsidRPr="00E4037E" w:rsidRDefault="008851E8" w:rsidP="008851E8">
      <w:pPr>
        <w:pStyle w:val="titoloprinc0"/>
        <w:rPr>
          <w:color w:val="002060"/>
        </w:rPr>
      </w:pPr>
      <w:r w:rsidRPr="00E4037E">
        <w:rPr>
          <w:color w:val="002060"/>
        </w:rPr>
        <w:t>PROGRAMMA GARE</w:t>
      </w:r>
    </w:p>
    <w:p w14:paraId="67055634" w14:textId="77777777" w:rsidR="008851E8" w:rsidRPr="00E4037E" w:rsidRDefault="008851E8" w:rsidP="008851E8">
      <w:pPr>
        <w:pStyle w:val="sottotitolocampionato10"/>
        <w:rPr>
          <w:color w:val="002060"/>
        </w:rPr>
      </w:pPr>
      <w:r w:rsidRPr="00E4037E">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01"/>
        <w:gridCol w:w="385"/>
        <w:gridCol w:w="898"/>
        <w:gridCol w:w="1181"/>
        <w:gridCol w:w="1562"/>
        <w:gridCol w:w="1551"/>
      </w:tblGrid>
      <w:tr w:rsidR="008851E8" w:rsidRPr="00E4037E" w14:paraId="7025F363"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8EFC4"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31B1B"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399AC"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B4489"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11409"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A760F" w14:textId="77777777" w:rsidR="008851E8" w:rsidRPr="00E4037E" w:rsidRDefault="008851E8" w:rsidP="00FE4D12">
            <w:pPr>
              <w:pStyle w:val="headertabella0"/>
              <w:rPr>
                <w:color w:val="002060"/>
              </w:rPr>
            </w:pPr>
            <w:proofErr w:type="spellStart"/>
            <w:r w:rsidRPr="00E4037E">
              <w:rPr>
                <w:color w:val="002060"/>
              </w:rPr>
              <w:t>Localita'</w:t>
            </w:r>
            <w:proofErr w:type="spellEnd"/>
            <w:r w:rsidRPr="00E4037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000A7"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5F34BF17"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F70C4E" w14:textId="77777777" w:rsidR="008851E8" w:rsidRPr="00E4037E" w:rsidRDefault="008851E8" w:rsidP="00FE4D12">
            <w:pPr>
              <w:pStyle w:val="rowtabella0"/>
              <w:rPr>
                <w:color w:val="002060"/>
              </w:rPr>
            </w:pPr>
            <w:r w:rsidRPr="00E4037E">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A0098A" w14:textId="77777777" w:rsidR="008851E8" w:rsidRPr="00E4037E" w:rsidRDefault="008851E8" w:rsidP="00FE4D12">
            <w:pPr>
              <w:pStyle w:val="rowtabella0"/>
              <w:rPr>
                <w:color w:val="002060"/>
              </w:rPr>
            </w:pPr>
            <w:r w:rsidRPr="00E4037E">
              <w:rPr>
                <w:color w:val="002060"/>
              </w:rPr>
              <w:t>CITTA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9AE10F" w14:textId="77777777" w:rsidR="008851E8" w:rsidRPr="00E4037E" w:rsidRDefault="008851E8" w:rsidP="00FE4D12">
            <w:pPr>
              <w:pStyle w:val="rowtabella0"/>
              <w:jc w:val="center"/>
              <w:rPr>
                <w:color w:val="002060"/>
              </w:rPr>
            </w:pPr>
            <w:r w:rsidRPr="00E4037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B89B8B" w14:textId="77777777" w:rsidR="008851E8" w:rsidRPr="00E4037E" w:rsidRDefault="008851E8" w:rsidP="00FE4D12">
            <w:pPr>
              <w:pStyle w:val="rowtabella0"/>
              <w:rPr>
                <w:color w:val="002060"/>
              </w:rPr>
            </w:pPr>
            <w:r w:rsidRPr="00E4037E">
              <w:rPr>
                <w:color w:val="002060"/>
              </w:rPr>
              <w:t>25/02/2022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340BF2" w14:textId="77777777" w:rsidR="008851E8" w:rsidRPr="00E4037E" w:rsidRDefault="008851E8" w:rsidP="00FE4D12">
            <w:pPr>
              <w:pStyle w:val="rowtabella0"/>
              <w:rPr>
                <w:color w:val="002060"/>
              </w:rPr>
            </w:pPr>
            <w:r w:rsidRPr="00E4037E">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BB3029" w14:textId="77777777" w:rsidR="008851E8" w:rsidRPr="00E4037E" w:rsidRDefault="008851E8" w:rsidP="00FE4D12">
            <w:pPr>
              <w:pStyle w:val="rowtabella0"/>
              <w:rPr>
                <w:color w:val="002060"/>
              </w:rPr>
            </w:pPr>
            <w:r w:rsidRPr="00E4037E">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33684A" w14:textId="77777777" w:rsidR="008851E8" w:rsidRPr="00E4037E" w:rsidRDefault="008851E8" w:rsidP="00FE4D12">
            <w:pPr>
              <w:pStyle w:val="rowtabella0"/>
              <w:rPr>
                <w:color w:val="002060"/>
              </w:rPr>
            </w:pPr>
            <w:r w:rsidRPr="00E4037E">
              <w:rPr>
                <w:color w:val="002060"/>
              </w:rPr>
              <w:t>VIA RISORGIMENTO 16</w:t>
            </w:r>
          </w:p>
        </w:tc>
      </w:tr>
      <w:tr w:rsidR="008851E8" w:rsidRPr="00E4037E" w14:paraId="00385597"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93B7E4" w14:textId="77777777" w:rsidR="008851E8" w:rsidRPr="00E4037E" w:rsidRDefault="008851E8" w:rsidP="00FE4D12">
            <w:pPr>
              <w:pStyle w:val="rowtabella0"/>
              <w:rPr>
                <w:color w:val="002060"/>
              </w:rPr>
            </w:pPr>
            <w:r w:rsidRPr="00E4037E">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0253D6" w14:textId="77777777" w:rsidR="008851E8" w:rsidRPr="00E4037E" w:rsidRDefault="008851E8" w:rsidP="00FE4D12">
            <w:pPr>
              <w:pStyle w:val="rowtabella0"/>
              <w:rPr>
                <w:color w:val="002060"/>
              </w:rPr>
            </w:pPr>
            <w:r w:rsidRPr="00E4037E">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570072"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B90F1A" w14:textId="77777777" w:rsidR="008851E8" w:rsidRPr="00E4037E" w:rsidRDefault="008851E8" w:rsidP="00FE4D12">
            <w:pPr>
              <w:pStyle w:val="rowtabella0"/>
              <w:rPr>
                <w:color w:val="002060"/>
              </w:rPr>
            </w:pPr>
            <w:r w:rsidRPr="00E4037E">
              <w:rPr>
                <w:color w:val="002060"/>
              </w:rPr>
              <w:t>25/02/2022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850B52" w14:textId="77777777" w:rsidR="008851E8" w:rsidRPr="00E4037E" w:rsidRDefault="008851E8" w:rsidP="00FE4D12">
            <w:pPr>
              <w:pStyle w:val="rowtabella0"/>
              <w:rPr>
                <w:color w:val="002060"/>
              </w:rPr>
            </w:pPr>
            <w:r w:rsidRPr="00E4037E">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102F72" w14:textId="77777777" w:rsidR="008851E8" w:rsidRPr="00E4037E" w:rsidRDefault="008851E8" w:rsidP="00FE4D12">
            <w:pPr>
              <w:pStyle w:val="rowtabella0"/>
              <w:rPr>
                <w:color w:val="002060"/>
              </w:rPr>
            </w:pPr>
            <w:r w:rsidRPr="00E4037E">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F8D60B" w14:textId="77777777" w:rsidR="008851E8" w:rsidRPr="00E4037E" w:rsidRDefault="008851E8" w:rsidP="00FE4D12">
            <w:pPr>
              <w:pStyle w:val="rowtabella0"/>
              <w:rPr>
                <w:color w:val="002060"/>
              </w:rPr>
            </w:pPr>
            <w:r w:rsidRPr="00E4037E">
              <w:rPr>
                <w:color w:val="002060"/>
              </w:rPr>
              <w:t>VIA GRAZIA DELEDDA</w:t>
            </w:r>
          </w:p>
        </w:tc>
      </w:tr>
      <w:tr w:rsidR="008851E8" w:rsidRPr="00E4037E" w14:paraId="1B2DDAE9"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38436C" w14:textId="77777777" w:rsidR="008851E8" w:rsidRPr="00E4037E" w:rsidRDefault="008851E8" w:rsidP="00FE4D12">
            <w:pPr>
              <w:pStyle w:val="rowtabella0"/>
              <w:rPr>
                <w:color w:val="002060"/>
              </w:rPr>
            </w:pPr>
            <w:r w:rsidRPr="00E4037E">
              <w:rPr>
                <w:color w:val="002060"/>
              </w:rPr>
              <w:lastRenderedPageBreak/>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7F373D" w14:textId="77777777" w:rsidR="008851E8" w:rsidRPr="00E4037E" w:rsidRDefault="008851E8" w:rsidP="00FE4D12">
            <w:pPr>
              <w:pStyle w:val="rowtabella0"/>
              <w:rPr>
                <w:color w:val="002060"/>
              </w:rPr>
            </w:pPr>
            <w:r w:rsidRPr="00E4037E">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76FF6F"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321F89" w14:textId="77777777" w:rsidR="008851E8" w:rsidRPr="00E4037E" w:rsidRDefault="008851E8" w:rsidP="00FE4D12">
            <w:pPr>
              <w:pStyle w:val="rowtabella0"/>
              <w:rPr>
                <w:color w:val="002060"/>
              </w:rPr>
            </w:pPr>
            <w:r w:rsidRPr="00E4037E">
              <w:rPr>
                <w:color w:val="002060"/>
              </w:rPr>
              <w:t>26/02/2022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F0BF49" w14:textId="77777777" w:rsidR="008851E8" w:rsidRPr="00E4037E" w:rsidRDefault="008851E8" w:rsidP="00FE4D12">
            <w:pPr>
              <w:pStyle w:val="rowtabella0"/>
              <w:rPr>
                <w:color w:val="002060"/>
              </w:rPr>
            </w:pPr>
            <w:r w:rsidRPr="00E4037E">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E7184D" w14:textId="77777777" w:rsidR="008851E8" w:rsidRPr="00E4037E" w:rsidRDefault="008851E8" w:rsidP="00FE4D12">
            <w:pPr>
              <w:pStyle w:val="rowtabella0"/>
              <w:rPr>
                <w:color w:val="002060"/>
              </w:rPr>
            </w:pPr>
            <w:r w:rsidRPr="00E4037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9C3870" w14:textId="77777777" w:rsidR="008851E8" w:rsidRPr="00E4037E" w:rsidRDefault="008851E8" w:rsidP="00FE4D12">
            <w:pPr>
              <w:pStyle w:val="rowtabella0"/>
              <w:rPr>
                <w:color w:val="002060"/>
              </w:rPr>
            </w:pPr>
            <w:r w:rsidRPr="00E4037E">
              <w:rPr>
                <w:color w:val="002060"/>
              </w:rPr>
              <w:t>VIA MADRE TERESA DI CALCUTTA</w:t>
            </w:r>
          </w:p>
        </w:tc>
      </w:tr>
      <w:tr w:rsidR="008851E8" w:rsidRPr="00E4037E" w14:paraId="1A237826"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33D54A" w14:textId="77777777" w:rsidR="008851E8" w:rsidRPr="00E4037E" w:rsidRDefault="008851E8" w:rsidP="00FE4D12">
            <w:pPr>
              <w:pStyle w:val="rowtabella0"/>
              <w:rPr>
                <w:color w:val="002060"/>
              </w:rPr>
            </w:pPr>
            <w:r w:rsidRPr="00E4037E">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8A5E02" w14:textId="77777777" w:rsidR="008851E8" w:rsidRPr="00E4037E" w:rsidRDefault="008851E8" w:rsidP="00FE4D12">
            <w:pPr>
              <w:pStyle w:val="rowtabella0"/>
              <w:rPr>
                <w:color w:val="002060"/>
              </w:rPr>
            </w:pPr>
            <w:r w:rsidRPr="00E4037E">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4562AC"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E72233" w14:textId="77777777" w:rsidR="008851E8" w:rsidRPr="00E4037E" w:rsidRDefault="008851E8" w:rsidP="00FE4D12">
            <w:pPr>
              <w:pStyle w:val="rowtabella0"/>
              <w:rPr>
                <w:color w:val="002060"/>
              </w:rPr>
            </w:pPr>
            <w:r w:rsidRPr="00E4037E">
              <w:rPr>
                <w:color w:val="002060"/>
              </w:rPr>
              <w:t>26/02/2022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17BD79" w14:textId="77777777" w:rsidR="008851E8" w:rsidRPr="00E4037E" w:rsidRDefault="008851E8" w:rsidP="00FE4D12">
            <w:pPr>
              <w:pStyle w:val="rowtabella0"/>
              <w:rPr>
                <w:color w:val="002060"/>
              </w:rPr>
            </w:pPr>
            <w:r w:rsidRPr="00E4037E">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CC6E41" w14:textId="77777777" w:rsidR="008851E8" w:rsidRPr="00E4037E" w:rsidRDefault="008851E8" w:rsidP="00FE4D12">
            <w:pPr>
              <w:pStyle w:val="rowtabella0"/>
              <w:rPr>
                <w:color w:val="002060"/>
              </w:rPr>
            </w:pPr>
            <w:r w:rsidRPr="00E4037E">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AE55EE" w14:textId="77777777" w:rsidR="008851E8" w:rsidRPr="00E4037E" w:rsidRDefault="008851E8" w:rsidP="00FE4D12">
            <w:pPr>
              <w:pStyle w:val="rowtabella0"/>
              <w:rPr>
                <w:color w:val="002060"/>
              </w:rPr>
            </w:pPr>
            <w:r w:rsidRPr="00E4037E">
              <w:rPr>
                <w:color w:val="002060"/>
              </w:rPr>
              <w:t>VIA FALCONARA</w:t>
            </w:r>
          </w:p>
        </w:tc>
      </w:tr>
      <w:tr w:rsidR="008851E8" w:rsidRPr="00E4037E" w14:paraId="6666B763"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C4FC3B" w14:textId="77777777" w:rsidR="008851E8" w:rsidRPr="00E4037E" w:rsidRDefault="008851E8" w:rsidP="00FE4D12">
            <w:pPr>
              <w:pStyle w:val="rowtabella0"/>
              <w:rPr>
                <w:color w:val="002060"/>
              </w:rPr>
            </w:pPr>
            <w:r w:rsidRPr="00E4037E">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0D46A3" w14:textId="77777777" w:rsidR="008851E8" w:rsidRPr="00E4037E" w:rsidRDefault="008851E8" w:rsidP="00FE4D12">
            <w:pPr>
              <w:pStyle w:val="rowtabella0"/>
              <w:rPr>
                <w:color w:val="002060"/>
              </w:rPr>
            </w:pPr>
            <w:r w:rsidRPr="00E4037E">
              <w:rPr>
                <w:color w:val="002060"/>
              </w:rPr>
              <w:t>AVIS ARCEVIA 1964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BC7F0"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120B2C" w14:textId="77777777" w:rsidR="008851E8" w:rsidRPr="00E4037E" w:rsidRDefault="008851E8" w:rsidP="00FE4D12">
            <w:pPr>
              <w:pStyle w:val="rowtabella0"/>
              <w:rPr>
                <w:color w:val="002060"/>
              </w:rPr>
            </w:pPr>
            <w:r w:rsidRPr="00E4037E">
              <w:rPr>
                <w:color w:val="002060"/>
              </w:rPr>
              <w:t>26/02/2022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434751" w14:textId="77777777" w:rsidR="008851E8" w:rsidRPr="00E4037E" w:rsidRDefault="008851E8" w:rsidP="00FE4D12">
            <w:pPr>
              <w:pStyle w:val="rowtabella0"/>
              <w:rPr>
                <w:color w:val="002060"/>
              </w:rPr>
            </w:pPr>
            <w:r w:rsidRPr="00E4037E">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13A7F8" w14:textId="77777777" w:rsidR="008851E8" w:rsidRPr="00E4037E" w:rsidRDefault="008851E8" w:rsidP="00FE4D12">
            <w:pPr>
              <w:pStyle w:val="rowtabella0"/>
              <w:rPr>
                <w:color w:val="002060"/>
              </w:rPr>
            </w:pPr>
            <w:r w:rsidRPr="00E4037E">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1FC21E" w14:textId="77777777" w:rsidR="008851E8" w:rsidRPr="00E4037E" w:rsidRDefault="008851E8" w:rsidP="00FE4D12">
            <w:pPr>
              <w:pStyle w:val="rowtabella0"/>
              <w:rPr>
                <w:color w:val="002060"/>
              </w:rPr>
            </w:pPr>
            <w:r w:rsidRPr="00E4037E">
              <w:rPr>
                <w:color w:val="002060"/>
              </w:rPr>
              <w:t>VIA PETRARCA</w:t>
            </w:r>
          </w:p>
        </w:tc>
      </w:tr>
    </w:tbl>
    <w:p w14:paraId="0D963D8A" w14:textId="77777777" w:rsidR="008851E8" w:rsidRPr="00E4037E" w:rsidRDefault="008851E8" w:rsidP="008851E8">
      <w:pPr>
        <w:pStyle w:val="breakline"/>
        <w:rPr>
          <w:rFonts w:eastAsiaTheme="minorEastAsia"/>
          <w:color w:val="002060"/>
        </w:rPr>
      </w:pPr>
    </w:p>
    <w:p w14:paraId="57C3922D" w14:textId="77777777" w:rsidR="008851E8" w:rsidRPr="00E4037E" w:rsidRDefault="008851E8" w:rsidP="008851E8">
      <w:pPr>
        <w:pStyle w:val="breakline"/>
        <w:rPr>
          <w:color w:val="002060"/>
        </w:rPr>
      </w:pPr>
    </w:p>
    <w:p w14:paraId="04CBA749" w14:textId="77777777" w:rsidR="008851E8" w:rsidRPr="00E4037E" w:rsidRDefault="008851E8" w:rsidP="008851E8">
      <w:pPr>
        <w:pStyle w:val="breakline"/>
        <w:rPr>
          <w:color w:val="002060"/>
        </w:rPr>
      </w:pPr>
    </w:p>
    <w:p w14:paraId="13DD5451" w14:textId="77777777" w:rsidR="008851E8" w:rsidRPr="00E4037E" w:rsidRDefault="008851E8" w:rsidP="008851E8">
      <w:pPr>
        <w:pStyle w:val="sottotitolocampionato10"/>
        <w:rPr>
          <w:color w:val="002060"/>
        </w:rPr>
      </w:pPr>
      <w:r w:rsidRPr="00E4037E">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8"/>
        <w:gridCol w:w="385"/>
        <w:gridCol w:w="898"/>
        <w:gridCol w:w="1192"/>
        <w:gridCol w:w="1561"/>
        <w:gridCol w:w="1547"/>
      </w:tblGrid>
      <w:tr w:rsidR="008851E8" w:rsidRPr="00E4037E" w14:paraId="420322A8"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87521"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23453"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E3CFB"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62116"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FE970"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B3A1D" w14:textId="77777777" w:rsidR="008851E8" w:rsidRPr="00E4037E" w:rsidRDefault="008851E8" w:rsidP="00FE4D12">
            <w:pPr>
              <w:pStyle w:val="headertabella0"/>
              <w:rPr>
                <w:color w:val="002060"/>
              </w:rPr>
            </w:pPr>
            <w:proofErr w:type="spellStart"/>
            <w:r w:rsidRPr="00E4037E">
              <w:rPr>
                <w:color w:val="002060"/>
              </w:rPr>
              <w:t>Localita'</w:t>
            </w:r>
            <w:proofErr w:type="spellEnd"/>
            <w:r w:rsidRPr="00E4037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15A53"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3A266BC5"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554E4B" w14:textId="77777777" w:rsidR="008851E8" w:rsidRPr="00E4037E" w:rsidRDefault="008851E8" w:rsidP="00FE4D12">
            <w:pPr>
              <w:pStyle w:val="rowtabella0"/>
              <w:rPr>
                <w:color w:val="002060"/>
              </w:rPr>
            </w:pPr>
            <w:r w:rsidRPr="00E4037E">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A93CC2" w14:textId="77777777" w:rsidR="008851E8" w:rsidRPr="00E4037E" w:rsidRDefault="008851E8" w:rsidP="00FE4D12">
            <w:pPr>
              <w:pStyle w:val="rowtabella0"/>
              <w:rPr>
                <w:color w:val="002060"/>
              </w:rPr>
            </w:pPr>
            <w:r w:rsidRPr="00E4037E">
              <w:rPr>
                <w:color w:val="002060"/>
              </w:rPr>
              <w:t>SERRALTA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8CAA15" w14:textId="77777777" w:rsidR="008851E8" w:rsidRPr="00E4037E" w:rsidRDefault="008851E8" w:rsidP="00FE4D12">
            <w:pPr>
              <w:pStyle w:val="rowtabella0"/>
              <w:jc w:val="center"/>
              <w:rPr>
                <w:color w:val="002060"/>
              </w:rPr>
            </w:pPr>
            <w:r w:rsidRPr="00E4037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65A5AB" w14:textId="77777777" w:rsidR="008851E8" w:rsidRPr="00E4037E" w:rsidRDefault="008851E8" w:rsidP="00FE4D12">
            <w:pPr>
              <w:pStyle w:val="rowtabella0"/>
              <w:rPr>
                <w:color w:val="002060"/>
              </w:rPr>
            </w:pPr>
            <w:r w:rsidRPr="00E4037E">
              <w:rPr>
                <w:color w:val="002060"/>
              </w:rPr>
              <w:t>25/02/2022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917A3E" w14:textId="77777777" w:rsidR="008851E8" w:rsidRPr="00E4037E" w:rsidRDefault="008851E8" w:rsidP="00FE4D12">
            <w:pPr>
              <w:pStyle w:val="rowtabella0"/>
              <w:rPr>
                <w:color w:val="002060"/>
              </w:rPr>
            </w:pPr>
            <w:r w:rsidRPr="00E4037E">
              <w:rPr>
                <w:color w:val="002060"/>
              </w:rPr>
              <w:t>5220 PALESTRA POLIVALENTE P.TREIA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0B96A8" w14:textId="77777777" w:rsidR="008851E8" w:rsidRPr="00E4037E" w:rsidRDefault="008851E8" w:rsidP="00FE4D12">
            <w:pPr>
              <w:pStyle w:val="rowtabella0"/>
              <w:rPr>
                <w:color w:val="002060"/>
              </w:rPr>
            </w:pPr>
            <w:r w:rsidRPr="00E4037E">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9F87B8" w14:textId="77777777" w:rsidR="008851E8" w:rsidRPr="00E4037E" w:rsidRDefault="008851E8" w:rsidP="00FE4D12">
            <w:pPr>
              <w:pStyle w:val="rowtabella0"/>
              <w:rPr>
                <w:color w:val="002060"/>
              </w:rPr>
            </w:pPr>
            <w:r w:rsidRPr="00E4037E">
              <w:rPr>
                <w:color w:val="002060"/>
              </w:rPr>
              <w:t>VIA NICOLO' V</w:t>
            </w:r>
          </w:p>
        </w:tc>
      </w:tr>
      <w:tr w:rsidR="008851E8" w:rsidRPr="00E4037E" w14:paraId="31287D71"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013ACE" w14:textId="77777777" w:rsidR="008851E8" w:rsidRPr="00E4037E" w:rsidRDefault="008851E8" w:rsidP="00FE4D12">
            <w:pPr>
              <w:pStyle w:val="rowtabella0"/>
              <w:rPr>
                <w:color w:val="002060"/>
              </w:rPr>
            </w:pPr>
            <w:r w:rsidRPr="00E4037E">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39F3AA" w14:textId="77777777" w:rsidR="008851E8" w:rsidRPr="00E4037E" w:rsidRDefault="008851E8" w:rsidP="00FE4D12">
            <w:pPr>
              <w:pStyle w:val="rowtabella0"/>
              <w:rPr>
                <w:color w:val="002060"/>
              </w:rPr>
            </w:pPr>
            <w:r w:rsidRPr="00E4037E">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4579ED"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6369A4" w14:textId="77777777" w:rsidR="008851E8" w:rsidRPr="00E4037E" w:rsidRDefault="008851E8" w:rsidP="00FE4D12">
            <w:pPr>
              <w:pStyle w:val="rowtabella0"/>
              <w:rPr>
                <w:color w:val="002060"/>
              </w:rPr>
            </w:pPr>
            <w:r w:rsidRPr="00E4037E">
              <w:rPr>
                <w:color w:val="002060"/>
              </w:rPr>
              <w:t>25/02/2022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D88BAD" w14:textId="77777777" w:rsidR="008851E8" w:rsidRPr="00E4037E" w:rsidRDefault="008851E8" w:rsidP="00FE4D12">
            <w:pPr>
              <w:pStyle w:val="rowtabella0"/>
              <w:rPr>
                <w:color w:val="002060"/>
              </w:rPr>
            </w:pPr>
            <w:r w:rsidRPr="00E4037E">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73302E" w14:textId="77777777" w:rsidR="008851E8" w:rsidRPr="00E4037E" w:rsidRDefault="008851E8" w:rsidP="00FE4D12">
            <w:pPr>
              <w:pStyle w:val="rowtabella0"/>
              <w:rPr>
                <w:color w:val="002060"/>
              </w:rPr>
            </w:pPr>
            <w:r w:rsidRPr="00E4037E">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0C47BA" w14:textId="77777777" w:rsidR="008851E8" w:rsidRPr="00E4037E" w:rsidRDefault="008851E8" w:rsidP="00FE4D12">
            <w:pPr>
              <w:pStyle w:val="rowtabella0"/>
              <w:rPr>
                <w:color w:val="002060"/>
              </w:rPr>
            </w:pPr>
            <w:r w:rsidRPr="00E4037E">
              <w:rPr>
                <w:color w:val="002060"/>
              </w:rPr>
              <w:t>VIA TAGLIAMENTO</w:t>
            </w:r>
          </w:p>
        </w:tc>
      </w:tr>
      <w:tr w:rsidR="008851E8" w:rsidRPr="00E4037E" w14:paraId="6E002742"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612DD7" w14:textId="77777777" w:rsidR="008851E8" w:rsidRPr="00E4037E" w:rsidRDefault="008851E8" w:rsidP="00FE4D12">
            <w:pPr>
              <w:pStyle w:val="rowtabella0"/>
              <w:rPr>
                <w:color w:val="002060"/>
              </w:rPr>
            </w:pPr>
            <w:r w:rsidRPr="00E4037E">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28907C" w14:textId="77777777" w:rsidR="008851E8" w:rsidRPr="00E4037E" w:rsidRDefault="008851E8" w:rsidP="00FE4D12">
            <w:pPr>
              <w:pStyle w:val="rowtabella0"/>
              <w:rPr>
                <w:color w:val="002060"/>
              </w:rPr>
            </w:pPr>
            <w:r w:rsidRPr="00E4037E">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3BB6CB"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E06A1B" w14:textId="77777777" w:rsidR="008851E8" w:rsidRPr="00E4037E" w:rsidRDefault="008851E8" w:rsidP="00FE4D12">
            <w:pPr>
              <w:pStyle w:val="rowtabella0"/>
              <w:rPr>
                <w:color w:val="002060"/>
              </w:rPr>
            </w:pPr>
            <w:r w:rsidRPr="00E4037E">
              <w:rPr>
                <w:color w:val="002060"/>
              </w:rPr>
              <w:t>25/02/2022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5357E9" w14:textId="77777777" w:rsidR="008851E8" w:rsidRPr="00E4037E" w:rsidRDefault="008851E8" w:rsidP="00FE4D12">
            <w:pPr>
              <w:pStyle w:val="rowtabella0"/>
              <w:rPr>
                <w:color w:val="002060"/>
              </w:rPr>
            </w:pPr>
            <w:r w:rsidRPr="00E4037E">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607823" w14:textId="77777777" w:rsidR="008851E8" w:rsidRPr="00E4037E" w:rsidRDefault="008851E8" w:rsidP="00FE4D12">
            <w:pPr>
              <w:pStyle w:val="rowtabella0"/>
              <w:rPr>
                <w:color w:val="002060"/>
              </w:rPr>
            </w:pPr>
            <w:r w:rsidRPr="00E4037E">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ED9F2C" w14:textId="77777777" w:rsidR="008851E8" w:rsidRPr="00E4037E" w:rsidRDefault="008851E8" w:rsidP="00FE4D12">
            <w:pPr>
              <w:pStyle w:val="rowtabella0"/>
              <w:rPr>
                <w:color w:val="002060"/>
              </w:rPr>
            </w:pPr>
            <w:r w:rsidRPr="00E4037E">
              <w:rPr>
                <w:color w:val="002060"/>
              </w:rPr>
              <w:t>LOC. SAN LIBERATO</w:t>
            </w:r>
          </w:p>
        </w:tc>
      </w:tr>
      <w:tr w:rsidR="008851E8" w:rsidRPr="00E4037E" w14:paraId="747F4BDE"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EF0BBC" w14:textId="77777777" w:rsidR="008851E8" w:rsidRPr="00E4037E" w:rsidRDefault="008851E8" w:rsidP="00FE4D12">
            <w:pPr>
              <w:pStyle w:val="rowtabella0"/>
              <w:rPr>
                <w:color w:val="002060"/>
              </w:rPr>
            </w:pPr>
            <w:r w:rsidRPr="00E4037E">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A1EF68" w14:textId="77777777" w:rsidR="008851E8" w:rsidRPr="00E4037E" w:rsidRDefault="008851E8" w:rsidP="00FE4D12">
            <w:pPr>
              <w:pStyle w:val="rowtabella0"/>
              <w:rPr>
                <w:color w:val="002060"/>
              </w:rPr>
            </w:pPr>
            <w:r w:rsidRPr="00E4037E">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6A46E4"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2E7811" w14:textId="77777777" w:rsidR="008851E8" w:rsidRPr="00E4037E" w:rsidRDefault="008851E8" w:rsidP="00FE4D12">
            <w:pPr>
              <w:pStyle w:val="rowtabella0"/>
              <w:rPr>
                <w:color w:val="002060"/>
              </w:rPr>
            </w:pPr>
            <w:r w:rsidRPr="00E4037E">
              <w:rPr>
                <w:color w:val="002060"/>
              </w:rPr>
              <w:t>25/02/2022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C0D27C" w14:textId="77777777" w:rsidR="008851E8" w:rsidRPr="00E4037E" w:rsidRDefault="008851E8" w:rsidP="00FE4D12">
            <w:pPr>
              <w:pStyle w:val="rowtabella0"/>
              <w:rPr>
                <w:color w:val="002060"/>
              </w:rPr>
            </w:pPr>
            <w:r w:rsidRPr="00E4037E">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579C44" w14:textId="77777777" w:rsidR="008851E8" w:rsidRPr="00E4037E" w:rsidRDefault="008851E8" w:rsidP="00FE4D12">
            <w:pPr>
              <w:pStyle w:val="rowtabella0"/>
              <w:rPr>
                <w:color w:val="002060"/>
              </w:rPr>
            </w:pPr>
            <w:r w:rsidRPr="00E4037E">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129F8A" w14:textId="77777777" w:rsidR="008851E8" w:rsidRPr="00E4037E" w:rsidRDefault="008851E8" w:rsidP="00FE4D12">
            <w:pPr>
              <w:pStyle w:val="rowtabella0"/>
              <w:rPr>
                <w:color w:val="002060"/>
              </w:rPr>
            </w:pPr>
            <w:r w:rsidRPr="00E4037E">
              <w:rPr>
                <w:color w:val="002060"/>
              </w:rPr>
              <w:t>VIA ALFIERI SNC</w:t>
            </w:r>
          </w:p>
        </w:tc>
      </w:tr>
      <w:tr w:rsidR="008851E8" w:rsidRPr="00E4037E" w14:paraId="6B7048E7"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8E8293" w14:textId="77777777" w:rsidR="008851E8" w:rsidRPr="00E4037E" w:rsidRDefault="008851E8" w:rsidP="00FE4D12">
            <w:pPr>
              <w:pStyle w:val="rowtabella0"/>
              <w:rPr>
                <w:color w:val="002060"/>
              </w:rPr>
            </w:pPr>
            <w:r w:rsidRPr="00E4037E">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343637" w14:textId="77777777" w:rsidR="008851E8" w:rsidRPr="00E4037E" w:rsidRDefault="008851E8" w:rsidP="00FE4D12">
            <w:pPr>
              <w:pStyle w:val="rowtabella0"/>
              <w:rPr>
                <w:color w:val="002060"/>
              </w:rPr>
            </w:pPr>
            <w:r w:rsidRPr="00E4037E">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10BCA4"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219F31" w14:textId="77777777" w:rsidR="008851E8" w:rsidRPr="00E4037E" w:rsidRDefault="008851E8" w:rsidP="00FE4D12">
            <w:pPr>
              <w:pStyle w:val="rowtabella0"/>
              <w:rPr>
                <w:color w:val="002060"/>
              </w:rPr>
            </w:pPr>
            <w:r w:rsidRPr="00E4037E">
              <w:rPr>
                <w:color w:val="002060"/>
              </w:rPr>
              <w:t>25/02/2022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E4FCCE" w14:textId="77777777" w:rsidR="008851E8" w:rsidRPr="00E4037E" w:rsidRDefault="008851E8" w:rsidP="00FE4D12">
            <w:pPr>
              <w:pStyle w:val="rowtabella0"/>
              <w:rPr>
                <w:color w:val="002060"/>
              </w:rPr>
            </w:pPr>
            <w:r w:rsidRPr="00E4037E">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C35B28" w14:textId="77777777" w:rsidR="008851E8" w:rsidRPr="00E4037E" w:rsidRDefault="008851E8" w:rsidP="00FE4D12">
            <w:pPr>
              <w:pStyle w:val="rowtabella0"/>
              <w:rPr>
                <w:color w:val="002060"/>
              </w:rPr>
            </w:pPr>
            <w:r w:rsidRPr="00E4037E">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8CCBB9" w14:textId="77777777" w:rsidR="008851E8" w:rsidRPr="00E4037E" w:rsidRDefault="008851E8" w:rsidP="00FE4D12">
            <w:pPr>
              <w:pStyle w:val="rowtabella0"/>
              <w:rPr>
                <w:color w:val="002060"/>
              </w:rPr>
            </w:pPr>
            <w:r w:rsidRPr="00E4037E">
              <w:rPr>
                <w:color w:val="002060"/>
              </w:rPr>
              <w:t>VIA GEMME, 13</w:t>
            </w:r>
          </w:p>
        </w:tc>
      </w:tr>
      <w:tr w:rsidR="008851E8" w:rsidRPr="00E4037E" w14:paraId="175328F7"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A9B7CF" w14:textId="77777777" w:rsidR="008851E8" w:rsidRPr="00E4037E" w:rsidRDefault="008851E8" w:rsidP="00FE4D12">
            <w:pPr>
              <w:pStyle w:val="rowtabella0"/>
              <w:rPr>
                <w:color w:val="002060"/>
              </w:rPr>
            </w:pPr>
            <w:r w:rsidRPr="00E4037E">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FD5DA4" w14:textId="77777777" w:rsidR="008851E8" w:rsidRPr="00E4037E" w:rsidRDefault="008851E8" w:rsidP="00FE4D12">
            <w:pPr>
              <w:pStyle w:val="rowtabella0"/>
              <w:rPr>
                <w:color w:val="002060"/>
              </w:rPr>
            </w:pPr>
            <w:r w:rsidRPr="00E4037E">
              <w:rPr>
                <w:color w:val="002060"/>
              </w:rPr>
              <w:t>FUTSAL SANGIUSTESE A.R.L.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FDFD19"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E37B7B" w14:textId="77777777" w:rsidR="008851E8" w:rsidRPr="00E4037E" w:rsidRDefault="008851E8" w:rsidP="00FE4D12">
            <w:pPr>
              <w:pStyle w:val="rowtabella0"/>
              <w:rPr>
                <w:color w:val="002060"/>
              </w:rPr>
            </w:pPr>
            <w:r w:rsidRPr="00E4037E">
              <w:rPr>
                <w:color w:val="002060"/>
              </w:rPr>
              <w:t>26/02/2022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04EE89" w14:textId="77777777" w:rsidR="008851E8" w:rsidRPr="00E4037E" w:rsidRDefault="008851E8" w:rsidP="00FE4D12">
            <w:pPr>
              <w:pStyle w:val="rowtabella0"/>
              <w:rPr>
                <w:color w:val="002060"/>
              </w:rPr>
            </w:pPr>
            <w:r w:rsidRPr="00E4037E">
              <w:rPr>
                <w:color w:val="002060"/>
              </w:rPr>
              <w:t>5250 IMP.C5 "MICHELE ZITTI"V.STRADA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3FB0DE" w14:textId="77777777" w:rsidR="008851E8" w:rsidRPr="00E4037E" w:rsidRDefault="008851E8" w:rsidP="00FE4D12">
            <w:pPr>
              <w:pStyle w:val="rowtabella0"/>
              <w:rPr>
                <w:color w:val="002060"/>
              </w:rPr>
            </w:pPr>
            <w:r w:rsidRPr="00E4037E">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713035" w14:textId="77777777" w:rsidR="008851E8" w:rsidRPr="00E4037E" w:rsidRDefault="008851E8" w:rsidP="00FE4D12">
            <w:pPr>
              <w:pStyle w:val="rowtabella0"/>
              <w:rPr>
                <w:color w:val="002060"/>
              </w:rPr>
            </w:pPr>
            <w:r w:rsidRPr="00E4037E">
              <w:rPr>
                <w:color w:val="002060"/>
              </w:rPr>
              <w:t>LARGO NELLO FABRIZI - V.STRADA</w:t>
            </w:r>
          </w:p>
        </w:tc>
      </w:tr>
    </w:tbl>
    <w:p w14:paraId="6C5738AF" w14:textId="77777777" w:rsidR="008851E8" w:rsidRPr="00E4037E" w:rsidRDefault="008851E8" w:rsidP="008851E8">
      <w:pPr>
        <w:pStyle w:val="breakline"/>
        <w:rPr>
          <w:rFonts w:eastAsiaTheme="minorEastAsia"/>
          <w:color w:val="002060"/>
        </w:rPr>
      </w:pPr>
    </w:p>
    <w:p w14:paraId="6926912D" w14:textId="77777777" w:rsidR="008851E8" w:rsidRPr="00E4037E" w:rsidRDefault="008851E8" w:rsidP="008851E8">
      <w:pPr>
        <w:pStyle w:val="breakline"/>
        <w:rPr>
          <w:color w:val="002060"/>
        </w:rPr>
      </w:pPr>
    </w:p>
    <w:p w14:paraId="079C5214" w14:textId="77777777" w:rsidR="008851E8" w:rsidRPr="00E4037E" w:rsidRDefault="008851E8" w:rsidP="008851E8">
      <w:pPr>
        <w:pStyle w:val="breakline"/>
        <w:rPr>
          <w:color w:val="002060"/>
        </w:rPr>
      </w:pPr>
    </w:p>
    <w:p w14:paraId="13057DDE" w14:textId="77777777" w:rsidR="008851E8" w:rsidRPr="00E4037E" w:rsidRDefault="008851E8" w:rsidP="008851E8">
      <w:pPr>
        <w:pStyle w:val="sottotitolocampionato10"/>
        <w:rPr>
          <w:color w:val="002060"/>
        </w:rPr>
      </w:pPr>
      <w:r w:rsidRPr="00E4037E">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99"/>
        <w:gridCol w:w="1547"/>
        <w:gridCol w:w="1547"/>
      </w:tblGrid>
      <w:tr w:rsidR="008851E8" w:rsidRPr="00E4037E" w14:paraId="533DFEE2"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A74C1"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DF86B"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FCE5A"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C365B"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DE480"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3D91D" w14:textId="77777777" w:rsidR="008851E8" w:rsidRPr="00E4037E" w:rsidRDefault="008851E8" w:rsidP="00FE4D12">
            <w:pPr>
              <w:pStyle w:val="headertabella0"/>
              <w:rPr>
                <w:color w:val="002060"/>
              </w:rPr>
            </w:pPr>
            <w:proofErr w:type="spellStart"/>
            <w:r w:rsidRPr="00E4037E">
              <w:rPr>
                <w:color w:val="002060"/>
              </w:rPr>
              <w:t>Localita'</w:t>
            </w:r>
            <w:proofErr w:type="spellEnd"/>
            <w:r w:rsidRPr="00E4037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D2CD6"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2A074C42" w14:textId="77777777" w:rsidTr="00FE4D1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680895" w14:textId="77777777" w:rsidR="008851E8" w:rsidRPr="00E4037E" w:rsidRDefault="008851E8" w:rsidP="00FE4D12">
            <w:pPr>
              <w:pStyle w:val="rowtabella0"/>
              <w:rPr>
                <w:color w:val="002060"/>
              </w:rPr>
            </w:pPr>
            <w:r w:rsidRPr="00E4037E">
              <w:rPr>
                <w:color w:val="002060"/>
              </w:rPr>
              <w:t>FUTSAL SANGIUSTESE A.R.L.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1E05DD" w14:textId="77777777" w:rsidR="008851E8" w:rsidRPr="00E4037E" w:rsidRDefault="008851E8" w:rsidP="00FE4D12">
            <w:pPr>
              <w:pStyle w:val="rowtabella0"/>
              <w:rPr>
                <w:color w:val="002060"/>
              </w:rPr>
            </w:pPr>
            <w:r w:rsidRPr="00E4037E">
              <w:rPr>
                <w:color w:val="002060"/>
              </w:rPr>
              <w:t>FUTSAL SAMBUCHETO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D39892" w14:textId="77777777" w:rsidR="008851E8" w:rsidRPr="00E4037E" w:rsidRDefault="008851E8" w:rsidP="00FE4D12">
            <w:pPr>
              <w:pStyle w:val="rowtabella0"/>
              <w:jc w:val="center"/>
              <w:rPr>
                <w:color w:val="002060"/>
              </w:rPr>
            </w:pPr>
            <w:r w:rsidRPr="00E4037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90F61A" w14:textId="77777777" w:rsidR="008851E8" w:rsidRPr="00E4037E" w:rsidRDefault="008851E8" w:rsidP="00FE4D12">
            <w:pPr>
              <w:pStyle w:val="rowtabella0"/>
              <w:rPr>
                <w:color w:val="002060"/>
              </w:rPr>
            </w:pPr>
            <w:r w:rsidRPr="00E4037E">
              <w:rPr>
                <w:color w:val="002060"/>
              </w:rPr>
              <w:t>02/03/2022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3E0DDA" w14:textId="77777777" w:rsidR="008851E8" w:rsidRPr="00E4037E" w:rsidRDefault="008851E8" w:rsidP="00FE4D12">
            <w:pPr>
              <w:pStyle w:val="rowtabella0"/>
              <w:rPr>
                <w:color w:val="002060"/>
              </w:rPr>
            </w:pPr>
            <w:r w:rsidRPr="00E4037E">
              <w:rPr>
                <w:color w:val="002060"/>
              </w:rPr>
              <w:t>5280 TENSOSTRUTTURA S.M.APPARENTE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A625D6" w14:textId="77777777" w:rsidR="008851E8" w:rsidRPr="00E4037E" w:rsidRDefault="008851E8" w:rsidP="00FE4D12">
            <w:pPr>
              <w:pStyle w:val="rowtabella0"/>
              <w:rPr>
                <w:color w:val="002060"/>
              </w:rPr>
            </w:pPr>
            <w:r w:rsidRPr="00E4037E">
              <w:rPr>
                <w:color w:val="002060"/>
              </w:rPr>
              <w:t>CIVITANOVA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063AB7" w14:textId="77777777" w:rsidR="008851E8" w:rsidRPr="00E4037E" w:rsidRDefault="008851E8" w:rsidP="00FE4D12">
            <w:pPr>
              <w:pStyle w:val="rowtabella0"/>
              <w:rPr>
                <w:color w:val="002060"/>
              </w:rPr>
            </w:pPr>
            <w:r w:rsidRPr="00E4037E">
              <w:rPr>
                <w:color w:val="002060"/>
              </w:rPr>
              <w:t>VIA LORENZO LOTTO</w:t>
            </w:r>
          </w:p>
        </w:tc>
      </w:tr>
    </w:tbl>
    <w:p w14:paraId="75054848" w14:textId="77777777" w:rsidR="008851E8" w:rsidRPr="00E4037E" w:rsidRDefault="008851E8" w:rsidP="008851E8">
      <w:pPr>
        <w:pStyle w:val="breakline"/>
        <w:rPr>
          <w:rFonts w:eastAsiaTheme="minorEastAsia"/>
          <w:color w:val="002060"/>
        </w:rPr>
      </w:pPr>
    </w:p>
    <w:p w14:paraId="66B2D6DC" w14:textId="77777777" w:rsidR="008851E8" w:rsidRPr="00E4037E" w:rsidRDefault="008851E8" w:rsidP="008851E8">
      <w:pPr>
        <w:pStyle w:val="breakline"/>
        <w:rPr>
          <w:color w:val="002060"/>
        </w:rPr>
      </w:pPr>
    </w:p>
    <w:p w14:paraId="75E9948E" w14:textId="77777777" w:rsidR="008851E8" w:rsidRPr="00E4037E" w:rsidRDefault="008851E8" w:rsidP="008851E8">
      <w:pPr>
        <w:pStyle w:val="breakline"/>
        <w:rPr>
          <w:color w:val="002060"/>
        </w:rPr>
      </w:pPr>
    </w:p>
    <w:p w14:paraId="1CF4F53D" w14:textId="77777777" w:rsidR="008851E8" w:rsidRPr="00E4037E" w:rsidRDefault="008851E8" w:rsidP="008851E8">
      <w:pPr>
        <w:pStyle w:val="sottotitolocampionato10"/>
        <w:rPr>
          <w:color w:val="002060"/>
        </w:rPr>
      </w:pPr>
      <w:r w:rsidRPr="00E4037E">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07"/>
        <w:gridCol w:w="385"/>
        <w:gridCol w:w="898"/>
        <w:gridCol w:w="1175"/>
        <w:gridCol w:w="1560"/>
        <w:gridCol w:w="1553"/>
      </w:tblGrid>
      <w:tr w:rsidR="008851E8" w:rsidRPr="00E4037E" w14:paraId="77054CF9"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0DD21"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02F21"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CCD73"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25AB0"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E0EB2"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686B4" w14:textId="77777777" w:rsidR="008851E8" w:rsidRPr="00E4037E" w:rsidRDefault="008851E8" w:rsidP="00FE4D12">
            <w:pPr>
              <w:pStyle w:val="headertabella0"/>
              <w:rPr>
                <w:color w:val="002060"/>
              </w:rPr>
            </w:pPr>
            <w:proofErr w:type="spellStart"/>
            <w:r w:rsidRPr="00E4037E">
              <w:rPr>
                <w:color w:val="002060"/>
              </w:rPr>
              <w:t>Localita'</w:t>
            </w:r>
            <w:proofErr w:type="spellEnd"/>
            <w:r w:rsidRPr="00E4037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A582B"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0876821E"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66E71E" w14:textId="77777777" w:rsidR="008851E8" w:rsidRPr="00E4037E" w:rsidRDefault="008851E8" w:rsidP="00FE4D12">
            <w:pPr>
              <w:pStyle w:val="rowtabella0"/>
              <w:rPr>
                <w:color w:val="002060"/>
              </w:rPr>
            </w:pPr>
            <w:r w:rsidRPr="00E4037E">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BD2AB7" w14:textId="77777777" w:rsidR="008851E8" w:rsidRPr="00E4037E" w:rsidRDefault="008851E8" w:rsidP="00FE4D12">
            <w:pPr>
              <w:pStyle w:val="rowtabella0"/>
              <w:rPr>
                <w:color w:val="002060"/>
              </w:rPr>
            </w:pPr>
            <w:r w:rsidRPr="00E4037E">
              <w:rPr>
                <w:color w:val="002060"/>
              </w:rPr>
              <w:t>U.MANDOLESI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1C6688" w14:textId="77777777" w:rsidR="008851E8" w:rsidRPr="00E4037E" w:rsidRDefault="008851E8" w:rsidP="00FE4D12">
            <w:pPr>
              <w:pStyle w:val="rowtabella0"/>
              <w:jc w:val="center"/>
              <w:rPr>
                <w:color w:val="002060"/>
              </w:rPr>
            </w:pPr>
            <w:r w:rsidRPr="00E4037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961DC9" w14:textId="77777777" w:rsidR="008851E8" w:rsidRPr="00E4037E" w:rsidRDefault="008851E8" w:rsidP="00FE4D12">
            <w:pPr>
              <w:pStyle w:val="rowtabella0"/>
              <w:rPr>
                <w:color w:val="002060"/>
              </w:rPr>
            </w:pPr>
            <w:r w:rsidRPr="00E4037E">
              <w:rPr>
                <w:color w:val="002060"/>
              </w:rPr>
              <w:t>25/02/2022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019292" w14:textId="77777777" w:rsidR="008851E8" w:rsidRPr="00E4037E" w:rsidRDefault="008851E8" w:rsidP="00FE4D12">
            <w:pPr>
              <w:pStyle w:val="rowtabella0"/>
              <w:rPr>
                <w:color w:val="002060"/>
              </w:rPr>
            </w:pPr>
            <w:r w:rsidRPr="00E4037E">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60A9C1" w14:textId="77777777" w:rsidR="008851E8" w:rsidRPr="00E4037E" w:rsidRDefault="008851E8" w:rsidP="00FE4D12">
            <w:pPr>
              <w:pStyle w:val="rowtabella0"/>
              <w:rPr>
                <w:color w:val="002060"/>
              </w:rPr>
            </w:pPr>
            <w:r w:rsidRPr="00E4037E">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5D2C39" w14:textId="77777777" w:rsidR="008851E8" w:rsidRPr="00E4037E" w:rsidRDefault="008851E8" w:rsidP="00FE4D12">
            <w:pPr>
              <w:pStyle w:val="rowtabella0"/>
              <w:rPr>
                <w:color w:val="002060"/>
              </w:rPr>
            </w:pPr>
            <w:r w:rsidRPr="00E4037E">
              <w:rPr>
                <w:color w:val="002060"/>
              </w:rPr>
              <w:t>VIA INDIPENDENZA-CAPODARCO</w:t>
            </w:r>
          </w:p>
        </w:tc>
      </w:tr>
      <w:tr w:rsidR="008851E8" w:rsidRPr="00E4037E" w14:paraId="4934A1C5"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6A7298" w14:textId="77777777" w:rsidR="008851E8" w:rsidRPr="00E4037E" w:rsidRDefault="008851E8" w:rsidP="00FE4D12">
            <w:pPr>
              <w:pStyle w:val="rowtabella0"/>
              <w:rPr>
                <w:color w:val="002060"/>
              </w:rPr>
            </w:pPr>
            <w:r w:rsidRPr="00E4037E">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BB05D1" w14:textId="77777777" w:rsidR="008851E8" w:rsidRPr="00E4037E" w:rsidRDefault="008851E8" w:rsidP="00FE4D12">
            <w:pPr>
              <w:pStyle w:val="rowtabella0"/>
              <w:rPr>
                <w:color w:val="002060"/>
              </w:rPr>
            </w:pPr>
            <w:r w:rsidRPr="00E4037E">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DAD92C"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CA5A4E" w14:textId="77777777" w:rsidR="008851E8" w:rsidRPr="00E4037E" w:rsidRDefault="008851E8" w:rsidP="00FE4D12">
            <w:pPr>
              <w:pStyle w:val="rowtabella0"/>
              <w:rPr>
                <w:color w:val="002060"/>
              </w:rPr>
            </w:pPr>
            <w:r w:rsidRPr="00E4037E">
              <w:rPr>
                <w:color w:val="002060"/>
              </w:rPr>
              <w:t>25/02/2022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F73CB2" w14:textId="77777777" w:rsidR="008851E8" w:rsidRPr="00E4037E" w:rsidRDefault="008851E8" w:rsidP="00FE4D12">
            <w:pPr>
              <w:pStyle w:val="rowtabella0"/>
              <w:rPr>
                <w:color w:val="002060"/>
              </w:rPr>
            </w:pPr>
            <w:r w:rsidRPr="00E4037E">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E07B1D" w14:textId="77777777" w:rsidR="008851E8" w:rsidRPr="00E4037E" w:rsidRDefault="008851E8" w:rsidP="00FE4D12">
            <w:pPr>
              <w:pStyle w:val="rowtabella0"/>
              <w:rPr>
                <w:color w:val="002060"/>
              </w:rPr>
            </w:pPr>
            <w:r w:rsidRPr="00E4037E">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DFEA85" w14:textId="77777777" w:rsidR="008851E8" w:rsidRPr="00E4037E" w:rsidRDefault="008851E8" w:rsidP="00FE4D12">
            <w:pPr>
              <w:pStyle w:val="rowtabella0"/>
              <w:rPr>
                <w:color w:val="002060"/>
              </w:rPr>
            </w:pPr>
            <w:r w:rsidRPr="00E4037E">
              <w:rPr>
                <w:color w:val="002060"/>
              </w:rPr>
              <w:t>VIA CORRADI</w:t>
            </w:r>
          </w:p>
        </w:tc>
      </w:tr>
      <w:tr w:rsidR="008851E8" w:rsidRPr="00E4037E" w14:paraId="4A0218D5"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2ED7EA" w14:textId="77777777" w:rsidR="008851E8" w:rsidRPr="00E4037E" w:rsidRDefault="008851E8" w:rsidP="00FE4D12">
            <w:pPr>
              <w:pStyle w:val="rowtabella0"/>
              <w:rPr>
                <w:color w:val="002060"/>
              </w:rPr>
            </w:pPr>
            <w:r w:rsidRPr="00E4037E">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1DDB37" w14:textId="77777777" w:rsidR="008851E8" w:rsidRPr="00E4037E" w:rsidRDefault="008851E8" w:rsidP="00FE4D12">
            <w:pPr>
              <w:pStyle w:val="rowtabella0"/>
              <w:rPr>
                <w:color w:val="002060"/>
              </w:rPr>
            </w:pPr>
            <w:r w:rsidRPr="00E4037E">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6F9119"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1E1478" w14:textId="77777777" w:rsidR="008851E8" w:rsidRPr="00E4037E" w:rsidRDefault="008851E8" w:rsidP="00FE4D12">
            <w:pPr>
              <w:pStyle w:val="rowtabella0"/>
              <w:rPr>
                <w:color w:val="002060"/>
              </w:rPr>
            </w:pPr>
            <w:r w:rsidRPr="00E4037E">
              <w:rPr>
                <w:color w:val="002060"/>
              </w:rPr>
              <w:t>25/02/2022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0415C4" w14:textId="77777777" w:rsidR="008851E8" w:rsidRPr="00E4037E" w:rsidRDefault="008851E8" w:rsidP="00FE4D12">
            <w:pPr>
              <w:pStyle w:val="rowtabella0"/>
              <w:rPr>
                <w:color w:val="002060"/>
              </w:rPr>
            </w:pPr>
            <w:r w:rsidRPr="00E4037E">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C3AF55" w14:textId="77777777" w:rsidR="008851E8" w:rsidRPr="00E4037E" w:rsidRDefault="008851E8" w:rsidP="00FE4D12">
            <w:pPr>
              <w:pStyle w:val="rowtabella0"/>
              <w:rPr>
                <w:color w:val="002060"/>
              </w:rPr>
            </w:pPr>
            <w:r w:rsidRPr="00E4037E">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2A3363" w14:textId="77777777" w:rsidR="008851E8" w:rsidRPr="00E4037E" w:rsidRDefault="008851E8" w:rsidP="00FE4D12">
            <w:pPr>
              <w:pStyle w:val="rowtabella0"/>
              <w:rPr>
                <w:color w:val="002060"/>
              </w:rPr>
            </w:pPr>
            <w:r w:rsidRPr="00E4037E">
              <w:rPr>
                <w:color w:val="002060"/>
              </w:rPr>
              <w:t>VIA DELLO SPORT</w:t>
            </w:r>
          </w:p>
        </w:tc>
      </w:tr>
      <w:tr w:rsidR="008851E8" w:rsidRPr="00E4037E" w14:paraId="4626DCB8"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7F823D" w14:textId="77777777" w:rsidR="008851E8" w:rsidRPr="00E4037E" w:rsidRDefault="008851E8" w:rsidP="00FE4D12">
            <w:pPr>
              <w:pStyle w:val="rowtabella0"/>
              <w:rPr>
                <w:color w:val="002060"/>
              </w:rPr>
            </w:pPr>
            <w:r w:rsidRPr="00E4037E">
              <w:rPr>
                <w:color w:val="002060"/>
              </w:rPr>
              <w:t>ROCCAFLUVIONE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B4365A" w14:textId="77777777" w:rsidR="008851E8" w:rsidRPr="00E4037E" w:rsidRDefault="008851E8" w:rsidP="00FE4D12">
            <w:pPr>
              <w:pStyle w:val="rowtabella0"/>
              <w:rPr>
                <w:color w:val="002060"/>
              </w:rPr>
            </w:pPr>
            <w:r w:rsidRPr="00E4037E">
              <w:rPr>
                <w:color w:val="002060"/>
              </w:rPr>
              <w:t>SANGIORGIO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95EC85"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9F6B48" w14:textId="77777777" w:rsidR="008851E8" w:rsidRPr="00E4037E" w:rsidRDefault="008851E8" w:rsidP="00FE4D12">
            <w:pPr>
              <w:pStyle w:val="rowtabella0"/>
              <w:rPr>
                <w:color w:val="002060"/>
              </w:rPr>
            </w:pPr>
            <w:r w:rsidRPr="00E4037E">
              <w:rPr>
                <w:color w:val="002060"/>
              </w:rPr>
              <w:t>25/02/2022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E36F23" w14:textId="77777777" w:rsidR="008851E8" w:rsidRPr="00E4037E" w:rsidRDefault="008851E8" w:rsidP="00FE4D12">
            <w:pPr>
              <w:pStyle w:val="rowtabella0"/>
              <w:rPr>
                <w:color w:val="002060"/>
              </w:rPr>
            </w:pPr>
            <w:r w:rsidRPr="00E4037E">
              <w:rPr>
                <w:color w:val="002060"/>
              </w:rPr>
              <w:t>5698 PALESTRA POLIVALENTE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2B8495" w14:textId="77777777" w:rsidR="008851E8" w:rsidRPr="00E4037E" w:rsidRDefault="008851E8" w:rsidP="00FE4D12">
            <w:pPr>
              <w:pStyle w:val="rowtabella0"/>
              <w:rPr>
                <w:color w:val="002060"/>
              </w:rPr>
            </w:pPr>
            <w:r w:rsidRPr="00E4037E">
              <w:rPr>
                <w:color w:val="002060"/>
              </w:rPr>
              <w:t>ROCCAFLUVIONE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8A0D24" w14:textId="77777777" w:rsidR="008851E8" w:rsidRPr="00E4037E" w:rsidRDefault="008851E8" w:rsidP="00FE4D12">
            <w:pPr>
              <w:pStyle w:val="rowtabella0"/>
              <w:rPr>
                <w:color w:val="002060"/>
              </w:rPr>
            </w:pPr>
            <w:r w:rsidRPr="00E4037E">
              <w:rPr>
                <w:color w:val="002060"/>
              </w:rPr>
              <w:t>VIA NENNI</w:t>
            </w:r>
          </w:p>
        </w:tc>
      </w:tr>
    </w:tbl>
    <w:p w14:paraId="5BEE69FD" w14:textId="77777777" w:rsidR="008851E8" w:rsidRPr="00E4037E" w:rsidRDefault="008851E8" w:rsidP="008851E8">
      <w:pPr>
        <w:pStyle w:val="breakline"/>
        <w:rPr>
          <w:rFonts w:eastAsiaTheme="minorEastAsia"/>
          <w:color w:val="002060"/>
        </w:rPr>
      </w:pPr>
    </w:p>
    <w:p w14:paraId="6465055F" w14:textId="77777777" w:rsidR="008851E8" w:rsidRPr="00E4037E" w:rsidRDefault="008851E8" w:rsidP="008851E8">
      <w:pPr>
        <w:pStyle w:val="breakline"/>
        <w:rPr>
          <w:color w:val="002060"/>
        </w:rPr>
      </w:pPr>
    </w:p>
    <w:p w14:paraId="128BEE06" w14:textId="77777777" w:rsidR="008851E8" w:rsidRPr="00E4037E" w:rsidRDefault="008851E8" w:rsidP="008851E8">
      <w:pPr>
        <w:pStyle w:val="breakline"/>
        <w:rPr>
          <w:color w:val="002060"/>
        </w:rPr>
      </w:pPr>
    </w:p>
    <w:p w14:paraId="1D370DDC" w14:textId="77777777" w:rsidR="008851E8" w:rsidRPr="00E4037E" w:rsidRDefault="008851E8" w:rsidP="008851E8">
      <w:pPr>
        <w:pStyle w:val="sottotitolocampionato10"/>
        <w:rPr>
          <w:color w:val="002060"/>
        </w:rPr>
      </w:pPr>
      <w:r w:rsidRPr="00E4037E">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8851E8" w:rsidRPr="00E4037E" w14:paraId="4393D1EF"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B74CE"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CF268"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C4503"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07E00"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E8DC8"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20BF2" w14:textId="77777777" w:rsidR="008851E8" w:rsidRPr="00E4037E" w:rsidRDefault="008851E8" w:rsidP="00FE4D12">
            <w:pPr>
              <w:pStyle w:val="headertabella0"/>
              <w:rPr>
                <w:color w:val="002060"/>
              </w:rPr>
            </w:pPr>
            <w:proofErr w:type="spellStart"/>
            <w:r w:rsidRPr="00E4037E">
              <w:rPr>
                <w:color w:val="002060"/>
              </w:rPr>
              <w:t>Localita'</w:t>
            </w:r>
            <w:proofErr w:type="spellEnd"/>
            <w:r w:rsidRPr="00E4037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11808"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2E5511A1" w14:textId="77777777" w:rsidTr="00FE4D1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E98E60" w14:textId="77777777" w:rsidR="008851E8" w:rsidRPr="00E4037E" w:rsidRDefault="008851E8" w:rsidP="00FE4D12">
            <w:pPr>
              <w:pStyle w:val="rowtabella0"/>
              <w:rPr>
                <w:color w:val="002060"/>
              </w:rPr>
            </w:pPr>
            <w:r w:rsidRPr="00E4037E">
              <w:rPr>
                <w:color w:val="002060"/>
              </w:rPr>
              <w:t>FUTSAL CAMPIGLIONE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07B677" w14:textId="77777777" w:rsidR="008851E8" w:rsidRPr="00E4037E" w:rsidRDefault="008851E8" w:rsidP="00FE4D12">
            <w:pPr>
              <w:pStyle w:val="rowtabella0"/>
              <w:rPr>
                <w:color w:val="002060"/>
              </w:rPr>
            </w:pPr>
            <w:r w:rsidRPr="00E4037E">
              <w:rPr>
                <w:color w:val="002060"/>
              </w:rPr>
              <w:t>RIVIERA DELLE PALME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EFD8E8" w14:textId="77777777" w:rsidR="008851E8" w:rsidRPr="00E4037E" w:rsidRDefault="008851E8" w:rsidP="00FE4D12">
            <w:pPr>
              <w:pStyle w:val="rowtabella0"/>
              <w:jc w:val="center"/>
              <w:rPr>
                <w:color w:val="002060"/>
              </w:rPr>
            </w:pPr>
            <w:r w:rsidRPr="00E4037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6128C7" w14:textId="77777777" w:rsidR="008851E8" w:rsidRPr="00E4037E" w:rsidRDefault="008851E8" w:rsidP="00FE4D12">
            <w:pPr>
              <w:pStyle w:val="rowtabella0"/>
              <w:rPr>
                <w:color w:val="002060"/>
              </w:rPr>
            </w:pPr>
            <w:r w:rsidRPr="00E4037E">
              <w:rPr>
                <w:color w:val="002060"/>
              </w:rPr>
              <w:t>28/02/2022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6634BA" w14:textId="77777777" w:rsidR="008851E8" w:rsidRPr="00E4037E" w:rsidRDefault="008851E8" w:rsidP="00FE4D12">
            <w:pPr>
              <w:pStyle w:val="rowtabella0"/>
              <w:rPr>
                <w:color w:val="002060"/>
              </w:rPr>
            </w:pPr>
            <w:r w:rsidRPr="00E4037E">
              <w:rPr>
                <w:color w:val="002060"/>
              </w:rPr>
              <w:t>5704 CAMPO COPERTO CAMPIGLIONE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01CCFE" w14:textId="77777777" w:rsidR="008851E8" w:rsidRPr="00E4037E" w:rsidRDefault="008851E8" w:rsidP="00FE4D12">
            <w:pPr>
              <w:pStyle w:val="rowtabella0"/>
              <w:rPr>
                <w:color w:val="002060"/>
              </w:rPr>
            </w:pPr>
            <w:r w:rsidRPr="00E4037E">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21E4D9" w14:textId="77777777" w:rsidR="008851E8" w:rsidRPr="00E4037E" w:rsidRDefault="008851E8" w:rsidP="00FE4D12">
            <w:pPr>
              <w:pStyle w:val="rowtabella0"/>
              <w:rPr>
                <w:color w:val="002060"/>
              </w:rPr>
            </w:pPr>
            <w:r w:rsidRPr="00E4037E">
              <w:rPr>
                <w:color w:val="002060"/>
              </w:rPr>
              <w:t>VIA C.ULPIANI</w:t>
            </w:r>
          </w:p>
        </w:tc>
      </w:tr>
    </w:tbl>
    <w:p w14:paraId="10921B31" w14:textId="77777777" w:rsidR="008851E8" w:rsidRPr="00E4037E" w:rsidRDefault="008851E8" w:rsidP="008851E8">
      <w:pPr>
        <w:pStyle w:val="breakline"/>
        <w:rPr>
          <w:rFonts w:eastAsiaTheme="minorEastAsia"/>
          <w:color w:val="002060"/>
        </w:rPr>
      </w:pPr>
    </w:p>
    <w:p w14:paraId="5029E823" w14:textId="77777777" w:rsidR="008851E8" w:rsidRPr="00E4037E" w:rsidRDefault="008851E8" w:rsidP="008851E8">
      <w:pPr>
        <w:pStyle w:val="breakline"/>
        <w:rPr>
          <w:color w:val="002060"/>
        </w:rPr>
      </w:pPr>
    </w:p>
    <w:p w14:paraId="72BB6F89" w14:textId="77777777" w:rsidR="008851E8" w:rsidRPr="00E4037E" w:rsidRDefault="008851E8" w:rsidP="008851E8">
      <w:pPr>
        <w:pStyle w:val="titolocampionato0"/>
        <w:shd w:val="clear" w:color="auto" w:fill="CCCCCC"/>
        <w:spacing w:before="80" w:after="40"/>
        <w:rPr>
          <w:color w:val="002060"/>
        </w:rPr>
      </w:pPr>
      <w:r w:rsidRPr="00E4037E">
        <w:rPr>
          <w:color w:val="002060"/>
        </w:rPr>
        <w:t>REGIONALE CALCIO A 5 FEMMINILE</w:t>
      </w:r>
    </w:p>
    <w:p w14:paraId="1BB2DF65" w14:textId="77777777" w:rsidR="008851E8" w:rsidRPr="00E4037E" w:rsidRDefault="008851E8" w:rsidP="008851E8">
      <w:pPr>
        <w:pStyle w:val="titoloprinc0"/>
        <w:rPr>
          <w:color w:val="002060"/>
        </w:rPr>
      </w:pPr>
      <w:r w:rsidRPr="00E4037E">
        <w:rPr>
          <w:color w:val="002060"/>
        </w:rPr>
        <w:t>VARIAZIONI AL PROGRAMMA GARE</w:t>
      </w:r>
    </w:p>
    <w:p w14:paraId="3830ECA6" w14:textId="77777777" w:rsidR="008851E8" w:rsidRPr="00E4037E" w:rsidRDefault="008851E8" w:rsidP="008851E8">
      <w:pPr>
        <w:pStyle w:val="breakline"/>
        <w:rPr>
          <w:color w:val="002060"/>
        </w:rPr>
      </w:pPr>
    </w:p>
    <w:p w14:paraId="47F376AB" w14:textId="77777777" w:rsidR="008851E8" w:rsidRPr="00E4037E" w:rsidRDefault="008851E8" w:rsidP="008851E8">
      <w:pPr>
        <w:pStyle w:val="breakline"/>
        <w:rPr>
          <w:color w:val="002060"/>
        </w:rPr>
      </w:pPr>
    </w:p>
    <w:p w14:paraId="621C5A35" w14:textId="77777777" w:rsidR="008851E8" w:rsidRPr="00E4037E" w:rsidRDefault="008851E8" w:rsidP="008851E8">
      <w:pPr>
        <w:pStyle w:val="breakline"/>
        <w:rPr>
          <w:color w:val="002060"/>
        </w:rPr>
      </w:pPr>
    </w:p>
    <w:p w14:paraId="74BD8628" w14:textId="77777777" w:rsidR="008851E8" w:rsidRPr="00E4037E" w:rsidRDefault="008851E8" w:rsidP="008851E8">
      <w:pPr>
        <w:pStyle w:val="sottotitolocampionato10"/>
        <w:rPr>
          <w:color w:val="002060"/>
        </w:rPr>
      </w:pPr>
      <w:r w:rsidRPr="00E403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851E8" w:rsidRPr="00E4037E" w14:paraId="7F86D35C" w14:textId="77777777" w:rsidTr="00FE4D1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0A3BE" w14:textId="77777777" w:rsidR="008851E8" w:rsidRPr="00E4037E" w:rsidRDefault="008851E8" w:rsidP="00FE4D12">
            <w:pPr>
              <w:pStyle w:val="headertabella0"/>
              <w:rPr>
                <w:color w:val="002060"/>
              </w:rPr>
            </w:pPr>
            <w:r w:rsidRPr="00E403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68990" w14:textId="77777777" w:rsidR="008851E8" w:rsidRPr="00E4037E" w:rsidRDefault="008851E8" w:rsidP="00FE4D12">
            <w:pPr>
              <w:pStyle w:val="headertabella0"/>
              <w:rPr>
                <w:color w:val="002060"/>
              </w:rPr>
            </w:pPr>
            <w:r w:rsidRPr="00E4037E">
              <w:rPr>
                <w:color w:val="002060"/>
              </w:rPr>
              <w:t xml:space="preserve">N° </w:t>
            </w:r>
            <w:proofErr w:type="spellStart"/>
            <w:r w:rsidRPr="00E4037E">
              <w:rPr>
                <w:color w:val="002060"/>
              </w:rPr>
              <w:t>Gior</w:t>
            </w:r>
            <w:proofErr w:type="spellEnd"/>
            <w:r w:rsidRPr="00E4037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83579" w14:textId="77777777" w:rsidR="008851E8" w:rsidRPr="00E4037E" w:rsidRDefault="008851E8" w:rsidP="00FE4D12">
            <w:pPr>
              <w:pStyle w:val="headertabella0"/>
              <w:rPr>
                <w:color w:val="002060"/>
              </w:rPr>
            </w:pPr>
            <w:r w:rsidRPr="00E403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84CD5" w14:textId="77777777" w:rsidR="008851E8" w:rsidRPr="00E4037E" w:rsidRDefault="008851E8" w:rsidP="00FE4D12">
            <w:pPr>
              <w:pStyle w:val="headertabella0"/>
              <w:rPr>
                <w:color w:val="002060"/>
              </w:rPr>
            </w:pPr>
            <w:r w:rsidRPr="00E403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8542D" w14:textId="77777777" w:rsidR="008851E8" w:rsidRPr="00E4037E" w:rsidRDefault="008851E8" w:rsidP="00FE4D12">
            <w:pPr>
              <w:pStyle w:val="headertabella0"/>
              <w:rPr>
                <w:color w:val="002060"/>
              </w:rPr>
            </w:pPr>
            <w:r w:rsidRPr="00E4037E">
              <w:rPr>
                <w:color w:val="002060"/>
              </w:rPr>
              <w:t xml:space="preserve">Data </w:t>
            </w:r>
            <w:proofErr w:type="spellStart"/>
            <w:r w:rsidRPr="00E4037E">
              <w:rPr>
                <w:color w:val="002060"/>
              </w:rPr>
              <w:t>Orig</w:t>
            </w:r>
            <w:proofErr w:type="spellEnd"/>
            <w:r w:rsidRPr="00E403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24984" w14:textId="77777777" w:rsidR="008851E8" w:rsidRPr="00E4037E" w:rsidRDefault="008851E8" w:rsidP="00FE4D12">
            <w:pPr>
              <w:pStyle w:val="headertabella0"/>
              <w:rPr>
                <w:color w:val="002060"/>
              </w:rPr>
            </w:pPr>
            <w:r w:rsidRPr="00E4037E">
              <w:rPr>
                <w:color w:val="002060"/>
              </w:rPr>
              <w:t xml:space="preserve">Ora </w:t>
            </w:r>
            <w:proofErr w:type="spellStart"/>
            <w:r w:rsidRPr="00E4037E">
              <w:rPr>
                <w:color w:val="002060"/>
              </w:rPr>
              <w:t>Var</w:t>
            </w:r>
            <w:proofErr w:type="spellEnd"/>
            <w:r w:rsidRPr="00E403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B40DD" w14:textId="77777777" w:rsidR="008851E8" w:rsidRPr="00E4037E" w:rsidRDefault="008851E8" w:rsidP="00FE4D12">
            <w:pPr>
              <w:pStyle w:val="headertabella0"/>
              <w:rPr>
                <w:color w:val="002060"/>
              </w:rPr>
            </w:pPr>
            <w:r w:rsidRPr="00E4037E">
              <w:rPr>
                <w:color w:val="002060"/>
              </w:rPr>
              <w:t xml:space="preserve">Ora </w:t>
            </w:r>
            <w:proofErr w:type="spellStart"/>
            <w:r w:rsidRPr="00E4037E">
              <w:rPr>
                <w:color w:val="002060"/>
              </w:rPr>
              <w:t>Orig</w:t>
            </w:r>
            <w:proofErr w:type="spellEnd"/>
            <w:r w:rsidRPr="00E4037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45E6A" w14:textId="77777777" w:rsidR="008851E8" w:rsidRPr="00E4037E" w:rsidRDefault="008851E8" w:rsidP="00FE4D12">
            <w:pPr>
              <w:pStyle w:val="headertabella0"/>
              <w:rPr>
                <w:color w:val="002060"/>
              </w:rPr>
            </w:pPr>
            <w:r w:rsidRPr="00E4037E">
              <w:rPr>
                <w:color w:val="002060"/>
              </w:rPr>
              <w:t>Impianto</w:t>
            </w:r>
          </w:p>
        </w:tc>
      </w:tr>
      <w:tr w:rsidR="008851E8" w:rsidRPr="00E4037E" w14:paraId="3F669C9B" w14:textId="77777777" w:rsidTr="00FE4D1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75BDE" w14:textId="77777777" w:rsidR="008851E8" w:rsidRPr="00E4037E" w:rsidRDefault="008851E8" w:rsidP="00FE4D12">
            <w:pPr>
              <w:pStyle w:val="rowtabella0"/>
              <w:rPr>
                <w:color w:val="002060"/>
                <w:highlight w:val="yellow"/>
              </w:rPr>
            </w:pPr>
            <w:r w:rsidRPr="00E4037E">
              <w:rPr>
                <w:color w:val="002060"/>
                <w:highlight w:val="yellow"/>
              </w:rPr>
              <w:t>25/02/2022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C3FC6" w14:textId="77777777" w:rsidR="008851E8" w:rsidRPr="00E4037E" w:rsidRDefault="008851E8" w:rsidP="00FE4D12">
            <w:pPr>
              <w:pStyle w:val="rowtabella0"/>
              <w:jc w:val="center"/>
              <w:rPr>
                <w:color w:val="002060"/>
                <w:highlight w:val="yellow"/>
              </w:rPr>
            </w:pPr>
            <w:r w:rsidRPr="00E4037E">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7469A" w14:textId="77777777" w:rsidR="008851E8" w:rsidRPr="00E4037E" w:rsidRDefault="008851E8" w:rsidP="00FE4D12">
            <w:pPr>
              <w:pStyle w:val="rowtabella0"/>
              <w:rPr>
                <w:color w:val="002060"/>
                <w:highlight w:val="yellow"/>
              </w:rPr>
            </w:pPr>
            <w:r w:rsidRPr="00E4037E">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C5A38" w14:textId="77777777" w:rsidR="008851E8" w:rsidRPr="00E4037E" w:rsidRDefault="008851E8" w:rsidP="00FE4D12">
            <w:pPr>
              <w:pStyle w:val="rowtabella0"/>
              <w:rPr>
                <w:color w:val="002060"/>
                <w:highlight w:val="yellow"/>
              </w:rPr>
            </w:pPr>
            <w:r w:rsidRPr="00E4037E">
              <w:rPr>
                <w:color w:val="002060"/>
                <w:highlight w:val="yellow"/>
              </w:rPr>
              <w:t>FANO CALCIO FEMMINILE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DB969" w14:textId="77777777" w:rsidR="008851E8" w:rsidRPr="00E4037E" w:rsidRDefault="008851E8" w:rsidP="00FE4D12">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ECB49" w14:textId="77777777" w:rsidR="008851E8" w:rsidRPr="00E4037E" w:rsidRDefault="008851E8" w:rsidP="00FE4D12">
            <w:pPr>
              <w:pStyle w:val="rowtabella0"/>
              <w:jc w:val="center"/>
              <w:rPr>
                <w:color w:val="002060"/>
              </w:rPr>
            </w:pPr>
            <w:r w:rsidRPr="00E4037E">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9822B" w14:textId="77777777" w:rsidR="008851E8" w:rsidRPr="00E4037E" w:rsidRDefault="008851E8" w:rsidP="00FE4D12">
            <w:pPr>
              <w:pStyle w:val="rowtabella0"/>
              <w:jc w:val="center"/>
              <w:rPr>
                <w:color w:val="002060"/>
              </w:rPr>
            </w:pPr>
            <w:r w:rsidRPr="00E4037E">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36C83" w14:textId="77777777" w:rsidR="008851E8" w:rsidRPr="00E4037E" w:rsidRDefault="008851E8" w:rsidP="00FE4D12">
            <w:pPr>
              <w:pStyle w:val="rowtabella0"/>
              <w:rPr>
                <w:color w:val="002060"/>
              </w:rPr>
            </w:pPr>
            <w:r w:rsidRPr="00E4037E">
              <w:rPr>
                <w:color w:val="002060"/>
                <w:highlight w:val="yellow"/>
              </w:rPr>
              <w:t>PALLONE GEODETICO "CIOMMEI" TOLENTINO VIA WEBER - ZONA STICCHI</w:t>
            </w:r>
          </w:p>
        </w:tc>
      </w:tr>
    </w:tbl>
    <w:p w14:paraId="5E92B6EE" w14:textId="77777777" w:rsidR="008851E8" w:rsidRPr="00E4037E" w:rsidRDefault="008851E8" w:rsidP="008851E8">
      <w:pPr>
        <w:pStyle w:val="breakline"/>
        <w:rPr>
          <w:rFonts w:eastAsiaTheme="minorEastAsia"/>
          <w:color w:val="002060"/>
        </w:rPr>
      </w:pPr>
    </w:p>
    <w:p w14:paraId="3D80B362" w14:textId="77777777" w:rsidR="008851E8" w:rsidRPr="00E4037E" w:rsidRDefault="008851E8" w:rsidP="008851E8">
      <w:pPr>
        <w:pStyle w:val="breakline"/>
        <w:rPr>
          <w:color w:val="002060"/>
        </w:rPr>
      </w:pPr>
    </w:p>
    <w:p w14:paraId="0D6E9829" w14:textId="77777777" w:rsidR="008851E8" w:rsidRPr="00E4037E" w:rsidRDefault="008851E8" w:rsidP="008851E8">
      <w:pPr>
        <w:pStyle w:val="titoloprinc0"/>
        <w:rPr>
          <w:color w:val="002060"/>
        </w:rPr>
      </w:pPr>
      <w:r w:rsidRPr="00E4037E">
        <w:rPr>
          <w:color w:val="002060"/>
        </w:rPr>
        <w:lastRenderedPageBreak/>
        <w:t>RISULTATI</w:t>
      </w:r>
    </w:p>
    <w:p w14:paraId="66D02366" w14:textId="77777777" w:rsidR="008851E8" w:rsidRPr="00E4037E" w:rsidRDefault="008851E8" w:rsidP="008851E8">
      <w:pPr>
        <w:pStyle w:val="breakline"/>
        <w:rPr>
          <w:color w:val="002060"/>
        </w:rPr>
      </w:pPr>
    </w:p>
    <w:p w14:paraId="59EAFD55" w14:textId="77777777" w:rsidR="008851E8" w:rsidRPr="00E4037E" w:rsidRDefault="008851E8" w:rsidP="008851E8">
      <w:pPr>
        <w:pStyle w:val="sottotitolocampionato10"/>
        <w:rPr>
          <w:color w:val="002060"/>
        </w:rPr>
      </w:pPr>
      <w:r w:rsidRPr="00E4037E">
        <w:rPr>
          <w:color w:val="002060"/>
        </w:rPr>
        <w:t>RISULTATI UFFICIALI GARE DEL 18/02/2022</w:t>
      </w:r>
    </w:p>
    <w:p w14:paraId="256B4815" w14:textId="77777777" w:rsidR="008851E8" w:rsidRPr="008851E8" w:rsidRDefault="008851E8" w:rsidP="008851E8">
      <w:pPr>
        <w:pStyle w:val="sottotitolocampionato20"/>
        <w:spacing w:before="0" w:beforeAutospacing="0" w:after="0" w:afterAutospacing="0"/>
        <w:rPr>
          <w:rFonts w:ascii="Arial" w:hAnsi="Arial" w:cs="Arial"/>
          <w:color w:val="002060"/>
          <w:sz w:val="20"/>
          <w:szCs w:val="20"/>
        </w:rPr>
      </w:pPr>
      <w:r w:rsidRPr="008851E8">
        <w:rPr>
          <w:rFonts w:ascii="Arial" w:hAnsi="Arial" w:cs="Arial"/>
          <w:color w:val="002060"/>
          <w:sz w:val="20"/>
          <w:szCs w:val="20"/>
        </w:rPr>
        <w:t>Si trascrivono qui di seguito i risultati ufficiali delle gare disputate</w:t>
      </w:r>
    </w:p>
    <w:p w14:paraId="1D0C58F6" w14:textId="77777777" w:rsidR="008851E8" w:rsidRPr="00E4037E" w:rsidRDefault="008851E8" w:rsidP="008851E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851E8" w:rsidRPr="00E4037E" w14:paraId="0F230AB2" w14:textId="77777777" w:rsidTr="00FE4D1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6D094330"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D94FA" w14:textId="77777777" w:rsidR="008851E8" w:rsidRPr="00E4037E" w:rsidRDefault="008851E8" w:rsidP="00FE4D12">
                  <w:pPr>
                    <w:pStyle w:val="headertabella0"/>
                    <w:rPr>
                      <w:color w:val="002060"/>
                    </w:rPr>
                  </w:pPr>
                  <w:r w:rsidRPr="00E4037E">
                    <w:rPr>
                      <w:color w:val="002060"/>
                    </w:rPr>
                    <w:t>GIRONE A - 4 Giornata - R</w:t>
                  </w:r>
                </w:p>
              </w:tc>
            </w:tr>
            <w:tr w:rsidR="008851E8" w:rsidRPr="00E4037E" w14:paraId="112ACE92" w14:textId="77777777" w:rsidTr="00FE4D1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6378C2" w14:textId="77777777" w:rsidR="008851E8" w:rsidRPr="00E4037E" w:rsidRDefault="008851E8" w:rsidP="00FE4D12">
                  <w:pPr>
                    <w:pStyle w:val="rowtabella0"/>
                    <w:rPr>
                      <w:color w:val="002060"/>
                    </w:rPr>
                  </w:pPr>
                  <w:r w:rsidRPr="00E4037E">
                    <w:rPr>
                      <w:color w:val="002060"/>
                    </w:rPr>
                    <w:t>CSKA CORRIDONIA C5F</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1C68BE" w14:textId="77777777" w:rsidR="008851E8" w:rsidRPr="00E4037E" w:rsidRDefault="008851E8" w:rsidP="00FE4D12">
                  <w:pPr>
                    <w:pStyle w:val="rowtabella0"/>
                    <w:rPr>
                      <w:color w:val="002060"/>
                    </w:rPr>
                  </w:pPr>
                  <w:r w:rsidRPr="00E4037E">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B18B2" w14:textId="77777777" w:rsidR="008851E8" w:rsidRPr="00E4037E" w:rsidRDefault="008851E8" w:rsidP="00FE4D12">
                  <w:pPr>
                    <w:pStyle w:val="rowtabella0"/>
                    <w:jc w:val="center"/>
                    <w:rPr>
                      <w:color w:val="002060"/>
                    </w:rPr>
                  </w:pPr>
                  <w:r w:rsidRPr="00E4037E">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1F05B6" w14:textId="77777777" w:rsidR="008851E8" w:rsidRPr="00E4037E" w:rsidRDefault="008851E8" w:rsidP="00FE4D12">
                  <w:pPr>
                    <w:pStyle w:val="rowtabella0"/>
                    <w:jc w:val="center"/>
                    <w:rPr>
                      <w:color w:val="002060"/>
                    </w:rPr>
                  </w:pPr>
                  <w:r w:rsidRPr="00E4037E">
                    <w:rPr>
                      <w:color w:val="002060"/>
                    </w:rPr>
                    <w:t> </w:t>
                  </w:r>
                </w:p>
              </w:tc>
            </w:tr>
            <w:tr w:rsidR="008851E8" w:rsidRPr="00E4037E" w14:paraId="6A1F440B"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436B0A" w14:textId="77777777" w:rsidR="008851E8" w:rsidRPr="00E4037E" w:rsidRDefault="008851E8" w:rsidP="00FE4D12">
                  <w:pPr>
                    <w:pStyle w:val="rowtabella0"/>
                    <w:rPr>
                      <w:color w:val="002060"/>
                    </w:rPr>
                  </w:pPr>
                  <w:r w:rsidRPr="00E4037E">
                    <w:rPr>
                      <w:color w:val="002060"/>
                    </w:rPr>
                    <w:t>(1) FANO CALCIO FEMMINILE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6E3AB8" w14:textId="77777777" w:rsidR="008851E8" w:rsidRPr="00E4037E" w:rsidRDefault="008851E8" w:rsidP="00FE4D12">
                  <w:pPr>
                    <w:pStyle w:val="rowtabella0"/>
                    <w:rPr>
                      <w:color w:val="002060"/>
                    </w:rPr>
                  </w:pPr>
                  <w:r w:rsidRPr="00E4037E">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CF87C0" w14:textId="77777777" w:rsidR="008851E8" w:rsidRPr="00E4037E" w:rsidRDefault="008851E8" w:rsidP="00FE4D12">
                  <w:pPr>
                    <w:pStyle w:val="rowtabella0"/>
                    <w:jc w:val="center"/>
                    <w:rPr>
                      <w:color w:val="002060"/>
                    </w:rPr>
                  </w:pPr>
                  <w:r w:rsidRPr="00E4037E">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97A19A" w14:textId="77777777" w:rsidR="008851E8" w:rsidRPr="00E4037E" w:rsidRDefault="008851E8" w:rsidP="00FE4D12">
                  <w:pPr>
                    <w:pStyle w:val="rowtabella0"/>
                    <w:jc w:val="center"/>
                    <w:rPr>
                      <w:color w:val="002060"/>
                    </w:rPr>
                  </w:pPr>
                  <w:r w:rsidRPr="00E4037E">
                    <w:rPr>
                      <w:color w:val="002060"/>
                    </w:rPr>
                    <w:t> </w:t>
                  </w:r>
                </w:p>
              </w:tc>
            </w:tr>
            <w:tr w:rsidR="008851E8" w:rsidRPr="00E4037E" w14:paraId="15F64E76"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82558D" w14:textId="77777777" w:rsidR="008851E8" w:rsidRPr="00E4037E" w:rsidRDefault="008851E8" w:rsidP="00FE4D12">
                  <w:pPr>
                    <w:pStyle w:val="rowtabella0"/>
                    <w:rPr>
                      <w:color w:val="002060"/>
                    </w:rPr>
                  </w:pPr>
                  <w:r w:rsidRPr="00E4037E">
                    <w:rPr>
                      <w:color w:val="002060"/>
                    </w:rPr>
                    <w:t>(2) 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18F038" w14:textId="77777777" w:rsidR="008851E8" w:rsidRPr="00E4037E" w:rsidRDefault="008851E8" w:rsidP="00FE4D12">
                  <w:pPr>
                    <w:pStyle w:val="rowtabella0"/>
                    <w:rPr>
                      <w:color w:val="002060"/>
                    </w:rPr>
                  </w:pPr>
                  <w:r w:rsidRPr="00E4037E">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C460B2" w14:textId="77777777" w:rsidR="008851E8" w:rsidRPr="00E4037E" w:rsidRDefault="008851E8" w:rsidP="00FE4D12">
                  <w:pPr>
                    <w:pStyle w:val="rowtabella0"/>
                    <w:jc w:val="center"/>
                    <w:rPr>
                      <w:color w:val="002060"/>
                    </w:rPr>
                  </w:pPr>
                  <w:r w:rsidRPr="00E4037E">
                    <w:rPr>
                      <w:color w:val="002060"/>
                    </w:rPr>
                    <w:t>14 - 1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BE6A07" w14:textId="77777777" w:rsidR="008851E8" w:rsidRPr="00E4037E" w:rsidRDefault="008851E8" w:rsidP="00FE4D12">
                  <w:pPr>
                    <w:pStyle w:val="rowtabella0"/>
                    <w:jc w:val="center"/>
                    <w:rPr>
                      <w:color w:val="002060"/>
                    </w:rPr>
                  </w:pPr>
                  <w:r w:rsidRPr="00E4037E">
                    <w:rPr>
                      <w:color w:val="002060"/>
                    </w:rPr>
                    <w:t> </w:t>
                  </w:r>
                </w:p>
              </w:tc>
            </w:tr>
            <w:tr w:rsidR="008851E8" w:rsidRPr="00E4037E" w14:paraId="2188222E"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2CB606" w14:textId="77777777" w:rsidR="008851E8" w:rsidRPr="00E4037E" w:rsidRDefault="008851E8" w:rsidP="00FE4D12">
                  <w:pPr>
                    <w:pStyle w:val="rowtabella0"/>
                    <w:rPr>
                      <w:color w:val="002060"/>
                    </w:rPr>
                  </w:pPr>
                  <w:r w:rsidRPr="00E4037E">
                    <w:rPr>
                      <w:color w:val="002060"/>
                    </w:rPr>
                    <w:t>LA FENICE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4FBDA6" w14:textId="77777777" w:rsidR="008851E8" w:rsidRPr="00E4037E" w:rsidRDefault="008851E8" w:rsidP="00FE4D12">
                  <w:pPr>
                    <w:pStyle w:val="rowtabella0"/>
                    <w:rPr>
                      <w:color w:val="002060"/>
                    </w:rPr>
                  </w:pPr>
                  <w:r w:rsidRPr="00E4037E">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2B6F5B" w14:textId="77777777" w:rsidR="008851E8" w:rsidRPr="00E4037E" w:rsidRDefault="008851E8" w:rsidP="00FE4D12">
                  <w:pPr>
                    <w:pStyle w:val="rowtabella0"/>
                    <w:jc w:val="center"/>
                    <w:rPr>
                      <w:color w:val="002060"/>
                    </w:rPr>
                  </w:pPr>
                  <w:r w:rsidRPr="00E4037E">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5BDF09" w14:textId="77777777" w:rsidR="008851E8" w:rsidRPr="00E4037E" w:rsidRDefault="008851E8" w:rsidP="00FE4D12">
                  <w:pPr>
                    <w:pStyle w:val="rowtabella0"/>
                    <w:jc w:val="center"/>
                    <w:rPr>
                      <w:color w:val="002060"/>
                    </w:rPr>
                  </w:pPr>
                  <w:r w:rsidRPr="00E4037E">
                    <w:rPr>
                      <w:color w:val="002060"/>
                    </w:rPr>
                    <w:t> </w:t>
                  </w:r>
                </w:p>
              </w:tc>
            </w:tr>
            <w:tr w:rsidR="008851E8" w:rsidRPr="00E4037E" w14:paraId="073F81B5"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94043E" w14:textId="77777777" w:rsidR="008851E8" w:rsidRPr="00E4037E" w:rsidRDefault="008851E8" w:rsidP="00FE4D12">
                  <w:pPr>
                    <w:pStyle w:val="rowtabella0"/>
                    <w:rPr>
                      <w:color w:val="002060"/>
                    </w:rPr>
                  </w:pPr>
                  <w:r w:rsidRPr="00E4037E">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73ADF2" w14:textId="77777777" w:rsidR="008851E8" w:rsidRPr="00E4037E" w:rsidRDefault="008851E8" w:rsidP="00FE4D12">
                  <w:pPr>
                    <w:pStyle w:val="rowtabella0"/>
                    <w:rPr>
                      <w:color w:val="002060"/>
                    </w:rPr>
                  </w:pPr>
                  <w:r w:rsidRPr="00E4037E">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E4D449" w14:textId="77777777" w:rsidR="008851E8" w:rsidRPr="00E4037E" w:rsidRDefault="008851E8" w:rsidP="00FE4D12">
                  <w:pPr>
                    <w:pStyle w:val="rowtabella0"/>
                    <w:jc w:val="center"/>
                    <w:rPr>
                      <w:color w:val="002060"/>
                    </w:rPr>
                  </w:pPr>
                  <w:r w:rsidRPr="00E4037E">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B0D746" w14:textId="77777777" w:rsidR="008851E8" w:rsidRPr="00E4037E" w:rsidRDefault="008851E8" w:rsidP="00FE4D12">
                  <w:pPr>
                    <w:pStyle w:val="rowtabella0"/>
                    <w:jc w:val="center"/>
                    <w:rPr>
                      <w:color w:val="002060"/>
                    </w:rPr>
                  </w:pPr>
                  <w:r w:rsidRPr="00E4037E">
                    <w:rPr>
                      <w:color w:val="002060"/>
                    </w:rPr>
                    <w:t> </w:t>
                  </w:r>
                </w:p>
              </w:tc>
            </w:tr>
            <w:tr w:rsidR="008851E8" w:rsidRPr="00E4037E" w14:paraId="1D33419D"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5FB819" w14:textId="77777777" w:rsidR="008851E8" w:rsidRPr="00E4037E" w:rsidRDefault="008851E8" w:rsidP="00FE4D12">
                  <w:pPr>
                    <w:pStyle w:val="rowtabella0"/>
                    <w:rPr>
                      <w:color w:val="002060"/>
                    </w:rPr>
                  </w:pPr>
                  <w:r w:rsidRPr="00E4037E">
                    <w:rPr>
                      <w:color w:val="002060"/>
                    </w:rPr>
                    <w:t>(3) VALDICHIENTI PONTE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266B87" w14:textId="77777777" w:rsidR="008851E8" w:rsidRPr="00E4037E" w:rsidRDefault="008851E8" w:rsidP="00FE4D12">
                  <w:pPr>
                    <w:pStyle w:val="rowtabella0"/>
                    <w:rPr>
                      <w:color w:val="002060"/>
                    </w:rPr>
                  </w:pPr>
                  <w:r w:rsidRPr="00E4037E">
                    <w:rPr>
                      <w:color w:val="002060"/>
                    </w:rPr>
                    <w:t>- U.MANDOLESI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F7E8B8" w14:textId="77777777" w:rsidR="008851E8" w:rsidRPr="00E4037E" w:rsidRDefault="008851E8" w:rsidP="00FE4D12">
                  <w:pPr>
                    <w:pStyle w:val="rowtabella0"/>
                    <w:jc w:val="center"/>
                    <w:rPr>
                      <w:color w:val="002060"/>
                    </w:rPr>
                  </w:pPr>
                  <w:r w:rsidRPr="00E4037E">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7AA0B" w14:textId="77777777" w:rsidR="008851E8" w:rsidRPr="00E4037E" w:rsidRDefault="008851E8" w:rsidP="00FE4D12">
                  <w:pPr>
                    <w:pStyle w:val="rowtabella0"/>
                    <w:jc w:val="center"/>
                    <w:rPr>
                      <w:color w:val="002060"/>
                    </w:rPr>
                  </w:pPr>
                  <w:r w:rsidRPr="00E4037E">
                    <w:rPr>
                      <w:color w:val="002060"/>
                    </w:rPr>
                    <w:t> </w:t>
                  </w:r>
                </w:p>
              </w:tc>
            </w:tr>
            <w:tr w:rsidR="008851E8" w:rsidRPr="00E4037E" w14:paraId="1C84FE3A" w14:textId="77777777" w:rsidTr="00FE4D12">
              <w:tc>
                <w:tcPr>
                  <w:tcW w:w="4700" w:type="dxa"/>
                  <w:gridSpan w:val="4"/>
                  <w:tcBorders>
                    <w:top w:val="nil"/>
                    <w:left w:val="nil"/>
                    <w:bottom w:val="nil"/>
                    <w:right w:val="nil"/>
                  </w:tcBorders>
                  <w:tcMar>
                    <w:top w:w="20" w:type="dxa"/>
                    <w:left w:w="20" w:type="dxa"/>
                    <w:bottom w:w="20" w:type="dxa"/>
                    <w:right w:w="20" w:type="dxa"/>
                  </w:tcMar>
                  <w:vAlign w:val="center"/>
                  <w:hideMark/>
                </w:tcPr>
                <w:p w14:paraId="5268E0CD" w14:textId="77777777" w:rsidR="008851E8" w:rsidRPr="00E4037E" w:rsidRDefault="008851E8" w:rsidP="00FE4D12">
                  <w:pPr>
                    <w:pStyle w:val="rowtabella0"/>
                    <w:rPr>
                      <w:color w:val="002060"/>
                    </w:rPr>
                  </w:pPr>
                  <w:r w:rsidRPr="00E4037E">
                    <w:rPr>
                      <w:color w:val="002060"/>
                    </w:rPr>
                    <w:t>(1) - disputata il 19/02/2022</w:t>
                  </w:r>
                </w:p>
              </w:tc>
            </w:tr>
            <w:tr w:rsidR="008851E8" w:rsidRPr="00E4037E" w14:paraId="3887A24D" w14:textId="77777777" w:rsidTr="00FE4D12">
              <w:tc>
                <w:tcPr>
                  <w:tcW w:w="4700" w:type="dxa"/>
                  <w:gridSpan w:val="4"/>
                  <w:tcBorders>
                    <w:top w:val="nil"/>
                    <w:left w:val="nil"/>
                    <w:bottom w:val="nil"/>
                    <w:right w:val="nil"/>
                  </w:tcBorders>
                  <w:tcMar>
                    <w:top w:w="20" w:type="dxa"/>
                    <w:left w:w="20" w:type="dxa"/>
                    <w:bottom w:w="20" w:type="dxa"/>
                    <w:right w:w="20" w:type="dxa"/>
                  </w:tcMar>
                  <w:vAlign w:val="center"/>
                  <w:hideMark/>
                </w:tcPr>
                <w:p w14:paraId="3519C42C" w14:textId="77777777" w:rsidR="008851E8" w:rsidRPr="00E4037E" w:rsidRDefault="008851E8" w:rsidP="00FE4D12">
                  <w:pPr>
                    <w:pStyle w:val="rowtabella0"/>
                    <w:rPr>
                      <w:color w:val="002060"/>
                    </w:rPr>
                  </w:pPr>
                  <w:r w:rsidRPr="00E4037E">
                    <w:rPr>
                      <w:color w:val="002060"/>
                    </w:rPr>
                    <w:t>(2) - disputata il 20/02/2022</w:t>
                  </w:r>
                </w:p>
              </w:tc>
            </w:tr>
            <w:tr w:rsidR="008851E8" w:rsidRPr="00E4037E" w14:paraId="764215AD" w14:textId="77777777" w:rsidTr="00FE4D12">
              <w:tc>
                <w:tcPr>
                  <w:tcW w:w="4700" w:type="dxa"/>
                  <w:gridSpan w:val="4"/>
                  <w:tcBorders>
                    <w:top w:val="nil"/>
                    <w:left w:val="nil"/>
                    <w:bottom w:val="nil"/>
                    <w:right w:val="nil"/>
                  </w:tcBorders>
                  <w:tcMar>
                    <w:top w:w="20" w:type="dxa"/>
                    <w:left w:w="20" w:type="dxa"/>
                    <w:bottom w:w="20" w:type="dxa"/>
                    <w:right w:w="20" w:type="dxa"/>
                  </w:tcMar>
                  <w:vAlign w:val="center"/>
                  <w:hideMark/>
                </w:tcPr>
                <w:p w14:paraId="466A4767" w14:textId="77777777" w:rsidR="008851E8" w:rsidRPr="00E4037E" w:rsidRDefault="008851E8" w:rsidP="00FE4D12">
                  <w:pPr>
                    <w:pStyle w:val="rowtabella0"/>
                    <w:rPr>
                      <w:color w:val="002060"/>
                    </w:rPr>
                  </w:pPr>
                  <w:r w:rsidRPr="00E4037E">
                    <w:rPr>
                      <w:color w:val="002060"/>
                    </w:rPr>
                    <w:t>(3) - disputata il 22/02/2022</w:t>
                  </w:r>
                </w:p>
              </w:tc>
            </w:tr>
          </w:tbl>
          <w:p w14:paraId="60469731" w14:textId="77777777" w:rsidR="008851E8" w:rsidRPr="00E4037E" w:rsidRDefault="008851E8" w:rsidP="00FE4D12">
            <w:pPr>
              <w:rPr>
                <w:color w:val="002060"/>
              </w:rPr>
            </w:pPr>
          </w:p>
        </w:tc>
      </w:tr>
    </w:tbl>
    <w:p w14:paraId="4E5E049D" w14:textId="77777777" w:rsidR="008851E8" w:rsidRPr="00E4037E" w:rsidRDefault="008851E8" w:rsidP="008851E8">
      <w:pPr>
        <w:pStyle w:val="breakline"/>
        <w:rPr>
          <w:rFonts w:eastAsiaTheme="minorEastAsia"/>
          <w:color w:val="002060"/>
        </w:rPr>
      </w:pPr>
    </w:p>
    <w:p w14:paraId="07E3CC7C" w14:textId="77777777" w:rsidR="008851E8" w:rsidRPr="00E4037E" w:rsidRDefault="008851E8" w:rsidP="008851E8">
      <w:pPr>
        <w:pStyle w:val="breakline"/>
        <w:rPr>
          <w:color w:val="002060"/>
        </w:rPr>
      </w:pPr>
    </w:p>
    <w:p w14:paraId="49287588" w14:textId="77777777" w:rsidR="008851E8" w:rsidRPr="00E4037E" w:rsidRDefault="008851E8" w:rsidP="008851E8">
      <w:pPr>
        <w:pStyle w:val="titoloprinc0"/>
        <w:rPr>
          <w:color w:val="002060"/>
        </w:rPr>
      </w:pPr>
      <w:r w:rsidRPr="00E4037E">
        <w:rPr>
          <w:color w:val="002060"/>
        </w:rPr>
        <w:t>GIUDICE SPORTIVO</w:t>
      </w:r>
    </w:p>
    <w:p w14:paraId="3031BCFF" w14:textId="77777777" w:rsidR="008851E8" w:rsidRPr="00E4037E" w:rsidRDefault="008851E8" w:rsidP="008851E8">
      <w:pPr>
        <w:pStyle w:val="diffida"/>
        <w:rPr>
          <w:color w:val="002060"/>
        </w:rPr>
      </w:pPr>
      <w:r w:rsidRPr="00E4037E">
        <w:rPr>
          <w:color w:val="002060"/>
        </w:rPr>
        <w:t>Il Sostituto Giudice Sportivo Avv. Federica Sorrentino, nella seduta del 23/02/2022 ha adottato le decisioni che di seguito integralmente si riportano:</w:t>
      </w:r>
    </w:p>
    <w:p w14:paraId="7F2C4D43" w14:textId="77777777" w:rsidR="008851E8" w:rsidRPr="00E4037E" w:rsidRDefault="008851E8" w:rsidP="008851E8">
      <w:pPr>
        <w:pStyle w:val="titolo10"/>
        <w:rPr>
          <w:color w:val="002060"/>
        </w:rPr>
      </w:pPr>
      <w:r w:rsidRPr="00E4037E">
        <w:rPr>
          <w:color w:val="002060"/>
        </w:rPr>
        <w:t xml:space="preserve">GARE DEL 18/ 2/2022 </w:t>
      </w:r>
    </w:p>
    <w:p w14:paraId="619D003E" w14:textId="77777777" w:rsidR="008851E8" w:rsidRPr="00E4037E" w:rsidRDefault="008851E8" w:rsidP="008851E8">
      <w:pPr>
        <w:pStyle w:val="titolo7a"/>
        <w:rPr>
          <w:color w:val="002060"/>
        </w:rPr>
      </w:pPr>
      <w:r w:rsidRPr="00E4037E">
        <w:rPr>
          <w:color w:val="002060"/>
        </w:rPr>
        <w:t xml:space="preserve">PROVVEDIMENTI DISCIPLINARI </w:t>
      </w:r>
    </w:p>
    <w:p w14:paraId="5F1F42EE" w14:textId="77777777" w:rsidR="008851E8" w:rsidRPr="00E4037E" w:rsidRDefault="008851E8" w:rsidP="008851E8">
      <w:pPr>
        <w:pStyle w:val="titolo7b0"/>
        <w:rPr>
          <w:color w:val="002060"/>
        </w:rPr>
      </w:pPr>
      <w:r w:rsidRPr="00E4037E">
        <w:rPr>
          <w:color w:val="002060"/>
        </w:rPr>
        <w:t xml:space="preserve">In base alle risultanze degli atti ufficiali sono state deliberate le seguenti sanzioni disciplinari. </w:t>
      </w:r>
    </w:p>
    <w:p w14:paraId="4D57A0B1" w14:textId="77777777" w:rsidR="008851E8" w:rsidRPr="00E4037E" w:rsidRDefault="008851E8" w:rsidP="008851E8">
      <w:pPr>
        <w:pStyle w:val="titolo30"/>
        <w:rPr>
          <w:color w:val="002060"/>
        </w:rPr>
      </w:pPr>
      <w:r w:rsidRPr="00E4037E">
        <w:rPr>
          <w:color w:val="002060"/>
        </w:rPr>
        <w:t xml:space="preserve">DIRIGENTI </w:t>
      </w:r>
    </w:p>
    <w:p w14:paraId="35BC8649" w14:textId="77777777" w:rsidR="008851E8" w:rsidRPr="00E4037E" w:rsidRDefault="008851E8" w:rsidP="008851E8">
      <w:pPr>
        <w:pStyle w:val="titolo20"/>
        <w:rPr>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42B26F81" w14:textId="77777777" w:rsidTr="00FE4D12">
        <w:tc>
          <w:tcPr>
            <w:tcW w:w="2200" w:type="dxa"/>
            <w:tcMar>
              <w:top w:w="20" w:type="dxa"/>
              <w:left w:w="20" w:type="dxa"/>
              <w:bottom w:w="20" w:type="dxa"/>
              <w:right w:w="20" w:type="dxa"/>
            </w:tcMar>
            <w:vAlign w:val="center"/>
            <w:hideMark/>
          </w:tcPr>
          <w:p w14:paraId="1C786C26" w14:textId="77777777" w:rsidR="008851E8" w:rsidRPr="00E4037E" w:rsidRDefault="008851E8" w:rsidP="00FE4D12">
            <w:pPr>
              <w:pStyle w:val="movimento"/>
              <w:rPr>
                <w:color w:val="002060"/>
              </w:rPr>
            </w:pPr>
            <w:r w:rsidRPr="00E4037E">
              <w:rPr>
                <w:color w:val="002060"/>
              </w:rPr>
              <w:t>PACIONI PAOLO</w:t>
            </w:r>
          </w:p>
        </w:tc>
        <w:tc>
          <w:tcPr>
            <w:tcW w:w="2200" w:type="dxa"/>
            <w:tcMar>
              <w:top w:w="20" w:type="dxa"/>
              <w:left w:w="20" w:type="dxa"/>
              <w:bottom w:w="20" w:type="dxa"/>
              <w:right w:w="20" w:type="dxa"/>
            </w:tcMar>
            <w:vAlign w:val="center"/>
            <w:hideMark/>
          </w:tcPr>
          <w:p w14:paraId="52D9A82C" w14:textId="77777777" w:rsidR="008851E8" w:rsidRPr="00E4037E" w:rsidRDefault="008851E8" w:rsidP="00FE4D12">
            <w:pPr>
              <w:pStyle w:val="movimento2"/>
              <w:rPr>
                <w:color w:val="002060"/>
              </w:rPr>
            </w:pPr>
            <w:r w:rsidRPr="00E4037E">
              <w:rPr>
                <w:color w:val="002060"/>
              </w:rPr>
              <w:t xml:space="preserve">(RIPABERARDA) </w:t>
            </w:r>
          </w:p>
        </w:tc>
        <w:tc>
          <w:tcPr>
            <w:tcW w:w="800" w:type="dxa"/>
            <w:tcMar>
              <w:top w:w="20" w:type="dxa"/>
              <w:left w:w="20" w:type="dxa"/>
              <w:bottom w:w="20" w:type="dxa"/>
              <w:right w:w="20" w:type="dxa"/>
            </w:tcMar>
            <w:vAlign w:val="center"/>
            <w:hideMark/>
          </w:tcPr>
          <w:p w14:paraId="03158CEF"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6CCC6458"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783274A9" w14:textId="77777777" w:rsidR="008851E8" w:rsidRPr="00E4037E" w:rsidRDefault="008851E8" w:rsidP="00FE4D12">
            <w:pPr>
              <w:pStyle w:val="movimento2"/>
              <w:rPr>
                <w:color w:val="002060"/>
              </w:rPr>
            </w:pPr>
            <w:r w:rsidRPr="00E4037E">
              <w:rPr>
                <w:color w:val="002060"/>
              </w:rPr>
              <w:t> </w:t>
            </w:r>
          </w:p>
        </w:tc>
      </w:tr>
    </w:tbl>
    <w:p w14:paraId="526C884C" w14:textId="77777777" w:rsidR="008851E8" w:rsidRPr="00E4037E" w:rsidRDefault="008851E8" w:rsidP="008851E8">
      <w:pPr>
        <w:pStyle w:val="titolo30"/>
        <w:rPr>
          <w:rFonts w:eastAsiaTheme="minorEastAsia"/>
          <w:color w:val="002060"/>
        </w:rPr>
      </w:pPr>
      <w:r w:rsidRPr="00E4037E">
        <w:rPr>
          <w:color w:val="002060"/>
        </w:rPr>
        <w:t xml:space="preserve">CALCIATORI NON ESPULSI </w:t>
      </w:r>
    </w:p>
    <w:p w14:paraId="28B59CAF" w14:textId="77777777" w:rsidR="008851E8" w:rsidRPr="00E4037E" w:rsidRDefault="008851E8" w:rsidP="008851E8">
      <w:pPr>
        <w:pStyle w:val="titolo20"/>
        <w:rPr>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1440CE68" w14:textId="77777777" w:rsidTr="00FE4D12">
        <w:tc>
          <w:tcPr>
            <w:tcW w:w="2200" w:type="dxa"/>
            <w:tcMar>
              <w:top w:w="20" w:type="dxa"/>
              <w:left w:w="20" w:type="dxa"/>
              <w:bottom w:w="20" w:type="dxa"/>
              <w:right w:w="20" w:type="dxa"/>
            </w:tcMar>
            <w:vAlign w:val="center"/>
            <w:hideMark/>
          </w:tcPr>
          <w:p w14:paraId="5A48AD94" w14:textId="77777777" w:rsidR="008851E8" w:rsidRPr="00E4037E" w:rsidRDefault="008851E8" w:rsidP="00FE4D12">
            <w:pPr>
              <w:pStyle w:val="movimento"/>
              <w:rPr>
                <w:color w:val="002060"/>
              </w:rPr>
            </w:pPr>
            <w:r w:rsidRPr="00E4037E">
              <w:rPr>
                <w:color w:val="002060"/>
              </w:rPr>
              <w:t>PEZZOLA SILVIA</w:t>
            </w:r>
          </w:p>
        </w:tc>
        <w:tc>
          <w:tcPr>
            <w:tcW w:w="2200" w:type="dxa"/>
            <w:tcMar>
              <w:top w:w="20" w:type="dxa"/>
              <w:left w:w="20" w:type="dxa"/>
              <w:bottom w:w="20" w:type="dxa"/>
              <w:right w:w="20" w:type="dxa"/>
            </w:tcMar>
            <w:vAlign w:val="center"/>
            <w:hideMark/>
          </w:tcPr>
          <w:p w14:paraId="3137F5F6" w14:textId="77777777" w:rsidR="008851E8" w:rsidRPr="00E4037E" w:rsidRDefault="008851E8" w:rsidP="00FE4D12">
            <w:pPr>
              <w:pStyle w:val="movimento2"/>
              <w:rPr>
                <w:color w:val="002060"/>
              </w:rPr>
            </w:pPr>
            <w:r w:rsidRPr="00E4037E">
              <w:rPr>
                <w:color w:val="002060"/>
              </w:rPr>
              <w:t xml:space="preserve">(LA FENICE C5) </w:t>
            </w:r>
          </w:p>
        </w:tc>
        <w:tc>
          <w:tcPr>
            <w:tcW w:w="800" w:type="dxa"/>
            <w:tcMar>
              <w:top w:w="20" w:type="dxa"/>
              <w:left w:w="20" w:type="dxa"/>
              <w:bottom w:w="20" w:type="dxa"/>
              <w:right w:w="20" w:type="dxa"/>
            </w:tcMar>
            <w:vAlign w:val="center"/>
            <w:hideMark/>
          </w:tcPr>
          <w:p w14:paraId="4AE3A71F"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1A8F386A" w14:textId="77777777" w:rsidR="008851E8" w:rsidRPr="00E4037E" w:rsidRDefault="008851E8" w:rsidP="00FE4D12">
            <w:pPr>
              <w:pStyle w:val="movimento"/>
              <w:rPr>
                <w:color w:val="002060"/>
              </w:rPr>
            </w:pPr>
            <w:r w:rsidRPr="00E4037E">
              <w:rPr>
                <w:color w:val="002060"/>
              </w:rPr>
              <w:t>DI BUO FEDERICA</w:t>
            </w:r>
          </w:p>
        </w:tc>
        <w:tc>
          <w:tcPr>
            <w:tcW w:w="2200" w:type="dxa"/>
            <w:tcMar>
              <w:top w:w="20" w:type="dxa"/>
              <w:left w:w="20" w:type="dxa"/>
              <w:bottom w:w="20" w:type="dxa"/>
              <w:right w:w="20" w:type="dxa"/>
            </w:tcMar>
            <w:vAlign w:val="center"/>
            <w:hideMark/>
          </w:tcPr>
          <w:p w14:paraId="0374006C" w14:textId="77777777" w:rsidR="008851E8" w:rsidRPr="00E4037E" w:rsidRDefault="008851E8" w:rsidP="00FE4D12">
            <w:pPr>
              <w:pStyle w:val="movimento2"/>
              <w:rPr>
                <w:color w:val="002060"/>
              </w:rPr>
            </w:pPr>
            <w:r w:rsidRPr="00E4037E">
              <w:rPr>
                <w:color w:val="002060"/>
              </w:rPr>
              <w:t xml:space="preserve">(RIPABERARDA) </w:t>
            </w:r>
          </w:p>
        </w:tc>
      </w:tr>
    </w:tbl>
    <w:p w14:paraId="153B34D7" w14:textId="77777777" w:rsidR="008851E8" w:rsidRPr="00E4037E" w:rsidRDefault="008851E8" w:rsidP="008851E8">
      <w:pPr>
        <w:pStyle w:val="titolo10"/>
        <w:rPr>
          <w:rFonts w:eastAsiaTheme="minorEastAsia"/>
          <w:color w:val="002060"/>
        </w:rPr>
      </w:pPr>
      <w:r w:rsidRPr="00E4037E">
        <w:rPr>
          <w:color w:val="002060"/>
        </w:rPr>
        <w:t xml:space="preserve">GARE DEL 22/ 2/2022 </w:t>
      </w:r>
    </w:p>
    <w:p w14:paraId="1B66D368" w14:textId="77777777" w:rsidR="008851E8" w:rsidRPr="00E4037E" w:rsidRDefault="008851E8" w:rsidP="008851E8">
      <w:pPr>
        <w:pStyle w:val="titolo7a"/>
        <w:rPr>
          <w:color w:val="002060"/>
        </w:rPr>
      </w:pPr>
      <w:r w:rsidRPr="00E4037E">
        <w:rPr>
          <w:color w:val="002060"/>
        </w:rPr>
        <w:t xml:space="preserve">PROVVEDIMENTI DISCIPLINARI </w:t>
      </w:r>
    </w:p>
    <w:p w14:paraId="52C8F234" w14:textId="77777777" w:rsidR="008851E8" w:rsidRPr="00E4037E" w:rsidRDefault="008851E8" w:rsidP="008851E8">
      <w:pPr>
        <w:pStyle w:val="titolo7b0"/>
        <w:rPr>
          <w:color w:val="002060"/>
        </w:rPr>
      </w:pPr>
      <w:r w:rsidRPr="00E4037E">
        <w:rPr>
          <w:color w:val="002060"/>
        </w:rPr>
        <w:t xml:space="preserve">In base alle risultanze degli atti ufficiali sono state deliberate le seguenti sanzioni disciplinari. </w:t>
      </w:r>
    </w:p>
    <w:p w14:paraId="0200A24A" w14:textId="77777777" w:rsidR="008851E8" w:rsidRPr="00E4037E" w:rsidRDefault="008851E8" w:rsidP="008851E8">
      <w:pPr>
        <w:pStyle w:val="titolo30"/>
        <w:rPr>
          <w:color w:val="002060"/>
        </w:rPr>
      </w:pPr>
      <w:r w:rsidRPr="00E4037E">
        <w:rPr>
          <w:color w:val="002060"/>
        </w:rPr>
        <w:t xml:space="preserve">CALCIATORI NON ESPULSI </w:t>
      </w:r>
    </w:p>
    <w:p w14:paraId="6D5EABD9" w14:textId="77777777" w:rsidR="008851E8" w:rsidRPr="00E4037E" w:rsidRDefault="008851E8" w:rsidP="008851E8">
      <w:pPr>
        <w:pStyle w:val="titolo20"/>
        <w:rPr>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0108E233" w14:textId="77777777" w:rsidTr="00FE4D12">
        <w:tc>
          <w:tcPr>
            <w:tcW w:w="2200" w:type="dxa"/>
            <w:tcMar>
              <w:top w:w="20" w:type="dxa"/>
              <w:left w:w="20" w:type="dxa"/>
              <w:bottom w:w="20" w:type="dxa"/>
              <w:right w:w="20" w:type="dxa"/>
            </w:tcMar>
            <w:vAlign w:val="center"/>
            <w:hideMark/>
          </w:tcPr>
          <w:p w14:paraId="63F3A229" w14:textId="77777777" w:rsidR="008851E8" w:rsidRPr="00E4037E" w:rsidRDefault="008851E8" w:rsidP="00FE4D12">
            <w:pPr>
              <w:pStyle w:val="movimento"/>
              <w:rPr>
                <w:color w:val="002060"/>
              </w:rPr>
            </w:pPr>
            <w:r w:rsidRPr="00E4037E">
              <w:rPr>
                <w:color w:val="002060"/>
              </w:rPr>
              <w:t>CAMPETELLA CLAUDIA</w:t>
            </w:r>
          </w:p>
        </w:tc>
        <w:tc>
          <w:tcPr>
            <w:tcW w:w="2200" w:type="dxa"/>
            <w:tcMar>
              <w:top w:w="20" w:type="dxa"/>
              <w:left w:w="20" w:type="dxa"/>
              <w:bottom w:w="20" w:type="dxa"/>
              <w:right w:w="20" w:type="dxa"/>
            </w:tcMar>
            <w:vAlign w:val="center"/>
            <w:hideMark/>
          </w:tcPr>
          <w:p w14:paraId="14A0F941" w14:textId="77777777" w:rsidR="008851E8" w:rsidRPr="00E4037E" w:rsidRDefault="008851E8" w:rsidP="00FE4D12">
            <w:pPr>
              <w:pStyle w:val="movimento2"/>
              <w:rPr>
                <w:color w:val="002060"/>
              </w:rPr>
            </w:pPr>
            <w:r w:rsidRPr="00E4037E">
              <w:rPr>
                <w:color w:val="002060"/>
              </w:rPr>
              <w:t xml:space="preserve">(VALDICHIENTI PONTE) </w:t>
            </w:r>
          </w:p>
        </w:tc>
        <w:tc>
          <w:tcPr>
            <w:tcW w:w="800" w:type="dxa"/>
            <w:tcMar>
              <w:top w:w="20" w:type="dxa"/>
              <w:left w:w="20" w:type="dxa"/>
              <w:bottom w:w="20" w:type="dxa"/>
              <w:right w:w="20" w:type="dxa"/>
            </w:tcMar>
            <w:vAlign w:val="center"/>
            <w:hideMark/>
          </w:tcPr>
          <w:p w14:paraId="7E86FDD6"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1BC50909"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70F84F58" w14:textId="77777777" w:rsidR="008851E8" w:rsidRPr="00E4037E" w:rsidRDefault="008851E8" w:rsidP="00FE4D12">
            <w:pPr>
              <w:pStyle w:val="movimento2"/>
              <w:rPr>
                <w:color w:val="002060"/>
              </w:rPr>
            </w:pPr>
            <w:r w:rsidRPr="00E4037E">
              <w:rPr>
                <w:color w:val="002060"/>
              </w:rPr>
              <w:t> </w:t>
            </w:r>
          </w:p>
        </w:tc>
      </w:tr>
    </w:tbl>
    <w:p w14:paraId="4CDA827D" w14:textId="77777777" w:rsidR="008851E8" w:rsidRPr="00E4037E" w:rsidRDefault="008851E8" w:rsidP="008851E8">
      <w:pPr>
        <w:pStyle w:val="breakline"/>
        <w:rPr>
          <w:color w:val="002060"/>
        </w:rPr>
      </w:pPr>
    </w:p>
    <w:p w14:paraId="75CCC595" w14:textId="77777777" w:rsidR="008851E8" w:rsidRPr="00E4037E" w:rsidRDefault="008851E8" w:rsidP="008851E8">
      <w:pPr>
        <w:ind w:left="4956"/>
        <w:rPr>
          <w:rFonts w:ascii="Arial" w:hAnsi="Arial" w:cs="Arial"/>
          <w:noProof/>
          <w:color w:val="002060"/>
          <w:sz w:val="22"/>
          <w:szCs w:val="22"/>
        </w:rPr>
      </w:pPr>
      <w:r w:rsidRPr="00E4037E">
        <w:rPr>
          <w:rFonts w:ascii="Arial" w:hAnsi="Arial" w:cs="Arial"/>
          <w:noProof/>
          <w:color w:val="002060"/>
          <w:sz w:val="22"/>
          <w:szCs w:val="22"/>
        </w:rPr>
        <w:t>F.to IL SOSTITUTOGIUDICE SPORTIVO      </w:t>
      </w:r>
    </w:p>
    <w:p w14:paraId="4BC4D812" w14:textId="77777777" w:rsidR="008851E8" w:rsidRPr="00E4037E" w:rsidRDefault="008851E8" w:rsidP="008851E8">
      <w:pPr>
        <w:rPr>
          <w:rFonts w:ascii="Arial" w:hAnsi="Arial" w:cs="Arial"/>
          <w:color w:val="002060"/>
          <w:sz w:val="22"/>
          <w:szCs w:val="22"/>
        </w:rPr>
      </w:pPr>
      <w:r w:rsidRPr="00E4037E">
        <w:rPr>
          <w:rFonts w:ascii="Arial" w:hAnsi="Arial" w:cs="Arial"/>
          <w:noProof/>
          <w:color w:val="002060"/>
          <w:sz w:val="22"/>
          <w:szCs w:val="22"/>
        </w:rPr>
        <w:t xml:space="preserve"> </w:t>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t xml:space="preserve">   </w:t>
      </w:r>
      <w:r w:rsidRPr="00E4037E">
        <w:rPr>
          <w:rFonts w:ascii="Arial" w:hAnsi="Arial" w:cs="Arial"/>
          <w:noProof/>
          <w:color w:val="002060"/>
          <w:sz w:val="22"/>
          <w:szCs w:val="22"/>
        </w:rPr>
        <w:tab/>
        <w:t xml:space="preserve">                Federica Sorrentino</w:t>
      </w:r>
      <w:r w:rsidRPr="00E4037E">
        <w:rPr>
          <w:rFonts w:ascii="Arial" w:hAnsi="Arial" w:cs="Arial"/>
          <w:color w:val="002060"/>
          <w:sz w:val="22"/>
          <w:szCs w:val="22"/>
        </w:rPr>
        <w:t xml:space="preserve"> </w:t>
      </w:r>
    </w:p>
    <w:p w14:paraId="59A1F697" w14:textId="77777777" w:rsidR="008851E8" w:rsidRPr="00E4037E" w:rsidRDefault="008851E8" w:rsidP="008851E8">
      <w:pPr>
        <w:pStyle w:val="breakline"/>
        <w:rPr>
          <w:rFonts w:eastAsiaTheme="minorEastAsia"/>
          <w:color w:val="002060"/>
        </w:rPr>
      </w:pPr>
    </w:p>
    <w:p w14:paraId="357DE6B5" w14:textId="77777777" w:rsidR="008851E8" w:rsidRPr="00E4037E" w:rsidRDefault="008851E8" w:rsidP="008851E8">
      <w:pPr>
        <w:pStyle w:val="titoloprinc0"/>
        <w:rPr>
          <w:color w:val="002060"/>
        </w:rPr>
      </w:pPr>
      <w:r w:rsidRPr="00E4037E">
        <w:rPr>
          <w:color w:val="002060"/>
        </w:rPr>
        <w:t>CLASSIFICA</w:t>
      </w:r>
    </w:p>
    <w:p w14:paraId="3A087E27" w14:textId="77777777" w:rsidR="008851E8" w:rsidRPr="00E4037E" w:rsidRDefault="008851E8" w:rsidP="008851E8">
      <w:pPr>
        <w:pStyle w:val="breakline"/>
        <w:rPr>
          <w:color w:val="002060"/>
        </w:rPr>
      </w:pPr>
    </w:p>
    <w:p w14:paraId="72DC742F" w14:textId="77777777" w:rsidR="008851E8" w:rsidRPr="00E4037E" w:rsidRDefault="008851E8" w:rsidP="008851E8">
      <w:pPr>
        <w:pStyle w:val="breakline"/>
        <w:rPr>
          <w:color w:val="002060"/>
        </w:rPr>
      </w:pPr>
    </w:p>
    <w:p w14:paraId="0E621CFF" w14:textId="77777777" w:rsidR="008851E8" w:rsidRPr="00E4037E" w:rsidRDefault="008851E8" w:rsidP="008851E8">
      <w:pPr>
        <w:pStyle w:val="sottotitolocampionato10"/>
        <w:rPr>
          <w:color w:val="002060"/>
        </w:rPr>
      </w:pPr>
      <w:r w:rsidRPr="00E403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183013E4"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F2818"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2092C"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69867"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182D5"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4EFEE"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57365"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8E64C"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7CE25"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C47CC"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B1562" w14:textId="77777777" w:rsidR="008851E8" w:rsidRPr="00E4037E" w:rsidRDefault="008851E8" w:rsidP="00FE4D12">
            <w:pPr>
              <w:pStyle w:val="headertabella0"/>
              <w:rPr>
                <w:color w:val="002060"/>
              </w:rPr>
            </w:pPr>
            <w:r w:rsidRPr="00E4037E">
              <w:rPr>
                <w:color w:val="002060"/>
              </w:rPr>
              <w:t>PE</w:t>
            </w:r>
          </w:p>
        </w:tc>
      </w:tr>
      <w:tr w:rsidR="008851E8" w:rsidRPr="00E4037E" w14:paraId="66FE6C2F"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77C9A7" w14:textId="77777777" w:rsidR="008851E8" w:rsidRPr="00E4037E" w:rsidRDefault="008851E8" w:rsidP="00FE4D12">
            <w:pPr>
              <w:pStyle w:val="rowtabella0"/>
              <w:rPr>
                <w:color w:val="002060"/>
              </w:rPr>
            </w:pPr>
            <w:r w:rsidRPr="00E4037E">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FCB82" w14:textId="77777777" w:rsidR="008851E8" w:rsidRPr="00E4037E" w:rsidRDefault="008851E8" w:rsidP="00FE4D12">
            <w:pPr>
              <w:pStyle w:val="rowtabella0"/>
              <w:jc w:val="center"/>
              <w:rPr>
                <w:color w:val="002060"/>
              </w:rPr>
            </w:pPr>
            <w:r w:rsidRPr="00E403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F0AC6"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D31E3"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F90C8"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20ECB"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E35D2" w14:textId="77777777" w:rsidR="008851E8" w:rsidRPr="00E4037E" w:rsidRDefault="008851E8" w:rsidP="00FE4D12">
            <w:pPr>
              <w:pStyle w:val="rowtabella0"/>
              <w:jc w:val="center"/>
              <w:rPr>
                <w:color w:val="002060"/>
              </w:rPr>
            </w:pPr>
            <w:r w:rsidRPr="00E4037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39C59"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1BAC1" w14:textId="77777777" w:rsidR="008851E8" w:rsidRPr="00E4037E" w:rsidRDefault="008851E8" w:rsidP="00FE4D12">
            <w:pPr>
              <w:pStyle w:val="rowtabella0"/>
              <w:jc w:val="center"/>
              <w:rPr>
                <w:color w:val="002060"/>
              </w:rPr>
            </w:pPr>
            <w:r w:rsidRPr="00E4037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64F55" w14:textId="77777777" w:rsidR="008851E8" w:rsidRPr="00E4037E" w:rsidRDefault="008851E8" w:rsidP="00FE4D12">
            <w:pPr>
              <w:pStyle w:val="rowtabella0"/>
              <w:jc w:val="center"/>
              <w:rPr>
                <w:color w:val="002060"/>
              </w:rPr>
            </w:pPr>
            <w:r w:rsidRPr="00E4037E">
              <w:rPr>
                <w:color w:val="002060"/>
              </w:rPr>
              <w:t>0</w:t>
            </w:r>
          </w:p>
        </w:tc>
      </w:tr>
      <w:tr w:rsidR="008851E8" w:rsidRPr="00E4037E" w14:paraId="3B730AA6"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92E07" w14:textId="77777777" w:rsidR="008851E8" w:rsidRPr="00E4037E" w:rsidRDefault="008851E8" w:rsidP="00FE4D12">
            <w:pPr>
              <w:pStyle w:val="rowtabella0"/>
              <w:rPr>
                <w:color w:val="002060"/>
              </w:rPr>
            </w:pPr>
            <w:r w:rsidRPr="00E4037E">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78C0D" w14:textId="77777777" w:rsidR="008851E8" w:rsidRPr="00E4037E" w:rsidRDefault="008851E8" w:rsidP="00FE4D12">
            <w:pPr>
              <w:pStyle w:val="rowtabella0"/>
              <w:jc w:val="center"/>
              <w:rPr>
                <w:color w:val="002060"/>
              </w:rPr>
            </w:pPr>
            <w:r w:rsidRPr="00E403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48977"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A83A8"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98D4F"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F0243"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6BA20" w14:textId="77777777" w:rsidR="008851E8" w:rsidRPr="00E4037E" w:rsidRDefault="008851E8" w:rsidP="00FE4D12">
            <w:pPr>
              <w:pStyle w:val="rowtabella0"/>
              <w:jc w:val="center"/>
              <w:rPr>
                <w:color w:val="002060"/>
              </w:rPr>
            </w:pPr>
            <w:r w:rsidRPr="00E4037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F4C24"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8FE48" w14:textId="77777777" w:rsidR="008851E8" w:rsidRPr="00E4037E" w:rsidRDefault="008851E8" w:rsidP="00FE4D12">
            <w:pPr>
              <w:pStyle w:val="rowtabella0"/>
              <w:jc w:val="center"/>
              <w:rPr>
                <w:color w:val="002060"/>
              </w:rPr>
            </w:pPr>
            <w:r w:rsidRPr="00E403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FFE14" w14:textId="77777777" w:rsidR="008851E8" w:rsidRPr="00E4037E" w:rsidRDefault="008851E8" w:rsidP="00FE4D12">
            <w:pPr>
              <w:pStyle w:val="rowtabella0"/>
              <w:jc w:val="center"/>
              <w:rPr>
                <w:color w:val="002060"/>
              </w:rPr>
            </w:pPr>
            <w:r w:rsidRPr="00E4037E">
              <w:rPr>
                <w:color w:val="002060"/>
              </w:rPr>
              <w:t>0</w:t>
            </w:r>
          </w:p>
        </w:tc>
      </w:tr>
      <w:tr w:rsidR="008851E8" w:rsidRPr="00E4037E" w14:paraId="4E45FBEA"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6C63C9" w14:textId="77777777" w:rsidR="008851E8" w:rsidRPr="00E4037E" w:rsidRDefault="008851E8" w:rsidP="00FE4D12">
            <w:pPr>
              <w:pStyle w:val="rowtabella0"/>
              <w:rPr>
                <w:color w:val="002060"/>
              </w:rPr>
            </w:pPr>
            <w:r w:rsidRPr="00E4037E">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CFBED" w14:textId="77777777" w:rsidR="008851E8" w:rsidRPr="00E4037E" w:rsidRDefault="008851E8" w:rsidP="00FE4D12">
            <w:pPr>
              <w:pStyle w:val="rowtabella0"/>
              <w:jc w:val="center"/>
              <w:rPr>
                <w:color w:val="002060"/>
              </w:rPr>
            </w:pPr>
            <w:r w:rsidRPr="00E403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967C5"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EE501"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43B8B"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D17B7"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3A79E" w14:textId="77777777" w:rsidR="008851E8" w:rsidRPr="00E4037E" w:rsidRDefault="008851E8" w:rsidP="00FE4D12">
            <w:pPr>
              <w:pStyle w:val="rowtabella0"/>
              <w:jc w:val="center"/>
              <w:rPr>
                <w:color w:val="002060"/>
              </w:rPr>
            </w:pPr>
            <w:r w:rsidRPr="00E403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20DAD"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35EF0"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E2D1F" w14:textId="77777777" w:rsidR="008851E8" w:rsidRPr="00E4037E" w:rsidRDefault="008851E8" w:rsidP="00FE4D12">
            <w:pPr>
              <w:pStyle w:val="rowtabella0"/>
              <w:jc w:val="center"/>
              <w:rPr>
                <w:color w:val="002060"/>
              </w:rPr>
            </w:pPr>
            <w:r w:rsidRPr="00E4037E">
              <w:rPr>
                <w:color w:val="002060"/>
              </w:rPr>
              <w:t>0</w:t>
            </w:r>
          </w:p>
        </w:tc>
      </w:tr>
      <w:tr w:rsidR="008851E8" w:rsidRPr="00E4037E" w14:paraId="4CDB87C0"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DE315F" w14:textId="77777777" w:rsidR="008851E8" w:rsidRPr="00E4037E" w:rsidRDefault="008851E8" w:rsidP="00FE4D12">
            <w:pPr>
              <w:pStyle w:val="rowtabella0"/>
              <w:rPr>
                <w:color w:val="002060"/>
              </w:rPr>
            </w:pPr>
            <w:r w:rsidRPr="00E4037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902E6" w14:textId="77777777" w:rsidR="008851E8" w:rsidRPr="00E4037E" w:rsidRDefault="008851E8" w:rsidP="00FE4D12">
            <w:pPr>
              <w:pStyle w:val="rowtabella0"/>
              <w:jc w:val="center"/>
              <w:rPr>
                <w:color w:val="002060"/>
              </w:rPr>
            </w:pPr>
            <w:r w:rsidRPr="00E403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0EEEB"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AA483"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5EF5C"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C77FC"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3D70A" w14:textId="77777777" w:rsidR="008851E8" w:rsidRPr="00E4037E" w:rsidRDefault="008851E8" w:rsidP="00FE4D12">
            <w:pPr>
              <w:pStyle w:val="rowtabella0"/>
              <w:jc w:val="center"/>
              <w:rPr>
                <w:color w:val="002060"/>
              </w:rPr>
            </w:pPr>
            <w:r w:rsidRPr="00E403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D61F6"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41792"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929F5" w14:textId="77777777" w:rsidR="008851E8" w:rsidRPr="00E4037E" w:rsidRDefault="008851E8" w:rsidP="00FE4D12">
            <w:pPr>
              <w:pStyle w:val="rowtabella0"/>
              <w:jc w:val="center"/>
              <w:rPr>
                <w:color w:val="002060"/>
              </w:rPr>
            </w:pPr>
            <w:r w:rsidRPr="00E4037E">
              <w:rPr>
                <w:color w:val="002060"/>
              </w:rPr>
              <w:t>0</w:t>
            </w:r>
          </w:p>
        </w:tc>
      </w:tr>
      <w:tr w:rsidR="008851E8" w:rsidRPr="00E4037E" w14:paraId="2F05C069"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F3B262" w14:textId="77777777" w:rsidR="008851E8" w:rsidRPr="00E4037E" w:rsidRDefault="008851E8" w:rsidP="00FE4D12">
            <w:pPr>
              <w:pStyle w:val="rowtabella0"/>
              <w:rPr>
                <w:color w:val="002060"/>
              </w:rPr>
            </w:pPr>
            <w:r w:rsidRPr="00E4037E">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F2714" w14:textId="77777777" w:rsidR="008851E8" w:rsidRPr="00E4037E" w:rsidRDefault="008851E8" w:rsidP="00FE4D12">
            <w:pPr>
              <w:pStyle w:val="rowtabella0"/>
              <w:jc w:val="center"/>
              <w:rPr>
                <w:color w:val="002060"/>
              </w:rPr>
            </w:pPr>
            <w:r w:rsidRPr="00E403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AFD0F"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B1DA3"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CD35A"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4F511"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A710D" w14:textId="77777777" w:rsidR="008851E8" w:rsidRPr="00E4037E" w:rsidRDefault="008851E8" w:rsidP="00FE4D12">
            <w:pPr>
              <w:pStyle w:val="rowtabella0"/>
              <w:jc w:val="center"/>
              <w:rPr>
                <w:color w:val="002060"/>
              </w:rPr>
            </w:pPr>
            <w:r w:rsidRPr="00E4037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004CB" w14:textId="77777777" w:rsidR="008851E8" w:rsidRPr="00E4037E" w:rsidRDefault="008851E8" w:rsidP="00FE4D12">
            <w:pPr>
              <w:pStyle w:val="rowtabella0"/>
              <w:jc w:val="center"/>
              <w:rPr>
                <w:color w:val="002060"/>
              </w:rPr>
            </w:pPr>
            <w:r w:rsidRPr="00E403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4D05D" w14:textId="77777777" w:rsidR="008851E8" w:rsidRPr="00E4037E" w:rsidRDefault="008851E8" w:rsidP="00FE4D12">
            <w:pPr>
              <w:pStyle w:val="rowtabella0"/>
              <w:jc w:val="center"/>
              <w:rPr>
                <w:color w:val="002060"/>
              </w:rPr>
            </w:pPr>
            <w:r w:rsidRPr="00E403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A59D9" w14:textId="77777777" w:rsidR="008851E8" w:rsidRPr="00E4037E" w:rsidRDefault="008851E8" w:rsidP="00FE4D12">
            <w:pPr>
              <w:pStyle w:val="rowtabella0"/>
              <w:jc w:val="center"/>
              <w:rPr>
                <w:color w:val="002060"/>
              </w:rPr>
            </w:pPr>
            <w:r w:rsidRPr="00E4037E">
              <w:rPr>
                <w:color w:val="002060"/>
              </w:rPr>
              <w:t>0</w:t>
            </w:r>
          </w:p>
        </w:tc>
      </w:tr>
      <w:tr w:rsidR="008851E8" w:rsidRPr="00E4037E" w14:paraId="27C1D733"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B34940" w14:textId="77777777" w:rsidR="008851E8" w:rsidRPr="00E4037E" w:rsidRDefault="008851E8" w:rsidP="00FE4D12">
            <w:pPr>
              <w:pStyle w:val="rowtabella0"/>
              <w:rPr>
                <w:color w:val="002060"/>
              </w:rPr>
            </w:pPr>
            <w:r w:rsidRPr="00E4037E">
              <w:rPr>
                <w:color w:val="002060"/>
              </w:rPr>
              <w:lastRenderedPageBreak/>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DCC35" w14:textId="77777777" w:rsidR="008851E8" w:rsidRPr="00E4037E" w:rsidRDefault="008851E8" w:rsidP="00FE4D12">
            <w:pPr>
              <w:pStyle w:val="rowtabella0"/>
              <w:jc w:val="center"/>
              <w:rPr>
                <w:color w:val="002060"/>
              </w:rPr>
            </w:pPr>
            <w:r w:rsidRPr="00E403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FCA51"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1870E"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6E0D9"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CF0F2"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46788" w14:textId="77777777" w:rsidR="008851E8" w:rsidRPr="00E4037E" w:rsidRDefault="008851E8" w:rsidP="00FE4D12">
            <w:pPr>
              <w:pStyle w:val="rowtabella0"/>
              <w:jc w:val="center"/>
              <w:rPr>
                <w:color w:val="002060"/>
              </w:rPr>
            </w:pPr>
            <w:r w:rsidRPr="00E4037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48A4D" w14:textId="77777777" w:rsidR="008851E8" w:rsidRPr="00E4037E" w:rsidRDefault="008851E8" w:rsidP="00FE4D12">
            <w:pPr>
              <w:pStyle w:val="rowtabella0"/>
              <w:jc w:val="center"/>
              <w:rPr>
                <w:color w:val="002060"/>
              </w:rPr>
            </w:pPr>
            <w:r w:rsidRPr="00E403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A60CD"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04E1E" w14:textId="77777777" w:rsidR="008851E8" w:rsidRPr="00E4037E" w:rsidRDefault="008851E8" w:rsidP="00FE4D12">
            <w:pPr>
              <w:pStyle w:val="rowtabella0"/>
              <w:jc w:val="center"/>
              <w:rPr>
                <w:color w:val="002060"/>
              </w:rPr>
            </w:pPr>
            <w:r w:rsidRPr="00E4037E">
              <w:rPr>
                <w:color w:val="002060"/>
              </w:rPr>
              <w:t>0</w:t>
            </w:r>
          </w:p>
        </w:tc>
      </w:tr>
      <w:tr w:rsidR="008851E8" w:rsidRPr="00E4037E" w14:paraId="23E76EFB"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699492" w14:textId="77777777" w:rsidR="008851E8" w:rsidRPr="00E4037E" w:rsidRDefault="008851E8" w:rsidP="00FE4D12">
            <w:pPr>
              <w:pStyle w:val="rowtabella0"/>
              <w:rPr>
                <w:color w:val="002060"/>
              </w:rPr>
            </w:pPr>
            <w:r w:rsidRPr="00E4037E">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58519" w14:textId="77777777" w:rsidR="008851E8" w:rsidRPr="00E4037E" w:rsidRDefault="008851E8" w:rsidP="00FE4D12">
            <w:pPr>
              <w:pStyle w:val="rowtabella0"/>
              <w:jc w:val="center"/>
              <w:rPr>
                <w:color w:val="002060"/>
              </w:rPr>
            </w:pPr>
            <w:r w:rsidRPr="00E403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FE4AD"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49D75"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97ED2"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33F17"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83869" w14:textId="77777777" w:rsidR="008851E8" w:rsidRPr="00E4037E" w:rsidRDefault="008851E8" w:rsidP="00FE4D12">
            <w:pPr>
              <w:pStyle w:val="rowtabella0"/>
              <w:jc w:val="center"/>
              <w:rPr>
                <w:color w:val="002060"/>
              </w:rPr>
            </w:pPr>
            <w:r w:rsidRPr="00E403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8F2EE" w14:textId="77777777" w:rsidR="008851E8" w:rsidRPr="00E4037E" w:rsidRDefault="008851E8" w:rsidP="00FE4D12">
            <w:pPr>
              <w:pStyle w:val="rowtabella0"/>
              <w:jc w:val="center"/>
              <w:rPr>
                <w:color w:val="002060"/>
              </w:rPr>
            </w:pPr>
            <w:r w:rsidRPr="00E403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C65AE"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5C085" w14:textId="77777777" w:rsidR="008851E8" w:rsidRPr="00E4037E" w:rsidRDefault="008851E8" w:rsidP="00FE4D12">
            <w:pPr>
              <w:pStyle w:val="rowtabella0"/>
              <w:jc w:val="center"/>
              <w:rPr>
                <w:color w:val="002060"/>
              </w:rPr>
            </w:pPr>
            <w:r w:rsidRPr="00E4037E">
              <w:rPr>
                <w:color w:val="002060"/>
              </w:rPr>
              <w:t>0</w:t>
            </w:r>
          </w:p>
        </w:tc>
      </w:tr>
      <w:tr w:rsidR="008851E8" w:rsidRPr="00E4037E" w14:paraId="2ED106DE"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9963A9" w14:textId="77777777" w:rsidR="008851E8" w:rsidRPr="00E4037E" w:rsidRDefault="008851E8" w:rsidP="00FE4D12">
            <w:pPr>
              <w:pStyle w:val="rowtabella0"/>
              <w:rPr>
                <w:color w:val="002060"/>
              </w:rPr>
            </w:pPr>
            <w:r w:rsidRPr="00E4037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10105" w14:textId="77777777" w:rsidR="008851E8" w:rsidRPr="00E4037E" w:rsidRDefault="008851E8" w:rsidP="00FE4D12">
            <w:pPr>
              <w:pStyle w:val="rowtabella0"/>
              <w:jc w:val="center"/>
              <w:rPr>
                <w:color w:val="002060"/>
              </w:rPr>
            </w:pPr>
            <w:r w:rsidRPr="00E403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0E041"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7EEE0"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3CD9F"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41E6E"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061B6" w14:textId="77777777" w:rsidR="008851E8" w:rsidRPr="00E4037E" w:rsidRDefault="008851E8" w:rsidP="00FE4D12">
            <w:pPr>
              <w:pStyle w:val="rowtabella0"/>
              <w:jc w:val="center"/>
              <w:rPr>
                <w:color w:val="002060"/>
              </w:rPr>
            </w:pPr>
            <w:r w:rsidRPr="00E403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177C8" w14:textId="77777777" w:rsidR="008851E8" w:rsidRPr="00E4037E" w:rsidRDefault="008851E8" w:rsidP="00FE4D12">
            <w:pPr>
              <w:pStyle w:val="rowtabella0"/>
              <w:jc w:val="center"/>
              <w:rPr>
                <w:color w:val="002060"/>
              </w:rPr>
            </w:pPr>
            <w:r w:rsidRPr="00E4037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D0674"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D5EF8" w14:textId="77777777" w:rsidR="008851E8" w:rsidRPr="00E4037E" w:rsidRDefault="008851E8" w:rsidP="00FE4D12">
            <w:pPr>
              <w:pStyle w:val="rowtabella0"/>
              <w:jc w:val="center"/>
              <w:rPr>
                <w:color w:val="002060"/>
              </w:rPr>
            </w:pPr>
            <w:r w:rsidRPr="00E4037E">
              <w:rPr>
                <w:color w:val="002060"/>
              </w:rPr>
              <w:t>0</w:t>
            </w:r>
          </w:p>
        </w:tc>
      </w:tr>
      <w:tr w:rsidR="008851E8" w:rsidRPr="00E4037E" w14:paraId="4CF58E42"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014406" w14:textId="77777777" w:rsidR="008851E8" w:rsidRPr="00E4037E" w:rsidRDefault="008851E8" w:rsidP="00FE4D12">
            <w:pPr>
              <w:pStyle w:val="rowtabella0"/>
              <w:rPr>
                <w:color w:val="002060"/>
              </w:rPr>
            </w:pPr>
            <w:r w:rsidRPr="00E4037E">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B57B2"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0265F"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CFB22"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AFB0E"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E084C"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14D63" w14:textId="77777777" w:rsidR="008851E8" w:rsidRPr="00E4037E" w:rsidRDefault="008851E8" w:rsidP="00FE4D12">
            <w:pPr>
              <w:pStyle w:val="rowtabella0"/>
              <w:jc w:val="center"/>
              <w:rPr>
                <w:color w:val="002060"/>
              </w:rPr>
            </w:pPr>
            <w:r w:rsidRPr="00E4037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29984" w14:textId="77777777" w:rsidR="008851E8" w:rsidRPr="00E4037E" w:rsidRDefault="008851E8" w:rsidP="00FE4D12">
            <w:pPr>
              <w:pStyle w:val="rowtabella0"/>
              <w:jc w:val="center"/>
              <w:rPr>
                <w:color w:val="002060"/>
              </w:rPr>
            </w:pPr>
            <w:r w:rsidRPr="00E403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852E4"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0CAEC" w14:textId="77777777" w:rsidR="008851E8" w:rsidRPr="00E4037E" w:rsidRDefault="008851E8" w:rsidP="00FE4D12">
            <w:pPr>
              <w:pStyle w:val="rowtabella0"/>
              <w:jc w:val="center"/>
              <w:rPr>
                <w:color w:val="002060"/>
              </w:rPr>
            </w:pPr>
            <w:r w:rsidRPr="00E4037E">
              <w:rPr>
                <w:color w:val="002060"/>
              </w:rPr>
              <w:t>0</w:t>
            </w:r>
          </w:p>
        </w:tc>
      </w:tr>
      <w:tr w:rsidR="008851E8" w:rsidRPr="00E4037E" w14:paraId="6848DC2F"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5F619B" w14:textId="77777777" w:rsidR="008851E8" w:rsidRPr="00E4037E" w:rsidRDefault="008851E8" w:rsidP="00FE4D12">
            <w:pPr>
              <w:pStyle w:val="rowtabella0"/>
              <w:rPr>
                <w:color w:val="002060"/>
              </w:rPr>
            </w:pPr>
            <w:r w:rsidRPr="00E4037E">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032CC"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9C4DB"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1CC11"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E7F17"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E8A2A"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7745B" w14:textId="77777777" w:rsidR="008851E8" w:rsidRPr="00E4037E" w:rsidRDefault="008851E8" w:rsidP="00FE4D12">
            <w:pPr>
              <w:pStyle w:val="rowtabella0"/>
              <w:jc w:val="center"/>
              <w:rPr>
                <w:color w:val="002060"/>
              </w:rPr>
            </w:pPr>
            <w:r w:rsidRPr="00E4037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78DB7" w14:textId="77777777" w:rsidR="008851E8" w:rsidRPr="00E4037E" w:rsidRDefault="008851E8" w:rsidP="00FE4D12">
            <w:pPr>
              <w:pStyle w:val="rowtabella0"/>
              <w:jc w:val="center"/>
              <w:rPr>
                <w:color w:val="002060"/>
              </w:rPr>
            </w:pPr>
            <w:r w:rsidRPr="00E4037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48A56"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BCB74" w14:textId="77777777" w:rsidR="008851E8" w:rsidRPr="00E4037E" w:rsidRDefault="008851E8" w:rsidP="00FE4D12">
            <w:pPr>
              <w:pStyle w:val="rowtabella0"/>
              <w:jc w:val="center"/>
              <w:rPr>
                <w:color w:val="002060"/>
              </w:rPr>
            </w:pPr>
            <w:r w:rsidRPr="00E4037E">
              <w:rPr>
                <w:color w:val="002060"/>
              </w:rPr>
              <w:t>0</w:t>
            </w:r>
          </w:p>
        </w:tc>
      </w:tr>
      <w:tr w:rsidR="008851E8" w:rsidRPr="00E4037E" w14:paraId="5D120D6F"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33D602" w14:textId="77777777" w:rsidR="008851E8" w:rsidRPr="00E4037E" w:rsidRDefault="008851E8" w:rsidP="00FE4D12">
            <w:pPr>
              <w:pStyle w:val="rowtabella0"/>
              <w:rPr>
                <w:color w:val="002060"/>
              </w:rPr>
            </w:pPr>
            <w:r w:rsidRPr="00E4037E">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5E9E3"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A772B"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A6DF5"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938D5"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5FB46"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5999A"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27573" w14:textId="77777777" w:rsidR="008851E8" w:rsidRPr="00E4037E" w:rsidRDefault="008851E8" w:rsidP="00FE4D12">
            <w:pPr>
              <w:pStyle w:val="rowtabella0"/>
              <w:jc w:val="center"/>
              <w:rPr>
                <w:color w:val="002060"/>
              </w:rPr>
            </w:pPr>
            <w:r w:rsidRPr="00E4037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081B6" w14:textId="77777777" w:rsidR="008851E8" w:rsidRPr="00E4037E" w:rsidRDefault="008851E8" w:rsidP="00FE4D12">
            <w:pPr>
              <w:pStyle w:val="rowtabella0"/>
              <w:jc w:val="center"/>
              <w:rPr>
                <w:color w:val="002060"/>
              </w:rPr>
            </w:pPr>
            <w:r w:rsidRPr="00E4037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D0127" w14:textId="77777777" w:rsidR="008851E8" w:rsidRPr="00E4037E" w:rsidRDefault="008851E8" w:rsidP="00FE4D12">
            <w:pPr>
              <w:pStyle w:val="rowtabella0"/>
              <w:jc w:val="center"/>
              <w:rPr>
                <w:color w:val="002060"/>
              </w:rPr>
            </w:pPr>
            <w:r w:rsidRPr="00E4037E">
              <w:rPr>
                <w:color w:val="002060"/>
              </w:rPr>
              <w:t>0</w:t>
            </w:r>
          </w:p>
        </w:tc>
      </w:tr>
      <w:tr w:rsidR="008851E8" w:rsidRPr="00E4037E" w14:paraId="0C9F860F"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9A341E" w14:textId="77777777" w:rsidR="008851E8" w:rsidRPr="00E4037E" w:rsidRDefault="008851E8" w:rsidP="00FE4D12">
            <w:pPr>
              <w:pStyle w:val="rowtabella0"/>
              <w:rPr>
                <w:color w:val="002060"/>
              </w:rPr>
            </w:pPr>
            <w:r w:rsidRPr="00E4037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E1FBD"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48261"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AB2A8"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4B4C5"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7A5F6"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69148"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03280" w14:textId="77777777" w:rsidR="008851E8" w:rsidRPr="00E4037E" w:rsidRDefault="008851E8" w:rsidP="00FE4D12">
            <w:pPr>
              <w:pStyle w:val="rowtabella0"/>
              <w:jc w:val="center"/>
              <w:rPr>
                <w:color w:val="002060"/>
              </w:rPr>
            </w:pPr>
            <w:r w:rsidRPr="00E4037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E2CF3" w14:textId="77777777" w:rsidR="008851E8" w:rsidRPr="00E4037E" w:rsidRDefault="008851E8" w:rsidP="00FE4D12">
            <w:pPr>
              <w:pStyle w:val="rowtabella0"/>
              <w:jc w:val="center"/>
              <w:rPr>
                <w:color w:val="002060"/>
              </w:rPr>
            </w:pPr>
            <w:r w:rsidRPr="00E403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F0E98" w14:textId="77777777" w:rsidR="008851E8" w:rsidRPr="00E4037E" w:rsidRDefault="008851E8" w:rsidP="00FE4D12">
            <w:pPr>
              <w:pStyle w:val="rowtabella0"/>
              <w:jc w:val="center"/>
              <w:rPr>
                <w:color w:val="002060"/>
              </w:rPr>
            </w:pPr>
            <w:r w:rsidRPr="00E4037E">
              <w:rPr>
                <w:color w:val="002060"/>
              </w:rPr>
              <w:t>0</w:t>
            </w:r>
          </w:p>
        </w:tc>
      </w:tr>
      <w:tr w:rsidR="008851E8" w:rsidRPr="00E4037E" w14:paraId="361A3807"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E6A0B3" w14:textId="77777777" w:rsidR="008851E8" w:rsidRPr="00E4037E" w:rsidRDefault="008851E8" w:rsidP="00FE4D12">
            <w:pPr>
              <w:pStyle w:val="rowtabella0"/>
              <w:rPr>
                <w:color w:val="002060"/>
              </w:rPr>
            </w:pPr>
            <w:r w:rsidRPr="00E4037E">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FD628"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7A24A"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997A0"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A8515"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033B2"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C0EED"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57D14" w14:textId="77777777" w:rsidR="008851E8" w:rsidRPr="00E4037E" w:rsidRDefault="008851E8" w:rsidP="00FE4D12">
            <w:pPr>
              <w:pStyle w:val="rowtabella0"/>
              <w:jc w:val="center"/>
              <w:rPr>
                <w:color w:val="002060"/>
              </w:rPr>
            </w:pPr>
            <w:r w:rsidRPr="00E4037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C4016" w14:textId="77777777" w:rsidR="008851E8" w:rsidRPr="00E4037E" w:rsidRDefault="008851E8" w:rsidP="00FE4D12">
            <w:pPr>
              <w:pStyle w:val="rowtabella0"/>
              <w:jc w:val="center"/>
              <w:rPr>
                <w:color w:val="002060"/>
              </w:rPr>
            </w:pPr>
            <w:r w:rsidRPr="00E4037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33AF8" w14:textId="77777777" w:rsidR="008851E8" w:rsidRPr="00E4037E" w:rsidRDefault="008851E8" w:rsidP="00FE4D12">
            <w:pPr>
              <w:pStyle w:val="rowtabella0"/>
              <w:jc w:val="center"/>
              <w:rPr>
                <w:color w:val="002060"/>
              </w:rPr>
            </w:pPr>
            <w:r w:rsidRPr="00E4037E">
              <w:rPr>
                <w:color w:val="002060"/>
              </w:rPr>
              <w:t>0</w:t>
            </w:r>
          </w:p>
        </w:tc>
      </w:tr>
    </w:tbl>
    <w:p w14:paraId="26E428A8" w14:textId="77777777" w:rsidR="008851E8" w:rsidRPr="00E4037E" w:rsidRDefault="008851E8" w:rsidP="008851E8">
      <w:pPr>
        <w:pStyle w:val="breakline"/>
        <w:rPr>
          <w:color w:val="002060"/>
        </w:rPr>
      </w:pPr>
    </w:p>
    <w:p w14:paraId="19F86CC8" w14:textId="77777777" w:rsidR="008851E8" w:rsidRPr="00E4037E" w:rsidRDefault="008851E8" w:rsidP="008851E8">
      <w:pPr>
        <w:pStyle w:val="titoloprinc0"/>
        <w:rPr>
          <w:color w:val="002060"/>
        </w:rPr>
      </w:pPr>
      <w:r w:rsidRPr="00E4037E">
        <w:rPr>
          <w:color w:val="002060"/>
        </w:rPr>
        <w:t>PROGRAMMA GARE</w:t>
      </w:r>
    </w:p>
    <w:p w14:paraId="6A71ED86" w14:textId="77777777" w:rsidR="008851E8" w:rsidRPr="00E4037E" w:rsidRDefault="008851E8" w:rsidP="008851E8">
      <w:pPr>
        <w:pStyle w:val="sottotitolocampionato10"/>
        <w:rPr>
          <w:color w:val="002060"/>
        </w:rPr>
      </w:pPr>
      <w:r w:rsidRPr="00E4037E">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2"/>
        <w:gridCol w:w="385"/>
        <w:gridCol w:w="898"/>
        <w:gridCol w:w="1199"/>
        <w:gridCol w:w="1551"/>
        <w:gridCol w:w="1546"/>
      </w:tblGrid>
      <w:tr w:rsidR="008851E8" w:rsidRPr="00E4037E" w14:paraId="0409E730"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228B7"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0B1B2"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DE2DD"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51305"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7A5BE"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E5ED6" w14:textId="77777777" w:rsidR="008851E8" w:rsidRPr="00E4037E" w:rsidRDefault="008851E8" w:rsidP="00FE4D12">
            <w:pPr>
              <w:pStyle w:val="headertabella0"/>
              <w:rPr>
                <w:color w:val="002060"/>
              </w:rPr>
            </w:pPr>
            <w:proofErr w:type="spellStart"/>
            <w:r w:rsidRPr="00E4037E">
              <w:rPr>
                <w:color w:val="002060"/>
              </w:rPr>
              <w:t>Localita'</w:t>
            </w:r>
            <w:proofErr w:type="spellEnd"/>
            <w:r w:rsidRPr="00E4037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91866"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390EDD4A"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F6BFA8" w14:textId="77777777" w:rsidR="008851E8" w:rsidRPr="00E4037E" w:rsidRDefault="008851E8" w:rsidP="00FE4D12">
            <w:pPr>
              <w:pStyle w:val="rowtabella0"/>
              <w:rPr>
                <w:color w:val="002060"/>
              </w:rPr>
            </w:pPr>
            <w:r w:rsidRPr="00E4037E">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2351BF" w14:textId="77777777" w:rsidR="008851E8" w:rsidRPr="00E4037E" w:rsidRDefault="008851E8" w:rsidP="00FE4D12">
            <w:pPr>
              <w:pStyle w:val="rowtabella0"/>
              <w:rPr>
                <w:color w:val="002060"/>
              </w:rPr>
            </w:pPr>
            <w:r w:rsidRPr="00E4037E">
              <w:rPr>
                <w:color w:val="002060"/>
              </w:rPr>
              <w:t>RIPABERARDA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03CB53" w14:textId="77777777" w:rsidR="008851E8" w:rsidRPr="00E4037E" w:rsidRDefault="008851E8" w:rsidP="00FE4D12">
            <w:pPr>
              <w:pStyle w:val="rowtabella0"/>
              <w:jc w:val="center"/>
              <w:rPr>
                <w:color w:val="002060"/>
              </w:rPr>
            </w:pPr>
            <w:r w:rsidRPr="00E4037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9C1F2B" w14:textId="77777777" w:rsidR="008851E8" w:rsidRPr="00E4037E" w:rsidRDefault="008851E8" w:rsidP="00FE4D12">
            <w:pPr>
              <w:pStyle w:val="rowtabella0"/>
              <w:rPr>
                <w:color w:val="002060"/>
              </w:rPr>
            </w:pPr>
            <w:r w:rsidRPr="00E4037E">
              <w:rPr>
                <w:color w:val="002060"/>
              </w:rPr>
              <w:t>25/02/2022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64A3AB" w14:textId="77777777" w:rsidR="008851E8" w:rsidRPr="00E4037E" w:rsidRDefault="008851E8" w:rsidP="00FE4D12">
            <w:pPr>
              <w:pStyle w:val="rowtabella0"/>
              <w:rPr>
                <w:color w:val="002060"/>
              </w:rPr>
            </w:pPr>
            <w:r w:rsidRPr="00E4037E">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E791F1" w14:textId="77777777" w:rsidR="008851E8" w:rsidRPr="00E4037E" w:rsidRDefault="008851E8" w:rsidP="00FE4D12">
            <w:pPr>
              <w:pStyle w:val="rowtabella0"/>
              <w:rPr>
                <w:color w:val="002060"/>
              </w:rPr>
            </w:pPr>
            <w:r w:rsidRPr="00E4037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D69494" w14:textId="77777777" w:rsidR="008851E8" w:rsidRPr="00E4037E" w:rsidRDefault="008851E8" w:rsidP="00FE4D12">
            <w:pPr>
              <w:pStyle w:val="rowtabella0"/>
              <w:rPr>
                <w:color w:val="002060"/>
              </w:rPr>
            </w:pPr>
            <w:r w:rsidRPr="00E4037E">
              <w:rPr>
                <w:color w:val="002060"/>
              </w:rPr>
              <w:t>VIA MADRE TERESA DI CALCUTTA</w:t>
            </w:r>
          </w:p>
        </w:tc>
      </w:tr>
      <w:tr w:rsidR="008851E8" w:rsidRPr="00E4037E" w14:paraId="1ABA1E1E"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4C2C8A" w14:textId="77777777" w:rsidR="008851E8" w:rsidRPr="00E4037E" w:rsidRDefault="008851E8" w:rsidP="00FE4D12">
            <w:pPr>
              <w:pStyle w:val="rowtabella0"/>
              <w:rPr>
                <w:color w:val="002060"/>
              </w:rPr>
            </w:pPr>
            <w:r w:rsidRPr="00E4037E">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5556A4" w14:textId="77777777" w:rsidR="008851E8" w:rsidRPr="00E4037E" w:rsidRDefault="008851E8" w:rsidP="00FE4D12">
            <w:pPr>
              <w:pStyle w:val="rowtabella0"/>
              <w:rPr>
                <w:color w:val="002060"/>
              </w:rPr>
            </w:pPr>
            <w:r w:rsidRPr="00E4037E">
              <w:rPr>
                <w:color w:val="002060"/>
              </w:rPr>
              <w:t>FANO CALCIO FEMMINILE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E9A760"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C6C088" w14:textId="77777777" w:rsidR="008851E8" w:rsidRPr="00E4037E" w:rsidRDefault="008851E8" w:rsidP="00FE4D12">
            <w:pPr>
              <w:pStyle w:val="rowtabella0"/>
              <w:rPr>
                <w:color w:val="002060"/>
              </w:rPr>
            </w:pPr>
            <w:r w:rsidRPr="00E4037E">
              <w:rPr>
                <w:color w:val="002060"/>
              </w:rPr>
              <w:t>25/02/2022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D4CCCB" w14:textId="77777777" w:rsidR="008851E8" w:rsidRPr="00E4037E" w:rsidRDefault="008851E8" w:rsidP="00FE4D12">
            <w:pPr>
              <w:pStyle w:val="rowtabella0"/>
              <w:rPr>
                <w:color w:val="002060"/>
              </w:rPr>
            </w:pPr>
            <w:r w:rsidRPr="00E4037E">
              <w:rPr>
                <w:color w:val="002060"/>
              </w:rPr>
              <w:t>5255 PALLONE GEODETICO "CIOMMEI"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C141BD" w14:textId="77777777" w:rsidR="008851E8" w:rsidRPr="00E4037E" w:rsidRDefault="008851E8" w:rsidP="00FE4D12">
            <w:pPr>
              <w:pStyle w:val="rowtabella0"/>
              <w:rPr>
                <w:color w:val="002060"/>
              </w:rPr>
            </w:pPr>
            <w:r w:rsidRPr="00E4037E">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03E020" w14:textId="77777777" w:rsidR="008851E8" w:rsidRPr="00E4037E" w:rsidRDefault="008851E8" w:rsidP="00FE4D12">
            <w:pPr>
              <w:pStyle w:val="rowtabella0"/>
              <w:rPr>
                <w:color w:val="002060"/>
              </w:rPr>
            </w:pPr>
            <w:r w:rsidRPr="00E4037E">
              <w:rPr>
                <w:color w:val="002060"/>
              </w:rPr>
              <w:t>VIA WEBER - ZONA STICCHI</w:t>
            </w:r>
          </w:p>
        </w:tc>
      </w:tr>
      <w:tr w:rsidR="008851E8" w:rsidRPr="00E4037E" w14:paraId="1FA47200"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222D5A" w14:textId="77777777" w:rsidR="008851E8" w:rsidRPr="00E4037E" w:rsidRDefault="008851E8" w:rsidP="00FE4D12">
            <w:pPr>
              <w:pStyle w:val="rowtabella0"/>
              <w:rPr>
                <w:color w:val="002060"/>
              </w:rPr>
            </w:pPr>
            <w:r w:rsidRPr="00E4037E">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32C856" w14:textId="77777777" w:rsidR="008851E8" w:rsidRPr="00E4037E" w:rsidRDefault="008851E8" w:rsidP="00FE4D12">
            <w:pPr>
              <w:pStyle w:val="rowtabella0"/>
              <w:rPr>
                <w:color w:val="002060"/>
              </w:rPr>
            </w:pPr>
            <w:r w:rsidRPr="00E4037E">
              <w:rPr>
                <w:color w:val="002060"/>
              </w:rPr>
              <w:t>LA FENICE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3C61CA"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802DFD" w14:textId="77777777" w:rsidR="008851E8" w:rsidRPr="00E4037E" w:rsidRDefault="008851E8" w:rsidP="00FE4D12">
            <w:pPr>
              <w:pStyle w:val="rowtabella0"/>
              <w:rPr>
                <w:color w:val="002060"/>
              </w:rPr>
            </w:pPr>
            <w:r w:rsidRPr="00E4037E">
              <w:rPr>
                <w:color w:val="002060"/>
              </w:rPr>
              <w:t>25/02/2022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71382E" w14:textId="77777777" w:rsidR="008851E8" w:rsidRPr="00E4037E" w:rsidRDefault="008851E8" w:rsidP="00FE4D12">
            <w:pPr>
              <w:pStyle w:val="rowtabella0"/>
              <w:rPr>
                <w:color w:val="002060"/>
              </w:rPr>
            </w:pPr>
            <w:r w:rsidRPr="00E4037E">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84EB17" w14:textId="77777777" w:rsidR="008851E8" w:rsidRPr="00E4037E" w:rsidRDefault="008851E8" w:rsidP="00FE4D12">
            <w:pPr>
              <w:pStyle w:val="rowtabella0"/>
              <w:rPr>
                <w:color w:val="002060"/>
              </w:rPr>
            </w:pPr>
            <w:r w:rsidRPr="00E4037E">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3BBBE7" w14:textId="77777777" w:rsidR="008851E8" w:rsidRPr="00E4037E" w:rsidRDefault="008851E8" w:rsidP="00FE4D12">
            <w:pPr>
              <w:pStyle w:val="rowtabella0"/>
              <w:rPr>
                <w:color w:val="002060"/>
              </w:rPr>
            </w:pPr>
            <w:r w:rsidRPr="00E4037E">
              <w:rPr>
                <w:color w:val="002060"/>
              </w:rPr>
              <w:t>VIA ROMA, SNC</w:t>
            </w:r>
          </w:p>
        </w:tc>
      </w:tr>
      <w:tr w:rsidR="008851E8" w:rsidRPr="00E4037E" w14:paraId="7BEBC020"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B61EC1" w14:textId="77777777" w:rsidR="008851E8" w:rsidRPr="00E4037E" w:rsidRDefault="008851E8" w:rsidP="00FE4D12">
            <w:pPr>
              <w:pStyle w:val="rowtabella0"/>
              <w:rPr>
                <w:color w:val="002060"/>
              </w:rPr>
            </w:pPr>
            <w:r w:rsidRPr="00E4037E">
              <w:rPr>
                <w:color w:val="002060"/>
              </w:rPr>
              <w:t>U.MANDOLESI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C680CC" w14:textId="77777777" w:rsidR="008851E8" w:rsidRPr="00E4037E" w:rsidRDefault="008851E8" w:rsidP="00FE4D12">
            <w:pPr>
              <w:pStyle w:val="rowtabella0"/>
              <w:rPr>
                <w:color w:val="002060"/>
              </w:rPr>
            </w:pPr>
            <w:r w:rsidRPr="00E4037E">
              <w:rPr>
                <w:color w:val="002060"/>
              </w:rPr>
              <w:t>CSKA CORRIDONIA C5F</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47CBCF"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62896E" w14:textId="77777777" w:rsidR="008851E8" w:rsidRPr="00E4037E" w:rsidRDefault="008851E8" w:rsidP="00FE4D12">
            <w:pPr>
              <w:pStyle w:val="rowtabella0"/>
              <w:rPr>
                <w:color w:val="002060"/>
              </w:rPr>
            </w:pPr>
            <w:r w:rsidRPr="00E4037E">
              <w:rPr>
                <w:color w:val="002060"/>
              </w:rPr>
              <w:t>25/02/2022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3F3ADE" w14:textId="77777777" w:rsidR="008851E8" w:rsidRPr="00E4037E" w:rsidRDefault="008851E8" w:rsidP="00FE4D12">
            <w:pPr>
              <w:pStyle w:val="rowtabella0"/>
              <w:rPr>
                <w:color w:val="002060"/>
              </w:rPr>
            </w:pPr>
            <w:r w:rsidRPr="00E4037E">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C244CB" w14:textId="77777777" w:rsidR="008851E8" w:rsidRPr="00E4037E" w:rsidRDefault="008851E8" w:rsidP="00FE4D12">
            <w:pPr>
              <w:pStyle w:val="rowtabella0"/>
              <w:rPr>
                <w:color w:val="002060"/>
              </w:rPr>
            </w:pPr>
            <w:r w:rsidRPr="00E4037E">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D5FA30" w14:textId="77777777" w:rsidR="008851E8" w:rsidRPr="00E4037E" w:rsidRDefault="008851E8" w:rsidP="00FE4D12">
            <w:pPr>
              <w:pStyle w:val="rowtabella0"/>
              <w:rPr>
                <w:color w:val="002060"/>
              </w:rPr>
            </w:pPr>
            <w:r w:rsidRPr="00E4037E">
              <w:rPr>
                <w:color w:val="002060"/>
              </w:rPr>
              <w:t>VIA DELLE REGIONI, 8</w:t>
            </w:r>
          </w:p>
        </w:tc>
      </w:tr>
      <w:tr w:rsidR="008851E8" w:rsidRPr="00E4037E" w14:paraId="6021DF3F"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3690C6" w14:textId="77777777" w:rsidR="008851E8" w:rsidRPr="00E4037E" w:rsidRDefault="008851E8" w:rsidP="00FE4D12">
            <w:pPr>
              <w:pStyle w:val="rowtabella0"/>
              <w:rPr>
                <w:color w:val="002060"/>
              </w:rPr>
            </w:pPr>
            <w:r w:rsidRPr="00E4037E">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5CCD3A" w14:textId="77777777" w:rsidR="008851E8" w:rsidRPr="00E4037E" w:rsidRDefault="008851E8" w:rsidP="00FE4D12">
            <w:pPr>
              <w:pStyle w:val="rowtabella0"/>
              <w:rPr>
                <w:color w:val="002060"/>
              </w:rPr>
            </w:pPr>
            <w:r w:rsidRPr="00E4037E">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3A06FB"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2AAE05" w14:textId="77777777" w:rsidR="008851E8" w:rsidRPr="00E4037E" w:rsidRDefault="008851E8" w:rsidP="00FE4D12">
            <w:pPr>
              <w:pStyle w:val="rowtabella0"/>
              <w:rPr>
                <w:color w:val="002060"/>
              </w:rPr>
            </w:pPr>
            <w:r w:rsidRPr="00E4037E">
              <w:rPr>
                <w:color w:val="002060"/>
              </w:rPr>
              <w:t>27/02/2022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629955" w14:textId="77777777" w:rsidR="008851E8" w:rsidRPr="00E4037E" w:rsidRDefault="008851E8" w:rsidP="00FE4D12">
            <w:pPr>
              <w:pStyle w:val="rowtabella0"/>
              <w:rPr>
                <w:color w:val="002060"/>
              </w:rPr>
            </w:pPr>
            <w:r w:rsidRPr="00E4037E">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A12F77" w14:textId="77777777" w:rsidR="008851E8" w:rsidRPr="00E4037E" w:rsidRDefault="008851E8" w:rsidP="00FE4D12">
            <w:pPr>
              <w:pStyle w:val="rowtabella0"/>
              <w:rPr>
                <w:color w:val="002060"/>
              </w:rPr>
            </w:pPr>
            <w:r w:rsidRPr="00E4037E">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A6D40E" w14:textId="77777777" w:rsidR="008851E8" w:rsidRPr="00E4037E" w:rsidRDefault="008851E8" w:rsidP="00FE4D12">
            <w:pPr>
              <w:pStyle w:val="rowtabella0"/>
              <w:rPr>
                <w:color w:val="002060"/>
              </w:rPr>
            </w:pPr>
            <w:r w:rsidRPr="00E4037E">
              <w:rPr>
                <w:color w:val="002060"/>
              </w:rPr>
              <w:t>STR.DEL BURELLO LOC.VAL NEVOLA</w:t>
            </w:r>
          </w:p>
        </w:tc>
      </w:tr>
      <w:tr w:rsidR="008851E8" w:rsidRPr="00E4037E" w14:paraId="047B3F3C"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7E5CA4" w14:textId="77777777" w:rsidR="008851E8" w:rsidRPr="00E4037E" w:rsidRDefault="008851E8" w:rsidP="00FE4D12">
            <w:pPr>
              <w:pStyle w:val="rowtabella0"/>
              <w:rPr>
                <w:color w:val="002060"/>
              </w:rPr>
            </w:pPr>
            <w:r w:rsidRPr="00E4037E">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B4B082" w14:textId="77777777" w:rsidR="008851E8" w:rsidRPr="00E4037E" w:rsidRDefault="008851E8" w:rsidP="00FE4D12">
            <w:pPr>
              <w:pStyle w:val="rowtabella0"/>
              <w:rPr>
                <w:color w:val="002060"/>
              </w:rPr>
            </w:pPr>
            <w:r w:rsidRPr="00E4037E">
              <w:rPr>
                <w:color w:val="002060"/>
              </w:rPr>
              <w:t>VALDICHIENTI PONTE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43627"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FE6896" w14:textId="77777777" w:rsidR="008851E8" w:rsidRPr="00E4037E" w:rsidRDefault="008851E8" w:rsidP="00FE4D12">
            <w:pPr>
              <w:pStyle w:val="rowtabella0"/>
              <w:rPr>
                <w:color w:val="002060"/>
              </w:rPr>
            </w:pPr>
            <w:r w:rsidRPr="00E4037E">
              <w:rPr>
                <w:color w:val="002060"/>
              </w:rPr>
              <w:t>27/02/2022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FF03FA" w14:textId="77777777" w:rsidR="008851E8" w:rsidRPr="00E4037E" w:rsidRDefault="008851E8" w:rsidP="00FE4D12">
            <w:pPr>
              <w:pStyle w:val="rowtabella0"/>
              <w:rPr>
                <w:color w:val="002060"/>
              </w:rPr>
            </w:pPr>
            <w:r w:rsidRPr="00E4037E">
              <w:rPr>
                <w:color w:val="002060"/>
              </w:rPr>
              <w:t>5280 TENSOSTRUTTURA S.M.APPARENTE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488494" w14:textId="77777777" w:rsidR="008851E8" w:rsidRPr="00E4037E" w:rsidRDefault="008851E8" w:rsidP="00FE4D12">
            <w:pPr>
              <w:pStyle w:val="rowtabella0"/>
              <w:rPr>
                <w:color w:val="002060"/>
              </w:rPr>
            </w:pPr>
            <w:r w:rsidRPr="00E4037E">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131E38" w14:textId="77777777" w:rsidR="008851E8" w:rsidRPr="00E4037E" w:rsidRDefault="008851E8" w:rsidP="00FE4D12">
            <w:pPr>
              <w:pStyle w:val="rowtabella0"/>
              <w:rPr>
                <w:color w:val="002060"/>
              </w:rPr>
            </w:pPr>
            <w:r w:rsidRPr="00E4037E">
              <w:rPr>
                <w:color w:val="002060"/>
              </w:rPr>
              <w:t>VIA LORENZO LOTTO</w:t>
            </w:r>
          </w:p>
        </w:tc>
      </w:tr>
    </w:tbl>
    <w:p w14:paraId="0735A210" w14:textId="77777777" w:rsidR="008851E8" w:rsidRPr="00E4037E" w:rsidRDefault="008851E8" w:rsidP="008851E8">
      <w:pPr>
        <w:pStyle w:val="breakline"/>
        <w:rPr>
          <w:rFonts w:eastAsiaTheme="minorEastAsia"/>
          <w:color w:val="002060"/>
        </w:rPr>
      </w:pPr>
    </w:p>
    <w:p w14:paraId="2F96FB4F" w14:textId="77777777" w:rsidR="008851E8" w:rsidRPr="00E4037E" w:rsidRDefault="008851E8" w:rsidP="008851E8">
      <w:pPr>
        <w:pStyle w:val="breakline"/>
        <w:rPr>
          <w:color w:val="002060"/>
        </w:rPr>
      </w:pPr>
    </w:p>
    <w:p w14:paraId="4E33C1B7" w14:textId="77777777" w:rsidR="008851E8" w:rsidRPr="00E4037E" w:rsidRDefault="008851E8" w:rsidP="008851E8">
      <w:pPr>
        <w:pStyle w:val="breakline"/>
        <w:rPr>
          <w:color w:val="002060"/>
        </w:rPr>
      </w:pPr>
    </w:p>
    <w:p w14:paraId="329B7647" w14:textId="77777777" w:rsidR="008851E8" w:rsidRPr="00E4037E" w:rsidRDefault="008851E8" w:rsidP="008851E8">
      <w:pPr>
        <w:pStyle w:val="titolocampionato0"/>
        <w:shd w:val="clear" w:color="auto" w:fill="CCCCCC"/>
        <w:spacing w:before="80" w:after="40"/>
        <w:rPr>
          <w:color w:val="002060"/>
        </w:rPr>
      </w:pPr>
      <w:r w:rsidRPr="00E4037E">
        <w:rPr>
          <w:color w:val="002060"/>
        </w:rPr>
        <w:t>UNDER 21 CALCIO A 5 REGIONALE</w:t>
      </w:r>
    </w:p>
    <w:p w14:paraId="111551BF" w14:textId="77777777" w:rsidR="008851E8" w:rsidRPr="00E4037E" w:rsidRDefault="008851E8" w:rsidP="008851E8">
      <w:pPr>
        <w:pStyle w:val="titoloprinc0"/>
        <w:rPr>
          <w:color w:val="002060"/>
        </w:rPr>
      </w:pPr>
      <w:r w:rsidRPr="00E4037E">
        <w:rPr>
          <w:color w:val="002060"/>
        </w:rPr>
        <w:t>RISULTATI</w:t>
      </w:r>
    </w:p>
    <w:p w14:paraId="79EDB897" w14:textId="77777777" w:rsidR="008851E8" w:rsidRPr="00E4037E" w:rsidRDefault="008851E8" w:rsidP="008851E8">
      <w:pPr>
        <w:pStyle w:val="breakline"/>
        <w:rPr>
          <w:color w:val="002060"/>
        </w:rPr>
      </w:pPr>
    </w:p>
    <w:p w14:paraId="2FCF7F81" w14:textId="77777777" w:rsidR="008851E8" w:rsidRPr="00E4037E" w:rsidRDefault="008851E8" w:rsidP="008851E8">
      <w:pPr>
        <w:pStyle w:val="sottotitolocampionato10"/>
        <w:rPr>
          <w:color w:val="002060"/>
        </w:rPr>
      </w:pPr>
      <w:r w:rsidRPr="00E4037E">
        <w:rPr>
          <w:color w:val="002060"/>
        </w:rPr>
        <w:t>RISULTATI UFFICIALI GARE DEL 19/02/2022</w:t>
      </w:r>
    </w:p>
    <w:p w14:paraId="1FB90FB8" w14:textId="77777777" w:rsidR="008851E8" w:rsidRPr="008851E8" w:rsidRDefault="008851E8" w:rsidP="008851E8">
      <w:pPr>
        <w:pStyle w:val="sottotitolocampionato20"/>
        <w:spacing w:before="0" w:beforeAutospacing="0" w:after="0" w:afterAutospacing="0"/>
        <w:rPr>
          <w:rFonts w:ascii="Arial" w:hAnsi="Arial" w:cs="Arial"/>
          <w:color w:val="002060"/>
          <w:sz w:val="20"/>
          <w:szCs w:val="20"/>
        </w:rPr>
      </w:pPr>
      <w:r w:rsidRPr="008851E8">
        <w:rPr>
          <w:rFonts w:ascii="Arial" w:hAnsi="Arial" w:cs="Arial"/>
          <w:color w:val="002060"/>
          <w:sz w:val="20"/>
          <w:szCs w:val="20"/>
        </w:rPr>
        <w:t>Si trascrivono qui di seguito i risultati ufficiali delle gare disputate</w:t>
      </w:r>
    </w:p>
    <w:p w14:paraId="34F61F1F" w14:textId="77777777" w:rsidR="008851E8" w:rsidRPr="00E4037E" w:rsidRDefault="008851E8" w:rsidP="008851E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851E8" w:rsidRPr="00E4037E" w14:paraId="0D4C4A7D" w14:textId="77777777" w:rsidTr="00FE4D1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711FD6E1"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4AC38" w14:textId="77777777" w:rsidR="008851E8" w:rsidRPr="00E4037E" w:rsidRDefault="008851E8" w:rsidP="00FE4D12">
                  <w:pPr>
                    <w:pStyle w:val="headertabella0"/>
                    <w:rPr>
                      <w:color w:val="002060"/>
                    </w:rPr>
                  </w:pPr>
                  <w:r w:rsidRPr="00E4037E">
                    <w:rPr>
                      <w:color w:val="002060"/>
                    </w:rPr>
                    <w:t>GIRONE G - 3 Giornata - A</w:t>
                  </w:r>
                </w:p>
              </w:tc>
            </w:tr>
            <w:tr w:rsidR="008851E8" w:rsidRPr="00E4037E" w14:paraId="21F8A9C7" w14:textId="77777777" w:rsidTr="00FE4D1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835D36" w14:textId="77777777" w:rsidR="008851E8" w:rsidRPr="00E4037E" w:rsidRDefault="008851E8" w:rsidP="00FE4D12">
                  <w:pPr>
                    <w:pStyle w:val="rowtabella0"/>
                    <w:rPr>
                      <w:color w:val="002060"/>
                    </w:rPr>
                  </w:pPr>
                  <w:r w:rsidRPr="00E4037E">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9BDAF9" w14:textId="77777777" w:rsidR="008851E8" w:rsidRPr="00E4037E" w:rsidRDefault="008851E8" w:rsidP="00FE4D12">
                  <w:pPr>
                    <w:pStyle w:val="rowtabella0"/>
                    <w:rPr>
                      <w:color w:val="002060"/>
                    </w:rPr>
                  </w:pPr>
                  <w:r w:rsidRPr="00E4037E">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2C741F" w14:textId="77777777" w:rsidR="008851E8" w:rsidRPr="00E4037E" w:rsidRDefault="008851E8" w:rsidP="00FE4D12">
                  <w:pPr>
                    <w:pStyle w:val="rowtabella0"/>
                    <w:jc w:val="center"/>
                    <w:rPr>
                      <w:color w:val="002060"/>
                    </w:rPr>
                  </w:pPr>
                  <w:r w:rsidRPr="00E4037E">
                    <w:rPr>
                      <w:color w:val="002060"/>
                    </w:rPr>
                    <w:t>8 - 5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6FB827" w14:textId="77777777" w:rsidR="008851E8" w:rsidRPr="00E4037E" w:rsidRDefault="008851E8" w:rsidP="00FE4D12">
                  <w:pPr>
                    <w:pStyle w:val="rowtabella0"/>
                    <w:jc w:val="center"/>
                    <w:rPr>
                      <w:color w:val="002060"/>
                    </w:rPr>
                  </w:pPr>
                  <w:r w:rsidRPr="00E4037E">
                    <w:rPr>
                      <w:color w:val="002060"/>
                    </w:rPr>
                    <w:t> </w:t>
                  </w:r>
                </w:p>
              </w:tc>
            </w:tr>
            <w:tr w:rsidR="008851E8" w:rsidRPr="00E4037E" w14:paraId="0E880144"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960990" w14:textId="77777777" w:rsidR="008851E8" w:rsidRPr="00E4037E" w:rsidRDefault="008851E8" w:rsidP="00FE4D12">
                  <w:pPr>
                    <w:pStyle w:val="rowtabella0"/>
                    <w:rPr>
                      <w:color w:val="002060"/>
                    </w:rPr>
                  </w:pPr>
                  <w:r w:rsidRPr="00E4037E">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F9C416" w14:textId="77777777" w:rsidR="008851E8" w:rsidRPr="00E4037E" w:rsidRDefault="008851E8" w:rsidP="00FE4D12">
                  <w:pPr>
                    <w:pStyle w:val="rowtabella0"/>
                    <w:rPr>
                      <w:color w:val="002060"/>
                    </w:rPr>
                  </w:pPr>
                  <w:r w:rsidRPr="00E4037E">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E4539C" w14:textId="77777777" w:rsidR="008851E8" w:rsidRPr="00E4037E" w:rsidRDefault="008851E8" w:rsidP="00FE4D12">
                  <w:pPr>
                    <w:pStyle w:val="rowtabella0"/>
                    <w:jc w:val="center"/>
                    <w:rPr>
                      <w:color w:val="002060"/>
                    </w:rPr>
                  </w:pPr>
                  <w:r w:rsidRPr="00E4037E">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687CC9" w14:textId="77777777" w:rsidR="008851E8" w:rsidRPr="00E4037E" w:rsidRDefault="008851E8" w:rsidP="00FE4D12">
                  <w:pPr>
                    <w:pStyle w:val="rowtabella0"/>
                    <w:jc w:val="center"/>
                    <w:rPr>
                      <w:color w:val="002060"/>
                    </w:rPr>
                  </w:pPr>
                  <w:r w:rsidRPr="00E4037E">
                    <w:rPr>
                      <w:color w:val="002060"/>
                    </w:rPr>
                    <w:t> </w:t>
                  </w:r>
                </w:p>
              </w:tc>
            </w:tr>
            <w:tr w:rsidR="008851E8" w:rsidRPr="00E4037E" w14:paraId="4B35792B"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A543CE" w14:textId="77777777" w:rsidR="008851E8" w:rsidRPr="00E4037E" w:rsidRDefault="008851E8" w:rsidP="00FE4D12">
                  <w:pPr>
                    <w:pStyle w:val="rowtabella0"/>
                    <w:rPr>
                      <w:color w:val="002060"/>
                    </w:rPr>
                  </w:pPr>
                  <w:r w:rsidRPr="00E4037E">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26EEDB" w14:textId="77777777" w:rsidR="008851E8" w:rsidRPr="00E4037E" w:rsidRDefault="008851E8" w:rsidP="00FE4D12">
                  <w:pPr>
                    <w:pStyle w:val="rowtabella0"/>
                    <w:rPr>
                      <w:color w:val="002060"/>
                    </w:rPr>
                  </w:pPr>
                  <w:r w:rsidRPr="00E4037E">
                    <w:rPr>
                      <w:color w:val="002060"/>
                    </w:rPr>
                    <w:t>- U.MANDOLESI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A62A2B" w14:textId="77777777" w:rsidR="008851E8" w:rsidRPr="00E4037E" w:rsidRDefault="008851E8" w:rsidP="00FE4D12">
                  <w:pPr>
                    <w:pStyle w:val="rowtabella0"/>
                    <w:jc w:val="center"/>
                    <w:rPr>
                      <w:color w:val="002060"/>
                    </w:rPr>
                  </w:pPr>
                  <w:r w:rsidRPr="00E4037E">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AC6899" w14:textId="77777777" w:rsidR="008851E8" w:rsidRPr="00E4037E" w:rsidRDefault="008851E8" w:rsidP="00FE4D12">
                  <w:pPr>
                    <w:pStyle w:val="rowtabella0"/>
                    <w:jc w:val="center"/>
                    <w:rPr>
                      <w:color w:val="002060"/>
                    </w:rPr>
                  </w:pPr>
                  <w:r w:rsidRPr="00E4037E">
                    <w:rPr>
                      <w:color w:val="002060"/>
                    </w:rPr>
                    <w:t> </w:t>
                  </w:r>
                </w:p>
              </w:tc>
            </w:tr>
            <w:tr w:rsidR="008851E8" w:rsidRPr="00E4037E" w14:paraId="1BA80B25" w14:textId="77777777" w:rsidTr="00FE4D12">
              <w:tc>
                <w:tcPr>
                  <w:tcW w:w="4700" w:type="dxa"/>
                  <w:gridSpan w:val="4"/>
                  <w:tcBorders>
                    <w:top w:val="nil"/>
                    <w:left w:val="nil"/>
                    <w:bottom w:val="nil"/>
                    <w:right w:val="nil"/>
                  </w:tcBorders>
                  <w:tcMar>
                    <w:top w:w="20" w:type="dxa"/>
                    <w:left w:w="20" w:type="dxa"/>
                    <w:bottom w:w="20" w:type="dxa"/>
                    <w:right w:w="20" w:type="dxa"/>
                  </w:tcMar>
                  <w:vAlign w:val="center"/>
                  <w:hideMark/>
                </w:tcPr>
                <w:p w14:paraId="5D763A51" w14:textId="77777777" w:rsidR="008851E8" w:rsidRPr="00E4037E" w:rsidRDefault="008851E8" w:rsidP="00FE4D12">
                  <w:pPr>
                    <w:pStyle w:val="rowtabella0"/>
                    <w:rPr>
                      <w:color w:val="002060"/>
                    </w:rPr>
                  </w:pPr>
                  <w:r w:rsidRPr="00E4037E">
                    <w:rPr>
                      <w:color w:val="002060"/>
                    </w:rPr>
                    <w:t>(1) - disputata il 20/02/2022</w:t>
                  </w:r>
                </w:p>
              </w:tc>
            </w:tr>
          </w:tbl>
          <w:p w14:paraId="18C05C7E" w14:textId="77777777" w:rsidR="008851E8" w:rsidRPr="00E4037E" w:rsidRDefault="008851E8" w:rsidP="00FE4D1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3C096CC7"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8FD48" w14:textId="77777777" w:rsidR="008851E8" w:rsidRPr="00E4037E" w:rsidRDefault="008851E8" w:rsidP="00FE4D12">
                  <w:pPr>
                    <w:pStyle w:val="headertabella0"/>
                    <w:rPr>
                      <w:color w:val="002060"/>
                    </w:rPr>
                  </w:pPr>
                  <w:r w:rsidRPr="00E4037E">
                    <w:rPr>
                      <w:color w:val="002060"/>
                    </w:rPr>
                    <w:t>GIRONE S - 3 Giornata - A</w:t>
                  </w:r>
                </w:p>
              </w:tc>
            </w:tr>
            <w:tr w:rsidR="008851E8" w:rsidRPr="00E4037E" w14:paraId="6E521F0C" w14:textId="77777777" w:rsidTr="00FE4D1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9EDBEB" w14:textId="77777777" w:rsidR="008851E8" w:rsidRPr="00E4037E" w:rsidRDefault="008851E8" w:rsidP="00FE4D12">
                  <w:pPr>
                    <w:pStyle w:val="rowtabella0"/>
                    <w:rPr>
                      <w:color w:val="002060"/>
                    </w:rPr>
                  </w:pPr>
                  <w:r w:rsidRPr="00E4037E">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67A71A" w14:textId="77777777" w:rsidR="008851E8" w:rsidRPr="00E4037E" w:rsidRDefault="008851E8" w:rsidP="00FE4D12">
                  <w:pPr>
                    <w:pStyle w:val="rowtabella0"/>
                    <w:rPr>
                      <w:color w:val="002060"/>
                    </w:rPr>
                  </w:pPr>
                  <w:r w:rsidRPr="00E4037E">
                    <w:rPr>
                      <w:color w:val="002060"/>
                    </w:rPr>
                    <w:t>- FUTSAL MONTURANO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827D65" w14:textId="77777777" w:rsidR="008851E8" w:rsidRPr="00E4037E" w:rsidRDefault="008851E8" w:rsidP="00FE4D12">
                  <w:pPr>
                    <w:pStyle w:val="rowtabella0"/>
                    <w:jc w:val="center"/>
                    <w:rPr>
                      <w:color w:val="002060"/>
                    </w:rPr>
                  </w:pPr>
                  <w:r w:rsidRPr="00E4037E">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11435D" w14:textId="77777777" w:rsidR="008851E8" w:rsidRPr="00E4037E" w:rsidRDefault="008851E8" w:rsidP="00FE4D12">
                  <w:pPr>
                    <w:pStyle w:val="rowtabella0"/>
                    <w:jc w:val="center"/>
                    <w:rPr>
                      <w:color w:val="002060"/>
                    </w:rPr>
                  </w:pPr>
                  <w:r w:rsidRPr="00E4037E">
                    <w:rPr>
                      <w:color w:val="002060"/>
                    </w:rPr>
                    <w:t> </w:t>
                  </w:r>
                </w:p>
              </w:tc>
            </w:tr>
            <w:tr w:rsidR="008851E8" w:rsidRPr="00E4037E" w14:paraId="2F02934D"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7E0E83" w14:textId="77777777" w:rsidR="008851E8" w:rsidRPr="00E4037E" w:rsidRDefault="008851E8" w:rsidP="00FE4D12">
                  <w:pPr>
                    <w:pStyle w:val="rowtabella0"/>
                    <w:rPr>
                      <w:color w:val="002060"/>
                    </w:rPr>
                  </w:pPr>
                  <w:r w:rsidRPr="00E4037E">
                    <w:rPr>
                      <w:color w:val="002060"/>
                    </w:rPr>
                    <w:t>CASTELBELLINO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FF9AE0" w14:textId="77777777" w:rsidR="008851E8" w:rsidRPr="00E4037E" w:rsidRDefault="008851E8" w:rsidP="00FE4D12">
                  <w:pPr>
                    <w:pStyle w:val="rowtabella0"/>
                    <w:rPr>
                      <w:color w:val="002060"/>
                    </w:rPr>
                  </w:pPr>
                  <w:r w:rsidRPr="00E4037E">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E52A56" w14:textId="77777777" w:rsidR="008851E8" w:rsidRPr="00E4037E" w:rsidRDefault="008851E8" w:rsidP="00FE4D12">
                  <w:pPr>
                    <w:pStyle w:val="rowtabella0"/>
                    <w:jc w:val="center"/>
                    <w:rPr>
                      <w:color w:val="002060"/>
                    </w:rPr>
                  </w:pPr>
                  <w:r w:rsidRPr="00E4037E">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961079" w14:textId="77777777" w:rsidR="008851E8" w:rsidRPr="00E4037E" w:rsidRDefault="008851E8" w:rsidP="00FE4D12">
                  <w:pPr>
                    <w:pStyle w:val="rowtabella0"/>
                    <w:jc w:val="center"/>
                    <w:rPr>
                      <w:color w:val="002060"/>
                    </w:rPr>
                  </w:pPr>
                  <w:r w:rsidRPr="00E4037E">
                    <w:rPr>
                      <w:color w:val="002060"/>
                    </w:rPr>
                    <w:t> </w:t>
                  </w:r>
                </w:p>
              </w:tc>
            </w:tr>
          </w:tbl>
          <w:p w14:paraId="10D9C44C" w14:textId="77777777" w:rsidR="008851E8" w:rsidRPr="00E4037E" w:rsidRDefault="008851E8" w:rsidP="00FE4D12">
            <w:pPr>
              <w:rPr>
                <w:color w:val="002060"/>
              </w:rPr>
            </w:pPr>
          </w:p>
        </w:tc>
      </w:tr>
    </w:tbl>
    <w:p w14:paraId="42D25DB3" w14:textId="77777777" w:rsidR="008851E8" w:rsidRPr="00E4037E" w:rsidRDefault="008851E8" w:rsidP="008851E8">
      <w:pPr>
        <w:pStyle w:val="breakline"/>
        <w:rPr>
          <w:rFonts w:eastAsiaTheme="minorEastAsia"/>
          <w:color w:val="002060"/>
        </w:rPr>
      </w:pPr>
    </w:p>
    <w:p w14:paraId="1B617006" w14:textId="77777777" w:rsidR="008851E8" w:rsidRPr="00E4037E" w:rsidRDefault="008851E8" w:rsidP="008851E8">
      <w:pPr>
        <w:pStyle w:val="breakline"/>
        <w:rPr>
          <w:color w:val="002060"/>
        </w:rPr>
      </w:pPr>
    </w:p>
    <w:p w14:paraId="04136169" w14:textId="77777777" w:rsidR="008851E8" w:rsidRPr="00E4037E" w:rsidRDefault="008851E8" w:rsidP="008851E8">
      <w:pPr>
        <w:pStyle w:val="titoloprinc0"/>
        <w:rPr>
          <w:color w:val="002060"/>
        </w:rPr>
      </w:pPr>
      <w:r w:rsidRPr="00E4037E">
        <w:rPr>
          <w:color w:val="002060"/>
        </w:rPr>
        <w:t>GIUDICE SPORTIVO</w:t>
      </w:r>
    </w:p>
    <w:p w14:paraId="768CBAB4" w14:textId="77777777" w:rsidR="008851E8" w:rsidRPr="00E4037E" w:rsidRDefault="008851E8" w:rsidP="008851E8">
      <w:pPr>
        <w:pStyle w:val="diffida"/>
        <w:rPr>
          <w:color w:val="002060"/>
        </w:rPr>
      </w:pPr>
      <w:r w:rsidRPr="00E4037E">
        <w:rPr>
          <w:color w:val="002060"/>
        </w:rPr>
        <w:t>Il Sostituto Giudice Sportivo Avv. Federica Sorrentino, nella seduta del 23/02/2022 ha adottato le decisioni che di seguito integralmente si riportano:</w:t>
      </w:r>
    </w:p>
    <w:p w14:paraId="0FE38920" w14:textId="77777777" w:rsidR="008851E8" w:rsidRPr="00E4037E" w:rsidRDefault="008851E8" w:rsidP="008851E8">
      <w:pPr>
        <w:pStyle w:val="titolo10"/>
        <w:rPr>
          <w:color w:val="002060"/>
        </w:rPr>
      </w:pPr>
      <w:r w:rsidRPr="00E4037E">
        <w:rPr>
          <w:color w:val="002060"/>
        </w:rPr>
        <w:t xml:space="preserve">GARE DEL 19/ 2/2022 </w:t>
      </w:r>
    </w:p>
    <w:p w14:paraId="27103C4F" w14:textId="77777777" w:rsidR="008851E8" w:rsidRPr="00E4037E" w:rsidRDefault="008851E8" w:rsidP="008851E8">
      <w:pPr>
        <w:pStyle w:val="titolo7a"/>
        <w:rPr>
          <w:color w:val="002060"/>
        </w:rPr>
      </w:pPr>
      <w:r w:rsidRPr="00E4037E">
        <w:rPr>
          <w:color w:val="002060"/>
        </w:rPr>
        <w:t xml:space="preserve">PROVVEDIMENTI DISCIPLINARI </w:t>
      </w:r>
    </w:p>
    <w:p w14:paraId="34E67891" w14:textId="77777777" w:rsidR="008851E8" w:rsidRPr="00E4037E" w:rsidRDefault="008851E8" w:rsidP="008851E8">
      <w:pPr>
        <w:pStyle w:val="titolo7b0"/>
        <w:rPr>
          <w:color w:val="002060"/>
        </w:rPr>
      </w:pPr>
      <w:r w:rsidRPr="00E4037E">
        <w:rPr>
          <w:color w:val="002060"/>
        </w:rPr>
        <w:t xml:space="preserve">In base alle risultanze degli atti ufficiali sono state deliberate le seguenti sanzioni disciplinari. </w:t>
      </w:r>
    </w:p>
    <w:p w14:paraId="08AC32AA" w14:textId="77777777" w:rsidR="008851E8" w:rsidRPr="00E4037E" w:rsidRDefault="008851E8" w:rsidP="008851E8">
      <w:pPr>
        <w:pStyle w:val="titolo30"/>
        <w:rPr>
          <w:color w:val="002060"/>
        </w:rPr>
      </w:pPr>
      <w:r w:rsidRPr="00E4037E">
        <w:rPr>
          <w:color w:val="002060"/>
        </w:rPr>
        <w:t xml:space="preserve">CALCIATORI NON ESPULSI </w:t>
      </w:r>
    </w:p>
    <w:p w14:paraId="51204B05" w14:textId="77777777" w:rsidR="008851E8" w:rsidRPr="00E4037E" w:rsidRDefault="008851E8" w:rsidP="008851E8">
      <w:pPr>
        <w:pStyle w:val="titolo20"/>
        <w:rPr>
          <w:color w:val="002060"/>
        </w:rPr>
      </w:pPr>
      <w:r w:rsidRPr="00E4037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11185DD3" w14:textId="77777777" w:rsidTr="00FE4D12">
        <w:tc>
          <w:tcPr>
            <w:tcW w:w="2200" w:type="dxa"/>
            <w:tcMar>
              <w:top w:w="20" w:type="dxa"/>
              <w:left w:w="20" w:type="dxa"/>
              <w:bottom w:w="20" w:type="dxa"/>
              <w:right w:w="20" w:type="dxa"/>
            </w:tcMar>
            <w:vAlign w:val="center"/>
            <w:hideMark/>
          </w:tcPr>
          <w:p w14:paraId="5EEADF8C" w14:textId="77777777" w:rsidR="008851E8" w:rsidRPr="00E4037E" w:rsidRDefault="008851E8" w:rsidP="00FE4D12">
            <w:pPr>
              <w:pStyle w:val="movimento"/>
              <w:rPr>
                <w:color w:val="002060"/>
              </w:rPr>
            </w:pPr>
            <w:r w:rsidRPr="00E4037E">
              <w:rPr>
                <w:color w:val="002060"/>
              </w:rPr>
              <w:t>LANTERMO DIEGO</w:t>
            </w:r>
          </w:p>
        </w:tc>
        <w:tc>
          <w:tcPr>
            <w:tcW w:w="2200" w:type="dxa"/>
            <w:tcMar>
              <w:top w:w="20" w:type="dxa"/>
              <w:left w:w="20" w:type="dxa"/>
              <w:bottom w:w="20" w:type="dxa"/>
              <w:right w:w="20" w:type="dxa"/>
            </w:tcMar>
            <w:vAlign w:val="center"/>
            <w:hideMark/>
          </w:tcPr>
          <w:p w14:paraId="738EEACD" w14:textId="77777777" w:rsidR="008851E8" w:rsidRPr="00E4037E" w:rsidRDefault="008851E8" w:rsidP="00FE4D12">
            <w:pPr>
              <w:pStyle w:val="movimento2"/>
              <w:rPr>
                <w:color w:val="002060"/>
              </w:rPr>
            </w:pPr>
            <w:r w:rsidRPr="00E4037E">
              <w:rPr>
                <w:color w:val="002060"/>
              </w:rPr>
              <w:t xml:space="preserve">(U.MANDOLESI CALCIO) </w:t>
            </w:r>
          </w:p>
        </w:tc>
        <w:tc>
          <w:tcPr>
            <w:tcW w:w="800" w:type="dxa"/>
            <w:tcMar>
              <w:top w:w="20" w:type="dxa"/>
              <w:left w:w="20" w:type="dxa"/>
              <w:bottom w:w="20" w:type="dxa"/>
              <w:right w:w="20" w:type="dxa"/>
            </w:tcMar>
            <w:vAlign w:val="center"/>
            <w:hideMark/>
          </w:tcPr>
          <w:p w14:paraId="4CD2BEB8"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4BEB899C"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260B0DAD" w14:textId="77777777" w:rsidR="008851E8" w:rsidRPr="00E4037E" w:rsidRDefault="008851E8" w:rsidP="00FE4D12">
            <w:pPr>
              <w:pStyle w:val="movimento2"/>
              <w:rPr>
                <w:color w:val="002060"/>
              </w:rPr>
            </w:pPr>
            <w:r w:rsidRPr="00E4037E">
              <w:rPr>
                <w:color w:val="002060"/>
              </w:rPr>
              <w:t> </w:t>
            </w:r>
          </w:p>
        </w:tc>
      </w:tr>
    </w:tbl>
    <w:p w14:paraId="6ED40F10" w14:textId="77777777" w:rsidR="008851E8" w:rsidRPr="00E4037E" w:rsidRDefault="008851E8" w:rsidP="008851E8">
      <w:pPr>
        <w:pStyle w:val="titolo20"/>
        <w:rPr>
          <w:rFonts w:eastAsiaTheme="minorEastAsia"/>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574D7CF8" w14:textId="77777777" w:rsidTr="00FE4D12">
        <w:tc>
          <w:tcPr>
            <w:tcW w:w="2200" w:type="dxa"/>
            <w:tcMar>
              <w:top w:w="20" w:type="dxa"/>
              <w:left w:w="20" w:type="dxa"/>
              <w:bottom w:w="20" w:type="dxa"/>
              <w:right w:w="20" w:type="dxa"/>
            </w:tcMar>
            <w:vAlign w:val="center"/>
            <w:hideMark/>
          </w:tcPr>
          <w:p w14:paraId="5852C77B" w14:textId="77777777" w:rsidR="008851E8" w:rsidRPr="00E4037E" w:rsidRDefault="008851E8" w:rsidP="00FE4D12">
            <w:pPr>
              <w:pStyle w:val="movimento"/>
              <w:rPr>
                <w:color w:val="002060"/>
              </w:rPr>
            </w:pPr>
            <w:r w:rsidRPr="00E4037E">
              <w:rPr>
                <w:color w:val="002060"/>
              </w:rPr>
              <w:t>CASTIGNANI EMANUELE</w:t>
            </w:r>
          </w:p>
        </w:tc>
        <w:tc>
          <w:tcPr>
            <w:tcW w:w="2200" w:type="dxa"/>
            <w:tcMar>
              <w:top w:w="20" w:type="dxa"/>
              <w:left w:w="20" w:type="dxa"/>
              <w:bottom w:w="20" w:type="dxa"/>
              <w:right w:w="20" w:type="dxa"/>
            </w:tcMar>
            <w:vAlign w:val="center"/>
            <w:hideMark/>
          </w:tcPr>
          <w:p w14:paraId="7ABB9E75" w14:textId="77777777" w:rsidR="008851E8" w:rsidRPr="00E4037E" w:rsidRDefault="008851E8" w:rsidP="00FE4D12">
            <w:pPr>
              <w:pStyle w:val="movimento2"/>
              <w:rPr>
                <w:color w:val="002060"/>
              </w:rPr>
            </w:pPr>
            <w:r w:rsidRPr="00E4037E">
              <w:rPr>
                <w:color w:val="002060"/>
              </w:rPr>
              <w:t xml:space="preserve">(ACLI AUDAX MONTECOSARO C5) </w:t>
            </w:r>
          </w:p>
        </w:tc>
        <w:tc>
          <w:tcPr>
            <w:tcW w:w="800" w:type="dxa"/>
            <w:tcMar>
              <w:top w:w="20" w:type="dxa"/>
              <w:left w:w="20" w:type="dxa"/>
              <w:bottom w:w="20" w:type="dxa"/>
              <w:right w:w="20" w:type="dxa"/>
            </w:tcMar>
            <w:vAlign w:val="center"/>
            <w:hideMark/>
          </w:tcPr>
          <w:p w14:paraId="0ABAFA79"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4227B31F" w14:textId="77777777" w:rsidR="008851E8" w:rsidRPr="00E4037E" w:rsidRDefault="008851E8" w:rsidP="00FE4D12">
            <w:pPr>
              <w:pStyle w:val="movimento"/>
              <w:rPr>
                <w:color w:val="002060"/>
              </w:rPr>
            </w:pPr>
            <w:r w:rsidRPr="00E4037E">
              <w:rPr>
                <w:color w:val="002060"/>
              </w:rPr>
              <w:t>RICCIO MORIS</w:t>
            </w:r>
          </w:p>
        </w:tc>
        <w:tc>
          <w:tcPr>
            <w:tcW w:w="2200" w:type="dxa"/>
            <w:tcMar>
              <w:top w:w="20" w:type="dxa"/>
              <w:left w:w="20" w:type="dxa"/>
              <w:bottom w:w="20" w:type="dxa"/>
              <w:right w:w="20" w:type="dxa"/>
            </w:tcMar>
            <w:vAlign w:val="center"/>
            <w:hideMark/>
          </w:tcPr>
          <w:p w14:paraId="080F8AD3" w14:textId="77777777" w:rsidR="008851E8" w:rsidRPr="00E4037E" w:rsidRDefault="008851E8" w:rsidP="00FE4D12">
            <w:pPr>
              <w:pStyle w:val="movimento2"/>
              <w:rPr>
                <w:color w:val="002060"/>
              </w:rPr>
            </w:pPr>
            <w:r w:rsidRPr="00E4037E">
              <w:rPr>
                <w:color w:val="002060"/>
              </w:rPr>
              <w:t xml:space="preserve">(ITALSERVICE C5) </w:t>
            </w:r>
          </w:p>
        </w:tc>
      </w:tr>
      <w:tr w:rsidR="008851E8" w:rsidRPr="00E4037E" w14:paraId="7D73C1B1" w14:textId="77777777" w:rsidTr="00FE4D12">
        <w:tc>
          <w:tcPr>
            <w:tcW w:w="2200" w:type="dxa"/>
            <w:tcMar>
              <w:top w:w="20" w:type="dxa"/>
              <w:left w:w="20" w:type="dxa"/>
              <w:bottom w:w="20" w:type="dxa"/>
              <w:right w:w="20" w:type="dxa"/>
            </w:tcMar>
            <w:vAlign w:val="center"/>
            <w:hideMark/>
          </w:tcPr>
          <w:p w14:paraId="52C01866" w14:textId="77777777" w:rsidR="008851E8" w:rsidRPr="00E4037E" w:rsidRDefault="008851E8" w:rsidP="00FE4D12">
            <w:pPr>
              <w:pStyle w:val="movimento"/>
              <w:rPr>
                <w:color w:val="002060"/>
              </w:rPr>
            </w:pPr>
            <w:r w:rsidRPr="00E4037E">
              <w:rPr>
                <w:color w:val="002060"/>
              </w:rPr>
              <w:t>MECOZZI EDOARDO</w:t>
            </w:r>
          </w:p>
        </w:tc>
        <w:tc>
          <w:tcPr>
            <w:tcW w:w="2200" w:type="dxa"/>
            <w:tcMar>
              <w:top w:w="20" w:type="dxa"/>
              <w:left w:w="20" w:type="dxa"/>
              <w:bottom w:w="20" w:type="dxa"/>
              <w:right w:w="20" w:type="dxa"/>
            </w:tcMar>
            <w:vAlign w:val="center"/>
            <w:hideMark/>
          </w:tcPr>
          <w:p w14:paraId="2E74E6E2" w14:textId="77777777" w:rsidR="008851E8" w:rsidRPr="00E4037E" w:rsidRDefault="008851E8" w:rsidP="00FE4D12">
            <w:pPr>
              <w:pStyle w:val="movimento2"/>
              <w:rPr>
                <w:color w:val="002060"/>
              </w:rPr>
            </w:pPr>
            <w:r w:rsidRPr="00E4037E">
              <w:rPr>
                <w:color w:val="002060"/>
              </w:rPr>
              <w:t xml:space="preserve">(U.MANDOLESI CALCIO) </w:t>
            </w:r>
          </w:p>
        </w:tc>
        <w:tc>
          <w:tcPr>
            <w:tcW w:w="800" w:type="dxa"/>
            <w:tcMar>
              <w:top w:w="20" w:type="dxa"/>
              <w:left w:w="20" w:type="dxa"/>
              <w:bottom w:w="20" w:type="dxa"/>
              <w:right w:w="20" w:type="dxa"/>
            </w:tcMar>
            <w:vAlign w:val="center"/>
            <w:hideMark/>
          </w:tcPr>
          <w:p w14:paraId="55CA402C"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4B0CAA2E"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3FE98A84" w14:textId="77777777" w:rsidR="008851E8" w:rsidRPr="00E4037E" w:rsidRDefault="008851E8" w:rsidP="00FE4D12">
            <w:pPr>
              <w:pStyle w:val="movimento2"/>
              <w:rPr>
                <w:color w:val="002060"/>
              </w:rPr>
            </w:pPr>
            <w:r w:rsidRPr="00E4037E">
              <w:rPr>
                <w:color w:val="002060"/>
              </w:rPr>
              <w:t> </w:t>
            </w:r>
          </w:p>
        </w:tc>
      </w:tr>
    </w:tbl>
    <w:p w14:paraId="5CDA980A" w14:textId="77777777" w:rsidR="008851E8" w:rsidRPr="00E4037E" w:rsidRDefault="008851E8" w:rsidP="008851E8">
      <w:pPr>
        <w:pStyle w:val="titolo10"/>
        <w:rPr>
          <w:rFonts w:eastAsiaTheme="minorEastAsia"/>
          <w:color w:val="002060"/>
        </w:rPr>
      </w:pPr>
      <w:r w:rsidRPr="00E4037E">
        <w:rPr>
          <w:color w:val="002060"/>
        </w:rPr>
        <w:lastRenderedPageBreak/>
        <w:t xml:space="preserve">GARE DEL 20/ 2/2022 </w:t>
      </w:r>
    </w:p>
    <w:p w14:paraId="49079179" w14:textId="77777777" w:rsidR="008851E8" w:rsidRPr="00E4037E" w:rsidRDefault="008851E8" w:rsidP="008851E8">
      <w:pPr>
        <w:pStyle w:val="titolo7a"/>
        <w:rPr>
          <w:color w:val="002060"/>
        </w:rPr>
      </w:pPr>
      <w:r w:rsidRPr="00E4037E">
        <w:rPr>
          <w:color w:val="002060"/>
        </w:rPr>
        <w:t xml:space="preserve">PROVVEDIMENTI DISCIPLINARI </w:t>
      </w:r>
    </w:p>
    <w:p w14:paraId="4264A0A1" w14:textId="77777777" w:rsidR="008851E8" w:rsidRPr="00E4037E" w:rsidRDefault="008851E8" w:rsidP="008851E8">
      <w:pPr>
        <w:pStyle w:val="titolo7b0"/>
        <w:rPr>
          <w:color w:val="002060"/>
        </w:rPr>
      </w:pPr>
      <w:r w:rsidRPr="00E4037E">
        <w:rPr>
          <w:color w:val="002060"/>
        </w:rPr>
        <w:t xml:space="preserve">In base alle risultanze degli atti ufficiali sono state deliberate le seguenti sanzioni disciplinari. </w:t>
      </w:r>
    </w:p>
    <w:p w14:paraId="297319E1" w14:textId="77777777" w:rsidR="008851E8" w:rsidRPr="00E4037E" w:rsidRDefault="008851E8" w:rsidP="008851E8">
      <w:pPr>
        <w:pStyle w:val="titolo30"/>
        <w:rPr>
          <w:color w:val="002060"/>
        </w:rPr>
      </w:pPr>
      <w:r w:rsidRPr="00E4037E">
        <w:rPr>
          <w:color w:val="002060"/>
        </w:rPr>
        <w:t xml:space="preserve">CALCIATORI NON ESPULSI </w:t>
      </w:r>
    </w:p>
    <w:p w14:paraId="3FB49AF7" w14:textId="77777777" w:rsidR="008851E8" w:rsidRPr="00E4037E" w:rsidRDefault="008851E8" w:rsidP="008851E8">
      <w:pPr>
        <w:pStyle w:val="titolo20"/>
        <w:rPr>
          <w:color w:val="002060"/>
        </w:rPr>
      </w:pPr>
      <w:r w:rsidRPr="00E4037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212334C3" w14:textId="77777777" w:rsidTr="00FE4D12">
        <w:tc>
          <w:tcPr>
            <w:tcW w:w="2200" w:type="dxa"/>
            <w:tcMar>
              <w:top w:w="20" w:type="dxa"/>
              <w:left w:w="20" w:type="dxa"/>
              <w:bottom w:w="20" w:type="dxa"/>
              <w:right w:w="20" w:type="dxa"/>
            </w:tcMar>
            <w:vAlign w:val="center"/>
            <w:hideMark/>
          </w:tcPr>
          <w:p w14:paraId="0EA9C17C" w14:textId="77777777" w:rsidR="008851E8" w:rsidRPr="00E4037E" w:rsidRDefault="008851E8" w:rsidP="00FE4D12">
            <w:pPr>
              <w:pStyle w:val="movimento"/>
              <w:rPr>
                <w:color w:val="002060"/>
              </w:rPr>
            </w:pPr>
            <w:r w:rsidRPr="00E4037E">
              <w:rPr>
                <w:color w:val="002060"/>
              </w:rPr>
              <w:t>CARCIOFI RICCARDO</w:t>
            </w:r>
          </w:p>
        </w:tc>
        <w:tc>
          <w:tcPr>
            <w:tcW w:w="2200" w:type="dxa"/>
            <w:tcMar>
              <w:top w:w="20" w:type="dxa"/>
              <w:left w:w="20" w:type="dxa"/>
              <w:bottom w:w="20" w:type="dxa"/>
              <w:right w:w="20" w:type="dxa"/>
            </w:tcMar>
            <w:vAlign w:val="center"/>
            <w:hideMark/>
          </w:tcPr>
          <w:p w14:paraId="21707E07" w14:textId="77777777" w:rsidR="008851E8" w:rsidRPr="00E4037E" w:rsidRDefault="008851E8" w:rsidP="00FE4D12">
            <w:pPr>
              <w:pStyle w:val="movimento2"/>
              <w:rPr>
                <w:color w:val="002060"/>
              </w:rPr>
            </w:pPr>
            <w:r w:rsidRPr="00E4037E">
              <w:rPr>
                <w:color w:val="002060"/>
              </w:rPr>
              <w:t xml:space="preserve">(C.U.S. MACERATA CALCIO A5) </w:t>
            </w:r>
          </w:p>
        </w:tc>
        <w:tc>
          <w:tcPr>
            <w:tcW w:w="800" w:type="dxa"/>
            <w:tcMar>
              <w:top w:w="20" w:type="dxa"/>
              <w:left w:w="20" w:type="dxa"/>
              <w:bottom w:w="20" w:type="dxa"/>
              <w:right w:w="20" w:type="dxa"/>
            </w:tcMar>
            <w:vAlign w:val="center"/>
            <w:hideMark/>
          </w:tcPr>
          <w:p w14:paraId="739F8D0F"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4AF37355" w14:textId="77777777" w:rsidR="008851E8" w:rsidRPr="00E4037E" w:rsidRDefault="008851E8" w:rsidP="00FE4D12">
            <w:pPr>
              <w:pStyle w:val="movimento"/>
              <w:rPr>
                <w:color w:val="002060"/>
              </w:rPr>
            </w:pPr>
            <w:r w:rsidRPr="00E4037E">
              <w:rPr>
                <w:color w:val="002060"/>
              </w:rPr>
              <w:t>CAPRIOTTI FABIO</w:t>
            </w:r>
          </w:p>
        </w:tc>
        <w:tc>
          <w:tcPr>
            <w:tcW w:w="2200" w:type="dxa"/>
            <w:tcMar>
              <w:top w:w="20" w:type="dxa"/>
              <w:left w:w="20" w:type="dxa"/>
              <w:bottom w:w="20" w:type="dxa"/>
              <w:right w:w="20" w:type="dxa"/>
            </w:tcMar>
            <w:vAlign w:val="center"/>
            <w:hideMark/>
          </w:tcPr>
          <w:p w14:paraId="789C5985" w14:textId="77777777" w:rsidR="008851E8" w:rsidRPr="00E4037E" w:rsidRDefault="008851E8" w:rsidP="00FE4D12">
            <w:pPr>
              <w:pStyle w:val="movimento2"/>
              <w:rPr>
                <w:color w:val="002060"/>
              </w:rPr>
            </w:pPr>
            <w:r w:rsidRPr="00E4037E">
              <w:rPr>
                <w:color w:val="002060"/>
              </w:rPr>
              <w:t xml:space="preserve">(CSI STELLA A.S.D.) </w:t>
            </w:r>
          </w:p>
        </w:tc>
      </w:tr>
      <w:tr w:rsidR="008851E8" w:rsidRPr="00E4037E" w14:paraId="7AC623D4" w14:textId="77777777" w:rsidTr="00FE4D12">
        <w:tc>
          <w:tcPr>
            <w:tcW w:w="2200" w:type="dxa"/>
            <w:tcMar>
              <w:top w:w="20" w:type="dxa"/>
              <w:left w:w="20" w:type="dxa"/>
              <w:bottom w:w="20" w:type="dxa"/>
              <w:right w:w="20" w:type="dxa"/>
            </w:tcMar>
            <w:vAlign w:val="center"/>
            <w:hideMark/>
          </w:tcPr>
          <w:p w14:paraId="5EABD09D" w14:textId="77777777" w:rsidR="008851E8" w:rsidRPr="00E4037E" w:rsidRDefault="008851E8" w:rsidP="00FE4D12">
            <w:pPr>
              <w:pStyle w:val="movimento"/>
              <w:rPr>
                <w:color w:val="002060"/>
              </w:rPr>
            </w:pPr>
            <w:r w:rsidRPr="00E4037E">
              <w:rPr>
                <w:color w:val="002060"/>
              </w:rPr>
              <w:t>BONGIOVANNI GABRIELE</w:t>
            </w:r>
          </w:p>
        </w:tc>
        <w:tc>
          <w:tcPr>
            <w:tcW w:w="2200" w:type="dxa"/>
            <w:tcMar>
              <w:top w:w="20" w:type="dxa"/>
              <w:left w:w="20" w:type="dxa"/>
              <w:bottom w:w="20" w:type="dxa"/>
              <w:right w:w="20" w:type="dxa"/>
            </w:tcMar>
            <w:vAlign w:val="center"/>
            <w:hideMark/>
          </w:tcPr>
          <w:p w14:paraId="006F0496" w14:textId="77777777" w:rsidR="008851E8" w:rsidRPr="00E4037E" w:rsidRDefault="008851E8" w:rsidP="00FE4D12">
            <w:pPr>
              <w:pStyle w:val="movimento2"/>
              <w:rPr>
                <w:color w:val="002060"/>
              </w:rPr>
            </w:pPr>
            <w:r w:rsidRPr="00E4037E">
              <w:rPr>
                <w:color w:val="002060"/>
              </w:rPr>
              <w:t xml:space="preserve">(REAL FABRIANO) </w:t>
            </w:r>
          </w:p>
        </w:tc>
        <w:tc>
          <w:tcPr>
            <w:tcW w:w="800" w:type="dxa"/>
            <w:tcMar>
              <w:top w:w="20" w:type="dxa"/>
              <w:left w:w="20" w:type="dxa"/>
              <w:bottom w:w="20" w:type="dxa"/>
              <w:right w:w="20" w:type="dxa"/>
            </w:tcMar>
            <w:vAlign w:val="center"/>
            <w:hideMark/>
          </w:tcPr>
          <w:p w14:paraId="3E0F9109"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763BD5FE"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708D60C4" w14:textId="77777777" w:rsidR="008851E8" w:rsidRPr="00E4037E" w:rsidRDefault="008851E8" w:rsidP="00FE4D12">
            <w:pPr>
              <w:pStyle w:val="movimento2"/>
              <w:rPr>
                <w:color w:val="002060"/>
              </w:rPr>
            </w:pPr>
            <w:r w:rsidRPr="00E4037E">
              <w:rPr>
                <w:color w:val="002060"/>
              </w:rPr>
              <w:t> </w:t>
            </w:r>
          </w:p>
        </w:tc>
      </w:tr>
    </w:tbl>
    <w:p w14:paraId="1E597A1F" w14:textId="77777777" w:rsidR="008851E8" w:rsidRPr="00E4037E" w:rsidRDefault="008851E8" w:rsidP="008851E8">
      <w:pPr>
        <w:pStyle w:val="titolo20"/>
        <w:rPr>
          <w:rFonts w:eastAsiaTheme="minorEastAsia"/>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4100320F" w14:textId="77777777" w:rsidTr="00FE4D12">
        <w:tc>
          <w:tcPr>
            <w:tcW w:w="2200" w:type="dxa"/>
            <w:tcMar>
              <w:top w:w="20" w:type="dxa"/>
              <w:left w:w="20" w:type="dxa"/>
              <w:bottom w:w="20" w:type="dxa"/>
              <w:right w:w="20" w:type="dxa"/>
            </w:tcMar>
            <w:vAlign w:val="center"/>
            <w:hideMark/>
          </w:tcPr>
          <w:p w14:paraId="69AEC5B6" w14:textId="77777777" w:rsidR="008851E8" w:rsidRPr="00E4037E" w:rsidRDefault="008851E8" w:rsidP="00FE4D12">
            <w:pPr>
              <w:pStyle w:val="movimento"/>
              <w:rPr>
                <w:color w:val="002060"/>
              </w:rPr>
            </w:pPr>
            <w:r w:rsidRPr="00E4037E">
              <w:rPr>
                <w:color w:val="002060"/>
              </w:rPr>
              <w:t>CITTADINI LUCIANO</w:t>
            </w:r>
          </w:p>
        </w:tc>
        <w:tc>
          <w:tcPr>
            <w:tcW w:w="2200" w:type="dxa"/>
            <w:tcMar>
              <w:top w:w="20" w:type="dxa"/>
              <w:left w:w="20" w:type="dxa"/>
              <w:bottom w:w="20" w:type="dxa"/>
              <w:right w:w="20" w:type="dxa"/>
            </w:tcMar>
            <w:vAlign w:val="center"/>
            <w:hideMark/>
          </w:tcPr>
          <w:p w14:paraId="70E3B7C6" w14:textId="77777777" w:rsidR="008851E8" w:rsidRPr="00E4037E" w:rsidRDefault="008851E8" w:rsidP="00FE4D12">
            <w:pPr>
              <w:pStyle w:val="movimento2"/>
              <w:rPr>
                <w:color w:val="002060"/>
              </w:rPr>
            </w:pPr>
            <w:r w:rsidRPr="00E4037E">
              <w:rPr>
                <w:color w:val="002060"/>
              </w:rPr>
              <w:t xml:space="preserve">(C.U.S. MACERATA CALCIO A5) </w:t>
            </w:r>
          </w:p>
        </w:tc>
        <w:tc>
          <w:tcPr>
            <w:tcW w:w="800" w:type="dxa"/>
            <w:tcMar>
              <w:top w:w="20" w:type="dxa"/>
              <w:left w:w="20" w:type="dxa"/>
              <w:bottom w:w="20" w:type="dxa"/>
              <w:right w:w="20" w:type="dxa"/>
            </w:tcMar>
            <w:vAlign w:val="center"/>
            <w:hideMark/>
          </w:tcPr>
          <w:p w14:paraId="6B0E0CE8"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1512025E"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6EF17AC8" w14:textId="77777777" w:rsidR="008851E8" w:rsidRPr="00E4037E" w:rsidRDefault="008851E8" w:rsidP="00FE4D12">
            <w:pPr>
              <w:pStyle w:val="movimento2"/>
              <w:rPr>
                <w:color w:val="002060"/>
              </w:rPr>
            </w:pPr>
            <w:r w:rsidRPr="00E4037E">
              <w:rPr>
                <w:color w:val="002060"/>
              </w:rPr>
              <w:t> </w:t>
            </w:r>
          </w:p>
        </w:tc>
      </w:tr>
    </w:tbl>
    <w:p w14:paraId="3F8D3667" w14:textId="77777777" w:rsidR="008851E8" w:rsidRPr="00E4037E" w:rsidRDefault="008851E8" w:rsidP="008851E8">
      <w:pPr>
        <w:pStyle w:val="breakline"/>
        <w:rPr>
          <w:color w:val="002060"/>
        </w:rPr>
      </w:pPr>
    </w:p>
    <w:p w14:paraId="276CD5CD" w14:textId="77777777" w:rsidR="008851E8" w:rsidRPr="00E4037E" w:rsidRDefault="008851E8" w:rsidP="008851E8">
      <w:pPr>
        <w:ind w:left="4956"/>
        <w:rPr>
          <w:rFonts w:ascii="Arial" w:hAnsi="Arial" w:cs="Arial"/>
          <w:noProof/>
          <w:color w:val="002060"/>
          <w:sz w:val="22"/>
          <w:szCs w:val="22"/>
        </w:rPr>
      </w:pPr>
      <w:r w:rsidRPr="00E4037E">
        <w:rPr>
          <w:rFonts w:ascii="Arial" w:hAnsi="Arial" w:cs="Arial"/>
          <w:noProof/>
          <w:color w:val="002060"/>
          <w:sz w:val="22"/>
          <w:szCs w:val="22"/>
        </w:rPr>
        <w:t>F.to IL SOSTITUTOGIUDICE SPORTIVO      </w:t>
      </w:r>
    </w:p>
    <w:p w14:paraId="1552DEC9" w14:textId="77777777" w:rsidR="008851E8" w:rsidRPr="00E4037E" w:rsidRDefault="008851E8" w:rsidP="008851E8">
      <w:pPr>
        <w:rPr>
          <w:rFonts w:ascii="Arial" w:hAnsi="Arial" w:cs="Arial"/>
          <w:color w:val="002060"/>
          <w:sz w:val="22"/>
          <w:szCs w:val="22"/>
        </w:rPr>
      </w:pPr>
      <w:r w:rsidRPr="00E4037E">
        <w:rPr>
          <w:rFonts w:ascii="Arial" w:hAnsi="Arial" w:cs="Arial"/>
          <w:noProof/>
          <w:color w:val="002060"/>
          <w:sz w:val="22"/>
          <w:szCs w:val="22"/>
        </w:rPr>
        <w:t xml:space="preserve"> </w:t>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t xml:space="preserve">   </w:t>
      </w:r>
      <w:r w:rsidRPr="00E4037E">
        <w:rPr>
          <w:rFonts w:ascii="Arial" w:hAnsi="Arial" w:cs="Arial"/>
          <w:noProof/>
          <w:color w:val="002060"/>
          <w:sz w:val="22"/>
          <w:szCs w:val="22"/>
        </w:rPr>
        <w:tab/>
        <w:t xml:space="preserve">                Federica Sorrentino</w:t>
      </w:r>
      <w:r w:rsidRPr="00E4037E">
        <w:rPr>
          <w:rFonts w:ascii="Arial" w:hAnsi="Arial" w:cs="Arial"/>
          <w:color w:val="002060"/>
          <w:sz w:val="22"/>
          <w:szCs w:val="22"/>
        </w:rPr>
        <w:t xml:space="preserve"> </w:t>
      </w:r>
    </w:p>
    <w:p w14:paraId="2739792C" w14:textId="77777777" w:rsidR="008851E8" w:rsidRPr="00E4037E" w:rsidRDefault="008851E8" w:rsidP="008851E8">
      <w:pPr>
        <w:pStyle w:val="breakline"/>
        <w:rPr>
          <w:rFonts w:eastAsiaTheme="minorEastAsia"/>
          <w:color w:val="002060"/>
        </w:rPr>
      </w:pPr>
    </w:p>
    <w:p w14:paraId="62EA50A5" w14:textId="77777777" w:rsidR="008851E8" w:rsidRPr="00E4037E" w:rsidRDefault="008851E8" w:rsidP="008851E8">
      <w:pPr>
        <w:pStyle w:val="titoloprinc0"/>
        <w:rPr>
          <w:color w:val="002060"/>
        </w:rPr>
      </w:pPr>
      <w:r w:rsidRPr="00E4037E">
        <w:rPr>
          <w:color w:val="002060"/>
        </w:rPr>
        <w:t>CLASSIFICA</w:t>
      </w:r>
    </w:p>
    <w:p w14:paraId="5224A49B" w14:textId="77777777" w:rsidR="008851E8" w:rsidRPr="00E4037E" w:rsidRDefault="008851E8" w:rsidP="008851E8">
      <w:pPr>
        <w:pStyle w:val="breakline"/>
        <w:rPr>
          <w:color w:val="002060"/>
        </w:rPr>
      </w:pPr>
    </w:p>
    <w:p w14:paraId="62CB9FE7" w14:textId="77777777" w:rsidR="008851E8" w:rsidRPr="00E4037E" w:rsidRDefault="008851E8" w:rsidP="008851E8">
      <w:pPr>
        <w:pStyle w:val="breakline"/>
        <w:rPr>
          <w:color w:val="002060"/>
        </w:rPr>
      </w:pPr>
    </w:p>
    <w:p w14:paraId="38C259B4" w14:textId="77777777" w:rsidR="008851E8" w:rsidRPr="00E4037E" w:rsidRDefault="008851E8" w:rsidP="008851E8">
      <w:pPr>
        <w:pStyle w:val="sottotitolocampionato10"/>
        <w:rPr>
          <w:color w:val="002060"/>
        </w:rPr>
      </w:pPr>
      <w:r w:rsidRPr="00E4037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7295076B"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820BD"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CBE0A"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35523"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5C87A"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8C2F8"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C64FC"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AD68F"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622F0"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715BF"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A21F1" w14:textId="77777777" w:rsidR="008851E8" w:rsidRPr="00E4037E" w:rsidRDefault="008851E8" w:rsidP="00FE4D12">
            <w:pPr>
              <w:pStyle w:val="headertabella0"/>
              <w:rPr>
                <w:color w:val="002060"/>
              </w:rPr>
            </w:pPr>
            <w:r w:rsidRPr="00E4037E">
              <w:rPr>
                <w:color w:val="002060"/>
              </w:rPr>
              <w:t>PE</w:t>
            </w:r>
          </w:p>
        </w:tc>
      </w:tr>
      <w:tr w:rsidR="008851E8" w:rsidRPr="00E4037E" w14:paraId="3BA62400"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4A9126" w14:textId="77777777" w:rsidR="008851E8" w:rsidRPr="00E4037E" w:rsidRDefault="008851E8" w:rsidP="00FE4D12">
            <w:pPr>
              <w:pStyle w:val="rowtabella0"/>
              <w:rPr>
                <w:color w:val="002060"/>
              </w:rPr>
            </w:pPr>
            <w:r w:rsidRPr="00E4037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F539D"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7B50E"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9C036"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FC790"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7A107"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9487B"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E86B3"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27025"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523AB" w14:textId="77777777" w:rsidR="008851E8" w:rsidRPr="00E4037E" w:rsidRDefault="008851E8" w:rsidP="00FE4D12">
            <w:pPr>
              <w:pStyle w:val="rowtabella0"/>
              <w:jc w:val="center"/>
              <w:rPr>
                <w:color w:val="002060"/>
              </w:rPr>
            </w:pPr>
            <w:r w:rsidRPr="00E4037E">
              <w:rPr>
                <w:color w:val="002060"/>
              </w:rPr>
              <w:t>0</w:t>
            </w:r>
          </w:p>
        </w:tc>
      </w:tr>
      <w:tr w:rsidR="008851E8" w:rsidRPr="00E4037E" w14:paraId="61CEC410"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BFD569" w14:textId="77777777" w:rsidR="008851E8" w:rsidRPr="00E4037E" w:rsidRDefault="008851E8" w:rsidP="00FE4D12">
            <w:pPr>
              <w:pStyle w:val="rowtabella0"/>
              <w:rPr>
                <w:color w:val="002060"/>
              </w:rPr>
            </w:pPr>
            <w:r w:rsidRPr="00E4037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B0CF0"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C2D53"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3B6B2"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4BA14"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3954A"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313D3" w14:textId="77777777" w:rsidR="008851E8" w:rsidRPr="00E4037E" w:rsidRDefault="008851E8" w:rsidP="00FE4D12">
            <w:pPr>
              <w:pStyle w:val="rowtabella0"/>
              <w:jc w:val="center"/>
              <w:rPr>
                <w:color w:val="002060"/>
              </w:rPr>
            </w:pPr>
            <w:r w:rsidRPr="00E403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C3443"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DA111"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8E1E5" w14:textId="77777777" w:rsidR="008851E8" w:rsidRPr="00E4037E" w:rsidRDefault="008851E8" w:rsidP="00FE4D12">
            <w:pPr>
              <w:pStyle w:val="rowtabella0"/>
              <w:jc w:val="center"/>
              <w:rPr>
                <w:color w:val="002060"/>
              </w:rPr>
            </w:pPr>
            <w:r w:rsidRPr="00E4037E">
              <w:rPr>
                <w:color w:val="002060"/>
              </w:rPr>
              <w:t>0</w:t>
            </w:r>
          </w:p>
        </w:tc>
      </w:tr>
      <w:tr w:rsidR="008851E8" w:rsidRPr="00E4037E" w14:paraId="753FBBF5"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448AA7" w14:textId="77777777" w:rsidR="008851E8" w:rsidRPr="00E4037E" w:rsidRDefault="008851E8" w:rsidP="00FE4D12">
            <w:pPr>
              <w:pStyle w:val="rowtabella0"/>
              <w:rPr>
                <w:color w:val="002060"/>
              </w:rPr>
            </w:pPr>
            <w:r w:rsidRPr="00E4037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817A3"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FA26D"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7241D"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13151"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DE6E2"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F72F9"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A927F"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2FC62"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92B51" w14:textId="77777777" w:rsidR="008851E8" w:rsidRPr="00E4037E" w:rsidRDefault="008851E8" w:rsidP="00FE4D12">
            <w:pPr>
              <w:pStyle w:val="rowtabella0"/>
              <w:jc w:val="center"/>
              <w:rPr>
                <w:color w:val="002060"/>
              </w:rPr>
            </w:pPr>
            <w:r w:rsidRPr="00E4037E">
              <w:rPr>
                <w:color w:val="002060"/>
              </w:rPr>
              <w:t>0</w:t>
            </w:r>
          </w:p>
        </w:tc>
      </w:tr>
      <w:tr w:rsidR="008851E8" w:rsidRPr="00E4037E" w14:paraId="740688BF"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1A97AC" w14:textId="77777777" w:rsidR="008851E8" w:rsidRPr="00E4037E" w:rsidRDefault="008851E8" w:rsidP="00FE4D12">
            <w:pPr>
              <w:pStyle w:val="rowtabella0"/>
              <w:rPr>
                <w:color w:val="002060"/>
              </w:rPr>
            </w:pPr>
            <w:r w:rsidRPr="00E4037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96A16"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7CE92"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C8530"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E6D96"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EE398"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DF85C"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DDFD4"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08BFA"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6C5FF" w14:textId="77777777" w:rsidR="008851E8" w:rsidRPr="00E4037E" w:rsidRDefault="008851E8" w:rsidP="00FE4D12">
            <w:pPr>
              <w:pStyle w:val="rowtabella0"/>
              <w:jc w:val="center"/>
              <w:rPr>
                <w:color w:val="002060"/>
              </w:rPr>
            </w:pPr>
            <w:r w:rsidRPr="00E4037E">
              <w:rPr>
                <w:color w:val="002060"/>
              </w:rPr>
              <w:t>0</w:t>
            </w:r>
          </w:p>
        </w:tc>
      </w:tr>
      <w:tr w:rsidR="008851E8" w:rsidRPr="00E4037E" w14:paraId="73D1BD8F"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B901AC" w14:textId="77777777" w:rsidR="008851E8" w:rsidRPr="00E4037E" w:rsidRDefault="008851E8" w:rsidP="00FE4D12">
            <w:pPr>
              <w:pStyle w:val="rowtabella0"/>
              <w:rPr>
                <w:color w:val="002060"/>
              </w:rPr>
            </w:pPr>
            <w:r w:rsidRPr="00E4037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1E7BF"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45012"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09988"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ECBD4"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E3A30"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B29C9"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F08DF"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40870"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477B8" w14:textId="77777777" w:rsidR="008851E8" w:rsidRPr="00E4037E" w:rsidRDefault="008851E8" w:rsidP="00FE4D12">
            <w:pPr>
              <w:pStyle w:val="rowtabella0"/>
              <w:jc w:val="center"/>
              <w:rPr>
                <w:color w:val="002060"/>
              </w:rPr>
            </w:pPr>
            <w:r w:rsidRPr="00E4037E">
              <w:rPr>
                <w:color w:val="002060"/>
              </w:rPr>
              <w:t>0</w:t>
            </w:r>
          </w:p>
        </w:tc>
      </w:tr>
      <w:tr w:rsidR="008851E8" w:rsidRPr="00E4037E" w14:paraId="37DE763D"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62107B" w14:textId="77777777" w:rsidR="008851E8" w:rsidRPr="00E4037E" w:rsidRDefault="008851E8" w:rsidP="00FE4D12">
            <w:pPr>
              <w:pStyle w:val="rowtabella0"/>
              <w:rPr>
                <w:color w:val="002060"/>
              </w:rPr>
            </w:pPr>
            <w:r w:rsidRPr="00E4037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F3080"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474F8"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81919"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7A71B"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2742C"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FB31F"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77EC1" w14:textId="77777777" w:rsidR="008851E8" w:rsidRPr="00E4037E" w:rsidRDefault="008851E8" w:rsidP="00FE4D12">
            <w:pPr>
              <w:pStyle w:val="rowtabella0"/>
              <w:jc w:val="center"/>
              <w:rPr>
                <w:color w:val="002060"/>
              </w:rPr>
            </w:pPr>
            <w:r w:rsidRPr="00E403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6B1CB"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F8000" w14:textId="77777777" w:rsidR="008851E8" w:rsidRPr="00E4037E" w:rsidRDefault="008851E8" w:rsidP="00FE4D12">
            <w:pPr>
              <w:pStyle w:val="rowtabella0"/>
              <w:jc w:val="center"/>
              <w:rPr>
                <w:color w:val="002060"/>
              </w:rPr>
            </w:pPr>
            <w:r w:rsidRPr="00E4037E">
              <w:rPr>
                <w:color w:val="002060"/>
              </w:rPr>
              <w:t>0</w:t>
            </w:r>
          </w:p>
        </w:tc>
      </w:tr>
    </w:tbl>
    <w:p w14:paraId="6C6ACDE9" w14:textId="77777777" w:rsidR="008851E8" w:rsidRPr="00E4037E" w:rsidRDefault="008851E8" w:rsidP="008851E8">
      <w:pPr>
        <w:pStyle w:val="breakline"/>
        <w:rPr>
          <w:rFonts w:eastAsiaTheme="minorEastAsia"/>
          <w:color w:val="002060"/>
        </w:rPr>
      </w:pPr>
    </w:p>
    <w:p w14:paraId="586A55FC" w14:textId="77777777" w:rsidR="008851E8" w:rsidRPr="00E4037E" w:rsidRDefault="008851E8" w:rsidP="008851E8">
      <w:pPr>
        <w:pStyle w:val="breakline"/>
        <w:rPr>
          <w:color w:val="002060"/>
        </w:rPr>
      </w:pPr>
    </w:p>
    <w:p w14:paraId="02718595" w14:textId="77777777" w:rsidR="008851E8" w:rsidRPr="00E4037E" w:rsidRDefault="008851E8" w:rsidP="008851E8">
      <w:pPr>
        <w:pStyle w:val="sottotitolocampionato10"/>
        <w:rPr>
          <w:color w:val="002060"/>
        </w:rPr>
      </w:pPr>
      <w:r w:rsidRPr="00E4037E">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0BB1530E"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E6138"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4951D"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93601"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98E3F"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2BE1B"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40CFE"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3376D"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2318F"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3F014"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DDA6D" w14:textId="77777777" w:rsidR="008851E8" w:rsidRPr="00E4037E" w:rsidRDefault="008851E8" w:rsidP="00FE4D12">
            <w:pPr>
              <w:pStyle w:val="headertabella0"/>
              <w:rPr>
                <w:color w:val="002060"/>
              </w:rPr>
            </w:pPr>
            <w:r w:rsidRPr="00E4037E">
              <w:rPr>
                <w:color w:val="002060"/>
              </w:rPr>
              <w:t>PE</w:t>
            </w:r>
          </w:p>
        </w:tc>
      </w:tr>
      <w:tr w:rsidR="008851E8" w:rsidRPr="00E4037E" w14:paraId="15602196"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CBF031" w14:textId="77777777" w:rsidR="008851E8" w:rsidRPr="00E4037E" w:rsidRDefault="008851E8" w:rsidP="00FE4D12">
            <w:pPr>
              <w:pStyle w:val="rowtabella0"/>
              <w:rPr>
                <w:color w:val="002060"/>
              </w:rPr>
            </w:pPr>
            <w:r w:rsidRPr="00E4037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A52CE"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77BDB"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76449"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F3BA8"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06EAC"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2CA19" w14:textId="77777777" w:rsidR="008851E8" w:rsidRPr="00E4037E" w:rsidRDefault="008851E8" w:rsidP="00FE4D12">
            <w:pPr>
              <w:pStyle w:val="rowtabella0"/>
              <w:jc w:val="center"/>
              <w:rPr>
                <w:color w:val="002060"/>
              </w:rPr>
            </w:pPr>
            <w:r w:rsidRPr="00E403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0069B"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A6D3C"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D5343" w14:textId="77777777" w:rsidR="008851E8" w:rsidRPr="00E4037E" w:rsidRDefault="008851E8" w:rsidP="00FE4D12">
            <w:pPr>
              <w:pStyle w:val="rowtabella0"/>
              <w:jc w:val="center"/>
              <w:rPr>
                <w:color w:val="002060"/>
              </w:rPr>
            </w:pPr>
            <w:r w:rsidRPr="00E4037E">
              <w:rPr>
                <w:color w:val="002060"/>
              </w:rPr>
              <w:t>0</w:t>
            </w:r>
          </w:p>
        </w:tc>
      </w:tr>
      <w:tr w:rsidR="008851E8" w:rsidRPr="00E4037E" w14:paraId="15A966E1"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F52EDE" w14:textId="77777777" w:rsidR="008851E8" w:rsidRPr="00E4037E" w:rsidRDefault="008851E8" w:rsidP="00FE4D12">
            <w:pPr>
              <w:pStyle w:val="rowtabella0"/>
              <w:rPr>
                <w:color w:val="002060"/>
              </w:rPr>
            </w:pPr>
            <w:r w:rsidRPr="00E4037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3B70B"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1E3E8"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11CFD"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1EA5B"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873BC"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CC27F"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E5BC0"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2B7E1"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5187D" w14:textId="77777777" w:rsidR="008851E8" w:rsidRPr="00E4037E" w:rsidRDefault="008851E8" w:rsidP="00FE4D12">
            <w:pPr>
              <w:pStyle w:val="rowtabella0"/>
              <w:jc w:val="center"/>
              <w:rPr>
                <w:color w:val="002060"/>
              </w:rPr>
            </w:pPr>
            <w:r w:rsidRPr="00E4037E">
              <w:rPr>
                <w:color w:val="002060"/>
              </w:rPr>
              <w:t>0</w:t>
            </w:r>
          </w:p>
        </w:tc>
      </w:tr>
      <w:tr w:rsidR="008851E8" w:rsidRPr="00E4037E" w14:paraId="635AE01B"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DC75B2" w14:textId="77777777" w:rsidR="008851E8" w:rsidRPr="00E4037E" w:rsidRDefault="008851E8" w:rsidP="00FE4D12">
            <w:pPr>
              <w:pStyle w:val="rowtabella0"/>
              <w:rPr>
                <w:color w:val="002060"/>
              </w:rPr>
            </w:pPr>
            <w:r w:rsidRPr="00E4037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BEABC"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8E333"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0D826"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0DB42"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84851"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B475C"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D5889"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A3784"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0A22F" w14:textId="77777777" w:rsidR="008851E8" w:rsidRPr="00E4037E" w:rsidRDefault="008851E8" w:rsidP="00FE4D12">
            <w:pPr>
              <w:pStyle w:val="rowtabella0"/>
              <w:jc w:val="center"/>
              <w:rPr>
                <w:color w:val="002060"/>
              </w:rPr>
            </w:pPr>
            <w:r w:rsidRPr="00E4037E">
              <w:rPr>
                <w:color w:val="002060"/>
              </w:rPr>
              <w:t>0</w:t>
            </w:r>
          </w:p>
        </w:tc>
      </w:tr>
      <w:tr w:rsidR="008851E8" w:rsidRPr="00E4037E" w14:paraId="651EC16D"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544F8A" w14:textId="77777777" w:rsidR="008851E8" w:rsidRPr="00E4037E" w:rsidRDefault="008851E8" w:rsidP="00FE4D12">
            <w:pPr>
              <w:pStyle w:val="rowtabella0"/>
              <w:rPr>
                <w:color w:val="002060"/>
              </w:rPr>
            </w:pPr>
            <w:r w:rsidRPr="00E4037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C31E8"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363C8"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7A29D"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601ED"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4D756"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5D562"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7F3F4"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6D24D"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E94C8" w14:textId="77777777" w:rsidR="008851E8" w:rsidRPr="00E4037E" w:rsidRDefault="008851E8" w:rsidP="00FE4D12">
            <w:pPr>
              <w:pStyle w:val="rowtabella0"/>
              <w:jc w:val="center"/>
              <w:rPr>
                <w:color w:val="002060"/>
              </w:rPr>
            </w:pPr>
            <w:r w:rsidRPr="00E4037E">
              <w:rPr>
                <w:color w:val="002060"/>
              </w:rPr>
              <w:t>0</w:t>
            </w:r>
          </w:p>
        </w:tc>
      </w:tr>
      <w:tr w:rsidR="008851E8" w:rsidRPr="00E4037E" w14:paraId="12E65381"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EF6DB4" w14:textId="77777777" w:rsidR="008851E8" w:rsidRPr="00E4037E" w:rsidRDefault="008851E8" w:rsidP="00FE4D12">
            <w:pPr>
              <w:pStyle w:val="rowtabella0"/>
              <w:rPr>
                <w:color w:val="002060"/>
              </w:rPr>
            </w:pPr>
            <w:r w:rsidRPr="00E4037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07CF0"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5E845"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C53D1"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84DF9"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40327"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9C3C3"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7EC74"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6E51A"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FCA72" w14:textId="77777777" w:rsidR="008851E8" w:rsidRPr="00E4037E" w:rsidRDefault="008851E8" w:rsidP="00FE4D12">
            <w:pPr>
              <w:pStyle w:val="rowtabella0"/>
              <w:jc w:val="center"/>
              <w:rPr>
                <w:color w:val="002060"/>
              </w:rPr>
            </w:pPr>
            <w:r w:rsidRPr="00E4037E">
              <w:rPr>
                <w:color w:val="002060"/>
              </w:rPr>
              <w:t>0</w:t>
            </w:r>
          </w:p>
        </w:tc>
      </w:tr>
    </w:tbl>
    <w:p w14:paraId="291E3868" w14:textId="77777777" w:rsidR="008851E8" w:rsidRPr="00E4037E" w:rsidRDefault="008851E8" w:rsidP="008851E8">
      <w:pPr>
        <w:pStyle w:val="breakline"/>
        <w:rPr>
          <w:color w:val="002060"/>
        </w:rPr>
      </w:pPr>
    </w:p>
    <w:p w14:paraId="0766BEA2" w14:textId="77777777" w:rsidR="008851E8" w:rsidRPr="00E4037E" w:rsidRDefault="008851E8" w:rsidP="008851E8">
      <w:pPr>
        <w:pStyle w:val="titoloprinc0"/>
        <w:rPr>
          <w:color w:val="002060"/>
        </w:rPr>
      </w:pPr>
      <w:r w:rsidRPr="00E4037E">
        <w:rPr>
          <w:color w:val="002060"/>
        </w:rPr>
        <w:t>PROGRAMMA GARE</w:t>
      </w:r>
    </w:p>
    <w:p w14:paraId="0BABFFF5" w14:textId="77777777" w:rsidR="008851E8" w:rsidRPr="00E4037E" w:rsidRDefault="008851E8" w:rsidP="008851E8">
      <w:pPr>
        <w:pStyle w:val="sottotitolocampionato10"/>
        <w:rPr>
          <w:color w:val="002060"/>
        </w:rPr>
      </w:pPr>
      <w:r w:rsidRPr="00E4037E">
        <w:rPr>
          <w:color w:val="002060"/>
        </w:rP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6"/>
        <w:gridCol w:w="385"/>
        <w:gridCol w:w="898"/>
        <w:gridCol w:w="1178"/>
        <w:gridCol w:w="1554"/>
        <w:gridCol w:w="1551"/>
      </w:tblGrid>
      <w:tr w:rsidR="008851E8" w:rsidRPr="00E4037E" w14:paraId="34E15C44"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708D5"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AC160"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94C3B"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E2A6E"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EA43E"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F8FAD" w14:textId="77777777" w:rsidR="008851E8" w:rsidRPr="00E4037E" w:rsidRDefault="008851E8" w:rsidP="00FE4D12">
            <w:pPr>
              <w:pStyle w:val="headertabella0"/>
              <w:rPr>
                <w:color w:val="002060"/>
              </w:rPr>
            </w:pPr>
            <w:proofErr w:type="spellStart"/>
            <w:r w:rsidRPr="00E4037E">
              <w:rPr>
                <w:color w:val="002060"/>
              </w:rPr>
              <w:t>Localita'</w:t>
            </w:r>
            <w:proofErr w:type="spellEnd"/>
            <w:r w:rsidRPr="00E4037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7BFAF"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243ACF8A"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9D5F50" w14:textId="77777777" w:rsidR="008851E8" w:rsidRPr="00E4037E" w:rsidRDefault="008851E8" w:rsidP="00FE4D12">
            <w:pPr>
              <w:pStyle w:val="rowtabella0"/>
              <w:rPr>
                <w:color w:val="002060"/>
              </w:rPr>
            </w:pPr>
            <w:r w:rsidRPr="00E4037E">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5E6C42" w14:textId="77777777" w:rsidR="008851E8" w:rsidRPr="00E4037E" w:rsidRDefault="008851E8" w:rsidP="00FE4D12">
            <w:pPr>
              <w:pStyle w:val="rowtabella0"/>
              <w:rPr>
                <w:color w:val="002060"/>
              </w:rPr>
            </w:pPr>
            <w:r w:rsidRPr="00E4037E">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6C04E8" w14:textId="77777777" w:rsidR="008851E8" w:rsidRPr="00E4037E" w:rsidRDefault="008851E8" w:rsidP="00FE4D12">
            <w:pPr>
              <w:pStyle w:val="rowtabella0"/>
              <w:jc w:val="center"/>
              <w:rPr>
                <w:color w:val="002060"/>
              </w:rPr>
            </w:pPr>
            <w:r w:rsidRPr="00E4037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050574" w14:textId="77777777" w:rsidR="008851E8" w:rsidRPr="00E4037E" w:rsidRDefault="008851E8" w:rsidP="00FE4D12">
            <w:pPr>
              <w:pStyle w:val="rowtabella0"/>
              <w:rPr>
                <w:color w:val="002060"/>
              </w:rPr>
            </w:pPr>
            <w:r w:rsidRPr="00E4037E">
              <w:rPr>
                <w:color w:val="002060"/>
              </w:rPr>
              <w:t>26/02/2022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AF36CB" w14:textId="77777777" w:rsidR="008851E8" w:rsidRPr="00E4037E" w:rsidRDefault="008851E8" w:rsidP="00FE4D12">
            <w:pPr>
              <w:pStyle w:val="rowtabella0"/>
              <w:rPr>
                <w:color w:val="002060"/>
              </w:rPr>
            </w:pPr>
            <w:r w:rsidRPr="00E4037E">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D5C2C4" w14:textId="77777777" w:rsidR="008851E8" w:rsidRPr="00E4037E" w:rsidRDefault="008851E8" w:rsidP="00FE4D12">
            <w:pPr>
              <w:pStyle w:val="rowtabella0"/>
              <w:rPr>
                <w:color w:val="002060"/>
              </w:rPr>
            </w:pPr>
            <w:r w:rsidRPr="00E4037E">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9DBBD0" w14:textId="77777777" w:rsidR="008851E8" w:rsidRPr="00E4037E" w:rsidRDefault="008851E8" w:rsidP="00FE4D12">
            <w:pPr>
              <w:pStyle w:val="rowtabella0"/>
              <w:rPr>
                <w:color w:val="002060"/>
              </w:rPr>
            </w:pPr>
            <w:r w:rsidRPr="00E4037E">
              <w:rPr>
                <w:color w:val="002060"/>
              </w:rPr>
              <w:t>VIA ANTONIO ROSMINI 22/B</w:t>
            </w:r>
          </w:p>
        </w:tc>
      </w:tr>
      <w:tr w:rsidR="008851E8" w:rsidRPr="00E4037E" w14:paraId="5C00FF93"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38A4B7" w14:textId="77777777" w:rsidR="008851E8" w:rsidRPr="00E4037E" w:rsidRDefault="008851E8" w:rsidP="00FE4D12">
            <w:pPr>
              <w:pStyle w:val="rowtabella0"/>
              <w:rPr>
                <w:color w:val="002060"/>
              </w:rPr>
            </w:pPr>
            <w:r w:rsidRPr="00E4037E">
              <w:rPr>
                <w:color w:val="002060"/>
              </w:rPr>
              <w:t>U.MANDOLESI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13FA8A" w14:textId="77777777" w:rsidR="008851E8" w:rsidRPr="00E4037E" w:rsidRDefault="008851E8" w:rsidP="00FE4D12">
            <w:pPr>
              <w:pStyle w:val="rowtabella0"/>
              <w:rPr>
                <w:color w:val="002060"/>
              </w:rPr>
            </w:pPr>
            <w:r w:rsidRPr="00E4037E">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7F55EE"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103E1D" w14:textId="77777777" w:rsidR="008851E8" w:rsidRPr="00E4037E" w:rsidRDefault="008851E8" w:rsidP="00FE4D12">
            <w:pPr>
              <w:pStyle w:val="rowtabella0"/>
              <w:rPr>
                <w:color w:val="002060"/>
              </w:rPr>
            </w:pPr>
            <w:r w:rsidRPr="00E4037E">
              <w:rPr>
                <w:color w:val="002060"/>
              </w:rPr>
              <w:t>26/02/2022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2BB048" w14:textId="77777777" w:rsidR="008851E8" w:rsidRPr="00E4037E" w:rsidRDefault="008851E8" w:rsidP="00FE4D12">
            <w:pPr>
              <w:pStyle w:val="rowtabella0"/>
              <w:rPr>
                <w:color w:val="002060"/>
              </w:rPr>
            </w:pPr>
            <w:r w:rsidRPr="00E4037E">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169A84" w14:textId="77777777" w:rsidR="008851E8" w:rsidRPr="00E4037E" w:rsidRDefault="008851E8" w:rsidP="00FE4D12">
            <w:pPr>
              <w:pStyle w:val="rowtabella0"/>
              <w:rPr>
                <w:color w:val="002060"/>
              </w:rPr>
            </w:pPr>
            <w:r w:rsidRPr="00E4037E">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32840E" w14:textId="77777777" w:rsidR="008851E8" w:rsidRPr="00E4037E" w:rsidRDefault="008851E8" w:rsidP="00FE4D12">
            <w:pPr>
              <w:pStyle w:val="rowtabella0"/>
              <w:rPr>
                <w:color w:val="002060"/>
              </w:rPr>
            </w:pPr>
            <w:r w:rsidRPr="00E4037E">
              <w:rPr>
                <w:color w:val="002060"/>
              </w:rPr>
              <w:t>VIA DELLE REGIONI, 8</w:t>
            </w:r>
          </w:p>
        </w:tc>
      </w:tr>
      <w:tr w:rsidR="008851E8" w:rsidRPr="00E4037E" w14:paraId="583C4AF6"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599939" w14:textId="77777777" w:rsidR="008851E8" w:rsidRPr="00E4037E" w:rsidRDefault="008851E8" w:rsidP="00FE4D12">
            <w:pPr>
              <w:pStyle w:val="rowtabella0"/>
              <w:rPr>
                <w:color w:val="002060"/>
              </w:rPr>
            </w:pPr>
            <w:r w:rsidRPr="00E4037E">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57EBFB" w14:textId="77777777" w:rsidR="008851E8" w:rsidRPr="00E4037E" w:rsidRDefault="008851E8" w:rsidP="00FE4D12">
            <w:pPr>
              <w:pStyle w:val="rowtabella0"/>
              <w:rPr>
                <w:color w:val="002060"/>
              </w:rPr>
            </w:pPr>
            <w:r w:rsidRPr="00E4037E">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04F8F1"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CEF996" w14:textId="77777777" w:rsidR="008851E8" w:rsidRPr="00E4037E" w:rsidRDefault="008851E8" w:rsidP="00FE4D12">
            <w:pPr>
              <w:pStyle w:val="rowtabella0"/>
              <w:rPr>
                <w:color w:val="002060"/>
              </w:rPr>
            </w:pPr>
            <w:r w:rsidRPr="00E4037E">
              <w:rPr>
                <w:color w:val="002060"/>
              </w:rPr>
              <w:t>27/02/2022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49C6A2" w14:textId="77777777" w:rsidR="008851E8" w:rsidRPr="00E4037E" w:rsidRDefault="008851E8" w:rsidP="00FE4D12">
            <w:pPr>
              <w:pStyle w:val="rowtabella0"/>
              <w:rPr>
                <w:color w:val="002060"/>
              </w:rPr>
            </w:pPr>
            <w:r w:rsidRPr="00E4037E">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561834" w14:textId="77777777" w:rsidR="008851E8" w:rsidRPr="00E4037E" w:rsidRDefault="008851E8" w:rsidP="00FE4D12">
            <w:pPr>
              <w:pStyle w:val="rowtabella0"/>
              <w:rPr>
                <w:color w:val="002060"/>
              </w:rPr>
            </w:pPr>
            <w:r w:rsidRPr="00E4037E">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EB7D8D" w14:textId="77777777" w:rsidR="008851E8" w:rsidRPr="00E4037E" w:rsidRDefault="008851E8" w:rsidP="00FE4D12">
            <w:pPr>
              <w:pStyle w:val="rowtabella0"/>
              <w:rPr>
                <w:color w:val="002060"/>
              </w:rPr>
            </w:pPr>
            <w:r w:rsidRPr="00E4037E">
              <w:rPr>
                <w:color w:val="002060"/>
              </w:rPr>
              <w:t>VIA CORRADI</w:t>
            </w:r>
          </w:p>
        </w:tc>
      </w:tr>
    </w:tbl>
    <w:p w14:paraId="1C1496D0" w14:textId="77777777" w:rsidR="008851E8" w:rsidRPr="00E4037E" w:rsidRDefault="008851E8" w:rsidP="008851E8">
      <w:pPr>
        <w:pStyle w:val="breakline"/>
        <w:rPr>
          <w:rFonts w:eastAsiaTheme="minorEastAsia"/>
          <w:color w:val="002060"/>
        </w:rPr>
      </w:pPr>
    </w:p>
    <w:p w14:paraId="5CEA5C10" w14:textId="77777777" w:rsidR="008851E8" w:rsidRPr="00E4037E" w:rsidRDefault="008851E8" w:rsidP="008851E8">
      <w:pPr>
        <w:pStyle w:val="breakline"/>
        <w:rPr>
          <w:color w:val="002060"/>
        </w:rPr>
      </w:pPr>
    </w:p>
    <w:p w14:paraId="25DABBFD" w14:textId="77777777" w:rsidR="008851E8" w:rsidRPr="00E4037E" w:rsidRDefault="008851E8" w:rsidP="008851E8">
      <w:pPr>
        <w:pStyle w:val="breakline"/>
        <w:rPr>
          <w:color w:val="002060"/>
        </w:rPr>
      </w:pPr>
    </w:p>
    <w:p w14:paraId="536A9B25" w14:textId="77777777" w:rsidR="008851E8" w:rsidRPr="00E4037E" w:rsidRDefault="008851E8" w:rsidP="008851E8">
      <w:pPr>
        <w:pStyle w:val="sottotitolocampionato10"/>
        <w:rPr>
          <w:color w:val="002060"/>
        </w:rPr>
      </w:pPr>
      <w:r w:rsidRPr="00E4037E">
        <w:rPr>
          <w:color w:val="002060"/>
        </w:rPr>
        <w:t>GIRONE S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5"/>
        <w:gridCol w:w="385"/>
        <w:gridCol w:w="898"/>
        <w:gridCol w:w="1178"/>
        <w:gridCol w:w="1550"/>
        <w:gridCol w:w="1550"/>
      </w:tblGrid>
      <w:tr w:rsidR="008851E8" w:rsidRPr="00E4037E" w14:paraId="55686CEF"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ECA29"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E5A12"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2097B"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27C37"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41D3A"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20C57" w14:textId="77777777" w:rsidR="008851E8" w:rsidRPr="00E4037E" w:rsidRDefault="008851E8" w:rsidP="00FE4D12">
            <w:pPr>
              <w:pStyle w:val="headertabella0"/>
              <w:rPr>
                <w:color w:val="002060"/>
              </w:rPr>
            </w:pPr>
            <w:proofErr w:type="spellStart"/>
            <w:r w:rsidRPr="00E4037E">
              <w:rPr>
                <w:color w:val="002060"/>
              </w:rPr>
              <w:t>Localita'</w:t>
            </w:r>
            <w:proofErr w:type="spellEnd"/>
            <w:r w:rsidRPr="00E4037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05060"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73481751"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27E28B" w14:textId="77777777" w:rsidR="008851E8" w:rsidRPr="00E4037E" w:rsidRDefault="008851E8" w:rsidP="00FE4D12">
            <w:pPr>
              <w:pStyle w:val="rowtabella0"/>
              <w:rPr>
                <w:color w:val="002060"/>
              </w:rPr>
            </w:pPr>
            <w:r w:rsidRPr="00E4037E">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2AC08A" w14:textId="77777777" w:rsidR="008851E8" w:rsidRPr="00E4037E" w:rsidRDefault="008851E8" w:rsidP="00FE4D12">
            <w:pPr>
              <w:pStyle w:val="rowtabella0"/>
              <w:rPr>
                <w:color w:val="002060"/>
              </w:rPr>
            </w:pPr>
            <w:r w:rsidRPr="00E4037E">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296A5D" w14:textId="77777777" w:rsidR="008851E8" w:rsidRPr="00E4037E" w:rsidRDefault="008851E8" w:rsidP="00FE4D12">
            <w:pPr>
              <w:pStyle w:val="rowtabella0"/>
              <w:jc w:val="center"/>
              <w:rPr>
                <w:color w:val="002060"/>
              </w:rPr>
            </w:pPr>
            <w:r w:rsidRPr="00E4037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E251EC" w14:textId="77777777" w:rsidR="008851E8" w:rsidRPr="00E4037E" w:rsidRDefault="008851E8" w:rsidP="00FE4D12">
            <w:pPr>
              <w:pStyle w:val="rowtabella0"/>
              <w:rPr>
                <w:color w:val="002060"/>
              </w:rPr>
            </w:pPr>
            <w:r w:rsidRPr="00E4037E">
              <w:rPr>
                <w:color w:val="002060"/>
              </w:rPr>
              <w:t>26/02/2022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6D7FEF" w14:textId="77777777" w:rsidR="008851E8" w:rsidRPr="00E4037E" w:rsidRDefault="008851E8" w:rsidP="00FE4D12">
            <w:pPr>
              <w:pStyle w:val="rowtabella0"/>
              <w:rPr>
                <w:color w:val="002060"/>
              </w:rPr>
            </w:pPr>
            <w:r w:rsidRPr="00E4037E">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D1CC51" w14:textId="77777777" w:rsidR="008851E8" w:rsidRPr="00E4037E" w:rsidRDefault="008851E8" w:rsidP="00FE4D12">
            <w:pPr>
              <w:pStyle w:val="rowtabella0"/>
              <w:rPr>
                <w:color w:val="002060"/>
              </w:rPr>
            </w:pPr>
            <w:r w:rsidRPr="00E4037E">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9806C2" w14:textId="77777777" w:rsidR="008851E8" w:rsidRPr="00E4037E" w:rsidRDefault="008851E8" w:rsidP="00FE4D12">
            <w:pPr>
              <w:pStyle w:val="rowtabella0"/>
              <w:rPr>
                <w:color w:val="002060"/>
              </w:rPr>
            </w:pPr>
            <w:r w:rsidRPr="00E4037E">
              <w:rPr>
                <w:color w:val="002060"/>
              </w:rPr>
              <w:t>VIA ROSARIO VILLA MUSONE</w:t>
            </w:r>
          </w:p>
        </w:tc>
      </w:tr>
      <w:tr w:rsidR="008851E8" w:rsidRPr="00E4037E" w14:paraId="616641C2"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B36C46" w14:textId="77777777" w:rsidR="008851E8" w:rsidRPr="00E4037E" w:rsidRDefault="008851E8" w:rsidP="00FE4D12">
            <w:pPr>
              <w:pStyle w:val="rowtabella0"/>
              <w:rPr>
                <w:color w:val="002060"/>
              </w:rPr>
            </w:pPr>
            <w:r w:rsidRPr="00E4037E">
              <w:rPr>
                <w:color w:val="002060"/>
              </w:rPr>
              <w:t>FUTSAL MONTURANO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D77FF" w14:textId="77777777" w:rsidR="008851E8" w:rsidRPr="00E4037E" w:rsidRDefault="008851E8" w:rsidP="00FE4D12">
            <w:pPr>
              <w:pStyle w:val="rowtabella0"/>
              <w:rPr>
                <w:color w:val="002060"/>
              </w:rPr>
            </w:pPr>
            <w:r w:rsidRPr="00E4037E">
              <w:rPr>
                <w:color w:val="002060"/>
              </w:rPr>
              <w:t>CASTELBELLINO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013ED0"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D38EDA" w14:textId="77777777" w:rsidR="008851E8" w:rsidRPr="00E4037E" w:rsidRDefault="008851E8" w:rsidP="00FE4D12">
            <w:pPr>
              <w:pStyle w:val="rowtabella0"/>
              <w:rPr>
                <w:color w:val="002060"/>
              </w:rPr>
            </w:pPr>
            <w:r w:rsidRPr="00E4037E">
              <w:rPr>
                <w:color w:val="002060"/>
              </w:rPr>
              <w:t>26/02/2022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1BFA24" w14:textId="77777777" w:rsidR="008851E8" w:rsidRPr="00E4037E" w:rsidRDefault="008851E8" w:rsidP="00FE4D12">
            <w:pPr>
              <w:pStyle w:val="rowtabella0"/>
              <w:rPr>
                <w:color w:val="002060"/>
              </w:rPr>
            </w:pPr>
            <w:r w:rsidRPr="00E4037E">
              <w:rPr>
                <w:color w:val="002060"/>
              </w:rPr>
              <w:t>5638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5812B8" w14:textId="77777777" w:rsidR="008851E8" w:rsidRPr="00E4037E" w:rsidRDefault="008851E8" w:rsidP="00FE4D12">
            <w:pPr>
              <w:pStyle w:val="rowtabella0"/>
              <w:rPr>
                <w:color w:val="002060"/>
              </w:rPr>
            </w:pPr>
            <w:r w:rsidRPr="00E4037E">
              <w:rPr>
                <w:color w:val="002060"/>
              </w:rPr>
              <w:t>MONTE URANO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D2D5F1" w14:textId="77777777" w:rsidR="008851E8" w:rsidRPr="00E4037E" w:rsidRDefault="008851E8" w:rsidP="00FE4D12">
            <w:pPr>
              <w:pStyle w:val="rowtabella0"/>
              <w:rPr>
                <w:color w:val="002060"/>
              </w:rPr>
            </w:pPr>
            <w:r w:rsidRPr="00E4037E">
              <w:rPr>
                <w:color w:val="002060"/>
              </w:rPr>
              <w:t>VIA OLIMPIADI</w:t>
            </w:r>
          </w:p>
        </w:tc>
      </w:tr>
    </w:tbl>
    <w:p w14:paraId="2AF5AD0F" w14:textId="77777777" w:rsidR="008851E8" w:rsidRPr="00E4037E" w:rsidRDefault="008851E8" w:rsidP="008851E8">
      <w:pPr>
        <w:pStyle w:val="breakline"/>
        <w:rPr>
          <w:rFonts w:eastAsiaTheme="minorEastAsia"/>
          <w:color w:val="002060"/>
        </w:rPr>
      </w:pPr>
    </w:p>
    <w:p w14:paraId="2DFCDC69" w14:textId="77777777" w:rsidR="008851E8" w:rsidRPr="00E4037E" w:rsidRDefault="008851E8" w:rsidP="008851E8">
      <w:pPr>
        <w:pStyle w:val="breakline"/>
        <w:rPr>
          <w:color w:val="002060"/>
        </w:rPr>
      </w:pPr>
    </w:p>
    <w:p w14:paraId="58A07851" w14:textId="77777777" w:rsidR="008851E8" w:rsidRPr="00E4037E" w:rsidRDefault="008851E8" w:rsidP="008851E8">
      <w:pPr>
        <w:pStyle w:val="titolocampionato0"/>
        <w:shd w:val="clear" w:color="auto" w:fill="CCCCCC"/>
        <w:spacing w:before="80" w:after="40"/>
        <w:rPr>
          <w:color w:val="002060"/>
        </w:rPr>
      </w:pPr>
      <w:r w:rsidRPr="00E4037E">
        <w:rPr>
          <w:color w:val="002060"/>
        </w:rPr>
        <w:t>UNDER 19 CALCIO A 5 REGIONALE</w:t>
      </w:r>
    </w:p>
    <w:p w14:paraId="1F34A2E7" w14:textId="77777777" w:rsidR="008851E8" w:rsidRPr="00E4037E" w:rsidRDefault="008851E8" w:rsidP="008851E8">
      <w:pPr>
        <w:pStyle w:val="titoloprinc0"/>
        <w:rPr>
          <w:color w:val="002060"/>
        </w:rPr>
      </w:pPr>
      <w:r w:rsidRPr="00E4037E">
        <w:rPr>
          <w:color w:val="002060"/>
        </w:rPr>
        <w:lastRenderedPageBreak/>
        <w:t>VARIAZIONI AL PROGRAMMA GARE</w:t>
      </w:r>
    </w:p>
    <w:p w14:paraId="415A4BD7" w14:textId="77777777" w:rsidR="008851E8" w:rsidRPr="00E4037E" w:rsidRDefault="008851E8" w:rsidP="008851E8">
      <w:pPr>
        <w:pStyle w:val="breakline"/>
        <w:rPr>
          <w:color w:val="002060"/>
        </w:rPr>
      </w:pPr>
    </w:p>
    <w:p w14:paraId="401C3B5E" w14:textId="77777777" w:rsidR="008851E8" w:rsidRPr="00E4037E" w:rsidRDefault="008851E8" w:rsidP="008851E8">
      <w:pPr>
        <w:pStyle w:val="breakline"/>
        <w:rPr>
          <w:color w:val="002060"/>
        </w:rPr>
      </w:pPr>
    </w:p>
    <w:p w14:paraId="161E4AD6" w14:textId="77777777" w:rsidR="008851E8" w:rsidRPr="00E4037E" w:rsidRDefault="008851E8" w:rsidP="008851E8">
      <w:pPr>
        <w:pStyle w:val="sottotitolocampionato10"/>
        <w:rPr>
          <w:color w:val="002060"/>
        </w:rPr>
      </w:pPr>
      <w:r w:rsidRPr="00E4037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851E8" w:rsidRPr="00E4037E" w14:paraId="7D021252" w14:textId="77777777" w:rsidTr="00FE4D1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9A45F" w14:textId="77777777" w:rsidR="008851E8" w:rsidRPr="00E4037E" w:rsidRDefault="008851E8" w:rsidP="00FE4D12">
            <w:pPr>
              <w:pStyle w:val="headertabella0"/>
              <w:rPr>
                <w:color w:val="002060"/>
              </w:rPr>
            </w:pPr>
            <w:r w:rsidRPr="00E403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3A5EF" w14:textId="77777777" w:rsidR="008851E8" w:rsidRPr="00E4037E" w:rsidRDefault="008851E8" w:rsidP="00FE4D12">
            <w:pPr>
              <w:pStyle w:val="headertabella0"/>
              <w:rPr>
                <w:color w:val="002060"/>
              </w:rPr>
            </w:pPr>
            <w:r w:rsidRPr="00E4037E">
              <w:rPr>
                <w:color w:val="002060"/>
              </w:rPr>
              <w:t xml:space="preserve">N° </w:t>
            </w:r>
            <w:proofErr w:type="spellStart"/>
            <w:r w:rsidRPr="00E4037E">
              <w:rPr>
                <w:color w:val="002060"/>
              </w:rPr>
              <w:t>Gior</w:t>
            </w:r>
            <w:proofErr w:type="spellEnd"/>
            <w:r w:rsidRPr="00E4037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17800" w14:textId="77777777" w:rsidR="008851E8" w:rsidRPr="00E4037E" w:rsidRDefault="008851E8" w:rsidP="00FE4D12">
            <w:pPr>
              <w:pStyle w:val="headertabella0"/>
              <w:rPr>
                <w:color w:val="002060"/>
              </w:rPr>
            </w:pPr>
            <w:r w:rsidRPr="00E403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557FE" w14:textId="77777777" w:rsidR="008851E8" w:rsidRPr="00E4037E" w:rsidRDefault="008851E8" w:rsidP="00FE4D12">
            <w:pPr>
              <w:pStyle w:val="headertabella0"/>
              <w:rPr>
                <w:color w:val="002060"/>
              </w:rPr>
            </w:pPr>
            <w:r w:rsidRPr="00E403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D6365" w14:textId="77777777" w:rsidR="008851E8" w:rsidRPr="00E4037E" w:rsidRDefault="008851E8" w:rsidP="00FE4D12">
            <w:pPr>
              <w:pStyle w:val="headertabella0"/>
              <w:rPr>
                <w:color w:val="002060"/>
              </w:rPr>
            </w:pPr>
            <w:r w:rsidRPr="00E4037E">
              <w:rPr>
                <w:color w:val="002060"/>
              </w:rPr>
              <w:t xml:space="preserve">Data </w:t>
            </w:r>
            <w:proofErr w:type="spellStart"/>
            <w:r w:rsidRPr="00E4037E">
              <w:rPr>
                <w:color w:val="002060"/>
              </w:rPr>
              <w:t>Orig</w:t>
            </w:r>
            <w:proofErr w:type="spellEnd"/>
            <w:r w:rsidRPr="00E403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AF568" w14:textId="77777777" w:rsidR="008851E8" w:rsidRPr="00E4037E" w:rsidRDefault="008851E8" w:rsidP="00FE4D12">
            <w:pPr>
              <w:pStyle w:val="headertabella0"/>
              <w:rPr>
                <w:color w:val="002060"/>
              </w:rPr>
            </w:pPr>
            <w:r w:rsidRPr="00E4037E">
              <w:rPr>
                <w:color w:val="002060"/>
              </w:rPr>
              <w:t xml:space="preserve">Ora </w:t>
            </w:r>
            <w:proofErr w:type="spellStart"/>
            <w:r w:rsidRPr="00E4037E">
              <w:rPr>
                <w:color w:val="002060"/>
              </w:rPr>
              <w:t>Var</w:t>
            </w:r>
            <w:proofErr w:type="spellEnd"/>
            <w:r w:rsidRPr="00E403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556D9" w14:textId="77777777" w:rsidR="008851E8" w:rsidRPr="00E4037E" w:rsidRDefault="008851E8" w:rsidP="00FE4D12">
            <w:pPr>
              <w:pStyle w:val="headertabella0"/>
              <w:rPr>
                <w:color w:val="002060"/>
              </w:rPr>
            </w:pPr>
            <w:r w:rsidRPr="00E4037E">
              <w:rPr>
                <w:color w:val="002060"/>
              </w:rPr>
              <w:t xml:space="preserve">Ora </w:t>
            </w:r>
            <w:proofErr w:type="spellStart"/>
            <w:r w:rsidRPr="00E4037E">
              <w:rPr>
                <w:color w:val="002060"/>
              </w:rPr>
              <w:t>Orig</w:t>
            </w:r>
            <w:proofErr w:type="spellEnd"/>
            <w:r w:rsidRPr="00E4037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181ED" w14:textId="77777777" w:rsidR="008851E8" w:rsidRPr="00E4037E" w:rsidRDefault="008851E8" w:rsidP="00FE4D12">
            <w:pPr>
              <w:pStyle w:val="headertabella0"/>
              <w:rPr>
                <w:color w:val="002060"/>
              </w:rPr>
            </w:pPr>
            <w:r w:rsidRPr="00E4037E">
              <w:rPr>
                <w:color w:val="002060"/>
              </w:rPr>
              <w:t>Impianto</w:t>
            </w:r>
          </w:p>
        </w:tc>
      </w:tr>
      <w:tr w:rsidR="008851E8" w:rsidRPr="00E4037E" w14:paraId="3A71FBF4" w14:textId="77777777" w:rsidTr="00FE4D1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5E0F4" w14:textId="77777777" w:rsidR="008851E8" w:rsidRPr="00BC1BC6" w:rsidRDefault="008851E8" w:rsidP="00FE4D12">
            <w:pPr>
              <w:pStyle w:val="rowtabella0"/>
              <w:rPr>
                <w:color w:val="002060"/>
                <w:highlight w:val="yellow"/>
              </w:rPr>
            </w:pPr>
            <w:r w:rsidRPr="00BC1BC6">
              <w:rPr>
                <w:color w:val="002060"/>
                <w:highlight w:val="yellow"/>
              </w:rPr>
              <w:t>26/02/2022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3D292" w14:textId="77777777" w:rsidR="008851E8" w:rsidRPr="00BC1BC6" w:rsidRDefault="008851E8" w:rsidP="00FE4D12">
            <w:pPr>
              <w:pStyle w:val="rowtabella0"/>
              <w:jc w:val="center"/>
              <w:rPr>
                <w:color w:val="002060"/>
                <w:highlight w:val="yellow"/>
              </w:rPr>
            </w:pPr>
            <w:r w:rsidRPr="00BC1BC6">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21463" w14:textId="77777777" w:rsidR="008851E8" w:rsidRPr="00BC1BC6" w:rsidRDefault="008851E8" w:rsidP="00FE4D12">
            <w:pPr>
              <w:pStyle w:val="rowtabella0"/>
              <w:rPr>
                <w:color w:val="002060"/>
                <w:highlight w:val="yellow"/>
              </w:rPr>
            </w:pPr>
            <w:r w:rsidRPr="00BC1BC6">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502A3" w14:textId="77777777" w:rsidR="008851E8" w:rsidRPr="00BC1BC6" w:rsidRDefault="008851E8" w:rsidP="00FE4D12">
            <w:pPr>
              <w:pStyle w:val="rowtabella0"/>
              <w:rPr>
                <w:color w:val="002060"/>
                <w:highlight w:val="yellow"/>
              </w:rPr>
            </w:pPr>
            <w:r w:rsidRPr="00BC1BC6">
              <w:rPr>
                <w:color w:val="002060"/>
                <w:highlight w:val="yellow"/>
              </w:rPr>
              <w:t>VIRTUS TEAM SOC.COOP.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31DE6" w14:textId="77777777" w:rsidR="008851E8" w:rsidRPr="00E4037E" w:rsidRDefault="008851E8" w:rsidP="00FE4D1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EF5F7" w14:textId="77777777" w:rsidR="008851E8" w:rsidRPr="00E4037E" w:rsidRDefault="008851E8" w:rsidP="00FE4D12">
            <w:pPr>
              <w:pStyle w:val="rowtabella0"/>
              <w:jc w:val="center"/>
              <w:rPr>
                <w:color w:val="002060"/>
              </w:rPr>
            </w:pPr>
            <w:r w:rsidRPr="00BC1BC6">
              <w:rPr>
                <w:color w:val="002060"/>
                <w:highlight w:val="yellow"/>
              </w:rPr>
              <w:t>18:15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EF6D9" w14:textId="77777777" w:rsidR="008851E8" w:rsidRPr="00E4037E" w:rsidRDefault="008851E8" w:rsidP="00FE4D12">
            <w:pPr>
              <w:pStyle w:val="rowtabella0"/>
              <w:jc w:val="center"/>
              <w:rPr>
                <w:color w:val="002060"/>
              </w:rPr>
            </w:pPr>
            <w:r w:rsidRPr="00E4037E">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0AEE2" w14:textId="77777777" w:rsidR="008851E8" w:rsidRPr="00E4037E" w:rsidRDefault="008851E8" w:rsidP="00FE4D12">
            <w:pPr>
              <w:rPr>
                <w:color w:val="002060"/>
              </w:rPr>
            </w:pPr>
          </w:p>
        </w:tc>
      </w:tr>
      <w:tr w:rsidR="008851E8" w:rsidRPr="00E4037E" w14:paraId="65AFF840" w14:textId="77777777" w:rsidTr="00FE4D1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B900A" w14:textId="77777777" w:rsidR="008851E8" w:rsidRPr="00BC1BC6" w:rsidRDefault="008851E8" w:rsidP="00FE4D12">
            <w:pPr>
              <w:pStyle w:val="rowtabella0"/>
              <w:rPr>
                <w:color w:val="002060"/>
                <w:highlight w:val="yellow"/>
              </w:rPr>
            </w:pPr>
            <w:r w:rsidRPr="00BC1BC6">
              <w:rPr>
                <w:color w:val="002060"/>
                <w:highlight w:val="yellow"/>
              </w:rPr>
              <w:t>27/02/2022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1A5A7" w14:textId="77777777" w:rsidR="008851E8" w:rsidRPr="00BC1BC6" w:rsidRDefault="008851E8" w:rsidP="00FE4D12">
            <w:pPr>
              <w:pStyle w:val="rowtabella0"/>
              <w:jc w:val="center"/>
              <w:rPr>
                <w:color w:val="002060"/>
                <w:highlight w:val="yellow"/>
              </w:rPr>
            </w:pPr>
            <w:r w:rsidRPr="00BC1BC6">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CBF39" w14:textId="77777777" w:rsidR="008851E8" w:rsidRPr="00BC1BC6" w:rsidRDefault="008851E8" w:rsidP="00FE4D12">
            <w:pPr>
              <w:pStyle w:val="rowtabella0"/>
              <w:rPr>
                <w:color w:val="002060"/>
                <w:highlight w:val="yellow"/>
              </w:rPr>
            </w:pPr>
            <w:r w:rsidRPr="00BC1BC6">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0D974" w14:textId="77777777" w:rsidR="008851E8" w:rsidRPr="00BC1BC6" w:rsidRDefault="008851E8" w:rsidP="00FE4D12">
            <w:pPr>
              <w:pStyle w:val="rowtabella0"/>
              <w:rPr>
                <w:color w:val="002060"/>
                <w:highlight w:val="yellow"/>
              </w:rPr>
            </w:pPr>
            <w:r w:rsidRPr="00BC1BC6">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3189F" w14:textId="77777777" w:rsidR="008851E8" w:rsidRPr="00E4037E" w:rsidRDefault="008851E8" w:rsidP="00FE4D12">
            <w:pPr>
              <w:pStyle w:val="rowtabella0"/>
              <w:rPr>
                <w:color w:val="002060"/>
              </w:rPr>
            </w:pPr>
            <w:r w:rsidRPr="00E4037E">
              <w:rPr>
                <w:color w:val="002060"/>
              </w:rPr>
              <w:t>26/</w:t>
            </w:r>
            <w:r>
              <w:rPr>
                <w:color w:val="002060"/>
              </w:rPr>
              <w:t>02</w:t>
            </w:r>
            <w:r w:rsidRPr="00E4037E">
              <w:rPr>
                <w:color w:val="002060"/>
              </w:rPr>
              <w:t>/202</w:t>
            </w:r>
            <w:r>
              <w:rPr>
                <w:color w:val="002060"/>
              </w:rPr>
              <w:t>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471AB" w14:textId="77777777" w:rsidR="008851E8" w:rsidRPr="00E4037E" w:rsidRDefault="008851E8" w:rsidP="00FE4D12">
            <w:pPr>
              <w:pStyle w:val="rowtabella0"/>
              <w:jc w:val="center"/>
              <w:rPr>
                <w:color w:val="002060"/>
              </w:rPr>
            </w:pPr>
            <w:r w:rsidRPr="00BC1BC6">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961CC" w14:textId="77777777" w:rsidR="008851E8" w:rsidRPr="00E4037E" w:rsidRDefault="008851E8" w:rsidP="00FE4D12">
            <w:pPr>
              <w:pStyle w:val="rowtabella0"/>
              <w:jc w:val="center"/>
              <w:rPr>
                <w:color w:val="002060"/>
              </w:rPr>
            </w:pPr>
            <w:r w:rsidRPr="00E4037E">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99D30" w14:textId="77777777" w:rsidR="008851E8" w:rsidRPr="00E4037E" w:rsidRDefault="008851E8" w:rsidP="00FE4D12">
            <w:pPr>
              <w:pStyle w:val="rowtabella0"/>
              <w:rPr>
                <w:color w:val="002060"/>
              </w:rPr>
            </w:pPr>
            <w:r w:rsidRPr="00BC1BC6">
              <w:rPr>
                <w:color w:val="002060"/>
                <w:highlight w:val="yellow"/>
              </w:rPr>
              <w:t>PALLONE GEODETICO "CIOMMEI" TOLENTINO VIA WEBER - ZONA STICCHI</w:t>
            </w:r>
          </w:p>
        </w:tc>
      </w:tr>
    </w:tbl>
    <w:p w14:paraId="2AD3A9D6" w14:textId="77777777" w:rsidR="008851E8" w:rsidRPr="00E4037E" w:rsidRDefault="008851E8" w:rsidP="008851E8">
      <w:pPr>
        <w:pStyle w:val="breakline"/>
        <w:rPr>
          <w:rFonts w:eastAsiaTheme="minorEastAsia"/>
          <w:color w:val="002060"/>
        </w:rPr>
      </w:pPr>
    </w:p>
    <w:p w14:paraId="15273084" w14:textId="77777777" w:rsidR="008851E8" w:rsidRPr="00E4037E" w:rsidRDefault="008851E8" w:rsidP="008851E8">
      <w:pPr>
        <w:pStyle w:val="breakline"/>
        <w:rPr>
          <w:color w:val="002060"/>
        </w:rPr>
      </w:pPr>
    </w:p>
    <w:p w14:paraId="1B7CED28" w14:textId="77777777" w:rsidR="008851E8" w:rsidRPr="00E4037E" w:rsidRDefault="008851E8" w:rsidP="008851E8">
      <w:pPr>
        <w:pStyle w:val="titoloprinc0"/>
        <w:rPr>
          <w:color w:val="002060"/>
        </w:rPr>
      </w:pPr>
      <w:r w:rsidRPr="00E4037E">
        <w:rPr>
          <w:color w:val="002060"/>
        </w:rPr>
        <w:t>RISULTATI</w:t>
      </w:r>
    </w:p>
    <w:p w14:paraId="22A2C9A9" w14:textId="77777777" w:rsidR="008851E8" w:rsidRPr="00E4037E" w:rsidRDefault="008851E8" w:rsidP="008851E8">
      <w:pPr>
        <w:pStyle w:val="breakline"/>
        <w:rPr>
          <w:color w:val="002060"/>
        </w:rPr>
      </w:pPr>
    </w:p>
    <w:p w14:paraId="5A1F1FBA" w14:textId="77777777" w:rsidR="008851E8" w:rsidRPr="00E4037E" w:rsidRDefault="008851E8" w:rsidP="008851E8">
      <w:pPr>
        <w:pStyle w:val="sottotitolocampionato10"/>
        <w:rPr>
          <w:color w:val="002060"/>
        </w:rPr>
      </w:pPr>
      <w:r w:rsidRPr="00E4037E">
        <w:rPr>
          <w:color w:val="002060"/>
        </w:rPr>
        <w:t>RISULTATI UFFICIALI GARE DEL 19/02/2022</w:t>
      </w:r>
    </w:p>
    <w:p w14:paraId="199CC144" w14:textId="77777777" w:rsidR="008851E8" w:rsidRPr="008851E8" w:rsidRDefault="008851E8" w:rsidP="008851E8">
      <w:pPr>
        <w:pStyle w:val="sottotitolocampionato20"/>
        <w:spacing w:before="0" w:beforeAutospacing="0" w:after="0" w:afterAutospacing="0"/>
        <w:rPr>
          <w:rFonts w:ascii="Arial" w:hAnsi="Arial" w:cs="Arial"/>
          <w:color w:val="002060"/>
          <w:sz w:val="20"/>
          <w:szCs w:val="20"/>
        </w:rPr>
      </w:pPr>
      <w:r w:rsidRPr="008851E8">
        <w:rPr>
          <w:rFonts w:ascii="Arial" w:hAnsi="Arial" w:cs="Arial"/>
          <w:color w:val="002060"/>
          <w:sz w:val="20"/>
          <w:szCs w:val="20"/>
        </w:rPr>
        <w:t>Si trascrivono qui di seguito i risultati ufficiali delle gare disputate</w:t>
      </w:r>
    </w:p>
    <w:p w14:paraId="613D1EFD" w14:textId="77777777" w:rsidR="008851E8" w:rsidRPr="00E4037E" w:rsidRDefault="008851E8" w:rsidP="008851E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851E8" w:rsidRPr="00E4037E" w14:paraId="7D71A635" w14:textId="77777777" w:rsidTr="00FE4D1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61586948"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AB4D8" w14:textId="77777777" w:rsidR="008851E8" w:rsidRPr="00E4037E" w:rsidRDefault="008851E8" w:rsidP="00FE4D12">
                  <w:pPr>
                    <w:pStyle w:val="headertabella0"/>
                    <w:rPr>
                      <w:color w:val="002060"/>
                    </w:rPr>
                  </w:pPr>
                  <w:r w:rsidRPr="00E4037E">
                    <w:rPr>
                      <w:color w:val="002060"/>
                    </w:rPr>
                    <w:t>GIRONE B - 6 Giornata - A</w:t>
                  </w:r>
                </w:p>
              </w:tc>
            </w:tr>
            <w:tr w:rsidR="008851E8" w:rsidRPr="00E4037E" w14:paraId="3C74AD58"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CBCC72" w14:textId="77777777" w:rsidR="008851E8" w:rsidRPr="00E4037E" w:rsidRDefault="008851E8" w:rsidP="00FE4D12">
                  <w:pPr>
                    <w:pStyle w:val="rowtabella0"/>
                    <w:rPr>
                      <w:color w:val="002060"/>
                    </w:rPr>
                  </w:pPr>
                  <w:r w:rsidRPr="00E4037E">
                    <w:rPr>
                      <w:color w:val="002060"/>
                    </w:rPr>
                    <w:t>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6EF5D4" w14:textId="77777777" w:rsidR="008851E8" w:rsidRPr="00E4037E" w:rsidRDefault="008851E8" w:rsidP="00FE4D12">
                  <w:pPr>
                    <w:pStyle w:val="rowtabella0"/>
                    <w:rPr>
                      <w:color w:val="002060"/>
                    </w:rPr>
                  </w:pPr>
                  <w:r w:rsidRPr="00E4037E">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D97346" w14:textId="77777777" w:rsidR="008851E8" w:rsidRPr="00E4037E" w:rsidRDefault="008851E8" w:rsidP="00FE4D12">
                  <w:pPr>
                    <w:pStyle w:val="rowtabella0"/>
                    <w:jc w:val="center"/>
                    <w:rPr>
                      <w:color w:val="002060"/>
                    </w:rPr>
                  </w:pPr>
                  <w:r w:rsidRPr="00E4037E">
                    <w:rPr>
                      <w:color w:val="002060"/>
                    </w:rPr>
                    <w:t>1 - 11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28132F" w14:textId="77777777" w:rsidR="008851E8" w:rsidRPr="00E4037E" w:rsidRDefault="008851E8" w:rsidP="00FE4D12">
                  <w:pPr>
                    <w:pStyle w:val="rowtabella0"/>
                    <w:jc w:val="center"/>
                    <w:rPr>
                      <w:color w:val="002060"/>
                    </w:rPr>
                  </w:pPr>
                  <w:r w:rsidRPr="00E4037E">
                    <w:rPr>
                      <w:color w:val="002060"/>
                    </w:rPr>
                    <w:t> </w:t>
                  </w:r>
                </w:p>
              </w:tc>
            </w:tr>
          </w:tbl>
          <w:p w14:paraId="632AD671" w14:textId="77777777" w:rsidR="008851E8" w:rsidRPr="00E4037E" w:rsidRDefault="008851E8" w:rsidP="00FE4D12">
            <w:pPr>
              <w:rPr>
                <w:color w:val="002060"/>
              </w:rPr>
            </w:pPr>
          </w:p>
        </w:tc>
      </w:tr>
    </w:tbl>
    <w:p w14:paraId="0C023472" w14:textId="77777777" w:rsidR="008851E8" w:rsidRPr="00E4037E" w:rsidRDefault="008851E8" w:rsidP="008851E8">
      <w:pPr>
        <w:pStyle w:val="breakline"/>
        <w:rPr>
          <w:rFonts w:eastAsiaTheme="minorEastAsia"/>
          <w:color w:val="002060"/>
        </w:rPr>
      </w:pPr>
    </w:p>
    <w:p w14:paraId="4BA2B030" w14:textId="77777777" w:rsidR="008851E8" w:rsidRPr="00E4037E" w:rsidRDefault="008851E8" w:rsidP="008851E8">
      <w:pPr>
        <w:pStyle w:val="breakline"/>
        <w:rPr>
          <w:color w:val="002060"/>
        </w:rPr>
      </w:pPr>
    </w:p>
    <w:p w14:paraId="3B4DF2CF" w14:textId="77777777" w:rsidR="008851E8" w:rsidRPr="00E4037E" w:rsidRDefault="008851E8" w:rsidP="008851E8">
      <w:pPr>
        <w:pStyle w:val="sottotitolocampionato10"/>
        <w:rPr>
          <w:color w:val="002060"/>
        </w:rPr>
      </w:pPr>
      <w:r w:rsidRPr="00E4037E">
        <w:rPr>
          <w:color w:val="002060"/>
        </w:rPr>
        <w:t>RISULTATI UFFICIALI GARE DEL 19/02/2022</w:t>
      </w:r>
    </w:p>
    <w:p w14:paraId="2E0970AB" w14:textId="77777777" w:rsidR="008851E8" w:rsidRPr="008851E8" w:rsidRDefault="008851E8" w:rsidP="008851E8">
      <w:pPr>
        <w:pStyle w:val="sottotitolocampionato20"/>
        <w:spacing w:before="0" w:beforeAutospacing="0" w:after="0" w:afterAutospacing="0"/>
        <w:rPr>
          <w:rFonts w:ascii="Arial" w:hAnsi="Arial" w:cs="Arial"/>
          <w:color w:val="002060"/>
          <w:sz w:val="20"/>
          <w:szCs w:val="20"/>
        </w:rPr>
      </w:pPr>
      <w:r w:rsidRPr="008851E8">
        <w:rPr>
          <w:rFonts w:ascii="Arial" w:hAnsi="Arial" w:cs="Arial"/>
          <w:color w:val="002060"/>
          <w:sz w:val="20"/>
          <w:szCs w:val="20"/>
        </w:rPr>
        <w:t>Si trascrivono qui di seguito i risultati ufficiali delle gare disputate</w:t>
      </w:r>
    </w:p>
    <w:p w14:paraId="287684FA" w14:textId="77777777" w:rsidR="008851E8" w:rsidRPr="00E4037E" w:rsidRDefault="008851E8" w:rsidP="008851E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851E8" w:rsidRPr="00E4037E" w14:paraId="5340A202" w14:textId="77777777" w:rsidTr="00FE4D1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3278F3F8"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83513" w14:textId="77777777" w:rsidR="008851E8" w:rsidRPr="00E4037E" w:rsidRDefault="008851E8" w:rsidP="00FE4D12">
                  <w:pPr>
                    <w:pStyle w:val="headertabella0"/>
                    <w:rPr>
                      <w:color w:val="002060"/>
                    </w:rPr>
                  </w:pPr>
                  <w:r w:rsidRPr="00E4037E">
                    <w:rPr>
                      <w:color w:val="002060"/>
                    </w:rPr>
                    <w:t>GIRONE A - 5 Giornata - R</w:t>
                  </w:r>
                </w:p>
              </w:tc>
            </w:tr>
            <w:tr w:rsidR="008851E8" w:rsidRPr="00E4037E" w14:paraId="2CABECA0" w14:textId="77777777" w:rsidTr="00FE4D1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34314E" w14:textId="77777777" w:rsidR="008851E8" w:rsidRPr="00E4037E" w:rsidRDefault="008851E8" w:rsidP="00FE4D12">
                  <w:pPr>
                    <w:pStyle w:val="rowtabella0"/>
                    <w:rPr>
                      <w:color w:val="002060"/>
                    </w:rPr>
                  </w:pPr>
                  <w:r w:rsidRPr="00E4037E">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5470BA" w14:textId="77777777" w:rsidR="008851E8" w:rsidRPr="00E4037E" w:rsidRDefault="008851E8" w:rsidP="00FE4D12">
                  <w:pPr>
                    <w:pStyle w:val="rowtabella0"/>
                    <w:rPr>
                      <w:color w:val="002060"/>
                    </w:rPr>
                  </w:pPr>
                  <w:r w:rsidRPr="00E4037E">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755EEC" w14:textId="77777777" w:rsidR="008851E8" w:rsidRPr="00E4037E" w:rsidRDefault="008851E8" w:rsidP="00FE4D12">
                  <w:pPr>
                    <w:pStyle w:val="rowtabella0"/>
                    <w:jc w:val="center"/>
                    <w:rPr>
                      <w:color w:val="002060"/>
                    </w:rPr>
                  </w:pPr>
                  <w:r w:rsidRPr="00E4037E">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C744EC" w14:textId="77777777" w:rsidR="008851E8" w:rsidRPr="00E4037E" w:rsidRDefault="008851E8" w:rsidP="00FE4D12">
                  <w:pPr>
                    <w:pStyle w:val="rowtabella0"/>
                    <w:jc w:val="center"/>
                    <w:rPr>
                      <w:color w:val="002060"/>
                    </w:rPr>
                  </w:pPr>
                  <w:r w:rsidRPr="00E4037E">
                    <w:rPr>
                      <w:color w:val="002060"/>
                    </w:rPr>
                    <w:t> </w:t>
                  </w:r>
                </w:p>
              </w:tc>
            </w:tr>
            <w:tr w:rsidR="008851E8" w:rsidRPr="00E4037E" w14:paraId="600C6886"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A17643" w14:textId="77777777" w:rsidR="008851E8" w:rsidRPr="00E4037E" w:rsidRDefault="008851E8" w:rsidP="00FE4D12">
                  <w:pPr>
                    <w:pStyle w:val="rowtabella0"/>
                    <w:rPr>
                      <w:color w:val="002060"/>
                    </w:rPr>
                  </w:pPr>
                  <w:r w:rsidRPr="00E4037E">
                    <w:rPr>
                      <w:color w:val="002060"/>
                    </w:rPr>
                    <w:t>(1) 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42D4C2" w14:textId="77777777" w:rsidR="008851E8" w:rsidRPr="00E4037E" w:rsidRDefault="008851E8" w:rsidP="00FE4D12">
                  <w:pPr>
                    <w:pStyle w:val="rowtabella0"/>
                    <w:rPr>
                      <w:color w:val="002060"/>
                    </w:rPr>
                  </w:pPr>
                  <w:r w:rsidRPr="00E4037E">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E9104F" w14:textId="77777777" w:rsidR="008851E8" w:rsidRPr="00E4037E" w:rsidRDefault="008851E8" w:rsidP="00FE4D12">
                  <w:pPr>
                    <w:pStyle w:val="rowtabella0"/>
                    <w:jc w:val="center"/>
                    <w:rPr>
                      <w:color w:val="002060"/>
                    </w:rPr>
                  </w:pPr>
                  <w:r w:rsidRPr="00E4037E">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238E07" w14:textId="77777777" w:rsidR="008851E8" w:rsidRPr="00E4037E" w:rsidRDefault="008851E8" w:rsidP="00FE4D12">
                  <w:pPr>
                    <w:pStyle w:val="rowtabella0"/>
                    <w:jc w:val="center"/>
                    <w:rPr>
                      <w:color w:val="002060"/>
                    </w:rPr>
                  </w:pPr>
                  <w:r w:rsidRPr="00E4037E">
                    <w:rPr>
                      <w:color w:val="002060"/>
                    </w:rPr>
                    <w:t> </w:t>
                  </w:r>
                </w:p>
              </w:tc>
            </w:tr>
            <w:tr w:rsidR="008851E8" w:rsidRPr="00E4037E" w14:paraId="6F03D186"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12CF8B" w14:textId="77777777" w:rsidR="008851E8" w:rsidRPr="00E4037E" w:rsidRDefault="008851E8" w:rsidP="00FE4D12">
                  <w:pPr>
                    <w:pStyle w:val="rowtabella0"/>
                    <w:rPr>
                      <w:color w:val="002060"/>
                    </w:rPr>
                  </w:pPr>
                  <w:r w:rsidRPr="00E4037E">
                    <w:rPr>
                      <w:color w:val="002060"/>
                    </w:rPr>
                    <w:t>CITTA DI OSTRA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B0F2CC" w14:textId="77777777" w:rsidR="008851E8" w:rsidRPr="00E4037E" w:rsidRDefault="008851E8" w:rsidP="00FE4D12">
                  <w:pPr>
                    <w:pStyle w:val="rowtabella0"/>
                    <w:rPr>
                      <w:color w:val="002060"/>
                    </w:rPr>
                  </w:pPr>
                  <w:r w:rsidRPr="00E4037E">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5F33C8" w14:textId="77777777" w:rsidR="008851E8" w:rsidRPr="00E4037E" w:rsidRDefault="008851E8" w:rsidP="00FE4D12">
                  <w:pPr>
                    <w:pStyle w:val="rowtabella0"/>
                    <w:jc w:val="center"/>
                    <w:rPr>
                      <w:color w:val="002060"/>
                    </w:rPr>
                  </w:pPr>
                  <w:r w:rsidRPr="00E4037E">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5257ED" w14:textId="77777777" w:rsidR="008851E8" w:rsidRPr="00E4037E" w:rsidRDefault="008851E8" w:rsidP="00FE4D12">
                  <w:pPr>
                    <w:pStyle w:val="rowtabella0"/>
                    <w:jc w:val="center"/>
                    <w:rPr>
                      <w:color w:val="002060"/>
                    </w:rPr>
                  </w:pPr>
                  <w:r w:rsidRPr="00E4037E">
                    <w:rPr>
                      <w:color w:val="002060"/>
                    </w:rPr>
                    <w:t> </w:t>
                  </w:r>
                </w:p>
              </w:tc>
            </w:tr>
            <w:tr w:rsidR="008851E8" w:rsidRPr="00E4037E" w14:paraId="451E9ED3" w14:textId="77777777" w:rsidTr="00FE4D12">
              <w:tc>
                <w:tcPr>
                  <w:tcW w:w="4700" w:type="dxa"/>
                  <w:gridSpan w:val="4"/>
                  <w:tcBorders>
                    <w:top w:val="nil"/>
                    <w:left w:val="nil"/>
                    <w:bottom w:val="nil"/>
                    <w:right w:val="nil"/>
                  </w:tcBorders>
                  <w:tcMar>
                    <w:top w:w="20" w:type="dxa"/>
                    <w:left w:w="20" w:type="dxa"/>
                    <w:bottom w:w="20" w:type="dxa"/>
                    <w:right w:w="20" w:type="dxa"/>
                  </w:tcMar>
                  <w:vAlign w:val="center"/>
                  <w:hideMark/>
                </w:tcPr>
                <w:p w14:paraId="0089E4E4" w14:textId="77777777" w:rsidR="008851E8" w:rsidRPr="00E4037E" w:rsidRDefault="008851E8" w:rsidP="00FE4D12">
                  <w:pPr>
                    <w:pStyle w:val="rowtabella0"/>
                    <w:rPr>
                      <w:color w:val="002060"/>
                    </w:rPr>
                  </w:pPr>
                  <w:r w:rsidRPr="00E4037E">
                    <w:rPr>
                      <w:color w:val="002060"/>
                    </w:rPr>
                    <w:t>(1) - disputata il 20/02/2022</w:t>
                  </w:r>
                </w:p>
              </w:tc>
            </w:tr>
          </w:tbl>
          <w:p w14:paraId="42BFCDA2" w14:textId="77777777" w:rsidR="008851E8" w:rsidRPr="00E4037E" w:rsidRDefault="008851E8" w:rsidP="00FE4D12">
            <w:pPr>
              <w:rPr>
                <w:color w:val="002060"/>
              </w:rPr>
            </w:pPr>
          </w:p>
        </w:tc>
      </w:tr>
    </w:tbl>
    <w:p w14:paraId="7193FE9D" w14:textId="77777777" w:rsidR="008851E8" w:rsidRPr="00E4037E" w:rsidRDefault="008851E8" w:rsidP="008851E8">
      <w:pPr>
        <w:pStyle w:val="breakline"/>
        <w:rPr>
          <w:rFonts w:eastAsiaTheme="minorEastAsia"/>
          <w:color w:val="002060"/>
        </w:rPr>
      </w:pPr>
    </w:p>
    <w:p w14:paraId="559BCFB6" w14:textId="77777777" w:rsidR="008851E8" w:rsidRPr="00E4037E" w:rsidRDefault="008851E8" w:rsidP="008851E8">
      <w:pPr>
        <w:pStyle w:val="breakline"/>
        <w:rPr>
          <w:color w:val="002060"/>
        </w:rPr>
      </w:pPr>
    </w:p>
    <w:p w14:paraId="557C4A90" w14:textId="77777777" w:rsidR="008851E8" w:rsidRPr="00E4037E" w:rsidRDefault="008851E8" w:rsidP="008851E8">
      <w:pPr>
        <w:pStyle w:val="titoloprinc0"/>
        <w:rPr>
          <w:color w:val="002060"/>
        </w:rPr>
      </w:pPr>
      <w:r w:rsidRPr="00E4037E">
        <w:rPr>
          <w:color w:val="002060"/>
        </w:rPr>
        <w:t>GIUDICE SPORTIVO</w:t>
      </w:r>
    </w:p>
    <w:p w14:paraId="1C45612A" w14:textId="77777777" w:rsidR="008851E8" w:rsidRPr="00E4037E" w:rsidRDefault="008851E8" w:rsidP="008851E8">
      <w:pPr>
        <w:pStyle w:val="diffida"/>
        <w:rPr>
          <w:color w:val="002060"/>
        </w:rPr>
      </w:pPr>
      <w:r w:rsidRPr="00E4037E">
        <w:rPr>
          <w:color w:val="002060"/>
        </w:rPr>
        <w:t>Il Sostituto Giudice Sportivo Avv. Federica Sorrentino, nella seduta del 23/02/2022 ha adottato le decisioni che di seguito integralmente si riportano:</w:t>
      </w:r>
    </w:p>
    <w:p w14:paraId="2CAD3C7C" w14:textId="77777777" w:rsidR="008851E8" w:rsidRPr="00E4037E" w:rsidRDefault="008851E8" w:rsidP="008851E8">
      <w:pPr>
        <w:pStyle w:val="titolo10"/>
        <w:rPr>
          <w:color w:val="002060"/>
        </w:rPr>
      </w:pPr>
      <w:r w:rsidRPr="00E4037E">
        <w:rPr>
          <w:color w:val="002060"/>
        </w:rPr>
        <w:t xml:space="preserve">GARE DEL 19/ 2/2022 </w:t>
      </w:r>
    </w:p>
    <w:p w14:paraId="0CF62BAE" w14:textId="77777777" w:rsidR="008851E8" w:rsidRPr="00E4037E" w:rsidRDefault="008851E8" w:rsidP="008851E8">
      <w:pPr>
        <w:pStyle w:val="titolo7a"/>
        <w:rPr>
          <w:color w:val="002060"/>
        </w:rPr>
      </w:pPr>
      <w:r w:rsidRPr="00E4037E">
        <w:rPr>
          <w:color w:val="002060"/>
        </w:rPr>
        <w:t xml:space="preserve">PROVVEDIMENTI DISCIPLINARI </w:t>
      </w:r>
    </w:p>
    <w:p w14:paraId="5AF66263" w14:textId="77777777" w:rsidR="008851E8" w:rsidRPr="00E4037E" w:rsidRDefault="008851E8" w:rsidP="008851E8">
      <w:pPr>
        <w:pStyle w:val="titolo7b0"/>
        <w:rPr>
          <w:color w:val="002060"/>
        </w:rPr>
      </w:pPr>
      <w:r w:rsidRPr="00E4037E">
        <w:rPr>
          <w:color w:val="002060"/>
        </w:rPr>
        <w:t xml:space="preserve">In base alle risultanze degli atti ufficiali sono state deliberate le seguenti sanzioni disciplinari. </w:t>
      </w:r>
    </w:p>
    <w:p w14:paraId="3929684D" w14:textId="77777777" w:rsidR="008851E8" w:rsidRPr="00E4037E" w:rsidRDefault="008851E8" w:rsidP="008851E8">
      <w:pPr>
        <w:pStyle w:val="titolo30"/>
        <w:rPr>
          <w:color w:val="002060"/>
        </w:rPr>
      </w:pPr>
      <w:r w:rsidRPr="00E4037E">
        <w:rPr>
          <w:color w:val="002060"/>
        </w:rPr>
        <w:t xml:space="preserve">CALCIATORI NON ESPULSI </w:t>
      </w:r>
    </w:p>
    <w:p w14:paraId="049320E0" w14:textId="77777777" w:rsidR="008851E8" w:rsidRPr="00E4037E" w:rsidRDefault="008851E8" w:rsidP="008851E8">
      <w:pPr>
        <w:pStyle w:val="titolo20"/>
        <w:rPr>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5F928CC9" w14:textId="77777777" w:rsidTr="00FE4D12">
        <w:tc>
          <w:tcPr>
            <w:tcW w:w="2200" w:type="dxa"/>
            <w:tcMar>
              <w:top w:w="20" w:type="dxa"/>
              <w:left w:w="20" w:type="dxa"/>
              <w:bottom w:w="20" w:type="dxa"/>
              <w:right w:w="20" w:type="dxa"/>
            </w:tcMar>
            <w:vAlign w:val="center"/>
            <w:hideMark/>
          </w:tcPr>
          <w:p w14:paraId="1B60EF1E" w14:textId="77777777" w:rsidR="008851E8" w:rsidRPr="00E4037E" w:rsidRDefault="008851E8" w:rsidP="00FE4D12">
            <w:pPr>
              <w:pStyle w:val="movimento"/>
              <w:rPr>
                <w:color w:val="002060"/>
              </w:rPr>
            </w:pPr>
            <w:r w:rsidRPr="00E4037E">
              <w:rPr>
                <w:color w:val="002060"/>
              </w:rPr>
              <w:t>GIACINTI FILIPPO</w:t>
            </w:r>
          </w:p>
        </w:tc>
        <w:tc>
          <w:tcPr>
            <w:tcW w:w="2200" w:type="dxa"/>
            <w:tcMar>
              <w:top w:w="20" w:type="dxa"/>
              <w:left w:w="20" w:type="dxa"/>
              <w:bottom w:w="20" w:type="dxa"/>
              <w:right w:w="20" w:type="dxa"/>
            </w:tcMar>
            <w:vAlign w:val="center"/>
            <w:hideMark/>
          </w:tcPr>
          <w:p w14:paraId="70C21F26" w14:textId="77777777" w:rsidR="008851E8" w:rsidRPr="00E4037E" w:rsidRDefault="008851E8" w:rsidP="00FE4D12">
            <w:pPr>
              <w:pStyle w:val="movimento2"/>
              <w:rPr>
                <w:color w:val="002060"/>
              </w:rPr>
            </w:pPr>
            <w:r w:rsidRPr="00E4037E">
              <w:rPr>
                <w:color w:val="002060"/>
              </w:rPr>
              <w:t xml:space="preserve">(AUDAX 1970 S.ANGELO) </w:t>
            </w:r>
          </w:p>
        </w:tc>
        <w:tc>
          <w:tcPr>
            <w:tcW w:w="800" w:type="dxa"/>
            <w:tcMar>
              <w:top w:w="20" w:type="dxa"/>
              <w:left w:w="20" w:type="dxa"/>
              <w:bottom w:w="20" w:type="dxa"/>
              <w:right w:w="20" w:type="dxa"/>
            </w:tcMar>
            <w:vAlign w:val="center"/>
            <w:hideMark/>
          </w:tcPr>
          <w:p w14:paraId="6231D90F"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2D60EFCA"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7ADBDBF7" w14:textId="77777777" w:rsidR="008851E8" w:rsidRPr="00E4037E" w:rsidRDefault="008851E8" w:rsidP="00FE4D12">
            <w:pPr>
              <w:pStyle w:val="movimento2"/>
              <w:rPr>
                <w:color w:val="002060"/>
              </w:rPr>
            </w:pPr>
            <w:r w:rsidRPr="00E4037E">
              <w:rPr>
                <w:color w:val="002060"/>
              </w:rPr>
              <w:t> </w:t>
            </w:r>
          </w:p>
        </w:tc>
      </w:tr>
    </w:tbl>
    <w:p w14:paraId="142FF72E" w14:textId="77777777" w:rsidR="008851E8" w:rsidRPr="00E4037E" w:rsidRDefault="008851E8" w:rsidP="008851E8">
      <w:pPr>
        <w:pStyle w:val="titolo10"/>
        <w:rPr>
          <w:rFonts w:eastAsiaTheme="minorEastAsia"/>
          <w:color w:val="002060"/>
        </w:rPr>
      </w:pPr>
      <w:r w:rsidRPr="00E4037E">
        <w:rPr>
          <w:color w:val="002060"/>
        </w:rPr>
        <w:t xml:space="preserve">GARE DEL 20/ 2/2022 </w:t>
      </w:r>
    </w:p>
    <w:p w14:paraId="0F2A525E" w14:textId="77777777" w:rsidR="008851E8" w:rsidRPr="00E4037E" w:rsidRDefault="008851E8" w:rsidP="008851E8">
      <w:pPr>
        <w:pStyle w:val="titolo7a"/>
        <w:rPr>
          <w:color w:val="002060"/>
        </w:rPr>
      </w:pPr>
      <w:r w:rsidRPr="00E4037E">
        <w:rPr>
          <w:color w:val="002060"/>
        </w:rPr>
        <w:t xml:space="preserve">PROVVEDIMENTI DISCIPLINARI </w:t>
      </w:r>
    </w:p>
    <w:p w14:paraId="65A68B88" w14:textId="77777777" w:rsidR="008851E8" w:rsidRPr="00E4037E" w:rsidRDefault="008851E8" w:rsidP="008851E8">
      <w:pPr>
        <w:pStyle w:val="titolo7b0"/>
        <w:rPr>
          <w:color w:val="002060"/>
        </w:rPr>
      </w:pPr>
      <w:r w:rsidRPr="00E4037E">
        <w:rPr>
          <w:color w:val="002060"/>
        </w:rPr>
        <w:t xml:space="preserve">In base alle risultanze degli atti ufficiali sono state deliberate le seguenti sanzioni disciplinari. </w:t>
      </w:r>
    </w:p>
    <w:p w14:paraId="4143C0C4" w14:textId="77777777" w:rsidR="008851E8" w:rsidRPr="00E4037E" w:rsidRDefault="008851E8" w:rsidP="008851E8">
      <w:pPr>
        <w:pStyle w:val="titolo30"/>
        <w:rPr>
          <w:color w:val="002060"/>
        </w:rPr>
      </w:pPr>
      <w:r w:rsidRPr="00E4037E">
        <w:rPr>
          <w:color w:val="002060"/>
        </w:rPr>
        <w:t xml:space="preserve">CALCIATORI ESPULSI </w:t>
      </w:r>
    </w:p>
    <w:p w14:paraId="5F46E94E" w14:textId="77777777" w:rsidR="008851E8" w:rsidRPr="00E4037E" w:rsidRDefault="008851E8" w:rsidP="008851E8">
      <w:pPr>
        <w:pStyle w:val="titolo20"/>
        <w:rPr>
          <w:color w:val="002060"/>
        </w:rPr>
      </w:pPr>
      <w:r w:rsidRPr="00E4037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53CBA9E2" w14:textId="77777777" w:rsidTr="00FE4D12">
        <w:tc>
          <w:tcPr>
            <w:tcW w:w="2200" w:type="dxa"/>
            <w:tcMar>
              <w:top w:w="20" w:type="dxa"/>
              <w:left w:w="20" w:type="dxa"/>
              <w:bottom w:w="20" w:type="dxa"/>
              <w:right w:w="20" w:type="dxa"/>
            </w:tcMar>
            <w:vAlign w:val="center"/>
            <w:hideMark/>
          </w:tcPr>
          <w:p w14:paraId="3E7147D4" w14:textId="77777777" w:rsidR="008851E8" w:rsidRPr="00E4037E" w:rsidRDefault="008851E8" w:rsidP="00FE4D12">
            <w:pPr>
              <w:pStyle w:val="movimento"/>
              <w:rPr>
                <w:color w:val="002060"/>
              </w:rPr>
            </w:pPr>
            <w:r w:rsidRPr="00E4037E">
              <w:rPr>
                <w:color w:val="002060"/>
              </w:rPr>
              <w:t>LUCARELLI LUDOVICO</w:t>
            </w:r>
          </w:p>
        </w:tc>
        <w:tc>
          <w:tcPr>
            <w:tcW w:w="2200" w:type="dxa"/>
            <w:tcMar>
              <w:top w:w="20" w:type="dxa"/>
              <w:left w:w="20" w:type="dxa"/>
              <w:bottom w:w="20" w:type="dxa"/>
              <w:right w:w="20" w:type="dxa"/>
            </w:tcMar>
            <w:vAlign w:val="center"/>
            <w:hideMark/>
          </w:tcPr>
          <w:p w14:paraId="1ADD5879" w14:textId="77777777" w:rsidR="008851E8" w:rsidRPr="00E4037E" w:rsidRDefault="008851E8" w:rsidP="00FE4D12">
            <w:pPr>
              <w:pStyle w:val="movimento2"/>
              <w:rPr>
                <w:color w:val="002060"/>
              </w:rPr>
            </w:pPr>
            <w:r w:rsidRPr="00E4037E">
              <w:rPr>
                <w:color w:val="002060"/>
              </w:rPr>
              <w:t xml:space="preserve">(SPECIAL ONE SPORTING CLUB) </w:t>
            </w:r>
          </w:p>
        </w:tc>
        <w:tc>
          <w:tcPr>
            <w:tcW w:w="800" w:type="dxa"/>
            <w:tcMar>
              <w:top w:w="20" w:type="dxa"/>
              <w:left w:w="20" w:type="dxa"/>
              <w:bottom w:w="20" w:type="dxa"/>
              <w:right w:w="20" w:type="dxa"/>
            </w:tcMar>
            <w:vAlign w:val="center"/>
            <w:hideMark/>
          </w:tcPr>
          <w:p w14:paraId="3897E63C"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36686231"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5D8BB5D6" w14:textId="77777777" w:rsidR="008851E8" w:rsidRPr="00E4037E" w:rsidRDefault="008851E8" w:rsidP="00FE4D12">
            <w:pPr>
              <w:pStyle w:val="movimento2"/>
              <w:rPr>
                <w:color w:val="002060"/>
              </w:rPr>
            </w:pPr>
            <w:r w:rsidRPr="00E4037E">
              <w:rPr>
                <w:color w:val="002060"/>
              </w:rPr>
              <w:t> </w:t>
            </w:r>
          </w:p>
        </w:tc>
      </w:tr>
    </w:tbl>
    <w:p w14:paraId="47412675" w14:textId="77777777" w:rsidR="008851E8" w:rsidRPr="00E4037E" w:rsidRDefault="008851E8" w:rsidP="008851E8">
      <w:pPr>
        <w:pStyle w:val="titolo30"/>
        <w:rPr>
          <w:rFonts w:eastAsiaTheme="minorEastAsia"/>
          <w:color w:val="002060"/>
        </w:rPr>
      </w:pPr>
      <w:r w:rsidRPr="00E4037E">
        <w:rPr>
          <w:color w:val="002060"/>
        </w:rPr>
        <w:t xml:space="preserve">CALCIATORI NON ESPULSI </w:t>
      </w:r>
    </w:p>
    <w:p w14:paraId="296D2ACD" w14:textId="77777777" w:rsidR="008851E8" w:rsidRPr="00E4037E" w:rsidRDefault="008851E8" w:rsidP="008851E8">
      <w:pPr>
        <w:pStyle w:val="titolo20"/>
        <w:rPr>
          <w:color w:val="002060"/>
        </w:rPr>
      </w:pPr>
      <w:r w:rsidRPr="00E4037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187F955C" w14:textId="77777777" w:rsidTr="00FE4D12">
        <w:tc>
          <w:tcPr>
            <w:tcW w:w="2200" w:type="dxa"/>
            <w:tcMar>
              <w:top w:w="20" w:type="dxa"/>
              <w:left w:w="20" w:type="dxa"/>
              <w:bottom w:w="20" w:type="dxa"/>
              <w:right w:w="20" w:type="dxa"/>
            </w:tcMar>
            <w:vAlign w:val="center"/>
            <w:hideMark/>
          </w:tcPr>
          <w:p w14:paraId="5C0FBB36" w14:textId="77777777" w:rsidR="008851E8" w:rsidRPr="00E4037E" w:rsidRDefault="008851E8" w:rsidP="00FE4D12">
            <w:pPr>
              <w:pStyle w:val="movimento"/>
              <w:rPr>
                <w:color w:val="002060"/>
              </w:rPr>
            </w:pPr>
            <w:r w:rsidRPr="00E4037E">
              <w:rPr>
                <w:color w:val="002060"/>
              </w:rPr>
              <w:lastRenderedPageBreak/>
              <w:t>SEKKA ABDELFATTAH</w:t>
            </w:r>
          </w:p>
        </w:tc>
        <w:tc>
          <w:tcPr>
            <w:tcW w:w="2200" w:type="dxa"/>
            <w:tcMar>
              <w:top w:w="20" w:type="dxa"/>
              <w:left w:w="20" w:type="dxa"/>
              <w:bottom w:w="20" w:type="dxa"/>
              <w:right w:w="20" w:type="dxa"/>
            </w:tcMar>
            <w:vAlign w:val="center"/>
            <w:hideMark/>
          </w:tcPr>
          <w:p w14:paraId="628DDE0F" w14:textId="77777777" w:rsidR="008851E8" w:rsidRPr="00E4037E" w:rsidRDefault="008851E8" w:rsidP="00FE4D12">
            <w:pPr>
              <w:pStyle w:val="movimento2"/>
              <w:rPr>
                <w:color w:val="002060"/>
              </w:rPr>
            </w:pPr>
            <w:r w:rsidRPr="00E4037E">
              <w:rPr>
                <w:color w:val="002060"/>
              </w:rPr>
              <w:t xml:space="preserve">(SPECIAL ONE SPORTING CLUB) </w:t>
            </w:r>
          </w:p>
        </w:tc>
        <w:tc>
          <w:tcPr>
            <w:tcW w:w="800" w:type="dxa"/>
            <w:tcMar>
              <w:top w:w="20" w:type="dxa"/>
              <w:left w:w="20" w:type="dxa"/>
              <w:bottom w:w="20" w:type="dxa"/>
              <w:right w:w="20" w:type="dxa"/>
            </w:tcMar>
            <w:vAlign w:val="center"/>
            <w:hideMark/>
          </w:tcPr>
          <w:p w14:paraId="778CBE50"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6D6DED3C"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2D32FF79" w14:textId="77777777" w:rsidR="008851E8" w:rsidRPr="00E4037E" w:rsidRDefault="008851E8" w:rsidP="00FE4D12">
            <w:pPr>
              <w:pStyle w:val="movimento2"/>
              <w:rPr>
                <w:color w:val="002060"/>
              </w:rPr>
            </w:pPr>
            <w:r w:rsidRPr="00E4037E">
              <w:rPr>
                <w:color w:val="002060"/>
              </w:rPr>
              <w:t> </w:t>
            </w:r>
          </w:p>
        </w:tc>
      </w:tr>
    </w:tbl>
    <w:p w14:paraId="71919A13" w14:textId="77777777" w:rsidR="008851E8" w:rsidRPr="00E4037E" w:rsidRDefault="008851E8" w:rsidP="008851E8">
      <w:pPr>
        <w:pStyle w:val="breakline"/>
        <w:rPr>
          <w:color w:val="002060"/>
        </w:rPr>
      </w:pPr>
    </w:p>
    <w:p w14:paraId="79D0B8D2" w14:textId="77777777" w:rsidR="008851E8" w:rsidRPr="00E4037E" w:rsidRDefault="008851E8" w:rsidP="008851E8">
      <w:pPr>
        <w:ind w:left="4956"/>
        <w:rPr>
          <w:rFonts w:ascii="Arial" w:hAnsi="Arial" w:cs="Arial"/>
          <w:noProof/>
          <w:color w:val="002060"/>
          <w:sz w:val="22"/>
          <w:szCs w:val="22"/>
        </w:rPr>
      </w:pPr>
      <w:r w:rsidRPr="00E4037E">
        <w:rPr>
          <w:rFonts w:ascii="Arial" w:hAnsi="Arial" w:cs="Arial"/>
          <w:noProof/>
          <w:color w:val="002060"/>
          <w:sz w:val="22"/>
          <w:szCs w:val="22"/>
        </w:rPr>
        <w:t>F.to IL SOSTITUTOGIUDICE SPORTIVO      </w:t>
      </w:r>
    </w:p>
    <w:p w14:paraId="574F3C1C" w14:textId="77777777" w:rsidR="008851E8" w:rsidRPr="00E4037E" w:rsidRDefault="008851E8" w:rsidP="008851E8">
      <w:pPr>
        <w:rPr>
          <w:rFonts w:ascii="Arial" w:hAnsi="Arial" w:cs="Arial"/>
          <w:color w:val="002060"/>
          <w:sz w:val="22"/>
          <w:szCs w:val="22"/>
        </w:rPr>
      </w:pPr>
      <w:r w:rsidRPr="00E4037E">
        <w:rPr>
          <w:rFonts w:ascii="Arial" w:hAnsi="Arial" w:cs="Arial"/>
          <w:noProof/>
          <w:color w:val="002060"/>
          <w:sz w:val="22"/>
          <w:szCs w:val="22"/>
        </w:rPr>
        <w:t xml:space="preserve"> </w:t>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t xml:space="preserve">   </w:t>
      </w:r>
      <w:r w:rsidRPr="00E4037E">
        <w:rPr>
          <w:rFonts w:ascii="Arial" w:hAnsi="Arial" w:cs="Arial"/>
          <w:noProof/>
          <w:color w:val="002060"/>
          <w:sz w:val="22"/>
          <w:szCs w:val="22"/>
        </w:rPr>
        <w:tab/>
        <w:t xml:space="preserve">                Federica Sorrentino</w:t>
      </w:r>
      <w:r w:rsidRPr="00E4037E">
        <w:rPr>
          <w:rFonts w:ascii="Arial" w:hAnsi="Arial" w:cs="Arial"/>
          <w:color w:val="002060"/>
          <w:sz w:val="22"/>
          <w:szCs w:val="22"/>
        </w:rPr>
        <w:t xml:space="preserve"> </w:t>
      </w:r>
    </w:p>
    <w:p w14:paraId="15C1E6B3" w14:textId="77777777" w:rsidR="008851E8" w:rsidRPr="00E4037E" w:rsidRDefault="008851E8" w:rsidP="008851E8">
      <w:pPr>
        <w:pStyle w:val="breakline"/>
        <w:rPr>
          <w:rFonts w:eastAsiaTheme="minorEastAsia"/>
          <w:color w:val="002060"/>
        </w:rPr>
      </w:pPr>
    </w:p>
    <w:p w14:paraId="4ABC236A" w14:textId="77777777" w:rsidR="008851E8" w:rsidRPr="00E4037E" w:rsidRDefault="008851E8" w:rsidP="008851E8">
      <w:pPr>
        <w:pStyle w:val="titoloprinc0"/>
        <w:rPr>
          <w:color w:val="002060"/>
        </w:rPr>
      </w:pPr>
      <w:r w:rsidRPr="00E4037E">
        <w:rPr>
          <w:color w:val="002060"/>
        </w:rPr>
        <w:t>CLASSIFICA</w:t>
      </w:r>
    </w:p>
    <w:p w14:paraId="2EA770CD" w14:textId="77777777" w:rsidR="008851E8" w:rsidRPr="00E4037E" w:rsidRDefault="008851E8" w:rsidP="008851E8">
      <w:pPr>
        <w:pStyle w:val="breakline"/>
        <w:rPr>
          <w:color w:val="002060"/>
        </w:rPr>
      </w:pPr>
    </w:p>
    <w:p w14:paraId="689F3366" w14:textId="77777777" w:rsidR="008851E8" w:rsidRPr="00E4037E" w:rsidRDefault="008851E8" w:rsidP="008851E8">
      <w:pPr>
        <w:pStyle w:val="breakline"/>
        <w:rPr>
          <w:color w:val="002060"/>
        </w:rPr>
      </w:pPr>
    </w:p>
    <w:p w14:paraId="3E83C278" w14:textId="77777777" w:rsidR="008851E8" w:rsidRPr="00E4037E" w:rsidRDefault="008851E8" w:rsidP="008851E8">
      <w:pPr>
        <w:pStyle w:val="sottotitolocampionato10"/>
        <w:rPr>
          <w:color w:val="002060"/>
        </w:rPr>
      </w:pPr>
      <w:r w:rsidRPr="00E403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6E9C4083"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85D71"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5AED0"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03794"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116AF"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02352"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7E246"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056F7"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54321"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D3D6E"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A62C7" w14:textId="77777777" w:rsidR="008851E8" w:rsidRPr="00E4037E" w:rsidRDefault="008851E8" w:rsidP="00FE4D12">
            <w:pPr>
              <w:pStyle w:val="headertabella0"/>
              <w:rPr>
                <w:color w:val="002060"/>
              </w:rPr>
            </w:pPr>
            <w:r w:rsidRPr="00E4037E">
              <w:rPr>
                <w:color w:val="002060"/>
              </w:rPr>
              <w:t>PE</w:t>
            </w:r>
          </w:p>
        </w:tc>
      </w:tr>
      <w:tr w:rsidR="008851E8" w:rsidRPr="00E4037E" w14:paraId="196C15C9"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63C1B8" w14:textId="77777777" w:rsidR="008851E8" w:rsidRPr="00E4037E" w:rsidRDefault="008851E8" w:rsidP="00FE4D12">
            <w:pPr>
              <w:pStyle w:val="rowtabella0"/>
              <w:rPr>
                <w:color w:val="002060"/>
              </w:rPr>
            </w:pPr>
            <w:r w:rsidRPr="00E4037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BB1D8" w14:textId="77777777" w:rsidR="008851E8" w:rsidRPr="00E4037E" w:rsidRDefault="008851E8" w:rsidP="00FE4D12">
            <w:pPr>
              <w:pStyle w:val="rowtabella0"/>
              <w:jc w:val="center"/>
              <w:rPr>
                <w:color w:val="002060"/>
              </w:rPr>
            </w:pPr>
            <w:r w:rsidRPr="00E403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28B02"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B6F8B"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2FA98"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45D8D"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5DD3C" w14:textId="77777777" w:rsidR="008851E8" w:rsidRPr="00E4037E" w:rsidRDefault="008851E8" w:rsidP="00FE4D12">
            <w:pPr>
              <w:pStyle w:val="rowtabella0"/>
              <w:jc w:val="center"/>
              <w:rPr>
                <w:color w:val="002060"/>
              </w:rPr>
            </w:pPr>
            <w:r w:rsidRPr="00E4037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5401A" w14:textId="77777777" w:rsidR="008851E8" w:rsidRPr="00E4037E" w:rsidRDefault="008851E8" w:rsidP="00FE4D12">
            <w:pPr>
              <w:pStyle w:val="rowtabella0"/>
              <w:jc w:val="center"/>
              <w:rPr>
                <w:color w:val="002060"/>
              </w:rPr>
            </w:pPr>
            <w:r w:rsidRPr="00E403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928A4" w14:textId="77777777" w:rsidR="008851E8" w:rsidRPr="00E4037E" w:rsidRDefault="008851E8" w:rsidP="00FE4D12">
            <w:pPr>
              <w:pStyle w:val="rowtabella0"/>
              <w:jc w:val="center"/>
              <w:rPr>
                <w:color w:val="002060"/>
              </w:rPr>
            </w:pPr>
            <w:r w:rsidRPr="00E4037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91DE1" w14:textId="77777777" w:rsidR="008851E8" w:rsidRPr="00E4037E" w:rsidRDefault="008851E8" w:rsidP="00FE4D12">
            <w:pPr>
              <w:pStyle w:val="rowtabella0"/>
              <w:jc w:val="center"/>
              <w:rPr>
                <w:color w:val="002060"/>
              </w:rPr>
            </w:pPr>
            <w:r w:rsidRPr="00E4037E">
              <w:rPr>
                <w:color w:val="002060"/>
              </w:rPr>
              <w:t>0</w:t>
            </w:r>
          </w:p>
        </w:tc>
      </w:tr>
      <w:tr w:rsidR="008851E8" w:rsidRPr="00E4037E" w14:paraId="2BEE1270"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8C79B6" w14:textId="77777777" w:rsidR="008851E8" w:rsidRPr="00E4037E" w:rsidRDefault="008851E8" w:rsidP="00FE4D12">
            <w:pPr>
              <w:pStyle w:val="rowtabella0"/>
              <w:rPr>
                <w:color w:val="002060"/>
              </w:rPr>
            </w:pPr>
            <w:r w:rsidRPr="00E4037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63613" w14:textId="77777777" w:rsidR="008851E8" w:rsidRPr="00E4037E" w:rsidRDefault="008851E8" w:rsidP="00FE4D12">
            <w:pPr>
              <w:pStyle w:val="rowtabella0"/>
              <w:jc w:val="center"/>
              <w:rPr>
                <w:color w:val="002060"/>
              </w:rPr>
            </w:pPr>
            <w:r w:rsidRPr="00E403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55383"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1B5E9"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C8602"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DD6CF"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6CC79" w14:textId="77777777" w:rsidR="008851E8" w:rsidRPr="00E4037E" w:rsidRDefault="008851E8" w:rsidP="00FE4D12">
            <w:pPr>
              <w:pStyle w:val="rowtabella0"/>
              <w:jc w:val="center"/>
              <w:rPr>
                <w:color w:val="002060"/>
              </w:rPr>
            </w:pPr>
            <w:r w:rsidRPr="00E4037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EE871" w14:textId="77777777" w:rsidR="008851E8" w:rsidRPr="00E4037E" w:rsidRDefault="008851E8" w:rsidP="00FE4D12">
            <w:pPr>
              <w:pStyle w:val="rowtabella0"/>
              <w:jc w:val="center"/>
              <w:rPr>
                <w:color w:val="002060"/>
              </w:rPr>
            </w:pPr>
            <w:r w:rsidRPr="00E403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81084" w14:textId="77777777" w:rsidR="008851E8" w:rsidRPr="00E4037E" w:rsidRDefault="008851E8" w:rsidP="00FE4D12">
            <w:pPr>
              <w:pStyle w:val="rowtabella0"/>
              <w:jc w:val="center"/>
              <w:rPr>
                <w:color w:val="002060"/>
              </w:rPr>
            </w:pPr>
            <w:r w:rsidRPr="00E403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E6D26" w14:textId="77777777" w:rsidR="008851E8" w:rsidRPr="00E4037E" w:rsidRDefault="008851E8" w:rsidP="00FE4D12">
            <w:pPr>
              <w:pStyle w:val="rowtabella0"/>
              <w:jc w:val="center"/>
              <w:rPr>
                <w:color w:val="002060"/>
              </w:rPr>
            </w:pPr>
            <w:r w:rsidRPr="00E4037E">
              <w:rPr>
                <w:color w:val="002060"/>
              </w:rPr>
              <w:t>0</w:t>
            </w:r>
          </w:p>
        </w:tc>
      </w:tr>
      <w:tr w:rsidR="008851E8" w:rsidRPr="00E4037E" w14:paraId="1F8BA0A0"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461F0A" w14:textId="77777777" w:rsidR="008851E8" w:rsidRPr="00E4037E" w:rsidRDefault="008851E8" w:rsidP="00FE4D12">
            <w:pPr>
              <w:pStyle w:val="rowtabella0"/>
              <w:rPr>
                <w:color w:val="002060"/>
              </w:rPr>
            </w:pPr>
            <w:r w:rsidRPr="00E4037E">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19FFF"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3B98E"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22DBD"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18B7D"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146D4"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6F5C6" w14:textId="77777777" w:rsidR="008851E8" w:rsidRPr="00E4037E" w:rsidRDefault="008851E8" w:rsidP="00FE4D12">
            <w:pPr>
              <w:pStyle w:val="rowtabella0"/>
              <w:jc w:val="center"/>
              <w:rPr>
                <w:color w:val="002060"/>
              </w:rPr>
            </w:pPr>
            <w:r w:rsidRPr="00E4037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FA711" w14:textId="77777777" w:rsidR="008851E8" w:rsidRPr="00E4037E" w:rsidRDefault="008851E8" w:rsidP="00FE4D12">
            <w:pPr>
              <w:pStyle w:val="rowtabella0"/>
              <w:jc w:val="center"/>
              <w:rPr>
                <w:color w:val="002060"/>
              </w:rPr>
            </w:pPr>
            <w:r w:rsidRPr="00E403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8EDA7" w14:textId="77777777" w:rsidR="008851E8" w:rsidRPr="00E4037E" w:rsidRDefault="008851E8" w:rsidP="00FE4D12">
            <w:pPr>
              <w:pStyle w:val="rowtabella0"/>
              <w:jc w:val="center"/>
              <w:rPr>
                <w:color w:val="002060"/>
              </w:rPr>
            </w:pPr>
            <w:r w:rsidRPr="00E403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1D52A" w14:textId="77777777" w:rsidR="008851E8" w:rsidRPr="00E4037E" w:rsidRDefault="008851E8" w:rsidP="00FE4D12">
            <w:pPr>
              <w:pStyle w:val="rowtabella0"/>
              <w:jc w:val="center"/>
              <w:rPr>
                <w:color w:val="002060"/>
              </w:rPr>
            </w:pPr>
            <w:r w:rsidRPr="00E4037E">
              <w:rPr>
                <w:color w:val="002060"/>
              </w:rPr>
              <w:t>0</w:t>
            </w:r>
          </w:p>
        </w:tc>
      </w:tr>
      <w:tr w:rsidR="008851E8" w:rsidRPr="00E4037E" w14:paraId="762FCB48"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9DD10C" w14:textId="77777777" w:rsidR="008851E8" w:rsidRPr="00E4037E" w:rsidRDefault="008851E8" w:rsidP="00FE4D12">
            <w:pPr>
              <w:pStyle w:val="rowtabella0"/>
              <w:rPr>
                <w:color w:val="002060"/>
              </w:rPr>
            </w:pPr>
            <w:r w:rsidRPr="00E4037E">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998AC"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2B3C3"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6F8EF"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8D266"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C6A46"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5C364" w14:textId="77777777" w:rsidR="008851E8" w:rsidRPr="00E4037E" w:rsidRDefault="008851E8" w:rsidP="00FE4D12">
            <w:pPr>
              <w:pStyle w:val="rowtabella0"/>
              <w:jc w:val="center"/>
              <w:rPr>
                <w:color w:val="002060"/>
              </w:rPr>
            </w:pPr>
            <w:r w:rsidRPr="00E4037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5A381" w14:textId="77777777" w:rsidR="008851E8" w:rsidRPr="00E4037E" w:rsidRDefault="008851E8" w:rsidP="00FE4D12">
            <w:pPr>
              <w:pStyle w:val="rowtabella0"/>
              <w:jc w:val="center"/>
              <w:rPr>
                <w:color w:val="002060"/>
              </w:rPr>
            </w:pPr>
            <w:r w:rsidRPr="00E4037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E4CFB"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BE6BE" w14:textId="77777777" w:rsidR="008851E8" w:rsidRPr="00E4037E" w:rsidRDefault="008851E8" w:rsidP="00FE4D12">
            <w:pPr>
              <w:pStyle w:val="rowtabella0"/>
              <w:jc w:val="center"/>
              <w:rPr>
                <w:color w:val="002060"/>
              </w:rPr>
            </w:pPr>
            <w:r w:rsidRPr="00E4037E">
              <w:rPr>
                <w:color w:val="002060"/>
              </w:rPr>
              <w:t>0</w:t>
            </w:r>
          </w:p>
        </w:tc>
      </w:tr>
      <w:tr w:rsidR="008851E8" w:rsidRPr="00E4037E" w14:paraId="38DEF848"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968C35" w14:textId="77777777" w:rsidR="008851E8" w:rsidRPr="00E4037E" w:rsidRDefault="008851E8" w:rsidP="00FE4D12">
            <w:pPr>
              <w:pStyle w:val="rowtabella0"/>
              <w:rPr>
                <w:color w:val="002060"/>
              </w:rPr>
            </w:pPr>
            <w:r w:rsidRPr="00E4037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D9B42"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9E9D3"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C1BFF"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ABF08"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F74FD"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7FB02" w14:textId="77777777" w:rsidR="008851E8" w:rsidRPr="00E4037E" w:rsidRDefault="008851E8" w:rsidP="00FE4D12">
            <w:pPr>
              <w:pStyle w:val="rowtabella0"/>
              <w:jc w:val="center"/>
              <w:rPr>
                <w:color w:val="002060"/>
              </w:rPr>
            </w:pPr>
            <w:r w:rsidRPr="00E403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54130" w14:textId="77777777" w:rsidR="008851E8" w:rsidRPr="00E4037E" w:rsidRDefault="008851E8" w:rsidP="00FE4D12">
            <w:pPr>
              <w:pStyle w:val="rowtabella0"/>
              <w:jc w:val="center"/>
              <w:rPr>
                <w:color w:val="002060"/>
              </w:rPr>
            </w:pPr>
            <w:r w:rsidRPr="00E403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29087"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F4676" w14:textId="77777777" w:rsidR="008851E8" w:rsidRPr="00E4037E" w:rsidRDefault="008851E8" w:rsidP="00FE4D12">
            <w:pPr>
              <w:pStyle w:val="rowtabella0"/>
              <w:jc w:val="center"/>
              <w:rPr>
                <w:color w:val="002060"/>
              </w:rPr>
            </w:pPr>
            <w:r w:rsidRPr="00E4037E">
              <w:rPr>
                <w:color w:val="002060"/>
              </w:rPr>
              <w:t>0</w:t>
            </w:r>
          </w:p>
        </w:tc>
      </w:tr>
      <w:tr w:rsidR="008851E8" w:rsidRPr="00E4037E" w14:paraId="084FB81E"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E7B82C" w14:textId="77777777" w:rsidR="008851E8" w:rsidRPr="00E4037E" w:rsidRDefault="008851E8" w:rsidP="00FE4D12">
            <w:pPr>
              <w:pStyle w:val="rowtabella0"/>
              <w:rPr>
                <w:color w:val="002060"/>
              </w:rPr>
            </w:pPr>
            <w:r w:rsidRPr="00E4037E">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15DE8"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C52AB"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C253D"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D7B10"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6EFDA"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C4C45" w14:textId="77777777" w:rsidR="008851E8" w:rsidRPr="00E4037E" w:rsidRDefault="008851E8" w:rsidP="00FE4D12">
            <w:pPr>
              <w:pStyle w:val="rowtabella0"/>
              <w:jc w:val="center"/>
              <w:rPr>
                <w:color w:val="002060"/>
              </w:rPr>
            </w:pPr>
            <w:r w:rsidRPr="00E403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6D73E" w14:textId="77777777" w:rsidR="008851E8" w:rsidRPr="00E4037E" w:rsidRDefault="008851E8" w:rsidP="00FE4D12">
            <w:pPr>
              <w:pStyle w:val="rowtabella0"/>
              <w:jc w:val="center"/>
              <w:rPr>
                <w:color w:val="002060"/>
              </w:rPr>
            </w:pPr>
            <w:r w:rsidRPr="00E403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C601B" w14:textId="77777777" w:rsidR="008851E8" w:rsidRPr="00E4037E" w:rsidRDefault="008851E8" w:rsidP="00FE4D12">
            <w:pPr>
              <w:pStyle w:val="rowtabella0"/>
              <w:jc w:val="center"/>
              <w:rPr>
                <w:color w:val="002060"/>
              </w:rPr>
            </w:pPr>
            <w:r w:rsidRPr="00E403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FCBF1" w14:textId="77777777" w:rsidR="008851E8" w:rsidRPr="00E4037E" w:rsidRDefault="008851E8" w:rsidP="00FE4D12">
            <w:pPr>
              <w:pStyle w:val="rowtabella0"/>
              <w:jc w:val="center"/>
              <w:rPr>
                <w:color w:val="002060"/>
              </w:rPr>
            </w:pPr>
            <w:r w:rsidRPr="00E4037E">
              <w:rPr>
                <w:color w:val="002060"/>
              </w:rPr>
              <w:t>0</w:t>
            </w:r>
          </w:p>
        </w:tc>
      </w:tr>
      <w:tr w:rsidR="008851E8" w:rsidRPr="00E4037E" w14:paraId="729A8460"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570906" w14:textId="77777777" w:rsidR="008851E8" w:rsidRPr="00E4037E" w:rsidRDefault="008851E8" w:rsidP="00FE4D12">
            <w:pPr>
              <w:pStyle w:val="rowtabella0"/>
              <w:rPr>
                <w:color w:val="002060"/>
              </w:rPr>
            </w:pPr>
            <w:r w:rsidRPr="00E4037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218E0"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12038"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DCBD3"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1426E"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E5BA4"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E68CA"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6C86E" w14:textId="77777777" w:rsidR="008851E8" w:rsidRPr="00E4037E" w:rsidRDefault="008851E8" w:rsidP="00FE4D12">
            <w:pPr>
              <w:pStyle w:val="rowtabella0"/>
              <w:jc w:val="center"/>
              <w:rPr>
                <w:color w:val="002060"/>
              </w:rPr>
            </w:pPr>
            <w:r w:rsidRPr="00E4037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3DC89" w14:textId="77777777" w:rsidR="008851E8" w:rsidRPr="00E4037E" w:rsidRDefault="008851E8" w:rsidP="00FE4D12">
            <w:pPr>
              <w:pStyle w:val="rowtabella0"/>
              <w:jc w:val="center"/>
              <w:rPr>
                <w:color w:val="002060"/>
              </w:rPr>
            </w:pPr>
            <w:r w:rsidRPr="00E403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02C91" w14:textId="77777777" w:rsidR="008851E8" w:rsidRPr="00E4037E" w:rsidRDefault="008851E8" w:rsidP="00FE4D12">
            <w:pPr>
              <w:pStyle w:val="rowtabella0"/>
              <w:jc w:val="center"/>
              <w:rPr>
                <w:color w:val="002060"/>
              </w:rPr>
            </w:pPr>
            <w:r w:rsidRPr="00E4037E">
              <w:rPr>
                <w:color w:val="002060"/>
              </w:rPr>
              <w:t>0</w:t>
            </w:r>
          </w:p>
        </w:tc>
      </w:tr>
    </w:tbl>
    <w:p w14:paraId="2CD53E94" w14:textId="77777777" w:rsidR="008851E8" w:rsidRPr="00E4037E" w:rsidRDefault="008851E8" w:rsidP="008851E8">
      <w:pPr>
        <w:pStyle w:val="breakline"/>
        <w:rPr>
          <w:rFonts w:eastAsiaTheme="minorEastAsia"/>
          <w:color w:val="002060"/>
        </w:rPr>
      </w:pPr>
    </w:p>
    <w:p w14:paraId="0BCE763B" w14:textId="77777777" w:rsidR="008851E8" w:rsidRPr="00E4037E" w:rsidRDefault="008851E8" w:rsidP="008851E8">
      <w:pPr>
        <w:pStyle w:val="breakline"/>
        <w:rPr>
          <w:color w:val="002060"/>
        </w:rPr>
      </w:pPr>
    </w:p>
    <w:p w14:paraId="0A9A6D55" w14:textId="77777777" w:rsidR="008851E8" w:rsidRPr="00E4037E" w:rsidRDefault="008851E8" w:rsidP="008851E8">
      <w:pPr>
        <w:pStyle w:val="sottotitolocampionato10"/>
        <w:rPr>
          <w:color w:val="002060"/>
        </w:rPr>
      </w:pPr>
      <w:r w:rsidRPr="00E4037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62A60986"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11CAF"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6585D"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8CC1D"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B56B1"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99C31"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9E01D"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789FB"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54D08"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906A5"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0C082" w14:textId="77777777" w:rsidR="008851E8" w:rsidRPr="00E4037E" w:rsidRDefault="008851E8" w:rsidP="00FE4D12">
            <w:pPr>
              <w:pStyle w:val="headertabella0"/>
              <w:rPr>
                <w:color w:val="002060"/>
              </w:rPr>
            </w:pPr>
            <w:r w:rsidRPr="00E4037E">
              <w:rPr>
                <w:color w:val="002060"/>
              </w:rPr>
              <w:t>PE</w:t>
            </w:r>
          </w:p>
        </w:tc>
      </w:tr>
      <w:tr w:rsidR="008851E8" w:rsidRPr="00E4037E" w14:paraId="4243A6F3"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C852C4" w14:textId="77777777" w:rsidR="008851E8" w:rsidRPr="00E4037E" w:rsidRDefault="008851E8" w:rsidP="00FE4D12">
            <w:pPr>
              <w:pStyle w:val="rowtabella0"/>
              <w:rPr>
                <w:color w:val="002060"/>
              </w:rPr>
            </w:pPr>
            <w:r w:rsidRPr="00E4037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BF110" w14:textId="77777777" w:rsidR="008851E8" w:rsidRPr="00E4037E" w:rsidRDefault="008851E8" w:rsidP="00FE4D12">
            <w:pPr>
              <w:pStyle w:val="rowtabella0"/>
              <w:jc w:val="center"/>
              <w:rPr>
                <w:color w:val="002060"/>
              </w:rPr>
            </w:pPr>
            <w:r w:rsidRPr="00E403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BADB5"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3C9C0"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FB227"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24F1F"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220A4" w14:textId="77777777" w:rsidR="008851E8" w:rsidRPr="00E4037E" w:rsidRDefault="008851E8" w:rsidP="00FE4D12">
            <w:pPr>
              <w:pStyle w:val="rowtabella0"/>
              <w:jc w:val="center"/>
              <w:rPr>
                <w:color w:val="002060"/>
              </w:rPr>
            </w:pPr>
            <w:r w:rsidRPr="00E4037E">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B1F40" w14:textId="77777777" w:rsidR="008851E8" w:rsidRPr="00E4037E" w:rsidRDefault="008851E8" w:rsidP="00FE4D12">
            <w:pPr>
              <w:pStyle w:val="rowtabella0"/>
              <w:jc w:val="center"/>
              <w:rPr>
                <w:color w:val="002060"/>
              </w:rPr>
            </w:pPr>
            <w:r w:rsidRPr="00E4037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AB4C3" w14:textId="77777777" w:rsidR="008851E8" w:rsidRPr="00E4037E" w:rsidRDefault="008851E8" w:rsidP="00FE4D12">
            <w:pPr>
              <w:pStyle w:val="rowtabella0"/>
              <w:jc w:val="center"/>
              <w:rPr>
                <w:color w:val="002060"/>
              </w:rPr>
            </w:pPr>
            <w:r w:rsidRPr="00E4037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586DE" w14:textId="77777777" w:rsidR="008851E8" w:rsidRPr="00E4037E" w:rsidRDefault="008851E8" w:rsidP="00FE4D12">
            <w:pPr>
              <w:pStyle w:val="rowtabella0"/>
              <w:jc w:val="center"/>
              <w:rPr>
                <w:color w:val="002060"/>
              </w:rPr>
            </w:pPr>
            <w:r w:rsidRPr="00E4037E">
              <w:rPr>
                <w:color w:val="002060"/>
              </w:rPr>
              <w:t>1</w:t>
            </w:r>
          </w:p>
        </w:tc>
      </w:tr>
      <w:tr w:rsidR="008851E8" w:rsidRPr="00E4037E" w14:paraId="1DF97478"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6889E0" w14:textId="77777777" w:rsidR="008851E8" w:rsidRPr="00E4037E" w:rsidRDefault="008851E8" w:rsidP="00FE4D12">
            <w:pPr>
              <w:pStyle w:val="rowtabella0"/>
              <w:rPr>
                <w:color w:val="002060"/>
              </w:rPr>
            </w:pPr>
            <w:r w:rsidRPr="00E4037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E28CC" w14:textId="77777777" w:rsidR="008851E8" w:rsidRPr="00E4037E" w:rsidRDefault="008851E8" w:rsidP="00FE4D12">
            <w:pPr>
              <w:pStyle w:val="rowtabella0"/>
              <w:jc w:val="center"/>
              <w:rPr>
                <w:color w:val="002060"/>
              </w:rPr>
            </w:pPr>
            <w:r w:rsidRPr="00E403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FEC76"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F0FE3"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1209B"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C8312"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D1C30" w14:textId="77777777" w:rsidR="008851E8" w:rsidRPr="00E4037E" w:rsidRDefault="008851E8" w:rsidP="00FE4D12">
            <w:pPr>
              <w:pStyle w:val="rowtabella0"/>
              <w:jc w:val="center"/>
              <w:rPr>
                <w:color w:val="002060"/>
              </w:rPr>
            </w:pPr>
            <w:r w:rsidRPr="00E4037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F1E53" w14:textId="77777777" w:rsidR="008851E8" w:rsidRPr="00E4037E" w:rsidRDefault="008851E8" w:rsidP="00FE4D12">
            <w:pPr>
              <w:pStyle w:val="rowtabella0"/>
              <w:jc w:val="center"/>
              <w:rPr>
                <w:color w:val="002060"/>
              </w:rPr>
            </w:pPr>
            <w:r w:rsidRPr="00E4037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B3B88" w14:textId="77777777" w:rsidR="008851E8" w:rsidRPr="00E4037E" w:rsidRDefault="008851E8" w:rsidP="00FE4D12">
            <w:pPr>
              <w:pStyle w:val="rowtabella0"/>
              <w:jc w:val="center"/>
              <w:rPr>
                <w:color w:val="002060"/>
              </w:rPr>
            </w:pPr>
            <w:r w:rsidRPr="00E403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7A107" w14:textId="77777777" w:rsidR="008851E8" w:rsidRPr="00E4037E" w:rsidRDefault="008851E8" w:rsidP="00FE4D12">
            <w:pPr>
              <w:pStyle w:val="rowtabella0"/>
              <w:jc w:val="center"/>
              <w:rPr>
                <w:color w:val="002060"/>
              </w:rPr>
            </w:pPr>
            <w:r w:rsidRPr="00E4037E">
              <w:rPr>
                <w:color w:val="002060"/>
              </w:rPr>
              <w:t>0</w:t>
            </w:r>
          </w:p>
        </w:tc>
      </w:tr>
      <w:tr w:rsidR="008851E8" w:rsidRPr="00E4037E" w14:paraId="435D1BDC"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F5DADE" w14:textId="77777777" w:rsidR="008851E8" w:rsidRPr="00E4037E" w:rsidRDefault="008851E8" w:rsidP="00FE4D12">
            <w:pPr>
              <w:pStyle w:val="rowtabella0"/>
              <w:rPr>
                <w:color w:val="002060"/>
              </w:rPr>
            </w:pPr>
            <w:r w:rsidRPr="00E4037E">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A1DC3" w14:textId="77777777" w:rsidR="008851E8" w:rsidRPr="00E4037E" w:rsidRDefault="008851E8" w:rsidP="00FE4D12">
            <w:pPr>
              <w:pStyle w:val="rowtabella0"/>
              <w:jc w:val="center"/>
              <w:rPr>
                <w:color w:val="002060"/>
              </w:rPr>
            </w:pPr>
            <w:r w:rsidRPr="00E403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494A3"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7000B"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95CC5"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8C2F0"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B5510" w14:textId="77777777" w:rsidR="008851E8" w:rsidRPr="00E4037E" w:rsidRDefault="008851E8" w:rsidP="00FE4D12">
            <w:pPr>
              <w:pStyle w:val="rowtabella0"/>
              <w:jc w:val="center"/>
              <w:rPr>
                <w:color w:val="002060"/>
              </w:rPr>
            </w:pPr>
            <w:r w:rsidRPr="00E4037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B4BE3" w14:textId="77777777" w:rsidR="008851E8" w:rsidRPr="00E4037E" w:rsidRDefault="008851E8" w:rsidP="00FE4D12">
            <w:pPr>
              <w:pStyle w:val="rowtabella0"/>
              <w:jc w:val="center"/>
              <w:rPr>
                <w:color w:val="002060"/>
              </w:rPr>
            </w:pPr>
            <w:r w:rsidRPr="00E4037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B0DB9"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A25E7" w14:textId="77777777" w:rsidR="008851E8" w:rsidRPr="00E4037E" w:rsidRDefault="008851E8" w:rsidP="00FE4D12">
            <w:pPr>
              <w:pStyle w:val="rowtabella0"/>
              <w:jc w:val="center"/>
              <w:rPr>
                <w:color w:val="002060"/>
              </w:rPr>
            </w:pPr>
            <w:r w:rsidRPr="00E4037E">
              <w:rPr>
                <w:color w:val="002060"/>
              </w:rPr>
              <w:t>0</w:t>
            </w:r>
          </w:p>
        </w:tc>
      </w:tr>
      <w:tr w:rsidR="008851E8" w:rsidRPr="00E4037E" w14:paraId="7491F2DD"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029405" w14:textId="77777777" w:rsidR="008851E8" w:rsidRPr="00E4037E" w:rsidRDefault="008851E8" w:rsidP="00FE4D12">
            <w:pPr>
              <w:pStyle w:val="rowtabella0"/>
              <w:rPr>
                <w:color w:val="002060"/>
              </w:rPr>
            </w:pPr>
            <w:r w:rsidRPr="00E4037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58080"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F6B91"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E74F0"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8FE2B"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B8F6F"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A9107" w14:textId="77777777" w:rsidR="008851E8" w:rsidRPr="00E4037E" w:rsidRDefault="008851E8" w:rsidP="00FE4D12">
            <w:pPr>
              <w:pStyle w:val="rowtabella0"/>
              <w:jc w:val="center"/>
              <w:rPr>
                <w:color w:val="002060"/>
              </w:rPr>
            </w:pPr>
            <w:r w:rsidRPr="00E4037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AB58D" w14:textId="77777777" w:rsidR="008851E8" w:rsidRPr="00E4037E" w:rsidRDefault="008851E8" w:rsidP="00FE4D12">
            <w:pPr>
              <w:pStyle w:val="rowtabella0"/>
              <w:jc w:val="center"/>
              <w:rPr>
                <w:color w:val="002060"/>
              </w:rPr>
            </w:pPr>
            <w:r w:rsidRPr="00E4037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3AD61"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F1CD6" w14:textId="77777777" w:rsidR="008851E8" w:rsidRPr="00E4037E" w:rsidRDefault="008851E8" w:rsidP="00FE4D12">
            <w:pPr>
              <w:pStyle w:val="rowtabella0"/>
              <w:jc w:val="center"/>
              <w:rPr>
                <w:color w:val="002060"/>
              </w:rPr>
            </w:pPr>
            <w:r w:rsidRPr="00E4037E">
              <w:rPr>
                <w:color w:val="002060"/>
              </w:rPr>
              <w:t>0</w:t>
            </w:r>
          </w:p>
        </w:tc>
      </w:tr>
      <w:tr w:rsidR="008851E8" w:rsidRPr="00E4037E" w14:paraId="00A73F52"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1F002C" w14:textId="77777777" w:rsidR="008851E8" w:rsidRPr="00E4037E" w:rsidRDefault="008851E8" w:rsidP="00FE4D12">
            <w:pPr>
              <w:pStyle w:val="rowtabella0"/>
              <w:rPr>
                <w:color w:val="002060"/>
              </w:rPr>
            </w:pPr>
            <w:r w:rsidRPr="00E4037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66370"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19627"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A478A"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725CA"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19A1D"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21B4E" w14:textId="77777777" w:rsidR="008851E8" w:rsidRPr="00E4037E" w:rsidRDefault="008851E8" w:rsidP="00FE4D12">
            <w:pPr>
              <w:pStyle w:val="rowtabella0"/>
              <w:jc w:val="center"/>
              <w:rPr>
                <w:color w:val="002060"/>
              </w:rPr>
            </w:pPr>
            <w:r w:rsidRPr="00E4037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E7833" w14:textId="77777777" w:rsidR="008851E8" w:rsidRPr="00E4037E" w:rsidRDefault="008851E8" w:rsidP="00FE4D12">
            <w:pPr>
              <w:pStyle w:val="rowtabella0"/>
              <w:jc w:val="center"/>
              <w:rPr>
                <w:color w:val="002060"/>
              </w:rPr>
            </w:pPr>
            <w:r w:rsidRPr="00E4037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5EF8E"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3E8CF" w14:textId="77777777" w:rsidR="008851E8" w:rsidRPr="00E4037E" w:rsidRDefault="008851E8" w:rsidP="00FE4D12">
            <w:pPr>
              <w:pStyle w:val="rowtabella0"/>
              <w:jc w:val="center"/>
              <w:rPr>
                <w:color w:val="002060"/>
              </w:rPr>
            </w:pPr>
            <w:r w:rsidRPr="00E4037E">
              <w:rPr>
                <w:color w:val="002060"/>
              </w:rPr>
              <w:t>0</w:t>
            </w:r>
          </w:p>
        </w:tc>
      </w:tr>
      <w:tr w:rsidR="008851E8" w:rsidRPr="00E4037E" w14:paraId="0FB6AAA3"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34D268" w14:textId="77777777" w:rsidR="008851E8" w:rsidRPr="00E4037E" w:rsidRDefault="008851E8" w:rsidP="00FE4D12">
            <w:pPr>
              <w:pStyle w:val="rowtabella0"/>
              <w:rPr>
                <w:color w:val="002060"/>
              </w:rPr>
            </w:pPr>
            <w:r w:rsidRPr="00E4037E">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89A4E"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45BFE"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A0391"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79D35"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6B153"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DAA66" w14:textId="77777777" w:rsidR="008851E8" w:rsidRPr="00E4037E" w:rsidRDefault="008851E8" w:rsidP="00FE4D12">
            <w:pPr>
              <w:pStyle w:val="rowtabella0"/>
              <w:jc w:val="center"/>
              <w:rPr>
                <w:color w:val="002060"/>
              </w:rPr>
            </w:pPr>
            <w:r w:rsidRPr="00E4037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EDE74" w14:textId="77777777" w:rsidR="008851E8" w:rsidRPr="00E4037E" w:rsidRDefault="008851E8" w:rsidP="00FE4D12">
            <w:pPr>
              <w:pStyle w:val="rowtabella0"/>
              <w:jc w:val="center"/>
              <w:rPr>
                <w:color w:val="002060"/>
              </w:rPr>
            </w:pPr>
            <w:r w:rsidRPr="00E4037E">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8C1FD" w14:textId="77777777" w:rsidR="008851E8" w:rsidRPr="00E4037E" w:rsidRDefault="008851E8" w:rsidP="00FE4D12">
            <w:pPr>
              <w:pStyle w:val="rowtabella0"/>
              <w:jc w:val="center"/>
              <w:rPr>
                <w:color w:val="002060"/>
              </w:rPr>
            </w:pPr>
            <w:r w:rsidRPr="00E4037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6C314" w14:textId="77777777" w:rsidR="008851E8" w:rsidRPr="00E4037E" w:rsidRDefault="008851E8" w:rsidP="00FE4D12">
            <w:pPr>
              <w:pStyle w:val="rowtabella0"/>
              <w:jc w:val="center"/>
              <w:rPr>
                <w:color w:val="002060"/>
              </w:rPr>
            </w:pPr>
            <w:r w:rsidRPr="00E4037E">
              <w:rPr>
                <w:color w:val="002060"/>
              </w:rPr>
              <w:t>0</w:t>
            </w:r>
          </w:p>
        </w:tc>
      </w:tr>
    </w:tbl>
    <w:p w14:paraId="6DBCF6EB" w14:textId="77777777" w:rsidR="008851E8" w:rsidRPr="00E4037E" w:rsidRDefault="008851E8" w:rsidP="008851E8">
      <w:pPr>
        <w:pStyle w:val="breakline"/>
        <w:rPr>
          <w:color w:val="002060"/>
        </w:rPr>
      </w:pPr>
    </w:p>
    <w:p w14:paraId="05598F0F" w14:textId="77777777" w:rsidR="008851E8" w:rsidRPr="00E4037E" w:rsidRDefault="008851E8" w:rsidP="008851E8">
      <w:pPr>
        <w:pStyle w:val="titoloprinc0"/>
        <w:rPr>
          <w:color w:val="002060"/>
        </w:rPr>
      </w:pPr>
      <w:r w:rsidRPr="00E4037E">
        <w:rPr>
          <w:color w:val="002060"/>
        </w:rPr>
        <w:t>PROGRAMMA GARE</w:t>
      </w:r>
    </w:p>
    <w:p w14:paraId="57D1E553" w14:textId="77777777" w:rsidR="008851E8" w:rsidRPr="00E4037E" w:rsidRDefault="008851E8" w:rsidP="008851E8">
      <w:pPr>
        <w:pStyle w:val="sottotitolocampionato10"/>
        <w:rPr>
          <w:color w:val="002060"/>
        </w:rPr>
      </w:pPr>
      <w:r w:rsidRPr="00E4037E">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0"/>
        <w:gridCol w:w="1981"/>
        <w:gridCol w:w="385"/>
        <w:gridCol w:w="898"/>
        <w:gridCol w:w="1281"/>
        <w:gridCol w:w="1544"/>
        <w:gridCol w:w="1531"/>
      </w:tblGrid>
      <w:tr w:rsidR="008851E8" w:rsidRPr="00E4037E" w14:paraId="7F170756"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787CE"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1BDD4"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C5F9C"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CA53B"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BC62B"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E0B4E" w14:textId="77777777" w:rsidR="008851E8" w:rsidRPr="00E4037E" w:rsidRDefault="008851E8" w:rsidP="00FE4D12">
            <w:pPr>
              <w:pStyle w:val="headertabella0"/>
              <w:rPr>
                <w:color w:val="002060"/>
              </w:rPr>
            </w:pPr>
            <w:proofErr w:type="spellStart"/>
            <w:r w:rsidRPr="00E4037E">
              <w:rPr>
                <w:color w:val="002060"/>
              </w:rPr>
              <w:t>Localita'</w:t>
            </w:r>
            <w:proofErr w:type="spellEnd"/>
            <w:r w:rsidRPr="00E4037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48534"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262FC9AD"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815A37" w14:textId="77777777" w:rsidR="008851E8" w:rsidRPr="00E4037E" w:rsidRDefault="008851E8" w:rsidP="00FE4D12">
            <w:pPr>
              <w:pStyle w:val="rowtabella0"/>
              <w:rPr>
                <w:color w:val="002060"/>
              </w:rPr>
            </w:pPr>
            <w:r w:rsidRPr="00E4037E">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6EC014" w14:textId="77777777" w:rsidR="008851E8" w:rsidRPr="00E4037E" w:rsidRDefault="008851E8" w:rsidP="00FE4D12">
            <w:pPr>
              <w:pStyle w:val="rowtabella0"/>
              <w:rPr>
                <w:color w:val="002060"/>
              </w:rPr>
            </w:pPr>
            <w:r w:rsidRPr="00E4037E">
              <w:rPr>
                <w:color w:val="002060"/>
              </w:rPr>
              <w:t>CALCETTO NUMANA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CB9FC7" w14:textId="77777777" w:rsidR="008851E8" w:rsidRPr="00E4037E" w:rsidRDefault="008851E8" w:rsidP="00FE4D12">
            <w:pPr>
              <w:pStyle w:val="rowtabella0"/>
              <w:jc w:val="center"/>
              <w:rPr>
                <w:color w:val="002060"/>
              </w:rPr>
            </w:pPr>
            <w:r w:rsidRPr="00E4037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BD46F9" w14:textId="77777777" w:rsidR="008851E8" w:rsidRPr="00E4037E" w:rsidRDefault="008851E8" w:rsidP="00FE4D12">
            <w:pPr>
              <w:pStyle w:val="rowtabella0"/>
              <w:rPr>
                <w:color w:val="002060"/>
              </w:rPr>
            </w:pPr>
            <w:r w:rsidRPr="00E4037E">
              <w:rPr>
                <w:color w:val="002060"/>
              </w:rPr>
              <w:t>26/02/2022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588257" w14:textId="77777777" w:rsidR="008851E8" w:rsidRPr="00E4037E" w:rsidRDefault="008851E8" w:rsidP="00FE4D12">
            <w:pPr>
              <w:pStyle w:val="rowtabella0"/>
              <w:rPr>
                <w:color w:val="002060"/>
              </w:rPr>
            </w:pPr>
            <w:r w:rsidRPr="00E4037E">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8D332C" w14:textId="77777777" w:rsidR="008851E8" w:rsidRPr="00E4037E" w:rsidRDefault="008851E8" w:rsidP="00FE4D12">
            <w:pPr>
              <w:pStyle w:val="rowtabella0"/>
              <w:rPr>
                <w:color w:val="002060"/>
              </w:rPr>
            </w:pPr>
            <w:r w:rsidRPr="00E4037E">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F10A94" w14:textId="77777777" w:rsidR="008851E8" w:rsidRPr="00E4037E" w:rsidRDefault="008851E8" w:rsidP="00FE4D12">
            <w:pPr>
              <w:pStyle w:val="rowtabella0"/>
              <w:rPr>
                <w:color w:val="002060"/>
              </w:rPr>
            </w:pPr>
            <w:r w:rsidRPr="00E4037E">
              <w:rPr>
                <w:color w:val="002060"/>
              </w:rPr>
              <w:t>VIA DELLO STADIO</w:t>
            </w:r>
          </w:p>
        </w:tc>
      </w:tr>
      <w:tr w:rsidR="008851E8" w:rsidRPr="00E4037E" w14:paraId="20526861"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58B9A2" w14:textId="77777777" w:rsidR="008851E8" w:rsidRPr="00E4037E" w:rsidRDefault="008851E8" w:rsidP="00FE4D12">
            <w:pPr>
              <w:pStyle w:val="rowtabella0"/>
              <w:rPr>
                <w:color w:val="002060"/>
              </w:rPr>
            </w:pPr>
            <w:r w:rsidRPr="00E4037E">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D62FC6" w14:textId="77777777" w:rsidR="008851E8" w:rsidRPr="00E4037E" w:rsidRDefault="008851E8" w:rsidP="00FE4D12">
            <w:pPr>
              <w:pStyle w:val="rowtabella0"/>
              <w:rPr>
                <w:color w:val="002060"/>
              </w:rPr>
            </w:pPr>
            <w:r w:rsidRPr="00E4037E">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F3BA69"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43352C" w14:textId="77777777" w:rsidR="008851E8" w:rsidRPr="00E4037E" w:rsidRDefault="008851E8" w:rsidP="00FE4D12">
            <w:pPr>
              <w:pStyle w:val="rowtabella0"/>
              <w:rPr>
                <w:color w:val="002060"/>
              </w:rPr>
            </w:pPr>
            <w:r w:rsidRPr="00E4037E">
              <w:rPr>
                <w:color w:val="002060"/>
              </w:rPr>
              <w:t>26/02/2022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5BA975" w14:textId="77777777" w:rsidR="008851E8" w:rsidRPr="00E4037E" w:rsidRDefault="008851E8" w:rsidP="00FE4D12">
            <w:pPr>
              <w:pStyle w:val="rowtabella0"/>
              <w:rPr>
                <w:color w:val="002060"/>
              </w:rPr>
            </w:pPr>
            <w:r w:rsidRPr="00E4037E">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80CA7E" w14:textId="77777777" w:rsidR="008851E8" w:rsidRPr="00E4037E" w:rsidRDefault="008851E8" w:rsidP="00FE4D12">
            <w:pPr>
              <w:pStyle w:val="rowtabella0"/>
              <w:rPr>
                <w:color w:val="002060"/>
              </w:rPr>
            </w:pPr>
            <w:r w:rsidRPr="00E4037E">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E50735" w14:textId="77777777" w:rsidR="008851E8" w:rsidRPr="00E4037E" w:rsidRDefault="008851E8" w:rsidP="00FE4D12">
            <w:pPr>
              <w:pStyle w:val="rowtabella0"/>
              <w:rPr>
                <w:color w:val="002060"/>
              </w:rPr>
            </w:pPr>
            <w:r w:rsidRPr="00E4037E">
              <w:rPr>
                <w:color w:val="002060"/>
              </w:rPr>
              <w:t>VIA MAZZINI</w:t>
            </w:r>
          </w:p>
        </w:tc>
      </w:tr>
      <w:tr w:rsidR="008851E8" w:rsidRPr="00E4037E" w14:paraId="495A3030"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7B08D7" w14:textId="77777777" w:rsidR="008851E8" w:rsidRPr="00E4037E" w:rsidRDefault="008851E8" w:rsidP="00FE4D12">
            <w:pPr>
              <w:pStyle w:val="rowtabella0"/>
              <w:rPr>
                <w:color w:val="002060"/>
              </w:rPr>
            </w:pPr>
            <w:r w:rsidRPr="00E4037E">
              <w:rPr>
                <w:color w:val="002060"/>
              </w:rPr>
              <w:t>SPECIAL ONE SPORTING CLUB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0ECB0A" w14:textId="77777777" w:rsidR="008851E8" w:rsidRPr="00E4037E" w:rsidRDefault="008851E8" w:rsidP="00FE4D12">
            <w:pPr>
              <w:pStyle w:val="rowtabella0"/>
              <w:rPr>
                <w:color w:val="002060"/>
              </w:rPr>
            </w:pPr>
            <w:r w:rsidRPr="00E4037E">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901B8C"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7D8655" w14:textId="77777777" w:rsidR="008851E8" w:rsidRPr="00E4037E" w:rsidRDefault="008851E8" w:rsidP="00FE4D12">
            <w:pPr>
              <w:pStyle w:val="rowtabella0"/>
              <w:rPr>
                <w:color w:val="002060"/>
              </w:rPr>
            </w:pPr>
            <w:r w:rsidRPr="00E4037E">
              <w:rPr>
                <w:color w:val="002060"/>
              </w:rPr>
              <w:t>26/02/2022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970E65" w14:textId="77777777" w:rsidR="008851E8" w:rsidRPr="00E4037E" w:rsidRDefault="008851E8" w:rsidP="00FE4D12">
            <w:pPr>
              <w:pStyle w:val="rowtabella0"/>
              <w:rPr>
                <w:color w:val="002060"/>
              </w:rPr>
            </w:pPr>
            <w:r w:rsidRPr="00E4037E">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101646" w14:textId="77777777" w:rsidR="008851E8" w:rsidRPr="00E4037E" w:rsidRDefault="008851E8" w:rsidP="00FE4D12">
            <w:pPr>
              <w:pStyle w:val="rowtabella0"/>
              <w:rPr>
                <w:color w:val="002060"/>
              </w:rPr>
            </w:pPr>
            <w:r w:rsidRPr="00E4037E">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33769C" w14:textId="77777777" w:rsidR="008851E8" w:rsidRPr="00E4037E" w:rsidRDefault="008851E8" w:rsidP="00FE4D12">
            <w:pPr>
              <w:pStyle w:val="rowtabella0"/>
              <w:rPr>
                <w:color w:val="002060"/>
              </w:rPr>
            </w:pPr>
            <w:r w:rsidRPr="00E4037E">
              <w:rPr>
                <w:color w:val="002060"/>
              </w:rPr>
              <w:t>VIA DEI LECCI-TAVERNELLE</w:t>
            </w:r>
          </w:p>
        </w:tc>
      </w:tr>
    </w:tbl>
    <w:p w14:paraId="23F78266" w14:textId="77777777" w:rsidR="008851E8" w:rsidRPr="00E4037E" w:rsidRDefault="008851E8" w:rsidP="008851E8">
      <w:pPr>
        <w:pStyle w:val="breakline"/>
        <w:rPr>
          <w:rFonts w:eastAsiaTheme="minorEastAsia"/>
          <w:color w:val="002060"/>
        </w:rPr>
      </w:pPr>
    </w:p>
    <w:p w14:paraId="6952382D" w14:textId="77777777" w:rsidR="008851E8" w:rsidRPr="00E4037E" w:rsidRDefault="008851E8" w:rsidP="008851E8">
      <w:pPr>
        <w:pStyle w:val="breakline"/>
        <w:rPr>
          <w:color w:val="002060"/>
        </w:rPr>
      </w:pPr>
    </w:p>
    <w:p w14:paraId="12420E3C" w14:textId="77777777" w:rsidR="008851E8" w:rsidRPr="00E4037E" w:rsidRDefault="008851E8" w:rsidP="008851E8">
      <w:pPr>
        <w:pStyle w:val="breakline"/>
        <w:rPr>
          <w:color w:val="002060"/>
        </w:rPr>
      </w:pPr>
    </w:p>
    <w:p w14:paraId="0B28DF41" w14:textId="77777777" w:rsidR="008851E8" w:rsidRPr="00E4037E" w:rsidRDefault="008851E8" w:rsidP="008851E8">
      <w:pPr>
        <w:pStyle w:val="sottotitolocampionato10"/>
        <w:rPr>
          <w:color w:val="002060"/>
        </w:rPr>
      </w:pPr>
      <w:r w:rsidRPr="00E4037E">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851E8" w:rsidRPr="00E4037E" w14:paraId="104866C2"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970B8"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60DDA"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E10DB"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95EEE"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B7ADE"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58F83" w14:textId="77777777" w:rsidR="008851E8" w:rsidRPr="00E4037E" w:rsidRDefault="008851E8" w:rsidP="00FE4D12">
            <w:pPr>
              <w:pStyle w:val="headertabella0"/>
              <w:rPr>
                <w:color w:val="002060"/>
              </w:rPr>
            </w:pPr>
            <w:proofErr w:type="spellStart"/>
            <w:r w:rsidRPr="00E4037E">
              <w:rPr>
                <w:color w:val="002060"/>
              </w:rPr>
              <w:t>Localita'</w:t>
            </w:r>
            <w:proofErr w:type="spellEnd"/>
            <w:r w:rsidRPr="00E4037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F478C"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0B2A8CDD" w14:textId="77777777" w:rsidTr="00FE4D1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9AC9FD" w14:textId="77777777" w:rsidR="008851E8" w:rsidRPr="00E4037E" w:rsidRDefault="008851E8" w:rsidP="00FE4D12">
            <w:pPr>
              <w:pStyle w:val="rowtabella0"/>
              <w:rPr>
                <w:color w:val="002060"/>
              </w:rPr>
            </w:pPr>
            <w:r w:rsidRPr="00E4037E">
              <w:rPr>
                <w:color w:val="002060"/>
              </w:rPr>
              <w:t>CITTA DI OSTRA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43BA84" w14:textId="77777777" w:rsidR="008851E8" w:rsidRPr="00E4037E" w:rsidRDefault="008851E8" w:rsidP="00FE4D12">
            <w:pPr>
              <w:pStyle w:val="rowtabella0"/>
              <w:rPr>
                <w:color w:val="002060"/>
              </w:rPr>
            </w:pPr>
            <w:r w:rsidRPr="00E4037E">
              <w:rPr>
                <w:color w:val="002060"/>
              </w:rPr>
              <w:t>SPECIAL ONE SPORTING CLUB</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5717FF" w14:textId="77777777" w:rsidR="008851E8" w:rsidRPr="00E4037E" w:rsidRDefault="008851E8" w:rsidP="00FE4D12">
            <w:pPr>
              <w:pStyle w:val="rowtabella0"/>
              <w:jc w:val="center"/>
              <w:rPr>
                <w:color w:val="002060"/>
              </w:rPr>
            </w:pPr>
            <w:r w:rsidRPr="00E4037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405467" w14:textId="77777777" w:rsidR="008851E8" w:rsidRPr="00E4037E" w:rsidRDefault="008851E8" w:rsidP="00FE4D12">
            <w:pPr>
              <w:pStyle w:val="rowtabella0"/>
              <w:rPr>
                <w:color w:val="002060"/>
              </w:rPr>
            </w:pPr>
            <w:r w:rsidRPr="00E4037E">
              <w:rPr>
                <w:color w:val="002060"/>
              </w:rPr>
              <w:t>02/03/2022 19:15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F2AC53" w14:textId="77777777" w:rsidR="008851E8" w:rsidRPr="00E4037E" w:rsidRDefault="008851E8" w:rsidP="00FE4D12">
            <w:pPr>
              <w:pStyle w:val="rowtabella0"/>
              <w:rPr>
                <w:color w:val="002060"/>
              </w:rPr>
            </w:pPr>
            <w:r w:rsidRPr="00E4037E">
              <w:rPr>
                <w:color w:val="002060"/>
              </w:rPr>
              <w:t>5080 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C9D77C" w14:textId="77777777" w:rsidR="008851E8" w:rsidRPr="00E4037E" w:rsidRDefault="008851E8" w:rsidP="00FE4D12">
            <w:pPr>
              <w:pStyle w:val="rowtabella0"/>
              <w:rPr>
                <w:color w:val="002060"/>
              </w:rPr>
            </w:pPr>
            <w:r w:rsidRPr="00E4037E">
              <w:rPr>
                <w:color w:val="002060"/>
              </w:rPr>
              <w:t>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5CA4C8" w14:textId="77777777" w:rsidR="008851E8" w:rsidRPr="00E4037E" w:rsidRDefault="008851E8" w:rsidP="00FE4D12">
            <w:pPr>
              <w:pStyle w:val="rowtabella0"/>
              <w:rPr>
                <w:color w:val="002060"/>
              </w:rPr>
            </w:pPr>
            <w:r w:rsidRPr="00E4037E">
              <w:rPr>
                <w:color w:val="002060"/>
              </w:rPr>
              <w:t>VIA MATTEOTTI</w:t>
            </w:r>
          </w:p>
        </w:tc>
      </w:tr>
    </w:tbl>
    <w:p w14:paraId="7A6AA597" w14:textId="77777777" w:rsidR="008851E8" w:rsidRPr="00E4037E" w:rsidRDefault="008851E8" w:rsidP="008851E8">
      <w:pPr>
        <w:pStyle w:val="breakline"/>
        <w:rPr>
          <w:rFonts w:eastAsiaTheme="minorEastAsia"/>
          <w:color w:val="002060"/>
        </w:rPr>
      </w:pPr>
    </w:p>
    <w:p w14:paraId="685F919B" w14:textId="77777777" w:rsidR="008851E8" w:rsidRPr="00E4037E" w:rsidRDefault="008851E8" w:rsidP="008851E8">
      <w:pPr>
        <w:pStyle w:val="breakline"/>
        <w:rPr>
          <w:color w:val="002060"/>
        </w:rPr>
      </w:pPr>
    </w:p>
    <w:p w14:paraId="3561DBF9" w14:textId="77777777" w:rsidR="008851E8" w:rsidRPr="00E4037E" w:rsidRDefault="008851E8" w:rsidP="008851E8">
      <w:pPr>
        <w:pStyle w:val="breakline"/>
        <w:rPr>
          <w:color w:val="002060"/>
        </w:rPr>
      </w:pPr>
    </w:p>
    <w:p w14:paraId="0640B22F" w14:textId="77777777" w:rsidR="008851E8" w:rsidRPr="00E4037E" w:rsidRDefault="008851E8" w:rsidP="008851E8">
      <w:pPr>
        <w:pStyle w:val="sottotitolocampionato10"/>
        <w:rPr>
          <w:color w:val="002060"/>
        </w:rPr>
      </w:pPr>
      <w:r w:rsidRPr="00E4037E">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8851E8" w:rsidRPr="00E4037E" w14:paraId="1ED6AC3E"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05690"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5D9EE"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676F9"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EFD6F"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D5008"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43267" w14:textId="77777777" w:rsidR="008851E8" w:rsidRPr="00E4037E" w:rsidRDefault="008851E8" w:rsidP="00FE4D12">
            <w:pPr>
              <w:pStyle w:val="headertabella0"/>
              <w:rPr>
                <w:color w:val="002060"/>
              </w:rPr>
            </w:pPr>
            <w:proofErr w:type="spellStart"/>
            <w:r w:rsidRPr="00E4037E">
              <w:rPr>
                <w:color w:val="002060"/>
              </w:rPr>
              <w:t>Localita'</w:t>
            </w:r>
            <w:proofErr w:type="spellEnd"/>
            <w:r w:rsidRPr="00E4037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E57AF"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6AFCD962" w14:textId="77777777" w:rsidTr="00FE4D1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C9A8DEE" w14:textId="77777777" w:rsidR="008851E8" w:rsidRPr="00E4037E" w:rsidRDefault="008851E8" w:rsidP="00FE4D12">
            <w:pPr>
              <w:pStyle w:val="rowtabella0"/>
              <w:rPr>
                <w:color w:val="002060"/>
              </w:rPr>
            </w:pPr>
            <w:r w:rsidRPr="00E4037E">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43C145" w14:textId="77777777" w:rsidR="008851E8" w:rsidRPr="00E4037E" w:rsidRDefault="008851E8" w:rsidP="00FE4D12">
            <w:pPr>
              <w:pStyle w:val="rowtabella0"/>
              <w:rPr>
                <w:color w:val="002060"/>
              </w:rPr>
            </w:pPr>
            <w:r w:rsidRPr="00E4037E">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5A5DCB" w14:textId="77777777" w:rsidR="008851E8" w:rsidRPr="00E4037E" w:rsidRDefault="008851E8" w:rsidP="00FE4D12">
            <w:pPr>
              <w:pStyle w:val="rowtabella0"/>
              <w:jc w:val="center"/>
              <w:rPr>
                <w:color w:val="002060"/>
              </w:rPr>
            </w:pPr>
            <w:r w:rsidRPr="00E4037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CCF389" w14:textId="77777777" w:rsidR="008851E8" w:rsidRPr="00E4037E" w:rsidRDefault="008851E8" w:rsidP="00FE4D12">
            <w:pPr>
              <w:pStyle w:val="rowtabella0"/>
              <w:rPr>
                <w:color w:val="002060"/>
              </w:rPr>
            </w:pPr>
            <w:r w:rsidRPr="00E4037E">
              <w:rPr>
                <w:color w:val="002060"/>
              </w:rPr>
              <w:t>23/02/2022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A7B0DA" w14:textId="77777777" w:rsidR="008851E8" w:rsidRPr="00E4037E" w:rsidRDefault="008851E8" w:rsidP="00FE4D12">
            <w:pPr>
              <w:pStyle w:val="rowtabella0"/>
              <w:rPr>
                <w:color w:val="002060"/>
              </w:rPr>
            </w:pPr>
            <w:r w:rsidRPr="00E4037E">
              <w:rPr>
                <w:color w:val="002060"/>
              </w:rPr>
              <w:t>5295 TENSOSTRUTTURA VIA E.MATTEI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38831F" w14:textId="77777777" w:rsidR="008851E8" w:rsidRPr="00E4037E" w:rsidRDefault="008851E8" w:rsidP="00FE4D12">
            <w:pPr>
              <w:pStyle w:val="rowtabella0"/>
              <w:rPr>
                <w:color w:val="002060"/>
              </w:rPr>
            </w:pPr>
            <w:r w:rsidRPr="00E4037E">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0B13A1" w14:textId="77777777" w:rsidR="008851E8" w:rsidRPr="00E4037E" w:rsidRDefault="008851E8" w:rsidP="00FE4D12">
            <w:pPr>
              <w:pStyle w:val="rowtabella0"/>
              <w:rPr>
                <w:color w:val="002060"/>
              </w:rPr>
            </w:pPr>
            <w:r w:rsidRPr="00E4037E">
              <w:rPr>
                <w:color w:val="002060"/>
              </w:rPr>
              <w:t>VIA E.MATTEI</w:t>
            </w:r>
          </w:p>
        </w:tc>
      </w:tr>
    </w:tbl>
    <w:p w14:paraId="012C72E6" w14:textId="77777777" w:rsidR="008851E8" w:rsidRPr="00E4037E" w:rsidRDefault="008851E8" w:rsidP="008851E8">
      <w:pPr>
        <w:pStyle w:val="breakline"/>
        <w:rPr>
          <w:rFonts w:eastAsiaTheme="minorEastAsia"/>
          <w:color w:val="002060"/>
        </w:rPr>
      </w:pPr>
    </w:p>
    <w:p w14:paraId="2140A36B" w14:textId="77777777" w:rsidR="008851E8" w:rsidRPr="00E4037E" w:rsidRDefault="008851E8" w:rsidP="008851E8">
      <w:pPr>
        <w:pStyle w:val="breakline"/>
        <w:rPr>
          <w:color w:val="002060"/>
        </w:rPr>
      </w:pPr>
    </w:p>
    <w:p w14:paraId="47CA0CC0" w14:textId="77777777" w:rsidR="008851E8" w:rsidRPr="00E4037E" w:rsidRDefault="008851E8" w:rsidP="008851E8">
      <w:pPr>
        <w:pStyle w:val="breakline"/>
        <w:rPr>
          <w:color w:val="002060"/>
        </w:rPr>
      </w:pPr>
    </w:p>
    <w:p w14:paraId="2D57EEAA" w14:textId="77777777" w:rsidR="008851E8" w:rsidRPr="00E4037E" w:rsidRDefault="008851E8" w:rsidP="008851E8">
      <w:pPr>
        <w:pStyle w:val="sottotitolocampionato10"/>
        <w:rPr>
          <w:color w:val="002060"/>
        </w:rPr>
      </w:pPr>
      <w:r w:rsidRPr="00E4037E">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8851E8" w:rsidRPr="00E4037E" w14:paraId="6A1564B9"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BC7E0"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FA73B"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F4785"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77EED"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D1A20"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FF0CD" w14:textId="77777777" w:rsidR="008851E8" w:rsidRPr="00E4037E" w:rsidRDefault="008851E8" w:rsidP="00FE4D12">
            <w:pPr>
              <w:pStyle w:val="headertabella0"/>
              <w:rPr>
                <w:color w:val="002060"/>
              </w:rPr>
            </w:pPr>
            <w:proofErr w:type="spellStart"/>
            <w:r w:rsidRPr="00E4037E">
              <w:rPr>
                <w:color w:val="002060"/>
              </w:rPr>
              <w:t>Localita'</w:t>
            </w:r>
            <w:proofErr w:type="spellEnd"/>
            <w:r w:rsidRPr="00E4037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5C4A3"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6667C8AD"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C6004C" w14:textId="77777777" w:rsidR="008851E8" w:rsidRPr="00E4037E" w:rsidRDefault="008851E8" w:rsidP="00FE4D12">
            <w:pPr>
              <w:pStyle w:val="rowtabella0"/>
              <w:rPr>
                <w:color w:val="002060"/>
              </w:rPr>
            </w:pPr>
            <w:r w:rsidRPr="00E4037E">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63D73" w14:textId="77777777" w:rsidR="008851E8" w:rsidRPr="00E4037E" w:rsidRDefault="008851E8" w:rsidP="00FE4D12">
            <w:pPr>
              <w:pStyle w:val="rowtabella0"/>
              <w:rPr>
                <w:color w:val="002060"/>
              </w:rPr>
            </w:pPr>
            <w:r w:rsidRPr="00E4037E">
              <w:rPr>
                <w:color w:val="002060"/>
              </w:rPr>
              <w:t>VIRTUS TEAM SOC.COOP.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703672" w14:textId="77777777" w:rsidR="008851E8" w:rsidRPr="00E4037E" w:rsidRDefault="008851E8" w:rsidP="00FE4D12">
            <w:pPr>
              <w:pStyle w:val="rowtabella0"/>
              <w:jc w:val="center"/>
              <w:rPr>
                <w:color w:val="002060"/>
              </w:rPr>
            </w:pPr>
            <w:r w:rsidRPr="00E4037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E5B32A" w14:textId="77777777" w:rsidR="008851E8" w:rsidRPr="00E4037E" w:rsidRDefault="008851E8" w:rsidP="00FE4D12">
            <w:pPr>
              <w:pStyle w:val="rowtabella0"/>
              <w:rPr>
                <w:color w:val="002060"/>
              </w:rPr>
            </w:pPr>
            <w:r w:rsidRPr="00E4037E">
              <w:rPr>
                <w:color w:val="002060"/>
              </w:rPr>
              <w:t>26/02/2022 18:15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1746EC" w14:textId="77777777" w:rsidR="008851E8" w:rsidRPr="00E4037E" w:rsidRDefault="008851E8" w:rsidP="00FE4D12">
            <w:pPr>
              <w:pStyle w:val="rowtabella0"/>
              <w:rPr>
                <w:color w:val="002060"/>
              </w:rPr>
            </w:pPr>
            <w:r w:rsidRPr="00E4037E">
              <w:rPr>
                <w:color w:val="002060"/>
              </w:rPr>
              <w:t>5295 TENSOSTRUTTURA VIA 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89E74" w14:textId="77777777" w:rsidR="008851E8" w:rsidRPr="00E4037E" w:rsidRDefault="008851E8" w:rsidP="00FE4D12">
            <w:pPr>
              <w:pStyle w:val="rowtabella0"/>
              <w:rPr>
                <w:color w:val="002060"/>
              </w:rPr>
            </w:pPr>
            <w:r w:rsidRPr="00E4037E">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3B65D" w14:textId="77777777" w:rsidR="008851E8" w:rsidRPr="00E4037E" w:rsidRDefault="008851E8" w:rsidP="00FE4D12">
            <w:pPr>
              <w:pStyle w:val="rowtabella0"/>
              <w:rPr>
                <w:color w:val="002060"/>
              </w:rPr>
            </w:pPr>
            <w:r w:rsidRPr="00E4037E">
              <w:rPr>
                <w:color w:val="002060"/>
              </w:rPr>
              <w:t>VIA E.MATTEI</w:t>
            </w:r>
          </w:p>
        </w:tc>
      </w:tr>
      <w:tr w:rsidR="008851E8" w:rsidRPr="00E4037E" w14:paraId="40B7D3B4"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8A8C36" w14:textId="77777777" w:rsidR="008851E8" w:rsidRPr="00E4037E" w:rsidRDefault="008851E8" w:rsidP="00FE4D12">
            <w:pPr>
              <w:pStyle w:val="rowtabella0"/>
              <w:rPr>
                <w:color w:val="002060"/>
              </w:rPr>
            </w:pPr>
            <w:r w:rsidRPr="00E4037E">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31CBA8" w14:textId="77777777" w:rsidR="008851E8" w:rsidRPr="00E4037E" w:rsidRDefault="008851E8" w:rsidP="00FE4D12">
            <w:pPr>
              <w:pStyle w:val="rowtabella0"/>
              <w:rPr>
                <w:color w:val="002060"/>
              </w:rPr>
            </w:pPr>
            <w:r w:rsidRPr="00E4037E">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5ED648"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4F5183" w14:textId="77777777" w:rsidR="008851E8" w:rsidRPr="00E4037E" w:rsidRDefault="008851E8" w:rsidP="00FE4D12">
            <w:pPr>
              <w:pStyle w:val="rowtabella0"/>
              <w:rPr>
                <w:color w:val="002060"/>
              </w:rPr>
            </w:pPr>
            <w:r w:rsidRPr="00E4037E">
              <w:rPr>
                <w:color w:val="002060"/>
              </w:rPr>
              <w:t>26/02/2022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F6E1C3" w14:textId="77777777" w:rsidR="008851E8" w:rsidRPr="00E4037E" w:rsidRDefault="008851E8" w:rsidP="00FE4D12">
            <w:pPr>
              <w:pStyle w:val="rowtabella0"/>
              <w:rPr>
                <w:color w:val="002060"/>
              </w:rPr>
            </w:pPr>
            <w:r w:rsidRPr="00E4037E">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3FC125" w14:textId="77777777" w:rsidR="008851E8" w:rsidRPr="00E4037E" w:rsidRDefault="008851E8" w:rsidP="00FE4D12">
            <w:pPr>
              <w:pStyle w:val="rowtabella0"/>
              <w:rPr>
                <w:color w:val="002060"/>
              </w:rPr>
            </w:pPr>
            <w:r w:rsidRPr="00E4037E">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E170FA" w14:textId="77777777" w:rsidR="008851E8" w:rsidRPr="00E4037E" w:rsidRDefault="008851E8" w:rsidP="00FE4D12">
            <w:pPr>
              <w:pStyle w:val="rowtabella0"/>
              <w:rPr>
                <w:color w:val="002060"/>
              </w:rPr>
            </w:pPr>
            <w:r w:rsidRPr="00E4037E">
              <w:rPr>
                <w:color w:val="002060"/>
              </w:rPr>
              <w:t>VIA B.BUOZZI</w:t>
            </w:r>
          </w:p>
        </w:tc>
      </w:tr>
      <w:tr w:rsidR="008851E8" w:rsidRPr="00E4037E" w14:paraId="02810953"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4172AA" w14:textId="77777777" w:rsidR="008851E8" w:rsidRPr="00E4037E" w:rsidRDefault="008851E8" w:rsidP="00FE4D12">
            <w:pPr>
              <w:pStyle w:val="rowtabella0"/>
              <w:rPr>
                <w:color w:val="002060"/>
              </w:rPr>
            </w:pPr>
            <w:r w:rsidRPr="00E4037E">
              <w:rPr>
                <w:color w:val="002060"/>
              </w:rPr>
              <w:lastRenderedPageBreak/>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D8BF2B" w14:textId="77777777" w:rsidR="008851E8" w:rsidRPr="00E4037E" w:rsidRDefault="008851E8" w:rsidP="00FE4D12">
            <w:pPr>
              <w:pStyle w:val="rowtabella0"/>
              <w:rPr>
                <w:color w:val="002060"/>
              </w:rPr>
            </w:pPr>
            <w:r w:rsidRPr="00E4037E">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2AC58A"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E90EB4" w14:textId="77777777" w:rsidR="008851E8" w:rsidRPr="00E4037E" w:rsidRDefault="008851E8" w:rsidP="00FE4D12">
            <w:pPr>
              <w:pStyle w:val="rowtabella0"/>
              <w:rPr>
                <w:color w:val="002060"/>
              </w:rPr>
            </w:pPr>
            <w:r w:rsidRPr="00E4037E">
              <w:rPr>
                <w:color w:val="002060"/>
              </w:rPr>
              <w:t>27/02/2022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E60BDA" w14:textId="77777777" w:rsidR="008851E8" w:rsidRPr="00E4037E" w:rsidRDefault="008851E8" w:rsidP="00FE4D12">
            <w:pPr>
              <w:pStyle w:val="rowtabella0"/>
              <w:rPr>
                <w:color w:val="002060"/>
              </w:rPr>
            </w:pPr>
            <w:r w:rsidRPr="00E4037E">
              <w:rPr>
                <w:color w:val="002060"/>
              </w:rPr>
              <w:t>5255 PALLONE GEODETICO "CIOMMEI"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61526E" w14:textId="77777777" w:rsidR="008851E8" w:rsidRPr="00E4037E" w:rsidRDefault="008851E8" w:rsidP="00FE4D12">
            <w:pPr>
              <w:pStyle w:val="rowtabella0"/>
              <w:rPr>
                <w:color w:val="002060"/>
              </w:rPr>
            </w:pPr>
            <w:r w:rsidRPr="00E4037E">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A4348E" w14:textId="77777777" w:rsidR="008851E8" w:rsidRPr="00E4037E" w:rsidRDefault="008851E8" w:rsidP="00FE4D12">
            <w:pPr>
              <w:pStyle w:val="rowtabella0"/>
              <w:rPr>
                <w:color w:val="002060"/>
              </w:rPr>
            </w:pPr>
            <w:r w:rsidRPr="00E4037E">
              <w:rPr>
                <w:color w:val="002060"/>
              </w:rPr>
              <w:t>VIA WEBER - ZONA STICCHI</w:t>
            </w:r>
          </w:p>
        </w:tc>
      </w:tr>
    </w:tbl>
    <w:p w14:paraId="2B4F718C" w14:textId="77777777" w:rsidR="008851E8" w:rsidRPr="00E4037E" w:rsidRDefault="008851E8" w:rsidP="008851E8">
      <w:pPr>
        <w:pStyle w:val="breakline"/>
        <w:rPr>
          <w:rFonts w:eastAsiaTheme="minorEastAsia"/>
          <w:color w:val="002060"/>
        </w:rPr>
      </w:pPr>
    </w:p>
    <w:p w14:paraId="21C3CAC6" w14:textId="77777777" w:rsidR="008851E8" w:rsidRPr="00E4037E" w:rsidRDefault="008851E8" w:rsidP="008851E8">
      <w:pPr>
        <w:pStyle w:val="breakline"/>
        <w:rPr>
          <w:color w:val="002060"/>
        </w:rPr>
      </w:pPr>
    </w:p>
    <w:p w14:paraId="6F46E046" w14:textId="77777777" w:rsidR="008851E8" w:rsidRPr="00E4037E" w:rsidRDefault="008851E8" w:rsidP="008851E8">
      <w:pPr>
        <w:pStyle w:val="titolocampionato0"/>
        <w:shd w:val="clear" w:color="auto" w:fill="CCCCCC"/>
        <w:spacing w:before="80" w:after="40"/>
        <w:rPr>
          <w:color w:val="002060"/>
        </w:rPr>
      </w:pPr>
      <w:r w:rsidRPr="00E4037E">
        <w:rPr>
          <w:color w:val="002060"/>
        </w:rPr>
        <w:t>UNDER 17 C5 REGIONALI MASCHILI</w:t>
      </w:r>
    </w:p>
    <w:p w14:paraId="0D16CF2D" w14:textId="77777777" w:rsidR="008851E8" w:rsidRPr="00E4037E" w:rsidRDefault="008851E8" w:rsidP="008851E8">
      <w:pPr>
        <w:pStyle w:val="titoloprinc0"/>
        <w:rPr>
          <w:color w:val="002060"/>
        </w:rPr>
      </w:pPr>
      <w:r w:rsidRPr="00E4037E">
        <w:rPr>
          <w:color w:val="002060"/>
        </w:rPr>
        <w:t>VARIAZIONI AL PROGRAMMA GARE</w:t>
      </w:r>
    </w:p>
    <w:p w14:paraId="3F169AA2" w14:textId="77777777" w:rsidR="008851E8" w:rsidRPr="00E4037E" w:rsidRDefault="008851E8" w:rsidP="008851E8">
      <w:pPr>
        <w:pStyle w:val="breakline"/>
        <w:rPr>
          <w:color w:val="002060"/>
        </w:rPr>
      </w:pPr>
    </w:p>
    <w:p w14:paraId="613715E9" w14:textId="77777777" w:rsidR="008851E8" w:rsidRPr="00E4037E" w:rsidRDefault="008851E8" w:rsidP="008851E8">
      <w:pPr>
        <w:pStyle w:val="breakline"/>
        <w:rPr>
          <w:color w:val="002060"/>
        </w:rPr>
      </w:pPr>
    </w:p>
    <w:p w14:paraId="19507C6A" w14:textId="77777777" w:rsidR="008851E8" w:rsidRPr="00E4037E" w:rsidRDefault="008851E8" w:rsidP="008851E8">
      <w:pPr>
        <w:pStyle w:val="sottotitolocampionato10"/>
        <w:rPr>
          <w:color w:val="002060"/>
        </w:rPr>
      </w:pPr>
      <w:r w:rsidRPr="00E4037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851E8" w:rsidRPr="00E4037E" w14:paraId="38AFEBB3" w14:textId="77777777" w:rsidTr="00FE4D1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1B025" w14:textId="77777777" w:rsidR="008851E8" w:rsidRPr="00E4037E" w:rsidRDefault="008851E8" w:rsidP="00FE4D12">
            <w:pPr>
              <w:pStyle w:val="headertabella0"/>
              <w:rPr>
                <w:color w:val="002060"/>
              </w:rPr>
            </w:pPr>
            <w:r w:rsidRPr="00E403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F59C8" w14:textId="77777777" w:rsidR="008851E8" w:rsidRPr="00E4037E" w:rsidRDefault="008851E8" w:rsidP="00FE4D12">
            <w:pPr>
              <w:pStyle w:val="headertabella0"/>
              <w:rPr>
                <w:color w:val="002060"/>
              </w:rPr>
            </w:pPr>
            <w:r w:rsidRPr="00E4037E">
              <w:rPr>
                <w:color w:val="002060"/>
              </w:rPr>
              <w:t xml:space="preserve">N° </w:t>
            </w:r>
            <w:proofErr w:type="spellStart"/>
            <w:r w:rsidRPr="00E4037E">
              <w:rPr>
                <w:color w:val="002060"/>
              </w:rPr>
              <w:t>Gior</w:t>
            </w:r>
            <w:proofErr w:type="spellEnd"/>
            <w:r w:rsidRPr="00E4037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3F512" w14:textId="77777777" w:rsidR="008851E8" w:rsidRPr="00E4037E" w:rsidRDefault="008851E8" w:rsidP="00FE4D12">
            <w:pPr>
              <w:pStyle w:val="headertabella0"/>
              <w:rPr>
                <w:color w:val="002060"/>
              </w:rPr>
            </w:pPr>
            <w:r w:rsidRPr="00E403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D7BD9" w14:textId="77777777" w:rsidR="008851E8" w:rsidRPr="00E4037E" w:rsidRDefault="008851E8" w:rsidP="00FE4D12">
            <w:pPr>
              <w:pStyle w:val="headertabella0"/>
              <w:rPr>
                <w:color w:val="002060"/>
              </w:rPr>
            </w:pPr>
            <w:r w:rsidRPr="00E403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4F22C" w14:textId="77777777" w:rsidR="008851E8" w:rsidRPr="00E4037E" w:rsidRDefault="008851E8" w:rsidP="00FE4D12">
            <w:pPr>
              <w:pStyle w:val="headertabella0"/>
              <w:rPr>
                <w:color w:val="002060"/>
              </w:rPr>
            </w:pPr>
            <w:r w:rsidRPr="00E4037E">
              <w:rPr>
                <w:color w:val="002060"/>
              </w:rPr>
              <w:t xml:space="preserve">Data </w:t>
            </w:r>
            <w:proofErr w:type="spellStart"/>
            <w:r w:rsidRPr="00E4037E">
              <w:rPr>
                <w:color w:val="002060"/>
              </w:rPr>
              <w:t>Orig</w:t>
            </w:r>
            <w:proofErr w:type="spellEnd"/>
            <w:r w:rsidRPr="00E403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B609F" w14:textId="77777777" w:rsidR="008851E8" w:rsidRPr="00E4037E" w:rsidRDefault="008851E8" w:rsidP="00FE4D12">
            <w:pPr>
              <w:pStyle w:val="headertabella0"/>
              <w:rPr>
                <w:color w:val="002060"/>
              </w:rPr>
            </w:pPr>
            <w:r w:rsidRPr="00E4037E">
              <w:rPr>
                <w:color w:val="002060"/>
              </w:rPr>
              <w:t xml:space="preserve">Ora </w:t>
            </w:r>
            <w:proofErr w:type="spellStart"/>
            <w:r w:rsidRPr="00E4037E">
              <w:rPr>
                <w:color w:val="002060"/>
              </w:rPr>
              <w:t>Var</w:t>
            </w:r>
            <w:proofErr w:type="spellEnd"/>
            <w:r w:rsidRPr="00E403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6770D" w14:textId="77777777" w:rsidR="008851E8" w:rsidRPr="00E4037E" w:rsidRDefault="008851E8" w:rsidP="00FE4D12">
            <w:pPr>
              <w:pStyle w:val="headertabella0"/>
              <w:rPr>
                <w:color w:val="002060"/>
              </w:rPr>
            </w:pPr>
            <w:r w:rsidRPr="00E4037E">
              <w:rPr>
                <w:color w:val="002060"/>
              </w:rPr>
              <w:t xml:space="preserve">Ora </w:t>
            </w:r>
            <w:proofErr w:type="spellStart"/>
            <w:r w:rsidRPr="00E4037E">
              <w:rPr>
                <w:color w:val="002060"/>
              </w:rPr>
              <w:t>Orig</w:t>
            </w:r>
            <w:proofErr w:type="spellEnd"/>
            <w:r w:rsidRPr="00E4037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1E58C" w14:textId="77777777" w:rsidR="008851E8" w:rsidRPr="00E4037E" w:rsidRDefault="008851E8" w:rsidP="00FE4D12">
            <w:pPr>
              <w:pStyle w:val="headertabella0"/>
              <w:rPr>
                <w:color w:val="002060"/>
              </w:rPr>
            </w:pPr>
            <w:r w:rsidRPr="00E4037E">
              <w:rPr>
                <w:color w:val="002060"/>
              </w:rPr>
              <w:t>Impianto</w:t>
            </w:r>
          </w:p>
        </w:tc>
      </w:tr>
      <w:tr w:rsidR="008851E8" w:rsidRPr="00E4037E" w14:paraId="24791BFC" w14:textId="77777777" w:rsidTr="00FE4D1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20293" w14:textId="77777777" w:rsidR="008851E8" w:rsidRPr="00BC1BC6" w:rsidRDefault="008851E8" w:rsidP="00FE4D12">
            <w:pPr>
              <w:pStyle w:val="rowtabella0"/>
              <w:rPr>
                <w:color w:val="002060"/>
                <w:highlight w:val="yellow"/>
              </w:rPr>
            </w:pPr>
            <w:r w:rsidRPr="00BC1BC6">
              <w:rPr>
                <w:color w:val="002060"/>
                <w:highlight w:val="yellow"/>
              </w:rPr>
              <w:t>26/02/2022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9A55C" w14:textId="77777777" w:rsidR="008851E8" w:rsidRPr="00BC1BC6" w:rsidRDefault="008851E8" w:rsidP="00FE4D12">
            <w:pPr>
              <w:pStyle w:val="rowtabella0"/>
              <w:jc w:val="center"/>
              <w:rPr>
                <w:color w:val="002060"/>
                <w:highlight w:val="yellow"/>
              </w:rPr>
            </w:pPr>
            <w:r w:rsidRPr="00BC1BC6">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979BD" w14:textId="77777777" w:rsidR="008851E8" w:rsidRPr="00BC1BC6" w:rsidRDefault="008851E8" w:rsidP="00FE4D12">
            <w:pPr>
              <w:pStyle w:val="rowtabella0"/>
              <w:rPr>
                <w:color w:val="002060"/>
                <w:highlight w:val="yellow"/>
              </w:rPr>
            </w:pPr>
            <w:r w:rsidRPr="00BC1BC6">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00DCC" w14:textId="77777777" w:rsidR="008851E8" w:rsidRPr="00BC1BC6" w:rsidRDefault="008851E8" w:rsidP="00FE4D12">
            <w:pPr>
              <w:pStyle w:val="rowtabella0"/>
              <w:rPr>
                <w:color w:val="002060"/>
                <w:highlight w:val="yellow"/>
              </w:rPr>
            </w:pPr>
            <w:r w:rsidRPr="00BC1BC6">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DFF2F" w14:textId="77777777" w:rsidR="008851E8" w:rsidRPr="00E4037E" w:rsidRDefault="008851E8" w:rsidP="00FE4D1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39120" w14:textId="77777777" w:rsidR="008851E8" w:rsidRPr="00E4037E" w:rsidRDefault="008851E8" w:rsidP="00FE4D12">
            <w:pPr>
              <w:pStyle w:val="rowtabella0"/>
              <w:jc w:val="center"/>
              <w:rPr>
                <w:color w:val="002060"/>
              </w:rPr>
            </w:pPr>
            <w:r w:rsidRPr="00BC1BC6">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37DC6" w14:textId="77777777" w:rsidR="008851E8" w:rsidRPr="00E4037E" w:rsidRDefault="008851E8" w:rsidP="00FE4D12">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CE63A" w14:textId="77777777" w:rsidR="008851E8" w:rsidRPr="00E4037E" w:rsidRDefault="008851E8" w:rsidP="00FE4D12">
            <w:pPr>
              <w:pStyle w:val="rowtabella0"/>
              <w:rPr>
                <w:color w:val="002060"/>
              </w:rPr>
            </w:pPr>
            <w:r w:rsidRPr="00BC1BC6">
              <w:rPr>
                <w:color w:val="002060"/>
                <w:highlight w:val="yellow"/>
              </w:rPr>
              <w:t>CAMPO DI C5 ENTRO PAL OLIMPIA MONTEPORZIO VIA RISORGIMENTO 16</w:t>
            </w:r>
          </w:p>
        </w:tc>
      </w:tr>
    </w:tbl>
    <w:p w14:paraId="55334F03" w14:textId="77777777" w:rsidR="008851E8" w:rsidRPr="00E4037E" w:rsidRDefault="008851E8" w:rsidP="008851E8">
      <w:pPr>
        <w:pStyle w:val="breakline"/>
        <w:rPr>
          <w:rFonts w:eastAsiaTheme="minorEastAsia"/>
          <w:color w:val="002060"/>
        </w:rPr>
      </w:pPr>
    </w:p>
    <w:p w14:paraId="2C6B1655" w14:textId="77777777" w:rsidR="008851E8" w:rsidRPr="00E4037E" w:rsidRDefault="008851E8" w:rsidP="008851E8">
      <w:pPr>
        <w:pStyle w:val="breakline"/>
        <w:rPr>
          <w:color w:val="002060"/>
        </w:rPr>
      </w:pPr>
    </w:p>
    <w:p w14:paraId="23449877" w14:textId="77777777" w:rsidR="008851E8" w:rsidRPr="00E4037E" w:rsidRDefault="008851E8" w:rsidP="008851E8">
      <w:pPr>
        <w:pStyle w:val="breakline"/>
        <w:rPr>
          <w:color w:val="002060"/>
        </w:rPr>
      </w:pPr>
    </w:p>
    <w:p w14:paraId="1999E20D" w14:textId="77777777" w:rsidR="008851E8" w:rsidRPr="00E4037E" w:rsidRDefault="008851E8" w:rsidP="008851E8">
      <w:pPr>
        <w:pStyle w:val="titoloprinc0"/>
        <w:rPr>
          <w:color w:val="002060"/>
        </w:rPr>
      </w:pPr>
      <w:r w:rsidRPr="00E4037E">
        <w:rPr>
          <w:color w:val="002060"/>
        </w:rPr>
        <w:t>RISULTATI</w:t>
      </w:r>
    </w:p>
    <w:p w14:paraId="3F81D7E0" w14:textId="77777777" w:rsidR="008851E8" w:rsidRPr="00E4037E" w:rsidRDefault="008851E8" w:rsidP="008851E8">
      <w:pPr>
        <w:pStyle w:val="breakline"/>
        <w:rPr>
          <w:color w:val="002060"/>
        </w:rPr>
      </w:pPr>
    </w:p>
    <w:p w14:paraId="73438D54" w14:textId="77777777" w:rsidR="008851E8" w:rsidRPr="00E4037E" w:rsidRDefault="008851E8" w:rsidP="008851E8">
      <w:pPr>
        <w:pStyle w:val="sottotitolocampionato10"/>
        <w:rPr>
          <w:color w:val="002060"/>
        </w:rPr>
      </w:pPr>
      <w:r w:rsidRPr="00E4037E">
        <w:rPr>
          <w:color w:val="002060"/>
        </w:rPr>
        <w:t>RISULTATI UFFICIALI GARE DEL 19/02/2022</w:t>
      </w:r>
    </w:p>
    <w:p w14:paraId="2DAF02C1" w14:textId="77777777" w:rsidR="008851E8" w:rsidRPr="008851E8" w:rsidRDefault="008851E8" w:rsidP="008851E8">
      <w:pPr>
        <w:pStyle w:val="sottotitolocampionato20"/>
        <w:spacing w:before="0" w:beforeAutospacing="0" w:after="0" w:afterAutospacing="0"/>
        <w:rPr>
          <w:rFonts w:ascii="Arial" w:hAnsi="Arial" w:cs="Arial"/>
          <w:color w:val="002060"/>
          <w:sz w:val="20"/>
          <w:szCs w:val="20"/>
        </w:rPr>
      </w:pPr>
      <w:r w:rsidRPr="008851E8">
        <w:rPr>
          <w:rFonts w:ascii="Arial" w:hAnsi="Arial" w:cs="Arial"/>
          <w:color w:val="002060"/>
          <w:sz w:val="20"/>
          <w:szCs w:val="20"/>
        </w:rPr>
        <w:t>Si trascrivono qui di seguito i risultati ufficiali delle gare disputate</w:t>
      </w:r>
    </w:p>
    <w:p w14:paraId="5219D4BF" w14:textId="77777777" w:rsidR="008851E8" w:rsidRPr="00E4037E" w:rsidRDefault="008851E8" w:rsidP="008851E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851E8" w:rsidRPr="00E4037E" w14:paraId="1FB7D2E9" w14:textId="77777777" w:rsidTr="00FE4D1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53CB6402"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375CF" w14:textId="77777777" w:rsidR="008851E8" w:rsidRPr="00E4037E" w:rsidRDefault="008851E8" w:rsidP="00FE4D12">
                  <w:pPr>
                    <w:pStyle w:val="headertabella0"/>
                    <w:rPr>
                      <w:color w:val="002060"/>
                    </w:rPr>
                  </w:pPr>
                  <w:r w:rsidRPr="00E4037E">
                    <w:rPr>
                      <w:color w:val="002060"/>
                    </w:rPr>
                    <w:t>GIRONE G - 3 Giornata - A</w:t>
                  </w:r>
                </w:p>
              </w:tc>
            </w:tr>
            <w:tr w:rsidR="008851E8" w:rsidRPr="00E4037E" w14:paraId="1925F02D" w14:textId="77777777" w:rsidTr="00FE4D1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C88A73" w14:textId="77777777" w:rsidR="008851E8" w:rsidRPr="00E4037E" w:rsidRDefault="008851E8" w:rsidP="00FE4D12">
                  <w:pPr>
                    <w:pStyle w:val="rowtabella0"/>
                    <w:rPr>
                      <w:color w:val="002060"/>
                    </w:rPr>
                  </w:pPr>
                  <w:r w:rsidRPr="00E4037E">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7442ED" w14:textId="77777777" w:rsidR="008851E8" w:rsidRPr="00E4037E" w:rsidRDefault="008851E8" w:rsidP="00FE4D12">
                  <w:pPr>
                    <w:pStyle w:val="rowtabella0"/>
                    <w:rPr>
                      <w:color w:val="002060"/>
                    </w:rPr>
                  </w:pPr>
                  <w:r w:rsidRPr="00E4037E">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38868B" w14:textId="77777777" w:rsidR="008851E8" w:rsidRPr="00E4037E" w:rsidRDefault="008851E8" w:rsidP="00FE4D12">
                  <w:pPr>
                    <w:pStyle w:val="rowtabella0"/>
                    <w:jc w:val="center"/>
                    <w:rPr>
                      <w:color w:val="002060"/>
                    </w:rPr>
                  </w:pPr>
                  <w:r w:rsidRPr="00E4037E">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8E537F" w14:textId="77777777" w:rsidR="008851E8" w:rsidRPr="00E4037E" w:rsidRDefault="008851E8" w:rsidP="00FE4D12">
                  <w:pPr>
                    <w:pStyle w:val="rowtabella0"/>
                    <w:jc w:val="center"/>
                    <w:rPr>
                      <w:color w:val="002060"/>
                    </w:rPr>
                  </w:pPr>
                  <w:r w:rsidRPr="00E4037E">
                    <w:rPr>
                      <w:color w:val="002060"/>
                    </w:rPr>
                    <w:t> </w:t>
                  </w:r>
                </w:p>
              </w:tc>
            </w:tr>
            <w:tr w:rsidR="008851E8" w:rsidRPr="00E4037E" w14:paraId="0BDD5A6C"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7BBB4C" w14:textId="77777777" w:rsidR="008851E8" w:rsidRPr="00E4037E" w:rsidRDefault="008851E8" w:rsidP="00FE4D12">
                  <w:pPr>
                    <w:pStyle w:val="rowtabella0"/>
                    <w:rPr>
                      <w:color w:val="002060"/>
                    </w:rPr>
                  </w:pPr>
                  <w:r w:rsidRPr="00E4037E">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CD415B" w14:textId="77777777" w:rsidR="008851E8" w:rsidRPr="00E4037E" w:rsidRDefault="008851E8" w:rsidP="00FE4D12">
                  <w:pPr>
                    <w:pStyle w:val="rowtabella0"/>
                    <w:rPr>
                      <w:color w:val="002060"/>
                    </w:rPr>
                  </w:pPr>
                  <w:r w:rsidRPr="00E4037E">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51055E" w14:textId="77777777" w:rsidR="008851E8" w:rsidRPr="00E4037E" w:rsidRDefault="008851E8" w:rsidP="00FE4D12">
                  <w:pPr>
                    <w:pStyle w:val="rowtabella0"/>
                    <w:jc w:val="center"/>
                    <w:rPr>
                      <w:color w:val="002060"/>
                    </w:rPr>
                  </w:pPr>
                  <w:r w:rsidRPr="00E4037E">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47C1A9" w14:textId="77777777" w:rsidR="008851E8" w:rsidRPr="00E4037E" w:rsidRDefault="008851E8" w:rsidP="00FE4D12">
                  <w:pPr>
                    <w:pStyle w:val="rowtabella0"/>
                    <w:jc w:val="center"/>
                    <w:rPr>
                      <w:color w:val="002060"/>
                    </w:rPr>
                  </w:pPr>
                  <w:r w:rsidRPr="00E4037E">
                    <w:rPr>
                      <w:color w:val="002060"/>
                    </w:rPr>
                    <w:t> </w:t>
                  </w:r>
                </w:p>
              </w:tc>
            </w:tr>
            <w:tr w:rsidR="008851E8" w:rsidRPr="00E4037E" w14:paraId="296F09B7"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E2959C" w14:textId="77777777" w:rsidR="008851E8" w:rsidRPr="00E4037E" w:rsidRDefault="008851E8" w:rsidP="00FE4D12">
                  <w:pPr>
                    <w:pStyle w:val="rowtabella0"/>
                    <w:rPr>
                      <w:color w:val="002060"/>
                    </w:rPr>
                  </w:pPr>
                  <w:r w:rsidRPr="00E4037E">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925A3D" w14:textId="77777777" w:rsidR="008851E8" w:rsidRPr="00E4037E" w:rsidRDefault="008851E8" w:rsidP="00FE4D12">
                  <w:pPr>
                    <w:pStyle w:val="rowtabella0"/>
                    <w:rPr>
                      <w:color w:val="002060"/>
                    </w:rPr>
                  </w:pPr>
                  <w:r w:rsidRPr="00E4037E">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CA476" w14:textId="77777777" w:rsidR="008851E8" w:rsidRPr="00E4037E" w:rsidRDefault="008851E8" w:rsidP="00FE4D12">
                  <w:pPr>
                    <w:pStyle w:val="rowtabella0"/>
                    <w:jc w:val="center"/>
                    <w:rPr>
                      <w:color w:val="002060"/>
                    </w:rPr>
                  </w:pPr>
                  <w:r w:rsidRPr="00E4037E">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E1596" w14:textId="77777777" w:rsidR="008851E8" w:rsidRPr="00E4037E" w:rsidRDefault="008851E8" w:rsidP="00FE4D12">
                  <w:pPr>
                    <w:pStyle w:val="rowtabella0"/>
                    <w:jc w:val="center"/>
                    <w:rPr>
                      <w:color w:val="002060"/>
                    </w:rPr>
                  </w:pPr>
                  <w:r w:rsidRPr="00E4037E">
                    <w:rPr>
                      <w:color w:val="002060"/>
                    </w:rPr>
                    <w:t> </w:t>
                  </w:r>
                </w:p>
              </w:tc>
            </w:tr>
            <w:tr w:rsidR="008851E8" w:rsidRPr="00E4037E" w14:paraId="27514FBF" w14:textId="77777777" w:rsidTr="00FE4D12">
              <w:tc>
                <w:tcPr>
                  <w:tcW w:w="4700" w:type="dxa"/>
                  <w:gridSpan w:val="4"/>
                  <w:tcBorders>
                    <w:top w:val="nil"/>
                    <w:left w:val="nil"/>
                    <w:bottom w:val="nil"/>
                    <w:right w:val="nil"/>
                  </w:tcBorders>
                  <w:tcMar>
                    <w:top w:w="20" w:type="dxa"/>
                    <w:left w:w="20" w:type="dxa"/>
                    <w:bottom w:w="20" w:type="dxa"/>
                    <w:right w:w="20" w:type="dxa"/>
                  </w:tcMar>
                  <w:vAlign w:val="center"/>
                  <w:hideMark/>
                </w:tcPr>
                <w:p w14:paraId="23D46C73" w14:textId="77777777" w:rsidR="008851E8" w:rsidRPr="00E4037E" w:rsidRDefault="008851E8" w:rsidP="00FE4D12">
                  <w:pPr>
                    <w:pStyle w:val="rowtabella0"/>
                    <w:rPr>
                      <w:color w:val="002060"/>
                    </w:rPr>
                  </w:pPr>
                  <w:r w:rsidRPr="00E4037E">
                    <w:rPr>
                      <w:color w:val="002060"/>
                    </w:rPr>
                    <w:t>(1) - disputata il 20/02/2022</w:t>
                  </w:r>
                </w:p>
              </w:tc>
            </w:tr>
          </w:tbl>
          <w:p w14:paraId="756D0F4D" w14:textId="77777777" w:rsidR="008851E8" w:rsidRPr="00E4037E" w:rsidRDefault="008851E8" w:rsidP="00FE4D1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7D4D6E9D"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0F0A9" w14:textId="77777777" w:rsidR="008851E8" w:rsidRPr="00E4037E" w:rsidRDefault="008851E8" w:rsidP="00FE4D12">
                  <w:pPr>
                    <w:pStyle w:val="headertabella0"/>
                    <w:rPr>
                      <w:color w:val="002060"/>
                    </w:rPr>
                  </w:pPr>
                  <w:r w:rsidRPr="00E4037E">
                    <w:rPr>
                      <w:color w:val="002060"/>
                    </w:rPr>
                    <w:t>GIRONE SA - 3 Giornata - A</w:t>
                  </w:r>
                </w:p>
              </w:tc>
            </w:tr>
            <w:tr w:rsidR="008851E8" w:rsidRPr="00E4037E" w14:paraId="6FD52AE1" w14:textId="77777777" w:rsidTr="00FE4D1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997A8B" w14:textId="77777777" w:rsidR="008851E8" w:rsidRPr="00E4037E" w:rsidRDefault="008851E8" w:rsidP="00FE4D12">
                  <w:pPr>
                    <w:pStyle w:val="rowtabella0"/>
                    <w:rPr>
                      <w:color w:val="002060"/>
                    </w:rPr>
                  </w:pPr>
                  <w:r w:rsidRPr="00E4037E">
                    <w:rPr>
                      <w:color w:val="002060"/>
                    </w:rPr>
                    <w:t>(1) FFJ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FEE391" w14:textId="77777777" w:rsidR="008851E8" w:rsidRPr="00E4037E" w:rsidRDefault="008851E8" w:rsidP="00FE4D12">
                  <w:pPr>
                    <w:pStyle w:val="rowtabella0"/>
                    <w:rPr>
                      <w:color w:val="002060"/>
                    </w:rPr>
                  </w:pPr>
                  <w:r w:rsidRPr="00E4037E">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6CE693" w14:textId="77777777" w:rsidR="008851E8" w:rsidRPr="00E4037E" w:rsidRDefault="008851E8" w:rsidP="00FE4D12">
                  <w:pPr>
                    <w:pStyle w:val="rowtabella0"/>
                    <w:jc w:val="center"/>
                    <w:rPr>
                      <w:color w:val="002060"/>
                    </w:rPr>
                  </w:pPr>
                  <w:r w:rsidRPr="00E4037E">
                    <w:rPr>
                      <w:color w:val="002060"/>
                    </w:rPr>
                    <w:t>1 - 14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D67862" w14:textId="77777777" w:rsidR="008851E8" w:rsidRPr="00E4037E" w:rsidRDefault="008851E8" w:rsidP="00FE4D12">
                  <w:pPr>
                    <w:pStyle w:val="rowtabella0"/>
                    <w:jc w:val="center"/>
                    <w:rPr>
                      <w:color w:val="002060"/>
                    </w:rPr>
                  </w:pPr>
                  <w:r w:rsidRPr="00E4037E">
                    <w:rPr>
                      <w:color w:val="002060"/>
                    </w:rPr>
                    <w:t> </w:t>
                  </w:r>
                </w:p>
              </w:tc>
            </w:tr>
            <w:tr w:rsidR="008851E8" w:rsidRPr="00E4037E" w14:paraId="78639492"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DAED6D" w14:textId="77777777" w:rsidR="008851E8" w:rsidRPr="00E4037E" w:rsidRDefault="008851E8" w:rsidP="00FE4D12">
                  <w:pPr>
                    <w:pStyle w:val="rowtabella0"/>
                    <w:rPr>
                      <w:color w:val="002060"/>
                    </w:rPr>
                  </w:pPr>
                  <w:r w:rsidRPr="00E4037E">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D359D1" w14:textId="77777777" w:rsidR="008851E8" w:rsidRPr="00E4037E" w:rsidRDefault="008851E8" w:rsidP="00FE4D12">
                  <w:pPr>
                    <w:pStyle w:val="rowtabella0"/>
                    <w:rPr>
                      <w:color w:val="002060"/>
                    </w:rPr>
                  </w:pPr>
                  <w:r w:rsidRPr="00E4037E">
                    <w:rPr>
                      <w:color w:val="002060"/>
                    </w:rPr>
                    <w:t>- ETA BETA FOOTBALL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29A45C" w14:textId="77777777" w:rsidR="008851E8" w:rsidRPr="00E4037E" w:rsidRDefault="008851E8" w:rsidP="00FE4D12">
                  <w:pPr>
                    <w:pStyle w:val="rowtabella0"/>
                    <w:jc w:val="center"/>
                    <w:rPr>
                      <w:color w:val="002060"/>
                    </w:rPr>
                  </w:pPr>
                  <w:r w:rsidRPr="00E4037E">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931398" w14:textId="77777777" w:rsidR="008851E8" w:rsidRPr="00E4037E" w:rsidRDefault="008851E8" w:rsidP="00FE4D12">
                  <w:pPr>
                    <w:pStyle w:val="rowtabella0"/>
                    <w:jc w:val="center"/>
                    <w:rPr>
                      <w:color w:val="002060"/>
                    </w:rPr>
                  </w:pPr>
                  <w:r w:rsidRPr="00E4037E">
                    <w:rPr>
                      <w:color w:val="002060"/>
                    </w:rPr>
                    <w:t> </w:t>
                  </w:r>
                </w:p>
              </w:tc>
            </w:tr>
            <w:tr w:rsidR="008851E8" w:rsidRPr="00E4037E" w14:paraId="1902DFA3" w14:textId="77777777" w:rsidTr="00FE4D12">
              <w:tc>
                <w:tcPr>
                  <w:tcW w:w="4700" w:type="dxa"/>
                  <w:gridSpan w:val="4"/>
                  <w:tcBorders>
                    <w:top w:val="nil"/>
                    <w:left w:val="nil"/>
                    <w:bottom w:val="nil"/>
                    <w:right w:val="nil"/>
                  </w:tcBorders>
                  <w:tcMar>
                    <w:top w:w="20" w:type="dxa"/>
                    <w:left w:w="20" w:type="dxa"/>
                    <w:bottom w:w="20" w:type="dxa"/>
                    <w:right w:w="20" w:type="dxa"/>
                  </w:tcMar>
                  <w:vAlign w:val="center"/>
                  <w:hideMark/>
                </w:tcPr>
                <w:p w14:paraId="1F479A9B" w14:textId="77777777" w:rsidR="008851E8" w:rsidRPr="00E4037E" w:rsidRDefault="008851E8" w:rsidP="00FE4D12">
                  <w:pPr>
                    <w:pStyle w:val="rowtabella0"/>
                    <w:rPr>
                      <w:color w:val="002060"/>
                    </w:rPr>
                  </w:pPr>
                  <w:r w:rsidRPr="00E4037E">
                    <w:rPr>
                      <w:color w:val="002060"/>
                    </w:rPr>
                    <w:t>(1) - disputata il 20/02/2022</w:t>
                  </w:r>
                </w:p>
              </w:tc>
            </w:tr>
          </w:tbl>
          <w:p w14:paraId="1E4A33F4" w14:textId="77777777" w:rsidR="008851E8" w:rsidRPr="00E4037E" w:rsidRDefault="008851E8" w:rsidP="00FE4D12">
            <w:pPr>
              <w:rPr>
                <w:color w:val="002060"/>
              </w:rPr>
            </w:pPr>
          </w:p>
        </w:tc>
      </w:tr>
    </w:tbl>
    <w:p w14:paraId="6A23021E" w14:textId="77777777" w:rsidR="008851E8" w:rsidRPr="00E4037E" w:rsidRDefault="008851E8" w:rsidP="008851E8">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851E8" w:rsidRPr="00E4037E" w14:paraId="554A363B" w14:textId="77777777" w:rsidTr="00FE4D1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342E3846"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5320E" w14:textId="77777777" w:rsidR="008851E8" w:rsidRPr="00E4037E" w:rsidRDefault="008851E8" w:rsidP="00FE4D12">
                  <w:pPr>
                    <w:pStyle w:val="headertabella0"/>
                    <w:rPr>
                      <w:color w:val="002060"/>
                    </w:rPr>
                  </w:pPr>
                  <w:r w:rsidRPr="00E4037E">
                    <w:rPr>
                      <w:color w:val="002060"/>
                    </w:rPr>
                    <w:t>GIRONE SB - 3 Giornata - A</w:t>
                  </w:r>
                </w:p>
              </w:tc>
            </w:tr>
            <w:tr w:rsidR="008851E8" w:rsidRPr="00E4037E" w14:paraId="75BB010B" w14:textId="77777777" w:rsidTr="00FE4D1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31B290" w14:textId="77777777" w:rsidR="008851E8" w:rsidRPr="00E4037E" w:rsidRDefault="008851E8" w:rsidP="00FE4D12">
                  <w:pPr>
                    <w:pStyle w:val="rowtabella0"/>
                    <w:rPr>
                      <w:color w:val="002060"/>
                    </w:rPr>
                  </w:pPr>
                  <w:r w:rsidRPr="00E4037E">
                    <w:rPr>
                      <w:color w:val="002060"/>
                    </w:rPr>
                    <w:t>(1) SANGIUSTESE M.G.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9C360C" w14:textId="77777777" w:rsidR="008851E8" w:rsidRPr="00E4037E" w:rsidRDefault="008851E8" w:rsidP="00FE4D12">
                  <w:pPr>
                    <w:pStyle w:val="rowtabella0"/>
                    <w:rPr>
                      <w:color w:val="002060"/>
                    </w:rPr>
                  </w:pPr>
                  <w:r w:rsidRPr="00E4037E">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D24E64" w14:textId="77777777" w:rsidR="008851E8" w:rsidRPr="00E4037E" w:rsidRDefault="008851E8" w:rsidP="00FE4D12">
                  <w:pPr>
                    <w:pStyle w:val="rowtabella0"/>
                    <w:jc w:val="center"/>
                    <w:rPr>
                      <w:color w:val="002060"/>
                    </w:rPr>
                  </w:pPr>
                  <w:r w:rsidRPr="00E4037E">
                    <w:rPr>
                      <w:color w:val="002060"/>
                    </w:rPr>
                    <w:t>9 - 2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16189D" w14:textId="77777777" w:rsidR="008851E8" w:rsidRPr="00E4037E" w:rsidRDefault="008851E8" w:rsidP="00FE4D12">
                  <w:pPr>
                    <w:pStyle w:val="rowtabella0"/>
                    <w:jc w:val="center"/>
                    <w:rPr>
                      <w:color w:val="002060"/>
                    </w:rPr>
                  </w:pPr>
                  <w:r w:rsidRPr="00E4037E">
                    <w:rPr>
                      <w:color w:val="002060"/>
                    </w:rPr>
                    <w:t> </w:t>
                  </w:r>
                </w:p>
              </w:tc>
            </w:tr>
            <w:tr w:rsidR="008851E8" w:rsidRPr="00E4037E" w14:paraId="5AC0EB84" w14:textId="77777777" w:rsidTr="00FE4D12">
              <w:tc>
                <w:tcPr>
                  <w:tcW w:w="4700" w:type="dxa"/>
                  <w:gridSpan w:val="4"/>
                  <w:tcBorders>
                    <w:top w:val="nil"/>
                    <w:left w:val="nil"/>
                    <w:bottom w:val="nil"/>
                    <w:right w:val="nil"/>
                  </w:tcBorders>
                  <w:tcMar>
                    <w:top w:w="20" w:type="dxa"/>
                    <w:left w:w="20" w:type="dxa"/>
                    <w:bottom w:w="20" w:type="dxa"/>
                    <w:right w:w="20" w:type="dxa"/>
                  </w:tcMar>
                  <w:vAlign w:val="center"/>
                  <w:hideMark/>
                </w:tcPr>
                <w:p w14:paraId="2224042D" w14:textId="77777777" w:rsidR="008851E8" w:rsidRPr="00E4037E" w:rsidRDefault="008851E8" w:rsidP="00FE4D12">
                  <w:pPr>
                    <w:pStyle w:val="rowtabella0"/>
                    <w:rPr>
                      <w:color w:val="002060"/>
                    </w:rPr>
                  </w:pPr>
                  <w:r w:rsidRPr="00E4037E">
                    <w:rPr>
                      <w:color w:val="002060"/>
                    </w:rPr>
                    <w:t>(1) - disputata il 20/02/2022</w:t>
                  </w:r>
                </w:p>
              </w:tc>
            </w:tr>
          </w:tbl>
          <w:p w14:paraId="3618177F" w14:textId="77777777" w:rsidR="008851E8" w:rsidRPr="00E4037E" w:rsidRDefault="008851E8" w:rsidP="00FE4D12">
            <w:pPr>
              <w:rPr>
                <w:color w:val="002060"/>
              </w:rPr>
            </w:pPr>
          </w:p>
        </w:tc>
      </w:tr>
    </w:tbl>
    <w:p w14:paraId="1B0F6022" w14:textId="77777777" w:rsidR="008851E8" w:rsidRPr="00E4037E" w:rsidRDefault="008851E8" w:rsidP="008851E8">
      <w:pPr>
        <w:pStyle w:val="breakline"/>
        <w:rPr>
          <w:rFonts w:eastAsiaTheme="minorEastAsia"/>
          <w:color w:val="002060"/>
        </w:rPr>
      </w:pPr>
    </w:p>
    <w:p w14:paraId="37E7C501" w14:textId="77777777" w:rsidR="008851E8" w:rsidRPr="00E4037E" w:rsidRDefault="008851E8" w:rsidP="008851E8">
      <w:pPr>
        <w:pStyle w:val="breakline"/>
        <w:rPr>
          <w:color w:val="002060"/>
        </w:rPr>
      </w:pPr>
    </w:p>
    <w:p w14:paraId="517D8A3C" w14:textId="77777777" w:rsidR="008851E8" w:rsidRPr="00E4037E" w:rsidRDefault="008851E8" w:rsidP="008851E8">
      <w:pPr>
        <w:pStyle w:val="titoloprinc0"/>
        <w:rPr>
          <w:color w:val="002060"/>
        </w:rPr>
      </w:pPr>
      <w:r w:rsidRPr="00E4037E">
        <w:rPr>
          <w:color w:val="002060"/>
        </w:rPr>
        <w:t>GIUDICE SPORTIVO</w:t>
      </w:r>
    </w:p>
    <w:p w14:paraId="582CF597" w14:textId="77777777" w:rsidR="008851E8" w:rsidRPr="00E4037E" w:rsidRDefault="008851E8" w:rsidP="008851E8">
      <w:pPr>
        <w:pStyle w:val="diffida"/>
        <w:rPr>
          <w:color w:val="002060"/>
        </w:rPr>
      </w:pPr>
      <w:r w:rsidRPr="00E4037E">
        <w:rPr>
          <w:color w:val="002060"/>
        </w:rPr>
        <w:t>Il Sostituto Giudice Sportivo Avv. Federica Sorrentino, nella seduta del 23/02/2022 ha adottato le decisioni che di seguito integralmente si riportano:</w:t>
      </w:r>
    </w:p>
    <w:p w14:paraId="4FD67ADF" w14:textId="77777777" w:rsidR="008851E8" w:rsidRPr="00E4037E" w:rsidRDefault="008851E8" w:rsidP="008851E8">
      <w:pPr>
        <w:pStyle w:val="titolo10"/>
        <w:rPr>
          <w:color w:val="002060"/>
        </w:rPr>
      </w:pPr>
      <w:r w:rsidRPr="00E4037E">
        <w:rPr>
          <w:color w:val="002060"/>
        </w:rPr>
        <w:t xml:space="preserve">GARE DEL 19/ 2/2022 </w:t>
      </w:r>
    </w:p>
    <w:p w14:paraId="72348EC1" w14:textId="77777777" w:rsidR="008851E8" w:rsidRPr="00E4037E" w:rsidRDefault="008851E8" w:rsidP="008851E8">
      <w:pPr>
        <w:pStyle w:val="titolo7a"/>
        <w:rPr>
          <w:color w:val="002060"/>
        </w:rPr>
      </w:pPr>
      <w:r w:rsidRPr="00E4037E">
        <w:rPr>
          <w:color w:val="002060"/>
        </w:rPr>
        <w:t xml:space="preserve">PROVVEDIMENTI DISCIPLINARI </w:t>
      </w:r>
    </w:p>
    <w:p w14:paraId="655588D5" w14:textId="77777777" w:rsidR="008851E8" w:rsidRPr="00E4037E" w:rsidRDefault="008851E8" w:rsidP="008851E8">
      <w:pPr>
        <w:pStyle w:val="titolo7b0"/>
        <w:rPr>
          <w:color w:val="002060"/>
        </w:rPr>
      </w:pPr>
      <w:r w:rsidRPr="00E4037E">
        <w:rPr>
          <w:color w:val="002060"/>
        </w:rPr>
        <w:t xml:space="preserve">In base alle risultanze degli atti ufficiali sono state deliberate le seguenti sanzioni disciplinari. </w:t>
      </w:r>
    </w:p>
    <w:p w14:paraId="1D6F4400" w14:textId="77777777" w:rsidR="008851E8" w:rsidRPr="00E4037E" w:rsidRDefault="008851E8" w:rsidP="008851E8">
      <w:pPr>
        <w:pStyle w:val="titolo30"/>
        <w:rPr>
          <w:color w:val="002060"/>
        </w:rPr>
      </w:pPr>
      <w:r w:rsidRPr="00E4037E">
        <w:rPr>
          <w:color w:val="002060"/>
        </w:rPr>
        <w:t xml:space="preserve">CALCIATORI NON ESPULSI </w:t>
      </w:r>
    </w:p>
    <w:p w14:paraId="509067B3" w14:textId="77777777" w:rsidR="008851E8" w:rsidRPr="00E4037E" w:rsidRDefault="008851E8" w:rsidP="008851E8">
      <w:pPr>
        <w:pStyle w:val="titolo20"/>
        <w:rPr>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49A0839F" w14:textId="77777777" w:rsidTr="00FE4D12">
        <w:tc>
          <w:tcPr>
            <w:tcW w:w="2200" w:type="dxa"/>
            <w:tcMar>
              <w:top w:w="20" w:type="dxa"/>
              <w:left w:w="20" w:type="dxa"/>
              <w:bottom w:w="20" w:type="dxa"/>
              <w:right w:w="20" w:type="dxa"/>
            </w:tcMar>
            <w:vAlign w:val="center"/>
            <w:hideMark/>
          </w:tcPr>
          <w:p w14:paraId="4EE7249B" w14:textId="77777777" w:rsidR="008851E8" w:rsidRPr="00E4037E" w:rsidRDefault="008851E8" w:rsidP="00FE4D12">
            <w:pPr>
              <w:pStyle w:val="movimento"/>
              <w:rPr>
                <w:color w:val="002060"/>
              </w:rPr>
            </w:pPr>
            <w:r w:rsidRPr="00E4037E">
              <w:rPr>
                <w:color w:val="002060"/>
              </w:rPr>
              <w:t>SALUZZI MATTIA</w:t>
            </w:r>
          </w:p>
        </w:tc>
        <w:tc>
          <w:tcPr>
            <w:tcW w:w="2200" w:type="dxa"/>
            <w:tcMar>
              <w:top w:w="20" w:type="dxa"/>
              <w:left w:w="20" w:type="dxa"/>
              <w:bottom w:w="20" w:type="dxa"/>
              <w:right w:w="20" w:type="dxa"/>
            </w:tcMar>
            <w:vAlign w:val="center"/>
            <w:hideMark/>
          </w:tcPr>
          <w:p w14:paraId="14741B56" w14:textId="77777777" w:rsidR="008851E8" w:rsidRPr="00E4037E" w:rsidRDefault="008851E8" w:rsidP="00FE4D12">
            <w:pPr>
              <w:pStyle w:val="movimento2"/>
              <w:rPr>
                <w:color w:val="002060"/>
              </w:rPr>
            </w:pPr>
            <w:r w:rsidRPr="00E4037E">
              <w:rPr>
                <w:color w:val="002060"/>
              </w:rPr>
              <w:t xml:space="preserve">(ETA BETA FOOTBALL) </w:t>
            </w:r>
          </w:p>
        </w:tc>
        <w:tc>
          <w:tcPr>
            <w:tcW w:w="800" w:type="dxa"/>
            <w:tcMar>
              <w:top w:w="20" w:type="dxa"/>
              <w:left w:w="20" w:type="dxa"/>
              <w:bottom w:w="20" w:type="dxa"/>
              <w:right w:w="20" w:type="dxa"/>
            </w:tcMar>
            <w:vAlign w:val="center"/>
            <w:hideMark/>
          </w:tcPr>
          <w:p w14:paraId="45498197"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2FFD6568" w14:textId="77777777" w:rsidR="008851E8" w:rsidRPr="00E4037E" w:rsidRDefault="008851E8" w:rsidP="00FE4D12">
            <w:pPr>
              <w:pStyle w:val="movimento"/>
              <w:rPr>
                <w:color w:val="002060"/>
              </w:rPr>
            </w:pPr>
            <w:r w:rsidRPr="00E4037E">
              <w:rPr>
                <w:color w:val="002060"/>
              </w:rPr>
              <w:t>FRONTINO FABIO GAETANO</w:t>
            </w:r>
          </w:p>
        </w:tc>
        <w:tc>
          <w:tcPr>
            <w:tcW w:w="2200" w:type="dxa"/>
            <w:tcMar>
              <w:top w:w="20" w:type="dxa"/>
              <w:left w:w="20" w:type="dxa"/>
              <w:bottom w:w="20" w:type="dxa"/>
              <w:right w:w="20" w:type="dxa"/>
            </w:tcMar>
            <w:vAlign w:val="center"/>
            <w:hideMark/>
          </w:tcPr>
          <w:p w14:paraId="272821AC" w14:textId="77777777" w:rsidR="008851E8" w:rsidRPr="00E4037E" w:rsidRDefault="008851E8" w:rsidP="00FE4D12">
            <w:pPr>
              <w:pStyle w:val="movimento2"/>
              <w:rPr>
                <w:color w:val="002060"/>
              </w:rPr>
            </w:pPr>
            <w:r w:rsidRPr="00E4037E">
              <w:rPr>
                <w:color w:val="002060"/>
              </w:rPr>
              <w:t xml:space="preserve">(ITALSERVICE C5) </w:t>
            </w:r>
          </w:p>
        </w:tc>
      </w:tr>
      <w:tr w:rsidR="008851E8" w:rsidRPr="00E4037E" w14:paraId="41EDCA43" w14:textId="77777777" w:rsidTr="00FE4D12">
        <w:tc>
          <w:tcPr>
            <w:tcW w:w="2200" w:type="dxa"/>
            <w:tcMar>
              <w:top w:w="20" w:type="dxa"/>
              <w:left w:w="20" w:type="dxa"/>
              <w:bottom w:w="20" w:type="dxa"/>
              <w:right w:w="20" w:type="dxa"/>
            </w:tcMar>
            <w:vAlign w:val="center"/>
            <w:hideMark/>
          </w:tcPr>
          <w:p w14:paraId="2DE6572F" w14:textId="77777777" w:rsidR="008851E8" w:rsidRPr="00E4037E" w:rsidRDefault="008851E8" w:rsidP="00FE4D12">
            <w:pPr>
              <w:pStyle w:val="movimento"/>
              <w:rPr>
                <w:color w:val="002060"/>
              </w:rPr>
            </w:pPr>
            <w:r w:rsidRPr="00E4037E">
              <w:rPr>
                <w:color w:val="002060"/>
              </w:rPr>
              <w:t>AMBROSINI MATTEO</w:t>
            </w:r>
          </w:p>
        </w:tc>
        <w:tc>
          <w:tcPr>
            <w:tcW w:w="2200" w:type="dxa"/>
            <w:tcMar>
              <w:top w:w="20" w:type="dxa"/>
              <w:left w:w="20" w:type="dxa"/>
              <w:bottom w:w="20" w:type="dxa"/>
              <w:right w:w="20" w:type="dxa"/>
            </w:tcMar>
            <w:vAlign w:val="center"/>
            <w:hideMark/>
          </w:tcPr>
          <w:p w14:paraId="78AB798B" w14:textId="77777777" w:rsidR="008851E8" w:rsidRPr="00E4037E" w:rsidRDefault="008851E8" w:rsidP="00FE4D12">
            <w:pPr>
              <w:pStyle w:val="movimento2"/>
              <w:rPr>
                <w:color w:val="002060"/>
              </w:rPr>
            </w:pPr>
            <w:r w:rsidRPr="00E4037E">
              <w:rPr>
                <w:color w:val="002060"/>
              </w:rPr>
              <w:t xml:space="preserve">(REAL FABRIANO) </w:t>
            </w:r>
          </w:p>
        </w:tc>
        <w:tc>
          <w:tcPr>
            <w:tcW w:w="800" w:type="dxa"/>
            <w:tcMar>
              <w:top w:w="20" w:type="dxa"/>
              <w:left w:w="20" w:type="dxa"/>
              <w:bottom w:w="20" w:type="dxa"/>
              <w:right w:w="20" w:type="dxa"/>
            </w:tcMar>
            <w:vAlign w:val="center"/>
            <w:hideMark/>
          </w:tcPr>
          <w:p w14:paraId="6562B0AC"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162094F9"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7AFFC9CD" w14:textId="77777777" w:rsidR="008851E8" w:rsidRPr="00E4037E" w:rsidRDefault="008851E8" w:rsidP="00FE4D12">
            <w:pPr>
              <w:pStyle w:val="movimento2"/>
              <w:rPr>
                <w:color w:val="002060"/>
              </w:rPr>
            </w:pPr>
            <w:r w:rsidRPr="00E4037E">
              <w:rPr>
                <w:color w:val="002060"/>
              </w:rPr>
              <w:t> </w:t>
            </w:r>
          </w:p>
        </w:tc>
      </w:tr>
    </w:tbl>
    <w:p w14:paraId="5A7551DE" w14:textId="77777777" w:rsidR="008851E8" w:rsidRPr="00E4037E" w:rsidRDefault="008851E8" w:rsidP="008851E8">
      <w:pPr>
        <w:pStyle w:val="titolo10"/>
        <w:rPr>
          <w:rFonts w:eastAsiaTheme="minorEastAsia"/>
          <w:color w:val="002060"/>
        </w:rPr>
      </w:pPr>
      <w:r w:rsidRPr="00E4037E">
        <w:rPr>
          <w:color w:val="002060"/>
        </w:rPr>
        <w:t xml:space="preserve">GARE DEL 20/ 2/2022 </w:t>
      </w:r>
    </w:p>
    <w:p w14:paraId="61D29035" w14:textId="77777777" w:rsidR="008851E8" w:rsidRPr="00E4037E" w:rsidRDefault="008851E8" w:rsidP="008851E8">
      <w:pPr>
        <w:pStyle w:val="titolo7a"/>
        <w:rPr>
          <w:color w:val="002060"/>
        </w:rPr>
      </w:pPr>
      <w:r w:rsidRPr="00E4037E">
        <w:rPr>
          <w:color w:val="002060"/>
        </w:rPr>
        <w:t xml:space="preserve">PROVVEDIMENTI DISCIPLINARI </w:t>
      </w:r>
    </w:p>
    <w:p w14:paraId="65F323EF" w14:textId="77777777" w:rsidR="008851E8" w:rsidRPr="00E4037E" w:rsidRDefault="008851E8" w:rsidP="008851E8">
      <w:pPr>
        <w:pStyle w:val="titolo7b0"/>
        <w:rPr>
          <w:color w:val="002060"/>
        </w:rPr>
      </w:pPr>
      <w:r w:rsidRPr="00E4037E">
        <w:rPr>
          <w:color w:val="002060"/>
        </w:rPr>
        <w:t xml:space="preserve">In base alle risultanze degli atti ufficiali sono state deliberate le seguenti sanzioni disciplinari. </w:t>
      </w:r>
    </w:p>
    <w:p w14:paraId="3BB66A21" w14:textId="77777777" w:rsidR="008851E8" w:rsidRPr="00E4037E" w:rsidRDefault="008851E8" w:rsidP="008851E8">
      <w:pPr>
        <w:pStyle w:val="titolo30"/>
        <w:rPr>
          <w:color w:val="002060"/>
        </w:rPr>
      </w:pPr>
      <w:r w:rsidRPr="00E4037E">
        <w:rPr>
          <w:color w:val="002060"/>
        </w:rPr>
        <w:t xml:space="preserve">CALCIATORI NON ESPULSI </w:t>
      </w:r>
    </w:p>
    <w:p w14:paraId="601259D0" w14:textId="77777777" w:rsidR="008851E8" w:rsidRPr="00E4037E" w:rsidRDefault="008851E8" w:rsidP="008851E8">
      <w:pPr>
        <w:pStyle w:val="titolo20"/>
        <w:rPr>
          <w:color w:val="002060"/>
        </w:rPr>
      </w:pPr>
      <w:r w:rsidRPr="00E4037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38F4FAAA" w14:textId="77777777" w:rsidTr="00FE4D12">
        <w:tc>
          <w:tcPr>
            <w:tcW w:w="2200" w:type="dxa"/>
            <w:tcMar>
              <w:top w:w="20" w:type="dxa"/>
              <w:left w:w="20" w:type="dxa"/>
              <w:bottom w:w="20" w:type="dxa"/>
              <w:right w:w="20" w:type="dxa"/>
            </w:tcMar>
            <w:vAlign w:val="center"/>
            <w:hideMark/>
          </w:tcPr>
          <w:p w14:paraId="3B0C7AFF" w14:textId="77777777" w:rsidR="008851E8" w:rsidRPr="00E4037E" w:rsidRDefault="008851E8" w:rsidP="00FE4D12">
            <w:pPr>
              <w:pStyle w:val="movimento"/>
              <w:rPr>
                <w:color w:val="002060"/>
              </w:rPr>
            </w:pPr>
            <w:r w:rsidRPr="00E4037E">
              <w:rPr>
                <w:color w:val="002060"/>
              </w:rPr>
              <w:t>TAFFI ELIA</w:t>
            </w:r>
          </w:p>
        </w:tc>
        <w:tc>
          <w:tcPr>
            <w:tcW w:w="2200" w:type="dxa"/>
            <w:tcMar>
              <w:top w:w="20" w:type="dxa"/>
              <w:left w:w="20" w:type="dxa"/>
              <w:bottom w:w="20" w:type="dxa"/>
              <w:right w:w="20" w:type="dxa"/>
            </w:tcMar>
            <w:vAlign w:val="center"/>
            <w:hideMark/>
          </w:tcPr>
          <w:p w14:paraId="68D75AD5" w14:textId="77777777" w:rsidR="008851E8" w:rsidRPr="00E4037E" w:rsidRDefault="008851E8" w:rsidP="00FE4D12">
            <w:pPr>
              <w:pStyle w:val="movimento2"/>
              <w:rPr>
                <w:color w:val="002060"/>
              </w:rPr>
            </w:pPr>
            <w:r w:rsidRPr="00E4037E">
              <w:rPr>
                <w:color w:val="002060"/>
              </w:rPr>
              <w:t xml:space="preserve">(RECANATI CALCIO A 5) </w:t>
            </w:r>
          </w:p>
        </w:tc>
        <w:tc>
          <w:tcPr>
            <w:tcW w:w="800" w:type="dxa"/>
            <w:tcMar>
              <w:top w:w="20" w:type="dxa"/>
              <w:left w:w="20" w:type="dxa"/>
              <w:bottom w:w="20" w:type="dxa"/>
              <w:right w:w="20" w:type="dxa"/>
            </w:tcMar>
            <w:vAlign w:val="center"/>
            <w:hideMark/>
          </w:tcPr>
          <w:p w14:paraId="28C4812F"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159CBFD1"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3977834D" w14:textId="77777777" w:rsidR="008851E8" w:rsidRPr="00E4037E" w:rsidRDefault="008851E8" w:rsidP="00FE4D12">
            <w:pPr>
              <w:pStyle w:val="movimento2"/>
              <w:rPr>
                <w:color w:val="002060"/>
              </w:rPr>
            </w:pPr>
            <w:r w:rsidRPr="00E4037E">
              <w:rPr>
                <w:color w:val="002060"/>
              </w:rPr>
              <w:t> </w:t>
            </w:r>
          </w:p>
        </w:tc>
      </w:tr>
    </w:tbl>
    <w:p w14:paraId="29410F7F" w14:textId="77777777" w:rsidR="008851E8" w:rsidRPr="00E4037E" w:rsidRDefault="008851E8" w:rsidP="008851E8">
      <w:pPr>
        <w:pStyle w:val="titolo20"/>
        <w:rPr>
          <w:rFonts w:eastAsiaTheme="minorEastAsia"/>
          <w:color w:val="002060"/>
        </w:rPr>
      </w:pPr>
      <w:r w:rsidRPr="00E4037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414F969F" w14:textId="77777777" w:rsidTr="00FE4D12">
        <w:tc>
          <w:tcPr>
            <w:tcW w:w="2200" w:type="dxa"/>
            <w:tcMar>
              <w:top w:w="20" w:type="dxa"/>
              <w:left w:w="20" w:type="dxa"/>
              <w:bottom w:w="20" w:type="dxa"/>
              <w:right w:w="20" w:type="dxa"/>
            </w:tcMar>
            <w:vAlign w:val="center"/>
            <w:hideMark/>
          </w:tcPr>
          <w:p w14:paraId="3FFC3668" w14:textId="77777777" w:rsidR="008851E8" w:rsidRPr="00E4037E" w:rsidRDefault="008851E8" w:rsidP="00FE4D12">
            <w:pPr>
              <w:pStyle w:val="movimento"/>
              <w:rPr>
                <w:color w:val="002060"/>
              </w:rPr>
            </w:pPr>
            <w:r w:rsidRPr="00E4037E">
              <w:rPr>
                <w:color w:val="002060"/>
              </w:rPr>
              <w:lastRenderedPageBreak/>
              <w:t>BESHIRI SAMI</w:t>
            </w:r>
          </w:p>
        </w:tc>
        <w:tc>
          <w:tcPr>
            <w:tcW w:w="2200" w:type="dxa"/>
            <w:tcMar>
              <w:top w:w="20" w:type="dxa"/>
              <w:left w:w="20" w:type="dxa"/>
              <w:bottom w:w="20" w:type="dxa"/>
              <w:right w:w="20" w:type="dxa"/>
            </w:tcMar>
            <w:vAlign w:val="center"/>
            <w:hideMark/>
          </w:tcPr>
          <w:p w14:paraId="49C00142" w14:textId="77777777" w:rsidR="008851E8" w:rsidRPr="00E4037E" w:rsidRDefault="008851E8" w:rsidP="00FE4D12">
            <w:pPr>
              <w:pStyle w:val="movimento2"/>
              <w:rPr>
                <w:color w:val="002060"/>
              </w:rPr>
            </w:pPr>
            <w:r w:rsidRPr="00E4037E">
              <w:rPr>
                <w:color w:val="002060"/>
              </w:rPr>
              <w:t xml:space="preserve">(FFJ CALCIO A 5) </w:t>
            </w:r>
          </w:p>
        </w:tc>
        <w:tc>
          <w:tcPr>
            <w:tcW w:w="800" w:type="dxa"/>
            <w:tcMar>
              <w:top w:w="20" w:type="dxa"/>
              <w:left w:w="20" w:type="dxa"/>
              <w:bottom w:w="20" w:type="dxa"/>
              <w:right w:w="20" w:type="dxa"/>
            </w:tcMar>
            <w:vAlign w:val="center"/>
            <w:hideMark/>
          </w:tcPr>
          <w:p w14:paraId="65FD13C5"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38EC61C1"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5F6F063F" w14:textId="77777777" w:rsidR="008851E8" w:rsidRPr="00E4037E" w:rsidRDefault="008851E8" w:rsidP="00FE4D12">
            <w:pPr>
              <w:pStyle w:val="movimento2"/>
              <w:rPr>
                <w:color w:val="002060"/>
              </w:rPr>
            </w:pPr>
            <w:r w:rsidRPr="00E4037E">
              <w:rPr>
                <w:color w:val="002060"/>
              </w:rPr>
              <w:t> </w:t>
            </w:r>
          </w:p>
        </w:tc>
      </w:tr>
    </w:tbl>
    <w:p w14:paraId="255235A5" w14:textId="77777777" w:rsidR="008851E8" w:rsidRPr="00E4037E" w:rsidRDefault="008851E8" w:rsidP="008851E8">
      <w:pPr>
        <w:pStyle w:val="titolo20"/>
        <w:rPr>
          <w:rFonts w:eastAsiaTheme="minorEastAsia"/>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6024FEFB" w14:textId="77777777" w:rsidTr="00FE4D12">
        <w:tc>
          <w:tcPr>
            <w:tcW w:w="2200" w:type="dxa"/>
            <w:tcMar>
              <w:top w:w="20" w:type="dxa"/>
              <w:left w:w="20" w:type="dxa"/>
              <w:bottom w:w="20" w:type="dxa"/>
              <w:right w:w="20" w:type="dxa"/>
            </w:tcMar>
            <w:vAlign w:val="center"/>
            <w:hideMark/>
          </w:tcPr>
          <w:p w14:paraId="5DE0B349" w14:textId="77777777" w:rsidR="008851E8" w:rsidRPr="00E4037E" w:rsidRDefault="008851E8" w:rsidP="00FE4D12">
            <w:pPr>
              <w:pStyle w:val="movimento"/>
              <w:rPr>
                <w:color w:val="002060"/>
              </w:rPr>
            </w:pPr>
            <w:r w:rsidRPr="00E4037E">
              <w:rPr>
                <w:color w:val="002060"/>
              </w:rPr>
              <w:t>CALCAGNI CARLO</w:t>
            </w:r>
          </w:p>
        </w:tc>
        <w:tc>
          <w:tcPr>
            <w:tcW w:w="2200" w:type="dxa"/>
            <w:tcMar>
              <w:top w:w="20" w:type="dxa"/>
              <w:left w:w="20" w:type="dxa"/>
              <w:bottom w:w="20" w:type="dxa"/>
              <w:right w:w="20" w:type="dxa"/>
            </w:tcMar>
            <w:vAlign w:val="center"/>
            <w:hideMark/>
          </w:tcPr>
          <w:p w14:paraId="104AE824" w14:textId="77777777" w:rsidR="008851E8" w:rsidRPr="00E4037E" w:rsidRDefault="008851E8" w:rsidP="00FE4D12">
            <w:pPr>
              <w:pStyle w:val="movimento2"/>
              <w:rPr>
                <w:color w:val="002060"/>
              </w:rPr>
            </w:pPr>
            <w:r w:rsidRPr="00E4037E">
              <w:rPr>
                <w:color w:val="002060"/>
              </w:rPr>
              <w:t xml:space="preserve">(C.U.S. MACERATA CALCIO A5) </w:t>
            </w:r>
          </w:p>
        </w:tc>
        <w:tc>
          <w:tcPr>
            <w:tcW w:w="800" w:type="dxa"/>
            <w:tcMar>
              <w:top w:w="20" w:type="dxa"/>
              <w:left w:w="20" w:type="dxa"/>
              <w:bottom w:w="20" w:type="dxa"/>
              <w:right w:w="20" w:type="dxa"/>
            </w:tcMar>
            <w:vAlign w:val="center"/>
            <w:hideMark/>
          </w:tcPr>
          <w:p w14:paraId="24B860C8"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506598DE" w14:textId="77777777" w:rsidR="008851E8" w:rsidRPr="00E4037E" w:rsidRDefault="008851E8" w:rsidP="00FE4D12">
            <w:pPr>
              <w:pStyle w:val="movimento"/>
              <w:rPr>
                <w:color w:val="002060"/>
              </w:rPr>
            </w:pPr>
            <w:r w:rsidRPr="00E4037E">
              <w:rPr>
                <w:color w:val="002060"/>
              </w:rPr>
              <w:t>FACCENDINI TOMMASO</w:t>
            </w:r>
          </w:p>
        </w:tc>
        <w:tc>
          <w:tcPr>
            <w:tcW w:w="2200" w:type="dxa"/>
            <w:tcMar>
              <w:top w:w="20" w:type="dxa"/>
              <w:left w:w="20" w:type="dxa"/>
              <w:bottom w:w="20" w:type="dxa"/>
              <w:right w:w="20" w:type="dxa"/>
            </w:tcMar>
            <w:vAlign w:val="center"/>
            <w:hideMark/>
          </w:tcPr>
          <w:p w14:paraId="64A67009" w14:textId="77777777" w:rsidR="008851E8" w:rsidRPr="00E4037E" w:rsidRDefault="008851E8" w:rsidP="00FE4D12">
            <w:pPr>
              <w:pStyle w:val="movimento2"/>
              <w:rPr>
                <w:color w:val="002060"/>
              </w:rPr>
            </w:pPr>
            <w:r w:rsidRPr="00E4037E">
              <w:rPr>
                <w:color w:val="002060"/>
              </w:rPr>
              <w:t xml:space="preserve">(FFJ CALCIO A 5) </w:t>
            </w:r>
          </w:p>
        </w:tc>
      </w:tr>
    </w:tbl>
    <w:p w14:paraId="0656CABD" w14:textId="77777777" w:rsidR="008851E8" w:rsidRPr="00E4037E" w:rsidRDefault="008851E8" w:rsidP="008851E8">
      <w:pPr>
        <w:pStyle w:val="breakline"/>
        <w:rPr>
          <w:color w:val="002060"/>
        </w:rPr>
      </w:pPr>
    </w:p>
    <w:p w14:paraId="4AAC692F" w14:textId="77777777" w:rsidR="008851E8" w:rsidRPr="00E4037E" w:rsidRDefault="008851E8" w:rsidP="008851E8">
      <w:pPr>
        <w:ind w:left="4956"/>
        <w:rPr>
          <w:rFonts w:ascii="Arial" w:hAnsi="Arial" w:cs="Arial"/>
          <w:noProof/>
          <w:color w:val="002060"/>
          <w:sz w:val="22"/>
          <w:szCs w:val="22"/>
        </w:rPr>
      </w:pPr>
      <w:r w:rsidRPr="00E4037E">
        <w:rPr>
          <w:rFonts w:ascii="Arial" w:hAnsi="Arial" w:cs="Arial"/>
          <w:noProof/>
          <w:color w:val="002060"/>
          <w:sz w:val="22"/>
          <w:szCs w:val="22"/>
        </w:rPr>
        <w:t>F.to IL SOSTITUTOGIUDICE SPORTIVO      </w:t>
      </w:r>
    </w:p>
    <w:p w14:paraId="534C1693" w14:textId="77777777" w:rsidR="008851E8" w:rsidRPr="00E4037E" w:rsidRDefault="008851E8" w:rsidP="008851E8">
      <w:pPr>
        <w:rPr>
          <w:rFonts w:ascii="Arial" w:hAnsi="Arial" w:cs="Arial"/>
          <w:color w:val="002060"/>
          <w:sz w:val="22"/>
          <w:szCs w:val="22"/>
        </w:rPr>
      </w:pPr>
      <w:r w:rsidRPr="00E4037E">
        <w:rPr>
          <w:rFonts w:ascii="Arial" w:hAnsi="Arial" w:cs="Arial"/>
          <w:noProof/>
          <w:color w:val="002060"/>
          <w:sz w:val="22"/>
          <w:szCs w:val="22"/>
        </w:rPr>
        <w:t xml:space="preserve"> </w:t>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t xml:space="preserve">   </w:t>
      </w:r>
      <w:r w:rsidRPr="00E4037E">
        <w:rPr>
          <w:rFonts w:ascii="Arial" w:hAnsi="Arial" w:cs="Arial"/>
          <w:noProof/>
          <w:color w:val="002060"/>
          <w:sz w:val="22"/>
          <w:szCs w:val="22"/>
        </w:rPr>
        <w:tab/>
        <w:t xml:space="preserve">                Federica Sorrentino</w:t>
      </w:r>
      <w:r w:rsidRPr="00E4037E">
        <w:rPr>
          <w:rFonts w:ascii="Arial" w:hAnsi="Arial" w:cs="Arial"/>
          <w:color w:val="002060"/>
          <w:sz w:val="22"/>
          <w:szCs w:val="22"/>
        </w:rPr>
        <w:t xml:space="preserve"> </w:t>
      </w:r>
    </w:p>
    <w:p w14:paraId="290AF1D3" w14:textId="77777777" w:rsidR="008851E8" w:rsidRPr="00E4037E" w:rsidRDefault="008851E8" w:rsidP="008851E8">
      <w:pPr>
        <w:pStyle w:val="breakline"/>
        <w:rPr>
          <w:rFonts w:eastAsiaTheme="minorEastAsia"/>
          <w:color w:val="002060"/>
        </w:rPr>
      </w:pPr>
    </w:p>
    <w:p w14:paraId="23EBFF20" w14:textId="77777777" w:rsidR="008851E8" w:rsidRPr="00E4037E" w:rsidRDefault="008851E8" w:rsidP="008851E8">
      <w:pPr>
        <w:pStyle w:val="breakline"/>
        <w:rPr>
          <w:rFonts w:eastAsiaTheme="minorEastAsia"/>
          <w:color w:val="002060"/>
        </w:rPr>
      </w:pPr>
    </w:p>
    <w:p w14:paraId="2FA72F70" w14:textId="77777777" w:rsidR="008851E8" w:rsidRPr="00E4037E" w:rsidRDefault="008851E8" w:rsidP="008851E8">
      <w:pPr>
        <w:pStyle w:val="titoloprinc0"/>
        <w:rPr>
          <w:color w:val="002060"/>
        </w:rPr>
      </w:pPr>
      <w:r w:rsidRPr="00E4037E">
        <w:rPr>
          <w:color w:val="002060"/>
        </w:rPr>
        <w:t>CLASSIFICA</w:t>
      </w:r>
    </w:p>
    <w:p w14:paraId="3BD3BA19" w14:textId="77777777" w:rsidR="008851E8" w:rsidRPr="00E4037E" w:rsidRDefault="008851E8" w:rsidP="008851E8">
      <w:pPr>
        <w:pStyle w:val="breakline"/>
        <w:rPr>
          <w:color w:val="002060"/>
        </w:rPr>
      </w:pPr>
    </w:p>
    <w:p w14:paraId="449725D3" w14:textId="77777777" w:rsidR="008851E8" w:rsidRPr="00E4037E" w:rsidRDefault="008851E8" w:rsidP="008851E8">
      <w:pPr>
        <w:pStyle w:val="breakline"/>
        <w:rPr>
          <w:color w:val="002060"/>
        </w:rPr>
      </w:pPr>
    </w:p>
    <w:p w14:paraId="7592FA33" w14:textId="77777777" w:rsidR="008851E8" w:rsidRPr="00E4037E" w:rsidRDefault="008851E8" w:rsidP="008851E8">
      <w:pPr>
        <w:pStyle w:val="sottotitolocampionato10"/>
        <w:rPr>
          <w:color w:val="002060"/>
        </w:rPr>
      </w:pPr>
      <w:r w:rsidRPr="00E4037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3B35B88D"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55B9C"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8247F"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CF827"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8A5BE"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B3EFE"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C6F5C"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91B7F"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0D9BC"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DF238"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1F7A0" w14:textId="77777777" w:rsidR="008851E8" w:rsidRPr="00E4037E" w:rsidRDefault="008851E8" w:rsidP="00FE4D12">
            <w:pPr>
              <w:pStyle w:val="headertabella0"/>
              <w:rPr>
                <w:color w:val="002060"/>
              </w:rPr>
            </w:pPr>
            <w:r w:rsidRPr="00E4037E">
              <w:rPr>
                <w:color w:val="002060"/>
              </w:rPr>
              <w:t>PE</w:t>
            </w:r>
          </w:p>
        </w:tc>
      </w:tr>
      <w:tr w:rsidR="008851E8" w:rsidRPr="00E4037E" w14:paraId="5CBA35F5"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F5C3C7" w14:textId="77777777" w:rsidR="008851E8" w:rsidRPr="00E4037E" w:rsidRDefault="008851E8" w:rsidP="00FE4D12">
            <w:pPr>
              <w:pStyle w:val="rowtabella0"/>
              <w:rPr>
                <w:color w:val="002060"/>
              </w:rPr>
            </w:pPr>
            <w:r w:rsidRPr="00E4037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478DD"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DB2BE"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EF19F"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84F5B"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933CB"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4D580"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F78C6"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925B5"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89288" w14:textId="77777777" w:rsidR="008851E8" w:rsidRPr="00E4037E" w:rsidRDefault="008851E8" w:rsidP="00FE4D12">
            <w:pPr>
              <w:pStyle w:val="rowtabella0"/>
              <w:jc w:val="center"/>
              <w:rPr>
                <w:color w:val="002060"/>
              </w:rPr>
            </w:pPr>
            <w:r w:rsidRPr="00E4037E">
              <w:rPr>
                <w:color w:val="002060"/>
              </w:rPr>
              <w:t>0</w:t>
            </w:r>
          </w:p>
        </w:tc>
      </w:tr>
      <w:tr w:rsidR="008851E8" w:rsidRPr="00E4037E" w14:paraId="6CD48B66"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B4EDF0" w14:textId="77777777" w:rsidR="008851E8" w:rsidRPr="00E4037E" w:rsidRDefault="008851E8" w:rsidP="00FE4D12">
            <w:pPr>
              <w:pStyle w:val="rowtabella0"/>
              <w:rPr>
                <w:color w:val="002060"/>
              </w:rPr>
            </w:pPr>
            <w:r w:rsidRPr="00E4037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90CA5"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6E48B"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A70BA"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36D4E"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52C18"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957A1" w14:textId="77777777" w:rsidR="008851E8" w:rsidRPr="00E4037E" w:rsidRDefault="008851E8" w:rsidP="00FE4D12">
            <w:pPr>
              <w:pStyle w:val="rowtabella0"/>
              <w:jc w:val="center"/>
              <w:rPr>
                <w:color w:val="002060"/>
              </w:rPr>
            </w:pPr>
            <w:r w:rsidRPr="00E403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39D31"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25B9B"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13E6B" w14:textId="77777777" w:rsidR="008851E8" w:rsidRPr="00E4037E" w:rsidRDefault="008851E8" w:rsidP="00FE4D12">
            <w:pPr>
              <w:pStyle w:val="rowtabella0"/>
              <w:jc w:val="center"/>
              <w:rPr>
                <w:color w:val="002060"/>
              </w:rPr>
            </w:pPr>
            <w:r w:rsidRPr="00E4037E">
              <w:rPr>
                <w:color w:val="002060"/>
              </w:rPr>
              <w:t>0</w:t>
            </w:r>
          </w:p>
        </w:tc>
      </w:tr>
      <w:tr w:rsidR="008851E8" w:rsidRPr="00E4037E" w14:paraId="2C76DD99"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F4C3EA" w14:textId="77777777" w:rsidR="008851E8" w:rsidRPr="00E4037E" w:rsidRDefault="008851E8" w:rsidP="00FE4D12">
            <w:pPr>
              <w:pStyle w:val="rowtabella0"/>
              <w:rPr>
                <w:color w:val="002060"/>
              </w:rPr>
            </w:pPr>
            <w:r w:rsidRPr="00E4037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CA53A"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B64E8"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AF305"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9DF61"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B80E6"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CF0B6"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B6B62"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34C58"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49938" w14:textId="77777777" w:rsidR="008851E8" w:rsidRPr="00E4037E" w:rsidRDefault="008851E8" w:rsidP="00FE4D12">
            <w:pPr>
              <w:pStyle w:val="rowtabella0"/>
              <w:jc w:val="center"/>
              <w:rPr>
                <w:color w:val="002060"/>
              </w:rPr>
            </w:pPr>
            <w:r w:rsidRPr="00E4037E">
              <w:rPr>
                <w:color w:val="002060"/>
              </w:rPr>
              <w:t>0</w:t>
            </w:r>
          </w:p>
        </w:tc>
      </w:tr>
      <w:tr w:rsidR="008851E8" w:rsidRPr="00E4037E" w14:paraId="4E1FAD1D"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2011C5" w14:textId="77777777" w:rsidR="008851E8" w:rsidRPr="00E4037E" w:rsidRDefault="008851E8" w:rsidP="00FE4D12">
            <w:pPr>
              <w:pStyle w:val="rowtabella0"/>
              <w:rPr>
                <w:color w:val="002060"/>
              </w:rPr>
            </w:pPr>
            <w:r w:rsidRPr="00E4037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68E94"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89FB5"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3915C"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C4F84"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32D4F"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DE594"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D02E1"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460B5"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EDA0B" w14:textId="77777777" w:rsidR="008851E8" w:rsidRPr="00E4037E" w:rsidRDefault="008851E8" w:rsidP="00FE4D12">
            <w:pPr>
              <w:pStyle w:val="rowtabella0"/>
              <w:jc w:val="center"/>
              <w:rPr>
                <w:color w:val="002060"/>
              </w:rPr>
            </w:pPr>
            <w:r w:rsidRPr="00E4037E">
              <w:rPr>
                <w:color w:val="002060"/>
              </w:rPr>
              <w:t>0</w:t>
            </w:r>
          </w:p>
        </w:tc>
      </w:tr>
      <w:tr w:rsidR="008851E8" w:rsidRPr="00E4037E" w14:paraId="396A4671"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411890" w14:textId="77777777" w:rsidR="008851E8" w:rsidRPr="00E4037E" w:rsidRDefault="008851E8" w:rsidP="00FE4D12">
            <w:pPr>
              <w:pStyle w:val="rowtabella0"/>
              <w:rPr>
                <w:color w:val="002060"/>
              </w:rPr>
            </w:pPr>
            <w:r w:rsidRPr="00E4037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81CC9"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52801"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C982A"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64904"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BFC6A"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F3FCE"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F9EC0" w14:textId="77777777" w:rsidR="008851E8" w:rsidRPr="00E4037E" w:rsidRDefault="008851E8" w:rsidP="00FE4D12">
            <w:pPr>
              <w:pStyle w:val="rowtabella0"/>
              <w:jc w:val="center"/>
              <w:rPr>
                <w:color w:val="002060"/>
              </w:rPr>
            </w:pPr>
            <w:r w:rsidRPr="00E403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9E837"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E7639" w14:textId="77777777" w:rsidR="008851E8" w:rsidRPr="00E4037E" w:rsidRDefault="008851E8" w:rsidP="00FE4D12">
            <w:pPr>
              <w:pStyle w:val="rowtabella0"/>
              <w:jc w:val="center"/>
              <w:rPr>
                <w:color w:val="002060"/>
              </w:rPr>
            </w:pPr>
            <w:r w:rsidRPr="00E4037E">
              <w:rPr>
                <w:color w:val="002060"/>
              </w:rPr>
              <w:t>0</w:t>
            </w:r>
          </w:p>
        </w:tc>
      </w:tr>
      <w:tr w:rsidR="008851E8" w:rsidRPr="00E4037E" w14:paraId="74F79A15"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1D3FCF" w14:textId="77777777" w:rsidR="008851E8" w:rsidRPr="00E4037E" w:rsidRDefault="008851E8" w:rsidP="00FE4D12">
            <w:pPr>
              <w:pStyle w:val="rowtabella0"/>
              <w:rPr>
                <w:color w:val="002060"/>
              </w:rPr>
            </w:pPr>
            <w:r w:rsidRPr="00E4037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5AB1D"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232E2"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6B62F"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7F7C1"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84FF3"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FF6E4"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F6BF5" w14:textId="77777777" w:rsidR="008851E8" w:rsidRPr="00E4037E" w:rsidRDefault="008851E8" w:rsidP="00FE4D12">
            <w:pPr>
              <w:pStyle w:val="rowtabella0"/>
              <w:jc w:val="center"/>
              <w:rPr>
                <w:color w:val="002060"/>
              </w:rPr>
            </w:pPr>
            <w:r w:rsidRPr="00E403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D7BC3"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18E94" w14:textId="77777777" w:rsidR="008851E8" w:rsidRPr="00E4037E" w:rsidRDefault="008851E8" w:rsidP="00FE4D12">
            <w:pPr>
              <w:pStyle w:val="rowtabella0"/>
              <w:jc w:val="center"/>
              <w:rPr>
                <w:color w:val="002060"/>
              </w:rPr>
            </w:pPr>
            <w:r w:rsidRPr="00E4037E">
              <w:rPr>
                <w:color w:val="002060"/>
              </w:rPr>
              <w:t>0</w:t>
            </w:r>
          </w:p>
        </w:tc>
      </w:tr>
    </w:tbl>
    <w:p w14:paraId="59DEFB0F" w14:textId="77777777" w:rsidR="008851E8" w:rsidRPr="00E4037E" w:rsidRDefault="008851E8" w:rsidP="008851E8">
      <w:pPr>
        <w:pStyle w:val="breakline"/>
        <w:rPr>
          <w:rFonts w:eastAsiaTheme="minorEastAsia"/>
          <w:color w:val="002060"/>
        </w:rPr>
      </w:pPr>
    </w:p>
    <w:p w14:paraId="5A5249C9" w14:textId="77777777" w:rsidR="008851E8" w:rsidRPr="00E4037E" w:rsidRDefault="008851E8" w:rsidP="008851E8">
      <w:pPr>
        <w:pStyle w:val="breakline"/>
        <w:rPr>
          <w:color w:val="002060"/>
        </w:rPr>
      </w:pPr>
    </w:p>
    <w:p w14:paraId="21E58DF8" w14:textId="77777777" w:rsidR="008851E8" w:rsidRPr="00E4037E" w:rsidRDefault="008851E8" w:rsidP="008851E8">
      <w:pPr>
        <w:pStyle w:val="sottotitolocampionato10"/>
        <w:rPr>
          <w:color w:val="002060"/>
        </w:rPr>
      </w:pPr>
      <w:r w:rsidRPr="00E4037E">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4CA4BA12"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436C9"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6B91A"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7EC7F"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873A3"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93A8F"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87404"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77EDE"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AD415"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6F468"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B1E43" w14:textId="77777777" w:rsidR="008851E8" w:rsidRPr="00E4037E" w:rsidRDefault="008851E8" w:rsidP="00FE4D12">
            <w:pPr>
              <w:pStyle w:val="headertabella0"/>
              <w:rPr>
                <w:color w:val="002060"/>
              </w:rPr>
            </w:pPr>
            <w:r w:rsidRPr="00E4037E">
              <w:rPr>
                <w:color w:val="002060"/>
              </w:rPr>
              <w:t>PE</w:t>
            </w:r>
          </w:p>
        </w:tc>
      </w:tr>
      <w:tr w:rsidR="008851E8" w:rsidRPr="00E4037E" w14:paraId="6B918AC9"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831430" w14:textId="77777777" w:rsidR="008851E8" w:rsidRPr="00E4037E" w:rsidRDefault="008851E8" w:rsidP="00FE4D12">
            <w:pPr>
              <w:pStyle w:val="rowtabella0"/>
              <w:rPr>
                <w:color w:val="002060"/>
              </w:rPr>
            </w:pPr>
            <w:r w:rsidRPr="00E4037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A527F"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BC2E8"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0FFEC"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6B8B5"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8C587"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EBAB6" w14:textId="77777777" w:rsidR="008851E8" w:rsidRPr="00E4037E" w:rsidRDefault="008851E8" w:rsidP="00FE4D12">
            <w:pPr>
              <w:pStyle w:val="rowtabella0"/>
              <w:jc w:val="center"/>
              <w:rPr>
                <w:color w:val="002060"/>
              </w:rPr>
            </w:pPr>
            <w:r w:rsidRPr="00E403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DBCD3"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1A2EC"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42162" w14:textId="77777777" w:rsidR="008851E8" w:rsidRPr="00E4037E" w:rsidRDefault="008851E8" w:rsidP="00FE4D12">
            <w:pPr>
              <w:pStyle w:val="rowtabella0"/>
              <w:jc w:val="center"/>
              <w:rPr>
                <w:color w:val="002060"/>
              </w:rPr>
            </w:pPr>
            <w:r w:rsidRPr="00E4037E">
              <w:rPr>
                <w:color w:val="002060"/>
              </w:rPr>
              <w:t>0</w:t>
            </w:r>
          </w:p>
        </w:tc>
      </w:tr>
      <w:tr w:rsidR="008851E8" w:rsidRPr="00E4037E" w14:paraId="45F0413D"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62739" w14:textId="77777777" w:rsidR="008851E8" w:rsidRPr="00E4037E" w:rsidRDefault="008851E8" w:rsidP="00FE4D12">
            <w:pPr>
              <w:pStyle w:val="rowtabella0"/>
              <w:rPr>
                <w:color w:val="002060"/>
              </w:rPr>
            </w:pPr>
            <w:r w:rsidRPr="00E4037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B8641"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A4F90"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B535B"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99044"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0621C"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0AB1B"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109F7"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83CCC"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11F72" w14:textId="77777777" w:rsidR="008851E8" w:rsidRPr="00E4037E" w:rsidRDefault="008851E8" w:rsidP="00FE4D12">
            <w:pPr>
              <w:pStyle w:val="rowtabella0"/>
              <w:jc w:val="center"/>
              <w:rPr>
                <w:color w:val="002060"/>
              </w:rPr>
            </w:pPr>
            <w:r w:rsidRPr="00E4037E">
              <w:rPr>
                <w:color w:val="002060"/>
              </w:rPr>
              <w:t>0</w:t>
            </w:r>
          </w:p>
        </w:tc>
      </w:tr>
      <w:tr w:rsidR="008851E8" w:rsidRPr="00E4037E" w14:paraId="501A20F1"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039F6C" w14:textId="77777777" w:rsidR="008851E8" w:rsidRPr="00E4037E" w:rsidRDefault="008851E8" w:rsidP="00FE4D12">
            <w:pPr>
              <w:pStyle w:val="rowtabella0"/>
              <w:rPr>
                <w:color w:val="002060"/>
              </w:rPr>
            </w:pPr>
            <w:r w:rsidRPr="00E4037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7B90A"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2A76C"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DBE91"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47C78"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7DF7C"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5745B"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DBEDE"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0357F"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123DF" w14:textId="77777777" w:rsidR="008851E8" w:rsidRPr="00E4037E" w:rsidRDefault="008851E8" w:rsidP="00FE4D12">
            <w:pPr>
              <w:pStyle w:val="rowtabella0"/>
              <w:jc w:val="center"/>
              <w:rPr>
                <w:color w:val="002060"/>
              </w:rPr>
            </w:pPr>
            <w:r w:rsidRPr="00E4037E">
              <w:rPr>
                <w:color w:val="002060"/>
              </w:rPr>
              <w:t>0</w:t>
            </w:r>
          </w:p>
        </w:tc>
      </w:tr>
      <w:tr w:rsidR="008851E8" w:rsidRPr="00E4037E" w14:paraId="39967612"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6E8C01" w14:textId="77777777" w:rsidR="008851E8" w:rsidRPr="00E4037E" w:rsidRDefault="008851E8" w:rsidP="00FE4D12">
            <w:pPr>
              <w:pStyle w:val="rowtabella0"/>
              <w:rPr>
                <w:color w:val="002060"/>
              </w:rPr>
            </w:pPr>
            <w:r w:rsidRPr="00E4037E">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DBCA8"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B5F02"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8B1BC"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74341"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BD2CE"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2F988"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BC84C"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FE90B"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C383E" w14:textId="77777777" w:rsidR="008851E8" w:rsidRPr="00E4037E" w:rsidRDefault="008851E8" w:rsidP="00FE4D12">
            <w:pPr>
              <w:pStyle w:val="rowtabella0"/>
              <w:jc w:val="center"/>
              <w:rPr>
                <w:color w:val="002060"/>
              </w:rPr>
            </w:pPr>
            <w:r w:rsidRPr="00E4037E">
              <w:rPr>
                <w:color w:val="002060"/>
              </w:rPr>
              <w:t>0</w:t>
            </w:r>
          </w:p>
        </w:tc>
      </w:tr>
      <w:tr w:rsidR="008851E8" w:rsidRPr="00E4037E" w14:paraId="22BC04B8"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3C5852" w14:textId="77777777" w:rsidR="008851E8" w:rsidRPr="00E4037E" w:rsidRDefault="008851E8" w:rsidP="00FE4D12">
            <w:pPr>
              <w:pStyle w:val="rowtabella0"/>
              <w:rPr>
                <w:color w:val="002060"/>
              </w:rPr>
            </w:pPr>
            <w:r w:rsidRPr="00E4037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51C15"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30062"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296A0"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96EF7"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2B080"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A163C"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3DFAC" w14:textId="77777777" w:rsidR="008851E8" w:rsidRPr="00E4037E" w:rsidRDefault="008851E8" w:rsidP="00FE4D12">
            <w:pPr>
              <w:pStyle w:val="rowtabella0"/>
              <w:jc w:val="center"/>
              <w:rPr>
                <w:color w:val="002060"/>
              </w:rPr>
            </w:pPr>
            <w:r w:rsidRPr="00E403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8CEA2"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BEE26" w14:textId="77777777" w:rsidR="008851E8" w:rsidRPr="00E4037E" w:rsidRDefault="008851E8" w:rsidP="00FE4D12">
            <w:pPr>
              <w:pStyle w:val="rowtabella0"/>
              <w:jc w:val="center"/>
              <w:rPr>
                <w:color w:val="002060"/>
              </w:rPr>
            </w:pPr>
            <w:r w:rsidRPr="00E4037E">
              <w:rPr>
                <w:color w:val="002060"/>
              </w:rPr>
              <w:t>0</w:t>
            </w:r>
          </w:p>
        </w:tc>
      </w:tr>
    </w:tbl>
    <w:p w14:paraId="220DC350" w14:textId="77777777" w:rsidR="008851E8" w:rsidRPr="00E4037E" w:rsidRDefault="008851E8" w:rsidP="008851E8">
      <w:pPr>
        <w:pStyle w:val="breakline"/>
        <w:rPr>
          <w:rFonts w:eastAsiaTheme="minorEastAsia"/>
          <w:color w:val="002060"/>
        </w:rPr>
      </w:pPr>
    </w:p>
    <w:p w14:paraId="050A9DF2" w14:textId="77777777" w:rsidR="008851E8" w:rsidRPr="00E4037E" w:rsidRDefault="008851E8" w:rsidP="008851E8">
      <w:pPr>
        <w:pStyle w:val="breakline"/>
        <w:rPr>
          <w:color w:val="002060"/>
        </w:rPr>
      </w:pPr>
    </w:p>
    <w:p w14:paraId="035A0424" w14:textId="77777777" w:rsidR="008851E8" w:rsidRPr="00E4037E" w:rsidRDefault="008851E8" w:rsidP="008851E8">
      <w:pPr>
        <w:pStyle w:val="sottotitolocampionato10"/>
        <w:rPr>
          <w:color w:val="002060"/>
        </w:rPr>
      </w:pPr>
      <w:r w:rsidRPr="00E4037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4A4C6FAB"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D8789"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55DEC"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107B1"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0ECC9"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8D2E7"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FD9BD"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0D7C4"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24534"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5D546"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3C22A" w14:textId="77777777" w:rsidR="008851E8" w:rsidRPr="00E4037E" w:rsidRDefault="008851E8" w:rsidP="00FE4D12">
            <w:pPr>
              <w:pStyle w:val="headertabella0"/>
              <w:rPr>
                <w:color w:val="002060"/>
              </w:rPr>
            </w:pPr>
            <w:r w:rsidRPr="00E4037E">
              <w:rPr>
                <w:color w:val="002060"/>
              </w:rPr>
              <w:t>PE</w:t>
            </w:r>
          </w:p>
        </w:tc>
      </w:tr>
      <w:tr w:rsidR="008851E8" w:rsidRPr="00E4037E" w14:paraId="0E1182AB"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64C59D" w14:textId="77777777" w:rsidR="008851E8" w:rsidRPr="00E4037E" w:rsidRDefault="008851E8" w:rsidP="00FE4D12">
            <w:pPr>
              <w:pStyle w:val="rowtabella0"/>
              <w:rPr>
                <w:color w:val="002060"/>
              </w:rPr>
            </w:pPr>
            <w:r w:rsidRPr="00E4037E">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E17B7"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08EBD"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0B88A"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42B5F"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0BFEA"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F689A"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C8155"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A8C38"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22139" w14:textId="77777777" w:rsidR="008851E8" w:rsidRPr="00E4037E" w:rsidRDefault="008851E8" w:rsidP="00FE4D12">
            <w:pPr>
              <w:pStyle w:val="rowtabella0"/>
              <w:jc w:val="center"/>
              <w:rPr>
                <w:color w:val="002060"/>
              </w:rPr>
            </w:pPr>
            <w:r w:rsidRPr="00E4037E">
              <w:rPr>
                <w:color w:val="002060"/>
              </w:rPr>
              <w:t>0</w:t>
            </w:r>
          </w:p>
        </w:tc>
      </w:tr>
      <w:tr w:rsidR="008851E8" w:rsidRPr="00E4037E" w14:paraId="553ACFD3"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CE9072" w14:textId="77777777" w:rsidR="008851E8" w:rsidRPr="00E4037E" w:rsidRDefault="008851E8" w:rsidP="00FE4D12">
            <w:pPr>
              <w:pStyle w:val="rowtabella0"/>
              <w:rPr>
                <w:color w:val="002060"/>
              </w:rPr>
            </w:pPr>
            <w:r w:rsidRPr="00E4037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83357"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666D9"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46F4C"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E6FA2"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D5618"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CB20F"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7AD09"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605F6"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FAA72" w14:textId="77777777" w:rsidR="008851E8" w:rsidRPr="00E4037E" w:rsidRDefault="008851E8" w:rsidP="00FE4D12">
            <w:pPr>
              <w:pStyle w:val="rowtabella0"/>
              <w:jc w:val="center"/>
              <w:rPr>
                <w:color w:val="002060"/>
              </w:rPr>
            </w:pPr>
            <w:r w:rsidRPr="00E4037E">
              <w:rPr>
                <w:color w:val="002060"/>
              </w:rPr>
              <w:t>0</w:t>
            </w:r>
          </w:p>
        </w:tc>
      </w:tr>
      <w:tr w:rsidR="008851E8" w:rsidRPr="00E4037E" w14:paraId="0D0023B5"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43A798" w14:textId="77777777" w:rsidR="008851E8" w:rsidRPr="00E4037E" w:rsidRDefault="008851E8" w:rsidP="00FE4D12">
            <w:pPr>
              <w:pStyle w:val="rowtabella0"/>
              <w:rPr>
                <w:color w:val="002060"/>
              </w:rPr>
            </w:pPr>
            <w:r w:rsidRPr="00E4037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1592B"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6B67E"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3BA84"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74361"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0A986"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41F85"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A00BF"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B582E"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2D0C6" w14:textId="77777777" w:rsidR="008851E8" w:rsidRPr="00E4037E" w:rsidRDefault="008851E8" w:rsidP="00FE4D12">
            <w:pPr>
              <w:pStyle w:val="rowtabella0"/>
              <w:jc w:val="center"/>
              <w:rPr>
                <w:color w:val="002060"/>
              </w:rPr>
            </w:pPr>
            <w:r w:rsidRPr="00E4037E">
              <w:rPr>
                <w:color w:val="002060"/>
              </w:rPr>
              <w:t>0</w:t>
            </w:r>
          </w:p>
        </w:tc>
      </w:tr>
      <w:tr w:rsidR="008851E8" w:rsidRPr="00E4037E" w14:paraId="7AB4DCD5"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66A02F" w14:textId="77777777" w:rsidR="008851E8" w:rsidRPr="00E4037E" w:rsidRDefault="008851E8" w:rsidP="00FE4D12">
            <w:pPr>
              <w:pStyle w:val="rowtabella0"/>
              <w:rPr>
                <w:color w:val="002060"/>
              </w:rPr>
            </w:pPr>
            <w:r w:rsidRPr="00E4037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C0536"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0D62A"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4D22A"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F64FB"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1D537"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D6543"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2A3B7"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F7E4B"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CE2C9" w14:textId="77777777" w:rsidR="008851E8" w:rsidRPr="00E4037E" w:rsidRDefault="008851E8" w:rsidP="00FE4D12">
            <w:pPr>
              <w:pStyle w:val="rowtabella0"/>
              <w:jc w:val="center"/>
              <w:rPr>
                <w:color w:val="002060"/>
              </w:rPr>
            </w:pPr>
            <w:r w:rsidRPr="00E4037E">
              <w:rPr>
                <w:color w:val="002060"/>
              </w:rPr>
              <w:t>0</w:t>
            </w:r>
          </w:p>
        </w:tc>
      </w:tr>
    </w:tbl>
    <w:p w14:paraId="0788D0D8" w14:textId="77777777" w:rsidR="008851E8" w:rsidRPr="00E4037E" w:rsidRDefault="008851E8" w:rsidP="008851E8">
      <w:pPr>
        <w:pStyle w:val="breakline"/>
        <w:rPr>
          <w:color w:val="002060"/>
        </w:rPr>
      </w:pPr>
    </w:p>
    <w:p w14:paraId="26C0980E" w14:textId="77777777" w:rsidR="008851E8" w:rsidRPr="00E4037E" w:rsidRDefault="008851E8" w:rsidP="008851E8">
      <w:pPr>
        <w:pStyle w:val="titoloprinc0"/>
        <w:rPr>
          <w:color w:val="002060"/>
        </w:rPr>
      </w:pPr>
      <w:r w:rsidRPr="00E4037E">
        <w:rPr>
          <w:color w:val="002060"/>
        </w:rPr>
        <w:t>PROGRAMMA GARE</w:t>
      </w:r>
    </w:p>
    <w:p w14:paraId="459623A8" w14:textId="77777777" w:rsidR="008851E8" w:rsidRPr="00E4037E" w:rsidRDefault="008851E8" w:rsidP="008851E8">
      <w:pPr>
        <w:pStyle w:val="breakline"/>
        <w:rPr>
          <w:color w:val="002060"/>
        </w:rPr>
      </w:pPr>
    </w:p>
    <w:p w14:paraId="2BE2C451" w14:textId="77777777" w:rsidR="008851E8" w:rsidRPr="00E4037E" w:rsidRDefault="008851E8" w:rsidP="008851E8">
      <w:pPr>
        <w:pStyle w:val="sottotitolocampionato10"/>
        <w:rPr>
          <w:color w:val="002060"/>
        </w:rPr>
      </w:pPr>
      <w:r w:rsidRPr="00E4037E">
        <w:rPr>
          <w:color w:val="002060"/>
        </w:rP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183"/>
        <w:gridCol w:w="1552"/>
        <w:gridCol w:w="1556"/>
      </w:tblGrid>
      <w:tr w:rsidR="008851E8" w:rsidRPr="00E4037E" w14:paraId="0A9493C0"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21A90"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1D690"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11A64"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E647D"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1FA69"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0504E" w14:textId="77777777" w:rsidR="008851E8" w:rsidRPr="00E4037E" w:rsidRDefault="008851E8" w:rsidP="00FE4D12">
            <w:pPr>
              <w:pStyle w:val="headertabella0"/>
              <w:rPr>
                <w:color w:val="002060"/>
              </w:rPr>
            </w:pPr>
            <w:proofErr w:type="spellStart"/>
            <w:r w:rsidRPr="00E4037E">
              <w:rPr>
                <w:color w:val="002060"/>
              </w:rPr>
              <w:t>Localita'</w:t>
            </w:r>
            <w:proofErr w:type="spellEnd"/>
            <w:r w:rsidRPr="00E4037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5A916"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42F655C8"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F4EFAA" w14:textId="77777777" w:rsidR="008851E8" w:rsidRPr="00E4037E" w:rsidRDefault="008851E8" w:rsidP="00FE4D12">
            <w:pPr>
              <w:pStyle w:val="rowtabella0"/>
              <w:rPr>
                <w:color w:val="002060"/>
              </w:rPr>
            </w:pPr>
            <w:r w:rsidRPr="00E4037E">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9B081A" w14:textId="77777777" w:rsidR="008851E8" w:rsidRPr="00E4037E" w:rsidRDefault="008851E8" w:rsidP="00FE4D12">
            <w:pPr>
              <w:pStyle w:val="rowtabella0"/>
              <w:rPr>
                <w:color w:val="002060"/>
              </w:rPr>
            </w:pPr>
            <w:r w:rsidRPr="00E4037E">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92A1E5" w14:textId="77777777" w:rsidR="008851E8" w:rsidRPr="00E4037E" w:rsidRDefault="008851E8" w:rsidP="00FE4D12">
            <w:pPr>
              <w:pStyle w:val="rowtabella0"/>
              <w:jc w:val="center"/>
              <w:rPr>
                <w:color w:val="002060"/>
              </w:rPr>
            </w:pPr>
            <w:r w:rsidRPr="00E4037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5981F7" w14:textId="77777777" w:rsidR="008851E8" w:rsidRPr="00E4037E" w:rsidRDefault="008851E8" w:rsidP="00FE4D12">
            <w:pPr>
              <w:pStyle w:val="rowtabella0"/>
              <w:rPr>
                <w:color w:val="002060"/>
              </w:rPr>
            </w:pPr>
            <w:r w:rsidRPr="00E4037E">
              <w:rPr>
                <w:color w:val="002060"/>
              </w:rPr>
              <w:t>26/02/2022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DBCE46" w14:textId="77777777" w:rsidR="008851E8" w:rsidRPr="00E4037E" w:rsidRDefault="008851E8" w:rsidP="00FE4D12">
            <w:pPr>
              <w:pStyle w:val="rowtabella0"/>
              <w:rPr>
                <w:color w:val="002060"/>
              </w:rPr>
            </w:pPr>
            <w:r w:rsidRPr="00E4037E">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8542B2" w14:textId="77777777" w:rsidR="008851E8" w:rsidRPr="00E4037E" w:rsidRDefault="008851E8" w:rsidP="00FE4D12">
            <w:pPr>
              <w:pStyle w:val="rowtabella0"/>
              <w:rPr>
                <w:color w:val="002060"/>
              </w:rPr>
            </w:pPr>
            <w:r w:rsidRPr="00E4037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5C9CC0" w14:textId="77777777" w:rsidR="008851E8" w:rsidRPr="00E4037E" w:rsidRDefault="008851E8" w:rsidP="00FE4D12">
            <w:pPr>
              <w:pStyle w:val="rowtabella0"/>
              <w:rPr>
                <w:color w:val="002060"/>
              </w:rPr>
            </w:pPr>
            <w:r w:rsidRPr="00E4037E">
              <w:rPr>
                <w:color w:val="002060"/>
              </w:rPr>
              <w:t>VIA MADRE TERESA DI CALCUTTA</w:t>
            </w:r>
          </w:p>
        </w:tc>
      </w:tr>
      <w:tr w:rsidR="008851E8" w:rsidRPr="00E4037E" w14:paraId="386CFDA1"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45A003" w14:textId="77777777" w:rsidR="008851E8" w:rsidRPr="00E4037E" w:rsidRDefault="008851E8" w:rsidP="00FE4D12">
            <w:pPr>
              <w:pStyle w:val="rowtabella0"/>
              <w:rPr>
                <w:color w:val="002060"/>
              </w:rPr>
            </w:pPr>
            <w:r w:rsidRPr="00E4037E">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18826F" w14:textId="77777777" w:rsidR="008851E8" w:rsidRPr="00E4037E" w:rsidRDefault="008851E8" w:rsidP="00FE4D12">
            <w:pPr>
              <w:pStyle w:val="rowtabella0"/>
              <w:rPr>
                <w:color w:val="002060"/>
              </w:rPr>
            </w:pPr>
            <w:r w:rsidRPr="00E4037E">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50B32B"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F6401A" w14:textId="77777777" w:rsidR="008851E8" w:rsidRPr="00E4037E" w:rsidRDefault="008851E8" w:rsidP="00FE4D12">
            <w:pPr>
              <w:pStyle w:val="rowtabella0"/>
              <w:rPr>
                <w:color w:val="002060"/>
              </w:rPr>
            </w:pPr>
            <w:r w:rsidRPr="00E4037E">
              <w:rPr>
                <w:color w:val="002060"/>
              </w:rPr>
              <w:t>26/02/2022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060A39" w14:textId="77777777" w:rsidR="008851E8" w:rsidRPr="00E4037E" w:rsidRDefault="008851E8" w:rsidP="00FE4D12">
            <w:pPr>
              <w:pStyle w:val="rowtabella0"/>
              <w:rPr>
                <w:color w:val="002060"/>
              </w:rPr>
            </w:pPr>
            <w:r w:rsidRPr="00E4037E">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C31250" w14:textId="77777777" w:rsidR="008851E8" w:rsidRPr="00E4037E" w:rsidRDefault="008851E8" w:rsidP="00FE4D12">
            <w:pPr>
              <w:pStyle w:val="rowtabella0"/>
              <w:rPr>
                <w:color w:val="002060"/>
              </w:rPr>
            </w:pPr>
            <w:r w:rsidRPr="00E4037E">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A2463A" w14:textId="77777777" w:rsidR="008851E8" w:rsidRPr="00E4037E" w:rsidRDefault="008851E8" w:rsidP="00FE4D12">
            <w:pPr>
              <w:pStyle w:val="rowtabella0"/>
              <w:rPr>
                <w:color w:val="002060"/>
              </w:rPr>
            </w:pPr>
            <w:r w:rsidRPr="00E4037E">
              <w:rPr>
                <w:color w:val="002060"/>
              </w:rPr>
              <w:t>VIA RISORGIMENTO 16</w:t>
            </w:r>
          </w:p>
        </w:tc>
      </w:tr>
      <w:tr w:rsidR="008851E8" w:rsidRPr="00E4037E" w14:paraId="25629BDF"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4AEC2B" w14:textId="77777777" w:rsidR="008851E8" w:rsidRPr="00E4037E" w:rsidRDefault="008851E8" w:rsidP="00FE4D12">
            <w:pPr>
              <w:pStyle w:val="rowtabella0"/>
              <w:rPr>
                <w:color w:val="002060"/>
              </w:rPr>
            </w:pPr>
            <w:r w:rsidRPr="00E4037E">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530FEC" w14:textId="77777777" w:rsidR="008851E8" w:rsidRPr="00E4037E" w:rsidRDefault="008851E8" w:rsidP="00FE4D12">
            <w:pPr>
              <w:pStyle w:val="rowtabella0"/>
              <w:rPr>
                <w:color w:val="002060"/>
              </w:rPr>
            </w:pPr>
            <w:r w:rsidRPr="00E4037E">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6DCEC"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A6443F" w14:textId="77777777" w:rsidR="008851E8" w:rsidRPr="00E4037E" w:rsidRDefault="008851E8" w:rsidP="00FE4D12">
            <w:pPr>
              <w:pStyle w:val="rowtabella0"/>
              <w:rPr>
                <w:color w:val="002060"/>
              </w:rPr>
            </w:pPr>
            <w:r w:rsidRPr="00E4037E">
              <w:rPr>
                <w:color w:val="002060"/>
              </w:rPr>
              <w:t>26/02/2022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94D7C3" w14:textId="77777777" w:rsidR="008851E8" w:rsidRPr="00E4037E" w:rsidRDefault="008851E8" w:rsidP="00FE4D12">
            <w:pPr>
              <w:pStyle w:val="rowtabella0"/>
              <w:rPr>
                <w:color w:val="002060"/>
              </w:rPr>
            </w:pPr>
            <w:r w:rsidRPr="00E4037E">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263A7D" w14:textId="77777777" w:rsidR="008851E8" w:rsidRPr="00E4037E" w:rsidRDefault="008851E8" w:rsidP="00FE4D12">
            <w:pPr>
              <w:pStyle w:val="rowtabella0"/>
              <w:rPr>
                <w:color w:val="002060"/>
              </w:rPr>
            </w:pPr>
            <w:r w:rsidRPr="00E4037E">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9EC7C5" w14:textId="77777777" w:rsidR="008851E8" w:rsidRPr="00E4037E" w:rsidRDefault="008851E8" w:rsidP="00FE4D12">
            <w:pPr>
              <w:pStyle w:val="rowtabella0"/>
              <w:rPr>
                <w:color w:val="002060"/>
              </w:rPr>
            </w:pPr>
            <w:r w:rsidRPr="00E4037E">
              <w:rPr>
                <w:color w:val="002060"/>
              </w:rPr>
              <w:t>VIA VILLA TOMBARI</w:t>
            </w:r>
          </w:p>
        </w:tc>
      </w:tr>
    </w:tbl>
    <w:p w14:paraId="5302828B" w14:textId="77777777" w:rsidR="008851E8" w:rsidRPr="00E4037E" w:rsidRDefault="008851E8" w:rsidP="008851E8">
      <w:pPr>
        <w:pStyle w:val="breakline"/>
        <w:rPr>
          <w:rFonts w:eastAsiaTheme="minorEastAsia"/>
          <w:color w:val="002060"/>
        </w:rPr>
      </w:pPr>
    </w:p>
    <w:p w14:paraId="2256E1BE" w14:textId="77777777" w:rsidR="008851E8" w:rsidRPr="00E4037E" w:rsidRDefault="008851E8" w:rsidP="008851E8">
      <w:pPr>
        <w:pStyle w:val="breakline"/>
        <w:rPr>
          <w:color w:val="002060"/>
        </w:rPr>
      </w:pPr>
    </w:p>
    <w:p w14:paraId="7A1F084B" w14:textId="77777777" w:rsidR="008851E8" w:rsidRPr="00E4037E" w:rsidRDefault="008851E8" w:rsidP="008851E8">
      <w:pPr>
        <w:pStyle w:val="breakline"/>
        <w:rPr>
          <w:color w:val="002060"/>
        </w:rPr>
      </w:pPr>
    </w:p>
    <w:p w14:paraId="138E1006" w14:textId="77777777" w:rsidR="008851E8" w:rsidRPr="00E4037E" w:rsidRDefault="008851E8" w:rsidP="008851E8">
      <w:pPr>
        <w:pStyle w:val="sottotitolocampionato10"/>
        <w:rPr>
          <w:color w:val="002060"/>
        </w:rPr>
      </w:pPr>
      <w:r w:rsidRPr="00E4037E">
        <w:rPr>
          <w:color w:val="002060"/>
        </w:rP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8851E8" w:rsidRPr="00E4037E" w14:paraId="2F4B4C92"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96383"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B6E4F"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39EBF"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DDB42"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12C99"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8B734" w14:textId="77777777" w:rsidR="008851E8" w:rsidRPr="00E4037E" w:rsidRDefault="008851E8" w:rsidP="00FE4D12">
            <w:pPr>
              <w:pStyle w:val="headertabella0"/>
              <w:rPr>
                <w:color w:val="002060"/>
              </w:rPr>
            </w:pPr>
            <w:proofErr w:type="spellStart"/>
            <w:r w:rsidRPr="00E4037E">
              <w:rPr>
                <w:color w:val="002060"/>
              </w:rPr>
              <w:t>Localita'</w:t>
            </w:r>
            <w:proofErr w:type="spellEnd"/>
            <w:r w:rsidRPr="00E4037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94CFD"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3A7C72D6" w14:textId="77777777" w:rsidTr="00FE4D1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C53B87" w14:textId="77777777" w:rsidR="008851E8" w:rsidRPr="00E4037E" w:rsidRDefault="008851E8" w:rsidP="00FE4D12">
            <w:pPr>
              <w:pStyle w:val="rowtabella0"/>
              <w:rPr>
                <w:color w:val="002060"/>
              </w:rPr>
            </w:pPr>
            <w:r w:rsidRPr="00E4037E">
              <w:rPr>
                <w:color w:val="002060"/>
              </w:rPr>
              <w:t>ACLI 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89969E" w14:textId="77777777" w:rsidR="008851E8" w:rsidRPr="00E4037E" w:rsidRDefault="008851E8" w:rsidP="00FE4D12">
            <w:pPr>
              <w:pStyle w:val="rowtabella0"/>
              <w:rPr>
                <w:color w:val="002060"/>
              </w:rPr>
            </w:pPr>
            <w:r w:rsidRPr="00E4037E">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63E684" w14:textId="77777777" w:rsidR="008851E8" w:rsidRPr="00E4037E" w:rsidRDefault="008851E8" w:rsidP="00FE4D12">
            <w:pPr>
              <w:pStyle w:val="rowtabella0"/>
              <w:jc w:val="center"/>
              <w:rPr>
                <w:color w:val="002060"/>
              </w:rPr>
            </w:pPr>
            <w:r w:rsidRPr="00E4037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8F3BDB" w14:textId="77777777" w:rsidR="008851E8" w:rsidRPr="00E4037E" w:rsidRDefault="008851E8" w:rsidP="00FE4D12">
            <w:pPr>
              <w:pStyle w:val="rowtabella0"/>
              <w:rPr>
                <w:color w:val="002060"/>
              </w:rPr>
            </w:pPr>
            <w:r w:rsidRPr="00E4037E">
              <w:rPr>
                <w:color w:val="002060"/>
              </w:rPr>
              <w:t>03/03/2022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F81B98" w14:textId="77777777" w:rsidR="008851E8" w:rsidRPr="00E4037E" w:rsidRDefault="008851E8" w:rsidP="00FE4D12">
            <w:pPr>
              <w:pStyle w:val="rowtabella0"/>
              <w:rPr>
                <w:color w:val="002060"/>
              </w:rPr>
            </w:pPr>
            <w:r w:rsidRPr="00E4037E">
              <w:rPr>
                <w:color w:val="002060"/>
              </w:rPr>
              <w:t>5055 CENTRO SPORTIVO CAMPO 2</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478AA9" w14:textId="77777777" w:rsidR="008851E8" w:rsidRPr="00E4037E" w:rsidRDefault="008851E8" w:rsidP="00FE4D12">
            <w:pPr>
              <w:pStyle w:val="rowtabella0"/>
              <w:rPr>
                <w:color w:val="002060"/>
              </w:rPr>
            </w:pPr>
            <w:r w:rsidRPr="00E4037E">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9F3337" w14:textId="77777777" w:rsidR="008851E8" w:rsidRPr="00E4037E" w:rsidRDefault="008851E8" w:rsidP="00FE4D12">
            <w:pPr>
              <w:pStyle w:val="rowtabella0"/>
              <w:rPr>
                <w:color w:val="002060"/>
              </w:rPr>
            </w:pPr>
            <w:r w:rsidRPr="00E4037E">
              <w:rPr>
                <w:color w:val="002060"/>
              </w:rPr>
              <w:t>VIA ROSARIO VILLA MUSONE</w:t>
            </w:r>
          </w:p>
        </w:tc>
      </w:tr>
    </w:tbl>
    <w:p w14:paraId="534E5BE0" w14:textId="77777777" w:rsidR="008851E8" w:rsidRPr="00E4037E" w:rsidRDefault="008851E8" w:rsidP="008851E8">
      <w:pPr>
        <w:pStyle w:val="breakline"/>
        <w:rPr>
          <w:rFonts w:eastAsiaTheme="minorEastAsia"/>
          <w:color w:val="002060"/>
        </w:rPr>
      </w:pPr>
    </w:p>
    <w:p w14:paraId="00277BF1" w14:textId="77777777" w:rsidR="008851E8" w:rsidRPr="00E4037E" w:rsidRDefault="008851E8" w:rsidP="008851E8">
      <w:pPr>
        <w:pStyle w:val="breakline"/>
        <w:rPr>
          <w:color w:val="002060"/>
        </w:rPr>
      </w:pPr>
    </w:p>
    <w:p w14:paraId="05CA7EAF" w14:textId="77777777" w:rsidR="008851E8" w:rsidRPr="00E4037E" w:rsidRDefault="008851E8" w:rsidP="008851E8">
      <w:pPr>
        <w:pStyle w:val="breakline"/>
        <w:rPr>
          <w:color w:val="002060"/>
        </w:rPr>
      </w:pPr>
    </w:p>
    <w:p w14:paraId="446AA08B" w14:textId="77777777" w:rsidR="008851E8" w:rsidRPr="00E4037E" w:rsidRDefault="008851E8" w:rsidP="008851E8">
      <w:pPr>
        <w:pStyle w:val="sottotitolocampionato10"/>
        <w:rPr>
          <w:color w:val="002060"/>
        </w:rPr>
      </w:pPr>
      <w:r w:rsidRPr="00E4037E">
        <w:rPr>
          <w:color w:val="002060"/>
        </w:rPr>
        <w:t>GIRONE SA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851E8" w:rsidRPr="00E4037E" w14:paraId="78A65449"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DD9B6"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5ED50"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DF9DE"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79164"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177B3"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A0E14" w14:textId="77777777" w:rsidR="008851E8" w:rsidRPr="00E4037E" w:rsidRDefault="008851E8" w:rsidP="00FE4D12">
            <w:pPr>
              <w:pStyle w:val="headertabella0"/>
              <w:rPr>
                <w:color w:val="002060"/>
              </w:rPr>
            </w:pPr>
            <w:proofErr w:type="spellStart"/>
            <w:r w:rsidRPr="00E4037E">
              <w:rPr>
                <w:color w:val="002060"/>
              </w:rPr>
              <w:t>Localita'</w:t>
            </w:r>
            <w:proofErr w:type="spellEnd"/>
            <w:r w:rsidRPr="00E4037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AFF71"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58C9DC99"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FC643D" w14:textId="77777777" w:rsidR="008851E8" w:rsidRPr="00E4037E" w:rsidRDefault="008851E8" w:rsidP="00FE4D12">
            <w:pPr>
              <w:pStyle w:val="rowtabella0"/>
              <w:rPr>
                <w:color w:val="002060"/>
              </w:rPr>
            </w:pPr>
            <w:r w:rsidRPr="00E4037E">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9E4B68" w14:textId="77777777" w:rsidR="008851E8" w:rsidRPr="00E4037E" w:rsidRDefault="008851E8" w:rsidP="00FE4D12">
            <w:pPr>
              <w:pStyle w:val="rowtabella0"/>
              <w:rPr>
                <w:color w:val="002060"/>
              </w:rPr>
            </w:pPr>
            <w:r w:rsidRPr="00E4037E">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BFA70D" w14:textId="77777777" w:rsidR="008851E8" w:rsidRPr="00E4037E" w:rsidRDefault="008851E8" w:rsidP="00FE4D12">
            <w:pPr>
              <w:pStyle w:val="rowtabella0"/>
              <w:jc w:val="center"/>
              <w:rPr>
                <w:color w:val="002060"/>
              </w:rPr>
            </w:pPr>
            <w:r w:rsidRPr="00E4037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78887F" w14:textId="77777777" w:rsidR="008851E8" w:rsidRPr="00E4037E" w:rsidRDefault="008851E8" w:rsidP="00FE4D12">
            <w:pPr>
              <w:pStyle w:val="rowtabella0"/>
              <w:rPr>
                <w:color w:val="002060"/>
              </w:rPr>
            </w:pPr>
            <w:r w:rsidRPr="00E4037E">
              <w:rPr>
                <w:color w:val="002060"/>
              </w:rPr>
              <w:t>26/02/2022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1943C1" w14:textId="77777777" w:rsidR="008851E8" w:rsidRPr="00E4037E" w:rsidRDefault="008851E8" w:rsidP="00FE4D12">
            <w:pPr>
              <w:pStyle w:val="rowtabella0"/>
              <w:rPr>
                <w:color w:val="002060"/>
              </w:rPr>
            </w:pPr>
            <w:r w:rsidRPr="00E4037E">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493839" w14:textId="77777777" w:rsidR="008851E8" w:rsidRPr="00E4037E" w:rsidRDefault="008851E8" w:rsidP="00FE4D12">
            <w:pPr>
              <w:pStyle w:val="rowtabella0"/>
              <w:rPr>
                <w:color w:val="002060"/>
              </w:rPr>
            </w:pPr>
            <w:r w:rsidRPr="00E4037E">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FEDF4F" w14:textId="77777777" w:rsidR="008851E8" w:rsidRPr="00E4037E" w:rsidRDefault="008851E8" w:rsidP="00FE4D12">
            <w:pPr>
              <w:pStyle w:val="rowtabella0"/>
              <w:rPr>
                <w:color w:val="002060"/>
              </w:rPr>
            </w:pPr>
            <w:r w:rsidRPr="00E4037E">
              <w:rPr>
                <w:color w:val="002060"/>
              </w:rPr>
              <w:t>STR.DEL BURELLO LOC.VAL NEVOLA</w:t>
            </w:r>
          </w:p>
        </w:tc>
      </w:tr>
      <w:tr w:rsidR="008851E8" w:rsidRPr="00E4037E" w14:paraId="0746B45A"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20C002" w14:textId="77777777" w:rsidR="008851E8" w:rsidRPr="00E4037E" w:rsidRDefault="008851E8" w:rsidP="00FE4D12">
            <w:pPr>
              <w:pStyle w:val="rowtabella0"/>
              <w:rPr>
                <w:color w:val="002060"/>
              </w:rPr>
            </w:pPr>
            <w:r w:rsidRPr="00E4037E">
              <w:rPr>
                <w:color w:val="002060"/>
              </w:rPr>
              <w:lastRenderedPageBreak/>
              <w:t>ETA BETA FOOTBALL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72F22E" w14:textId="77777777" w:rsidR="008851E8" w:rsidRPr="00E4037E" w:rsidRDefault="008851E8" w:rsidP="00FE4D12">
            <w:pPr>
              <w:pStyle w:val="rowtabella0"/>
              <w:rPr>
                <w:color w:val="002060"/>
              </w:rPr>
            </w:pPr>
            <w:r w:rsidRPr="00E4037E">
              <w:rPr>
                <w:color w:val="002060"/>
              </w:rPr>
              <w:t>FFJ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C1A64E"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15BEC7" w14:textId="77777777" w:rsidR="008851E8" w:rsidRPr="00E4037E" w:rsidRDefault="008851E8" w:rsidP="00FE4D12">
            <w:pPr>
              <w:pStyle w:val="rowtabella0"/>
              <w:rPr>
                <w:color w:val="002060"/>
              </w:rPr>
            </w:pPr>
            <w:r w:rsidRPr="00E4037E">
              <w:rPr>
                <w:color w:val="002060"/>
              </w:rPr>
              <w:t>27/02/2022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4493DC" w14:textId="77777777" w:rsidR="008851E8" w:rsidRPr="00E4037E" w:rsidRDefault="008851E8" w:rsidP="00FE4D12">
            <w:pPr>
              <w:pStyle w:val="rowtabella0"/>
              <w:rPr>
                <w:color w:val="002060"/>
              </w:rPr>
            </w:pPr>
            <w:r w:rsidRPr="00E4037E">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E94846" w14:textId="77777777" w:rsidR="008851E8" w:rsidRPr="00E4037E" w:rsidRDefault="008851E8" w:rsidP="00FE4D12">
            <w:pPr>
              <w:pStyle w:val="rowtabella0"/>
              <w:rPr>
                <w:color w:val="002060"/>
              </w:rPr>
            </w:pPr>
            <w:r w:rsidRPr="00E4037E">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667BD" w14:textId="77777777" w:rsidR="008851E8" w:rsidRPr="00E4037E" w:rsidRDefault="008851E8" w:rsidP="00FE4D12">
            <w:pPr>
              <w:pStyle w:val="rowtabella0"/>
              <w:rPr>
                <w:color w:val="002060"/>
              </w:rPr>
            </w:pPr>
            <w:r w:rsidRPr="00E4037E">
              <w:rPr>
                <w:color w:val="002060"/>
              </w:rPr>
              <w:t>VIA VILLA TOMBARI</w:t>
            </w:r>
          </w:p>
        </w:tc>
      </w:tr>
    </w:tbl>
    <w:p w14:paraId="3E818962" w14:textId="77777777" w:rsidR="008851E8" w:rsidRPr="00E4037E" w:rsidRDefault="008851E8" w:rsidP="008851E8">
      <w:pPr>
        <w:pStyle w:val="breakline"/>
        <w:rPr>
          <w:rFonts w:eastAsiaTheme="minorEastAsia"/>
          <w:color w:val="002060"/>
        </w:rPr>
      </w:pPr>
    </w:p>
    <w:p w14:paraId="0A804048" w14:textId="77777777" w:rsidR="008851E8" w:rsidRPr="00E4037E" w:rsidRDefault="008851E8" w:rsidP="008851E8">
      <w:pPr>
        <w:pStyle w:val="breakline"/>
        <w:rPr>
          <w:color w:val="002060"/>
        </w:rPr>
      </w:pPr>
    </w:p>
    <w:p w14:paraId="752ECF2A" w14:textId="77777777" w:rsidR="008851E8" w:rsidRPr="00E4037E" w:rsidRDefault="008851E8" w:rsidP="008851E8">
      <w:pPr>
        <w:pStyle w:val="breakline"/>
        <w:rPr>
          <w:color w:val="002060"/>
        </w:rPr>
      </w:pPr>
    </w:p>
    <w:p w14:paraId="1FCE6343" w14:textId="77777777" w:rsidR="008851E8" w:rsidRPr="00E4037E" w:rsidRDefault="008851E8" w:rsidP="008851E8">
      <w:pPr>
        <w:pStyle w:val="sottotitolocampionato10"/>
        <w:rPr>
          <w:color w:val="002060"/>
        </w:rPr>
      </w:pPr>
      <w:r w:rsidRPr="00E4037E">
        <w:rPr>
          <w:color w:val="002060"/>
        </w:rPr>
        <w:t>GIRONE SB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8851E8" w:rsidRPr="00E4037E" w14:paraId="5EE80406"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2D57C"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4CF37"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E2A4D"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9A416"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8D136"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EC9B4" w14:textId="77777777" w:rsidR="008851E8" w:rsidRPr="00E4037E" w:rsidRDefault="008851E8" w:rsidP="00FE4D12">
            <w:pPr>
              <w:pStyle w:val="headertabella0"/>
              <w:rPr>
                <w:color w:val="002060"/>
              </w:rPr>
            </w:pPr>
            <w:proofErr w:type="spellStart"/>
            <w:r w:rsidRPr="00E4037E">
              <w:rPr>
                <w:color w:val="002060"/>
              </w:rPr>
              <w:t>Localita'</w:t>
            </w:r>
            <w:proofErr w:type="spellEnd"/>
            <w:r w:rsidRPr="00E4037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CC3FF"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4ADE4920" w14:textId="77777777" w:rsidTr="00FE4D1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EF33B9" w14:textId="77777777" w:rsidR="008851E8" w:rsidRPr="00E4037E" w:rsidRDefault="008851E8" w:rsidP="00FE4D12">
            <w:pPr>
              <w:pStyle w:val="rowtabella0"/>
              <w:rPr>
                <w:color w:val="002060"/>
              </w:rPr>
            </w:pPr>
            <w:r w:rsidRPr="00E4037E">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9FF601" w14:textId="77777777" w:rsidR="008851E8" w:rsidRPr="00E4037E" w:rsidRDefault="008851E8" w:rsidP="00FE4D12">
            <w:pPr>
              <w:pStyle w:val="rowtabella0"/>
              <w:rPr>
                <w:color w:val="002060"/>
              </w:rPr>
            </w:pPr>
            <w:r w:rsidRPr="00E4037E">
              <w:rPr>
                <w:color w:val="002060"/>
              </w:rPr>
              <w:t>BORGOROSSO TOLENTINO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AD6E3D" w14:textId="77777777" w:rsidR="008851E8" w:rsidRPr="00E4037E" w:rsidRDefault="008851E8" w:rsidP="00FE4D12">
            <w:pPr>
              <w:pStyle w:val="rowtabella0"/>
              <w:jc w:val="center"/>
              <w:rPr>
                <w:color w:val="002060"/>
              </w:rPr>
            </w:pPr>
            <w:r w:rsidRPr="00E4037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6AE6E3" w14:textId="77777777" w:rsidR="008851E8" w:rsidRPr="00E4037E" w:rsidRDefault="008851E8" w:rsidP="00FE4D12">
            <w:pPr>
              <w:pStyle w:val="rowtabella0"/>
              <w:rPr>
                <w:color w:val="002060"/>
              </w:rPr>
            </w:pPr>
            <w:r w:rsidRPr="00E4037E">
              <w:rPr>
                <w:color w:val="002060"/>
              </w:rPr>
              <w:t>26/02/2022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286C4F" w14:textId="77777777" w:rsidR="008851E8" w:rsidRPr="00E4037E" w:rsidRDefault="008851E8" w:rsidP="00FE4D12">
            <w:pPr>
              <w:pStyle w:val="rowtabella0"/>
              <w:rPr>
                <w:color w:val="002060"/>
              </w:rPr>
            </w:pPr>
            <w:r w:rsidRPr="00E4037E">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CFBE03" w14:textId="77777777" w:rsidR="008851E8" w:rsidRPr="00E4037E" w:rsidRDefault="008851E8" w:rsidP="00FE4D12">
            <w:pPr>
              <w:pStyle w:val="rowtabella0"/>
              <w:rPr>
                <w:color w:val="002060"/>
              </w:rPr>
            </w:pPr>
            <w:r w:rsidRPr="00E4037E">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B92C1E" w14:textId="77777777" w:rsidR="008851E8" w:rsidRPr="00E4037E" w:rsidRDefault="008851E8" w:rsidP="00FE4D12">
            <w:pPr>
              <w:pStyle w:val="rowtabella0"/>
              <w:rPr>
                <w:color w:val="002060"/>
              </w:rPr>
            </w:pPr>
            <w:r w:rsidRPr="00E4037E">
              <w:rPr>
                <w:color w:val="002060"/>
              </w:rPr>
              <w:t>VIA VESCOVARA, 7</w:t>
            </w:r>
          </w:p>
        </w:tc>
      </w:tr>
    </w:tbl>
    <w:p w14:paraId="4CA81C61" w14:textId="77777777" w:rsidR="008851E8" w:rsidRPr="00E4037E" w:rsidRDefault="008851E8" w:rsidP="008851E8">
      <w:pPr>
        <w:pStyle w:val="breakline"/>
        <w:rPr>
          <w:rFonts w:eastAsiaTheme="minorEastAsia"/>
          <w:color w:val="002060"/>
        </w:rPr>
      </w:pPr>
    </w:p>
    <w:p w14:paraId="68558137" w14:textId="77777777" w:rsidR="008851E8" w:rsidRPr="00E4037E" w:rsidRDefault="008851E8" w:rsidP="008851E8">
      <w:pPr>
        <w:pStyle w:val="breakline"/>
        <w:rPr>
          <w:color w:val="002060"/>
        </w:rPr>
      </w:pPr>
    </w:p>
    <w:p w14:paraId="334AFBDD" w14:textId="77777777" w:rsidR="008851E8" w:rsidRPr="00E4037E" w:rsidRDefault="008851E8" w:rsidP="008851E8">
      <w:pPr>
        <w:pStyle w:val="titolocampionato0"/>
        <w:shd w:val="clear" w:color="auto" w:fill="CCCCCC"/>
        <w:spacing w:before="80" w:after="40"/>
        <w:rPr>
          <w:color w:val="002060"/>
        </w:rPr>
      </w:pPr>
      <w:r w:rsidRPr="00E4037E">
        <w:rPr>
          <w:color w:val="002060"/>
        </w:rPr>
        <w:t>UNDER 15 C5 REGIONALI MASCHILI</w:t>
      </w:r>
    </w:p>
    <w:p w14:paraId="5EAD21CD" w14:textId="77777777" w:rsidR="008851E8" w:rsidRPr="00E4037E" w:rsidRDefault="008851E8" w:rsidP="008851E8">
      <w:pPr>
        <w:pStyle w:val="titoloprinc0"/>
        <w:rPr>
          <w:color w:val="002060"/>
        </w:rPr>
      </w:pPr>
      <w:r w:rsidRPr="00E4037E">
        <w:rPr>
          <w:color w:val="002060"/>
        </w:rPr>
        <w:t>VARIAZIONI AL PROGRAMMA GARE</w:t>
      </w:r>
    </w:p>
    <w:p w14:paraId="32F6B17B" w14:textId="77777777" w:rsidR="008851E8" w:rsidRPr="00E4037E" w:rsidRDefault="008851E8" w:rsidP="008851E8">
      <w:pPr>
        <w:pStyle w:val="breakline"/>
        <w:rPr>
          <w:color w:val="002060"/>
        </w:rPr>
      </w:pPr>
    </w:p>
    <w:p w14:paraId="3D0386C3" w14:textId="77777777" w:rsidR="008851E8" w:rsidRPr="00E4037E" w:rsidRDefault="008851E8" w:rsidP="008851E8">
      <w:pPr>
        <w:pStyle w:val="breakline"/>
        <w:rPr>
          <w:color w:val="002060"/>
        </w:rPr>
      </w:pPr>
    </w:p>
    <w:p w14:paraId="4B55C0D4" w14:textId="77777777" w:rsidR="008851E8" w:rsidRPr="00E4037E" w:rsidRDefault="008851E8" w:rsidP="008851E8">
      <w:pPr>
        <w:pStyle w:val="sottotitolocampionato10"/>
        <w:rPr>
          <w:color w:val="002060"/>
        </w:rPr>
      </w:pPr>
      <w:r w:rsidRPr="00E4037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851E8" w:rsidRPr="00E4037E" w14:paraId="311C1255" w14:textId="77777777" w:rsidTr="00FE4D1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364A0" w14:textId="77777777" w:rsidR="008851E8" w:rsidRPr="00E4037E" w:rsidRDefault="008851E8" w:rsidP="00FE4D12">
            <w:pPr>
              <w:pStyle w:val="headertabella0"/>
              <w:rPr>
                <w:color w:val="002060"/>
              </w:rPr>
            </w:pPr>
            <w:r w:rsidRPr="00E403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81F46" w14:textId="77777777" w:rsidR="008851E8" w:rsidRPr="00E4037E" w:rsidRDefault="008851E8" w:rsidP="00FE4D12">
            <w:pPr>
              <w:pStyle w:val="headertabella0"/>
              <w:rPr>
                <w:color w:val="002060"/>
              </w:rPr>
            </w:pPr>
            <w:r w:rsidRPr="00E4037E">
              <w:rPr>
                <w:color w:val="002060"/>
              </w:rPr>
              <w:t xml:space="preserve">N° </w:t>
            </w:r>
            <w:proofErr w:type="spellStart"/>
            <w:r w:rsidRPr="00E4037E">
              <w:rPr>
                <w:color w:val="002060"/>
              </w:rPr>
              <w:t>Gior</w:t>
            </w:r>
            <w:proofErr w:type="spellEnd"/>
            <w:r w:rsidRPr="00E4037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48F67" w14:textId="77777777" w:rsidR="008851E8" w:rsidRPr="00E4037E" w:rsidRDefault="008851E8" w:rsidP="00FE4D12">
            <w:pPr>
              <w:pStyle w:val="headertabella0"/>
              <w:rPr>
                <w:color w:val="002060"/>
              </w:rPr>
            </w:pPr>
            <w:r w:rsidRPr="00E403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E4D7D" w14:textId="77777777" w:rsidR="008851E8" w:rsidRPr="00E4037E" w:rsidRDefault="008851E8" w:rsidP="00FE4D12">
            <w:pPr>
              <w:pStyle w:val="headertabella0"/>
              <w:rPr>
                <w:color w:val="002060"/>
              </w:rPr>
            </w:pPr>
            <w:r w:rsidRPr="00E403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FA3E7" w14:textId="77777777" w:rsidR="008851E8" w:rsidRPr="00E4037E" w:rsidRDefault="008851E8" w:rsidP="00FE4D12">
            <w:pPr>
              <w:pStyle w:val="headertabella0"/>
              <w:rPr>
                <w:color w:val="002060"/>
              </w:rPr>
            </w:pPr>
            <w:r w:rsidRPr="00E4037E">
              <w:rPr>
                <w:color w:val="002060"/>
              </w:rPr>
              <w:t xml:space="preserve">Data </w:t>
            </w:r>
            <w:proofErr w:type="spellStart"/>
            <w:r w:rsidRPr="00E4037E">
              <w:rPr>
                <w:color w:val="002060"/>
              </w:rPr>
              <w:t>Orig</w:t>
            </w:r>
            <w:proofErr w:type="spellEnd"/>
            <w:r w:rsidRPr="00E403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FB98B" w14:textId="77777777" w:rsidR="008851E8" w:rsidRPr="00E4037E" w:rsidRDefault="008851E8" w:rsidP="00FE4D12">
            <w:pPr>
              <w:pStyle w:val="headertabella0"/>
              <w:rPr>
                <w:color w:val="002060"/>
              </w:rPr>
            </w:pPr>
            <w:r w:rsidRPr="00E4037E">
              <w:rPr>
                <w:color w:val="002060"/>
              </w:rPr>
              <w:t xml:space="preserve">Ora </w:t>
            </w:r>
            <w:proofErr w:type="spellStart"/>
            <w:r w:rsidRPr="00E4037E">
              <w:rPr>
                <w:color w:val="002060"/>
              </w:rPr>
              <w:t>Var</w:t>
            </w:r>
            <w:proofErr w:type="spellEnd"/>
            <w:r w:rsidRPr="00E403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E0786" w14:textId="77777777" w:rsidR="008851E8" w:rsidRPr="00E4037E" w:rsidRDefault="008851E8" w:rsidP="00FE4D12">
            <w:pPr>
              <w:pStyle w:val="headertabella0"/>
              <w:rPr>
                <w:color w:val="002060"/>
              </w:rPr>
            </w:pPr>
            <w:r w:rsidRPr="00E4037E">
              <w:rPr>
                <w:color w:val="002060"/>
              </w:rPr>
              <w:t xml:space="preserve">Ora </w:t>
            </w:r>
            <w:proofErr w:type="spellStart"/>
            <w:r w:rsidRPr="00E4037E">
              <w:rPr>
                <w:color w:val="002060"/>
              </w:rPr>
              <w:t>Orig</w:t>
            </w:r>
            <w:proofErr w:type="spellEnd"/>
            <w:r w:rsidRPr="00E4037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38D99" w14:textId="77777777" w:rsidR="008851E8" w:rsidRPr="00E4037E" w:rsidRDefault="008851E8" w:rsidP="00FE4D12">
            <w:pPr>
              <w:pStyle w:val="headertabella0"/>
              <w:rPr>
                <w:color w:val="002060"/>
              </w:rPr>
            </w:pPr>
            <w:r w:rsidRPr="00E4037E">
              <w:rPr>
                <w:color w:val="002060"/>
              </w:rPr>
              <w:t>Impianto</w:t>
            </w:r>
          </w:p>
        </w:tc>
      </w:tr>
      <w:tr w:rsidR="008851E8" w:rsidRPr="00E4037E" w14:paraId="6D48D1F0" w14:textId="77777777" w:rsidTr="00FE4D1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80200" w14:textId="77777777" w:rsidR="008851E8" w:rsidRPr="00BC1BC6" w:rsidRDefault="008851E8" w:rsidP="00FE4D12">
            <w:pPr>
              <w:pStyle w:val="rowtabella0"/>
              <w:rPr>
                <w:color w:val="002060"/>
                <w:highlight w:val="yellow"/>
              </w:rPr>
            </w:pPr>
            <w:r w:rsidRPr="00BC1BC6">
              <w:rPr>
                <w:color w:val="002060"/>
                <w:highlight w:val="yellow"/>
              </w:rPr>
              <w:t>26/02/2022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17989" w14:textId="77777777" w:rsidR="008851E8" w:rsidRPr="00BC1BC6" w:rsidRDefault="008851E8" w:rsidP="00FE4D12">
            <w:pPr>
              <w:pStyle w:val="rowtabella0"/>
              <w:jc w:val="center"/>
              <w:rPr>
                <w:color w:val="002060"/>
                <w:highlight w:val="yellow"/>
              </w:rPr>
            </w:pPr>
            <w:r w:rsidRPr="00BC1BC6">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07E2C" w14:textId="77777777" w:rsidR="008851E8" w:rsidRPr="00BC1BC6" w:rsidRDefault="008851E8" w:rsidP="00FE4D12">
            <w:pPr>
              <w:pStyle w:val="rowtabella0"/>
              <w:rPr>
                <w:color w:val="002060"/>
                <w:highlight w:val="yellow"/>
              </w:rPr>
            </w:pPr>
            <w:r w:rsidRPr="00BC1BC6">
              <w:rPr>
                <w:color w:val="002060"/>
                <w:highlight w:val="yellow"/>
              </w:rPr>
              <w:t>CALDAROLA G.N.C.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52C23" w14:textId="77777777" w:rsidR="008851E8" w:rsidRPr="00BC1BC6" w:rsidRDefault="008851E8" w:rsidP="00FE4D12">
            <w:pPr>
              <w:pStyle w:val="rowtabella0"/>
              <w:rPr>
                <w:color w:val="002060"/>
                <w:highlight w:val="yellow"/>
              </w:rPr>
            </w:pPr>
            <w:r w:rsidRPr="00BC1BC6">
              <w:rPr>
                <w:color w:val="002060"/>
                <w:highlight w:val="yellow"/>
              </w:rPr>
              <w:t>REAL EAGLES VIRTUS PAGLIA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AFF80" w14:textId="77777777" w:rsidR="008851E8" w:rsidRPr="00E4037E" w:rsidRDefault="008851E8" w:rsidP="00FE4D12">
            <w:pPr>
              <w:pStyle w:val="rowtabella0"/>
              <w:rPr>
                <w:color w:val="002060"/>
              </w:rPr>
            </w:pPr>
            <w:r w:rsidRPr="00E4037E">
              <w:rPr>
                <w:color w:val="002060"/>
              </w:rPr>
              <w:t>2</w:t>
            </w:r>
            <w:r>
              <w:rPr>
                <w:color w:val="002060"/>
              </w:rPr>
              <w:t>7</w:t>
            </w:r>
            <w:r w:rsidRPr="00E4037E">
              <w:rPr>
                <w:color w:val="002060"/>
              </w:rPr>
              <w:t>/02/2022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8A199" w14:textId="77777777" w:rsidR="008851E8" w:rsidRPr="00E4037E" w:rsidRDefault="008851E8" w:rsidP="00FE4D12">
            <w:pPr>
              <w:pStyle w:val="rowtabella0"/>
              <w:jc w:val="center"/>
              <w:rPr>
                <w:color w:val="002060"/>
              </w:rPr>
            </w:pPr>
            <w:r w:rsidRPr="00BC1BC6">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C4B18" w14:textId="77777777" w:rsidR="008851E8" w:rsidRPr="00E4037E" w:rsidRDefault="008851E8" w:rsidP="00FE4D12">
            <w:pPr>
              <w:pStyle w:val="rowtabella0"/>
              <w:jc w:val="center"/>
              <w:rPr>
                <w:color w:val="002060"/>
              </w:rPr>
            </w:pPr>
            <w:r w:rsidRPr="00E4037E">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98965" w14:textId="77777777" w:rsidR="008851E8" w:rsidRPr="00E4037E" w:rsidRDefault="008851E8" w:rsidP="00FE4D12">
            <w:pPr>
              <w:rPr>
                <w:color w:val="002060"/>
              </w:rPr>
            </w:pPr>
          </w:p>
        </w:tc>
      </w:tr>
      <w:tr w:rsidR="008851E8" w:rsidRPr="00E4037E" w14:paraId="2536F8B8" w14:textId="77777777" w:rsidTr="00FE4D1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AD3E8" w14:textId="77777777" w:rsidR="008851E8" w:rsidRPr="00BC1BC6" w:rsidRDefault="008851E8" w:rsidP="00FE4D12">
            <w:pPr>
              <w:pStyle w:val="rowtabella0"/>
              <w:rPr>
                <w:color w:val="002060"/>
                <w:highlight w:val="yellow"/>
              </w:rPr>
            </w:pPr>
            <w:r w:rsidRPr="00BC1BC6">
              <w:rPr>
                <w:color w:val="002060"/>
                <w:highlight w:val="yellow"/>
              </w:rPr>
              <w:t>27/02/2022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03E87" w14:textId="77777777" w:rsidR="008851E8" w:rsidRPr="00BC1BC6" w:rsidRDefault="008851E8" w:rsidP="00FE4D12">
            <w:pPr>
              <w:pStyle w:val="rowtabella0"/>
              <w:jc w:val="center"/>
              <w:rPr>
                <w:color w:val="002060"/>
                <w:highlight w:val="yellow"/>
              </w:rPr>
            </w:pPr>
            <w:r w:rsidRPr="00BC1BC6">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B9350" w14:textId="77777777" w:rsidR="008851E8" w:rsidRPr="00BC1BC6" w:rsidRDefault="008851E8" w:rsidP="00FE4D12">
            <w:pPr>
              <w:pStyle w:val="rowtabella0"/>
              <w:rPr>
                <w:color w:val="002060"/>
                <w:highlight w:val="yellow"/>
              </w:rPr>
            </w:pPr>
            <w:r w:rsidRPr="00BC1BC6">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F4ED5" w14:textId="77777777" w:rsidR="008851E8" w:rsidRPr="00BC1BC6" w:rsidRDefault="008851E8" w:rsidP="00FE4D12">
            <w:pPr>
              <w:pStyle w:val="rowtabella0"/>
              <w:rPr>
                <w:color w:val="002060"/>
                <w:highlight w:val="yellow"/>
              </w:rPr>
            </w:pPr>
            <w:r w:rsidRPr="00BC1BC6">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03B5E" w14:textId="77777777" w:rsidR="008851E8" w:rsidRPr="00E4037E" w:rsidRDefault="008851E8" w:rsidP="00FE4D1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22D89" w14:textId="77777777" w:rsidR="008851E8" w:rsidRPr="00E4037E" w:rsidRDefault="008851E8" w:rsidP="00FE4D12">
            <w:pPr>
              <w:pStyle w:val="rowtabella0"/>
              <w:jc w:val="center"/>
              <w:rPr>
                <w:color w:val="002060"/>
              </w:rPr>
            </w:pPr>
            <w:r w:rsidRPr="00BC1BC6">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9B6F0" w14:textId="77777777" w:rsidR="008851E8" w:rsidRPr="00E4037E" w:rsidRDefault="008851E8" w:rsidP="00FE4D12">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BEAAF" w14:textId="77777777" w:rsidR="008851E8" w:rsidRPr="00E4037E" w:rsidRDefault="008851E8" w:rsidP="00FE4D12">
            <w:pPr>
              <w:pStyle w:val="rowtabella0"/>
              <w:rPr>
                <w:color w:val="002060"/>
              </w:rPr>
            </w:pPr>
            <w:r w:rsidRPr="00BC1BC6">
              <w:rPr>
                <w:color w:val="002060"/>
                <w:highlight w:val="yellow"/>
              </w:rPr>
              <w:t>CAMPO DI C5 ENTRO PAL OLIMPIA MONTEPORZIO VIA RISORGIMENTO 16</w:t>
            </w:r>
          </w:p>
        </w:tc>
      </w:tr>
      <w:tr w:rsidR="008851E8" w:rsidRPr="00E4037E" w14:paraId="5A7EA322" w14:textId="77777777" w:rsidTr="00FE4D1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066B6" w14:textId="77777777" w:rsidR="008851E8" w:rsidRPr="00BC1BC6" w:rsidRDefault="008851E8" w:rsidP="00FE4D12">
            <w:pPr>
              <w:pStyle w:val="rowtabella0"/>
              <w:rPr>
                <w:color w:val="002060"/>
                <w:highlight w:val="yellow"/>
              </w:rPr>
            </w:pPr>
            <w:r w:rsidRPr="00BC1BC6">
              <w:rPr>
                <w:color w:val="002060"/>
                <w:highlight w:val="yellow"/>
              </w:rPr>
              <w:t>02/03/2022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132FA" w14:textId="77777777" w:rsidR="008851E8" w:rsidRPr="00BC1BC6" w:rsidRDefault="008851E8" w:rsidP="00FE4D12">
            <w:pPr>
              <w:pStyle w:val="rowtabella0"/>
              <w:jc w:val="center"/>
              <w:rPr>
                <w:color w:val="002060"/>
                <w:highlight w:val="yellow"/>
              </w:rPr>
            </w:pPr>
            <w:r w:rsidRPr="00BC1BC6">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D7903" w14:textId="77777777" w:rsidR="008851E8" w:rsidRPr="00BC1BC6" w:rsidRDefault="008851E8" w:rsidP="00FE4D12">
            <w:pPr>
              <w:pStyle w:val="rowtabella0"/>
              <w:rPr>
                <w:color w:val="002060"/>
                <w:highlight w:val="yellow"/>
              </w:rPr>
            </w:pPr>
            <w:r w:rsidRPr="00BC1BC6">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839EA" w14:textId="77777777" w:rsidR="008851E8" w:rsidRPr="00BC1BC6" w:rsidRDefault="008851E8" w:rsidP="00FE4D12">
            <w:pPr>
              <w:pStyle w:val="rowtabella0"/>
              <w:rPr>
                <w:color w:val="002060"/>
                <w:highlight w:val="yellow"/>
              </w:rPr>
            </w:pPr>
            <w:r w:rsidRPr="00BC1BC6">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286F8" w14:textId="77777777" w:rsidR="008851E8" w:rsidRPr="00E4037E" w:rsidRDefault="008851E8" w:rsidP="00FE4D12">
            <w:pPr>
              <w:pStyle w:val="rowtabella0"/>
              <w:rPr>
                <w:color w:val="002060"/>
              </w:rPr>
            </w:pPr>
            <w:r w:rsidRPr="00E4037E">
              <w:rPr>
                <w:color w:val="002060"/>
              </w:rPr>
              <w:t>2</w:t>
            </w:r>
            <w:r>
              <w:rPr>
                <w:color w:val="002060"/>
              </w:rPr>
              <w:t>6</w:t>
            </w:r>
            <w:r w:rsidRPr="00E4037E">
              <w:rPr>
                <w:color w:val="002060"/>
              </w:rPr>
              <w:t>/02/2022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0C472" w14:textId="77777777" w:rsidR="008851E8" w:rsidRPr="00E4037E" w:rsidRDefault="008851E8" w:rsidP="00FE4D12">
            <w:pPr>
              <w:pStyle w:val="rowtabella0"/>
              <w:jc w:val="center"/>
              <w:rPr>
                <w:color w:val="002060"/>
              </w:rPr>
            </w:pPr>
            <w:r w:rsidRPr="00BC1BC6">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CEFB4" w14:textId="77777777" w:rsidR="008851E8" w:rsidRPr="00E4037E" w:rsidRDefault="008851E8" w:rsidP="00FE4D12">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49F43" w14:textId="77777777" w:rsidR="008851E8" w:rsidRPr="00E4037E" w:rsidRDefault="008851E8" w:rsidP="00FE4D12">
            <w:pPr>
              <w:rPr>
                <w:color w:val="002060"/>
              </w:rPr>
            </w:pPr>
          </w:p>
        </w:tc>
      </w:tr>
    </w:tbl>
    <w:p w14:paraId="4745285E" w14:textId="77777777" w:rsidR="008851E8" w:rsidRPr="00E4037E" w:rsidRDefault="008851E8" w:rsidP="008851E8">
      <w:pPr>
        <w:pStyle w:val="breakline"/>
        <w:rPr>
          <w:rFonts w:eastAsiaTheme="minorEastAsia"/>
          <w:color w:val="002060"/>
        </w:rPr>
      </w:pPr>
    </w:p>
    <w:p w14:paraId="432A6FE5" w14:textId="77777777" w:rsidR="008851E8" w:rsidRPr="00E4037E" w:rsidRDefault="008851E8" w:rsidP="008851E8">
      <w:pPr>
        <w:pStyle w:val="breakline"/>
        <w:rPr>
          <w:color w:val="002060"/>
        </w:rPr>
      </w:pPr>
    </w:p>
    <w:p w14:paraId="4E13848C" w14:textId="77777777" w:rsidR="008851E8" w:rsidRPr="00E4037E" w:rsidRDefault="008851E8" w:rsidP="008851E8">
      <w:pPr>
        <w:pStyle w:val="sottotitolocampionato10"/>
        <w:rPr>
          <w:color w:val="002060"/>
        </w:rPr>
      </w:pPr>
      <w:r w:rsidRPr="00E4037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851E8" w:rsidRPr="00E4037E" w14:paraId="59101AF5" w14:textId="77777777" w:rsidTr="00FE4D1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0DF53" w14:textId="77777777" w:rsidR="008851E8" w:rsidRPr="00E4037E" w:rsidRDefault="008851E8" w:rsidP="00FE4D12">
            <w:pPr>
              <w:pStyle w:val="headertabella0"/>
              <w:rPr>
                <w:color w:val="002060"/>
              </w:rPr>
            </w:pPr>
            <w:r w:rsidRPr="00E403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465A5" w14:textId="77777777" w:rsidR="008851E8" w:rsidRPr="00E4037E" w:rsidRDefault="008851E8" w:rsidP="00FE4D12">
            <w:pPr>
              <w:pStyle w:val="headertabella0"/>
              <w:rPr>
                <w:color w:val="002060"/>
              </w:rPr>
            </w:pPr>
            <w:r w:rsidRPr="00E4037E">
              <w:rPr>
                <w:color w:val="002060"/>
              </w:rPr>
              <w:t xml:space="preserve">N° </w:t>
            </w:r>
            <w:proofErr w:type="spellStart"/>
            <w:r w:rsidRPr="00E4037E">
              <w:rPr>
                <w:color w:val="002060"/>
              </w:rPr>
              <w:t>Gior</w:t>
            </w:r>
            <w:proofErr w:type="spellEnd"/>
            <w:r w:rsidRPr="00E4037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C3365" w14:textId="77777777" w:rsidR="008851E8" w:rsidRPr="00E4037E" w:rsidRDefault="008851E8" w:rsidP="00FE4D12">
            <w:pPr>
              <w:pStyle w:val="headertabella0"/>
              <w:rPr>
                <w:color w:val="002060"/>
              </w:rPr>
            </w:pPr>
            <w:r w:rsidRPr="00E403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C9C54" w14:textId="77777777" w:rsidR="008851E8" w:rsidRPr="00E4037E" w:rsidRDefault="008851E8" w:rsidP="00FE4D12">
            <w:pPr>
              <w:pStyle w:val="headertabella0"/>
              <w:rPr>
                <w:color w:val="002060"/>
              </w:rPr>
            </w:pPr>
            <w:r w:rsidRPr="00E403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63F6C" w14:textId="77777777" w:rsidR="008851E8" w:rsidRPr="00E4037E" w:rsidRDefault="008851E8" w:rsidP="00FE4D12">
            <w:pPr>
              <w:pStyle w:val="headertabella0"/>
              <w:rPr>
                <w:color w:val="002060"/>
              </w:rPr>
            </w:pPr>
            <w:r w:rsidRPr="00E4037E">
              <w:rPr>
                <w:color w:val="002060"/>
              </w:rPr>
              <w:t xml:space="preserve">Data </w:t>
            </w:r>
            <w:proofErr w:type="spellStart"/>
            <w:r w:rsidRPr="00E4037E">
              <w:rPr>
                <w:color w:val="002060"/>
              </w:rPr>
              <w:t>Orig</w:t>
            </w:r>
            <w:proofErr w:type="spellEnd"/>
            <w:r w:rsidRPr="00E403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BE448" w14:textId="77777777" w:rsidR="008851E8" w:rsidRPr="00E4037E" w:rsidRDefault="008851E8" w:rsidP="00FE4D12">
            <w:pPr>
              <w:pStyle w:val="headertabella0"/>
              <w:rPr>
                <w:color w:val="002060"/>
              </w:rPr>
            </w:pPr>
            <w:r w:rsidRPr="00E4037E">
              <w:rPr>
                <w:color w:val="002060"/>
              </w:rPr>
              <w:t xml:space="preserve">Ora </w:t>
            </w:r>
            <w:proofErr w:type="spellStart"/>
            <w:r w:rsidRPr="00E4037E">
              <w:rPr>
                <w:color w:val="002060"/>
              </w:rPr>
              <w:t>Var</w:t>
            </w:r>
            <w:proofErr w:type="spellEnd"/>
            <w:r w:rsidRPr="00E403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17405" w14:textId="77777777" w:rsidR="008851E8" w:rsidRPr="00E4037E" w:rsidRDefault="008851E8" w:rsidP="00FE4D12">
            <w:pPr>
              <w:pStyle w:val="headertabella0"/>
              <w:rPr>
                <w:color w:val="002060"/>
              </w:rPr>
            </w:pPr>
            <w:r w:rsidRPr="00E4037E">
              <w:rPr>
                <w:color w:val="002060"/>
              </w:rPr>
              <w:t xml:space="preserve">Ora </w:t>
            </w:r>
            <w:proofErr w:type="spellStart"/>
            <w:r w:rsidRPr="00E4037E">
              <w:rPr>
                <w:color w:val="002060"/>
              </w:rPr>
              <w:t>Orig</w:t>
            </w:r>
            <w:proofErr w:type="spellEnd"/>
            <w:r w:rsidRPr="00E4037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CEA29" w14:textId="77777777" w:rsidR="008851E8" w:rsidRPr="00E4037E" w:rsidRDefault="008851E8" w:rsidP="00FE4D12">
            <w:pPr>
              <w:pStyle w:val="headertabella0"/>
              <w:rPr>
                <w:color w:val="002060"/>
              </w:rPr>
            </w:pPr>
            <w:r w:rsidRPr="00E4037E">
              <w:rPr>
                <w:color w:val="002060"/>
              </w:rPr>
              <w:t>Impianto</w:t>
            </w:r>
          </w:p>
        </w:tc>
      </w:tr>
      <w:tr w:rsidR="008851E8" w:rsidRPr="00E4037E" w14:paraId="4BDEC39B" w14:textId="77777777" w:rsidTr="00FE4D1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710C7" w14:textId="77777777" w:rsidR="008851E8" w:rsidRPr="00BC1BC6" w:rsidRDefault="008851E8" w:rsidP="00FE4D12">
            <w:pPr>
              <w:pStyle w:val="rowtabella0"/>
              <w:rPr>
                <w:color w:val="002060"/>
                <w:highlight w:val="yellow"/>
              </w:rPr>
            </w:pPr>
            <w:r w:rsidRPr="00BC1BC6">
              <w:rPr>
                <w:color w:val="002060"/>
                <w:highlight w:val="yellow"/>
              </w:rPr>
              <w:t>26/02/2022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B9217" w14:textId="77777777" w:rsidR="008851E8" w:rsidRPr="00BC1BC6" w:rsidRDefault="008851E8" w:rsidP="00FE4D12">
            <w:pPr>
              <w:pStyle w:val="rowtabella0"/>
              <w:jc w:val="center"/>
              <w:rPr>
                <w:color w:val="002060"/>
                <w:highlight w:val="yellow"/>
              </w:rPr>
            </w:pPr>
            <w:r w:rsidRPr="00BC1BC6">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03021" w14:textId="77777777" w:rsidR="008851E8" w:rsidRPr="00BC1BC6" w:rsidRDefault="008851E8" w:rsidP="00FE4D12">
            <w:pPr>
              <w:pStyle w:val="rowtabella0"/>
              <w:rPr>
                <w:color w:val="002060"/>
                <w:highlight w:val="yellow"/>
              </w:rPr>
            </w:pPr>
            <w:r w:rsidRPr="00BC1BC6">
              <w:rPr>
                <w:color w:val="002060"/>
                <w:highlight w:val="yellow"/>
              </w:rPr>
              <w:t>DAMIANI E GATTI ASCOLI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34F88" w14:textId="77777777" w:rsidR="008851E8" w:rsidRPr="00BC1BC6" w:rsidRDefault="008851E8" w:rsidP="00FE4D12">
            <w:pPr>
              <w:pStyle w:val="rowtabella0"/>
              <w:rPr>
                <w:color w:val="002060"/>
                <w:highlight w:val="yellow"/>
              </w:rPr>
            </w:pPr>
            <w:r w:rsidRPr="00BC1BC6">
              <w:rPr>
                <w:color w:val="002060"/>
                <w:highlight w:val="yellow"/>
              </w:rPr>
              <w:t>BORGO ROSSELLI A.S.D.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F03D3" w14:textId="77777777" w:rsidR="008851E8" w:rsidRPr="00E4037E" w:rsidRDefault="008851E8" w:rsidP="00FE4D12">
            <w:pPr>
              <w:pStyle w:val="rowtabella0"/>
              <w:rPr>
                <w:color w:val="002060"/>
              </w:rPr>
            </w:pPr>
            <w:r w:rsidRPr="00E4037E">
              <w:rPr>
                <w:color w:val="002060"/>
              </w:rPr>
              <w:t>2</w:t>
            </w:r>
            <w:r>
              <w:rPr>
                <w:color w:val="002060"/>
              </w:rPr>
              <w:t>7</w:t>
            </w:r>
            <w:r w:rsidRPr="00E4037E">
              <w:rPr>
                <w:color w:val="002060"/>
              </w:rPr>
              <w:t>/02/2022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29364" w14:textId="77777777" w:rsidR="008851E8" w:rsidRPr="00E4037E" w:rsidRDefault="008851E8" w:rsidP="00FE4D12">
            <w:pPr>
              <w:pStyle w:val="rowtabella0"/>
              <w:jc w:val="center"/>
              <w:rPr>
                <w:color w:val="002060"/>
              </w:rPr>
            </w:pPr>
            <w:r w:rsidRPr="00BC1BC6">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D1FB9" w14:textId="77777777" w:rsidR="008851E8" w:rsidRPr="00E4037E" w:rsidRDefault="008851E8" w:rsidP="00FE4D12">
            <w:pPr>
              <w:pStyle w:val="rowtabella0"/>
              <w:jc w:val="center"/>
              <w:rPr>
                <w:color w:val="002060"/>
              </w:rPr>
            </w:pPr>
            <w:r w:rsidRPr="00E4037E">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6BF1F" w14:textId="77777777" w:rsidR="008851E8" w:rsidRPr="00E4037E" w:rsidRDefault="008851E8" w:rsidP="00FE4D12">
            <w:pPr>
              <w:pStyle w:val="rowtabella0"/>
              <w:rPr>
                <w:color w:val="002060"/>
              </w:rPr>
            </w:pPr>
            <w:r w:rsidRPr="00BC1BC6">
              <w:rPr>
                <w:color w:val="002060"/>
                <w:highlight w:val="yellow"/>
              </w:rPr>
              <w:t>PALESTRA C5 "MONTICELLI" ASCOLI PICENO VIA DELL IRIS</w:t>
            </w:r>
          </w:p>
        </w:tc>
      </w:tr>
    </w:tbl>
    <w:p w14:paraId="3C02E5C1" w14:textId="77777777" w:rsidR="008851E8" w:rsidRPr="00E4037E" w:rsidRDefault="008851E8" w:rsidP="008851E8">
      <w:pPr>
        <w:pStyle w:val="breakline"/>
        <w:rPr>
          <w:rFonts w:eastAsiaTheme="minorEastAsia"/>
          <w:color w:val="002060"/>
        </w:rPr>
      </w:pPr>
    </w:p>
    <w:p w14:paraId="5634EBC9" w14:textId="77777777" w:rsidR="008851E8" w:rsidRPr="00E4037E" w:rsidRDefault="008851E8" w:rsidP="008851E8">
      <w:pPr>
        <w:pStyle w:val="breakline"/>
        <w:rPr>
          <w:color w:val="002060"/>
        </w:rPr>
      </w:pPr>
    </w:p>
    <w:p w14:paraId="47467395" w14:textId="77777777" w:rsidR="008851E8" w:rsidRPr="00E4037E" w:rsidRDefault="008851E8" w:rsidP="008851E8">
      <w:pPr>
        <w:pStyle w:val="titoloprinc0"/>
        <w:rPr>
          <w:color w:val="002060"/>
        </w:rPr>
      </w:pPr>
      <w:r w:rsidRPr="00E4037E">
        <w:rPr>
          <w:color w:val="002060"/>
        </w:rPr>
        <w:t>RISULTATI</w:t>
      </w:r>
    </w:p>
    <w:p w14:paraId="74CCF4BE" w14:textId="77777777" w:rsidR="008851E8" w:rsidRPr="00E4037E" w:rsidRDefault="008851E8" w:rsidP="008851E8">
      <w:pPr>
        <w:pStyle w:val="breakline"/>
        <w:rPr>
          <w:color w:val="002060"/>
        </w:rPr>
      </w:pPr>
    </w:p>
    <w:p w14:paraId="75D60027" w14:textId="77777777" w:rsidR="008851E8" w:rsidRPr="00E4037E" w:rsidRDefault="008851E8" w:rsidP="008851E8">
      <w:pPr>
        <w:pStyle w:val="sottotitolocampionato10"/>
        <w:rPr>
          <w:color w:val="002060"/>
        </w:rPr>
      </w:pPr>
      <w:r w:rsidRPr="00E4037E">
        <w:rPr>
          <w:color w:val="002060"/>
        </w:rPr>
        <w:t>RISULTATI UFFICIALI GARE DEL 20/02/2022</w:t>
      </w:r>
    </w:p>
    <w:p w14:paraId="3B341FB2" w14:textId="77777777" w:rsidR="008851E8" w:rsidRPr="008851E8" w:rsidRDefault="008851E8" w:rsidP="008851E8">
      <w:pPr>
        <w:pStyle w:val="sottotitolocampionato20"/>
        <w:spacing w:before="0" w:beforeAutospacing="0" w:after="0" w:afterAutospacing="0"/>
        <w:rPr>
          <w:rFonts w:ascii="Arial" w:hAnsi="Arial" w:cs="Arial"/>
          <w:color w:val="002060"/>
          <w:sz w:val="20"/>
          <w:szCs w:val="20"/>
        </w:rPr>
      </w:pPr>
      <w:r w:rsidRPr="008851E8">
        <w:rPr>
          <w:rFonts w:ascii="Arial" w:hAnsi="Arial" w:cs="Arial"/>
          <w:color w:val="002060"/>
          <w:sz w:val="20"/>
          <w:szCs w:val="20"/>
        </w:rPr>
        <w:t>Si trascrivono qui di seguito i risultati ufficiali delle gare disputate</w:t>
      </w:r>
    </w:p>
    <w:p w14:paraId="3C15B3C8" w14:textId="77777777" w:rsidR="008851E8" w:rsidRPr="00E4037E" w:rsidRDefault="008851E8" w:rsidP="008851E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851E8" w:rsidRPr="00E4037E" w14:paraId="36692EDF" w14:textId="77777777" w:rsidTr="00FE4D1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13F0CFFA"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ED8D3" w14:textId="77777777" w:rsidR="008851E8" w:rsidRPr="00E4037E" w:rsidRDefault="008851E8" w:rsidP="00FE4D12">
                  <w:pPr>
                    <w:pStyle w:val="headertabella0"/>
                    <w:rPr>
                      <w:color w:val="002060"/>
                    </w:rPr>
                  </w:pPr>
                  <w:r w:rsidRPr="00E4037E">
                    <w:rPr>
                      <w:color w:val="002060"/>
                    </w:rPr>
                    <w:t>GIRONE G - 3 Giornata - A</w:t>
                  </w:r>
                </w:p>
              </w:tc>
            </w:tr>
            <w:tr w:rsidR="008851E8" w:rsidRPr="00E4037E" w14:paraId="7A4DB454" w14:textId="77777777" w:rsidTr="00FE4D1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675B93" w14:textId="77777777" w:rsidR="008851E8" w:rsidRPr="00E4037E" w:rsidRDefault="008851E8" w:rsidP="00FE4D12">
                  <w:pPr>
                    <w:pStyle w:val="rowtabella0"/>
                    <w:rPr>
                      <w:color w:val="002060"/>
                    </w:rPr>
                  </w:pPr>
                  <w:r w:rsidRPr="00E4037E">
                    <w:rPr>
                      <w:color w:val="002060"/>
                    </w:rPr>
                    <w:t>(1) 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30E141" w14:textId="77777777" w:rsidR="008851E8" w:rsidRPr="00E4037E" w:rsidRDefault="008851E8" w:rsidP="00FE4D12">
                  <w:pPr>
                    <w:pStyle w:val="rowtabella0"/>
                    <w:rPr>
                      <w:color w:val="002060"/>
                    </w:rPr>
                  </w:pPr>
                  <w:r w:rsidRPr="00E4037E">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3E660F" w14:textId="77777777" w:rsidR="008851E8" w:rsidRPr="00E4037E" w:rsidRDefault="008851E8" w:rsidP="00FE4D12">
                  <w:pPr>
                    <w:pStyle w:val="rowtabella0"/>
                    <w:jc w:val="center"/>
                    <w:rPr>
                      <w:color w:val="002060"/>
                    </w:rPr>
                  </w:pPr>
                  <w:r w:rsidRPr="00E4037E">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DE396C" w14:textId="77777777" w:rsidR="008851E8" w:rsidRPr="00E4037E" w:rsidRDefault="008851E8" w:rsidP="00FE4D12">
                  <w:pPr>
                    <w:pStyle w:val="rowtabella0"/>
                    <w:jc w:val="center"/>
                    <w:rPr>
                      <w:color w:val="002060"/>
                    </w:rPr>
                  </w:pPr>
                  <w:r w:rsidRPr="00E4037E">
                    <w:rPr>
                      <w:color w:val="002060"/>
                    </w:rPr>
                    <w:t> </w:t>
                  </w:r>
                </w:p>
              </w:tc>
            </w:tr>
            <w:tr w:rsidR="008851E8" w:rsidRPr="00E4037E" w14:paraId="6EECA67F"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0C0164" w14:textId="77777777" w:rsidR="008851E8" w:rsidRPr="00E4037E" w:rsidRDefault="008851E8" w:rsidP="00FE4D12">
                  <w:pPr>
                    <w:pStyle w:val="rowtabella0"/>
                    <w:rPr>
                      <w:color w:val="002060"/>
                    </w:rPr>
                  </w:pPr>
                  <w:r w:rsidRPr="00E4037E">
                    <w:rPr>
                      <w:color w:val="002060"/>
                    </w:rPr>
                    <w:t>CALDAROLA G.N.C.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9E0B01" w14:textId="77777777" w:rsidR="008851E8" w:rsidRPr="00E4037E" w:rsidRDefault="008851E8" w:rsidP="00FE4D12">
                  <w:pPr>
                    <w:pStyle w:val="rowtabella0"/>
                    <w:rPr>
                      <w:color w:val="002060"/>
                    </w:rPr>
                  </w:pPr>
                  <w:r w:rsidRPr="00E4037E">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190F9C" w14:textId="77777777" w:rsidR="008851E8" w:rsidRPr="00E4037E" w:rsidRDefault="008851E8" w:rsidP="00FE4D12">
                  <w:pPr>
                    <w:pStyle w:val="rowtabella0"/>
                    <w:jc w:val="center"/>
                    <w:rPr>
                      <w:color w:val="002060"/>
                    </w:rPr>
                  </w:pPr>
                  <w:r w:rsidRPr="00E4037E">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78C363" w14:textId="77777777" w:rsidR="008851E8" w:rsidRPr="00E4037E" w:rsidRDefault="008851E8" w:rsidP="00FE4D12">
                  <w:pPr>
                    <w:pStyle w:val="rowtabella0"/>
                    <w:jc w:val="center"/>
                    <w:rPr>
                      <w:color w:val="002060"/>
                    </w:rPr>
                  </w:pPr>
                  <w:r w:rsidRPr="00E4037E">
                    <w:rPr>
                      <w:color w:val="002060"/>
                    </w:rPr>
                    <w:t> </w:t>
                  </w:r>
                </w:p>
              </w:tc>
            </w:tr>
            <w:tr w:rsidR="008851E8" w:rsidRPr="00E4037E" w14:paraId="60DE9614"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BC47F5" w14:textId="77777777" w:rsidR="008851E8" w:rsidRPr="00E4037E" w:rsidRDefault="008851E8" w:rsidP="00FE4D12">
                  <w:pPr>
                    <w:pStyle w:val="rowtabella0"/>
                    <w:rPr>
                      <w:color w:val="002060"/>
                    </w:rPr>
                  </w:pPr>
                  <w:r w:rsidRPr="00E4037E">
                    <w:rPr>
                      <w:color w:val="002060"/>
                    </w:rPr>
                    <w:t>(1) REAL EAGLES VIRTUS PAGLIA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21322E" w14:textId="77777777" w:rsidR="008851E8" w:rsidRPr="00E4037E" w:rsidRDefault="008851E8" w:rsidP="00FE4D12">
                  <w:pPr>
                    <w:pStyle w:val="rowtabella0"/>
                    <w:rPr>
                      <w:color w:val="002060"/>
                    </w:rPr>
                  </w:pPr>
                  <w:r w:rsidRPr="00E4037E">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8F070B" w14:textId="77777777" w:rsidR="008851E8" w:rsidRPr="00E4037E" w:rsidRDefault="008851E8" w:rsidP="00FE4D12">
                  <w:pPr>
                    <w:pStyle w:val="rowtabella0"/>
                    <w:jc w:val="center"/>
                    <w:rPr>
                      <w:color w:val="002060"/>
                    </w:rPr>
                  </w:pPr>
                  <w:r w:rsidRPr="00E4037E">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0E2642" w14:textId="77777777" w:rsidR="008851E8" w:rsidRPr="00E4037E" w:rsidRDefault="008851E8" w:rsidP="00FE4D12">
                  <w:pPr>
                    <w:pStyle w:val="rowtabella0"/>
                    <w:jc w:val="center"/>
                    <w:rPr>
                      <w:color w:val="002060"/>
                    </w:rPr>
                  </w:pPr>
                  <w:r w:rsidRPr="00E4037E">
                    <w:rPr>
                      <w:color w:val="002060"/>
                    </w:rPr>
                    <w:t> </w:t>
                  </w:r>
                </w:p>
              </w:tc>
            </w:tr>
            <w:tr w:rsidR="008851E8" w:rsidRPr="00E4037E" w14:paraId="1B674BFF" w14:textId="77777777" w:rsidTr="00FE4D12">
              <w:tc>
                <w:tcPr>
                  <w:tcW w:w="4700" w:type="dxa"/>
                  <w:gridSpan w:val="4"/>
                  <w:tcBorders>
                    <w:top w:val="nil"/>
                    <w:left w:val="nil"/>
                    <w:bottom w:val="nil"/>
                    <w:right w:val="nil"/>
                  </w:tcBorders>
                  <w:tcMar>
                    <w:top w:w="20" w:type="dxa"/>
                    <w:left w:w="20" w:type="dxa"/>
                    <w:bottom w:w="20" w:type="dxa"/>
                    <w:right w:w="20" w:type="dxa"/>
                  </w:tcMar>
                  <w:vAlign w:val="center"/>
                  <w:hideMark/>
                </w:tcPr>
                <w:p w14:paraId="563070E1" w14:textId="77777777" w:rsidR="008851E8" w:rsidRPr="00E4037E" w:rsidRDefault="008851E8" w:rsidP="00FE4D12">
                  <w:pPr>
                    <w:pStyle w:val="rowtabella0"/>
                    <w:rPr>
                      <w:color w:val="002060"/>
                    </w:rPr>
                  </w:pPr>
                  <w:r w:rsidRPr="00E4037E">
                    <w:rPr>
                      <w:color w:val="002060"/>
                    </w:rPr>
                    <w:t>(1) - disputata il 19/02/2022</w:t>
                  </w:r>
                </w:p>
              </w:tc>
            </w:tr>
          </w:tbl>
          <w:p w14:paraId="64DB2A76" w14:textId="77777777" w:rsidR="008851E8" w:rsidRPr="00E4037E" w:rsidRDefault="008851E8" w:rsidP="00FE4D1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51D8AFAD"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8CCE1" w14:textId="77777777" w:rsidR="008851E8" w:rsidRPr="00E4037E" w:rsidRDefault="008851E8" w:rsidP="00FE4D12">
                  <w:pPr>
                    <w:pStyle w:val="headertabella0"/>
                    <w:rPr>
                      <w:color w:val="002060"/>
                    </w:rPr>
                  </w:pPr>
                  <w:r w:rsidRPr="00E4037E">
                    <w:rPr>
                      <w:color w:val="002060"/>
                    </w:rPr>
                    <w:t>GIRONE SA - 3 Giornata - A</w:t>
                  </w:r>
                </w:p>
              </w:tc>
            </w:tr>
            <w:tr w:rsidR="008851E8" w:rsidRPr="00E4037E" w14:paraId="3DEDB690"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D854D2" w14:textId="77777777" w:rsidR="008851E8" w:rsidRPr="00E4037E" w:rsidRDefault="008851E8" w:rsidP="00FE4D12">
                  <w:pPr>
                    <w:pStyle w:val="rowtabella0"/>
                    <w:rPr>
                      <w:color w:val="002060"/>
                    </w:rPr>
                  </w:pPr>
                  <w:r w:rsidRPr="00E4037E">
                    <w:rPr>
                      <w:color w:val="002060"/>
                    </w:rPr>
                    <w:t xml:space="preserve">AMICI DEL </w:t>
                  </w:r>
                  <w:proofErr w:type="spellStart"/>
                  <w:r w:rsidRPr="00E4037E">
                    <w:rPr>
                      <w:color w:val="002060"/>
                    </w:rPr>
                    <w:t>CENTROSOCIOsq.B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3AAF05" w14:textId="77777777" w:rsidR="008851E8" w:rsidRPr="00E4037E" w:rsidRDefault="008851E8" w:rsidP="00FE4D12">
                  <w:pPr>
                    <w:pStyle w:val="rowtabella0"/>
                    <w:rPr>
                      <w:color w:val="002060"/>
                    </w:rPr>
                  </w:pPr>
                  <w:r w:rsidRPr="00E4037E">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59052C" w14:textId="77777777" w:rsidR="008851E8" w:rsidRPr="00E4037E" w:rsidRDefault="008851E8" w:rsidP="00FE4D12">
                  <w:pPr>
                    <w:pStyle w:val="rowtabella0"/>
                    <w:jc w:val="center"/>
                    <w:rPr>
                      <w:color w:val="002060"/>
                    </w:rPr>
                  </w:pPr>
                  <w:r w:rsidRPr="00E4037E">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282A5B" w14:textId="77777777" w:rsidR="008851E8" w:rsidRPr="00E4037E" w:rsidRDefault="008851E8" w:rsidP="00FE4D12">
                  <w:pPr>
                    <w:pStyle w:val="rowtabella0"/>
                    <w:jc w:val="center"/>
                    <w:rPr>
                      <w:color w:val="002060"/>
                    </w:rPr>
                  </w:pPr>
                  <w:r w:rsidRPr="00E4037E">
                    <w:rPr>
                      <w:color w:val="002060"/>
                    </w:rPr>
                    <w:t> </w:t>
                  </w:r>
                </w:p>
              </w:tc>
            </w:tr>
            <w:tr w:rsidR="008851E8" w:rsidRPr="00E4037E" w14:paraId="7AF07116" w14:textId="77777777" w:rsidTr="00FE4D12">
              <w:tc>
                <w:tcPr>
                  <w:tcW w:w="4700" w:type="dxa"/>
                  <w:gridSpan w:val="4"/>
                  <w:tcBorders>
                    <w:top w:val="nil"/>
                    <w:left w:val="nil"/>
                    <w:bottom w:val="nil"/>
                    <w:right w:val="nil"/>
                  </w:tcBorders>
                  <w:tcMar>
                    <w:top w:w="20" w:type="dxa"/>
                    <w:left w:w="20" w:type="dxa"/>
                    <w:bottom w:w="20" w:type="dxa"/>
                    <w:right w:w="20" w:type="dxa"/>
                  </w:tcMar>
                  <w:vAlign w:val="center"/>
                  <w:hideMark/>
                </w:tcPr>
                <w:p w14:paraId="638185A2" w14:textId="77777777" w:rsidR="008851E8" w:rsidRPr="00E4037E" w:rsidRDefault="008851E8" w:rsidP="00FE4D12">
                  <w:pPr>
                    <w:pStyle w:val="rowtabella0"/>
                    <w:rPr>
                      <w:color w:val="002060"/>
                    </w:rPr>
                  </w:pPr>
                </w:p>
              </w:tc>
            </w:tr>
          </w:tbl>
          <w:p w14:paraId="752F6601" w14:textId="77777777" w:rsidR="008851E8" w:rsidRPr="00E4037E" w:rsidRDefault="008851E8" w:rsidP="00FE4D12">
            <w:pPr>
              <w:rPr>
                <w:color w:val="002060"/>
              </w:rPr>
            </w:pPr>
          </w:p>
        </w:tc>
      </w:tr>
    </w:tbl>
    <w:p w14:paraId="7C37FA3F" w14:textId="77777777" w:rsidR="008851E8" w:rsidRPr="00E4037E" w:rsidRDefault="008851E8" w:rsidP="008851E8">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851E8" w:rsidRPr="00E4037E" w14:paraId="58FADCFB" w14:textId="77777777" w:rsidTr="00FE4D1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2A6E2510"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84FE8" w14:textId="77777777" w:rsidR="008851E8" w:rsidRPr="00E4037E" w:rsidRDefault="008851E8" w:rsidP="00FE4D12">
                  <w:pPr>
                    <w:pStyle w:val="headertabella0"/>
                    <w:rPr>
                      <w:color w:val="002060"/>
                    </w:rPr>
                  </w:pPr>
                  <w:r w:rsidRPr="00E4037E">
                    <w:rPr>
                      <w:color w:val="002060"/>
                    </w:rPr>
                    <w:t>GIRONE SB - 3 Giornata - A</w:t>
                  </w:r>
                </w:p>
              </w:tc>
            </w:tr>
            <w:tr w:rsidR="008851E8" w:rsidRPr="00E4037E" w14:paraId="604025B7" w14:textId="77777777" w:rsidTr="00FE4D1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90AFFA" w14:textId="77777777" w:rsidR="008851E8" w:rsidRPr="00E4037E" w:rsidRDefault="008851E8" w:rsidP="00FE4D12">
                  <w:pPr>
                    <w:pStyle w:val="rowtabella0"/>
                    <w:rPr>
                      <w:color w:val="002060"/>
                    </w:rPr>
                  </w:pPr>
                  <w:r w:rsidRPr="00E4037E">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BBE980" w14:textId="77777777" w:rsidR="008851E8" w:rsidRPr="00E4037E" w:rsidRDefault="008851E8" w:rsidP="00FE4D12">
                  <w:pPr>
                    <w:pStyle w:val="rowtabella0"/>
                    <w:rPr>
                      <w:color w:val="002060"/>
                    </w:rPr>
                  </w:pPr>
                  <w:r w:rsidRPr="00E4037E">
                    <w:rPr>
                      <w:color w:val="002060"/>
                    </w:rPr>
                    <w:t>- BORGO ROSSELLI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F9D1FB" w14:textId="77777777" w:rsidR="008851E8" w:rsidRPr="00E4037E" w:rsidRDefault="008851E8" w:rsidP="00FE4D12">
                  <w:pPr>
                    <w:pStyle w:val="rowtabella0"/>
                    <w:jc w:val="center"/>
                    <w:rPr>
                      <w:color w:val="002060"/>
                    </w:rPr>
                  </w:pPr>
                  <w:r w:rsidRPr="00E4037E">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F9550A" w14:textId="77777777" w:rsidR="008851E8" w:rsidRPr="00E4037E" w:rsidRDefault="008851E8" w:rsidP="00FE4D12">
                  <w:pPr>
                    <w:pStyle w:val="rowtabella0"/>
                    <w:jc w:val="center"/>
                    <w:rPr>
                      <w:color w:val="002060"/>
                    </w:rPr>
                  </w:pPr>
                  <w:r w:rsidRPr="00E4037E">
                    <w:rPr>
                      <w:color w:val="002060"/>
                    </w:rPr>
                    <w:t> </w:t>
                  </w:r>
                </w:p>
              </w:tc>
            </w:tr>
            <w:tr w:rsidR="008851E8" w:rsidRPr="00E4037E" w14:paraId="445D6DD0"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F3C974" w14:textId="77777777" w:rsidR="008851E8" w:rsidRPr="00E4037E" w:rsidRDefault="008851E8" w:rsidP="00FE4D12">
                  <w:pPr>
                    <w:pStyle w:val="rowtabella0"/>
                    <w:rPr>
                      <w:color w:val="002060"/>
                    </w:rPr>
                  </w:pPr>
                  <w:r w:rsidRPr="00E4037E">
                    <w:rPr>
                      <w:color w:val="002060"/>
                    </w:rPr>
                    <w:t>DAMIANI E GATTI ASCOLI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843729" w14:textId="77777777" w:rsidR="008851E8" w:rsidRPr="00E4037E" w:rsidRDefault="008851E8" w:rsidP="00FE4D12">
                  <w:pPr>
                    <w:pStyle w:val="rowtabella0"/>
                    <w:rPr>
                      <w:color w:val="002060"/>
                    </w:rPr>
                  </w:pPr>
                  <w:r w:rsidRPr="00E4037E">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451FCC" w14:textId="77777777" w:rsidR="008851E8" w:rsidRPr="00E4037E" w:rsidRDefault="008851E8" w:rsidP="00FE4D12">
                  <w:pPr>
                    <w:pStyle w:val="rowtabella0"/>
                    <w:jc w:val="center"/>
                    <w:rPr>
                      <w:color w:val="002060"/>
                    </w:rPr>
                  </w:pPr>
                  <w:r w:rsidRPr="00E4037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E1B159" w14:textId="77777777" w:rsidR="008851E8" w:rsidRPr="00E4037E" w:rsidRDefault="008851E8" w:rsidP="00FE4D12">
                  <w:pPr>
                    <w:pStyle w:val="rowtabella0"/>
                    <w:jc w:val="center"/>
                    <w:rPr>
                      <w:color w:val="002060"/>
                    </w:rPr>
                  </w:pPr>
                  <w:r w:rsidRPr="00E4037E">
                    <w:rPr>
                      <w:color w:val="002060"/>
                    </w:rPr>
                    <w:t> </w:t>
                  </w:r>
                </w:p>
              </w:tc>
            </w:tr>
            <w:tr w:rsidR="008851E8" w:rsidRPr="00E4037E" w14:paraId="15DC72CB"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4A8D2B" w14:textId="77777777" w:rsidR="008851E8" w:rsidRPr="00E4037E" w:rsidRDefault="008851E8" w:rsidP="00FE4D12">
                  <w:pPr>
                    <w:pStyle w:val="rowtabella0"/>
                    <w:rPr>
                      <w:color w:val="002060"/>
                    </w:rPr>
                  </w:pPr>
                  <w:r w:rsidRPr="00E4037E">
                    <w:rPr>
                      <w:color w:val="002060"/>
                    </w:rPr>
                    <w:t>FIGHT BULLS CORRIDONIA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1684D5" w14:textId="77777777" w:rsidR="008851E8" w:rsidRPr="00E4037E" w:rsidRDefault="008851E8" w:rsidP="00FE4D12">
                  <w:pPr>
                    <w:pStyle w:val="rowtabella0"/>
                    <w:rPr>
                      <w:color w:val="002060"/>
                    </w:rPr>
                  </w:pPr>
                  <w:r w:rsidRPr="00E4037E">
                    <w:rPr>
                      <w:color w:val="002060"/>
                    </w:rPr>
                    <w:t>- SANGIUSTESE M.G.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F2D3E4" w14:textId="77777777" w:rsidR="008851E8" w:rsidRPr="00E4037E" w:rsidRDefault="008851E8" w:rsidP="00FE4D12">
                  <w:pPr>
                    <w:pStyle w:val="rowtabella0"/>
                    <w:jc w:val="center"/>
                    <w:rPr>
                      <w:color w:val="002060"/>
                    </w:rPr>
                  </w:pPr>
                  <w:r w:rsidRPr="00E4037E">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B7BD0E" w14:textId="77777777" w:rsidR="008851E8" w:rsidRPr="00E4037E" w:rsidRDefault="008851E8" w:rsidP="00FE4D12">
                  <w:pPr>
                    <w:pStyle w:val="rowtabella0"/>
                    <w:jc w:val="center"/>
                    <w:rPr>
                      <w:color w:val="002060"/>
                    </w:rPr>
                  </w:pPr>
                  <w:r w:rsidRPr="00E4037E">
                    <w:rPr>
                      <w:color w:val="002060"/>
                    </w:rPr>
                    <w:t> </w:t>
                  </w:r>
                </w:p>
              </w:tc>
            </w:tr>
          </w:tbl>
          <w:p w14:paraId="452C8BC5" w14:textId="77777777" w:rsidR="008851E8" w:rsidRPr="00E4037E" w:rsidRDefault="008851E8" w:rsidP="00FE4D12">
            <w:pPr>
              <w:rPr>
                <w:color w:val="002060"/>
              </w:rPr>
            </w:pPr>
          </w:p>
        </w:tc>
      </w:tr>
    </w:tbl>
    <w:p w14:paraId="2AFC6FE9" w14:textId="77777777" w:rsidR="008851E8" w:rsidRPr="00E4037E" w:rsidRDefault="008851E8" w:rsidP="008851E8">
      <w:pPr>
        <w:pStyle w:val="breakline"/>
        <w:rPr>
          <w:rFonts w:eastAsiaTheme="minorEastAsia"/>
          <w:color w:val="002060"/>
        </w:rPr>
      </w:pPr>
    </w:p>
    <w:p w14:paraId="315E189C" w14:textId="77777777" w:rsidR="008851E8" w:rsidRPr="00E4037E" w:rsidRDefault="008851E8" w:rsidP="008851E8">
      <w:pPr>
        <w:pStyle w:val="breakline"/>
        <w:rPr>
          <w:color w:val="002060"/>
        </w:rPr>
      </w:pPr>
    </w:p>
    <w:p w14:paraId="01E2DFC8" w14:textId="77777777" w:rsidR="008851E8" w:rsidRPr="00E4037E" w:rsidRDefault="008851E8" w:rsidP="008851E8">
      <w:pPr>
        <w:pStyle w:val="titoloprinc0"/>
        <w:rPr>
          <w:color w:val="002060"/>
        </w:rPr>
      </w:pPr>
      <w:r w:rsidRPr="00E4037E">
        <w:rPr>
          <w:color w:val="002060"/>
        </w:rPr>
        <w:t>GIUDICE SPORTIVO</w:t>
      </w:r>
    </w:p>
    <w:p w14:paraId="77AFBD97" w14:textId="77777777" w:rsidR="008851E8" w:rsidRPr="00E4037E" w:rsidRDefault="008851E8" w:rsidP="008851E8">
      <w:pPr>
        <w:pStyle w:val="diffida"/>
        <w:rPr>
          <w:color w:val="002060"/>
        </w:rPr>
      </w:pPr>
      <w:r w:rsidRPr="00E4037E">
        <w:rPr>
          <w:color w:val="002060"/>
        </w:rPr>
        <w:t>Il Sostituto Giudice Sportivo Avv. Federica Sorrentino, nella seduta del 23/02/2022 ha adottato le decisioni che di seguito integralmente si riportano:</w:t>
      </w:r>
    </w:p>
    <w:p w14:paraId="2C094411" w14:textId="77777777" w:rsidR="008851E8" w:rsidRPr="00E4037E" w:rsidRDefault="008851E8" w:rsidP="008851E8">
      <w:pPr>
        <w:pStyle w:val="titolo10"/>
        <w:rPr>
          <w:color w:val="002060"/>
        </w:rPr>
      </w:pPr>
      <w:r w:rsidRPr="00E4037E">
        <w:rPr>
          <w:color w:val="002060"/>
        </w:rPr>
        <w:t xml:space="preserve">GARE DEL 19/ 2/2022 </w:t>
      </w:r>
    </w:p>
    <w:p w14:paraId="7A851478" w14:textId="77777777" w:rsidR="008851E8" w:rsidRPr="00E4037E" w:rsidRDefault="008851E8" w:rsidP="008851E8">
      <w:pPr>
        <w:pStyle w:val="titolo7a"/>
        <w:rPr>
          <w:color w:val="002060"/>
        </w:rPr>
      </w:pPr>
      <w:r w:rsidRPr="00E4037E">
        <w:rPr>
          <w:color w:val="002060"/>
        </w:rPr>
        <w:t xml:space="preserve">PROVVEDIMENTI DISCIPLINARI </w:t>
      </w:r>
    </w:p>
    <w:p w14:paraId="5E6F26B2" w14:textId="77777777" w:rsidR="008851E8" w:rsidRPr="00E4037E" w:rsidRDefault="008851E8" w:rsidP="008851E8">
      <w:pPr>
        <w:pStyle w:val="titolo7b0"/>
        <w:rPr>
          <w:color w:val="002060"/>
        </w:rPr>
      </w:pPr>
      <w:r w:rsidRPr="00E4037E">
        <w:rPr>
          <w:color w:val="002060"/>
        </w:rPr>
        <w:t xml:space="preserve">In base alle risultanze degli atti ufficiali sono state deliberate le seguenti sanzioni disciplinari. </w:t>
      </w:r>
    </w:p>
    <w:p w14:paraId="692C521A" w14:textId="77777777" w:rsidR="008851E8" w:rsidRPr="00E4037E" w:rsidRDefault="008851E8" w:rsidP="008851E8">
      <w:pPr>
        <w:pStyle w:val="titolo30"/>
        <w:rPr>
          <w:color w:val="002060"/>
        </w:rPr>
      </w:pPr>
      <w:r w:rsidRPr="00E4037E">
        <w:rPr>
          <w:color w:val="002060"/>
        </w:rPr>
        <w:t xml:space="preserve">CALCIATORI NON ESPULSI </w:t>
      </w:r>
    </w:p>
    <w:p w14:paraId="6456AEAC" w14:textId="77777777" w:rsidR="008851E8" w:rsidRPr="00E4037E" w:rsidRDefault="008851E8" w:rsidP="008851E8">
      <w:pPr>
        <w:pStyle w:val="titolo20"/>
        <w:rPr>
          <w:color w:val="002060"/>
        </w:rPr>
      </w:pPr>
      <w:r w:rsidRPr="00E4037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30314D86" w14:textId="77777777" w:rsidTr="00FE4D12">
        <w:tc>
          <w:tcPr>
            <w:tcW w:w="2200" w:type="dxa"/>
            <w:tcMar>
              <w:top w:w="20" w:type="dxa"/>
              <w:left w:w="20" w:type="dxa"/>
              <w:bottom w:w="20" w:type="dxa"/>
              <w:right w:w="20" w:type="dxa"/>
            </w:tcMar>
            <w:vAlign w:val="center"/>
            <w:hideMark/>
          </w:tcPr>
          <w:p w14:paraId="6C77E6A8" w14:textId="77777777" w:rsidR="008851E8" w:rsidRPr="00E4037E" w:rsidRDefault="008851E8" w:rsidP="00FE4D12">
            <w:pPr>
              <w:pStyle w:val="movimento"/>
              <w:rPr>
                <w:color w:val="002060"/>
              </w:rPr>
            </w:pPr>
            <w:r w:rsidRPr="00E4037E">
              <w:rPr>
                <w:color w:val="002060"/>
              </w:rPr>
              <w:lastRenderedPageBreak/>
              <w:t>BRECCIAROLI BRANDO</w:t>
            </w:r>
          </w:p>
        </w:tc>
        <w:tc>
          <w:tcPr>
            <w:tcW w:w="2200" w:type="dxa"/>
            <w:tcMar>
              <w:top w:w="20" w:type="dxa"/>
              <w:left w:w="20" w:type="dxa"/>
              <w:bottom w:w="20" w:type="dxa"/>
              <w:right w:w="20" w:type="dxa"/>
            </w:tcMar>
            <w:vAlign w:val="center"/>
            <w:hideMark/>
          </w:tcPr>
          <w:p w14:paraId="4ED8A3A1" w14:textId="77777777" w:rsidR="008851E8" w:rsidRPr="00E4037E" w:rsidRDefault="008851E8" w:rsidP="00FE4D12">
            <w:pPr>
              <w:pStyle w:val="movimento2"/>
              <w:rPr>
                <w:color w:val="002060"/>
              </w:rPr>
            </w:pPr>
            <w:r w:rsidRPr="00E4037E">
              <w:rPr>
                <w:color w:val="002060"/>
              </w:rPr>
              <w:t xml:space="preserve">(ACLI MANTOVANI CALCIO A 5) </w:t>
            </w:r>
          </w:p>
        </w:tc>
        <w:tc>
          <w:tcPr>
            <w:tcW w:w="800" w:type="dxa"/>
            <w:tcMar>
              <w:top w:w="20" w:type="dxa"/>
              <w:left w:w="20" w:type="dxa"/>
              <w:bottom w:w="20" w:type="dxa"/>
              <w:right w:w="20" w:type="dxa"/>
            </w:tcMar>
            <w:vAlign w:val="center"/>
            <w:hideMark/>
          </w:tcPr>
          <w:p w14:paraId="680A4734"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6D5A8F6C"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463D13E7" w14:textId="77777777" w:rsidR="008851E8" w:rsidRPr="00E4037E" w:rsidRDefault="008851E8" w:rsidP="00FE4D12">
            <w:pPr>
              <w:pStyle w:val="movimento2"/>
              <w:rPr>
                <w:color w:val="002060"/>
              </w:rPr>
            </w:pPr>
            <w:r w:rsidRPr="00E4037E">
              <w:rPr>
                <w:color w:val="002060"/>
              </w:rPr>
              <w:t> </w:t>
            </w:r>
          </w:p>
        </w:tc>
      </w:tr>
    </w:tbl>
    <w:p w14:paraId="6E77E7E4" w14:textId="77777777" w:rsidR="008851E8" w:rsidRPr="00E4037E" w:rsidRDefault="008851E8" w:rsidP="008851E8">
      <w:pPr>
        <w:pStyle w:val="titolo20"/>
        <w:rPr>
          <w:rFonts w:eastAsiaTheme="minorEastAsia"/>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13C64C61" w14:textId="77777777" w:rsidTr="00FE4D12">
        <w:tc>
          <w:tcPr>
            <w:tcW w:w="2200" w:type="dxa"/>
            <w:tcMar>
              <w:top w:w="20" w:type="dxa"/>
              <w:left w:w="20" w:type="dxa"/>
              <w:bottom w:w="20" w:type="dxa"/>
              <w:right w:w="20" w:type="dxa"/>
            </w:tcMar>
            <w:vAlign w:val="center"/>
            <w:hideMark/>
          </w:tcPr>
          <w:p w14:paraId="09080A58" w14:textId="77777777" w:rsidR="008851E8" w:rsidRPr="00E4037E" w:rsidRDefault="008851E8" w:rsidP="00FE4D12">
            <w:pPr>
              <w:pStyle w:val="movimento"/>
              <w:rPr>
                <w:color w:val="002060"/>
              </w:rPr>
            </w:pPr>
            <w:r w:rsidRPr="00E4037E">
              <w:rPr>
                <w:color w:val="002060"/>
              </w:rPr>
              <w:t>SERRANI FEDERICO</w:t>
            </w:r>
          </w:p>
        </w:tc>
        <w:tc>
          <w:tcPr>
            <w:tcW w:w="2200" w:type="dxa"/>
            <w:tcMar>
              <w:top w:w="20" w:type="dxa"/>
              <w:left w:w="20" w:type="dxa"/>
              <w:bottom w:w="20" w:type="dxa"/>
              <w:right w:w="20" w:type="dxa"/>
            </w:tcMar>
            <w:vAlign w:val="center"/>
            <w:hideMark/>
          </w:tcPr>
          <w:p w14:paraId="148196D5" w14:textId="77777777" w:rsidR="008851E8" w:rsidRPr="00E4037E" w:rsidRDefault="008851E8" w:rsidP="00FE4D12">
            <w:pPr>
              <w:pStyle w:val="movimento2"/>
              <w:rPr>
                <w:color w:val="002060"/>
              </w:rPr>
            </w:pPr>
            <w:r w:rsidRPr="00E4037E">
              <w:rPr>
                <w:color w:val="002060"/>
              </w:rPr>
              <w:t xml:space="preserve">(ACLI MANTOVANI CALCIO A 5) </w:t>
            </w:r>
          </w:p>
        </w:tc>
        <w:tc>
          <w:tcPr>
            <w:tcW w:w="800" w:type="dxa"/>
            <w:tcMar>
              <w:top w:w="20" w:type="dxa"/>
              <w:left w:w="20" w:type="dxa"/>
              <w:bottom w:w="20" w:type="dxa"/>
              <w:right w:w="20" w:type="dxa"/>
            </w:tcMar>
            <w:vAlign w:val="center"/>
            <w:hideMark/>
          </w:tcPr>
          <w:p w14:paraId="4A841A15"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48E97404" w14:textId="77777777" w:rsidR="008851E8" w:rsidRPr="00E4037E" w:rsidRDefault="008851E8" w:rsidP="00FE4D12">
            <w:pPr>
              <w:pStyle w:val="movimento"/>
              <w:rPr>
                <w:color w:val="002060"/>
              </w:rPr>
            </w:pPr>
            <w:r w:rsidRPr="00E4037E">
              <w:rPr>
                <w:color w:val="002060"/>
              </w:rPr>
              <w:t>GADALETA CORRADO</w:t>
            </w:r>
          </w:p>
        </w:tc>
        <w:tc>
          <w:tcPr>
            <w:tcW w:w="2200" w:type="dxa"/>
            <w:tcMar>
              <w:top w:w="20" w:type="dxa"/>
              <w:left w:w="20" w:type="dxa"/>
              <w:bottom w:w="20" w:type="dxa"/>
              <w:right w:w="20" w:type="dxa"/>
            </w:tcMar>
            <w:vAlign w:val="center"/>
            <w:hideMark/>
          </w:tcPr>
          <w:p w14:paraId="3F1495DE" w14:textId="77777777" w:rsidR="008851E8" w:rsidRPr="00E4037E" w:rsidRDefault="008851E8" w:rsidP="00FE4D12">
            <w:pPr>
              <w:pStyle w:val="movimento2"/>
              <w:rPr>
                <w:color w:val="002060"/>
              </w:rPr>
            </w:pPr>
            <w:r w:rsidRPr="00E4037E">
              <w:rPr>
                <w:color w:val="002060"/>
              </w:rPr>
              <w:t xml:space="preserve">(REAL EAGLES VIRTUS PAGLIA) </w:t>
            </w:r>
          </w:p>
        </w:tc>
      </w:tr>
    </w:tbl>
    <w:p w14:paraId="396CD9D7" w14:textId="77777777" w:rsidR="008851E8" w:rsidRPr="00E4037E" w:rsidRDefault="008851E8" w:rsidP="008851E8">
      <w:pPr>
        <w:pStyle w:val="titolo10"/>
        <w:rPr>
          <w:rFonts w:eastAsiaTheme="minorEastAsia"/>
          <w:color w:val="002060"/>
        </w:rPr>
      </w:pPr>
      <w:r w:rsidRPr="00E4037E">
        <w:rPr>
          <w:color w:val="002060"/>
        </w:rPr>
        <w:t xml:space="preserve">GARE DEL 20/ 2/2022 </w:t>
      </w:r>
    </w:p>
    <w:p w14:paraId="1FEDD437" w14:textId="77777777" w:rsidR="008851E8" w:rsidRPr="00E4037E" w:rsidRDefault="008851E8" w:rsidP="008851E8">
      <w:pPr>
        <w:pStyle w:val="titolo7a"/>
        <w:rPr>
          <w:color w:val="002060"/>
        </w:rPr>
      </w:pPr>
      <w:r w:rsidRPr="00E4037E">
        <w:rPr>
          <w:color w:val="002060"/>
        </w:rPr>
        <w:t xml:space="preserve">PROVVEDIMENTI DISCIPLINARI </w:t>
      </w:r>
    </w:p>
    <w:p w14:paraId="01F303EC" w14:textId="77777777" w:rsidR="008851E8" w:rsidRPr="00E4037E" w:rsidRDefault="008851E8" w:rsidP="008851E8">
      <w:pPr>
        <w:pStyle w:val="titolo7b0"/>
        <w:rPr>
          <w:color w:val="002060"/>
        </w:rPr>
      </w:pPr>
      <w:r w:rsidRPr="00E4037E">
        <w:rPr>
          <w:color w:val="002060"/>
        </w:rPr>
        <w:t xml:space="preserve">In base alle risultanze degli atti ufficiali sono state deliberate le seguenti sanzioni disciplinari. </w:t>
      </w:r>
    </w:p>
    <w:p w14:paraId="62EA2237" w14:textId="77777777" w:rsidR="008851E8" w:rsidRPr="00E4037E" w:rsidRDefault="008851E8" w:rsidP="008851E8">
      <w:pPr>
        <w:pStyle w:val="titolo30"/>
        <w:rPr>
          <w:color w:val="002060"/>
        </w:rPr>
      </w:pPr>
      <w:r w:rsidRPr="00E4037E">
        <w:rPr>
          <w:color w:val="002060"/>
        </w:rPr>
        <w:t xml:space="preserve">CALCIATORI NON ESPULSI </w:t>
      </w:r>
    </w:p>
    <w:p w14:paraId="4B2F7BA3" w14:textId="77777777" w:rsidR="008851E8" w:rsidRPr="00E4037E" w:rsidRDefault="008851E8" w:rsidP="008851E8">
      <w:pPr>
        <w:pStyle w:val="titolo20"/>
        <w:rPr>
          <w:color w:val="002060"/>
        </w:rPr>
      </w:pPr>
      <w:r w:rsidRPr="00E4037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5B9C6635" w14:textId="77777777" w:rsidTr="00FE4D12">
        <w:tc>
          <w:tcPr>
            <w:tcW w:w="2200" w:type="dxa"/>
            <w:tcMar>
              <w:top w:w="20" w:type="dxa"/>
              <w:left w:w="20" w:type="dxa"/>
              <w:bottom w:w="20" w:type="dxa"/>
              <w:right w:w="20" w:type="dxa"/>
            </w:tcMar>
            <w:vAlign w:val="center"/>
            <w:hideMark/>
          </w:tcPr>
          <w:p w14:paraId="77A6FD05" w14:textId="77777777" w:rsidR="008851E8" w:rsidRPr="00E4037E" w:rsidRDefault="008851E8" w:rsidP="00FE4D12">
            <w:pPr>
              <w:pStyle w:val="movimento"/>
              <w:rPr>
                <w:color w:val="002060"/>
              </w:rPr>
            </w:pPr>
            <w:r w:rsidRPr="00E4037E">
              <w:rPr>
                <w:color w:val="002060"/>
              </w:rPr>
              <w:t>PIERGENTILI MATTEO</w:t>
            </w:r>
          </w:p>
        </w:tc>
        <w:tc>
          <w:tcPr>
            <w:tcW w:w="2200" w:type="dxa"/>
            <w:tcMar>
              <w:top w:w="20" w:type="dxa"/>
              <w:left w:w="20" w:type="dxa"/>
              <w:bottom w:w="20" w:type="dxa"/>
              <w:right w:w="20" w:type="dxa"/>
            </w:tcMar>
            <w:vAlign w:val="center"/>
            <w:hideMark/>
          </w:tcPr>
          <w:p w14:paraId="5C459CBB" w14:textId="77777777" w:rsidR="008851E8" w:rsidRPr="00E4037E" w:rsidRDefault="008851E8" w:rsidP="00FE4D12">
            <w:pPr>
              <w:pStyle w:val="movimento2"/>
              <w:rPr>
                <w:color w:val="002060"/>
              </w:rPr>
            </w:pPr>
            <w:r w:rsidRPr="00E4037E">
              <w:rPr>
                <w:color w:val="002060"/>
              </w:rPr>
              <w:t xml:space="preserve">(SANGIUSTESE M.G.) </w:t>
            </w:r>
          </w:p>
        </w:tc>
        <w:tc>
          <w:tcPr>
            <w:tcW w:w="800" w:type="dxa"/>
            <w:tcMar>
              <w:top w:w="20" w:type="dxa"/>
              <w:left w:w="20" w:type="dxa"/>
              <w:bottom w:w="20" w:type="dxa"/>
              <w:right w:w="20" w:type="dxa"/>
            </w:tcMar>
            <w:vAlign w:val="center"/>
            <w:hideMark/>
          </w:tcPr>
          <w:p w14:paraId="759A8BC5"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44F0FC9A"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6C17797B" w14:textId="77777777" w:rsidR="008851E8" w:rsidRPr="00E4037E" w:rsidRDefault="008851E8" w:rsidP="00FE4D12">
            <w:pPr>
              <w:pStyle w:val="movimento2"/>
              <w:rPr>
                <w:color w:val="002060"/>
              </w:rPr>
            </w:pPr>
            <w:r w:rsidRPr="00E4037E">
              <w:rPr>
                <w:color w:val="002060"/>
              </w:rPr>
              <w:t> </w:t>
            </w:r>
          </w:p>
        </w:tc>
      </w:tr>
    </w:tbl>
    <w:p w14:paraId="1A09E948" w14:textId="77777777" w:rsidR="008851E8" w:rsidRPr="00E4037E" w:rsidRDefault="008851E8" w:rsidP="008851E8">
      <w:pPr>
        <w:pStyle w:val="titolo20"/>
        <w:rPr>
          <w:rFonts w:eastAsiaTheme="minorEastAsia"/>
          <w:color w:val="002060"/>
        </w:rPr>
      </w:pPr>
      <w:r w:rsidRPr="00E4037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7A26DCF3" w14:textId="77777777" w:rsidTr="00FE4D12">
        <w:tc>
          <w:tcPr>
            <w:tcW w:w="2200" w:type="dxa"/>
            <w:tcMar>
              <w:top w:w="20" w:type="dxa"/>
              <w:left w:w="20" w:type="dxa"/>
              <w:bottom w:w="20" w:type="dxa"/>
              <w:right w:w="20" w:type="dxa"/>
            </w:tcMar>
            <w:vAlign w:val="center"/>
            <w:hideMark/>
          </w:tcPr>
          <w:p w14:paraId="09472376" w14:textId="77777777" w:rsidR="008851E8" w:rsidRPr="00E4037E" w:rsidRDefault="008851E8" w:rsidP="00FE4D12">
            <w:pPr>
              <w:pStyle w:val="movimento"/>
              <w:rPr>
                <w:color w:val="002060"/>
              </w:rPr>
            </w:pPr>
            <w:r w:rsidRPr="00E4037E">
              <w:rPr>
                <w:color w:val="002060"/>
              </w:rPr>
              <w:t>ROSSI MATTEO</w:t>
            </w:r>
          </w:p>
        </w:tc>
        <w:tc>
          <w:tcPr>
            <w:tcW w:w="2200" w:type="dxa"/>
            <w:tcMar>
              <w:top w:w="20" w:type="dxa"/>
              <w:left w:w="20" w:type="dxa"/>
              <w:bottom w:w="20" w:type="dxa"/>
              <w:right w:w="20" w:type="dxa"/>
            </w:tcMar>
            <w:vAlign w:val="center"/>
            <w:hideMark/>
          </w:tcPr>
          <w:p w14:paraId="0928111B" w14:textId="77777777" w:rsidR="008851E8" w:rsidRPr="00E4037E" w:rsidRDefault="008851E8" w:rsidP="00FE4D12">
            <w:pPr>
              <w:pStyle w:val="movimento2"/>
              <w:rPr>
                <w:color w:val="002060"/>
              </w:rPr>
            </w:pPr>
            <w:r w:rsidRPr="00E4037E">
              <w:rPr>
                <w:color w:val="002060"/>
              </w:rPr>
              <w:t xml:space="preserve">(MONTELUPONE CALCIO A 5) </w:t>
            </w:r>
          </w:p>
        </w:tc>
        <w:tc>
          <w:tcPr>
            <w:tcW w:w="800" w:type="dxa"/>
            <w:tcMar>
              <w:top w:w="20" w:type="dxa"/>
              <w:left w:w="20" w:type="dxa"/>
              <w:bottom w:w="20" w:type="dxa"/>
              <w:right w:w="20" w:type="dxa"/>
            </w:tcMar>
            <w:vAlign w:val="center"/>
            <w:hideMark/>
          </w:tcPr>
          <w:p w14:paraId="6124E4DD"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5F6CEAFE"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70800403" w14:textId="77777777" w:rsidR="008851E8" w:rsidRPr="00E4037E" w:rsidRDefault="008851E8" w:rsidP="00FE4D12">
            <w:pPr>
              <w:pStyle w:val="movimento2"/>
              <w:rPr>
                <w:color w:val="002060"/>
              </w:rPr>
            </w:pPr>
            <w:r w:rsidRPr="00E4037E">
              <w:rPr>
                <w:color w:val="002060"/>
              </w:rPr>
              <w:t> </w:t>
            </w:r>
          </w:p>
        </w:tc>
      </w:tr>
    </w:tbl>
    <w:p w14:paraId="3FF74BD7" w14:textId="77777777" w:rsidR="008851E8" w:rsidRPr="00E4037E" w:rsidRDefault="008851E8" w:rsidP="008851E8">
      <w:pPr>
        <w:pStyle w:val="titolo20"/>
        <w:rPr>
          <w:rFonts w:eastAsiaTheme="minorEastAsia"/>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445260FE" w14:textId="77777777" w:rsidTr="00FE4D12">
        <w:tc>
          <w:tcPr>
            <w:tcW w:w="2200" w:type="dxa"/>
            <w:tcMar>
              <w:top w:w="20" w:type="dxa"/>
              <w:left w:w="20" w:type="dxa"/>
              <w:bottom w:w="20" w:type="dxa"/>
              <w:right w:w="20" w:type="dxa"/>
            </w:tcMar>
            <w:vAlign w:val="center"/>
            <w:hideMark/>
          </w:tcPr>
          <w:p w14:paraId="0D2550CC" w14:textId="77777777" w:rsidR="008851E8" w:rsidRPr="00E4037E" w:rsidRDefault="008851E8" w:rsidP="00FE4D12">
            <w:pPr>
              <w:pStyle w:val="movimento"/>
              <w:rPr>
                <w:color w:val="002060"/>
              </w:rPr>
            </w:pPr>
            <w:r w:rsidRPr="00E4037E">
              <w:rPr>
                <w:color w:val="002060"/>
              </w:rPr>
              <w:t>LANCIOTTI FRANCESCO</w:t>
            </w:r>
          </w:p>
        </w:tc>
        <w:tc>
          <w:tcPr>
            <w:tcW w:w="2200" w:type="dxa"/>
            <w:tcMar>
              <w:top w:w="20" w:type="dxa"/>
              <w:left w:w="20" w:type="dxa"/>
              <w:bottom w:w="20" w:type="dxa"/>
              <w:right w:w="20" w:type="dxa"/>
            </w:tcMar>
            <w:vAlign w:val="center"/>
            <w:hideMark/>
          </w:tcPr>
          <w:p w14:paraId="6B9965D8" w14:textId="77777777" w:rsidR="008851E8" w:rsidRPr="00E4037E" w:rsidRDefault="008851E8" w:rsidP="00FE4D12">
            <w:pPr>
              <w:pStyle w:val="movimento2"/>
              <w:rPr>
                <w:color w:val="002060"/>
              </w:rPr>
            </w:pPr>
            <w:r w:rsidRPr="00E4037E">
              <w:rPr>
                <w:color w:val="002060"/>
              </w:rPr>
              <w:t xml:space="preserve">(BORGO ROSSELLI A.S.D.) </w:t>
            </w:r>
          </w:p>
        </w:tc>
        <w:tc>
          <w:tcPr>
            <w:tcW w:w="800" w:type="dxa"/>
            <w:tcMar>
              <w:top w:w="20" w:type="dxa"/>
              <w:left w:w="20" w:type="dxa"/>
              <w:bottom w:w="20" w:type="dxa"/>
              <w:right w:w="20" w:type="dxa"/>
            </w:tcMar>
            <w:vAlign w:val="center"/>
            <w:hideMark/>
          </w:tcPr>
          <w:p w14:paraId="76E4F119"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48023FFF" w14:textId="77777777" w:rsidR="008851E8" w:rsidRPr="00E4037E" w:rsidRDefault="008851E8" w:rsidP="00FE4D12">
            <w:pPr>
              <w:pStyle w:val="movimento"/>
              <w:rPr>
                <w:color w:val="002060"/>
              </w:rPr>
            </w:pPr>
            <w:r w:rsidRPr="00E4037E">
              <w:rPr>
                <w:color w:val="002060"/>
              </w:rPr>
              <w:t>GIORDANO CRISTIAN</w:t>
            </w:r>
          </w:p>
        </w:tc>
        <w:tc>
          <w:tcPr>
            <w:tcW w:w="2200" w:type="dxa"/>
            <w:tcMar>
              <w:top w:w="20" w:type="dxa"/>
              <w:left w:w="20" w:type="dxa"/>
              <w:bottom w:w="20" w:type="dxa"/>
              <w:right w:w="20" w:type="dxa"/>
            </w:tcMar>
            <w:vAlign w:val="center"/>
            <w:hideMark/>
          </w:tcPr>
          <w:p w14:paraId="195DF37A" w14:textId="77777777" w:rsidR="008851E8" w:rsidRPr="00E4037E" w:rsidRDefault="008851E8" w:rsidP="00FE4D12">
            <w:pPr>
              <w:pStyle w:val="movimento2"/>
              <w:rPr>
                <w:color w:val="002060"/>
              </w:rPr>
            </w:pPr>
            <w:r w:rsidRPr="00E4037E">
              <w:rPr>
                <w:color w:val="002060"/>
              </w:rPr>
              <w:t xml:space="preserve">(FIGHT BULLS CORRIDONIA) </w:t>
            </w:r>
          </w:p>
        </w:tc>
      </w:tr>
      <w:tr w:rsidR="008851E8" w:rsidRPr="00E4037E" w14:paraId="33C7CC6A" w14:textId="77777777" w:rsidTr="00FE4D12">
        <w:tc>
          <w:tcPr>
            <w:tcW w:w="2200" w:type="dxa"/>
            <w:tcMar>
              <w:top w:w="20" w:type="dxa"/>
              <w:left w:w="20" w:type="dxa"/>
              <w:bottom w:w="20" w:type="dxa"/>
              <w:right w:w="20" w:type="dxa"/>
            </w:tcMar>
            <w:vAlign w:val="center"/>
            <w:hideMark/>
          </w:tcPr>
          <w:p w14:paraId="275FC9AA" w14:textId="77777777" w:rsidR="008851E8" w:rsidRPr="00E4037E" w:rsidRDefault="008851E8" w:rsidP="00FE4D12">
            <w:pPr>
              <w:pStyle w:val="movimento"/>
              <w:rPr>
                <w:color w:val="002060"/>
              </w:rPr>
            </w:pPr>
            <w:r w:rsidRPr="00E4037E">
              <w:rPr>
                <w:color w:val="002060"/>
              </w:rPr>
              <w:t>MERLONGHI MATTEO</w:t>
            </w:r>
          </w:p>
        </w:tc>
        <w:tc>
          <w:tcPr>
            <w:tcW w:w="2200" w:type="dxa"/>
            <w:tcMar>
              <w:top w:w="20" w:type="dxa"/>
              <w:left w:w="20" w:type="dxa"/>
              <w:bottom w:w="20" w:type="dxa"/>
              <w:right w:w="20" w:type="dxa"/>
            </w:tcMar>
            <w:vAlign w:val="center"/>
            <w:hideMark/>
          </w:tcPr>
          <w:p w14:paraId="20C84CFC" w14:textId="77777777" w:rsidR="008851E8" w:rsidRPr="00E4037E" w:rsidRDefault="008851E8" w:rsidP="00FE4D12">
            <w:pPr>
              <w:pStyle w:val="movimento2"/>
              <w:rPr>
                <w:color w:val="002060"/>
              </w:rPr>
            </w:pPr>
            <w:r w:rsidRPr="00E4037E">
              <w:rPr>
                <w:color w:val="002060"/>
              </w:rPr>
              <w:t xml:space="preserve">(FIGHT BULLS CORRIDONIA) </w:t>
            </w:r>
          </w:p>
        </w:tc>
        <w:tc>
          <w:tcPr>
            <w:tcW w:w="800" w:type="dxa"/>
            <w:tcMar>
              <w:top w:w="20" w:type="dxa"/>
              <w:left w:w="20" w:type="dxa"/>
              <w:bottom w:w="20" w:type="dxa"/>
              <w:right w:w="20" w:type="dxa"/>
            </w:tcMar>
            <w:vAlign w:val="center"/>
            <w:hideMark/>
          </w:tcPr>
          <w:p w14:paraId="3F3E2B4D"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4F0FF4F3"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3234EF29" w14:textId="77777777" w:rsidR="008851E8" w:rsidRPr="00E4037E" w:rsidRDefault="008851E8" w:rsidP="00FE4D12">
            <w:pPr>
              <w:pStyle w:val="movimento2"/>
              <w:rPr>
                <w:color w:val="002060"/>
              </w:rPr>
            </w:pPr>
            <w:r w:rsidRPr="00E4037E">
              <w:rPr>
                <w:color w:val="002060"/>
              </w:rPr>
              <w:t> </w:t>
            </w:r>
          </w:p>
        </w:tc>
      </w:tr>
    </w:tbl>
    <w:p w14:paraId="12F9D427" w14:textId="77777777" w:rsidR="008851E8" w:rsidRPr="00E4037E" w:rsidRDefault="008851E8" w:rsidP="008851E8">
      <w:pPr>
        <w:pStyle w:val="breakline"/>
        <w:rPr>
          <w:color w:val="002060"/>
        </w:rPr>
      </w:pPr>
    </w:p>
    <w:p w14:paraId="154CA740" w14:textId="77777777" w:rsidR="008851E8" w:rsidRPr="00E4037E" w:rsidRDefault="008851E8" w:rsidP="008851E8">
      <w:pPr>
        <w:ind w:left="4956"/>
        <w:rPr>
          <w:rFonts w:ascii="Arial" w:hAnsi="Arial" w:cs="Arial"/>
          <w:noProof/>
          <w:color w:val="002060"/>
          <w:sz w:val="22"/>
          <w:szCs w:val="22"/>
        </w:rPr>
      </w:pPr>
      <w:r w:rsidRPr="00E4037E">
        <w:rPr>
          <w:rFonts w:ascii="Arial" w:hAnsi="Arial" w:cs="Arial"/>
          <w:noProof/>
          <w:color w:val="002060"/>
          <w:sz w:val="22"/>
          <w:szCs w:val="22"/>
        </w:rPr>
        <w:t>F.to IL SOSTITUTOGIUDICE SPORTIVO      </w:t>
      </w:r>
    </w:p>
    <w:p w14:paraId="38B8F5E0" w14:textId="77777777" w:rsidR="008851E8" w:rsidRPr="00E4037E" w:rsidRDefault="008851E8" w:rsidP="008851E8">
      <w:pPr>
        <w:rPr>
          <w:rFonts w:ascii="Arial" w:hAnsi="Arial" w:cs="Arial"/>
          <w:color w:val="002060"/>
          <w:sz w:val="22"/>
          <w:szCs w:val="22"/>
        </w:rPr>
      </w:pPr>
      <w:r w:rsidRPr="00E4037E">
        <w:rPr>
          <w:rFonts w:ascii="Arial" w:hAnsi="Arial" w:cs="Arial"/>
          <w:noProof/>
          <w:color w:val="002060"/>
          <w:sz w:val="22"/>
          <w:szCs w:val="22"/>
        </w:rPr>
        <w:t xml:space="preserve"> </w:t>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t xml:space="preserve">   </w:t>
      </w:r>
      <w:r w:rsidRPr="00E4037E">
        <w:rPr>
          <w:rFonts w:ascii="Arial" w:hAnsi="Arial" w:cs="Arial"/>
          <w:noProof/>
          <w:color w:val="002060"/>
          <w:sz w:val="22"/>
          <w:szCs w:val="22"/>
        </w:rPr>
        <w:tab/>
        <w:t xml:space="preserve">                Federica Sorrentino</w:t>
      </w:r>
      <w:r w:rsidRPr="00E4037E">
        <w:rPr>
          <w:rFonts w:ascii="Arial" w:hAnsi="Arial" w:cs="Arial"/>
          <w:color w:val="002060"/>
          <w:sz w:val="22"/>
          <w:szCs w:val="22"/>
        </w:rPr>
        <w:t xml:space="preserve"> </w:t>
      </w:r>
    </w:p>
    <w:p w14:paraId="2ABD71FC" w14:textId="77777777" w:rsidR="008851E8" w:rsidRPr="00E4037E" w:rsidRDefault="008851E8" w:rsidP="008851E8">
      <w:pPr>
        <w:pStyle w:val="breakline"/>
        <w:rPr>
          <w:rFonts w:eastAsiaTheme="minorEastAsia"/>
          <w:color w:val="002060"/>
        </w:rPr>
      </w:pPr>
    </w:p>
    <w:p w14:paraId="40CAA1B2" w14:textId="77777777" w:rsidR="008851E8" w:rsidRPr="00E4037E" w:rsidRDefault="008851E8" w:rsidP="008851E8">
      <w:pPr>
        <w:pStyle w:val="breakline"/>
        <w:rPr>
          <w:rFonts w:eastAsiaTheme="minorEastAsia"/>
          <w:color w:val="002060"/>
        </w:rPr>
      </w:pPr>
    </w:p>
    <w:p w14:paraId="38A9F8A4" w14:textId="77777777" w:rsidR="008851E8" w:rsidRPr="00E4037E" w:rsidRDefault="008851E8" w:rsidP="008851E8">
      <w:pPr>
        <w:pStyle w:val="titoloprinc0"/>
        <w:rPr>
          <w:color w:val="002060"/>
        </w:rPr>
      </w:pPr>
      <w:r w:rsidRPr="00E4037E">
        <w:rPr>
          <w:color w:val="002060"/>
        </w:rPr>
        <w:t>CLASSIFICA</w:t>
      </w:r>
    </w:p>
    <w:p w14:paraId="6BB47049" w14:textId="77777777" w:rsidR="008851E8" w:rsidRPr="00E4037E" w:rsidRDefault="008851E8" w:rsidP="008851E8">
      <w:pPr>
        <w:pStyle w:val="breakline"/>
        <w:rPr>
          <w:color w:val="002060"/>
        </w:rPr>
      </w:pPr>
    </w:p>
    <w:p w14:paraId="04449004" w14:textId="77777777" w:rsidR="008851E8" w:rsidRPr="00E4037E" w:rsidRDefault="008851E8" w:rsidP="008851E8">
      <w:pPr>
        <w:pStyle w:val="breakline"/>
        <w:rPr>
          <w:color w:val="002060"/>
        </w:rPr>
      </w:pPr>
    </w:p>
    <w:p w14:paraId="5555A7B8" w14:textId="77777777" w:rsidR="008851E8" w:rsidRPr="00E4037E" w:rsidRDefault="008851E8" w:rsidP="008851E8">
      <w:pPr>
        <w:pStyle w:val="sottotitolocampionato10"/>
        <w:rPr>
          <w:color w:val="002060"/>
        </w:rPr>
      </w:pPr>
      <w:r w:rsidRPr="00E4037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03CF0971"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01582"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609FF"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A5973"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65423"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6A7DF"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2D1BA"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4C3DC"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A88FD"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64958"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8A356" w14:textId="77777777" w:rsidR="008851E8" w:rsidRPr="00E4037E" w:rsidRDefault="008851E8" w:rsidP="00FE4D12">
            <w:pPr>
              <w:pStyle w:val="headertabella0"/>
              <w:rPr>
                <w:color w:val="002060"/>
              </w:rPr>
            </w:pPr>
            <w:r w:rsidRPr="00E4037E">
              <w:rPr>
                <w:color w:val="002060"/>
              </w:rPr>
              <w:t>PE</w:t>
            </w:r>
          </w:p>
        </w:tc>
      </w:tr>
      <w:tr w:rsidR="008851E8" w:rsidRPr="00E4037E" w14:paraId="708800AD"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A9D672" w14:textId="77777777" w:rsidR="008851E8" w:rsidRPr="00E4037E" w:rsidRDefault="008851E8" w:rsidP="00FE4D12">
            <w:pPr>
              <w:pStyle w:val="rowtabella0"/>
              <w:rPr>
                <w:color w:val="002060"/>
              </w:rPr>
            </w:pPr>
            <w:r w:rsidRPr="00E4037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49533"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CB1CC"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DCB01"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1D4C8"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CDA51"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03136"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CD202"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19E6D"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76D46" w14:textId="77777777" w:rsidR="008851E8" w:rsidRPr="00E4037E" w:rsidRDefault="008851E8" w:rsidP="00FE4D12">
            <w:pPr>
              <w:pStyle w:val="rowtabella0"/>
              <w:jc w:val="center"/>
              <w:rPr>
                <w:color w:val="002060"/>
              </w:rPr>
            </w:pPr>
            <w:r w:rsidRPr="00E4037E">
              <w:rPr>
                <w:color w:val="002060"/>
              </w:rPr>
              <w:t>0</w:t>
            </w:r>
          </w:p>
        </w:tc>
      </w:tr>
      <w:tr w:rsidR="008851E8" w:rsidRPr="00E4037E" w14:paraId="73A50B06"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8EDC91" w14:textId="77777777" w:rsidR="008851E8" w:rsidRPr="00E4037E" w:rsidRDefault="008851E8" w:rsidP="00FE4D12">
            <w:pPr>
              <w:pStyle w:val="rowtabella0"/>
              <w:rPr>
                <w:color w:val="002060"/>
              </w:rPr>
            </w:pPr>
            <w:r w:rsidRPr="00E4037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079EB"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22502"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28248"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D0C14"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521ED"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33F97"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B4A11"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52937"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B2846" w14:textId="77777777" w:rsidR="008851E8" w:rsidRPr="00E4037E" w:rsidRDefault="008851E8" w:rsidP="00FE4D12">
            <w:pPr>
              <w:pStyle w:val="rowtabella0"/>
              <w:jc w:val="center"/>
              <w:rPr>
                <w:color w:val="002060"/>
              </w:rPr>
            </w:pPr>
            <w:r w:rsidRPr="00E4037E">
              <w:rPr>
                <w:color w:val="002060"/>
              </w:rPr>
              <w:t>0</w:t>
            </w:r>
          </w:p>
        </w:tc>
      </w:tr>
      <w:tr w:rsidR="008851E8" w:rsidRPr="00E4037E" w14:paraId="0F56B5AA"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A4E04A" w14:textId="77777777" w:rsidR="008851E8" w:rsidRPr="00E4037E" w:rsidRDefault="008851E8" w:rsidP="00FE4D12">
            <w:pPr>
              <w:pStyle w:val="rowtabella0"/>
              <w:rPr>
                <w:color w:val="002060"/>
              </w:rPr>
            </w:pPr>
            <w:r w:rsidRPr="00E4037E">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D3B24"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2C021"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1629D"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11CD0"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B5A75"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A474B"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DEDC7"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7A37E"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7D517" w14:textId="77777777" w:rsidR="008851E8" w:rsidRPr="00E4037E" w:rsidRDefault="008851E8" w:rsidP="00FE4D12">
            <w:pPr>
              <w:pStyle w:val="rowtabella0"/>
              <w:jc w:val="center"/>
              <w:rPr>
                <w:color w:val="002060"/>
              </w:rPr>
            </w:pPr>
            <w:r w:rsidRPr="00E4037E">
              <w:rPr>
                <w:color w:val="002060"/>
              </w:rPr>
              <w:t>0</w:t>
            </w:r>
          </w:p>
        </w:tc>
      </w:tr>
      <w:tr w:rsidR="008851E8" w:rsidRPr="00E4037E" w14:paraId="119A9695"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83FA3A" w14:textId="77777777" w:rsidR="008851E8" w:rsidRPr="00E4037E" w:rsidRDefault="008851E8" w:rsidP="00FE4D12">
            <w:pPr>
              <w:pStyle w:val="rowtabella0"/>
              <w:rPr>
                <w:color w:val="002060"/>
              </w:rPr>
            </w:pPr>
            <w:r w:rsidRPr="00E4037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330C7"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3147D"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5E336"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A8CB9"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56395"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A24D2"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35006"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1D7CF"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1140A" w14:textId="77777777" w:rsidR="008851E8" w:rsidRPr="00E4037E" w:rsidRDefault="008851E8" w:rsidP="00FE4D12">
            <w:pPr>
              <w:pStyle w:val="rowtabella0"/>
              <w:jc w:val="center"/>
              <w:rPr>
                <w:color w:val="002060"/>
              </w:rPr>
            </w:pPr>
            <w:r w:rsidRPr="00E4037E">
              <w:rPr>
                <w:color w:val="002060"/>
              </w:rPr>
              <w:t>0</w:t>
            </w:r>
          </w:p>
        </w:tc>
      </w:tr>
      <w:tr w:rsidR="008851E8" w:rsidRPr="00E4037E" w14:paraId="478AAD99"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8F8886" w14:textId="77777777" w:rsidR="008851E8" w:rsidRPr="00E4037E" w:rsidRDefault="008851E8" w:rsidP="00FE4D12">
            <w:pPr>
              <w:pStyle w:val="rowtabella0"/>
              <w:rPr>
                <w:color w:val="002060"/>
              </w:rPr>
            </w:pPr>
            <w:r w:rsidRPr="00E4037E">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577F1"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70462"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00769"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8F885"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2FB0F"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621C7"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A9307"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7552C"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B6CD4" w14:textId="77777777" w:rsidR="008851E8" w:rsidRPr="00E4037E" w:rsidRDefault="008851E8" w:rsidP="00FE4D12">
            <w:pPr>
              <w:pStyle w:val="rowtabella0"/>
              <w:jc w:val="center"/>
              <w:rPr>
                <w:color w:val="002060"/>
              </w:rPr>
            </w:pPr>
            <w:r w:rsidRPr="00E4037E">
              <w:rPr>
                <w:color w:val="002060"/>
              </w:rPr>
              <w:t>0</w:t>
            </w:r>
          </w:p>
        </w:tc>
      </w:tr>
      <w:tr w:rsidR="008851E8" w:rsidRPr="00E4037E" w14:paraId="38E69444"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32A358" w14:textId="77777777" w:rsidR="008851E8" w:rsidRPr="00E4037E" w:rsidRDefault="008851E8" w:rsidP="00FE4D12">
            <w:pPr>
              <w:pStyle w:val="rowtabella0"/>
              <w:rPr>
                <w:color w:val="002060"/>
              </w:rPr>
            </w:pPr>
            <w:r w:rsidRPr="00E4037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13BDC"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25F69"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2F59F"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58A43"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5FA57"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1B8D0"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C0244" w14:textId="77777777" w:rsidR="008851E8" w:rsidRPr="00E4037E" w:rsidRDefault="008851E8" w:rsidP="00FE4D12">
            <w:pPr>
              <w:pStyle w:val="rowtabella0"/>
              <w:jc w:val="center"/>
              <w:rPr>
                <w:color w:val="002060"/>
              </w:rPr>
            </w:pPr>
            <w:r w:rsidRPr="00E403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FCA89"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9CFD3" w14:textId="77777777" w:rsidR="008851E8" w:rsidRPr="00E4037E" w:rsidRDefault="008851E8" w:rsidP="00FE4D12">
            <w:pPr>
              <w:pStyle w:val="rowtabella0"/>
              <w:jc w:val="center"/>
              <w:rPr>
                <w:color w:val="002060"/>
              </w:rPr>
            </w:pPr>
            <w:r w:rsidRPr="00E4037E">
              <w:rPr>
                <w:color w:val="002060"/>
              </w:rPr>
              <w:t>0</w:t>
            </w:r>
          </w:p>
        </w:tc>
      </w:tr>
    </w:tbl>
    <w:p w14:paraId="00D2BA8A" w14:textId="77777777" w:rsidR="008851E8" w:rsidRPr="00E4037E" w:rsidRDefault="008851E8" w:rsidP="008851E8">
      <w:pPr>
        <w:pStyle w:val="breakline"/>
        <w:rPr>
          <w:rFonts w:eastAsiaTheme="minorEastAsia"/>
          <w:color w:val="002060"/>
        </w:rPr>
      </w:pPr>
    </w:p>
    <w:p w14:paraId="2F4AFEB3" w14:textId="77777777" w:rsidR="008851E8" w:rsidRPr="00E4037E" w:rsidRDefault="008851E8" w:rsidP="008851E8">
      <w:pPr>
        <w:pStyle w:val="breakline"/>
        <w:rPr>
          <w:color w:val="002060"/>
        </w:rPr>
      </w:pPr>
    </w:p>
    <w:p w14:paraId="6B19E634" w14:textId="77777777" w:rsidR="008851E8" w:rsidRPr="00E4037E" w:rsidRDefault="008851E8" w:rsidP="008851E8">
      <w:pPr>
        <w:pStyle w:val="sottotitolocampionato10"/>
        <w:rPr>
          <w:color w:val="002060"/>
        </w:rPr>
      </w:pPr>
      <w:r w:rsidRPr="00E4037E">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4D2B519F"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141AD"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177EB"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245B1"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8708B"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244C8"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5A703"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50FC1"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A4E15"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255D7"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40D9E" w14:textId="77777777" w:rsidR="008851E8" w:rsidRPr="00E4037E" w:rsidRDefault="008851E8" w:rsidP="00FE4D12">
            <w:pPr>
              <w:pStyle w:val="headertabella0"/>
              <w:rPr>
                <w:color w:val="002060"/>
              </w:rPr>
            </w:pPr>
            <w:r w:rsidRPr="00E4037E">
              <w:rPr>
                <w:color w:val="002060"/>
              </w:rPr>
              <w:t>PE</w:t>
            </w:r>
          </w:p>
        </w:tc>
      </w:tr>
      <w:tr w:rsidR="008851E8" w:rsidRPr="00E4037E" w14:paraId="44C644EE"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E717D5" w14:textId="77777777" w:rsidR="008851E8" w:rsidRPr="00E4037E" w:rsidRDefault="008851E8" w:rsidP="00FE4D12">
            <w:pPr>
              <w:pStyle w:val="rowtabella0"/>
              <w:rPr>
                <w:color w:val="002060"/>
              </w:rPr>
            </w:pPr>
            <w:r w:rsidRPr="00E4037E">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9FC66"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4D3D5"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F791B"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5DBD8"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FE1E8"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A6575"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33416"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21021"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17731" w14:textId="77777777" w:rsidR="008851E8" w:rsidRPr="00E4037E" w:rsidRDefault="008851E8" w:rsidP="00FE4D12">
            <w:pPr>
              <w:pStyle w:val="rowtabella0"/>
              <w:jc w:val="center"/>
              <w:rPr>
                <w:color w:val="002060"/>
              </w:rPr>
            </w:pPr>
            <w:r w:rsidRPr="00E4037E">
              <w:rPr>
                <w:color w:val="002060"/>
              </w:rPr>
              <w:t>0</w:t>
            </w:r>
          </w:p>
        </w:tc>
      </w:tr>
      <w:tr w:rsidR="008851E8" w:rsidRPr="00E4037E" w14:paraId="6958394E"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4F25CC" w14:textId="77777777" w:rsidR="008851E8" w:rsidRPr="00E4037E" w:rsidRDefault="008851E8" w:rsidP="00FE4D12">
            <w:pPr>
              <w:pStyle w:val="rowtabella0"/>
              <w:rPr>
                <w:color w:val="002060"/>
              </w:rPr>
            </w:pPr>
            <w:r w:rsidRPr="00E4037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9B396"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B6F57"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B1B06"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8746B"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71266"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9B19D"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FB6DD"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72C88"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414A1" w14:textId="77777777" w:rsidR="008851E8" w:rsidRPr="00E4037E" w:rsidRDefault="008851E8" w:rsidP="00FE4D12">
            <w:pPr>
              <w:pStyle w:val="rowtabella0"/>
              <w:jc w:val="center"/>
              <w:rPr>
                <w:color w:val="002060"/>
              </w:rPr>
            </w:pPr>
            <w:r w:rsidRPr="00E4037E">
              <w:rPr>
                <w:color w:val="002060"/>
              </w:rPr>
              <w:t>0</w:t>
            </w:r>
          </w:p>
        </w:tc>
      </w:tr>
      <w:tr w:rsidR="008851E8" w:rsidRPr="00E4037E" w14:paraId="137E8DE6"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9B6250" w14:textId="77777777" w:rsidR="008851E8" w:rsidRPr="00E4037E" w:rsidRDefault="008851E8" w:rsidP="00FE4D12">
            <w:pPr>
              <w:pStyle w:val="rowtabella0"/>
              <w:rPr>
                <w:color w:val="002060"/>
              </w:rPr>
            </w:pPr>
            <w:r w:rsidRPr="00E4037E">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7965D"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05F01"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96E86"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1D741"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BCAE0"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2F3A7"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A264F"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C79F8"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FEDB1" w14:textId="77777777" w:rsidR="008851E8" w:rsidRPr="00E4037E" w:rsidRDefault="008851E8" w:rsidP="00FE4D12">
            <w:pPr>
              <w:pStyle w:val="rowtabella0"/>
              <w:jc w:val="center"/>
              <w:rPr>
                <w:color w:val="002060"/>
              </w:rPr>
            </w:pPr>
            <w:r w:rsidRPr="00E4037E">
              <w:rPr>
                <w:color w:val="002060"/>
              </w:rPr>
              <w:t>0</w:t>
            </w:r>
          </w:p>
        </w:tc>
      </w:tr>
      <w:tr w:rsidR="008851E8" w:rsidRPr="00E4037E" w14:paraId="5D5E4E53"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1667EC" w14:textId="77777777" w:rsidR="008851E8" w:rsidRPr="00E4037E" w:rsidRDefault="008851E8" w:rsidP="00FE4D12">
            <w:pPr>
              <w:pStyle w:val="rowtabella0"/>
              <w:rPr>
                <w:color w:val="002060"/>
              </w:rPr>
            </w:pPr>
            <w:r w:rsidRPr="00E4037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DD1DA"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8819F"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17A1E"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6A411"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111D8"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65414"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4371D"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3480C"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FDF83" w14:textId="77777777" w:rsidR="008851E8" w:rsidRPr="00E4037E" w:rsidRDefault="008851E8" w:rsidP="00FE4D12">
            <w:pPr>
              <w:pStyle w:val="rowtabella0"/>
              <w:jc w:val="center"/>
              <w:rPr>
                <w:color w:val="002060"/>
              </w:rPr>
            </w:pPr>
            <w:r w:rsidRPr="00E4037E">
              <w:rPr>
                <w:color w:val="002060"/>
              </w:rPr>
              <w:t>0</w:t>
            </w:r>
          </w:p>
        </w:tc>
      </w:tr>
      <w:tr w:rsidR="008851E8" w:rsidRPr="00E4037E" w14:paraId="7914CCEE"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EFA6AA" w14:textId="77777777" w:rsidR="008851E8" w:rsidRPr="00E4037E" w:rsidRDefault="008851E8" w:rsidP="00FE4D12">
            <w:pPr>
              <w:pStyle w:val="rowtabella0"/>
              <w:rPr>
                <w:color w:val="002060"/>
              </w:rPr>
            </w:pPr>
            <w:r w:rsidRPr="00E4037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9796F"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48193"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BAD9C"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FFEE7"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2DDD4"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4D5DF"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DAD46" w14:textId="77777777" w:rsidR="008851E8" w:rsidRPr="00E4037E" w:rsidRDefault="008851E8" w:rsidP="00FE4D12">
            <w:pPr>
              <w:pStyle w:val="rowtabella0"/>
              <w:jc w:val="center"/>
              <w:rPr>
                <w:color w:val="002060"/>
              </w:rPr>
            </w:pPr>
            <w:r w:rsidRPr="00E403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D0111" w14:textId="77777777" w:rsidR="008851E8" w:rsidRPr="00E4037E" w:rsidRDefault="008851E8" w:rsidP="00FE4D12">
            <w:pPr>
              <w:pStyle w:val="rowtabella0"/>
              <w:jc w:val="center"/>
              <w:rPr>
                <w:color w:val="002060"/>
              </w:rPr>
            </w:pPr>
            <w:r w:rsidRPr="00E403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EAA37" w14:textId="77777777" w:rsidR="008851E8" w:rsidRPr="00E4037E" w:rsidRDefault="008851E8" w:rsidP="00FE4D12">
            <w:pPr>
              <w:pStyle w:val="rowtabella0"/>
              <w:jc w:val="center"/>
              <w:rPr>
                <w:color w:val="002060"/>
              </w:rPr>
            </w:pPr>
            <w:r w:rsidRPr="00E4037E">
              <w:rPr>
                <w:color w:val="002060"/>
              </w:rPr>
              <w:t>0</w:t>
            </w:r>
          </w:p>
        </w:tc>
      </w:tr>
      <w:tr w:rsidR="008851E8" w:rsidRPr="00E4037E" w14:paraId="40E9BB15"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06B535" w14:textId="77777777" w:rsidR="008851E8" w:rsidRPr="00E4037E" w:rsidRDefault="008851E8" w:rsidP="00FE4D12">
            <w:pPr>
              <w:pStyle w:val="rowtabella0"/>
              <w:rPr>
                <w:color w:val="002060"/>
              </w:rPr>
            </w:pPr>
            <w:proofErr w:type="spellStart"/>
            <w:r w:rsidRPr="00E4037E">
              <w:rPr>
                <w:color w:val="002060"/>
              </w:rPr>
              <w:t>sq.B</w:t>
            </w:r>
            <w:proofErr w:type="spellEnd"/>
            <w:r w:rsidRPr="00E4037E">
              <w:rPr>
                <w:color w:val="002060"/>
              </w:rPr>
              <w:t xml:space="preserve"> AMICI DEL </w:t>
            </w:r>
            <w:proofErr w:type="spellStart"/>
            <w:r w:rsidRPr="00E4037E">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277B6"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76992"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9C176"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F80EC"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181ED"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230AB"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20C93"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9584B"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CF683" w14:textId="77777777" w:rsidR="008851E8" w:rsidRPr="00E4037E" w:rsidRDefault="008851E8" w:rsidP="00FE4D12">
            <w:pPr>
              <w:pStyle w:val="rowtabella0"/>
              <w:jc w:val="center"/>
              <w:rPr>
                <w:color w:val="002060"/>
              </w:rPr>
            </w:pPr>
            <w:r w:rsidRPr="00E4037E">
              <w:rPr>
                <w:color w:val="002060"/>
              </w:rPr>
              <w:t>0</w:t>
            </w:r>
          </w:p>
        </w:tc>
      </w:tr>
    </w:tbl>
    <w:p w14:paraId="61BAF702" w14:textId="77777777" w:rsidR="008851E8" w:rsidRPr="00E4037E" w:rsidRDefault="008851E8" w:rsidP="008851E8">
      <w:pPr>
        <w:pStyle w:val="breakline"/>
        <w:rPr>
          <w:rFonts w:eastAsiaTheme="minorEastAsia"/>
          <w:color w:val="002060"/>
        </w:rPr>
      </w:pPr>
    </w:p>
    <w:p w14:paraId="5CA2F485" w14:textId="77777777" w:rsidR="008851E8" w:rsidRPr="00E4037E" w:rsidRDefault="008851E8" w:rsidP="008851E8">
      <w:pPr>
        <w:pStyle w:val="breakline"/>
        <w:rPr>
          <w:color w:val="002060"/>
        </w:rPr>
      </w:pPr>
    </w:p>
    <w:p w14:paraId="728B88A0" w14:textId="77777777" w:rsidR="008851E8" w:rsidRPr="00E4037E" w:rsidRDefault="008851E8" w:rsidP="008851E8">
      <w:pPr>
        <w:pStyle w:val="sottotitolocampionato10"/>
        <w:rPr>
          <w:color w:val="002060"/>
        </w:rPr>
      </w:pPr>
      <w:r w:rsidRPr="00E4037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10003064"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55B0F"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32EE1"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A653F"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B1739"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6D0C7"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451C9"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270A6"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8680B"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C62BC"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4A023" w14:textId="77777777" w:rsidR="008851E8" w:rsidRPr="00E4037E" w:rsidRDefault="008851E8" w:rsidP="00FE4D12">
            <w:pPr>
              <w:pStyle w:val="headertabella0"/>
              <w:rPr>
                <w:color w:val="002060"/>
              </w:rPr>
            </w:pPr>
            <w:r w:rsidRPr="00E4037E">
              <w:rPr>
                <w:color w:val="002060"/>
              </w:rPr>
              <w:t>PE</w:t>
            </w:r>
          </w:p>
        </w:tc>
      </w:tr>
      <w:tr w:rsidR="008851E8" w:rsidRPr="00E4037E" w14:paraId="275206CF"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4D1F5A" w14:textId="77777777" w:rsidR="008851E8" w:rsidRPr="00E4037E" w:rsidRDefault="008851E8" w:rsidP="00FE4D12">
            <w:pPr>
              <w:pStyle w:val="rowtabella0"/>
              <w:rPr>
                <w:color w:val="002060"/>
              </w:rPr>
            </w:pPr>
            <w:r w:rsidRPr="00E4037E">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8B449"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92046"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7E969"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21BAB"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C1D48"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C0270" w14:textId="77777777" w:rsidR="008851E8" w:rsidRPr="00E4037E" w:rsidRDefault="008851E8" w:rsidP="00FE4D12">
            <w:pPr>
              <w:pStyle w:val="rowtabella0"/>
              <w:jc w:val="center"/>
              <w:rPr>
                <w:color w:val="002060"/>
              </w:rPr>
            </w:pPr>
            <w:r w:rsidRPr="00E403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664C3"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44E7A" w14:textId="77777777" w:rsidR="008851E8" w:rsidRPr="00E4037E" w:rsidRDefault="008851E8" w:rsidP="00FE4D12">
            <w:pPr>
              <w:pStyle w:val="rowtabella0"/>
              <w:jc w:val="center"/>
              <w:rPr>
                <w:color w:val="002060"/>
              </w:rPr>
            </w:pPr>
            <w:r w:rsidRPr="00E403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37CA8" w14:textId="77777777" w:rsidR="008851E8" w:rsidRPr="00E4037E" w:rsidRDefault="008851E8" w:rsidP="00FE4D12">
            <w:pPr>
              <w:pStyle w:val="rowtabella0"/>
              <w:jc w:val="center"/>
              <w:rPr>
                <w:color w:val="002060"/>
              </w:rPr>
            </w:pPr>
            <w:r w:rsidRPr="00E4037E">
              <w:rPr>
                <w:color w:val="002060"/>
              </w:rPr>
              <w:t>0</w:t>
            </w:r>
          </w:p>
        </w:tc>
      </w:tr>
      <w:tr w:rsidR="008851E8" w:rsidRPr="00E4037E" w14:paraId="3645C680"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DBFB82" w14:textId="77777777" w:rsidR="008851E8" w:rsidRPr="00E4037E" w:rsidRDefault="008851E8" w:rsidP="00FE4D12">
            <w:pPr>
              <w:pStyle w:val="rowtabella0"/>
              <w:rPr>
                <w:color w:val="002060"/>
              </w:rPr>
            </w:pPr>
            <w:r w:rsidRPr="00E4037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C6891"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46150"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5FD59"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51D84"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A3728"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2CA14"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F4539"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F5B06"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BB50" w14:textId="77777777" w:rsidR="008851E8" w:rsidRPr="00E4037E" w:rsidRDefault="008851E8" w:rsidP="00FE4D12">
            <w:pPr>
              <w:pStyle w:val="rowtabella0"/>
              <w:jc w:val="center"/>
              <w:rPr>
                <w:color w:val="002060"/>
              </w:rPr>
            </w:pPr>
            <w:r w:rsidRPr="00E4037E">
              <w:rPr>
                <w:color w:val="002060"/>
              </w:rPr>
              <w:t>0</w:t>
            </w:r>
          </w:p>
        </w:tc>
      </w:tr>
      <w:tr w:rsidR="008851E8" w:rsidRPr="00E4037E" w14:paraId="2F844D4D"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DCFF8E" w14:textId="77777777" w:rsidR="008851E8" w:rsidRPr="00E4037E" w:rsidRDefault="008851E8" w:rsidP="00FE4D12">
            <w:pPr>
              <w:pStyle w:val="rowtabella0"/>
              <w:rPr>
                <w:color w:val="002060"/>
              </w:rPr>
            </w:pPr>
            <w:r w:rsidRPr="00E4037E">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4C960"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E12BB"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18C3E"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DE730"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AECE9"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F83A2"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9A149" w14:textId="77777777" w:rsidR="008851E8" w:rsidRPr="00E4037E" w:rsidRDefault="008851E8" w:rsidP="00FE4D12">
            <w:pPr>
              <w:pStyle w:val="rowtabella0"/>
              <w:jc w:val="center"/>
              <w:rPr>
                <w:color w:val="002060"/>
              </w:rPr>
            </w:pPr>
            <w:r w:rsidRPr="00E403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D59A5"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4C69C" w14:textId="77777777" w:rsidR="008851E8" w:rsidRPr="00E4037E" w:rsidRDefault="008851E8" w:rsidP="00FE4D12">
            <w:pPr>
              <w:pStyle w:val="rowtabella0"/>
              <w:jc w:val="center"/>
              <w:rPr>
                <w:color w:val="002060"/>
              </w:rPr>
            </w:pPr>
            <w:r w:rsidRPr="00E4037E">
              <w:rPr>
                <w:color w:val="002060"/>
              </w:rPr>
              <w:t>0</w:t>
            </w:r>
          </w:p>
        </w:tc>
      </w:tr>
      <w:tr w:rsidR="008851E8" w:rsidRPr="00E4037E" w14:paraId="6DEFCC1C"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965BEB" w14:textId="77777777" w:rsidR="008851E8" w:rsidRPr="00E4037E" w:rsidRDefault="008851E8" w:rsidP="00FE4D12">
            <w:pPr>
              <w:pStyle w:val="rowtabella0"/>
              <w:rPr>
                <w:color w:val="002060"/>
              </w:rPr>
            </w:pPr>
            <w:r w:rsidRPr="00E4037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0EACA"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C0580"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BD4BA"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CD41D"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22FC7"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FDDED"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1B7DF"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7B9A2"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94A99" w14:textId="77777777" w:rsidR="008851E8" w:rsidRPr="00E4037E" w:rsidRDefault="008851E8" w:rsidP="00FE4D12">
            <w:pPr>
              <w:pStyle w:val="rowtabella0"/>
              <w:jc w:val="center"/>
              <w:rPr>
                <w:color w:val="002060"/>
              </w:rPr>
            </w:pPr>
            <w:r w:rsidRPr="00E4037E">
              <w:rPr>
                <w:color w:val="002060"/>
              </w:rPr>
              <w:t>0</w:t>
            </w:r>
          </w:p>
        </w:tc>
      </w:tr>
      <w:tr w:rsidR="008851E8" w:rsidRPr="00E4037E" w14:paraId="1FC83255"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764A08" w14:textId="77777777" w:rsidR="008851E8" w:rsidRPr="00E4037E" w:rsidRDefault="008851E8" w:rsidP="00FE4D12">
            <w:pPr>
              <w:pStyle w:val="rowtabella0"/>
              <w:rPr>
                <w:color w:val="002060"/>
              </w:rPr>
            </w:pPr>
            <w:r w:rsidRPr="00E4037E">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2D220"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3D876"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4019B"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E6FE0"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6B2AD"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16991"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BCDE5"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6AB73"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C2BC7" w14:textId="77777777" w:rsidR="008851E8" w:rsidRPr="00E4037E" w:rsidRDefault="008851E8" w:rsidP="00FE4D12">
            <w:pPr>
              <w:pStyle w:val="rowtabella0"/>
              <w:jc w:val="center"/>
              <w:rPr>
                <w:color w:val="002060"/>
              </w:rPr>
            </w:pPr>
            <w:r w:rsidRPr="00E4037E">
              <w:rPr>
                <w:color w:val="002060"/>
              </w:rPr>
              <w:t>0</w:t>
            </w:r>
          </w:p>
        </w:tc>
      </w:tr>
      <w:tr w:rsidR="008851E8" w:rsidRPr="00E4037E" w14:paraId="69894AFE"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3FB3D4" w14:textId="77777777" w:rsidR="008851E8" w:rsidRPr="00E4037E" w:rsidRDefault="008851E8" w:rsidP="00FE4D12">
            <w:pPr>
              <w:pStyle w:val="rowtabella0"/>
              <w:rPr>
                <w:color w:val="002060"/>
              </w:rPr>
            </w:pPr>
            <w:r w:rsidRPr="00E4037E">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2BAC2"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39026"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DDC52"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9F972"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38B72"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93FCC"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15578"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8B516"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7D453" w14:textId="77777777" w:rsidR="008851E8" w:rsidRPr="00E4037E" w:rsidRDefault="008851E8" w:rsidP="00FE4D12">
            <w:pPr>
              <w:pStyle w:val="rowtabella0"/>
              <w:jc w:val="center"/>
              <w:rPr>
                <w:color w:val="002060"/>
              </w:rPr>
            </w:pPr>
            <w:r w:rsidRPr="00E4037E">
              <w:rPr>
                <w:color w:val="002060"/>
              </w:rPr>
              <w:t>0</w:t>
            </w:r>
          </w:p>
        </w:tc>
      </w:tr>
    </w:tbl>
    <w:p w14:paraId="530EE01E" w14:textId="77777777" w:rsidR="008851E8" w:rsidRPr="00E4037E" w:rsidRDefault="008851E8" w:rsidP="008851E8">
      <w:pPr>
        <w:pStyle w:val="breakline"/>
        <w:rPr>
          <w:rFonts w:eastAsiaTheme="minorEastAsia"/>
          <w:color w:val="002060"/>
        </w:rPr>
      </w:pPr>
    </w:p>
    <w:p w14:paraId="7CB8C3AC" w14:textId="77777777" w:rsidR="008851E8" w:rsidRPr="00E4037E" w:rsidRDefault="008851E8" w:rsidP="008851E8">
      <w:pPr>
        <w:pStyle w:val="titoloprinc0"/>
        <w:rPr>
          <w:color w:val="002060"/>
        </w:rPr>
      </w:pPr>
      <w:r w:rsidRPr="00E4037E">
        <w:rPr>
          <w:color w:val="002060"/>
        </w:rPr>
        <w:t>PROGRAMMA GARE</w:t>
      </w:r>
    </w:p>
    <w:p w14:paraId="5737A973" w14:textId="77777777" w:rsidR="008851E8" w:rsidRPr="00E4037E" w:rsidRDefault="008851E8" w:rsidP="008851E8">
      <w:pPr>
        <w:pStyle w:val="sottotitolocampionato10"/>
        <w:rPr>
          <w:color w:val="002060"/>
        </w:rPr>
      </w:pPr>
      <w:r w:rsidRPr="00E4037E">
        <w:rPr>
          <w:color w:val="002060"/>
        </w:rP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183"/>
        <w:gridCol w:w="1552"/>
        <w:gridCol w:w="1556"/>
      </w:tblGrid>
      <w:tr w:rsidR="008851E8" w:rsidRPr="00E4037E" w14:paraId="483A5E5F"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C864F" w14:textId="77777777" w:rsidR="008851E8" w:rsidRPr="00E4037E" w:rsidRDefault="008851E8" w:rsidP="00FE4D12">
            <w:pPr>
              <w:pStyle w:val="headertabella0"/>
              <w:rPr>
                <w:color w:val="002060"/>
              </w:rPr>
            </w:pPr>
            <w:r w:rsidRPr="00E4037E">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93CE6"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1FFDF"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1F051"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D3941"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A46B0" w14:textId="77777777" w:rsidR="008851E8" w:rsidRPr="00E4037E" w:rsidRDefault="008851E8" w:rsidP="00FE4D12">
            <w:pPr>
              <w:pStyle w:val="headertabella0"/>
              <w:rPr>
                <w:color w:val="002060"/>
              </w:rPr>
            </w:pPr>
            <w:proofErr w:type="spellStart"/>
            <w:r w:rsidRPr="00E4037E">
              <w:rPr>
                <w:color w:val="002060"/>
              </w:rPr>
              <w:t>Localita'</w:t>
            </w:r>
            <w:proofErr w:type="spellEnd"/>
            <w:r w:rsidRPr="00E4037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679C5"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2400EB99"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433A42" w14:textId="77777777" w:rsidR="008851E8" w:rsidRPr="00E4037E" w:rsidRDefault="008851E8" w:rsidP="00FE4D12">
            <w:pPr>
              <w:pStyle w:val="rowtabella0"/>
              <w:rPr>
                <w:color w:val="002060"/>
              </w:rPr>
            </w:pPr>
            <w:r w:rsidRPr="00E4037E">
              <w:rPr>
                <w:color w:val="002060"/>
              </w:rPr>
              <w:t>CALDAROLA G.N.C.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1E9DFC" w14:textId="77777777" w:rsidR="008851E8" w:rsidRPr="00E4037E" w:rsidRDefault="008851E8" w:rsidP="00FE4D12">
            <w:pPr>
              <w:pStyle w:val="rowtabella0"/>
              <w:rPr>
                <w:color w:val="002060"/>
              </w:rPr>
            </w:pPr>
            <w:r w:rsidRPr="00E4037E">
              <w:rPr>
                <w:color w:val="002060"/>
              </w:rPr>
              <w:t>REAL EAGLES VIRTUS PAGLIA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9FCC99" w14:textId="77777777" w:rsidR="008851E8" w:rsidRPr="00E4037E" w:rsidRDefault="008851E8" w:rsidP="00FE4D12">
            <w:pPr>
              <w:pStyle w:val="rowtabella0"/>
              <w:jc w:val="center"/>
              <w:rPr>
                <w:color w:val="002060"/>
              </w:rPr>
            </w:pPr>
            <w:r w:rsidRPr="00E4037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790AB0" w14:textId="77777777" w:rsidR="008851E8" w:rsidRPr="00E4037E" w:rsidRDefault="008851E8" w:rsidP="00FE4D12">
            <w:pPr>
              <w:pStyle w:val="rowtabella0"/>
              <w:rPr>
                <w:color w:val="002060"/>
              </w:rPr>
            </w:pPr>
            <w:r w:rsidRPr="00E4037E">
              <w:rPr>
                <w:color w:val="002060"/>
              </w:rPr>
              <w:t>26/02/2022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9BB436" w14:textId="77777777" w:rsidR="008851E8" w:rsidRPr="00E4037E" w:rsidRDefault="008851E8" w:rsidP="00FE4D12">
            <w:pPr>
              <w:pStyle w:val="rowtabella0"/>
              <w:rPr>
                <w:color w:val="002060"/>
              </w:rPr>
            </w:pPr>
            <w:r w:rsidRPr="00E4037E">
              <w:rPr>
                <w:color w:val="002060"/>
              </w:rPr>
              <w:t>5241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5D7741" w14:textId="77777777" w:rsidR="008851E8" w:rsidRPr="00E4037E" w:rsidRDefault="008851E8" w:rsidP="00FE4D12">
            <w:pPr>
              <w:pStyle w:val="rowtabella0"/>
              <w:rPr>
                <w:color w:val="002060"/>
              </w:rPr>
            </w:pPr>
            <w:r w:rsidRPr="00E4037E">
              <w:rPr>
                <w:color w:val="002060"/>
              </w:rPr>
              <w:t>CALDAROLA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B4B7EE" w14:textId="77777777" w:rsidR="008851E8" w:rsidRPr="00E4037E" w:rsidRDefault="008851E8" w:rsidP="00FE4D12">
            <w:pPr>
              <w:pStyle w:val="rowtabella0"/>
              <w:rPr>
                <w:color w:val="002060"/>
              </w:rPr>
            </w:pPr>
            <w:r w:rsidRPr="00E4037E">
              <w:rPr>
                <w:color w:val="002060"/>
              </w:rPr>
              <w:t>ZONA PPE</w:t>
            </w:r>
          </w:p>
        </w:tc>
      </w:tr>
      <w:tr w:rsidR="008851E8" w:rsidRPr="00E4037E" w14:paraId="77693705"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5B00A8" w14:textId="77777777" w:rsidR="008851E8" w:rsidRPr="00E4037E" w:rsidRDefault="008851E8" w:rsidP="00FE4D12">
            <w:pPr>
              <w:pStyle w:val="rowtabella0"/>
              <w:rPr>
                <w:color w:val="002060"/>
              </w:rPr>
            </w:pPr>
            <w:r w:rsidRPr="00E4037E">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351017" w14:textId="77777777" w:rsidR="008851E8" w:rsidRPr="00E4037E" w:rsidRDefault="008851E8" w:rsidP="00FE4D12">
            <w:pPr>
              <w:pStyle w:val="rowtabella0"/>
              <w:rPr>
                <w:color w:val="002060"/>
              </w:rPr>
            </w:pPr>
            <w:r w:rsidRPr="00E4037E">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B6FAC6"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BF7583" w14:textId="77777777" w:rsidR="008851E8" w:rsidRPr="00E4037E" w:rsidRDefault="008851E8" w:rsidP="00FE4D12">
            <w:pPr>
              <w:pStyle w:val="rowtabella0"/>
              <w:rPr>
                <w:color w:val="002060"/>
              </w:rPr>
            </w:pPr>
            <w:r w:rsidRPr="00E4037E">
              <w:rPr>
                <w:color w:val="002060"/>
              </w:rPr>
              <w:t>27/02/2022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0C1EE6" w14:textId="77777777" w:rsidR="008851E8" w:rsidRPr="00E4037E" w:rsidRDefault="008851E8" w:rsidP="00FE4D12">
            <w:pPr>
              <w:pStyle w:val="rowtabella0"/>
              <w:rPr>
                <w:color w:val="002060"/>
              </w:rPr>
            </w:pPr>
            <w:r w:rsidRPr="00E4037E">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0A1E25" w14:textId="77777777" w:rsidR="008851E8" w:rsidRPr="00E4037E" w:rsidRDefault="008851E8" w:rsidP="00FE4D12">
            <w:pPr>
              <w:pStyle w:val="rowtabella0"/>
              <w:rPr>
                <w:color w:val="002060"/>
              </w:rPr>
            </w:pPr>
            <w:r w:rsidRPr="00E4037E">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333AF1" w14:textId="77777777" w:rsidR="008851E8" w:rsidRPr="00E4037E" w:rsidRDefault="008851E8" w:rsidP="00FE4D12">
            <w:pPr>
              <w:pStyle w:val="rowtabella0"/>
              <w:rPr>
                <w:color w:val="002060"/>
              </w:rPr>
            </w:pPr>
            <w:r w:rsidRPr="00E4037E">
              <w:rPr>
                <w:color w:val="002060"/>
              </w:rPr>
              <w:t>VIA RISORGIMENTO 16</w:t>
            </w:r>
          </w:p>
        </w:tc>
      </w:tr>
      <w:tr w:rsidR="008851E8" w:rsidRPr="00E4037E" w14:paraId="6C346F6E"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70A43E" w14:textId="77777777" w:rsidR="008851E8" w:rsidRPr="00E4037E" w:rsidRDefault="008851E8" w:rsidP="00FE4D12">
            <w:pPr>
              <w:pStyle w:val="rowtabella0"/>
              <w:rPr>
                <w:color w:val="002060"/>
              </w:rPr>
            </w:pPr>
            <w:r w:rsidRPr="00E4037E">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59A7E0" w14:textId="77777777" w:rsidR="008851E8" w:rsidRPr="00E4037E" w:rsidRDefault="008851E8" w:rsidP="00FE4D12">
            <w:pPr>
              <w:pStyle w:val="rowtabella0"/>
              <w:rPr>
                <w:color w:val="002060"/>
              </w:rPr>
            </w:pPr>
            <w:r w:rsidRPr="00E4037E">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8A35EA"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2F719" w14:textId="77777777" w:rsidR="008851E8" w:rsidRPr="00E4037E" w:rsidRDefault="008851E8" w:rsidP="00FE4D12">
            <w:pPr>
              <w:pStyle w:val="rowtabella0"/>
              <w:rPr>
                <w:color w:val="002060"/>
              </w:rPr>
            </w:pPr>
            <w:r w:rsidRPr="00E4037E">
              <w:rPr>
                <w:color w:val="002060"/>
              </w:rPr>
              <w:t>02/03/2022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0E508E" w14:textId="77777777" w:rsidR="008851E8" w:rsidRPr="00E4037E" w:rsidRDefault="008851E8" w:rsidP="00FE4D12">
            <w:pPr>
              <w:pStyle w:val="rowtabella0"/>
              <w:rPr>
                <w:color w:val="002060"/>
              </w:rPr>
            </w:pPr>
            <w:r w:rsidRPr="00E4037E">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3507B0" w14:textId="77777777" w:rsidR="008851E8" w:rsidRPr="00E4037E" w:rsidRDefault="008851E8" w:rsidP="00FE4D12">
            <w:pPr>
              <w:pStyle w:val="rowtabella0"/>
              <w:rPr>
                <w:color w:val="002060"/>
              </w:rPr>
            </w:pPr>
            <w:r w:rsidRPr="00E4037E">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74DC4E" w14:textId="77777777" w:rsidR="008851E8" w:rsidRPr="00E4037E" w:rsidRDefault="008851E8" w:rsidP="00FE4D12">
            <w:pPr>
              <w:pStyle w:val="rowtabella0"/>
              <w:rPr>
                <w:color w:val="002060"/>
              </w:rPr>
            </w:pPr>
            <w:r w:rsidRPr="00E4037E">
              <w:rPr>
                <w:color w:val="002060"/>
              </w:rPr>
              <w:t>VIA MADRE TERESA DI CALCUTTA</w:t>
            </w:r>
          </w:p>
        </w:tc>
      </w:tr>
    </w:tbl>
    <w:p w14:paraId="32A3B9A9" w14:textId="77777777" w:rsidR="008851E8" w:rsidRPr="00E4037E" w:rsidRDefault="008851E8" w:rsidP="008851E8">
      <w:pPr>
        <w:pStyle w:val="breakline"/>
        <w:rPr>
          <w:rFonts w:eastAsiaTheme="minorEastAsia"/>
          <w:color w:val="002060"/>
        </w:rPr>
      </w:pPr>
    </w:p>
    <w:p w14:paraId="4E16550C" w14:textId="77777777" w:rsidR="008851E8" w:rsidRPr="00E4037E" w:rsidRDefault="008851E8" w:rsidP="008851E8">
      <w:pPr>
        <w:pStyle w:val="breakline"/>
        <w:rPr>
          <w:color w:val="002060"/>
        </w:rPr>
      </w:pPr>
    </w:p>
    <w:p w14:paraId="49C9803B" w14:textId="77777777" w:rsidR="008851E8" w:rsidRPr="00E4037E" w:rsidRDefault="008851E8" w:rsidP="008851E8">
      <w:pPr>
        <w:pStyle w:val="breakline"/>
        <w:rPr>
          <w:color w:val="002060"/>
        </w:rPr>
      </w:pPr>
    </w:p>
    <w:p w14:paraId="52492D3A" w14:textId="77777777" w:rsidR="008851E8" w:rsidRPr="00E4037E" w:rsidRDefault="008851E8" w:rsidP="008851E8">
      <w:pPr>
        <w:pStyle w:val="sottotitolocampionato10"/>
        <w:rPr>
          <w:color w:val="002060"/>
        </w:rPr>
      </w:pPr>
      <w:r w:rsidRPr="00E4037E">
        <w:rPr>
          <w:color w:val="002060"/>
        </w:rPr>
        <w:t>GIRONE SA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851E8" w:rsidRPr="00E4037E" w14:paraId="6763585D"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8E315"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C94BD"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2F704"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B44EC"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FDDDC"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F2FBE" w14:textId="77777777" w:rsidR="008851E8" w:rsidRPr="00E4037E" w:rsidRDefault="008851E8" w:rsidP="00FE4D12">
            <w:pPr>
              <w:pStyle w:val="headertabella0"/>
              <w:rPr>
                <w:color w:val="002060"/>
              </w:rPr>
            </w:pPr>
            <w:proofErr w:type="spellStart"/>
            <w:r w:rsidRPr="00E4037E">
              <w:rPr>
                <w:color w:val="002060"/>
              </w:rPr>
              <w:t>Localita'</w:t>
            </w:r>
            <w:proofErr w:type="spellEnd"/>
            <w:r w:rsidRPr="00E4037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7584D"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039DB78A" w14:textId="77777777" w:rsidTr="00FE4D1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941D22E" w14:textId="77777777" w:rsidR="008851E8" w:rsidRPr="00E4037E" w:rsidRDefault="008851E8" w:rsidP="00FE4D12">
            <w:pPr>
              <w:pStyle w:val="rowtabella0"/>
              <w:rPr>
                <w:color w:val="002060"/>
              </w:rPr>
            </w:pPr>
            <w:r w:rsidRPr="00E4037E">
              <w:rPr>
                <w:color w:val="002060"/>
              </w:rPr>
              <w:t>VIRTUS FORTITUDO 1950 SSD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292C38" w14:textId="77777777" w:rsidR="008851E8" w:rsidRPr="00E4037E" w:rsidRDefault="008851E8" w:rsidP="00FE4D12">
            <w:pPr>
              <w:pStyle w:val="rowtabella0"/>
              <w:rPr>
                <w:color w:val="002060"/>
              </w:rPr>
            </w:pPr>
            <w:r w:rsidRPr="00E4037E">
              <w:rPr>
                <w:color w:val="002060"/>
              </w:rPr>
              <w:t>TAVERNELLE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921D56" w14:textId="77777777" w:rsidR="008851E8" w:rsidRPr="00E4037E" w:rsidRDefault="008851E8" w:rsidP="00FE4D12">
            <w:pPr>
              <w:pStyle w:val="rowtabella0"/>
              <w:jc w:val="center"/>
              <w:rPr>
                <w:color w:val="002060"/>
              </w:rPr>
            </w:pPr>
            <w:r w:rsidRPr="00E4037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7C408A" w14:textId="77777777" w:rsidR="008851E8" w:rsidRPr="00E4037E" w:rsidRDefault="008851E8" w:rsidP="00FE4D12">
            <w:pPr>
              <w:pStyle w:val="rowtabella0"/>
              <w:rPr>
                <w:color w:val="002060"/>
              </w:rPr>
            </w:pPr>
            <w:r w:rsidRPr="00E4037E">
              <w:rPr>
                <w:color w:val="002060"/>
              </w:rPr>
              <w:t>23/02/2022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C4AEDF" w14:textId="77777777" w:rsidR="008851E8" w:rsidRPr="00E4037E" w:rsidRDefault="008851E8" w:rsidP="00FE4D12">
            <w:pPr>
              <w:pStyle w:val="rowtabella0"/>
              <w:rPr>
                <w:color w:val="002060"/>
              </w:rPr>
            </w:pPr>
            <w:r w:rsidRPr="00E4037E">
              <w:rPr>
                <w:color w:val="002060"/>
              </w:rPr>
              <w:t>5093 CAMPO SCOPERTO NUOVO ANTISTADI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757874" w14:textId="77777777" w:rsidR="008851E8" w:rsidRPr="00E4037E" w:rsidRDefault="008851E8" w:rsidP="00FE4D12">
            <w:pPr>
              <w:pStyle w:val="rowtabella0"/>
              <w:rPr>
                <w:color w:val="002060"/>
              </w:rPr>
            </w:pPr>
            <w:r w:rsidRPr="00E4037E">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9AD302" w14:textId="77777777" w:rsidR="008851E8" w:rsidRPr="00E4037E" w:rsidRDefault="008851E8" w:rsidP="00FE4D12">
            <w:pPr>
              <w:pStyle w:val="rowtabella0"/>
              <w:rPr>
                <w:color w:val="002060"/>
              </w:rPr>
            </w:pPr>
            <w:r w:rsidRPr="00E4037E">
              <w:rPr>
                <w:color w:val="002060"/>
              </w:rPr>
              <w:t>VIA BRUNO BUOZZI</w:t>
            </w:r>
          </w:p>
        </w:tc>
      </w:tr>
    </w:tbl>
    <w:p w14:paraId="5496EB5E" w14:textId="77777777" w:rsidR="008851E8" w:rsidRPr="00E4037E" w:rsidRDefault="008851E8" w:rsidP="008851E8">
      <w:pPr>
        <w:pStyle w:val="breakline"/>
        <w:rPr>
          <w:rFonts w:eastAsiaTheme="minorEastAsia"/>
          <w:color w:val="002060"/>
        </w:rPr>
      </w:pPr>
    </w:p>
    <w:p w14:paraId="3CD064DE" w14:textId="77777777" w:rsidR="008851E8" w:rsidRPr="00E4037E" w:rsidRDefault="008851E8" w:rsidP="008851E8">
      <w:pPr>
        <w:pStyle w:val="breakline"/>
        <w:rPr>
          <w:color w:val="002060"/>
        </w:rPr>
      </w:pPr>
    </w:p>
    <w:p w14:paraId="21BA6BD2" w14:textId="77777777" w:rsidR="008851E8" w:rsidRPr="00E4037E" w:rsidRDefault="008851E8" w:rsidP="008851E8">
      <w:pPr>
        <w:pStyle w:val="breakline"/>
        <w:rPr>
          <w:color w:val="002060"/>
        </w:rPr>
      </w:pPr>
    </w:p>
    <w:p w14:paraId="07C72299" w14:textId="77777777" w:rsidR="008851E8" w:rsidRPr="00E4037E" w:rsidRDefault="008851E8" w:rsidP="008851E8">
      <w:pPr>
        <w:pStyle w:val="sottotitolocampionato10"/>
        <w:rPr>
          <w:color w:val="002060"/>
        </w:rPr>
      </w:pPr>
      <w:r w:rsidRPr="00E4037E">
        <w:rPr>
          <w:color w:val="002060"/>
        </w:rPr>
        <w:t>GIRONE SA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32"/>
        <w:gridCol w:w="385"/>
        <w:gridCol w:w="898"/>
        <w:gridCol w:w="1176"/>
        <w:gridCol w:w="1556"/>
        <w:gridCol w:w="1546"/>
      </w:tblGrid>
      <w:tr w:rsidR="008851E8" w:rsidRPr="00E4037E" w14:paraId="493DA04E"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6E9BF"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23DFF"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131FC"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75BEC"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E6299"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956B5" w14:textId="77777777" w:rsidR="008851E8" w:rsidRPr="00E4037E" w:rsidRDefault="008851E8" w:rsidP="00FE4D12">
            <w:pPr>
              <w:pStyle w:val="headertabella0"/>
              <w:rPr>
                <w:color w:val="002060"/>
              </w:rPr>
            </w:pPr>
            <w:proofErr w:type="spellStart"/>
            <w:r w:rsidRPr="00E4037E">
              <w:rPr>
                <w:color w:val="002060"/>
              </w:rPr>
              <w:t>Localita'</w:t>
            </w:r>
            <w:proofErr w:type="spellEnd"/>
            <w:r w:rsidRPr="00E4037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03066"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64073D78"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3BB5DD" w14:textId="77777777" w:rsidR="008851E8" w:rsidRPr="00E4037E" w:rsidRDefault="008851E8" w:rsidP="00FE4D12">
            <w:pPr>
              <w:pStyle w:val="rowtabella0"/>
              <w:rPr>
                <w:color w:val="002060"/>
              </w:rPr>
            </w:pPr>
            <w:r w:rsidRPr="00E4037E">
              <w:rPr>
                <w:color w:val="002060"/>
              </w:rPr>
              <w:t>VIRTUS FORTITUDO 1950 SSD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BCBDD7" w14:textId="77777777" w:rsidR="008851E8" w:rsidRPr="00E4037E" w:rsidRDefault="008851E8" w:rsidP="00FE4D12">
            <w:pPr>
              <w:pStyle w:val="rowtabella0"/>
              <w:rPr>
                <w:color w:val="002060"/>
              </w:rPr>
            </w:pPr>
            <w:r w:rsidRPr="00E4037E">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BEA26" w14:textId="77777777" w:rsidR="008851E8" w:rsidRPr="00E4037E" w:rsidRDefault="008851E8" w:rsidP="00FE4D12">
            <w:pPr>
              <w:pStyle w:val="rowtabella0"/>
              <w:jc w:val="center"/>
              <w:rPr>
                <w:color w:val="002060"/>
              </w:rPr>
            </w:pPr>
            <w:r w:rsidRPr="00E4037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E29630" w14:textId="77777777" w:rsidR="008851E8" w:rsidRPr="00E4037E" w:rsidRDefault="008851E8" w:rsidP="00FE4D12">
            <w:pPr>
              <w:pStyle w:val="rowtabella0"/>
              <w:rPr>
                <w:color w:val="002060"/>
              </w:rPr>
            </w:pPr>
            <w:r w:rsidRPr="00E4037E">
              <w:rPr>
                <w:color w:val="002060"/>
              </w:rPr>
              <w:t>26/02/2022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A875E0" w14:textId="77777777" w:rsidR="008851E8" w:rsidRPr="00E4037E" w:rsidRDefault="008851E8" w:rsidP="00FE4D12">
            <w:pPr>
              <w:pStyle w:val="rowtabella0"/>
              <w:rPr>
                <w:color w:val="002060"/>
              </w:rPr>
            </w:pPr>
            <w:r w:rsidRPr="00E4037E">
              <w:rPr>
                <w:color w:val="002060"/>
              </w:rPr>
              <w:t>5093 CAMPO SCOPERTO NUOVO ANTISTADI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BEBBF6" w14:textId="77777777" w:rsidR="008851E8" w:rsidRPr="00E4037E" w:rsidRDefault="008851E8" w:rsidP="00FE4D12">
            <w:pPr>
              <w:pStyle w:val="rowtabella0"/>
              <w:rPr>
                <w:color w:val="002060"/>
              </w:rPr>
            </w:pPr>
            <w:r w:rsidRPr="00E4037E">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3D9EEF" w14:textId="77777777" w:rsidR="008851E8" w:rsidRPr="00E4037E" w:rsidRDefault="008851E8" w:rsidP="00FE4D12">
            <w:pPr>
              <w:pStyle w:val="rowtabella0"/>
              <w:rPr>
                <w:color w:val="002060"/>
              </w:rPr>
            </w:pPr>
            <w:r w:rsidRPr="00E4037E">
              <w:rPr>
                <w:color w:val="002060"/>
              </w:rPr>
              <w:t>VIA BRUNO BUOZZI</w:t>
            </w:r>
          </w:p>
        </w:tc>
      </w:tr>
      <w:tr w:rsidR="008851E8" w:rsidRPr="00E4037E" w14:paraId="44E3D283"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CE0E2C" w14:textId="77777777" w:rsidR="008851E8" w:rsidRPr="00E4037E" w:rsidRDefault="008851E8" w:rsidP="00FE4D12">
            <w:pPr>
              <w:pStyle w:val="rowtabella0"/>
              <w:rPr>
                <w:color w:val="002060"/>
              </w:rPr>
            </w:pPr>
            <w:r w:rsidRPr="00E4037E">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025ED6" w14:textId="77777777" w:rsidR="008851E8" w:rsidRPr="00E4037E" w:rsidRDefault="008851E8" w:rsidP="00FE4D12">
            <w:pPr>
              <w:pStyle w:val="rowtabella0"/>
              <w:rPr>
                <w:color w:val="002060"/>
              </w:rPr>
            </w:pPr>
            <w:r w:rsidRPr="00E4037E">
              <w:rPr>
                <w:color w:val="002060"/>
              </w:rPr>
              <w:t xml:space="preserve">AMICI DEL </w:t>
            </w:r>
            <w:proofErr w:type="spellStart"/>
            <w:r w:rsidRPr="00E4037E">
              <w:rPr>
                <w:color w:val="002060"/>
              </w:rPr>
              <w:t>CENTROSOCIOsq.B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FD2211"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10B66C" w14:textId="77777777" w:rsidR="008851E8" w:rsidRPr="00E4037E" w:rsidRDefault="008851E8" w:rsidP="00FE4D12">
            <w:pPr>
              <w:pStyle w:val="rowtabella0"/>
              <w:rPr>
                <w:color w:val="002060"/>
              </w:rPr>
            </w:pPr>
            <w:r w:rsidRPr="00E4037E">
              <w:rPr>
                <w:color w:val="002060"/>
              </w:rPr>
              <w:t>27/02/2022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333BAE" w14:textId="77777777" w:rsidR="008851E8" w:rsidRPr="00E4037E" w:rsidRDefault="008851E8" w:rsidP="00FE4D12">
            <w:pPr>
              <w:pStyle w:val="rowtabella0"/>
              <w:rPr>
                <w:color w:val="002060"/>
              </w:rPr>
            </w:pPr>
            <w:r w:rsidRPr="00E4037E">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85522A" w14:textId="77777777" w:rsidR="008851E8" w:rsidRPr="00E4037E" w:rsidRDefault="008851E8" w:rsidP="00FE4D12">
            <w:pPr>
              <w:pStyle w:val="rowtabella0"/>
              <w:rPr>
                <w:color w:val="002060"/>
              </w:rPr>
            </w:pPr>
            <w:r w:rsidRPr="00E4037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ADC178" w14:textId="77777777" w:rsidR="008851E8" w:rsidRPr="00E4037E" w:rsidRDefault="008851E8" w:rsidP="00FE4D12">
            <w:pPr>
              <w:pStyle w:val="rowtabella0"/>
              <w:rPr>
                <w:color w:val="002060"/>
              </w:rPr>
            </w:pPr>
            <w:r w:rsidRPr="00E4037E">
              <w:rPr>
                <w:color w:val="002060"/>
              </w:rPr>
              <w:t>VIA PETRARCA</w:t>
            </w:r>
          </w:p>
        </w:tc>
      </w:tr>
      <w:tr w:rsidR="008851E8" w:rsidRPr="00E4037E" w14:paraId="7BA40B06"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0FD516" w14:textId="77777777" w:rsidR="008851E8" w:rsidRPr="00E4037E" w:rsidRDefault="008851E8" w:rsidP="00FE4D12">
            <w:pPr>
              <w:pStyle w:val="rowtabella0"/>
              <w:rPr>
                <w:color w:val="002060"/>
              </w:rPr>
            </w:pPr>
            <w:r w:rsidRPr="00E4037E">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6EA39B" w14:textId="77777777" w:rsidR="008851E8" w:rsidRPr="00E4037E" w:rsidRDefault="008851E8" w:rsidP="00FE4D12">
            <w:pPr>
              <w:pStyle w:val="rowtabella0"/>
              <w:rPr>
                <w:color w:val="002060"/>
              </w:rPr>
            </w:pPr>
            <w:r w:rsidRPr="00E4037E">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873977"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B460FF" w14:textId="77777777" w:rsidR="008851E8" w:rsidRPr="00E4037E" w:rsidRDefault="008851E8" w:rsidP="00FE4D12">
            <w:pPr>
              <w:pStyle w:val="rowtabella0"/>
              <w:rPr>
                <w:color w:val="002060"/>
              </w:rPr>
            </w:pPr>
            <w:r w:rsidRPr="00E4037E">
              <w:rPr>
                <w:color w:val="002060"/>
              </w:rPr>
              <w:t>27/02/2022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F9FD83" w14:textId="77777777" w:rsidR="008851E8" w:rsidRPr="00E4037E" w:rsidRDefault="008851E8" w:rsidP="00FE4D12">
            <w:pPr>
              <w:pStyle w:val="rowtabella0"/>
              <w:rPr>
                <w:color w:val="002060"/>
              </w:rPr>
            </w:pPr>
            <w:r w:rsidRPr="00E4037E">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7F7391" w14:textId="77777777" w:rsidR="008851E8" w:rsidRPr="00E4037E" w:rsidRDefault="008851E8" w:rsidP="00FE4D12">
            <w:pPr>
              <w:pStyle w:val="rowtabella0"/>
              <w:rPr>
                <w:color w:val="002060"/>
              </w:rPr>
            </w:pPr>
            <w:r w:rsidRPr="00E4037E">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814795" w14:textId="77777777" w:rsidR="008851E8" w:rsidRPr="00E4037E" w:rsidRDefault="008851E8" w:rsidP="00FE4D12">
            <w:pPr>
              <w:pStyle w:val="rowtabella0"/>
              <w:rPr>
                <w:color w:val="002060"/>
              </w:rPr>
            </w:pPr>
            <w:r w:rsidRPr="00E4037E">
              <w:rPr>
                <w:color w:val="002060"/>
              </w:rPr>
              <w:t>VIA DEI LECCI-TAVERNELLE</w:t>
            </w:r>
          </w:p>
        </w:tc>
      </w:tr>
    </w:tbl>
    <w:p w14:paraId="5F47D499" w14:textId="77777777" w:rsidR="008851E8" w:rsidRPr="00E4037E" w:rsidRDefault="008851E8" w:rsidP="008851E8">
      <w:pPr>
        <w:pStyle w:val="breakline"/>
        <w:rPr>
          <w:rFonts w:eastAsiaTheme="minorEastAsia"/>
          <w:color w:val="002060"/>
        </w:rPr>
      </w:pPr>
    </w:p>
    <w:p w14:paraId="61B3CF51" w14:textId="77777777" w:rsidR="008851E8" w:rsidRPr="00E4037E" w:rsidRDefault="008851E8" w:rsidP="008851E8">
      <w:pPr>
        <w:pStyle w:val="breakline"/>
        <w:rPr>
          <w:color w:val="002060"/>
        </w:rPr>
      </w:pPr>
    </w:p>
    <w:p w14:paraId="4A25392E" w14:textId="77777777" w:rsidR="008851E8" w:rsidRPr="00E4037E" w:rsidRDefault="008851E8" w:rsidP="008851E8">
      <w:pPr>
        <w:pStyle w:val="breakline"/>
        <w:rPr>
          <w:color w:val="002060"/>
        </w:rPr>
      </w:pPr>
    </w:p>
    <w:p w14:paraId="110F82FD" w14:textId="77777777" w:rsidR="008851E8" w:rsidRPr="00E4037E" w:rsidRDefault="008851E8" w:rsidP="008851E8">
      <w:pPr>
        <w:pStyle w:val="sottotitolocampionato10"/>
        <w:rPr>
          <w:color w:val="002060"/>
        </w:rPr>
      </w:pPr>
      <w:r w:rsidRPr="00E4037E">
        <w:rPr>
          <w:color w:val="002060"/>
        </w:rPr>
        <w:t>GIRONE SB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8851E8" w:rsidRPr="00E4037E" w14:paraId="0C075275"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0DF42"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1950E"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02F20"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CADD4"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55145"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B80D5" w14:textId="77777777" w:rsidR="008851E8" w:rsidRPr="00E4037E" w:rsidRDefault="008851E8" w:rsidP="00FE4D12">
            <w:pPr>
              <w:pStyle w:val="headertabella0"/>
              <w:rPr>
                <w:color w:val="002060"/>
              </w:rPr>
            </w:pPr>
            <w:proofErr w:type="spellStart"/>
            <w:r w:rsidRPr="00E4037E">
              <w:rPr>
                <w:color w:val="002060"/>
              </w:rPr>
              <w:t>Localita'</w:t>
            </w:r>
            <w:proofErr w:type="spellEnd"/>
            <w:r w:rsidRPr="00E4037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A5122"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1D9BEF4C"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F30276" w14:textId="77777777" w:rsidR="008851E8" w:rsidRPr="00E4037E" w:rsidRDefault="008851E8" w:rsidP="00FE4D12">
            <w:pPr>
              <w:pStyle w:val="rowtabella0"/>
              <w:rPr>
                <w:color w:val="002060"/>
              </w:rPr>
            </w:pPr>
            <w:r w:rsidRPr="00E4037E">
              <w:rPr>
                <w:color w:val="002060"/>
              </w:rPr>
              <w:t>DAMIANI E GATTI ASCOLI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B225EE" w14:textId="77777777" w:rsidR="008851E8" w:rsidRPr="00E4037E" w:rsidRDefault="008851E8" w:rsidP="00FE4D12">
            <w:pPr>
              <w:pStyle w:val="rowtabella0"/>
              <w:rPr>
                <w:color w:val="002060"/>
              </w:rPr>
            </w:pPr>
            <w:r w:rsidRPr="00E4037E">
              <w:rPr>
                <w:color w:val="002060"/>
              </w:rPr>
              <w:t>BORGO ROSSELLI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661D16" w14:textId="77777777" w:rsidR="008851E8" w:rsidRPr="00E4037E" w:rsidRDefault="008851E8" w:rsidP="00FE4D12">
            <w:pPr>
              <w:pStyle w:val="rowtabella0"/>
              <w:jc w:val="center"/>
              <w:rPr>
                <w:color w:val="002060"/>
              </w:rPr>
            </w:pPr>
            <w:r w:rsidRPr="00E4037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76B820" w14:textId="77777777" w:rsidR="008851E8" w:rsidRPr="00E4037E" w:rsidRDefault="008851E8" w:rsidP="00FE4D12">
            <w:pPr>
              <w:pStyle w:val="rowtabella0"/>
              <w:rPr>
                <w:color w:val="002060"/>
              </w:rPr>
            </w:pPr>
            <w:r w:rsidRPr="00E4037E">
              <w:rPr>
                <w:color w:val="002060"/>
              </w:rPr>
              <w:t>26/02/2022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826303" w14:textId="77777777" w:rsidR="008851E8" w:rsidRPr="00E4037E" w:rsidRDefault="008851E8" w:rsidP="00FE4D12">
            <w:pPr>
              <w:pStyle w:val="rowtabella0"/>
              <w:rPr>
                <w:color w:val="002060"/>
              </w:rPr>
            </w:pPr>
            <w:r w:rsidRPr="00E4037E">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1D5D8D" w14:textId="77777777" w:rsidR="008851E8" w:rsidRPr="00E4037E" w:rsidRDefault="008851E8" w:rsidP="00FE4D12">
            <w:pPr>
              <w:pStyle w:val="rowtabella0"/>
              <w:rPr>
                <w:color w:val="002060"/>
              </w:rPr>
            </w:pPr>
            <w:r w:rsidRPr="00E4037E">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9AE6FB" w14:textId="77777777" w:rsidR="008851E8" w:rsidRPr="00E4037E" w:rsidRDefault="008851E8" w:rsidP="00FE4D12">
            <w:pPr>
              <w:pStyle w:val="rowtabella0"/>
              <w:rPr>
                <w:color w:val="002060"/>
              </w:rPr>
            </w:pPr>
            <w:r w:rsidRPr="00E4037E">
              <w:rPr>
                <w:color w:val="002060"/>
              </w:rPr>
              <w:t>VIA DELL IRIS</w:t>
            </w:r>
          </w:p>
        </w:tc>
      </w:tr>
      <w:tr w:rsidR="008851E8" w:rsidRPr="00E4037E" w14:paraId="0422F21D"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37EE5C" w14:textId="77777777" w:rsidR="008851E8" w:rsidRPr="00E4037E" w:rsidRDefault="008851E8" w:rsidP="00FE4D12">
            <w:pPr>
              <w:pStyle w:val="rowtabella0"/>
              <w:rPr>
                <w:color w:val="002060"/>
              </w:rPr>
            </w:pPr>
            <w:r w:rsidRPr="00E4037E">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BFF84B" w14:textId="77777777" w:rsidR="008851E8" w:rsidRPr="00E4037E" w:rsidRDefault="008851E8" w:rsidP="00FE4D12">
            <w:pPr>
              <w:pStyle w:val="rowtabella0"/>
              <w:rPr>
                <w:color w:val="002060"/>
              </w:rPr>
            </w:pPr>
            <w:r w:rsidRPr="00E4037E">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A529EA"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45F097" w14:textId="77777777" w:rsidR="008851E8" w:rsidRPr="00E4037E" w:rsidRDefault="008851E8" w:rsidP="00FE4D12">
            <w:pPr>
              <w:pStyle w:val="rowtabella0"/>
              <w:rPr>
                <w:color w:val="002060"/>
              </w:rPr>
            </w:pPr>
            <w:r w:rsidRPr="00E4037E">
              <w:rPr>
                <w:color w:val="002060"/>
              </w:rPr>
              <w:t>26/02/2022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2BB0FD" w14:textId="77777777" w:rsidR="008851E8" w:rsidRPr="00E4037E" w:rsidRDefault="008851E8" w:rsidP="00FE4D12">
            <w:pPr>
              <w:pStyle w:val="rowtabella0"/>
              <w:rPr>
                <w:color w:val="002060"/>
              </w:rPr>
            </w:pPr>
            <w:r w:rsidRPr="00E4037E">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31B57A" w14:textId="77777777" w:rsidR="008851E8" w:rsidRPr="00E4037E" w:rsidRDefault="008851E8" w:rsidP="00FE4D12">
            <w:pPr>
              <w:pStyle w:val="rowtabella0"/>
              <w:rPr>
                <w:color w:val="002060"/>
              </w:rPr>
            </w:pPr>
            <w:r w:rsidRPr="00E4037E">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0BBB72" w14:textId="77777777" w:rsidR="008851E8" w:rsidRPr="00E4037E" w:rsidRDefault="008851E8" w:rsidP="00FE4D12">
            <w:pPr>
              <w:pStyle w:val="rowtabella0"/>
              <w:rPr>
                <w:color w:val="002060"/>
              </w:rPr>
            </w:pPr>
            <w:r w:rsidRPr="00E4037E">
              <w:rPr>
                <w:color w:val="002060"/>
              </w:rPr>
              <w:t>VIA ALESSANDRO MANZONI</w:t>
            </w:r>
          </w:p>
        </w:tc>
      </w:tr>
      <w:tr w:rsidR="008851E8" w:rsidRPr="00E4037E" w14:paraId="4F4243BA"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AEF303" w14:textId="77777777" w:rsidR="008851E8" w:rsidRPr="00E4037E" w:rsidRDefault="008851E8" w:rsidP="00FE4D12">
            <w:pPr>
              <w:pStyle w:val="rowtabella0"/>
              <w:rPr>
                <w:color w:val="002060"/>
              </w:rPr>
            </w:pPr>
            <w:r w:rsidRPr="00E4037E">
              <w:rPr>
                <w:color w:val="002060"/>
              </w:rPr>
              <w:t>SANGIUSTESE M.G.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ADA7F0" w14:textId="77777777" w:rsidR="008851E8" w:rsidRPr="00E4037E" w:rsidRDefault="008851E8" w:rsidP="00FE4D12">
            <w:pPr>
              <w:pStyle w:val="rowtabella0"/>
              <w:rPr>
                <w:color w:val="002060"/>
              </w:rPr>
            </w:pPr>
            <w:r w:rsidRPr="00E4037E">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10609A"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56D98C" w14:textId="77777777" w:rsidR="008851E8" w:rsidRPr="00E4037E" w:rsidRDefault="008851E8" w:rsidP="00FE4D12">
            <w:pPr>
              <w:pStyle w:val="rowtabella0"/>
              <w:rPr>
                <w:color w:val="002060"/>
              </w:rPr>
            </w:pPr>
            <w:r w:rsidRPr="00E4037E">
              <w:rPr>
                <w:color w:val="002060"/>
              </w:rPr>
              <w:t>27/02/2022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E4B563" w14:textId="77777777" w:rsidR="008851E8" w:rsidRPr="00E4037E" w:rsidRDefault="008851E8" w:rsidP="00FE4D12">
            <w:pPr>
              <w:pStyle w:val="rowtabella0"/>
              <w:rPr>
                <w:color w:val="002060"/>
              </w:rPr>
            </w:pPr>
            <w:r w:rsidRPr="00E4037E">
              <w:rPr>
                <w:color w:val="002060"/>
              </w:rPr>
              <w:t>5251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0F7587" w14:textId="77777777" w:rsidR="008851E8" w:rsidRPr="00E4037E" w:rsidRDefault="008851E8" w:rsidP="00FE4D12">
            <w:pPr>
              <w:pStyle w:val="rowtabella0"/>
              <w:rPr>
                <w:color w:val="002060"/>
              </w:rPr>
            </w:pPr>
            <w:r w:rsidRPr="00E4037E">
              <w:rPr>
                <w:color w:val="002060"/>
              </w:rP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1C785D" w14:textId="77777777" w:rsidR="008851E8" w:rsidRPr="00E4037E" w:rsidRDefault="008851E8" w:rsidP="00FE4D12">
            <w:pPr>
              <w:pStyle w:val="rowtabella0"/>
              <w:rPr>
                <w:color w:val="002060"/>
              </w:rPr>
            </w:pPr>
            <w:r w:rsidRPr="00E4037E">
              <w:rPr>
                <w:color w:val="002060"/>
              </w:rPr>
              <w:t>VIALE GIUSTOZZI</w:t>
            </w:r>
          </w:p>
        </w:tc>
      </w:tr>
    </w:tbl>
    <w:p w14:paraId="3C2D1C66" w14:textId="77777777" w:rsidR="008851E8" w:rsidRPr="00E4037E" w:rsidRDefault="008851E8" w:rsidP="008851E8">
      <w:pPr>
        <w:pStyle w:val="breakline"/>
        <w:rPr>
          <w:rFonts w:eastAsiaTheme="minorEastAsia"/>
          <w:color w:val="002060"/>
        </w:rPr>
      </w:pPr>
    </w:p>
    <w:p w14:paraId="29A74920" w14:textId="77777777" w:rsidR="008851E8" w:rsidRPr="00E4037E" w:rsidRDefault="008851E8" w:rsidP="008851E8">
      <w:pPr>
        <w:pStyle w:val="breakline"/>
        <w:rPr>
          <w:color w:val="002060"/>
        </w:rPr>
      </w:pPr>
    </w:p>
    <w:p w14:paraId="11AD22D3" w14:textId="77777777" w:rsidR="008851E8" w:rsidRPr="00E4037E" w:rsidRDefault="008851E8" w:rsidP="008851E8">
      <w:pPr>
        <w:pStyle w:val="breakline"/>
        <w:rPr>
          <w:color w:val="002060"/>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7D84D2F4" w:rsidR="00641F6F" w:rsidRDefault="00641F6F" w:rsidP="00641F6F">
      <w:pPr>
        <w:pStyle w:val="Nessunaspaziatura"/>
        <w:jc w:val="both"/>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BF4A38">
        <w:rPr>
          <w:rFonts w:ascii="Arial" w:hAnsi="Arial" w:cs="Arial"/>
          <w:b/>
          <w:bCs/>
          <w:color w:val="002060"/>
        </w:rPr>
        <w:t>7</w:t>
      </w:r>
      <w:r>
        <w:rPr>
          <w:rFonts w:ascii="Arial" w:hAnsi="Arial" w:cs="Arial"/>
          <w:b/>
          <w:bCs/>
          <w:color w:val="002060"/>
        </w:rPr>
        <w:t xml:space="preserve"> </w:t>
      </w:r>
      <w:r w:rsidR="00BF4A38">
        <w:rPr>
          <w:rFonts w:ascii="Arial" w:hAnsi="Arial" w:cs="Arial"/>
          <w:b/>
          <w:bCs/>
          <w:color w:val="002060"/>
        </w:rPr>
        <w:t>marzo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5910F7C6" w14:textId="77777777" w:rsidR="00641F6F" w:rsidRPr="007F76C2" w:rsidRDefault="00641F6F" w:rsidP="00641F6F">
      <w:pPr>
        <w:pStyle w:val="Corpodeltesto21"/>
        <w:rPr>
          <w:rFonts w:ascii="Arial" w:hAnsi="Arial" w:cs="Arial"/>
          <w:color w:val="002060"/>
          <w:sz w:val="22"/>
          <w:szCs w:val="22"/>
        </w:rPr>
      </w:pPr>
    </w:p>
    <w:p w14:paraId="7AFE4B1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8944565" w14:textId="77777777" w:rsidR="00641F6F" w:rsidRDefault="00641F6F"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3"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5"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2E1648EF"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7D010D">
        <w:rPr>
          <w:b/>
          <w:color w:val="002060"/>
          <w:u w:val="single"/>
        </w:rPr>
        <w:t>2</w:t>
      </w:r>
      <w:r w:rsidR="00354845">
        <w:rPr>
          <w:b/>
          <w:color w:val="002060"/>
          <w:u w:val="single"/>
        </w:rPr>
        <w:t>3</w:t>
      </w:r>
      <w:r w:rsidR="00830450" w:rsidRPr="000039D0">
        <w:rPr>
          <w:b/>
          <w:color w:val="002060"/>
          <w:u w:val="single"/>
        </w:rPr>
        <w:t>/</w:t>
      </w:r>
      <w:r w:rsidR="00496B75">
        <w:rPr>
          <w:b/>
          <w:color w:val="002060"/>
          <w:u w:val="single"/>
        </w:rPr>
        <w:t>0</w:t>
      </w:r>
      <w:r w:rsidR="00641F6F">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6"/>
      <w:footerReference w:type="even" r:id="rId17"/>
      <w:footerReference w:type="default" r:id="rId18"/>
      <w:headerReference w:type="first" r:id="rId19"/>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97E8F" w14:textId="77777777" w:rsidR="00D7050C" w:rsidRDefault="00D7050C">
      <w:r>
        <w:separator/>
      </w:r>
    </w:p>
  </w:endnote>
  <w:endnote w:type="continuationSeparator" w:id="0">
    <w:p w14:paraId="0C1B6B6B" w14:textId="77777777" w:rsidR="00D7050C" w:rsidRDefault="00D70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7EBF6C5A"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BF4A38">
      <w:rPr>
        <w:rStyle w:val="Numeropagina"/>
        <w:rFonts w:ascii="Arial" w:hAnsi="Arial" w:cs="Arial"/>
        <w:color w:val="002060"/>
      </w:rPr>
      <w:t>6</w:t>
    </w:r>
    <w:r w:rsidR="00354845">
      <w:rPr>
        <w:rStyle w:val="Numeropagina"/>
        <w:rFonts w:ascii="Arial" w:hAnsi="Arial" w:cs="Arial"/>
        <w:color w:val="002060"/>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BFEA9" w14:textId="77777777" w:rsidR="00D7050C" w:rsidRDefault="00D7050C">
      <w:r>
        <w:separator/>
      </w:r>
    </w:p>
  </w:footnote>
  <w:footnote w:type="continuationSeparator" w:id="0">
    <w:p w14:paraId="17019350" w14:textId="77777777" w:rsidR="00D7050C" w:rsidRDefault="00D705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2"/>
  </w:num>
  <w:num w:numId="2">
    <w:abstractNumId w:val="12"/>
  </w:num>
  <w:num w:numId="3">
    <w:abstractNumId w:val="11"/>
  </w:num>
  <w:num w:numId="4">
    <w:abstractNumId w:val="14"/>
  </w:num>
  <w:num w:numId="5">
    <w:abstractNumId w:val="16"/>
  </w:num>
  <w:num w:numId="6">
    <w:abstractNumId w:val="9"/>
  </w:num>
  <w:num w:numId="7">
    <w:abstractNumId w:val="8"/>
  </w:num>
  <w:num w:numId="8">
    <w:abstractNumId w:val="32"/>
  </w:num>
  <w:num w:numId="9">
    <w:abstractNumId w:val="1"/>
  </w:num>
  <w:num w:numId="10">
    <w:abstractNumId w:val="2"/>
  </w:num>
  <w:num w:numId="11">
    <w:abstractNumId w:val="31"/>
  </w:num>
  <w:num w:numId="12">
    <w:abstractNumId w:val="7"/>
  </w:num>
  <w:num w:numId="13">
    <w:abstractNumId w:val="33"/>
  </w:num>
  <w:num w:numId="14">
    <w:abstractNumId w:val="23"/>
  </w:num>
  <w:num w:numId="15">
    <w:abstractNumId w:val="13"/>
  </w:num>
  <w:num w:numId="16">
    <w:abstractNumId w:val="24"/>
  </w:num>
  <w:num w:numId="17">
    <w:abstractNumId w:val="17"/>
  </w:num>
  <w:num w:numId="18">
    <w:abstractNumId w:val="28"/>
  </w:num>
  <w:num w:numId="19">
    <w:abstractNumId w:val="30"/>
  </w:num>
  <w:num w:numId="20">
    <w:abstractNumId w:val="25"/>
  </w:num>
  <w:num w:numId="21">
    <w:abstractNumId w:val="18"/>
  </w:num>
  <w:num w:numId="22">
    <w:abstractNumId w:val="3"/>
  </w:num>
  <w:num w:numId="23">
    <w:abstractNumId w:val="19"/>
  </w:num>
  <w:num w:numId="24">
    <w:abstractNumId w:val="19"/>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5"/>
  </w:num>
  <w:num w:numId="30">
    <w:abstractNumId w:val="4"/>
  </w:num>
  <w:num w:numId="31">
    <w:abstractNumId w:val="1"/>
    <w:lvlOverride w:ilvl="0">
      <w:startOverride w:val="1"/>
    </w:lvlOverride>
  </w:num>
  <w:num w:numId="32">
    <w:abstractNumId w:val="5"/>
  </w:num>
  <w:num w:numId="33">
    <w:abstractNumId w:val="34"/>
  </w:num>
  <w:num w:numId="34">
    <w:abstractNumId w:val="0"/>
  </w:num>
  <w:num w:numId="35">
    <w:abstractNumId w:val="20"/>
  </w:num>
  <w:num w:numId="36">
    <w:abstractNumId w:val="0"/>
    <w:lvlOverride w:ilvl="0">
      <w:startOverride w:val="1"/>
    </w:lvlOverride>
  </w:num>
  <w:num w:numId="37">
    <w:abstractNumId w:val="27"/>
  </w:num>
  <w:num w:numId="38">
    <w:abstractNumId w:val="10"/>
  </w:num>
  <w:num w:numId="39">
    <w:abstractNumId w:val="29"/>
  </w:num>
  <w:num w:numId="40">
    <w:abstractNumId w:val="21"/>
  </w:num>
  <w:num w:numId="41">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38D"/>
    <w:rsid w:val="000039D0"/>
    <w:rsid w:val="00004B3E"/>
    <w:rsid w:val="000056DA"/>
    <w:rsid w:val="0000615B"/>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7BE"/>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97F6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54A5"/>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579F"/>
    <w:rsid w:val="002E57E9"/>
    <w:rsid w:val="002E7756"/>
    <w:rsid w:val="002F0537"/>
    <w:rsid w:val="002F0F65"/>
    <w:rsid w:val="002F15C5"/>
    <w:rsid w:val="002F27BF"/>
    <w:rsid w:val="002F2A09"/>
    <w:rsid w:val="002F2B0C"/>
    <w:rsid w:val="002F3133"/>
    <w:rsid w:val="002F3219"/>
    <w:rsid w:val="002F40C7"/>
    <w:rsid w:val="002F5344"/>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4845"/>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8722C"/>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F75"/>
    <w:rsid w:val="0055433A"/>
    <w:rsid w:val="00555424"/>
    <w:rsid w:val="005558AE"/>
    <w:rsid w:val="005558B5"/>
    <w:rsid w:val="0055783E"/>
    <w:rsid w:val="00557E74"/>
    <w:rsid w:val="0056023A"/>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010D"/>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1E8"/>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261"/>
    <w:rsid w:val="008C7EB7"/>
    <w:rsid w:val="008D01D5"/>
    <w:rsid w:val="008D0977"/>
    <w:rsid w:val="008D0C91"/>
    <w:rsid w:val="008D2452"/>
    <w:rsid w:val="008D3FA7"/>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E78E8"/>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2AF"/>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3D1"/>
    <w:rsid w:val="00C96071"/>
    <w:rsid w:val="00C967AF"/>
    <w:rsid w:val="00C96874"/>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50C"/>
    <w:rsid w:val="00D70BA2"/>
    <w:rsid w:val="00D70F82"/>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icrosoft.com/it-it/microsoft-teams/download-ap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yperlink" Target="mailto:c5marche@pec.figcmarche.it" TargetMode="External"/><Relationship Id="rId10" Type="http://schemas.openxmlformats.org/officeDocument/2006/relationships/hyperlink" Target="mailto:c5marche@lnd.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rlnd.marche01@fig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16</TotalTime>
  <Pages>19</Pages>
  <Words>5728</Words>
  <Characters>32653</Characters>
  <Application>Microsoft Office Word</Application>
  <DocSecurity>0</DocSecurity>
  <Lines>272</Lines>
  <Paragraphs>76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38305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6</cp:revision>
  <cp:lastPrinted>2022-01-29T09:43:00Z</cp:lastPrinted>
  <dcterms:created xsi:type="dcterms:W3CDTF">2022-02-23T10:28:00Z</dcterms:created>
  <dcterms:modified xsi:type="dcterms:W3CDTF">2022-02-23T11:22:00Z</dcterms:modified>
</cp:coreProperties>
</file>