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85106D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E60C3">
              <w:rPr>
                <w:rFonts w:ascii="Arial" w:hAnsi="Arial" w:cs="Arial"/>
                <w:color w:val="002060"/>
                <w:sz w:val="40"/>
                <w:szCs w:val="40"/>
              </w:rPr>
              <w:t>6</w:t>
            </w:r>
            <w:r w:rsidR="00A75CAA">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154A5">
              <w:rPr>
                <w:rFonts w:ascii="Arial" w:hAnsi="Arial" w:cs="Arial"/>
                <w:color w:val="002060"/>
                <w:sz w:val="40"/>
                <w:szCs w:val="40"/>
              </w:rPr>
              <w:t>2</w:t>
            </w:r>
            <w:r w:rsidR="00A75CAA">
              <w:rPr>
                <w:rFonts w:ascii="Arial" w:hAnsi="Arial" w:cs="Arial"/>
                <w:color w:val="002060"/>
                <w:sz w:val="40"/>
                <w:szCs w:val="40"/>
              </w:rPr>
              <w:t>4</w:t>
            </w:r>
            <w:r w:rsidR="00CF4C7D" w:rsidRPr="000039D0">
              <w:rPr>
                <w:rFonts w:ascii="Arial" w:hAnsi="Arial" w:cs="Arial"/>
                <w:color w:val="002060"/>
                <w:sz w:val="40"/>
                <w:szCs w:val="40"/>
              </w:rPr>
              <w:t>/</w:t>
            </w:r>
            <w:r w:rsidR="00F65B41">
              <w:rPr>
                <w:rFonts w:ascii="Arial" w:hAnsi="Arial" w:cs="Arial"/>
                <w:color w:val="002060"/>
                <w:sz w:val="40"/>
                <w:szCs w:val="40"/>
              </w:rPr>
              <w:t>0</w:t>
            </w:r>
            <w:r w:rsidR="004A79C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9E97EC8"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611085">
          <w:rPr>
            <w:noProof/>
            <w:webHidden/>
            <w:color w:val="002060"/>
          </w:rPr>
          <w:t>1</w:t>
        </w:r>
        <w:r w:rsidR="00AC19D9" w:rsidRPr="002419EA">
          <w:rPr>
            <w:noProof/>
            <w:webHidden/>
            <w:color w:val="002060"/>
          </w:rPr>
          <w:fldChar w:fldCharType="end"/>
        </w:r>
      </w:hyperlink>
    </w:p>
    <w:p w14:paraId="112EDB38" w14:textId="671CDE4E" w:rsidR="00AC19D9" w:rsidRPr="002419EA" w:rsidRDefault="001E4F46">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611085">
          <w:rPr>
            <w:noProof/>
            <w:webHidden/>
            <w:color w:val="002060"/>
          </w:rPr>
          <w:t>1</w:t>
        </w:r>
        <w:r w:rsidR="00AC19D9" w:rsidRPr="002419EA">
          <w:rPr>
            <w:noProof/>
            <w:webHidden/>
            <w:color w:val="002060"/>
          </w:rPr>
          <w:fldChar w:fldCharType="end"/>
        </w:r>
      </w:hyperlink>
    </w:p>
    <w:p w14:paraId="4D9CAD43" w14:textId="50B481D8" w:rsidR="00AC19D9" w:rsidRPr="002419EA" w:rsidRDefault="001E4F46">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611085">
          <w:rPr>
            <w:noProof/>
            <w:webHidden/>
            <w:color w:val="002060"/>
          </w:rPr>
          <w:t>1</w:t>
        </w:r>
        <w:r w:rsidR="00AC19D9" w:rsidRPr="002419EA">
          <w:rPr>
            <w:noProof/>
            <w:webHidden/>
            <w:color w:val="002060"/>
          </w:rPr>
          <w:fldChar w:fldCharType="end"/>
        </w:r>
      </w:hyperlink>
    </w:p>
    <w:p w14:paraId="0EAFCCD8" w14:textId="7F952947" w:rsidR="00AC19D9" w:rsidRPr="002419EA" w:rsidRDefault="001E4F46">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611085">
          <w:rPr>
            <w:noProof/>
            <w:webHidden/>
            <w:color w:val="002060"/>
          </w:rPr>
          <w:t>1</w:t>
        </w:r>
        <w:r w:rsidR="00AC19D9" w:rsidRPr="002419EA">
          <w:rPr>
            <w:noProof/>
            <w:webHidden/>
            <w:color w:val="002060"/>
          </w:rPr>
          <w:fldChar w:fldCharType="end"/>
        </w:r>
      </w:hyperlink>
    </w:p>
    <w:p w14:paraId="0952245B" w14:textId="66227639" w:rsidR="00AC19D9" w:rsidRPr="002419EA" w:rsidRDefault="001E4F46">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611085">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4F43F772" w14:textId="77777777" w:rsidR="00CB7D2D" w:rsidRPr="006534BB"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09A333B2" w:rsidR="003A02EB" w:rsidRDefault="003A02EB" w:rsidP="009D0C38">
      <w:pPr>
        <w:pStyle w:val="LndNormale1"/>
        <w:rPr>
          <w:color w:val="002060"/>
          <w:szCs w:val="22"/>
        </w:rPr>
      </w:pPr>
    </w:p>
    <w:p w14:paraId="17A21DA5" w14:textId="77777777" w:rsidR="002E57E9" w:rsidRDefault="002E57E9" w:rsidP="002E57E9">
      <w:pPr>
        <w:pStyle w:val="LndNormale1"/>
        <w:jc w:val="left"/>
        <w:rPr>
          <w:b/>
          <w:color w:val="002060"/>
          <w:sz w:val="28"/>
          <w:szCs w:val="28"/>
        </w:rPr>
      </w:pPr>
      <w:r>
        <w:rPr>
          <w:b/>
          <w:color w:val="002060"/>
          <w:sz w:val="28"/>
          <w:szCs w:val="28"/>
        </w:rPr>
        <w:t>SPOSTAMENTO GARE</w:t>
      </w:r>
    </w:p>
    <w:p w14:paraId="4157FCA3" w14:textId="77777777" w:rsidR="002E57E9" w:rsidRDefault="002E57E9" w:rsidP="002E57E9">
      <w:pPr>
        <w:pStyle w:val="LndNormale1"/>
        <w:rPr>
          <w:color w:val="002060"/>
          <w:szCs w:val="22"/>
        </w:rPr>
      </w:pPr>
    </w:p>
    <w:p w14:paraId="6783CDCF" w14:textId="77777777" w:rsidR="002E57E9" w:rsidRDefault="002E57E9" w:rsidP="002E57E9">
      <w:pPr>
        <w:pStyle w:val="LndNormale1"/>
        <w:rPr>
          <w:color w:val="002060"/>
          <w:szCs w:val="22"/>
        </w:rPr>
      </w:pPr>
      <w:r>
        <w:rPr>
          <w:color w:val="002060"/>
          <w:szCs w:val="22"/>
        </w:rPr>
        <w:t xml:space="preserve">Non saranno rinviate gare a data da destinarsi. </w:t>
      </w:r>
    </w:p>
    <w:p w14:paraId="467B5ACF" w14:textId="695CD24F" w:rsidR="002E57E9" w:rsidRDefault="002E57E9" w:rsidP="002E57E9">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0557A486" w14:textId="77777777" w:rsidR="002E57E9" w:rsidRDefault="002E57E9" w:rsidP="002E57E9">
      <w:pPr>
        <w:pStyle w:val="LndNormale1"/>
        <w:rPr>
          <w:color w:val="002060"/>
          <w:szCs w:val="22"/>
        </w:rPr>
      </w:pPr>
      <w:r>
        <w:rPr>
          <w:color w:val="002060"/>
          <w:szCs w:val="22"/>
        </w:rPr>
        <w:lastRenderedPageBreak/>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0E4F5CAF" w14:textId="77777777" w:rsidR="002E57E9" w:rsidRPr="0044061F" w:rsidRDefault="002E57E9" w:rsidP="002E57E9">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04038F6E" w14:textId="730C4DB9" w:rsidR="002E57E9" w:rsidRDefault="002E57E9" w:rsidP="009D0C38">
      <w:pPr>
        <w:pStyle w:val="LndNormale1"/>
        <w:rPr>
          <w:color w:val="002060"/>
          <w:szCs w:val="22"/>
        </w:rPr>
      </w:pPr>
    </w:p>
    <w:p w14:paraId="3A0EB22F" w14:textId="77777777" w:rsidR="002E57E9" w:rsidRDefault="002E57E9" w:rsidP="009D0C38">
      <w:pPr>
        <w:pStyle w:val="LndNormale1"/>
        <w:rPr>
          <w:color w:val="002060"/>
          <w:szCs w:val="22"/>
        </w:rPr>
      </w:pPr>
    </w:p>
    <w:p w14:paraId="74011CA1" w14:textId="4A32A9B8" w:rsidR="009F3802" w:rsidRPr="00BB1DCE" w:rsidRDefault="009F3802" w:rsidP="009F3802">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9B44772" w14:textId="77777777" w:rsidR="009F3802" w:rsidRPr="00BB1DCE" w:rsidRDefault="009F3802" w:rsidP="009F3802">
      <w:pPr>
        <w:pStyle w:val="p2"/>
        <w:rPr>
          <w:rFonts w:ascii="Arial" w:hAnsi="Arial" w:cs="Arial"/>
          <w:color w:val="002060"/>
          <w:sz w:val="22"/>
          <w:szCs w:val="22"/>
        </w:rPr>
      </w:pPr>
    </w:p>
    <w:p w14:paraId="603BDFAF" w14:textId="2149CB7A" w:rsidR="009F3802" w:rsidRDefault="009F3802" w:rsidP="00377BF6">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w:t>
      </w:r>
      <w:r w:rsidR="00377BF6">
        <w:rPr>
          <w:rStyle w:val="s1"/>
          <w:rFonts w:ascii="Arial" w:hAnsi="Arial" w:cs="Arial"/>
          <w:color w:val="002060"/>
          <w:sz w:val="22"/>
          <w:szCs w:val="22"/>
        </w:rPr>
        <w:t>programmate</w:t>
      </w:r>
      <w:r>
        <w:rPr>
          <w:rStyle w:val="s1"/>
          <w:rFonts w:ascii="Arial" w:hAnsi="Arial" w:cs="Arial"/>
          <w:color w:val="002060"/>
          <w:sz w:val="22"/>
          <w:szCs w:val="22"/>
        </w:rPr>
        <w:t xml:space="preserve"> in </w:t>
      </w:r>
      <w:r w:rsidRPr="00F329EB">
        <w:rPr>
          <w:rStyle w:val="s1"/>
          <w:rFonts w:ascii="Arial" w:hAnsi="Arial" w:cs="Arial"/>
          <w:b/>
          <w:bCs/>
          <w:color w:val="002060"/>
          <w:sz w:val="22"/>
          <w:szCs w:val="22"/>
        </w:rPr>
        <w:t>data infrasettimanale</w:t>
      </w:r>
      <w:r w:rsidR="002E579F" w:rsidRPr="00F329EB">
        <w:rPr>
          <w:rStyle w:val="s1"/>
          <w:rFonts w:ascii="Arial" w:hAnsi="Arial" w:cs="Arial"/>
          <w:b/>
          <w:bCs/>
          <w:color w:val="002060"/>
          <w:sz w:val="22"/>
          <w:szCs w:val="22"/>
        </w:rPr>
        <w:t xml:space="preserve"> trascorse due giornate </w:t>
      </w:r>
      <w:r w:rsidR="00377BF6" w:rsidRPr="00F329EB">
        <w:rPr>
          <w:rStyle w:val="s1"/>
          <w:rFonts w:ascii="Arial" w:hAnsi="Arial" w:cs="Arial"/>
          <w:b/>
          <w:bCs/>
          <w:color w:val="002060"/>
          <w:sz w:val="22"/>
          <w:szCs w:val="22"/>
        </w:rPr>
        <w:t>regolarmente disputate</w:t>
      </w:r>
      <w:r w:rsidR="00BF4A38">
        <w:rPr>
          <w:rStyle w:val="s1"/>
          <w:rFonts w:ascii="Arial" w:hAnsi="Arial" w:cs="Arial"/>
          <w:b/>
          <w:bCs/>
          <w:color w:val="002060"/>
          <w:sz w:val="22"/>
          <w:szCs w:val="22"/>
        </w:rPr>
        <w:t xml:space="preserve"> </w:t>
      </w:r>
      <w:r w:rsidR="00BF4A38" w:rsidRPr="00BF4A38">
        <w:rPr>
          <w:rStyle w:val="s1"/>
          <w:rFonts w:ascii="Arial" w:hAnsi="Arial" w:cs="Arial"/>
          <w:color w:val="002060"/>
          <w:sz w:val="22"/>
          <w:szCs w:val="22"/>
        </w:rPr>
        <w:t>(compreso eventuale turno di riposo)</w:t>
      </w:r>
      <w:r w:rsidR="00377BF6">
        <w:rPr>
          <w:rStyle w:val="s1"/>
          <w:rFonts w:ascii="Arial" w:hAnsi="Arial" w:cs="Arial"/>
          <w:color w:val="002060"/>
          <w:sz w:val="22"/>
          <w:szCs w:val="22"/>
        </w:rPr>
        <w:t xml:space="preserve"> da parte della società richiedente il rinvio.</w:t>
      </w:r>
    </w:p>
    <w:p w14:paraId="0FB78B63" w14:textId="1DD87103" w:rsidR="009F3802" w:rsidRDefault="009F3802" w:rsidP="009D0C38">
      <w:pPr>
        <w:pStyle w:val="LndNormale1"/>
        <w:rPr>
          <w:color w:val="002060"/>
          <w:szCs w:val="22"/>
        </w:rPr>
      </w:pPr>
    </w:p>
    <w:p w14:paraId="00811069" w14:textId="725F32E2" w:rsidR="009C2032" w:rsidRPr="00CB7D2D" w:rsidRDefault="009C2032"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18BE2AB0" w14:textId="53503DAE" w:rsidR="00EB7681" w:rsidRDefault="00EB7681" w:rsidP="00EB7681">
      <w:pPr>
        <w:pStyle w:val="breakline"/>
        <w:rPr>
          <w:rFonts w:eastAsiaTheme="minorEastAsia"/>
          <w:color w:val="002060"/>
        </w:rPr>
      </w:pPr>
    </w:p>
    <w:p w14:paraId="5A30B055" w14:textId="77777777" w:rsidR="004E653C" w:rsidRPr="004F2205" w:rsidRDefault="004E653C" w:rsidP="004E653C">
      <w:pPr>
        <w:pStyle w:val="breakline"/>
        <w:rPr>
          <w:color w:val="002060"/>
        </w:rPr>
      </w:pPr>
    </w:p>
    <w:p w14:paraId="18E98F43" w14:textId="77777777" w:rsidR="004E653C" w:rsidRPr="004F2205" w:rsidRDefault="004E653C" w:rsidP="004E653C">
      <w:pPr>
        <w:pStyle w:val="titolocampionato0"/>
        <w:shd w:val="clear" w:color="auto" w:fill="CCCCCC"/>
        <w:spacing w:before="80" w:after="40"/>
        <w:rPr>
          <w:color w:val="002060"/>
        </w:rPr>
      </w:pPr>
      <w:r w:rsidRPr="004F2205">
        <w:rPr>
          <w:color w:val="002060"/>
        </w:rPr>
        <w:t>CALCIO A CINQUE SERIE C1</w:t>
      </w:r>
    </w:p>
    <w:p w14:paraId="5329C3C6" w14:textId="77777777" w:rsidR="004E653C" w:rsidRPr="004F2205" w:rsidRDefault="004E653C" w:rsidP="004E653C">
      <w:pPr>
        <w:pStyle w:val="titoloprinc0"/>
        <w:rPr>
          <w:color w:val="002060"/>
        </w:rPr>
      </w:pPr>
      <w:r w:rsidRPr="004F2205">
        <w:rPr>
          <w:color w:val="002060"/>
        </w:rPr>
        <w:t>RINVII GARE CAUSA COVID-19</w:t>
      </w:r>
    </w:p>
    <w:p w14:paraId="044852E2" w14:textId="77777777" w:rsidR="004E653C" w:rsidRPr="004F2205" w:rsidRDefault="004E653C" w:rsidP="004E653C">
      <w:pPr>
        <w:pStyle w:val="breakline"/>
        <w:rPr>
          <w:color w:val="002060"/>
        </w:rPr>
      </w:pPr>
    </w:p>
    <w:p w14:paraId="65A0544F" w14:textId="77777777" w:rsidR="004E653C" w:rsidRPr="004F2205" w:rsidRDefault="004E653C" w:rsidP="004E653C">
      <w:pPr>
        <w:pStyle w:val="A119"/>
        <w:spacing w:line="240" w:lineRule="auto"/>
        <w:rPr>
          <w:rFonts w:cs="Arial"/>
          <w:color w:val="002060"/>
          <w:sz w:val="22"/>
          <w:szCs w:val="22"/>
        </w:rPr>
      </w:pPr>
      <w:r w:rsidRPr="004F2205">
        <w:rPr>
          <w:rFonts w:cs="Arial"/>
          <w:color w:val="002060"/>
          <w:sz w:val="22"/>
          <w:szCs w:val="22"/>
        </w:rPr>
        <w:t xml:space="preserve">Preso atto della richiesta di rinvio trasmessa dalla società JESI CALCIO A 5 per casi di positività ed espletate le verifiche di rito, la seguente gara </w:t>
      </w:r>
      <w:r w:rsidRPr="004F2205">
        <w:rPr>
          <w:rFonts w:cs="Arial"/>
          <w:b/>
          <w:bCs/>
          <w:color w:val="002060"/>
          <w:sz w:val="22"/>
          <w:szCs w:val="22"/>
        </w:rPr>
        <w:t>è rinviata a data da destinarsi</w:t>
      </w:r>
      <w:r w:rsidRPr="004F2205">
        <w:rPr>
          <w:rFonts w:cs="Arial"/>
          <w:color w:val="002060"/>
          <w:sz w:val="22"/>
          <w:szCs w:val="22"/>
        </w:rPr>
        <w:t xml:space="preserve">: </w:t>
      </w:r>
    </w:p>
    <w:p w14:paraId="52CF3AFB" w14:textId="77777777" w:rsidR="004E653C" w:rsidRPr="004F2205" w:rsidRDefault="004E653C" w:rsidP="004E653C">
      <w:pPr>
        <w:pStyle w:val="breakline"/>
        <w:rPr>
          <w:color w:val="002060"/>
        </w:rPr>
      </w:pPr>
    </w:p>
    <w:p w14:paraId="731698AE" w14:textId="77777777" w:rsidR="004E653C" w:rsidRPr="004F2205" w:rsidRDefault="004E653C" w:rsidP="004E653C">
      <w:pPr>
        <w:pStyle w:val="sottotitolocampionato10"/>
        <w:rPr>
          <w:color w:val="002060"/>
        </w:rPr>
      </w:pPr>
      <w:r w:rsidRPr="004F22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E653C" w:rsidRPr="004F2205" w14:paraId="50BE68E4" w14:textId="77777777" w:rsidTr="00BF2F9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C41D3" w14:textId="77777777" w:rsidR="004E653C" w:rsidRPr="004F2205" w:rsidRDefault="004E653C" w:rsidP="00BF2F9A">
            <w:pPr>
              <w:pStyle w:val="headertabella0"/>
              <w:rPr>
                <w:color w:val="002060"/>
              </w:rPr>
            </w:pPr>
            <w:r w:rsidRPr="004F22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603CF" w14:textId="77777777" w:rsidR="004E653C" w:rsidRPr="004F2205" w:rsidRDefault="004E653C" w:rsidP="00BF2F9A">
            <w:pPr>
              <w:pStyle w:val="headertabella0"/>
              <w:rPr>
                <w:color w:val="002060"/>
              </w:rPr>
            </w:pPr>
            <w:r w:rsidRPr="004F2205">
              <w:rPr>
                <w:color w:val="002060"/>
              </w:rPr>
              <w:t xml:space="preserve">N° </w:t>
            </w:r>
            <w:proofErr w:type="spellStart"/>
            <w:r w:rsidRPr="004F2205">
              <w:rPr>
                <w:color w:val="002060"/>
              </w:rPr>
              <w:t>Gior</w:t>
            </w:r>
            <w:proofErr w:type="spellEnd"/>
            <w:r w:rsidRPr="004F220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CF2F8" w14:textId="77777777" w:rsidR="004E653C" w:rsidRPr="004F2205" w:rsidRDefault="004E653C" w:rsidP="00BF2F9A">
            <w:pPr>
              <w:pStyle w:val="headertabella0"/>
              <w:rPr>
                <w:color w:val="002060"/>
              </w:rPr>
            </w:pPr>
            <w:r w:rsidRPr="004F22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1D49C" w14:textId="77777777" w:rsidR="004E653C" w:rsidRPr="004F2205" w:rsidRDefault="004E653C" w:rsidP="00BF2F9A">
            <w:pPr>
              <w:pStyle w:val="headertabella0"/>
              <w:rPr>
                <w:color w:val="002060"/>
              </w:rPr>
            </w:pPr>
            <w:r w:rsidRPr="004F22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62735" w14:textId="77777777" w:rsidR="004E653C" w:rsidRPr="004F2205" w:rsidRDefault="004E653C" w:rsidP="00BF2F9A">
            <w:pPr>
              <w:pStyle w:val="headertabella0"/>
              <w:rPr>
                <w:color w:val="002060"/>
              </w:rPr>
            </w:pPr>
            <w:r w:rsidRPr="004F2205">
              <w:rPr>
                <w:color w:val="002060"/>
              </w:rPr>
              <w:t xml:space="preserve">Data </w:t>
            </w:r>
            <w:proofErr w:type="spellStart"/>
            <w:r w:rsidRPr="004F2205">
              <w:rPr>
                <w:color w:val="002060"/>
              </w:rPr>
              <w:t>Orig</w:t>
            </w:r>
            <w:proofErr w:type="spellEnd"/>
            <w:r w:rsidRPr="004F22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B017C" w14:textId="77777777" w:rsidR="004E653C" w:rsidRPr="004F2205" w:rsidRDefault="004E653C" w:rsidP="00BF2F9A">
            <w:pPr>
              <w:pStyle w:val="headertabella0"/>
              <w:rPr>
                <w:color w:val="002060"/>
              </w:rPr>
            </w:pPr>
            <w:r w:rsidRPr="004F2205">
              <w:rPr>
                <w:color w:val="002060"/>
              </w:rPr>
              <w:t xml:space="preserve">Ora </w:t>
            </w:r>
            <w:proofErr w:type="spellStart"/>
            <w:r w:rsidRPr="004F2205">
              <w:rPr>
                <w:color w:val="002060"/>
              </w:rPr>
              <w:t>Var</w:t>
            </w:r>
            <w:proofErr w:type="spellEnd"/>
            <w:r w:rsidRPr="004F22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4B4BC" w14:textId="77777777" w:rsidR="004E653C" w:rsidRPr="004F2205" w:rsidRDefault="004E653C" w:rsidP="00BF2F9A">
            <w:pPr>
              <w:pStyle w:val="headertabella0"/>
              <w:rPr>
                <w:color w:val="002060"/>
              </w:rPr>
            </w:pPr>
            <w:r w:rsidRPr="004F2205">
              <w:rPr>
                <w:color w:val="002060"/>
              </w:rPr>
              <w:t xml:space="preserve">Ora </w:t>
            </w:r>
            <w:proofErr w:type="spellStart"/>
            <w:r w:rsidRPr="004F2205">
              <w:rPr>
                <w:color w:val="002060"/>
              </w:rPr>
              <w:t>Orig</w:t>
            </w:r>
            <w:proofErr w:type="spellEnd"/>
            <w:r w:rsidRPr="004F220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65D1A" w14:textId="77777777" w:rsidR="004E653C" w:rsidRPr="004F2205" w:rsidRDefault="004E653C" w:rsidP="00BF2F9A">
            <w:pPr>
              <w:pStyle w:val="headertabella0"/>
              <w:rPr>
                <w:color w:val="002060"/>
              </w:rPr>
            </w:pPr>
            <w:r w:rsidRPr="004F2205">
              <w:rPr>
                <w:color w:val="002060"/>
              </w:rPr>
              <w:t>Impianto</w:t>
            </w:r>
          </w:p>
        </w:tc>
      </w:tr>
      <w:tr w:rsidR="004E653C" w:rsidRPr="004F2205" w14:paraId="5E358D1F" w14:textId="77777777" w:rsidTr="00BF2F9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AC061" w14:textId="77777777" w:rsidR="004E653C" w:rsidRPr="004F2205" w:rsidRDefault="004E653C" w:rsidP="00BF2F9A">
            <w:pPr>
              <w:pStyle w:val="rowtabella0"/>
              <w:rPr>
                <w:color w:val="002060"/>
                <w:highlight w:val="yellow"/>
              </w:rPr>
            </w:pPr>
            <w:r w:rsidRPr="004F2205">
              <w:rPr>
                <w:color w:val="002060"/>
                <w:highlight w:val="yellow"/>
              </w:rPr>
              <w:t>RINVIATA</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32302" w14:textId="77777777" w:rsidR="004E653C" w:rsidRPr="004F2205" w:rsidRDefault="004E653C" w:rsidP="00BF2F9A">
            <w:pPr>
              <w:pStyle w:val="rowtabella0"/>
              <w:jc w:val="center"/>
              <w:rPr>
                <w:color w:val="002060"/>
                <w:highlight w:val="yellow"/>
              </w:rPr>
            </w:pPr>
            <w:r w:rsidRPr="004F2205">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2A812" w14:textId="77777777" w:rsidR="004E653C" w:rsidRPr="004F2205" w:rsidRDefault="004E653C" w:rsidP="00BF2F9A">
            <w:pPr>
              <w:pStyle w:val="rowtabella0"/>
              <w:rPr>
                <w:color w:val="002060"/>
                <w:highlight w:val="yellow"/>
              </w:rPr>
            </w:pPr>
            <w:r w:rsidRPr="004F2205">
              <w:rPr>
                <w:color w:val="002060"/>
                <w:highlight w:val="yellow"/>
              </w:rPr>
              <w:t>FUTSAL MONTURANO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671AF" w14:textId="77777777" w:rsidR="004E653C" w:rsidRPr="004F2205" w:rsidRDefault="004E653C" w:rsidP="00BF2F9A">
            <w:pPr>
              <w:pStyle w:val="rowtabella0"/>
              <w:rPr>
                <w:color w:val="002060"/>
                <w:highlight w:val="yellow"/>
              </w:rPr>
            </w:pPr>
            <w:r w:rsidRPr="004F2205">
              <w:rPr>
                <w:color w:val="002060"/>
                <w:highlight w:val="yellow"/>
              </w:rPr>
              <w:t>JESI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43ACA" w14:textId="77777777" w:rsidR="004E653C" w:rsidRPr="004F2205" w:rsidRDefault="004E653C" w:rsidP="00BF2F9A">
            <w:pPr>
              <w:pStyle w:val="rowtabella0"/>
              <w:rPr>
                <w:color w:val="002060"/>
              </w:rPr>
            </w:pPr>
            <w:r w:rsidRPr="004F2205">
              <w:rPr>
                <w:color w:val="002060"/>
              </w:rPr>
              <w:t>25/02/2022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026A8" w14:textId="77777777" w:rsidR="004E653C" w:rsidRPr="004F2205" w:rsidRDefault="004E653C" w:rsidP="00BF2F9A">
            <w:pPr>
              <w:pStyle w:val="rowtabella0"/>
              <w:jc w:val="center"/>
              <w:rPr>
                <w:color w:val="002060"/>
                <w:highlight w:val="yellow"/>
              </w:rPr>
            </w:pPr>
            <w:r w:rsidRPr="004F2205">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DB9D" w14:textId="77777777" w:rsidR="004E653C" w:rsidRPr="004F2205" w:rsidRDefault="004E653C" w:rsidP="00BF2F9A">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0F50B" w14:textId="77777777" w:rsidR="004E653C" w:rsidRPr="004F2205" w:rsidRDefault="004E653C" w:rsidP="00BF2F9A">
            <w:pPr>
              <w:rPr>
                <w:color w:val="002060"/>
              </w:rPr>
            </w:pPr>
          </w:p>
        </w:tc>
      </w:tr>
    </w:tbl>
    <w:p w14:paraId="4773CE34" w14:textId="77777777" w:rsidR="004E653C" w:rsidRPr="004F2205" w:rsidRDefault="004E653C" w:rsidP="004E653C">
      <w:pPr>
        <w:pStyle w:val="breakline"/>
        <w:rPr>
          <w:rFonts w:eastAsiaTheme="minorEastAsia"/>
          <w:color w:val="002060"/>
        </w:rPr>
      </w:pPr>
    </w:p>
    <w:p w14:paraId="40BA88F7" w14:textId="77777777" w:rsidR="004E653C" w:rsidRPr="004F2205" w:rsidRDefault="004E653C" w:rsidP="004E653C">
      <w:pPr>
        <w:pStyle w:val="breakline"/>
        <w:rPr>
          <w:color w:val="002060"/>
        </w:rPr>
      </w:pPr>
    </w:p>
    <w:p w14:paraId="4F255108" w14:textId="77777777" w:rsidR="004E653C" w:rsidRPr="004F2205" w:rsidRDefault="004E653C" w:rsidP="004E653C">
      <w:pPr>
        <w:pStyle w:val="titoloprinc0"/>
        <w:rPr>
          <w:color w:val="002060"/>
        </w:rPr>
      </w:pPr>
      <w:r w:rsidRPr="004F2205">
        <w:rPr>
          <w:color w:val="002060"/>
        </w:rPr>
        <w:t>RISULTATI</w:t>
      </w:r>
    </w:p>
    <w:p w14:paraId="65A28FEC" w14:textId="77777777" w:rsidR="004E653C" w:rsidRPr="004F2205" w:rsidRDefault="004E653C" w:rsidP="004E653C">
      <w:pPr>
        <w:pStyle w:val="breakline"/>
        <w:rPr>
          <w:color w:val="002060"/>
        </w:rPr>
      </w:pPr>
    </w:p>
    <w:p w14:paraId="28783FC8" w14:textId="77777777" w:rsidR="004E653C" w:rsidRPr="004F2205" w:rsidRDefault="004E653C" w:rsidP="004E653C">
      <w:pPr>
        <w:pStyle w:val="sottotitolocampionato10"/>
        <w:rPr>
          <w:color w:val="002060"/>
        </w:rPr>
      </w:pPr>
      <w:r w:rsidRPr="004F2205">
        <w:rPr>
          <w:color w:val="002060"/>
        </w:rPr>
        <w:t>RISULTATI UFFICIALI GARE DEL 21/02/2022</w:t>
      </w:r>
    </w:p>
    <w:p w14:paraId="2833967A" w14:textId="77777777" w:rsidR="004E653C" w:rsidRPr="004E653C" w:rsidRDefault="004E653C" w:rsidP="004E653C">
      <w:pPr>
        <w:pStyle w:val="sottotitolocampionato20"/>
        <w:spacing w:before="0" w:beforeAutospacing="0" w:after="0" w:afterAutospacing="0"/>
        <w:rPr>
          <w:rFonts w:ascii="Arial" w:hAnsi="Arial" w:cs="Arial"/>
          <w:color w:val="002060"/>
          <w:sz w:val="20"/>
          <w:szCs w:val="20"/>
        </w:rPr>
      </w:pPr>
      <w:r w:rsidRPr="004E653C">
        <w:rPr>
          <w:rFonts w:ascii="Arial" w:hAnsi="Arial" w:cs="Arial"/>
          <w:color w:val="002060"/>
          <w:sz w:val="20"/>
          <w:szCs w:val="20"/>
        </w:rPr>
        <w:t>Si trascrivono qui di seguito i risultati ufficiali delle gare disputate</w:t>
      </w:r>
    </w:p>
    <w:p w14:paraId="5E209059" w14:textId="77777777" w:rsidR="004E653C" w:rsidRPr="004F2205" w:rsidRDefault="004E653C" w:rsidP="004E653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E653C" w:rsidRPr="004F2205" w14:paraId="310ECEAA" w14:textId="77777777" w:rsidTr="00BF2F9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E653C" w:rsidRPr="004F2205" w14:paraId="3B3E4B23" w14:textId="77777777" w:rsidTr="00BF2F9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E91DB" w14:textId="77777777" w:rsidR="004E653C" w:rsidRPr="004F2205" w:rsidRDefault="004E653C" w:rsidP="00BF2F9A">
                  <w:pPr>
                    <w:pStyle w:val="headertabella0"/>
                    <w:rPr>
                      <w:color w:val="002060"/>
                    </w:rPr>
                  </w:pPr>
                  <w:r w:rsidRPr="004F2205">
                    <w:rPr>
                      <w:color w:val="002060"/>
                    </w:rPr>
                    <w:t>GIRONE A - 5 Giornata - R</w:t>
                  </w:r>
                </w:p>
              </w:tc>
            </w:tr>
            <w:tr w:rsidR="004E653C" w:rsidRPr="004F2205" w14:paraId="6B9E70FE" w14:textId="77777777" w:rsidTr="00BF2F9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D5499E" w14:textId="77777777" w:rsidR="004E653C" w:rsidRPr="004F2205" w:rsidRDefault="004E653C" w:rsidP="00BF2F9A">
                  <w:pPr>
                    <w:pStyle w:val="rowtabella0"/>
                    <w:rPr>
                      <w:color w:val="002060"/>
                    </w:rPr>
                  </w:pPr>
                  <w:r w:rsidRPr="004F2205">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60C51" w14:textId="77777777" w:rsidR="004E653C" w:rsidRPr="004F2205" w:rsidRDefault="004E653C" w:rsidP="00BF2F9A">
                  <w:pPr>
                    <w:pStyle w:val="rowtabella0"/>
                    <w:rPr>
                      <w:color w:val="002060"/>
                    </w:rPr>
                  </w:pPr>
                  <w:r w:rsidRPr="004F2205">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331B5" w14:textId="77777777" w:rsidR="004E653C" w:rsidRPr="004F2205" w:rsidRDefault="004E653C" w:rsidP="00BF2F9A">
                  <w:pPr>
                    <w:pStyle w:val="rowtabella0"/>
                    <w:jc w:val="center"/>
                    <w:rPr>
                      <w:color w:val="002060"/>
                    </w:rPr>
                  </w:pPr>
                  <w:r w:rsidRPr="004F2205">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69BA9" w14:textId="77777777" w:rsidR="004E653C" w:rsidRPr="004F2205" w:rsidRDefault="004E653C" w:rsidP="00BF2F9A">
                  <w:pPr>
                    <w:pStyle w:val="rowtabella0"/>
                    <w:jc w:val="center"/>
                    <w:rPr>
                      <w:color w:val="002060"/>
                    </w:rPr>
                  </w:pPr>
                  <w:r w:rsidRPr="004F2205">
                    <w:rPr>
                      <w:color w:val="002060"/>
                    </w:rPr>
                    <w:t> </w:t>
                  </w:r>
                </w:p>
              </w:tc>
            </w:tr>
            <w:tr w:rsidR="004E653C" w:rsidRPr="004F2205" w14:paraId="232DD496" w14:textId="77777777" w:rsidTr="00BF2F9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61AEDE" w14:textId="77777777" w:rsidR="004E653C" w:rsidRPr="004F2205" w:rsidRDefault="004E653C" w:rsidP="00BF2F9A">
                  <w:pPr>
                    <w:pStyle w:val="rowtabella0"/>
                    <w:rPr>
                      <w:color w:val="002060"/>
                    </w:rPr>
                  </w:pPr>
                  <w:r w:rsidRPr="004F2205">
                    <w:rPr>
                      <w:color w:val="002060"/>
                    </w:rPr>
                    <w:t>(1) 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7E5863" w14:textId="77777777" w:rsidR="004E653C" w:rsidRPr="004F2205" w:rsidRDefault="004E653C" w:rsidP="00BF2F9A">
                  <w:pPr>
                    <w:pStyle w:val="rowtabella0"/>
                    <w:rPr>
                      <w:color w:val="002060"/>
                    </w:rPr>
                  </w:pPr>
                  <w:r w:rsidRPr="004F2205">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18A5C" w14:textId="77777777" w:rsidR="004E653C" w:rsidRPr="004F2205" w:rsidRDefault="004E653C" w:rsidP="00BF2F9A">
                  <w:pPr>
                    <w:pStyle w:val="rowtabella0"/>
                    <w:jc w:val="center"/>
                    <w:rPr>
                      <w:color w:val="002060"/>
                    </w:rPr>
                  </w:pPr>
                  <w:r w:rsidRPr="004F2205">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5AE56" w14:textId="77777777" w:rsidR="004E653C" w:rsidRPr="004F2205" w:rsidRDefault="004E653C" w:rsidP="00BF2F9A">
                  <w:pPr>
                    <w:pStyle w:val="rowtabella0"/>
                    <w:jc w:val="center"/>
                    <w:rPr>
                      <w:color w:val="002060"/>
                    </w:rPr>
                  </w:pPr>
                  <w:r w:rsidRPr="004F2205">
                    <w:rPr>
                      <w:color w:val="002060"/>
                    </w:rPr>
                    <w:t> </w:t>
                  </w:r>
                </w:p>
              </w:tc>
            </w:tr>
            <w:tr w:rsidR="004E653C" w:rsidRPr="004F2205" w14:paraId="55178FDC" w14:textId="77777777" w:rsidTr="00BF2F9A">
              <w:tc>
                <w:tcPr>
                  <w:tcW w:w="4700" w:type="dxa"/>
                  <w:gridSpan w:val="4"/>
                  <w:tcBorders>
                    <w:top w:val="nil"/>
                    <w:left w:val="nil"/>
                    <w:bottom w:val="nil"/>
                    <w:right w:val="nil"/>
                  </w:tcBorders>
                  <w:tcMar>
                    <w:top w:w="20" w:type="dxa"/>
                    <w:left w:w="20" w:type="dxa"/>
                    <w:bottom w:w="20" w:type="dxa"/>
                    <w:right w:w="20" w:type="dxa"/>
                  </w:tcMar>
                  <w:vAlign w:val="center"/>
                  <w:hideMark/>
                </w:tcPr>
                <w:p w14:paraId="304152F0" w14:textId="77777777" w:rsidR="004E653C" w:rsidRPr="004F2205" w:rsidRDefault="004E653C" w:rsidP="00BF2F9A">
                  <w:pPr>
                    <w:pStyle w:val="rowtabella0"/>
                    <w:rPr>
                      <w:color w:val="002060"/>
                    </w:rPr>
                  </w:pPr>
                  <w:r w:rsidRPr="004F2205">
                    <w:rPr>
                      <w:color w:val="002060"/>
                    </w:rPr>
                    <w:t>(1) - disputata il 23/02/2022</w:t>
                  </w:r>
                </w:p>
              </w:tc>
            </w:tr>
          </w:tbl>
          <w:p w14:paraId="03F6E07D" w14:textId="77777777" w:rsidR="004E653C" w:rsidRPr="004F2205" w:rsidRDefault="004E653C" w:rsidP="00BF2F9A">
            <w:pPr>
              <w:rPr>
                <w:color w:val="002060"/>
              </w:rPr>
            </w:pPr>
          </w:p>
        </w:tc>
      </w:tr>
    </w:tbl>
    <w:p w14:paraId="201B0C87" w14:textId="77777777" w:rsidR="004E653C" w:rsidRPr="004F2205" w:rsidRDefault="004E653C" w:rsidP="004E653C">
      <w:pPr>
        <w:pStyle w:val="breakline"/>
        <w:rPr>
          <w:rFonts w:eastAsiaTheme="minorEastAsia"/>
          <w:color w:val="002060"/>
        </w:rPr>
      </w:pPr>
    </w:p>
    <w:p w14:paraId="48BC566F" w14:textId="77777777" w:rsidR="004E653C" w:rsidRPr="004F2205" w:rsidRDefault="004E653C" w:rsidP="004E653C">
      <w:pPr>
        <w:pStyle w:val="breakline"/>
        <w:rPr>
          <w:color w:val="002060"/>
        </w:rPr>
      </w:pPr>
    </w:p>
    <w:p w14:paraId="7C4CAD6C" w14:textId="77777777" w:rsidR="004E653C" w:rsidRPr="004F2205" w:rsidRDefault="004E653C" w:rsidP="004E653C">
      <w:pPr>
        <w:pStyle w:val="titoloprinc0"/>
        <w:rPr>
          <w:color w:val="002060"/>
        </w:rPr>
      </w:pPr>
      <w:r w:rsidRPr="004F2205">
        <w:rPr>
          <w:color w:val="002060"/>
        </w:rPr>
        <w:t>GIUDICE SPORTIVO</w:t>
      </w:r>
    </w:p>
    <w:p w14:paraId="24A604EB" w14:textId="77777777" w:rsidR="004E653C" w:rsidRPr="004F2205" w:rsidRDefault="004E653C" w:rsidP="004E653C">
      <w:pPr>
        <w:pStyle w:val="diffida"/>
        <w:rPr>
          <w:color w:val="002060"/>
        </w:rPr>
      </w:pPr>
      <w:r w:rsidRPr="004F2205">
        <w:rPr>
          <w:color w:val="002060"/>
        </w:rPr>
        <w:t>Il Sostituto Giudice Sportivo Avv. Federica Sorrentino, nella seduta del 24/02/2022 ha adottato le decisioni che di seguito integralmente si riportano:</w:t>
      </w:r>
    </w:p>
    <w:p w14:paraId="10176871" w14:textId="77777777" w:rsidR="004E653C" w:rsidRPr="004F2205" w:rsidRDefault="004E653C" w:rsidP="004E653C">
      <w:pPr>
        <w:pStyle w:val="titolo10"/>
        <w:rPr>
          <w:color w:val="002060"/>
        </w:rPr>
      </w:pPr>
      <w:r w:rsidRPr="004F2205">
        <w:rPr>
          <w:color w:val="002060"/>
        </w:rPr>
        <w:t xml:space="preserve">GARE DEL 21/ 2/2022 </w:t>
      </w:r>
    </w:p>
    <w:p w14:paraId="6D0E6BF3" w14:textId="77777777" w:rsidR="004E653C" w:rsidRPr="004F2205" w:rsidRDefault="004E653C" w:rsidP="004E653C">
      <w:pPr>
        <w:pStyle w:val="titolo7a"/>
        <w:rPr>
          <w:color w:val="002060"/>
        </w:rPr>
      </w:pPr>
      <w:r w:rsidRPr="004F2205">
        <w:rPr>
          <w:color w:val="002060"/>
        </w:rPr>
        <w:t xml:space="preserve">PROVVEDIMENTI DISCIPLINARI </w:t>
      </w:r>
    </w:p>
    <w:p w14:paraId="5D502C42" w14:textId="77777777" w:rsidR="004E653C" w:rsidRPr="004F2205" w:rsidRDefault="004E653C" w:rsidP="004E653C">
      <w:pPr>
        <w:pStyle w:val="titolo7b0"/>
        <w:rPr>
          <w:color w:val="002060"/>
        </w:rPr>
      </w:pPr>
      <w:r w:rsidRPr="004F2205">
        <w:rPr>
          <w:color w:val="002060"/>
        </w:rPr>
        <w:t xml:space="preserve">In base alle risultanze degli atti ufficiali sono state deliberate le seguenti sanzioni disciplinari. </w:t>
      </w:r>
    </w:p>
    <w:p w14:paraId="67BEB7DE" w14:textId="77777777" w:rsidR="004E653C" w:rsidRPr="004F2205" w:rsidRDefault="004E653C" w:rsidP="004E653C">
      <w:pPr>
        <w:pStyle w:val="titolo30"/>
        <w:rPr>
          <w:color w:val="002060"/>
        </w:rPr>
      </w:pPr>
      <w:r w:rsidRPr="004F2205">
        <w:rPr>
          <w:color w:val="002060"/>
        </w:rPr>
        <w:t xml:space="preserve">CALCIATORI ESPULSI </w:t>
      </w:r>
    </w:p>
    <w:p w14:paraId="1AA09BF6" w14:textId="77777777" w:rsidR="004E653C" w:rsidRPr="004F2205" w:rsidRDefault="004E653C" w:rsidP="004E653C">
      <w:pPr>
        <w:pStyle w:val="titolo20"/>
        <w:rPr>
          <w:color w:val="002060"/>
        </w:rPr>
      </w:pPr>
      <w:r w:rsidRPr="004F220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681BC470" w14:textId="77777777" w:rsidTr="00BF2F9A">
        <w:tc>
          <w:tcPr>
            <w:tcW w:w="2200" w:type="dxa"/>
            <w:tcMar>
              <w:top w:w="20" w:type="dxa"/>
              <w:left w:w="20" w:type="dxa"/>
              <w:bottom w:w="20" w:type="dxa"/>
              <w:right w:w="20" w:type="dxa"/>
            </w:tcMar>
            <w:vAlign w:val="center"/>
            <w:hideMark/>
          </w:tcPr>
          <w:p w14:paraId="1E8BFDD1" w14:textId="77777777" w:rsidR="004E653C" w:rsidRPr="004F2205" w:rsidRDefault="004E653C" w:rsidP="00BF2F9A">
            <w:pPr>
              <w:pStyle w:val="movimento"/>
              <w:rPr>
                <w:color w:val="002060"/>
              </w:rPr>
            </w:pPr>
            <w:r w:rsidRPr="004F2205">
              <w:rPr>
                <w:color w:val="002060"/>
              </w:rPr>
              <w:t>PORRO ADRIANO</w:t>
            </w:r>
          </w:p>
        </w:tc>
        <w:tc>
          <w:tcPr>
            <w:tcW w:w="2200" w:type="dxa"/>
            <w:tcMar>
              <w:top w:w="20" w:type="dxa"/>
              <w:left w:w="20" w:type="dxa"/>
              <w:bottom w:w="20" w:type="dxa"/>
              <w:right w:w="20" w:type="dxa"/>
            </w:tcMar>
            <w:vAlign w:val="center"/>
            <w:hideMark/>
          </w:tcPr>
          <w:p w14:paraId="7B94FF68" w14:textId="77777777" w:rsidR="004E653C" w:rsidRPr="004F2205" w:rsidRDefault="004E653C" w:rsidP="00BF2F9A">
            <w:pPr>
              <w:pStyle w:val="movimento2"/>
              <w:rPr>
                <w:color w:val="002060"/>
              </w:rPr>
            </w:pPr>
            <w:r w:rsidRPr="004F2205">
              <w:rPr>
                <w:color w:val="002060"/>
              </w:rPr>
              <w:t xml:space="preserve">(C.U.S. MACERATA CALCIO A5) </w:t>
            </w:r>
          </w:p>
        </w:tc>
        <w:tc>
          <w:tcPr>
            <w:tcW w:w="800" w:type="dxa"/>
            <w:tcMar>
              <w:top w:w="20" w:type="dxa"/>
              <w:left w:w="20" w:type="dxa"/>
              <w:bottom w:w="20" w:type="dxa"/>
              <w:right w:w="20" w:type="dxa"/>
            </w:tcMar>
            <w:vAlign w:val="center"/>
            <w:hideMark/>
          </w:tcPr>
          <w:p w14:paraId="1E1739BC"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7C0EABFF" w14:textId="77777777" w:rsidR="004E653C" w:rsidRPr="004F2205" w:rsidRDefault="004E653C" w:rsidP="00BF2F9A">
            <w:pPr>
              <w:pStyle w:val="movimento"/>
              <w:rPr>
                <w:color w:val="002060"/>
              </w:rPr>
            </w:pPr>
            <w:r w:rsidRPr="004F2205">
              <w:rPr>
                <w:color w:val="002060"/>
              </w:rPr>
              <w:t>LIGNITE STEFANO</w:t>
            </w:r>
          </w:p>
        </w:tc>
        <w:tc>
          <w:tcPr>
            <w:tcW w:w="2200" w:type="dxa"/>
            <w:tcMar>
              <w:top w:w="20" w:type="dxa"/>
              <w:left w:w="20" w:type="dxa"/>
              <w:bottom w:w="20" w:type="dxa"/>
              <w:right w:w="20" w:type="dxa"/>
            </w:tcMar>
            <w:vAlign w:val="center"/>
            <w:hideMark/>
          </w:tcPr>
          <w:p w14:paraId="59E95982" w14:textId="77777777" w:rsidR="004E653C" w:rsidRPr="004F2205" w:rsidRDefault="004E653C" w:rsidP="00BF2F9A">
            <w:pPr>
              <w:pStyle w:val="movimento2"/>
              <w:rPr>
                <w:color w:val="002060"/>
              </w:rPr>
            </w:pPr>
            <w:r w:rsidRPr="004F2205">
              <w:rPr>
                <w:color w:val="002060"/>
              </w:rPr>
              <w:t xml:space="preserve">(REAL SAN GIORGIO) </w:t>
            </w:r>
          </w:p>
        </w:tc>
      </w:tr>
    </w:tbl>
    <w:p w14:paraId="0C4BF254" w14:textId="77777777" w:rsidR="004E653C" w:rsidRPr="004F2205" w:rsidRDefault="004E653C" w:rsidP="004E653C">
      <w:pPr>
        <w:pStyle w:val="titolo30"/>
        <w:rPr>
          <w:rFonts w:eastAsiaTheme="minorEastAsia"/>
          <w:color w:val="002060"/>
        </w:rPr>
      </w:pPr>
      <w:r w:rsidRPr="004F2205">
        <w:rPr>
          <w:color w:val="002060"/>
        </w:rPr>
        <w:lastRenderedPageBreak/>
        <w:t xml:space="preserve">CALCIATORI NON ESPULSI </w:t>
      </w:r>
    </w:p>
    <w:p w14:paraId="589C3ABC" w14:textId="77777777" w:rsidR="004E653C" w:rsidRPr="004F2205" w:rsidRDefault="004E653C" w:rsidP="004E653C">
      <w:pPr>
        <w:pStyle w:val="titolo20"/>
        <w:rPr>
          <w:color w:val="002060"/>
        </w:rPr>
      </w:pPr>
      <w:r w:rsidRPr="004F220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70E05A3A" w14:textId="77777777" w:rsidTr="00BF2F9A">
        <w:tc>
          <w:tcPr>
            <w:tcW w:w="2200" w:type="dxa"/>
            <w:tcMar>
              <w:top w:w="20" w:type="dxa"/>
              <w:left w:w="20" w:type="dxa"/>
              <w:bottom w:w="20" w:type="dxa"/>
              <w:right w:w="20" w:type="dxa"/>
            </w:tcMar>
            <w:vAlign w:val="center"/>
            <w:hideMark/>
          </w:tcPr>
          <w:p w14:paraId="7C861D4D" w14:textId="77777777" w:rsidR="004E653C" w:rsidRPr="004F2205" w:rsidRDefault="004E653C" w:rsidP="00BF2F9A">
            <w:pPr>
              <w:pStyle w:val="movimento"/>
              <w:rPr>
                <w:color w:val="002060"/>
              </w:rPr>
            </w:pPr>
            <w:r w:rsidRPr="004F2205">
              <w:rPr>
                <w:color w:val="002060"/>
              </w:rPr>
              <w:t>MARANGONI FRANCESCO</w:t>
            </w:r>
          </w:p>
        </w:tc>
        <w:tc>
          <w:tcPr>
            <w:tcW w:w="2200" w:type="dxa"/>
            <w:tcMar>
              <w:top w:w="20" w:type="dxa"/>
              <w:left w:w="20" w:type="dxa"/>
              <w:bottom w:w="20" w:type="dxa"/>
              <w:right w:w="20" w:type="dxa"/>
            </w:tcMar>
            <w:vAlign w:val="center"/>
            <w:hideMark/>
          </w:tcPr>
          <w:p w14:paraId="401F1F77" w14:textId="77777777" w:rsidR="004E653C" w:rsidRPr="004F2205" w:rsidRDefault="004E653C" w:rsidP="00BF2F9A">
            <w:pPr>
              <w:pStyle w:val="movimento2"/>
              <w:rPr>
                <w:color w:val="002060"/>
              </w:rPr>
            </w:pPr>
            <w:r w:rsidRPr="004F2205">
              <w:rPr>
                <w:color w:val="002060"/>
              </w:rPr>
              <w:t xml:space="preserve">(C.U.S. MACERATA CALCIO A5) </w:t>
            </w:r>
          </w:p>
        </w:tc>
        <w:tc>
          <w:tcPr>
            <w:tcW w:w="800" w:type="dxa"/>
            <w:tcMar>
              <w:top w:w="20" w:type="dxa"/>
              <w:left w:w="20" w:type="dxa"/>
              <w:bottom w:w="20" w:type="dxa"/>
              <w:right w:w="20" w:type="dxa"/>
            </w:tcMar>
            <w:vAlign w:val="center"/>
            <w:hideMark/>
          </w:tcPr>
          <w:p w14:paraId="0506E1E4"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74148A24"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53048E9F" w14:textId="77777777" w:rsidR="004E653C" w:rsidRPr="004F2205" w:rsidRDefault="004E653C" w:rsidP="00BF2F9A">
            <w:pPr>
              <w:pStyle w:val="movimento2"/>
              <w:rPr>
                <w:color w:val="002060"/>
              </w:rPr>
            </w:pPr>
            <w:r w:rsidRPr="004F2205">
              <w:rPr>
                <w:color w:val="002060"/>
              </w:rPr>
              <w:t> </w:t>
            </w:r>
          </w:p>
        </w:tc>
      </w:tr>
    </w:tbl>
    <w:p w14:paraId="69F2558F" w14:textId="77777777" w:rsidR="004E653C" w:rsidRPr="004F2205" w:rsidRDefault="004E653C" w:rsidP="004E653C">
      <w:pPr>
        <w:pStyle w:val="titolo20"/>
        <w:rPr>
          <w:rFonts w:eastAsiaTheme="minorEastAsia"/>
          <w:color w:val="002060"/>
        </w:rPr>
      </w:pPr>
      <w:r w:rsidRPr="004F220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54B03DD1" w14:textId="77777777" w:rsidTr="00BF2F9A">
        <w:tc>
          <w:tcPr>
            <w:tcW w:w="2200" w:type="dxa"/>
            <w:tcMar>
              <w:top w:w="20" w:type="dxa"/>
              <w:left w:w="20" w:type="dxa"/>
              <w:bottom w:w="20" w:type="dxa"/>
              <w:right w:w="20" w:type="dxa"/>
            </w:tcMar>
            <w:vAlign w:val="center"/>
            <w:hideMark/>
          </w:tcPr>
          <w:p w14:paraId="10C93DC5" w14:textId="77777777" w:rsidR="004E653C" w:rsidRPr="004F2205" w:rsidRDefault="004E653C" w:rsidP="00BF2F9A">
            <w:pPr>
              <w:pStyle w:val="movimento"/>
              <w:rPr>
                <w:color w:val="002060"/>
              </w:rPr>
            </w:pPr>
            <w:r w:rsidRPr="004F2205">
              <w:rPr>
                <w:color w:val="002060"/>
              </w:rPr>
              <w:t>DE RUGGIERO RICCARDO</w:t>
            </w:r>
          </w:p>
        </w:tc>
        <w:tc>
          <w:tcPr>
            <w:tcW w:w="2200" w:type="dxa"/>
            <w:tcMar>
              <w:top w:w="20" w:type="dxa"/>
              <w:left w:w="20" w:type="dxa"/>
              <w:bottom w:w="20" w:type="dxa"/>
              <w:right w:w="20" w:type="dxa"/>
            </w:tcMar>
            <w:vAlign w:val="center"/>
            <w:hideMark/>
          </w:tcPr>
          <w:p w14:paraId="13537AD9" w14:textId="77777777" w:rsidR="004E653C" w:rsidRPr="004F2205" w:rsidRDefault="004E653C" w:rsidP="00BF2F9A">
            <w:pPr>
              <w:pStyle w:val="movimento2"/>
              <w:rPr>
                <w:color w:val="002060"/>
              </w:rPr>
            </w:pPr>
            <w:r w:rsidRPr="004F2205">
              <w:rPr>
                <w:color w:val="002060"/>
              </w:rPr>
              <w:t xml:space="preserve">(REAL SAN GIORGIO) </w:t>
            </w:r>
          </w:p>
        </w:tc>
        <w:tc>
          <w:tcPr>
            <w:tcW w:w="800" w:type="dxa"/>
            <w:tcMar>
              <w:top w:w="20" w:type="dxa"/>
              <w:left w:w="20" w:type="dxa"/>
              <w:bottom w:w="20" w:type="dxa"/>
              <w:right w:w="20" w:type="dxa"/>
            </w:tcMar>
            <w:vAlign w:val="center"/>
            <w:hideMark/>
          </w:tcPr>
          <w:p w14:paraId="049C86DD"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03EE9053"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722370EE" w14:textId="77777777" w:rsidR="004E653C" w:rsidRPr="004F2205" w:rsidRDefault="004E653C" w:rsidP="00BF2F9A">
            <w:pPr>
              <w:pStyle w:val="movimento2"/>
              <w:rPr>
                <w:color w:val="002060"/>
              </w:rPr>
            </w:pPr>
            <w:r w:rsidRPr="004F2205">
              <w:rPr>
                <w:color w:val="002060"/>
              </w:rPr>
              <w:t> </w:t>
            </w:r>
          </w:p>
        </w:tc>
      </w:tr>
    </w:tbl>
    <w:p w14:paraId="08404F60" w14:textId="77777777" w:rsidR="004E653C" w:rsidRPr="004F2205" w:rsidRDefault="004E653C" w:rsidP="004E653C">
      <w:pPr>
        <w:pStyle w:val="titolo20"/>
        <w:rPr>
          <w:rFonts w:eastAsiaTheme="minorEastAsia"/>
          <w:color w:val="002060"/>
        </w:rPr>
      </w:pPr>
      <w:r w:rsidRPr="004F2205">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5AF88444" w14:textId="77777777" w:rsidTr="00BF2F9A">
        <w:tc>
          <w:tcPr>
            <w:tcW w:w="2200" w:type="dxa"/>
            <w:tcMar>
              <w:top w:w="20" w:type="dxa"/>
              <w:left w:w="20" w:type="dxa"/>
              <w:bottom w:w="20" w:type="dxa"/>
              <w:right w:w="20" w:type="dxa"/>
            </w:tcMar>
            <w:vAlign w:val="center"/>
            <w:hideMark/>
          </w:tcPr>
          <w:p w14:paraId="2631BE30" w14:textId="77777777" w:rsidR="004E653C" w:rsidRPr="004F2205" w:rsidRDefault="004E653C" w:rsidP="00BF2F9A">
            <w:pPr>
              <w:pStyle w:val="movimento"/>
              <w:rPr>
                <w:color w:val="002060"/>
              </w:rPr>
            </w:pPr>
            <w:r w:rsidRPr="004F2205">
              <w:rPr>
                <w:color w:val="002060"/>
              </w:rPr>
              <w:t>ROSSI RICCARDO</w:t>
            </w:r>
          </w:p>
        </w:tc>
        <w:tc>
          <w:tcPr>
            <w:tcW w:w="2200" w:type="dxa"/>
            <w:tcMar>
              <w:top w:w="20" w:type="dxa"/>
              <w:left w:w="20" w:type="dxa"/>
              <w:bottom w:w="20" w:type="dxa"/>
              <w:right w:w="20" w:type="dxa"/>
            </w:tcMar>
            <w:vAlign w:val="center"/>
            <w:hideMark/>
          </w:tcPr>
          <w:p w14:paraId="5D5A06A3" w14:textId="77777777" w:rsidR="004E653C" w:rsidRPr="004F2205" w:rsidRDefault="004E653C" w:rsidP="00BF2F9A">
            <w:pPr>
              <w:pStyle w:val="movimento2"/>
              <w:rPr>
                <w:color w:val="002060"/>
              </w:rPr>
            </w:pPr>
            <w:r w:rsidRPr="004F2205">
              <w:rPr>
                <w:color w:val="002060"/>
              </w:rPr>
              <w:t xml:space="preserve">(REAL SAN GIORGIO) </w:t>
            </w:r>
          </w:p>
        </w:tc>
        <w:tc>
          <w:tcPr>
            <w:tcW w:w="800" w:type="dxa"/>
            <w:tcMar>
              <w:top w:w="20" w:type="dxa"/>
              <w:left w:w="20" w:type="dxa"/>
              <w:bottom w:w="20" w:type="dxa"/>
              <w:right w:w="20" w:type="dxa"/>
            </w:tcMar>
            <w:vAlign w:val="center"/>
            <w:hideMark/>
          </w:tcPr>
          <w:p w14:paraId="61BD74D4"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3C37CC25"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439F8D32" w14:textId="77777777" w:rsidR="004E653C" w:rsidRPr="004F2205" w:rsidRDefault="004E653C" w:rsidP="00BF2F9A">
            <w:pPr>
              <w:pStyle w:val="movimento2"/>
              <w:rPr>
                <w:color w:val="002060"/>
              </w:rPr>
            </w:pPr>
            <w:r w:rsidRPr="004F2205">
              <w:rPr>
                <w:color w:val="002060"/>
              </w:rPr>
              <w:t> </w:t>
            </w:r>
          </w:p>
        </w:tc>
      </w:tr>
    </w:tbl>
    <w:p w14:paraId="0AF6FB06" w14:textId="77777777" w:rsidR="004E653C" w:rsidRPr="004F2205" w:rsidRDefault="004E653C" w:rsidP="004E653C">
      <w:pPr>
        <w:pStyle w:val="titolo20"/>
        <w:rPr>
          <w:rFonts w:eastAsiaTheme="minorEastAsia"/>
          <w:color w:val="002060"/>
        </w:rPr>
      </w:pPr>
      <w:r w:rsidRPr="004F2205">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562A8C8F" w14:textId="77777777" w:rsidTr="00BF2F9A">
        <w:tc>
          <w:tcPr>
            <w:tcW w:w="2200" w:type="dxa"/>
            <w:tcMar>
              <w:top w:w="20" w:type="dxa"/>
              <w:left w:w="20" w:type="dxa"/>
              <w:bottom w:w="20" w:type="dxa"/>
              <w:right w:w="20" w:type="dxa"/>
            </w:tcMar>
            <w:vAlign w:val="center"/>
            <w:hideMark/>
          </w:tcPr>
          <w:p w14:paraId="4008D23F" w14:textId="77777777" w:rsidR="004E653C" w:rsidRPr="004F2205" w:rsidRDefault="004E653C" w:rsidP="00BF2F9A">
            <w:pPr>
              <w:pStyle w:val="movimento"/>
              <w:rPr>
                <w:color w:val="002060"/>
              </w:rPr>
            </w:pPr>
            <w:r w:rsidRPr="004F2205">
              <w:rPr>
                <w:color w:val="002060"/>
              </w:rPr>
              <w:t>FRANCAVILLA MATTEO</w:t>
            </w:r>
          </w:p>
        </w:tc>
        <w:tc>
          <w:tcPr>
            <w:tcW w:w="2200" w:type="dxa"/>
            <w:tcMar>
              <w:top w:w="20" w:type="dxa"/>
              <w:left w:w="20" w:type="dxa"/>
              <w:bottom w:w="20" w:type="dxa"/>
              <w:right w:w="20" w:type="dxa"/>
            </w:tcMar>
            <w:vAlign w:val="center"/>
            <w:hideMark/>
          </w:tcPr>
          <w:p w14:paraId="2D769627" w14:textId="77777777" w:rsidR="004E653C" w:rsidRPr="004F2205" w:rsidRDefault="004E653C" w:rsidP="00BF2F9A">
            <w:pPr>
              <w:pStyle w:val="movimento2"/>
              <w:rPr>
                <w:color w:val="002060"/>
              </w:rPr>
            </w:pPr>
            <w:r w:rsidRPr="004F2205">
              <w:rPr>
                <w:color w:val="002060"/>
              </w:rPr>
              <w:t xml:space="preserve">(C.U.S. MACERATA CALCIO A5) </w:t>
            </w:r>
          </w:p>
        </w:tc>
        <w:tc>
          <w:tcPr>
            <w:tcW w:w="800" w:type="dxa"/>
            <w:tcMar>
              <w:top w:w="20" w:type="dxa"/>
              <w:left w:w="20" w:type="dxa"/>
              <w:bottom w:w="20" w:type="dxa"/>
              <w:right w:w="20" w:type="dxa"/>
            </w:tcMar>
            <w:vAlign w:val="center"/>
            <w:hideMark/>
          </w:tcPr>
          <w:p w14:paraId="396B12C9"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5BBC80D6"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69A76715" w14:textId="77777777" w:rsidR="004E653C" w:rsidRPr="004F2205" w:rsidRDefault="004E653C" w:rsidP="00BF2F9A">
            <w:pPr>
              <w:pStyle w:val="movimento2"/>
              <w:rPr>
                <w:color w:val="002060"/>
              </w:rPr>
            </w:pPr>
            <w:r w:rsidRPr="004F2205">
              <w:rPr>
                <w:color w:val="002060"/>
              </w:rPr>
              <w:t> </w:t>
            </w:r>
          </w:p>
        </w:tc>
      </w:tr>
    </w:tbl>
    <w:p w14:paraId="395F346C" w14:textId="77777777" w:rsidR="004E653C" w:rsidRPr="004F2205" w:rsidRDefault="004E653C" w:rsidP="004E653C">
      <w:pPr>
        <w:pStyle w:val="titolo20"/>
        <w:rPr>
          <w:rFonts w:eastAsiaTheme="minorEastAsia"/>
          <w:color w:val="002060"/>
        </w:rPr>
      </w:pPr>
      <w:r w:rsidRPr="004F22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5F224943" w14:textId="77777777" w:rsidTr="00BF2F9A">
        <w:tc>
          <w:tcPr>
            <w:tcW w:w="2200" w:type="dxa"/>
            <w:tcMar>
              <w:top w:w="20" w:type="dxa"/>
              <w:left w:w="20" w:type="dxa"/>
              <w:bottom w:w="20" w:type="dxa"/>
              <w:right w:w="20" w:type="dxa"/>
            </w:tcMar>
            <w:vAlign w:val="center"/>
            <w:hideMark/>
          </w:tcPr>
          <w:p w14:paraId="146AF159" w14:textId="77777777" w:rsidR="004E653C" w:rsidRPr="004F2205" w:rsidRDefault="004E653C" w:rsidP="00BF2F9A">
            <w:pPr>
              <w:pStyle w:val="movimento"/>
              <w:rPr>
                <w:color w:val="002060"/>
              </w:rPr>
            </w:pPr>
            <w:r w:rsidRPr="004F2205">
              <w:rPr>
                <w:color w:val="002060"/>
              </w:rPr>
              <w:t>GALLO SALVATORE</w:t>
            </w:r>
          </w:p>
        </w:tc>
        <w:tc>
          <w:tcPr>
            <w:tcW w:w="2200" w:type="dxa"/>
            <w:tcMar>
              <w:top w:w="20" w:type="dxa"/>
              <w:left w:w="20" w:type="dxa"/>
              <w:bottom w:w="20" w:type="dxa"/>
              <w:right w:w="20" w:type="dxa"/>
            </w:tcMar>
            <w:vAlign w:val="center"/>
            <w:hideMark/>
          </w:tcPr>
          <w:p w14:paraId="65B99C33" w14:textId="77777777" w:rsidR="004E653C" w:rsidRPr="004F2205" w:rsidRDefault="004E653C" w:rsidP="00BF2F9A">
            <w:pPr>
              <w:pStyle w:val="movimento2"/>
              <w:rPr>
                <w:color w:val="002060"/>
              </w:rPr>
            </w:pPr>
            <w:r w:rsidRPr="004F2205">
              <w:rPr>
                <w:color w:val="002060"/>
              </w:rPr>
              <w:t xml:space="preserve">(REAL SAN GIORGIO) </w:t>
            </w:r>
          </w:p>
        </w:tc>
        <w:tc>
          <w:tcPr>
            <w:tcW w:w="800" w:type="dxa"/>
            <w:tcMar>
              <w:top w:w="20" w:type="dxa"/>
              <w:left w:w="20" w:type="dxa"/>
              <w:bottom w:w="20" w:type="dxa"/>
              <w:right w:w="20" w:type="dxa"/>
            </w:tcMar>
            <w:vAlign w:val="center"/>
            <w:hideMark/>
          </w:tcPr>
          <w:p w14:paraId="1CAA4B90"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4C219087"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3EB2743E" w14:textId="77777777" w:rsidR="004E653C" w:rsidRPr="004F2205" w:rsidRDefault="004E653C" w:rsidP="00BF2F9A">
            <w:pPr>
              <w:pStyle w:val="movimento2"/>
              <w:rPr>
                <w:color w:val="002060"/>
              </w:rPr>
            </w:pPr>
            <w:r w:rsidRPr="004F2205">
              <w:rPr>
                <w:color w:val="002060"/>
              </w:rPr>
              <w:t> </w:t>
            </w:r>
          </w:p>
        </w:tc>
      </w:tr>
    </w:tbl>
    <w:p w14:paraId="416167E8" w14:textId="77777777" w:rsidR="004E653C" w:rsidRPr="004F2205" w:rsidRDefault="004E653C" w:rsidP="004E653C">
      <w:pPr>
        <w:pStyle w:val="titolo10"/>
        <w:rPr>
          <w:rFonts w:eastAsiaTheme="minorEastAsia"/>
          <w:color w:val="002060"/>
        </w:rPr>
      </w:pPr>
      <w:r w:rsidRPr="004F2205">
        <w:rPr>
          <w:color w:val="002060"/>
        </w:rPr>
        <w:t xml:space="preserve">GARE DEL 23/ 2/2022 </w:t>
      </w:r>
    </w:p>
    <w:p w14:paraId="50DBFD95" w14:textId="77777777" w:rsidR="004E653C" w:rsidRPr="004F2205" w:rsidRDefault="004E653C" w:rsidP="004E653C">
      <w:pPr>
        <w:pStyle w:val="titolo7a"/>
        <w:rPr>
          <w:color w:val="002060"/>
        </w:rPr>
      </w:pPr>
      <w:r w:rsidRPr="004F2205">
        <w:rPr>
          <w:color w:val="002060"/>
        </w:rPr>
        <w:t xml:space="preserve">PROVVEDIMENTI DISCIPLINARI </w:t>
      </w:r>
    </w:p>
    <w:p w14:paraId="229C0FDA" w14:textId="77777777" w:rsidR="004E653C" w:rsidRPr="004F2205" w:rsidRDefault="004E653C" w:rsidP="004E653C">
      <w:pPr>
        <w:pStyle w:val="titolo7b0"/>
        <w:rPr>
          <w:color w:val="002060"/>
        </w:rPr>
      </w:pPr>
      <w:r w:rsidRPr="004F2205">
        <w:rPr>
          <w:color w:val="002060"/>
        </w:rPr>
        <w:t xml:space="preserve">In base alle risultanze degli atti ufficiali sono state deliberate le seguenti sanzioni disciplinari. </w:t>
      </w:r>
    </w:p>
    <w:p w14:paraId="5818E60D" w14:textId="77777777" w:rsidR="004E653C" w:rsidRPr="004F2205" w:rsidRDefault="004E653C" w:rsidP="004E653C">
      <w:pPr>
        <w:pStyle w:val="titolo30"/>
        <w:rPr>
          <w:color w:val="002060"/>
        </w:rPr>
      </w:pPr>
      <w:r w:rsidRPr="004F2205">
        <w:rPr>
          <w:color w:val="002060"/>
        </w:rPr>
        <w:t xml:space="preserve">CALCIATORI NON ESPULSI </w:t>
      </w:r>
    </w:p>
    <w:p w14:paraId="4E3E61FB" w14:textId="77777777" w:rsidR="004E653C" w:rsidRPr="004F2205" w:rsidRDefault="004E653C" w:rsidP="004E653C">
      <w:pPr>
        <w:pStyle w:val="titolo20"/>
        <w:rPr>
          <w:color w:val="002060"/>
        </w:rPr>
      </w:pPr>
      <w:r w:rsidRPr="004F220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5F552F99" w14:textId="77777777" w:rsidTr="00BF2F9A">
        <w:tc>
          <w:tcPr>
            <w:tcW w:w="2200" w:type="dxa"/>
            <w:tcMar>
              <w:top w:w="20" w:type="dxa"/>
              <w:left w:w="20" w:type="dxa"/>
              <w:bottom w:w="20" w:type="dxa"/>
              <w:right w:w="20" w:type="dxa"/>
            </w:tcMar>
            <w:vAlign w:val="center"/>
            <w:hideMark/>
          </w:tcPr>
          <w:p w14:paraId="4A41AB2E" w14:textId="77777777" w:rsidR="004E653C" w:rsidRPr="004F2205" w:rsidRDefault="004E653C" w:rsidP="00BF2F9A">
            <w:pPr>
              <w:pStyle w:val="movimento"/>
              <w:rPr>
                <w:color w:val="002060"/>
              </w:rPr>
            </w:pPr>
            <w:r w:rsidRPr="004F2205">
              <w:rPr>
                <w:color w:val="002060"/>
              </w:rPr>
              <w:t>NESPOLA PAOLO</w:t>
            </w:r>
          </w:p>
        </w:tc>
        <w:tc>
          <w:tcPr>
            <w:tcW w:w="2200" w:type="dxa"/>
            <w:tcMar>
              <w:top w:w="20" w:type="dxa"/>
              <w:left w:w="20" w:type="dxa"/>
              <w:bottom w:w="20" w:type="dxa"/>
              <w:right w:w="20" w:type="dxa"/>
            </w:tcMar>
            <w:vAlign w:val="center"/>
            <w:hideMark/>
          </w:tcPr>
          <w:p w14:paraId="5450EB1C" w14:textId="77777777" w:rsidR="004E653C" w:rsidRPr="004F2205" w:rsidRDefault="004E653C" w:rsidP="00BF2F9A">
            <w:pPr>
              <w:pStyle w:val="movimento2"/>
              <w:rPr>
                <w:color w:val="002060"/>
              </w:rPr>
            </w:pPr>
            <w:r w:rsidRPr="004F2205">
              <w:rPr>
                <w:color w:val="002060"/>
              </w:rPr>
              <w:t xml:space="preserve">(OLYMPIA FANO C5) </w:t>
            </w:r>
          </w:p>
        </w:tc>
        <w:tc>
          <w:tcPr>
            <w:tcW w:w="800" w:type="dxa"/>
            <w:tcMar>
              <w:top w:w="20" w:type="dxa"/>
              <w:left w:w="20" w:type="dxa"/>
              <w:bottom w:w="20" w:type="dxa"/>
              <w:right w:w="20" w:type="dxa"/>
            </w:tcMar>
            <w:vAlign w:val="center"/>
            <w:hideMark/>
          </w:tcPr>
          <w:p w14:paraId="3F58847D"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41DF77CB"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35036C0E" w14:textId="77777777" w:rsidR="004E653C" w:rsidRPr="004F2205" w:rsidRDefault="004E653C" w:rsidP="00BF2F9A">
            <w:pPr>
              <w:pStyle w:val="movimento2"/>
              <w:rPr>
                <w:color w:val="002060"/>
              </w:rPr>
            </w:pPr>
            <w:r w:rsidRPr="004F2205">
              <w:rPr>
                <w:color w:val="002060"/>
              </w:rPr>
              <w:t> </w:t>
            </w:r>
          </w:p>
        </w:tc>
      </w:tr>
    </w:tbl>
    <w:p w14:paraId="620FEA9B" w14:textId="77777777" w:rsidR="004E653C" w:rsidRPr="004F2205" w:rsidRDefault="004E653C" w:rsidP="004E653C">
      <w:pPr>
        <w:pStyle w:val="titolo20"/>
        <w:rPr>
          <w:rFonts w:eastAsiaTheme="minorEastAsia"/>
          <w:color w:val="002060"/>
        </w:rPr>
      </w:pPr>
      <w:r w:rsidRPr="004F2205">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0475552A" w14:textId="77777777" w:rsidTr="00BF2F9A">
        <w:tc>
          <w:tcPr>
            <w:tcW w:w="2200" w:type="dxa"/>
            <w:tcMar>
              <w:top w:w="20" w:type="dxa"/>
              <w:left w:w="20" w:type="dxa"/>
              <w:bottom w:w="20" w:type="dxa"/>
              <w:right w:w="20" w:type="dxa"/>
            </w:tcMar>
            <w:vAlign w:val="center"/>
            <w:hideMark/>
          </w:tcPr>
          <w:p w14:paraId="17A816FA" w14:textId="77777777" w:rsidR="004E653C" w:rsidRPr="004F2205" w:rsidRDefault="004E653C" w:rsidP="00BF2F9A">
            <w:pPr>
              <w:pStyle w:val="movimento"/>
              <w:rPr>
                <w:color w:val="002060"/>
              </w:rPr>
            </w:pPr>
            <w:r w:rsidRPr="004F2205">
              <w:rPr>
                <w:color w:val="002060"/>
              </w:rPr>
              <w:t>FABBRONI MARCO</w:t>
            </w:r>
          </w:p>
        </w:tc>
        <w:tc>
          <w:tcPr>
            <w:tcW w:w="2200" w:type="dxa"/>
            <w:tcMar>
              <w:top w:w="20" w:type="dxa"/>
              <w:left w:w="20" w:type="dxa"/>
              <w:bottom w:w="20" w:type="dxa"/>
              <w:right w:w="20" w:type="dxa"/>
            </w:tcMar>
            <w:vAlign w:val="center"/>
            <w:hideMark/>
          </w:tcPr>
          <w:p w14:paraId="2686200E" w14:textId="77777777" w:rsidR="004E653C" w:rsidRPr="004F2205" w:rsidRDefault="004E653C" w:rsidP="00BF2F9A">
            <w:pPr>
              <w:pStyle w:val="movimento2"/>
              <w:rPr>
                <w:color w:val="002060"/>
              </w:rPr>
            </w:pPr>
            <w:r w:rsidRPr="004F2205">
              <w:rPr>
                <w:color w:val="002060"/>
              </w:rPr>
              <w:t xml:space="preserve">(OLYMPIA FANO C5) </w:t>
            </w:r>
          </w:p>
        </w:tc>
        <w:tc>
          <w:tcPr>
            <w:tcW w:w="800" w:type="dxa"/>
            <w:tcMar>
              <w:top w:w="20" w:type="dxa"/>
              <w:left w:w="20" w:type="dxa"/>
              <w:bottom w:w="20" w:type="dxa"/>
              <w:right w:w="20" w:type="dxa"/>
            </w:tcMar>
            <w:vAlign w:val="center"/>
            <w:hideMark/>
          </w:tcPr>
          <w:p w14:paraId="02888B83"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4B5CCC93"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4220EEC8" w14:textId="77777777" w:rsidR="004E653C" w:rsidRPr="004F2205" w:rsidRDefault="004E653C" w:rsidP="00BF2F9A">
            <w:pPr>
              <w:pStyle w:val="movimento2"/>
              <w:rPr>
                <w:color w:val="002060"/>
              </w:rPr>
            </w:pPr>
            <w:r w:rsidRPr="004F2205">
              <w:rPr>
                <w:color w:val="002060"/>
              </w:rPr>
              <w:t> </w:t>
            </w:r>
          </w:p>
        </w:tc>
      </w:tr>
    </w:tbl>
    <w:p w14:paraId="2450CBF4" w14:textId="77777777" w:rsidR="004E653C" w:rsidRPr="004F2205" w:rsidRDefault="004E653C" w:rsidP="004E653C">
      <w:pPr>
        <w:pStyle w:val="titolo20"/>
        <w:rPr>
          <w:rFonts w:eastAsiaTheme="minorEastAsia"/>
          <w:color w:val="002060"/>
        </w:rPr>
      </w:pPr>
      <w:r w:rsidRPr="004F22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0CC778FB" w14:textId="77777777" w:rsidTr="00BF2F9A">
        <w:tc>
          <w:tcPr>
            <w:tcW w:w="2200" w:type="dxa"/>
            <w:tcMar>
              <w:top w:w="20" w:type="dxa"/>
              <w:left w:w="20" w:type="dxa"/>
              <w:bottom w:w="20" w:type="dxa"/>
              <w:right w:w="20" w:type="dxa"/>
            </w:tcMar>
            <w:vAlign w:val="center"/>
            <w:hideMark/>
          </w:tcPr>
          <w:p w14:paraId="4AAD231C" w14:textId="77777777" w:rsidR="004E653C" w:rsidRPr="004F2205" w:rsidRDefault="004E653C" w:rsidP="00BF2F9A">
            <w:pPr>
              <w:pStyle w:val="movimento"/>
              <w:rPr>
                <w:color w:val="002060"/>
              </w:rPr>
            </w:pPr>
            <w:r w:rsidRPr="004F2205">
              <w:rPr>
                <w:color w:val="002060"/>
              </w:rPr>
              <w:t>ALTENHOFEN CARLOS AFONSO</w:t>
            </w:r>
          </w:p>
        </w:tc>
        <w:tc>
          <w:tcPr>
            <w:tcW w:w="2200" w:type="dxa"/>
            <w:tcMar>
              <w:top w:w="20" w:type="dxa"/>
              <w:left w:w="20" w:type="dxa"/>
              <w:bottom w:w="20" w:type="dxa"/>
              <w:right w:w="20" w:type="dxa"/>
            </w:tcMar>
            <w:vAlign w:val="center"/>
            <w:hideMark/>
          </w:tcPr>
          <w:p w14:paraId="6F28D058" w14:textId="77777777" w:rsidR="004E653C" w:rsidRPr="004F2205" w:rsidRDefault="004E653C" w:rsidP="00BF2F9A">
            <w:pPr>
              <w:pStyle w:val="movimento2"/>
              <w:rPr>
                <w:color w:val="002060"/>
              </w:rPr>
            </w:pPr>
            <w:r w:rsidRPr="004F2205">
              <w:rPr>
                <w:color w:val="002060"/>
              </w:rPr>
              <w:t xml:space="preserve">(NUOVA JUVENTINA FFC) </w:t>
            </w:r>
          </w:p>
        </w:tc>
        <w:tc>
          <w:tcPr>
            <w:tcW w:w="800" w:type="dxa"/>
            <w:tcMar>
              <w:top w:w="20" w:type="dxa"/>
              <w:left w:w="20" w:type="dxa"/>
              <w:bottom w:w="20" w:type="dxa"/>
              <w:right w:w="20" w:type="dxa"/>
            </w:tcMar>
            <w:vAlign w:val="center"/>
            <w:hideMark/>
          </w:tcPr>
          <w:p w14:paraId="0BCDC4BF"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700181C4" w14:textId="77777777" w:rsidR="004E653C" w:rsidRPr="004F2205" w:rsidRDefault="004E653C" w:rsidP="00BF2F9A">
            <w:pPr>
              <w:pStyle w:val="movimento"/>
              <w:rPr>
                <w:color w:val="002060"/>
              </w:rPr>
            </w:pPr>
            <w:r w:rsidRPr="004F2205">
              <w:rPr>
                <w:color w:val="002060"/>
              </w:rPr>
              <w:t>MARILUNGO NICOLA</w:t>
            </w:r>
          </w:p>
        </w:tc>
        <w:tc>
          <w:tcPr>
            <w:tcW w:w="2200" w:type="dxa"/>
            <w:tcMar>
              <w:top w:w="20" w:type="dxa"/>
              <w:left w:w="20" w:type="dxa"/>
              <w:bottom w:w="20" w:type="dxa"/>
              <w:right w:w="20" w:type="dxa"/>
            </w:tcMar>
            <w:vAlign w:val="center"/>
            <w:hideMark/>
          </w:tcPr>
          <w:p w14:paraId="04DC26C1" w14:textId="77777777" w:rsidR="004E653C" w:rsidRPr="004F2205" w:rsidRDefault="004E653C" w:rsidP="00BF2F9A">
            <w:pPr>
              <w:pStyle w:val="movimento2"/>
              <w:rPr>
                <w:color w:val="002060"/>
              </w:rPr>
            </w:pPr>
            <w:r w:rsidRPr="004F2205">
              <w:rPr>
                <w:color w:val="002060"/>
              </w:rPr>
              <w:t xml:space="preserve">(NUOVA JUVENTINA FFC) </w:t>
            </w:r>
          </w:p>
        </w:tc>
      </w:tr>
    </w:tbl>
    <w:p w14:paraId="5B78F7DE" w14:textId="77777777" w:rsidR="004E653C" w:rsidRPr="004F2205" w:rsidRDefault="004E653C" w:rsidP="004E653C">
      <w:pPr>
        <w:pStyle w:val="titolo20"/>
        <w:rPr>
          <w:rFonts w:eastAsiaTheme="minorEastAsia"/>
          <w:color w:val="002060"/>
        </w:rPr>
      </w:pPr>
      <w:r w:rsidRPr="004F22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7CEC702D" w14:textId="77777777" w:rsidTr="00BF2F9A">
        <w:tc>
          <w:tcPr>
            <w:tcW w:w="2200" w:type="dxa"/>
            <w:tcMar>
              <w:top w:w="20" w:type="dxa"/>
              <w:left w:w="20" w:type="dxa"/>
              <w:bottom w:w="20" w:type="dxa"/>
              <w:right w:w="20" w:type="dxa"/>
            </w:tcMar>
            <w:vAlign w:val="center"/>
            <w:hideMark/>
          </w:tcPr>
          <w:p w14:paraId="4AC9F2D0" w14:textId="77777777" w:rsidR="004E653C" w:rsidRPr="004F2205" w:rsidRDefault="004E653C" w:rsidP="00BF2F9A">
            <w:pPr>
              <w:pStyle w:val="movimento"/>
              <w:rPr>
                <w:color w:val="002060"/>
              </w:rPr>
            </w:pPr>
            <w:r w:rsidRPr="004F2205">
              <w:rPr>
                <w:color w:val="002060"/>
              </w:rPr>
              <w:t>DI LORENZO SIMONE</w:t>
            </w:r>
          </w:p>
        </w:tc>
        <w:tc>
          <w:tcPr>
            <w:tcW w:w="2200" w:type="dxa"/>
            <w:tcMar>
              <w:top w:w="20" w:type="dxa"/>
              <w:left w:w="20" w:type="dxa"/>
              <w:bottom w:w="20" w:type="dxa"/>
              <w:right w:w="20" w:type="dxa"/>
            </w:tcMar>
            <w:vAlign w:val="center"/>
            <w:hideMark/>
          </w:tcPr>
          <w:p w14:paraId="4074F65F" w14:textId="77777777" w:rsidR="004E653C" w:rsidRPr="004F2205" w:rsidRDefault="004E653C" w:rsidP="00BF2F9A">
            <w:pPr>
              <w:pStyle w:val="movimento2"/>
              <w:rPr>
                <w:color w:val="002060"/>
              </w:rPr>
            </w:pPr>
            <w:r w:rsidRPr="004F2205">
              <w:rPr>
                <w:color w:val="002060"/>
              </w:rPr>
              <w:t xml:space="preserve">(NUOVA JUVENTINA FFC) </w:t>
            </w:r>
          </w:p>
        </w:tc>
        <w:tc>
          <w:tcPr>
            <w:tcW w:w="800" w:type="dxa"/>
            <w:tcMar>
              <w:top w:w="20" w:type="dxa"/>
              <w:left w:w="20" w:type="dxa"/>
              <w:bottom w:w="20" w:type="dxa"/>
              <w:right w:w="20" w:type="dxa"/>
            </w:tcMar>
            <w:vAlign w:val="center"/>
            <w:hideMark/>
          </w:tcPr>
          <w:p w14:paraId="621C6810"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76D10793"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4C1C8378" w14:textId="77777777" w:rsidR="004E653C" w:rsidRPr="004F2205" w:rsidRDefault="004E653C" w:rsidP="00BF2F9A">
            <w:pPr>
              <w:pStyle w:val="movimento2"/>
              <w:rPr>
                <w:color w:val="002060"/>
              </w:rPr>
            </w:pPr>
            <w:r w:rsidRPr="004F2205">
              <w:rPr>
                <w:color w:val="002060"/>
              </w:rPr>
              <w:t> </w:t>
            </w:r>
          </w:p>
        </w:tc>
      </w:tr>
    </w:tbl>
    <w:p w14:paraId="15986988" w14:textId="77777777" w:rsidR="004E653C" w:rsidRPr="004F2205" w:rsidRDefault="004E653C" w:rsidP="004E653C">
      <w:pPr>
        <w:pStyle w:val="breakline"/>
        <w:rPr>
          <w:color w:val="002060"/>
        </w:rPr>
      </w:pPr>
    </w:p>
    <w:p w14:paraId="13155190" w14:textId="77777777" w:rsidR="004E653C" w:rsidRPr="004F2205" w:rsidRDefault="004E653C" w:rsidP="004E653C">
      <w:pPr>
        <w:ind w:left="4956"/>
        <w:rPr>
          <w:rFonts w:ascii="Arial" w:hAnsi="Arial" w:cs="Arial"/>
          <w:noProof/>
          <w:color w:val="002060"/>
          <w:sz w:val="22"/>
          <w:szCs w:val="22"/>
        </w:rPr>
      </w:pPr>
      <w:r w:rsidRPr="004F2205">
        <w:rPr>
          <w:rFonts w:ascii="Arial" w:hAnsi="Arial" w:cs="Arial"/>
          <w:noProof/>
          <w:color w:val="002060"/>
          <w:sz w:val="22"/>
          <w:szCs w:val="22"/>
        </w:rPr>
        <w:t>F.to IL SOSTITUTOGIUDICE SPORTIVO      </w:t>
      </w:r>
    </w:p>
    <w:p w14:paraId="33E6BBE8" w14:textId="77777777" w:rsidR="004E653C" w:rsidRPr="004F2205" w:rsidRDefault="004E653C" w:rsidP="004E653C">
      <w:pPr>
        <w:rPr>
          <w:rFonts w:ascii="Arial" w:hAnsi="Arial" w:cs="Arial"/>
          <w:color w:val="002060"/>
          <w:sz w:val="22"/>
          <w:szCs w:val="22"/>
        </w:rPr>
      </w:pPr>
      <w:r w:rsidRPr="004F2205">
        <w:rPr>
          <w:rFonts w:ascii="Arial" w:hAnsi="Arial" w:cs="Arial"/>
          <w:noProof/>
          <w:color w:val="002060"/>
          <w:sz w:val="22"/>
          <w:szCs w:val="22"/>
        </w:rPr>
        <w:t xml:space="preserve"> </w:t>
      </w:r>
      <w:r w:rsidRPr="004F2205">
        <w:rPr>
          <w:rFonts w:ascii="Arial" w:hAnsi="Arial" w:cs="Arial"/>
          <w:noProof/>
          <w:color w:val="002060"/>
          <w:sz w:val="22"/>
          <w:szCs w:val="22"/>
        </w:rPr>
        <w:tab/>
      </w:r>
      <w:r w:rsidRPr="004F2205">
        <w:rPr>
          <w:rFonts w:ascii="Arial" w:hAnsi="Arial" w:cs="Arial"/>
          <w:noProof/>
          <w:color w:val="002060"/>
          <w:sz w:val="22"/>
          <w:szCs w:val="22"/>
        </w:rPr>
        <w:tab/>
      </w:r>
      <w:r w:rsidRPr="004F2205">
        <w:rPr>
          <w:rFonts w:ascii="Arial" w:hAnsi="Arial" w:cs="Arial"/>
          <w:noProof/>
          <w:color w:val="002060"/>
          <w:sz w:val="22"/>
          <w:szCs w:val="22"/>
        </w:rPr>
        <w:tab/>
      </w:r>
      <w:r w:rsidRPr="004F2205">
        <w:rPr>
          <w:rFonts w:ascii="Arial" w:hAnsi="Arial" w:cs="Arial"/>
          <w:noProof/>
          <w:color w:val="002060"/>
          <w:sz w:val="22"/>
          <w:szCs w:val="22"/>
        </w:rPr>
        <w:tab/>
      </w:r>
      <w:r w:rsidRPr="004F2205">
        <w:rPr>
          <w:rFonts w:ascii="Arial" w:hAnsi="Arial" w:cs="Arial"/>
          <w:noProof/>
          <w:color w:val="002060"/>
          <w:sz w:val="22"/>
          <w:szCs w:val="22"/>
        </w:rPr>
        <w:tab/>
      </w:r>
      <w:r w:rsidRPr="004F2205">
        <w:rPr>
          <w:rFonts w:ascii="Arial" w:hAnsi="Arial" w:cs="Arial"/>
          <w:noProof/>
          <w:color w:val="002060"/>
          <w:sz w:val="22"/>
          <w:szCs w:val="22"/>
        </w:rPr>
        <w:tab/>
        <w:t xml:space="preserve">   </w:t>
      </w:r>
      <w:r w:rsidRPr="004F2205">
        <w:rPr>
          <w:rFonts w:ascii="Arial" w:hAnsi="Arial" w:cs="Arial"/>
          <w:noProof/>
          <w:color w:val="002060"/>
          <w:sz w:val="22"/>
          <w:szCs w:val="22"/>
        </w:rPr>
        <w:tab/>
        <w:t xml:space="preserve">                Federica Sorrentino</w:t>
      </w:r>
      <w:r w:rsidRPr="004F2205">
        <w:rPr>
          <w:rFonts w:ascii="Arial" w:hAnsi="Arial" w:cs="Arial"/>
          <w:color w:val="002060"/>
          <w:sz w:val="22"/>
          <w:szCs w:val="22"/>
        </w:rPr>
        <w:t xml:space="preserve"> </w:t>
      </w:r>
    </w:p>
    <w:p w14:paraId="35C38EC5" w14:textId="77777777" w:rsidR="004E653C" w:rsidRPr="004F2205" w:rsidRDefault="004E653C" w:rsidP="004E653C">
      <w:pPr>
        <w:pStyle w:val="breakline"/>
        <w:rPr>
          <w:rFonts w:eastAsiaTheme="minorEastAsia"/>
          <w:color w:val="002060"/>
        </w:rPr>
      </w:pPr>
    </w:p>
    <w:p w14:paraId="2A48ED17" w14:textId="77777777" w:rsidR="004E653C" w:rsidRPr="004F2205" w:rsidRDefault="004E653C" w:rsidP="004E653C">
      <w:pPr>
        <w:pStyle w:val="titoloprinc0"/>
        <w:rPr>
          <w:color w:val="002060"/>
        </w:rPr>
      </w:pPr>
      <w:r w:rsidRPr="004F2205">
        <w:rPr>
          <w:color w:val="002060"/>
        </w:rPr>
        <w:t>CLASSIFICA</w:t>
      </w:r>
    </w:p>
    <w:p w14:paraId="4ABC56CF" w14:textId="77777777" w:rsidR="004E653C" w:rsidRPr="004F2205" w:rsidRDefault="004E653C" w:rsidP="004E653C">
      <w:pPr>
        <w:pStyle w:val="breakline"/>
        <w:rPr>
          <w:color w:val="002060"/>
        </w:rPr>
      </w:pPr>
    </w:p>
    <w:p w14:paraId="365B19AB" w14:textId="77777777" w:rsidR="004E653C" w:rsidRPr="004F2205" w:rsidRDefault="004E653C" w:rsidP="004E653C">
      <w:pPr>
        <w:pStyle w:val="breakline"/>
        <w:rPr>
          <w:color w:val="002060"/>
        </w:rPr>
      </w:pPr>
    </w:p>
    <w:p w14:paraId="5FF4801F" w14:textId="77777777" w:rsidR="004E653C" w:rsidRPr="004F2205" w:rsidRDefault="004E653C" w:rsidP="004E653C">
      <w:pPr>
        <w:pStyle w:val="sottotitolocampionato10"/>
        <w:rPr>
          <w:color w:val="002060"/>
        </w:rPr>
      </w:pPr>
      <w:r w:rsidRPr="004F22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653C" w:rsidRPr="004F2205" w14:paraId="59CED174" w14:textId="77777777" w:rsidTr="00BF2F9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41EA5" w14:textId="77777777" w:rsidR="004E653C" w:rsidRPr="004F2205" w:rsidRDefault="004E653C" w:rsidP="00BF2F9A">
            <w:pPr>
              <w:pStyle w:val="headertabella0"/>
              <w:rPr>
                <w:color w:val="002060"/>
              </w:rPr>
            </w:pPr>
            <w:r w:rsidRPr="004F22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883AB" w14:textId="77777777" w:rsidR="004E653C" w:rsidRPr="004F2205" w:rsidRDefault="004E653C" w:rsidP="00BF2F9A">
            <w:pPr>
              <w:pStyle w:val="headertabella0"/>
              <w:rPr>
                <w:color w:val="002060"/>
              </w:rPr>
            </w:pPr>
            <w:r w:rsidRPr="004F22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02E43" w14:textId="77777777" w:rsidR="004E653C" w:rsidRPr="004F2205" w:rsidRDefault="004E653C" w:rsidP="00BF2F9A">
            <w:pPr>
              <w:pStyle w:val="headertabella0"/>
              <w:rPr>
                <w:color w:val="002060"/>
              </w:rPr>
            </w:pPr>
            <w:r w:rsidRPr="004F22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B6C79" w14:textId="77777777" w:rsidR="004E653C" w:rsidRPr="004F2205" w:rsidRDefault="004E653C" w:rsidP="00BF2F9A">
            <w:pPr>
              <w:pStyle w:val="headertabella0"/>
              <w:rPr>
                <w:color w:val="002060"/>
              </w:rPr>
            </w:pPr>
            <w:r w:rsidRPr="004F22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D3745" w14:textId="77777777" w:rsidR="004E653C" w:rsidRPr="004F2205" w:rsidRDefault="004E653C" w:rsidP="00BF2F9A">
            <w:pPr>
              <w:pStyle w:val="headertabella0"/>
              <w:rPr>
                <w:color w:val="002060"/>
              </w:rPr>
            </w:pPr>
            <w:r w:rsidRPr="004F22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E3FAF" w14:textId="77777777" w:rsidR="004E653C" w:rsidRPr="004F2205" w:rsidRDefault="004E653C" w:rsidP="00BF2F9A">
            <w:pPr>
              <w:pStyle w:val="headertabella0"/>
              <w:rPr>
                <w:color w:val="002060"/>
              </w:rPr>
            </w:pPr>
            <w:r w:rsidRPr="004F22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E12E4" w14:textId="77777777" w:rsidR="004E653C" w:rsidRPr="004F2205" w:rsidRDefault="004E653C" w:rsidP="00BF2F9A">
            <w:pPr>
              <w:pStyle w:val="headertabella0"/>
              <w:rPr>
                <w:color w:val="002060"/>
              </w:rPr>
            </w:pPr>
            <w:r w:rsidRPr="004F22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76109" w14:textId="77777777" w:rsidR="004E653C" w:rsidRPr="004F2205" w:rsidRDefault="004E653C" w:rsidP="00BF2F9A">
            <w:pPr>
              <w:pStyle w:val="headertabella0"/>
              <w:rPr>
                <w:color w:val="002060"/>
              </w:rPr>
            </w:pPr>
            <w:r w:rsidRPr="004F22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2768E" w14:textId="77777777" w:rsidR="004E653C" w:rsidRPr="004F2205" w:rsidRDefault="004E653C" w:rsidP="00BF2F9A">
            <w:pPr>
              <w:pStyle w:val="headertabella0"/>
              <w:rPr>
                <w:color w:val="002060"/>
              </w:rPr>
            </w:pPr>
            <w:r w:rsidRPr="004F22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AE8B9" w14:textId="77777777" w:rsidR="004E653C" w:rsidRPr="004F2205" w:rsidRDefault="004E653C" w:rsidP="00BF2F9A">
            <w:pPr>
              <w:pStyle w:val="headertabella0"/>
              <w:rPr>
                <w:color w:val="002060"/>
              </w:rPr>
            </w:pPr>
            <w:r w:rsidRPr="004F2205">
              <w:rPr>
                <w:color w:val="002060"/>
              </w:rPr>
              <w:t>PE</w:t>
            </w:r>
          </w:p>
        </w:tc>
      </w:tr>
      <w:tr w:rsidR="004E653C" w:rsidRPr="004F2205" w14:paraId="26DDDD46" w14:textId="77777777" w:rsidTr="00BF2F9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463D95" w14:textId="77777777" w:rsidR="004E653C" w:rsidRPr="004F2205" w:rsidRDefault="004E653C" w:rsidP="00BF2F9A">
            <w:pPr>
              <w:pStyle w:val="rowtabella0"/>
              <w:rPr>
                <w:color w:val="002060"/>
              </w:rPr>
            </w:pPr>
            <w:r w:rsidRPr="004F220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734B" w14:textId="77777777" w:rsidR="004E653C" w:rsidRPr="004F2205" w:rsidRDefault="004E653C" w:rsidP="00BF2F9A">
            <w:pPr>
              <w:pStyle w:val="rowtabella0"/>
              <w:jc w:val="center"/>
              <w:rPr>
                <w:color w:val="002060"/>
              </w:rPr>
            </w:pPr>
            <w:r w:rsidRPr="004F220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4C8F5"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E2822"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684FC"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868D9"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B3A99" w14:textId="77777777" w:rsidR="004E653C" w:rsidRPr="004F2205" w:rsidRDefault="004E653C" w:rsidP="00BF2F9A">
            <w:pPr>
              <w:pStyle w:val="rowtabella0"/>
              <w:jc w:val="center"/>
              <w:rPr>
                <w:color w:val="002060"/>
              </w:rPr>
            </w:pPr>
            <w:r w:rsidRPr="004F220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403C2" w14:textId="77777777" w:rsidR="004E653C" w:rsidRPr="004F2205" w:rsidRDefault="004E653C" w:rsidP="00BF2F9A">
            <w:pPr>
              <w:pStyle w:val="rowtabella0"/>
              <w:jc w:val="center"/>
              <w:rPr>
                <w:color w:val="002060"/>
              </w:rPr>
            </w:pPr>
            <w:r w:rsidRPr="004F220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0ECD6" w14:textId="77777777" w:rsidR="004E653C" w:rsidRPr="004F2205" w:rsidRDefault="004E653C" w:rsidP="00BF2F9A">
            <w:pPr>
              <w:pStyle w:val="rowtabella0"/>
              <w:jc w:val="center"/>
              <w:rPr>
                <w:color w:val="002060"/>
              </w:rPr>
            </w:pPr>
            <w:r w:rsidRPr="004F220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B2E5" w14:textId="77777777" w:rsidR="004E653C" w:rsidRPr="004F2205" w:rsidRDefault="004E653C" w:rsidP="00BF2F9A">
            <w:pPr>
              <w:pStyle w:val="rowtabella0"/>
              <w:jc w:val="center"/>
              <w:rPr>
                <w:color w:val="002060"/>
              </w:rPr>
            </w:pPr>
            <w:r w:rsidRPr="004F2205">
              <w:rPr>
                <w:color w:val="002060"/>
              </w:rPr>
              <w:t>0</w:t>
            </w:r>
          </w:p>
        </w:tc>
      </w:tr>
      <w:tr w:rsidR="004E653C" w:rsidRPr="004F2205" w14:paraId="6DCE267B"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E975B" w14:textId="77777777" w:rsidR="004E653C" w:rsidRPr="004F2205" w:rsidRDefault="004E653C" w:rsidP="00BF2F9A">
            <w:pPr>
              <w:pStyle w:val="rowtabella0"/>
              <w:rPr>
                <w:color w:val="002060"/>
              </w:rPr>
            </w:pPr>
            <w:r w:rsidRPr="004F220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13821" w14:textId="77777777" w:rsidR="004E653C" w:rsidRPr="004F2205" w:rsidRDefault="004E653C" w:rsidP="00BF2F9A">
            <w:pPr>
              <w:pStyle w:val="rowtabella0"/>
              <w:jc w:val="center"/>
              <w:rPr>
                <w:color w:val="002060"/>
              </w:rPr>
            </w:pPr>
            <w:r w:rsidRPr="004F220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31B10"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1FCD1"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CCD1F"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5E705"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6C9B" w14:textId="77777777" w:rsidR="004E653C" w:rsidRPr="004F2205" w:rsidRDefault="004E653C" w:rsidP="00BF2F9A">
            <w:pPr>
              <w:pStyle w:val="rowtabella0"/>
              <w:jc w:val="center"/>
              <w:rPr>
                <w:color w:val="002060"/>
              </w:rPr>
            </w:pPr>
            <w:r w:rsidRPr="004F220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F3C38" w14:textId="77777777" w:rsidR="004E653C" w:rsidRPr="004F2205" w:rsidRDefault="004E653C" w:rsidP="00BF2F9A">
            <w:pPr>
              <w:pStyle w:val="rowtabella0"/>
              <w:jc w:val="center"/>
              <w:rPr>
                <w:color w:val="002060"/>
              </w:rPr>
            </w:pPr>
            <w:r w:rsidRPr="004F220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5F5E0" w14:textId="77777777" w:rsidR="004E653C" w:rsidRPr="004F2205" w:rsidRDefault="004E653C" w:rsidP="00BF2F9A">
            <w:pPr>
              <w:pStyle w:val="rowtabella0"/>
              <w:jc w:val="center"/>
              <w:rPr>
                <w:color w:val="002060"/>
              </w:rPr>
            </w:pPr>
            <w:r w:rsidRPr="004F220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681CB" w14:textId="77777777" w:rsidR="004E653C" w:rsidRPr="004F2205" w:rsidRDefault="004E653C" w:rsidP="00BF2F9A">
            <w:pPr>
              <w:pStyle w:val="rowtabella0"/>
              <w:jc w:val="center"/>
              <w:rPr>
                <w:color w:val="002060"/>
              </w:rPr>
            </w:pPr>
            <w:r w:rsidRPr="004F2205">
              <w:rPr>
                <w:color w:val="002060"/>
              </w:rPr>
              <w:t>0</w:t>
            </w:r>
          </w:p>
        </w:tc>
      </w:tr>
      <w:tr w:rsidR="004E653C" w:rsidRPr="004F2205" w14:paraId="410A3F03"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A71F84" w14:textId="77777777" w:rsidR="004E653C" w:rsidRPr="004F2205" w:rsidRDefault="004E653C" w:rsidP="00BF2F9A">
            <w:pPr>
              <w:pStyle w:val="rowtabella0"/>
              <w:rPr>
                <w:color w:val="002060"/>
              </w:rPr>
            </w:pPr>
            <w:r w:rsidRPr="004F220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0D4E8" w14:textId="77777777" w:rsidR="004E653C" w:rsidRPr="004F2205" w:rsidRDefault="004E653C" w:rsidP="00BF2F9A">
            <w:pPr>
              <w:pStyle w:val="rowtabella0"/>
              <w:jc w:val="center"/>
              <w:rPr>
                <w:color w:val="002060"/>
              </w:rPr>
            </w:pPr>
            <w:r w:rsidRPr="004F220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ACD6"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5E71"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EE094"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A6B34"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70C6" w14:textId="77777777" w:rsidR="004E653C" w:rsidRPr="004F2205" w:rsidRDefault="004E653C" w:rsidP="00BF2F9A">
            <w:pPr>
              <w:pStyle w:val="rowtabella0"/>
              <w:jc w:val="center"/>
              <w:rPr>
                <w:color w:val="002060"/>
              </w:rPr>
            </w:pPr>
            <w:r w:rsidRPr="004F220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62F53" w14:textId="77777777" w:rsidR="004E653C" w:rsidRPr="004F2205" w:rsidRDefault="004E653C" w:rsidP="00BF2F9A">
            <w:pPr>
              <w:pStyle w:val="rowtabella0"/>
              <w:jc w:val="center"/>
              <w:rPr>
                <w:color w:val="002060"/>
              </w:rPr>
            </w:pPr>
            <w:r w:rsidRPr="004F220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2635D" w14:textId="77777777" w:rsidR="004E653C" w:rsidRPr="004F2205" w:rsidRDefault="004E653C" w:rsidP="00BF2F9A">
            <w:pPr>
              <w:pStyle w:val="rowtabella0"/>
              <w:jc w:val="center"/>
              <w:rPr>
                <w:color w:val="002060"/>
              </w:rPr>
            </w:pPr>
            <w:r w:rsidRPr="004F22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AA2F5" w14:textId="77777777" w:rsidR="004E653C" w:rsidRPr="004F2205" w:rsidRDefault="004E653C" w:rsidP="00BF2F9A">
            <w:pPr>
              <w:pStyle w:val="rowtabella0"/>
              <w:jc w:val="center"/>
              <w:rPr>
                <w:color w:val="002060"/>
              </w:rPr>
            </w:pPr>
            <w:r w:rsidRPr="004F2205">
              <w:rPr>
                <w:color w:val="002060"/>
              </w:rPr>
              <w:t>0</w:t>
            </w:r>
          </w:p>
        </w:tc>
      </w:tr>
      <w:tr w:rsidR="004E653C" w:rsidRPr="004F2205" w14:paraId="291BB9F8"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201DCC" w14:textId="77777777" w:rsidR="004E653C" w:rsidRPr="004F2205" w:rsidRDefault="004E653C" w:rsidP="00BF2F9A">
            <w:pPr>
              <w:pStyle w:val="rowtabella0"/>
              <w:rPr>
                <w:color w:val="002060"/>
              </w:rPr>
            </w:pPr>
            <w:r w:rsidRPr="004F220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EE6F" w14:textId="77777777" w:rsidR="004E653C" w:rsidRPr="004F2205" w:rsidRDefault="004E653C" w:rsidP="00BF2F9A">
            <w:pPr>
              <w:pStyle w:val="rowtabella0"/>
              <w:jc w:val="center"/>
              <w:rPr>
                <w:color w:val="002060"/>
              </w:rPr>
            </w:pPr>
            <w:r w:rsidRPr="004F220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ECB33"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64A2E"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89AB5"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3DCFB"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1711B" w14:textId="77777777" w:rsidR="004E653C" w:rsidRPr="004F2205" w:rsidRDefault="004E653C" w:rsidP="00BF2F9A">
            <w:pPr>
              <w:pStyle w:val="rowtabella0"/>
              <w:jc w:val="center"/>
              <w:rPr>
                <w:color w:val="002060"/>
              </w:rPr>
            </w:pPr>
            <w:r w:rsidRPr="004F220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D168A" w14:textId="77777777" w:rsidR="004E653C" w:rsidRPr="004F2205" w:rsidRDefault="004E653C" w:rsidP="00BF2F9A">
            <w:pPr>
              <w:pStyle w:val="rowtabella0"/>
              <w:jc w:val="center"/>
              <w:rPr>
                <w:color w:val="002060"/>
              </w:rPr>
            </w:pPr>
            <w:r w:rsidRPr="004F220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67E07"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DC0D7" w14:textId="77777777" w:rsidR="004E653C" w:rsidRPr="004F2205" w:rsidRDefault="004E653C" w:rsidP="00BF2F9A">
            <w:pPr>
              <w:pStyle w:val="rowtabella0"/>
              <w:jc w:val="center"/>
              <w:rPr>
                <w:color w:val="002060"/>
              </w:rPr>
            </w:pPr>
            <w:r w:rsidRPr="004F2205">
              <w:rPr>
                <w:color w:val="002060"/>
              </w:rPr>
              <w:t>0</w:t>
            </w:r>
          </w:p>
        </w:tc>
      </w:tr>
      <w:tr w:rsidR="004E653C" w:rsidRPr="004F2205" w14:paraId="2CB498DB"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BA2BF9" w14:textId="77777777" w:rsidR="004E653C" w:rsidRPr="004F2205" w:rsidRDefault="004E653C" w:rsidP="00BF2F9A">
            <w:pPr>
              <w:pStyle w:val="rowtabella0"/>
              <w:rPr>
                <w:color w:val="002060"/>
              </w:rPr>
            </w:pPr>
            <w:r w:rsidRPr="004F220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5B0DF" w14:textId="77777777" w:rsidR="004E653C" w:rsidRPr="004F2205" w:rsidRDefault="004E653C" w:rsidP="00BF2F9A">
            <w:pPr>
              <w:pStyle w:val="rowtabella0"/>
              <w:jc w:val="center"/>
              <w:rPr>
                <w:color w:val="002060"/>
              </w:rPr>
            </w:pPr>
            <w:r w:rsidRPr="004F220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F2472"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5DD30"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367FB"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8F79A"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ACAE" w14:textId="77777777" w:rsidR="004E653C" w:rsidRPr="004F2205" w:rsidRDefault="004E653C" w:rsidP="00BF2F9A">
            <w:pPr>
              <w:pStyle w:val="rowtabella0"/>
              <w:jc w:val="center"/>
              <w:rPr>
                <w:color w:val="002060"/>
              </w:rPr>
            </w:pPr>
            <w:r w:rsidRPr="004F220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071F7" w14:textId="77777777" w:rsidR="004E653C" w:rsidRPr="004F2205" w:rsidRDefault="004E653C" w:rsidP="00BF2F9A">
            <w:pPr>
              <w:pStyle w:val="rowtabella0"/>
              <w:jc w:val="center"/>
              <w:rPr>
                <w:color w:val="002060"/>
              </w:rPr>
            </w:pPr>
            <w:r w:rsidRPr="004F220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0FA01"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3DA25" w14:textId="77777777" w:rsidR="004E653C" w:rsidRPr="004F2205" w:rsidRDefault="004E653C" w:rsidP="00BF2F9A">
            <w:pPr>
              <w:pStyle w:val="rowtabella0"/>
              <w:jc w:val="center"/>
              <w:rPr>
                <w:color w:val="002060"/>
              </w:rPr>
            </w:pPr>
            <w:r w:rsidRPr="004F2205">
              <w:rPr>
                <w:color w:val="002060"/>
              </w:rPr>
              <w:t>0</w:t>
            </w:r>
          </w:p>
        </w:tc>
      </w:tr>
      <w:tr w:rsidR="004E653C" w:rsidRPr="004F2205" w14:paraId="1ED92329"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58D41D" w14:textId="77777777" w:rsidR="004E653C" w:rsidRPr="004F2205" w:rsidRDefault="004E653C" w:rsidP="00BF2F9A">
            <w:pPr>
              <w:pStyle w:val="rowtabella0"/>
              <w:rPr>
                <w:color w:val="002060"/>
              </w:rPr>
            </w:pPr>
            <w:r w:rsidRPr="004F2205">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E2C1D" w14:textId="77777777" w:rsidR="004E653C" w:rsidRPr="004F2205" w:rsidRDefault="004E653C" w:rsidP="00BF2F9A">
            <w:pPr>
              <w:pStyle w:val="rowtabella0"/>
              <w:jc w:val="center"/>
              <w:rPr>
                <w:color w:val="002060"/>
              </w:rPr>
            </w:pPr>
            <w:r w:rsidRPr="004F22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0444"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3733B"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85FB2"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C1185"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8FDDA" w14:textId="77777777" w:rsidR="004E653C" w:rsidRPr="004F2205" w:rsidRDefault="004E653C" w:rsidP="00BF2F9A">
            <w:pPr>
              <w:pStyle w:val="rowtabella0"/>
              <w:jc w:val="center"/>
              <w:rPr>
                <w:color w:val="002060"/>
              </w:rPr>
            </w:pPr>
            <w:r w:rsidRPr="004F220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4234" w14:textId="77777777" w:rsidR="004E653C" w:rsidRPr="004F2205" w:rsidRDefault="004E653C" w:rsidP="00BF2F9A">
            <w:pPr>
              <w:pStyle w:val="rowtabella0"/>
              <w:jc w:val="center"/>
              <w:rPr>
                <w:color w:val="002060"/>
              </w:rPr>
            </w:pPr>
            <w:r w:rsidRPr="004F220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B8C9A"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D9CE7" w14:textId="77777777" w:rsidR="004E653C" w:rsidRPr="004F2205" w:rsidRDefault="004E653C" w:rsidP="00BF2F9A">
            <w:pPr>
              <w:pStyle w:val="rowtabella0"/>
              <w:jc w:val="center"/>
              <w:rPr>
                <w:color w:val="002060"/>
              </w:rPr>
            </w:pPr>
            <w:r w:rsidRPr="004F2205">
              <w:rPr>
                <w:color w:val="002060"/>
              </w:rPr>
              <w:t>0</w:t>
            </w:r>
          </w:p>
        </w:tc>
      </w:tr>
      <w:tr w:rsidR="004E653C" w:rsidRPr="004F2205" w14:paraId="6B9D6EFB"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69C30" w14:textId="77777777" w:rsidR="004E653C" w:rsidRPr="004F2205" w:rsidRDefault="004E653C" w:rsidP="00BF2F9A">
            <w:pPr>
              <w:pStyle w:val="rowtabella0"/>
              <w:rPr>
                <w:color w:val="002060"/>
              </w:rPr>
            </w:pPr>
            <w:r w:rsidRPr="004F2205">
              <w:rPr>
                <w:color w:val="002060"/>
              </w:rPr>
              <w:t xml:space="preserve">G.S. AUDAX 1970 </w:t>
            </w:r>
            <w:proofErr w:type="gramStart"/>
            <w:r w:rsidRPr="004F2205">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28B11" w14:textId="77777777" w:rsidR="004E653C" w:rsidRPr="004F2205" w:rsidRDefault="004E653C" w:rsidP="00BF2F9A">
            <w:pPr>
              <w:pStyle w:val="rowtabella0"/>
              <w:jc w:val="center"/>
              <w:rPr>
                <w:color w:val="002060"/>
              </w:rPr>
            </w:pPr>
            <w:r w:rsidRPr="004F22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DFCC5"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D322"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E705B"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924F4"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B9E6F" w14:textId="77777777" w:rsidR="004E653C" w:rsidRPr="004F2205" w:rsidRDefault="004E653C" w:rsidP="00BF2F9A">
            <w:pPr>
              <w:pStyle w:val="rowtabella0"/>
              <w:jc w:val="center"/>
              <w:rPr>
                <w:color w:val="002060"/>
              </w:rPr>
            </w:pPr>
            <w:r w:rsidRPr="004F220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9FF3D" w14:textId="77777777" w:rsidR="004E653C" w:rsidRPr="004F2205" w:rsidRDefault="004E653C" w:rsidP="00BF2F9A">
            <w:pPr>
              <w:pStyle w:val="rowtabella0"/>
              <w:jc w:val="center"/>
              <w:rPr>
                <w:color w:val="002060"/>
              </w:rPr>
            </w:pPr>
            <w:r w:rsidRPr="004F220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184D4"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17F4C" w14:textId="77777777" w:rsidR="004E653C" w:rsidRPr="004F2205" w:rsidRDefault="004E653C" w:rsidP="00BF2F9A">
            <w:pPr>
              <w:pStyle w:val="rowtabella0"/>
              <w:jc w:val="center"/>
              <w:rPr>
                <w:color w:val="002060"/>
              </w:rPr>
            </w:pPr>
            <w:r w:rsidRPr="004F2205">
              <w:rPr>
                <w:color w:val="002060"/>
              </w:rPr>
              <w:t>0</w:t>
            </w:r>
          </w:p>
        </w:tc>
      </w:tr>
      <w:tr w:rsidR="004E653C" w:rsidRPr="004F2205" w14:paraId="27393C99"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B7945D" w14:textId="77777777" w:rsidR="004E653C" w:rsidRPr="004F2205" w:rsidRDefault="004E653C" w:rsidP="00BF2F9A">
            <w:pPr>
              <w:pStyle w:val="rowtabella0"/>
              <w:rPr>
                <w:color w:val="002060"/>
              </w:rPr>
            </w:pPr>
            <w:r w:rsidRPr="004F2205">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36CF5" w14:textId="77777777" w:rsidR="004E653C" w:rsidRPr="004F2205" w:rsidRDefault="004E653C" w:rsidP="00BF2F9A">
            <w:pPr>
              <w:pStyle w:val="rowtabella0"/>
              <w:jc w:val="center"/>
              <w:rPr>
                <w:color w:val="002060"/>
              </w:rPr>
            </w:pPr>
            <w:r w:rsidRPr="004F22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7BD2F" w14:textId="77777777" w:rsidR="004E653C" w:rsidRPr="004F2205" w:rsidRDefault="004E653C" w:rsidP="00BF2F9A">
            <w:pPr>
              <w:pStyle w:val="rowtabella0"/>
              <w:jc w:val="center"/>
              <w:rPr>
                <w:color w:val="002060"/>
              </w:rPr>
            </w:pPr>
            <w:r w:rsidRPr="004F22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1872B"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B6752"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78172"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D9EEC" w14:textId="77777777" w:rsidR="004E653C" w:rsidRPr="004F2205" w:rsidRDefault="004E653C" w:rsidP="00BF2F9A">
            <w:pPr>
              <w:pStyle w:val="rowtabella0"/>
              <w:jc w:val="center"/>
              <w:rPr>
                <w:color w:val="002060"/>
              </w:rPr>
            </w:pPr>
            <w:r w:rsidRPr="004F220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69987" w14:textId="77777777" w:rsidR="004E653C" w:rsidRPr="004F2205" w:rsidRDefault="004E653C" w:rsidP="00BF2F9A">
            <w:pPr>
              <w:pStyle w:val="rowtabella0"/>
              <w:jc w:val="center"/>
              <w:rPr>
                <w:color w:val="002060"/>
              </w:rPr>
            </w:pPr>
            <w:r w:rsidRPr="004F220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CA90E"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E7633" w14:textId="77777777" w:rsidR="004E653C" w:rsidRPr="004F2205" w:rsidRDefault="004E653C" w:rsidP="00BF2F9A">
            <w:pPr>
              <w:pStyle w:val="rowtabella0"/>
              <w:jc w:val="center"/>
              <w:rPr>
                <w:color w:val="002060"/>
              </w:rPr>
            </w:pPr>
            <w:r w:rsidRPr="004F2205">
              <w:rPr>
                <w:color w:val="002060"/>
              </w:rPr>
              <w:t>0</w:t>
            </w:r>
          </w:p>
        </w:tc>
      </w:tr>
      <w:tr w:rsidR="004E653C" w:rsidRPr="004F2205" w14:paraId="30525892"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68AA7" w14:textId="77777777" w:rsidR="004E653C" w:rsidRPr="004F2205" w:rsidRDefault="004E653C" w:rsidP="00BF2F9A">
            <w:pPr>
              <w:pStyle w:val="rowtabella0"/>
              <w:rPr>
                <w:color w:val="002060"/>
              </w:rPr>
            </w:pPr>
            <w:r w:rsidRPr="004F2205">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2170A" w14:textId="77777777" w:rsidR="004E653C" w:rsidRPr="004F2205" w:rsidRDefault="004E653C" w:rsidP="00BF2F9A">
            <w:pPr>
              <w:pStyle w:val="rowtabella0"/>
              <w:jc w:val="center"/>
              <w:rPr>
                <w:color w:val="002060"/>
              </w:rPr>
            </w:pPr>
            <w:r w:rsidRPr="004F22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AA376"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DD4FC"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0AFC7"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40BCF"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5C59D" w14:textId="77777777" w:rsidR="004E653C" w:rsidRPr="004F2205" w:rsidRDefault="004E653C" w:rsidP="00BF2F9A">
            <w:pPr>
              <w:pStyle w:val="rowtabella0"/>
              <w:jc w:val="center"/>
              <w:rPr>
                <w:color w:val="002060"/>
              </w:rPr>
            </w:pPr>
            <w:r w:rsidRPr="004F220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AE177" w14:textId="77777777" w:rsidR="004E653C" w:rsidRPr="004F2205" w:rsidRDefault="004E653C" w:rsidP="00BF2F9A">
            <w:pPr>
              <w:pStyle w:val="rowtabella0"/>
              <w:jc w:val="center"/>
              <w:rPr>
                <w:color w:val="002060"/>
              </w:rPr>
            </w:pPr>
            <w:r w:rsidRPr="004F220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86C5F"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3FB1" w14:textId="77777777" w:rsidR="004E653C" w:rsidRPr="004F2205" w:rsidRDefault="004E653C" w:rsidP="00BF2F9A">
            <w:pPr>
              <w:pStyle w:val="rowtabella0"/>
              <w:jc w:val="center"/>
              <w:rPr>
                <w:color w:val="002060"/>
              </w:rPr>
            </w:pPr>
            <w:r w:rsidRPr="004F2205">
              <w:rPr>
                <w:color w:val="002060"/>
              </w:rPr>
              <w:t>0</w:t>
            </w:r>
          </w:p>
        </w:tc>
      </w:tr>
      <w:tr w:rsidR="004E653C" w:rsidRPr="004F2205" w14:paraId="481F23ED"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1CA8C3" w14:textId="77777777" w:rsidR="004E653C" w:rsidRPr="004F2205" w:rsidRDefault="004E653C" w:rsidP="00BF2F9A">
            <w:pPr>
              <w:pStyle w:val="rowtabella0"/>
              <w:rPr>
                <w:color w:val="002060"/>
              </w:rPr>
            </w:pPr>
            <w:r w:rsidRPr="004F2205">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24E0"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A454B"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1369F"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580A"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34F26"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044A3" w14:textId="77777777" w:rsidR="004E653C" w:rsidRPr="004F2205" w:rsidRDefault="004E653C" w:rsidP="00BF2F9A">
            <w:pPr>
              <w:pStyle w:val="rowtabella0"/>
              <w:jc w:val="center"/>
              <w:rPr>
                <w:color w:val="002060"/>
              </w:rPr>
            </w:pPr>
            <w:r w:rsidRPr="004F220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0745" w14:textId="77777777" w:rsidR="004E653C" w:rsidRPr="004F2205" w:rsidRDefault="004E653C" w:rsidP="00BF2F9A">
            <w:pPr>
              <w:pStyle w:val="rowtabella0"/>
              <w:jc w:val="center"/>
              <w:rPr>
                <w:color w:val="002060"/>
              </w:rPr>
            </w:pPr>
            <w:r w:rsidRPr="004F220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A4AD" w14:textId="77777777" w:rsidR="004E653C" w:rsidRPr="004F2205" w:rsidRDefault="004E653C" w:rsidP="00BF2F9A">
            <w:pPr>
              <w:pStyle w:val="rowtabella0"/>
              <w:jc w:val="center"/>
              <w:rPr>
                <w:color w:val="002060"/>
              </w:rPr>
            </w:pPr>
            <w:r w:rsidRPr="004F22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76D0B" w14:textId="77777777" w:rsidR="004E653C" w:rsidRPr="004F2205" w:rsidRDefault="004E653C" w:rsidP="00BF2F9A">
            <w:pPr>
              <w:pStyle w:val="rowtabella0"/>
              <w:jc w:val="center"/>
              <w:rPr>
                <w:color w:val="002060"/>
              </w:rPr>
            </w:pPr>
            <w:r w:rsidRPr="004F2205">
              <w:rPr>
                <w:color w:val="002060"/>
              </w:rPr>
              <w:t>0</w:t>
            </w:r>
          </w:p>
        </w:tc>
      </w:tr>
      <w:tr w:rsidR="004E653C" w:rsidRPr="004F2205" w14:paraId="291F0E10"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20859" w14:textId="77777777" w:rsidR="004E653C" w:rsidRPr="004F2205" w:rsidRDefault="004E653C" w:rsidP="00BF2F9A">
            <w:pPr>
              <w:pStyle w:val="rowtabella0"/>
              <w:rPr>
                <w:color w:val="002060"/>
              </w:rPr>
            </w:pPr>
            <w:r w:rsidRPr="004F2205">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72296"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6AFD4"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441F6"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3746C"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64F64"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0886A" w14:textId="77777777" w:rsidR="004E653C" w:rsidRPr="004F2205" w:rsidRDefault="004E653C" w:rsidP="00BF2F9A">
            <w:pPr>
              <w:pStyle w:val="rowtabella0"/>
              <w:jc w:val="center"/>
              <w:rPr>
                <w:color w:val="002060"/>
              </w:rPr>
            </w:pPr>
            <w:r w:rsidRPr="004F220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E4995" w14:textId="77777777" w:rsidR="004E653C" w:rsidRPr="004F2205" w:rsidRDefault="004E653C" w:rsidP="00BF2F9A">
            <w:pPr>
              <w:pStyle w:val="rowtabella0"/>
              <w:jc w:val="center"/>
              <w:rPr>
                <w:color w:val="002060"/>
              </w:rPr>
            </w:pPr>
            <w:r w:rsidRPr="004F220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DBBA" w14:textId="77777777" w:rsidR="004E653C" w:rsidRPr="004F2205" w:rsidRDefault="004E653C" w:rsidP="00BF2F9A">
            <w:pPr>
              <w:pStyle w:val="rowtabella0"/>
              <w:jc w:val="center"/>
              <w:rPr>
                <w:color w:val="002060"/>
              </w:rPr>
            </w:pPr>
            <w:r w:rsidRPr="004F220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F5F7D" w14:textId="77777777" w:rsidR="004E653C" w:rsidRPr="004F2205" w:rsidRDefault="004E653C" w:rsidP="00BF2F9A">
            <w:pPr>
              <w:pStyle w:val="rowtabella0"/>
              <w:jc w:val="center"/>
              <w:rPr>
                <w:color w:val="002060"/>
              </w:rPr>
            </w:pPr>
            <w:r w:rsidRPr="004F2205">
              <w:rPr>
                <w:color w:val="002060"/>
              </w:rPr>
              <w:t>0</w:t>
            </w:r>
          </w:p>
        </w:tc>
      </w:tr>
      <w:tr w:rsidR="004E653C" w:rsidRPr="004F2205" w14:paraId="550CE174"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6B3283" w14:textId="77777777" w:rsidR="004E653C" w:rsidRPr="004F2205" w:rsidRDefault="004E653C" w:rsidP="00BF2F9A">
            <w:pPr>
              <w:pStyle w:val="rowtabella0"/>
              <w:rPr>
                <w:color w:val="002060"/>
              </w:rPr>
            </w:pPr>
            <w:r w:rsidRPr="004F2205">
              <w:rPr>
                <w:color w:val="002060"/>
              </w:rPr>
              <w:lastRenderedPageBreak/>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D95FE" w14:textId="77777777" w:rsidR="004E653C" w:rsidRPr="004F2205" w:rsidRDefault="004E653C" w:rsidP="00BF2F9A">
            <w:pPr>
              <w:pStyle w:val="rowtabella0"/>
              <w:jc w:val="center"/>
              <w:rPr>
                <w:color w:val="002060"/>
              </w:rPr>
            </w:pPr>
            <w:r w:rsidRPr="004F22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01947"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670C3"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0DCFB"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A517E"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50D1D" w14:textId="77777777" w:rsidR="004E653C" w:rsidRPr="004F2205" w:rsidRDefault="004E653C" w:rsidP="00BF2F9A">
            <w:pPr>
              <w:pStyle w:val="rowtabella0"/>
              <w:jc w:val="center"/>
              <w:rPr>
                <w:color w:val="002060"/>
              </w:rPr>
            </w:pPr>
            <w:r w:rsidRPr="004F220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4F02B" w14:textId="77777777" w:rsidR="004E653C" w:rsidRPr="004F2205" w:rsidRDefault="004E653C" w:rsidP="00BF2F9A">
            <w:pPr>
              <w:pStyle w:val="rowtabella0"/>
              <w:jc w:val="center"/>
              <w:rPr>
                <w:color w:val="002060"/>
              </w:rPr>
            </w:pPr>
            <w:r w:rsidRPr="004F220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E8B46" w14:textId="77777777" w:rsidR="004E653C" w:rsidRPr="004F2205" w:rsidRDefault="004E653C" w:rsidP="00BF2F9A">
            <w:pPr>
              <w:pStyle w:val="rowtabella0"/>
              <w:jc w:val="center"/>
              <w:rPr>
                <w:color w:val="002060"/>
              </w:rPr>
            </w:pPr>
            <w:r w:rsidRPr="004F22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B441" w14:textId="77777777" w:rsidR="004E653C" w:rsidRPr="004F2205" w:rsidRDefault="004E653C" w:rsidP="00BF2F9A">
            <w:pPr>
              <w:pStyle w:val="rowtabella0"/>
              <w:jc w:val="center"/>
              <w:rPr>
                <w:color w:val="002060"/>
              </w:rPr>
            </w:pPr>
            <w:r w:rsidRPr="004F2205">
              <w:rPr>
                <w:color w:val="002060"/>
              </w:rPr>
              <w:t>0</w:t>
            </w:r>
          </w:p>
        </w:tc>
      </w:tr>
      <w:tr w:rsidR="004E653C" w:rsidRPr="004F2205" w14:paraId="1FA18E07"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31EFB0" w14:textId="77777777" w:rsidR="004E653C" w:rsidRPr="004F2205" w:rsidRDefault="004E653C" w:rsidP="00BF2F9A">
            <w:pPr>
              <w:pStyle w:val="rowtabella0"/>
              <w:rPr>
                <w:color w:val="002060"/>
              </w:rPr>
            </w:pPr>
            <w:r w:rsidRPr="004F220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16E5"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C0E81"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5575C"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53EDC"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960FA" w14:textId="77777777" w:rsidR="004E653C" w:rsidRPr="004F2205" w:rsidRDefault="004E653C" w:rsidP="00BF2F9A">
            <w:pPr>
              <w:pStyle w:val="rowtabella0"/>
              <w:jc w:val="center"/>
              <w:rPr>
                <w:color w:val="002060"/>
              </w:rPr>
            </w:pPr>
            <w:r w:rsidRPr="004F22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359A" w14:textId="77777777" w:rsidR="004E653C" w:rsidRPr="004F2205" w:rsidRDefault="004E653C" w:rsidP="00BF2F9A">
            <w:pPr>
              <w:pStyle w:val="rowtabella0"/>
              <w:jc w:val="center"/>
              <w:rPr>
                <w:color w:val="002060"/>
              </w:rPr>
            </w:pPr>
            <w:r w:rsidRPr="004F220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74C88" w14:textId="77777777" w:rsidR="004E653C" w:rsidRPr="004F2205" w:rsidRDefault="004E653C" w:rsidP="00BF2F9A">
            <w:pPr>
              <w:pStyle w:val="rowtabella0"/>
              <w:jc w:val="center"/>
              <w:rPr>
                <w:color w:val="002060"/>
              </w:rPr>
            </w:pPr>
            <w:r w:rsidRPr="004F220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FD35A" w14:textId="77777777" w:rsidR="004E653C" w:rsidRPr="004F2205" w:rsidRDefault="004E653C" w:rsidP="00BF2F9A">
            <w:pPr>
              <w:pStyle w:val="rowtabella0"/>
              <w:jc w:val="center"/>
              <w:rPr>
                <w:color w:val="002060"/>
              </w:rPr>
            </w:pPr>
            <w:r w:rsidRPr="004F220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BE449" w14:textId="77777777" w:rsidR="004E653C" w:rsidRPr="004F2205" w:rsidRDefault="004E653C" w:rsidP="00BF2F9A">
            <w:pPr>
              <w:pStyle w:val="rowtabella0"/>
              <w:jc w:val="center"/>
              <w:rPr>
                <w:color w:val="002060"/>
              </w:rPr>
            </w:pPr>
            <w:r w:rsidRPr="004F2205">
              <w:rPr>
                <w:color w:val="002060"/>
              </w:rPr>
              <w:t>0</w:t>
            </w:r>
          </w:p>
        </w:tc>
      </w:tr>
      <w:tr w:rsidR="004E653C" w:rsidRPr="004F2205" w14:paraId="25FC0B7C" w14:textId="77777777" w:rsidTr="00BF2F9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D25D4A" w14:textId="77777777" w:rsidR="004E653C" w:rsidRPr="004F2205" w:rsidRDefault="004E653C" w:rsidP="00BF2F9A">
            <w:pPr>
              <w:pStyle w:val="rowtabella0"/>
              <w:rPr>
                <w:color w:val="002060"/>
              </w:rPr>
            </w:pPr>
            <w:r w:rsidRPr="004F2205">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1A2F3" w14:textId="77777777" w:rsidR="004E653C" w:rsidRPr="004F2205" w:rsidRDefault="004E653C" w:rsidP="00BF2F9A">
            <w:pPr>
              <w:pStyle w:val="rowtabella0"/>
              <w:jc w:val="center"/>
              <w:rPr>
                <w:color w:val="002060"/>
              </w:rPr>
            </w:pPr>
            <w:r w:rsidRPr="004F22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E732"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6355D"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A2693"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69D8F"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74DB7" w14:textId="77777777" w:rsidR="004E653C" w:rsidRPr="004F2205" w:rsidRDefault="004E653C" w:rsidP="00BF2F9A">
            <w:pPr>
              <w:pStyle w:val="rowtabella0"/>
              <w:jc w:val="center"/>
              <w:rPr>
                <w:color w:val="002060"/>
              </w:rPr>
            </w:pPr>
            <w:r w:rsidRPr="004F220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D4C5C" w14:textId="77777777" w:rsidR="004E653C" w:rsidRPr="004F2205" w:rsidRDefault="004E653C" w:rsidP="00BF2F9A">
            <w:pPr>
              <w:pStyle w:val="rowtabella0"/>
              <w:jc w:val="center"/>
              <w:rPr>
                <w:color w:val="002060"/>
              </w:rPr>
            </w:pPr>
            <w:r w:rsidRPr="004F220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727F6" w14:textId="77777777" w:rsidR="004E653C" w:rsidRPr="004F2205" w:rsidRDefault="004E653C" w:rsidP="00BF2F9A">
            <w:pPr>
              <w:pStyle w:val="rowtabella0"/>
              <w:jc w:val="center"/>
              <w:rPr>
                <w:color w:val="002060"/>
              </w:rPr>
            </w:pPr>
            <w:r w:rsidRPr="004F22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4C73C" w14:textId="77777777" w:rsidR="004E653C" w:rsidRPr="004F2205" w:rsidRDefault="004E653C" w:rsidP="00BF2F9A">
            <w:pPr>
              <w:pStyle w:val="rowtabella0"/>
              <w:jc w:val="center"/>
              <w:rPr>
                <w:color w:val="002060"/>
              </w:rPr>
            </w:pPr>
            <w:r w:rsidRPr="004F2205">
              <w:rPr>
                <w:color w:val="002060"/>
              </w:rPr>
              <w:t>0</w:t>
            </w:r>
          </w:p>
        </w:tc>
      </w:tr>
    </w:tbl>
    <w:p w14:paraId="515160D9" w14:textId="77777777" w:rsidR="004E653C" w:rsidRPr="004F2205" w:rsidRDefault="004E653C" w:rsidP="004E653C">
      <w:pPr>
        <w:pStyle w:val="breakline"/>
        <w:rPr>
          <w:rFonts w:eastAsiaTheme="minorEastAsia"/>
          <w:color w:val="002060"/>
        </w:rPr>
      </w:pPr>
    </w:p>
    <w:p w14:paraId="39FD45A4" w14:textId="77777777" w:rsidR="004E653C" w:rsidRPr="004F2205" w:rsidRDefault="004E653C" w:rsidP="004E653C">
      <w:pPr>
        <w:pStyle w:val="breakline"/>
        <w:rPr>
          <w:color w:val="002060"/>
        </w:rPr>
      </w:pPr>
    </w:p>
    <w:p w14:paraId="44657221" w14:textId="77777777" w:rsidR="004E653C" w:rsidRPr="004F2205" w:rsidRDefault="004E653C" w:rsidP="004E653C">
      <w:pPr>
        <w:pStyle w:val="titolocampionato0"/>
        <w:shd w:val="clear" w:color="auto" w:fill="CCCCCC"/>
        <w:spacing w:before="80" w:after="40"/>
        <w:rPr>
          <w:color w:val="002060"/>
        </w:rPr>
      </w:pPr>
      <w:r w:rsidRPr="004F2205">
        <w:rPr>
          <w:color w:val="002060"/>
        </w:rPr>
        <w:t>REGIONALE CALCIO A 5 FEMMINILE</w:t>
      </w:r>
    </w:p>
    <w:p w14:paraId="02D835C2" w14:textId="77777777" w:rsidR="004E653C" w:rsidRPr="004F2205" w:rsidRDefault="004E653C" w:rsidP="004E653C">
      <w:pPr>
        <w:pStyle w:val="titoloprinc0"/>
        <w:rPr>
          <w:color w:val="002060"/>
        </w:rPr>
      </w:pPr>
      <w:r w:rsidRPr="004F2205">
        <w:rPr>
          <w:color w:val="002060"/>
        </w:rPr>
        <w:t>VARIAZIONI AL PROGRAMMA GARE</w:t>
      </w:r>
    </w:p>
    <w:p w14:paraId="3B92F7D1" w14:textId="77777777" w:rsidR="004E653C" w:rsidRPr="004F2205" w:rsidRDefault="004E653C" w:rsidP="004E653C">
      <w:pPr>
        <w:pStyle w:val="breakline"/>
        <w:rPr>
          <w:color w:val="002060"/>
        </w:rPr>
      </w:pPr>
    </w:p>
    <w:p w14:paraId="1039EA71" w14:textId="77777777" w:rsidR="004E653C" w:rsidRPr="004F2205" w:rsidRDefault="004E653C" w:rsidP="004E653C">
      <w:pPr>
        <w:pStyle w:val="breakline"/>
        <w:rPr>
          <w:color w:val="002060"/>
        </w:rPr>
      </w:pPr>
    </w:p>
    <w:p w14:paraId="18E3AF8B" w14:textId="77777777" w:rsidR="004E653C" w:rsidRPr="004F2205" w:rsidRDefault="004E653C" w:rsidP="004E653C">
      <w:pPr>
        <w:pStyle w:val="sottotitolocampionato10"/>
        <w:rPr>
          <w:color w:val="002060"/>
        </w:rPr>
      </w:pPr>
      <w:r w:rsidRPr="004F22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E653C" w:rsidRPr="004F2205" w14:paraId="297AEB38" w14:textId="77777777" w:rsidTr="00BF2F9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22DB4" w14:textId="77777777" w:rsidR="004E653C" w:rsidRPr="004F2205" w:rsidRDefault="004E653C" w:rsidP="00BF2F9A">
            <w:pPr>
              <w:pStyle w:val="headertabella0"/>
              <w:rPr>
                <w:color w:val="002060"/>
              </w:rPr>
            </w:pPr>
            <w:r w:rsidRPr="004F22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033CD" w14:textId="77777777" w:rsidR="004E653C" w:rsidRPr="004F2205" w:rsidRDefault="004E653C" w:rsidP="00BF2F9A">
            <w:pPr>
              <w:pStyle w:val="headertabella0"/>
              <w:rPr>
                <w:color w:val="002060"/>
              </w:rPr>
            </w:pPr>
            <w:r w:rsidRPr="004F2205">
              <w:rPr>
                <w:color w:val="002060"/>
              </w:rPr>
              <w:t xml:space="preserve">N° </w:t>
            </w:r>
            <w:proofErr w:type="spellStart"/>
            <w:r w:rsidRPr="004F2205">
              <w:rPr>
                <w:color w:val="002060"/>
              </w:rPr>
              <w:t>Gior</w:t>
            </w:r>
            <w:proofErr w:type="spellEnd"/>
            <w:r w:rsidRPr="004F220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FF80A" w14:textId="77777777" w:rsidR="004E653C" w:rsidRPr="004F2205" w:rsidRDefault="004E653C" w:rsidP="00BF2F9A">
            <w:pPr>
              <w:pStyle w:val="headertabella0"/>
              <w:rPr>
                <w:color w:val="002060"/>
              </w:rPr>
            </w:pPr>
            <w:r w:rsidRPr="004F22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B9D27" w14:textId="77777777" w:rsidR="004E653C" w:rsidRPr="004F2205" w:rsidRDefault="004E653C" w:rsidP="00BF2F9A">
            <w:pPr>
              <w:pStyle w:val="headertabella0"/>
              <w:rPr>
                <w:color w:val="002060"/>
              </w:rPr>
            </w:pPr>
            <w:r w:rsidRPr="004F22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8D562" w14:textId="77777777" w:rsidR="004E653C" w:rsidRPr="004F2205" w:rsidRDefault="004E653C" w:rsidP="00BF2F9A">
            <w:pPr>
              <w:pStyle w:val="headertabella0"/>
              <w:rPr>
                <w:color w:val="002060"/>
              </w:rPr>
            </w:pPr>
            <w:r w:rsidRPr="004F2205">
              <w:rPr>
                <w:color w:val="002060"/>
              </w:rPr>
              <w:t xml:space="preserve">Data </w:t>
            </w:r>
            <w:proofErr w:type="spellStart"/>
            <w:r w:rsidRPr="004F2205">
              <w:rPr>
                <w:color w:val="002060"/>
              </w:rPr>
              <w:t>Orig</w:t>
            </w:r>
            <w:proofErr w:type="spellEnd"/>
            <w:r w:rsidRPr="004F22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EDFE0" w14:textId="77777777" w:rsidR="004E653C" w:rsidRPr="004F2205" w:rsidRDefault="004E653C" w:rsidP="00BF2F9A">
            <w:pPr>
              <w:pStyle w:val="headertabella0"/>
              <w:rPr>
                <w:color w:val="002060"/>
              </w:rPr>
            </w:pPr>
            <w:r w:rsidRPr="004F2205">
              <w:rPr>
                <w:color w:val="002060"/>
              </w:rPr>
              <w:t xml:space="preserve">Ora </w:t>
            </w:r>
            <w:proofErr w:type="spellStart"/>
            <w:r w:rsidRPr="004F2205">
              <w:rPr>
                <w:color w:val="002060"/>
              </w:rPr>
              <w:t>Var</w:t>
            </w:r>
            <w:proofErr w:type="spellEnd"/>
            <w:r w:rsidRPr="004F22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F74F4" w14:textId="77777777" w:rsidR="004E653C" w:rsidRPr="004F2205" w:rsidRDefault="004E653C" w:rsidP="00BF2F9A">
            <w:pPr>
              <w:pStyle w:val="headertabella0"/>
              <w:rPr>
                <w:color w:val="002060"/>
              </w:rPr>
            </w:pPr>
            <w:r w:rsidRPr="004F2205">
              <w:rPr>
                <w:color w:val="002060"/>
              </w:rPr>
              <w:t xml:space="preserve">Ora </w:t>
            </w:r>
            <w:proofErr w:type="spellStart"/>
            <w:r w:rsidRPr="004F2205">
              <w:rPr>
                <w:color w:val="002060"/>
              </w:rPr>
              <w:t>Orig</w:t>
            </w:r>
            <w:proofErr w:type="spellEnd"/>
            <w:r w:rsidRPr="004F220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6BA04" w14:textId="77777777" w:rsidR="004E653C" w:rsidRPr="004F2205" w:rsidRDefault="004E653C" w:rsidP="00BF2F9A">
            <w:pPr>
              <w:pStyle w:val="headertabella0"/>
              <w:rPr>
                <w:color w:val="002060"/>
              </w:rPr>
            </w:pPr>
            <w:r w:rsidRPr="004F2205">
              <w:rPr>
                <w:color w:val="002060"/>
              </w:rPr>
              <w:t>Impianto</w:t>
            </w:r>
          </w:p>
        </w:tc>
      </w:tr>
      <w:tr w:rsidR="004E653C" w:rsidRPr="004F2205" w14:paraId="1C183D03" w14:textId="77777777" w:rsidTr="00BF2F9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E8CEC" w14:textId="77777777" w:rsidR="004E653C" w:rsidRPr="004F2205" w:rsidRDefault="004E653C" w:rsidP="00BF2F9A">
            <w:pPr>
              <w:pStyle w:val="rowtabella0"/>
              <w:rPr>
                <w:color w:val="002060"/>
                <w:highlight w:val="yellow"/>
              </w:rPr>
            </w:pPr>
            <w:r w:rsidRPr="004F2205">
              <w:rPr>
                <w:color w:val="002060"/>
                <w:highlight w:val="yellow"/>
              </w:rPr>
              <w:t>06/03/2022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121CF" w14:textId="77777777" w:rsidR="004E653C" w:rsidRPr="004F2205" w:rsidRDefault="004E653C" w:rsidP="00BF2F9A">
            <w:pPr>
              <w:pStyle w:val="rowtabella0"/>
              <w:jc w:val="center"/>
              <w:rPr>
                <w:color w:val="002060"/>
                <w:highlight w:val="yellow"/>
              </w:rPr>
            </w:pPr>
            <w:r w:rsidRPr="004F2205">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AE794" w14:textId="77777777" w:rsidR="004E653C" w:rsidRPr="004F2205" w:rsidRDefault="004E653C" w:rsidP="00BF2F9A">
            <w:pPr>
              <w:pStyle w:val="rowtabella0"/>
              <w:rPr>
                <w:color w:val="002060"/>
                <w:highlight w:val="yellow"/>
              </w:rPr>
            </w:pPr>
            <w:r w:rsidRPr="004F2205">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2E963" w14:textId="77777777" w:rsidR="004E653C" w:rsidRPr="004F2205" w:rsidRDefault="004E653C" w:rsidP="00BF2F9A">
            <w:pPr>
              <w:pStyle w:val="rowtabella0"/>
              <w:rPr>
                <w:color w:val="002060"/>
                <w:highlight w:val="yellow"/>
              </w:rPr>
            </w:pPr>
            <w:proofErr w:type="gramStart"/>
            <w:r w:rsidRPr="004F2205">
              <w:rPr>
                <w:color w:val="002060"/>
                <w:highlight w:val="yellow"/>
              </w:rPr>
              <w:t>U.MANDOLESI</w:t>
            </w:r>
            <w:proofErr w:type="gramEnd"/>
            <w:r w:rsidRPr="004F2205">
              <w:rPr>
                <w:color w:val="002060"/>
                <w:highlight w:val="yellow"/>
              </w:rPr>
              <w:t xml:space="preserv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65E3" w14:textId="77777777" w:rsidR="004E653C" w:rsidRPr="004F2205" w:rsidRDefault="004E653C" w:rsidP="00BF2F9A">
            <w:pPr>
              <w:pStyle w:val="rowtabella0"/>
              <w:rPr>
                <w:color w:val="002060"/>
              </w:rPr>
            </w:pPr>
            <w:r w:rsidRPr="004F2205">
              <w:rPr>
                <w:color w:val="002060"/>
              </w:rPr>
              <w:t>04/03/2022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19705" w14:textId="77777777" w:rsidR="004E653C" w:rsidRPr="004F2205" w:rsidRDefault="004E653C" w:rsidP="00BF2F9A">
            <w:pPr>
              <w:pStyle w:val="rowtabella0"/>
              <w:jc w:val="center"/>
              <w:rPr>
                <w:color w:val="002060"/>
              </w:rPr>
            </w:pPr>
            <w:r w:rsidRPr="004F2205">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87B0" w14:textId="77777777" w:rsidR="004E653C" w:rsidRPr="004F2205" w:rsidRDefault="004E653C" w:rsidP="00BF2F9A">
            <w:pPr>
              <w:pStyle w:val="rowtabella0"/>
              <w:jc w:val="center"/>
              <w:rPr>
                <w:color w:val="002060"/>
              </w:rPr>
            </w:pPr>
            <w:r w:rsidRPr="004F2205">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141DA" w14:textId="77777777" w:rsidR="004E653C" w:rsidRPr="004F2205" w:rsidRDefault="004E653C" w:rsidP="00BF2F9A">
            <w:pPr>
              <w:pStyle w:val="rowtabella0"/>
              <w:rPr>
                <w:color w:val="002060"/>
              </w:rPr>
            </w:pPr>
            <w:r w:rsidRPr="004F2205">
              <w:rPr>
                <w:color w:val="002060"/>
                <w:highlight w:val="yellow"/>
              </w:rPr>
              <w:t>CAMPO C/5 "MANDOLESI"- COPERTO PORTO SAN GIORGIO VIA DELLE REGIONI, 8</w:t>
            </w:r>
          </w:p>
        </w:tc>
      </w:tr>
    </w:tbl>
    <w:p w14:paraId="68E95662" w14:textId="77777777" w:rsidR="004E653C" w:rsidRPr="004F2205" w:rsidRDefault="004E653C" w:rsidP="004E653C">
      <w:pPr>
        <w:pStyle w:val="breakline"/>
        <w:rPr>
          <w:rFonts w:eastAsiaTheme="minorEastAsia"/>
          <w:color w:val="002060"/>
        </w:rPr>
      </w:pPr>
    </w:p>
    <w:p w14:paraId="5AA3D394" w14:textId="77777777" w:rsidR="004E653C" w:rsidRPr="004F2205" w:rsidRDefault="004E653C" w:rsidP="004E653C">
      <w:pPr>
        <w:pStyle w:val="breakline"/>
        <w:rPr>
          <w:color w:val="002060"/>
        </w:rPr>
      </w:pPr>
    </w:p>
    <w:p w14:paraId="59F8B6C5" w14:textId="77777777" w:rsidR="004E653C" w:rsidRPr="004F2205" w:rsidRDefault="004E653C" w:rsidP="004E653C">
      <w:pPr>
        <w:pStyle w:val="breakline"/>
        <w:rPr>
          <w:color w:val="002060"/>
        </w:rPr>
      </w:pPr>
    </w:p>
    <w:p w14:paraId="358893E3" w14:textId="77777777" w:rsidR="004E653C" w:rsidRPr="004F2205" w:rsidRDefault="004E653C" w:rsidP="004E653C">
      <w:pPr>
        <w:pStyle w:val="titolocampionato0"/>
        <w:shd w:val="clear" w:color="auto" w:fill="CCCCCC"/>
        <w:spacing w:before="80" w:after="40"/>
        <w:rPr>
          <w:color w:val="002060"/>
        </w:rPr>
      </w:pPr>
      <w:r w:rsidRPr="004F2205">
        <w:rPr>
          <w:color w:val="002060"/>
        </w:rPr>
        <w:t>UNDER 19 CALCIO A 5 REGIONALE</w:t>
      </w:r>
    </w:p>
    <w:p w14:paraId="539E29A8" w14:textId="77777777" w:rsidR="004E653C" w:rsidRPr="004F2205" w:rsidRDefault="004E653C" w:rsidP="004E653C">
      <w:pPr>
        <w:pStyle w:val="titoloprinc0"/>
        <w:rPr>
          <w:color w:val="002060"/>
        </w:rPr>
      </w:pPr>
      <w:r w:rsidRPr="004F2205">
        <w:rPr>
          <w:color w:val="002060"/>
        </w:rPr>
        <w:t>RISULTATI</w:t>
      </w:r>
    </w:p>
    <w:p w14:paraId="75B0E2BA" w14:textId="77777777" w:rsidR="004E653C" w:rsidRPr="004F2205" w:rsidRDefault="004E653C" w:rsidP="004E653C">
      <w:pPr>
        <w:pStyle w:val="breakline"/>
        <w:rPr>
          <w:color w:val="002060"/>
        </w:rPr>
      </w:pPr>
    </w:p>
    <w:p w14:paraId="1DF6EB77" w14:textId="77777777" w:rsidR="004E653C" w:rsidRPr="004F2205" w:rsidRDefault="004E653C" w:rsidP="004E653C">
      <w:pPr>
        <w:pStyle w:val="sottotitolocampionato10"/>
        <w:rPr>
          <w:color w:val="002060"/>
        </w:rPr>
      </w:pPr>
      <w:r w:rsidRPr="004F2205">
        <w:rPr>
          <w:color w:val="002060"/>
        </w:rPr>
        <w:t>RISULTATI UFFICIALI GARE DEL 23/02/2022</w:t>
      </w:r>
    </w:p>
    <w:p w14:paraId="7D6A6135" w14:textId="77777777" w:rsidR="004E653C" w:rsidRPr="004E653C" w:rsidRDefault="004E653C" w:rsidP="004E653C">
      <w:pPr>
        <w:pStyle w:val="sottotitolocampionato20"/>
        <w:spacing w:before="0" w:beforeAutospacing="0" w:after="0" w:afterAutospacing="0"/>
        <w:rPr>
          <w:rFonts w:ascii="Arial" w:hAnsi="Arial" w:cs="Arial"/>
          <w:color w:val="002060"/>
          <w:sz w:val="20"/>
          <w:szCs w:val="20"/>
        </w:rPr>
      </w:pPr>
      <w:r w:rsidRPr="004E653C">
        <w:rPr>
          <w:rFonts w:ascii="Arial" w:hAnsi="Arial" w:cs="Arial"/>
          <w:color w:val="002060"/>
          <w:sz w:val="20"/>
          <w:szCs w:val="20"/>
        </w:rPr>
        <w:t>Si trascrivono qui di seguito i risultati ufficiali delle gare disputate</w:t>
      </w:r>
    </w:p>
    <w:p w14:paraId="2556D638" w14:textId="77777777" w:rsidR="004E653C" w:rsidRPr="004F2205" w:rsidRDefault="004E653C" w:rsidP="004E653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E653C" w:rsidRPr="004F2205" w14:paraId="7EAB62CB" w14:textId="77777777" w:rsidTr="00BF2F9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E653C" w:rsidRPr="004F2205" w14:paraId="2F3433DF" w14:textId="77777777" w:rsidTr="00BF2F9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4F5BE" w14:textId="77777777" w:rsidR="004E653C" w:rsidRPr="004F2205" w:rsidRDefault="004E653C" w:rsidP="00BF2F9A">
                  <w:pPr>
                    <w:pStyle w:val="headertabella0"/>
                    <w:rPr>
                      <w:color w:val="002060"/>
                    </w:rPr>
                  </w:pPr>
                  <w:r w:rsidRPr="004F2205">
                    <w:rPr>
                      <w:color w:val="002060"/>
                    </w:rPr>
                    <w:t>GIRONE B - 9 Giornata - A</w:t>
                  </w:r>
                </w:p>
              </w:tc>
            </w:tr>
            <w:tr w:rsidR="004E653C" w:rsidRPr="004F2205" w14:paraId="5AC5D781" w14:textId="77777777" w:rsidTr="00BF2F9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B6AE2F" w14:textId="77777777" w:rsidR="004E653C" w:rsidRPr="004F2205" w:rsidRDefault="004E653C" w:rsidP="00BF2F9A">
                  <w:pPr>
                    <w:pStyle w:val="rowtabella0"/>
                    <w:rPr>
                      <w:color w:val="002060"/>
                    </w:rPr>
                  </w:pPr>
                  <w:r w:rsidRPr="004F2205">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44EF14" w14:textId="77777777" w:rsidR="004E653C" w:rsidRPr="004F2205" w:rsidRDefault="004E653C" w:rsidP="00BF2F9A">
                  <w:pPr>
                    <w:pStyle w:val="rowtabella0"/>
                    <w:rPr>
                      <w:color w:val="002060"/>
                    </w:rPr>
                  </w:pPr>
                  <w:r w:rsidRPr="004F2205">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94C057" w14:textId="77777777" w:rsidR="004E653C" w:rsidRPr="004F2205" w:rsidRDefault="004E653C" w:rsidP="00BF2F9A">
                  <w:pPr>
                    <w:pStyle w:val="rowtabella0"/>
                    <w:jc w:val="center"/>
                    <w:rPr>
                      <w:color w:val="002060"/>
                    </w:rPr>
                  </w:pPr>
                  <w:r w:rsidRPr="004F2205">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A3822D" w14:textId="77777777" w:rsidR="004E653C" w:rsidRPr="004F2205" w:rsidRDefault="004E653C" w:rsidP="00BF2F9A">
                  <w:pPr>
                    <w:pStyle w:val="rowtabella0"/>
                    <w:jc w:val="center"/>
                    <w:rPr>
                      <w:color w:val="002060"/>
                    </w:rPr>
                  </w:pPr>
                  <w:r w:rsidRPr="004F2205">
                    <w:rPr>
                      <w:color w:val="002060"/>
                    </w:rPr>
                    <w:t> </w:t>
                  </w:r>
                </w:p>
              </w:tc>
            </w:tr>
          </w:tbl>
          <w:p w14:paraId="72E963ED" w14:textId="77777777" w:rsidR="004E653C" w:rsidRPr="004F2205" w:rsidRDefault="004E653C" w:rsidP="00BF2F9A">
            <w:pPr>
              <w:rPr>
                <w:color w:val="002060"/>
              </w:rPr>
            </w:pPr>
          </w:p>
        </w:tc>
      </w:tr>
    </w:tbl>
    <w:p w14:paraId="0FFA14F0" w14:textId="77777777" w:rsidR="004E653C" w:rsidRPr="004F2205" w:rsidRDefault="004E653C" w:rsidP="004E653C">
      <w:pPr>
        <w:pStyle w:val="breakline"/>
        <w:rPr>
          <w:rFonts w:eastAsiaTheme="minorEastAsia"/>
          <w:color w:val="002060"/>
        </w:rPr>
      </w:pPr>
    </w:p>
    <w:p w14:paraId="0801F32A" w14:textId="77777777" w:rsidR="004E653C" w:rsidRPr="004F2205" w:rsidRDefault="004E653C" w:rsidP="004E653C">
      <w:pPr>
        <w:pStyle w:val="breakline"/>
        <w:rPr>
          <w:color w:val="002060"/>
        </w:rPr>
      </w:pPr>
    </w:p>
    <w:p w14:paraId="4DDA39AB" w14:textId="77777777" w:rsidR="004E653C" w:rsidRPr="004F2205" w:rsidRDefault="004E653C" w:rsidP="004E653C">
      <w:pPr>
        <w:pStyle w:val="titoloprinc0"/>
        <w:rPr>
          <w:color w:val="002060"/>
        </w:rPr>
      </w:pPr>
      <w:r w:rsidRPr="004F2205">
        <w:rPr>
          <w:color w:val="002060"/>
        </w:rPr>
        <w:t>GIUDICE SPORTIVO</w:t>
      </w:r>
    </w:p>
    <w:p w14:paraId="47E343CA" w14:textId="77777777" w:rsidR="004E653C" w:rsidRPr="004F2205" w:rsidRDefault="004E653C" w:rsidP="004E653C">
      <w:pPr>
        <w:pStyle w:val="diffida"/>
        <w:rPr>
          <w:color w:val="002060"/>
        </w:rPr>
      </w:pPr>
      <w:r w:rsidRPr="004F2205">
        <w:rPr>
          <w:color w:val="002060"/>
        </w:rPr>
        <w:t>Il Sostituto Giudice Sportivo Avv. Federica Sorrentino, nella seduta del 24/02/2022 ha adottato le decisioni che di seguito integralmente si riportano:</w:t>
      </w:r>
    </w:p>
    <w:p w14:paraId="74AC8115" w14:textId="77777777" w:rsidR="004E653C" w:rsidRPr="004F2205" w:rsidRDefault="004E653C" w:rsidP="004E653C">
      <w:pPr>
        <w:pStyle w:val="titolo10"/>
        <w:rPr>
          <w:color w:val="002060"/>
        </w:rPr>
      </w:pPr>
      <w:r w:rsidRPr="004F2205">
        <w:rPr>
          <w:color w:val="002060"/>
        </w:rPr>
        <w:t xml:space="preserve">GARE DEL 23/ 2/2022 </w:t>
      </w:r>
    </w:p>
    <w:p w14:paraId="18E107A1" w14:textId="77777777" w:rsidR="004E653C" w:rsidRPr="004F2205" w:rsidRDefault="004E653C" w:rsidP="004E653C">
      <w:pPr>
        <w:pStyle w:val="titolo7a"/>
        <w:rPr>
          <w:color w:val="002060"/>
        </w:rPr>
      </w:pPr>
      <w:r w:rsidRPr="004F2205">
        <w:rPr>
          <w:color w:val="002060"/>
        </w:rPr>
        <w:t xml:space="preserve">PROVVEDIMENTI DISCIPLINARI </w:t>
      </w:r>
    </w:p>
    <w:p w14:paraId="0BEE6EDA" w14:textId="77777777" w:rsidR="004E653C" w:rsidRPr="004F2205" w:rsidRDefault="004E653C" w:rsidP="004E653C">
      <w:pPr>
        <w:pStyle w:val="titolo7b0"/>
        <w:rPr>
          <w:color w:val="002060"/>
        </w:rPr>
      </w:pPr>
      <w:r w:rsidRPr="004F2205">
        <w:rPr>
          <w:color w:val="002060"/>
        </w:rPr>
        <w:t xml:space="preserve">In base alle risultanze degli atti ufficiali sono state deliberate le seguenti sanzioni disciplinari. </w:t>
      </w:r>
    </w:p>
    <w:p w14:paraId="551F5FFC" w14:textId="77777777" w:rsidR="004E653C" w:rsidRPr="004F2205" w:rsidRDefault="004E653C" w:rsidP="004E653C">
      <w:pPr>
        <w:pStyle w:val="titolo30"/>
        <w:rPr>
          <w:color w:val="002060"/>
        </w:rPr>
      </w:pPr>
      <w:r w:rsidRPr="004F2205">
        <w:rPr>
          <w:color w:val="002060"/>
        </w:rPr>
        <w:t xml:space="preserve">CALCIATORI NON ESPULSI </w:t>
      </w:r>
    </w:p>
    <w:p w14:paraId="2FB228A1" w14:textId="77777777" w:rsidR="004E653C" w:rsidRPr="004F2205" w:rsidRDefault="004E653C" w:rsidP="004E653C">
      <w:pPr>
        <w:pStyle w:val="titolo20"/>
        <w:rPr>
          <w:color w:val="002060"/>
        </w:rPr>
      </w:pPr>
      <w:r w:rsidRPr="004F22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28E232E8" w14:textId="77777777" w:rsidTr="00BF2F9A">
        <w:tc>
          <w:tcPr>
            <w:tcW w:w="2200" w:type="dxa"/>
            <w:tcMar>
              <w:top w:w="20" w:type="dxa"/>
              <w:left w:w="20" w:type="dxa"/>
              <w:bottom w:w="20" w:type="dxa"/>
              <w:right w:w="20" w:type="dxa"/>
            </w:tcMar>
            <w:vAlign w:val="center"/>
            <w:hideMark/>
          </w:tcPr>
          <w:p w14:paraId="60CD7969" w14:textId="77777777" w:rsidR="004E653C" w:rsidRPr="004F2205" w:rsidRDefault="004E653C" w:rsidP="00BF2F9A">
            <w:pPr>
              <w:pStyle w:val="movimento"/>
              <w:rPr>
                <w:color w:val="002060"/>
              </w:rPr>
            </w:pPr>
            <w:r w:rsidRPr="004F2205">
              <w:rPr>
                <w:color w:val="002060"/>
              </w:rPr>
              <w:t>ERCOLI MICHELE</w:t>
            </w:r>
          </w:p>
        </w:tc>
        <w:tc>
          <w:tcPr>
            <w:tcW w:w="2200" w:type="dxa"/>
            <w:tcMar>
              <w:top w:w="20" w:type="dxa"/>
              <w:left w:w="20" w:type="dxa"/>
              <w:bottom w:w="20" w:type="dxa"/>
              <w:right w:w="20" w:type="dxa"/>
            </w:tcMar>
            <w:vAlign w:val="center"/>
            <w:hideMark/>
          </w:tcPr>
          <w:p w14:paraId="45B79194" w14:textId="77777777" w:rsidR="004E653C" w:rsidRPr="004F2205" w:rsidRDefault="004E653C" w:rsidP="00BF2F9A">
            <w:pPr>
              <w:pStyle w:val="movimento2"/>
              <w:rPr>
                <w:color w:val="002060"/>
              </w:rPr>
            </w:pPr>
            <w:r w:rsidRPr="004F2205">
              <w:rPr>
                <w:color w:val="002060"/>
              </w:rPr>
              <w:t xml:space="preserve">(FIGHT BULLS CORRIDONIA) </w:t>
            </w:r>
          </w:p>
        </w:tc>
        <w:tc>
          <w:tcPr>
            <w:tcW w:w="800" w:type="dxa"/>
            <w:tcMar>
              <w:top w:w="20" w:type="dxa"/>
              <w:left w:w="20" w:type="dxa"/>
              <w:bottom w:w="20" w:type="dxa"/>
              <w:right w:w="20" w:type="dxa"/>
            </w:tcMar>
            <w:vAlign w:val="center"/>
            <w:hideMark/>
          </w:tcPr>
          <w:p w14:paraId="2E58ABD7"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1AC51F1D"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1747645E" w14:textId="77777777" w:rsidR="004E653C" w:rsidRPr="004F2205" w:rsidRDefault="004E653C" w:rsidP="00BF2F9A">
            <w:pPr>
              <w:pStyle w:val="movimento2"/>
              <w:rPr>
                <w:color w:val="002060"/>
              </w:rPr>
            </w:pPr>
            <w:r w:rsidRPr="004F2205">
              <w:rPr>
                <w:color w:val="002060"/>
              </w:rPr>
              <w:t> </w:t>
            </w:r>
          </w:p>
        </w:tc>
      </w:tr>
    </w:tbl>
    <w:p w14:paraId="08C7B012" w14:textId="77777777" w:rsidR="004E653C" w:rsidRPr="004F2205" w:rsidRDefault="004E653C" w:rsidP="004E653C">
      <w:pPr>
        <w:pStyle w:val="titolo20"/>
        <w:rPr>
          <w:rFonts w:eastAsiaTheme="minorEastAsia"/>
          <w:color w:val="002060"/>
        </w:rPr>
      </w:pPr>
      <w:r w:rsidRPr="004F22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3104D1B2" w14:textId="77777777" w:rsidTr="00BF2F9A">
        <w:tc>
          <w:tcPr>
            <w:tcW w:w="2200" w:type="dxa"/>
            <w:tcMar>
              <w:top w:w="20" w:type="dxa"/>
              <w:left w:w="20" w:type="dxa"/>
              <w:bottom w:w="20" w:type="dxa"/>
              <w:right w:w="20" w:type="dxa"/>
            </w:tcMar>
            <w:vAlign w:val="center"/>
            <w:hideMark/>
          </w:tcPr>
          <w:p w14:paraId="6FBA6872" w14:textId="77777777" w:rsidR="004E653C" w:rsidRPr="004F2205" w:rsidRDefault="004E653C" w:rsidP="00BF2F9A">
            <w:pPr>
              <w:pStyle w:val="movimento"/>
              <w:rPr>
                <w:color w:val="002060"/>
              </w:rPr>
            </w:pPr>
            <w:r w:rsidRPr="004F2205">
              <w:rPr>
                <w:color w:val="002060"/>
              </w:rPr>
              <w:t>GASHI ENIS</w:t>
            </w:r>
          </w:p>
        </w:tc>
        <w:tc>
          <w:tcPr>
            <w:tcW w:w="2200" w:type="dxa"/>
            <w:tcMar>
              <w:top w:w="20" w:type="dxa"/>
              <w:left w:w="20" w:type="dxa"/>
              <w:bottom w:w="20" w:type="dxa"/>
              <w:right w:w="20" w:type="dxa"/>
            </w:tcMar>
            <w:vAlign w:val="center"/>
            <w:hideMark/>
          </w:tcPr>
          <w:p w14:paraId="5D45C94F" w14:textId="77777777" w:rsidR="004E653C" w:rsidRPr="004F2205" w:rsidRDefault="004E653C" w:rsidP="00BF2F9A">
            <w:pPr>
              <w:pStyle w:val="movimento2"/>
              <w:rPr>
                <w:color w:val="002060"/>
              </w:rPr>
            </w:pPr>
            <w:r w:rsidRPr="004F2205">
              <w:rPr>
                <w:color w:val="002060"/>
              </w:rPr>
              <w:t xml:space="preserve">(CANTINE RIUNITE CSI) </w:t>
            </w:r>
          </w:p>
        </w:tc>
        <w:tc>
          <w:tcPr>
            <w:tcW w:w="800" w:type="dxa"/>
            <w:tcMar>
              <w:top w:w="20" w:type="dxa"/>
              <w:left w:w="20" w:type="dxa"/>
              <w:bottom w:w="20" w:type="dxa"/>
              <w:right w:w="20" w:type="dxa"/>
            </w:tcMar>
            <w:vAlign w:val="center"/>
            <w:hideMark/>
          </w:tcPr>
          <w:p w14:paraId="5948CB1E"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58A51B8F"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511F18BC" w14:textId="77777777" w:rsidR="004E653C" w:rsidRPr="004F2205" w:rsidRDefault="004E653C" w:rsidP="00BF2F9A">
            <w:pPr>
              <w:pStyle w:val="movimento2"/>
              <w:rPr>
                <w:color w:val="002060"/>
              </w:rPr>
            </w:pPr>
            <w:r w:rsidRPr="004F2205">
              <w:rPr>
                <w:color w:val="002060"/>
              </w:rPr>
              <w:t> </w:t>
            </w:r>
          </w:p>
        </w:tc>
      </w:tr>
    </w:tbl>
    <w:p w14:paraId="20ED54A3" w14:textId="77777777" w:rsidR="004E653C" w:rsidRPr="004F2205" w:rsidRDefault="004E653C" w:rsidP="004E653C">
      <w:pPr>
        <w:pStyle w:val="breakline"/>
        <w:rPr>
          <w:color w:val="002060"/>
        </w:rPr>
      </w:pPr>
    </w:p>
    <w:p w14:paraId="4BD4A2D1" w14:textId="77777777" w:rsidR="004E653C" w:rsidRPr="004F2205" w:rsidRDefault="004E653C" w:rsidP="004E653C">
      <w:pPr>
        <w:ind w:left="4956"/>
        <w:rPr>
          <w:rFonts w:ascii="Arial" w:hAnsi="Arial" w:cs="Arial"/>
          <w:noProof/>
          <w:color w:val="002060"/>
          <w:sz w:val="22"/>
          <w:szCs w:val="22"/>
        </w:rPr>
      </w:pPr>
      <w:r w:rsidRPr="004F2205">
        <w:rPr>
          <w:rFonts w:ascii="Arial" w:hAnsi="Arial" w:cs="Arial"/>
          <w:noProof/>
          <w:color w:val="002060"/>
          <w:sz w:val="22"/>
          <w:szCs w:val="22"/>
        </w:rPr>
        <w:t>F.to IL SOSTITUTOGIUDICE SPORTIVO      </w:t>
      </w:r>
    </w:p>
    <w:p w14:paraId="37770F35" w14:textId="77777777" w:rsidR="004E653C" w:rsidRPr="004F2205" w:rsidRDefault="004E653C" w:rsidP="004E653C">
      <w:pPr>
        <w:rPr>
          <w:rFonts w:ascii="Arial" w:hAnsi="Arial" w:cs="Arial"/>
          <w:color w:val="002060"/>
          <w:sz w:val="22"/>
          <w:szCs w:val="22"/>
        </w:rPr>
      </w:pPr>
      <w:r w:rsidRPr="004F2205">
        <w:rPr>
          <w:rFonts w:ascii="Arial" w:hAnsi="Arial" w:cs="Arial"/>
          <w:noProof/>
          <w:color w:val="002060"/>
          <w:sz w:val="22"/>
          <w:szCs w:val="22"/>
        </w:rPr>
        <w:t xml:space="preserve"> </w:t>
      </w:r>
      <w:r w:rsidRPr="004F2205">
        <w:rPr>
          <w:rFonts w:ascii="Arial" w:hAnsi="Arial" w:cs="Arial"/>
          <w:noProof/>
          <w:color w:val="002060"/>
          <w:sz w:val="22"/>
          <w:szCs w:val="22"/>
        </w:rPr>
        <w:tab/>
      </w:r>
      <w:r w:rsidRPr="004F2205">
        <w:rPr>
          <w:rFonts w:ascii="Arial" w:hAnsi="Arial" w:cs="Arial"/>
          <w:noProof/>
          <w:color w:val="002060"/>
          <w:sz w:val="22"/>
          <w:szCs w:val="22"/>
        </w:rPr>
        <w:tab/>
      </w:r>
      <w:r w:rsidRPr="004F2205">
        <w:rPr>
          <w:rFonts w:ascii="Arial" w:hAnsi="Arial" w:cs="Arial"/>
          <w:noProof/>
          <w:color w:val="002060"/>
          <w:sz w:val="22"/>
          <w:szCs w:val="22"/>
        </w:rPr>
        <w:tab/>
      </w:r>
      <w:r w:rsidRPr="004F2205">
        <w:rPr>
          <w:rFonts w:ascii="Arial" w:hAnsi="Arial" w:cs="Arial"/>
          <w:noProof/>
          <w:color w:val="002060"/>
          <w:sz w:val="22"/>
          <w:szCs w:val="22"/>
        </w:rPr>
        <w:tab/>
      </w:r>
      <w:r w:rsidRPr="004F2205">
        <w:rPr>
          <w:rFonts w:ascii="Arial" w:hAnsi="Arial" w:cs="Arial"/>
          <w:noProof/>
          <w:color w:val="002060"/>
          <w:sz w:val="22"/>
          <w:szCs w:val="22"/>
        </w:rPr>
        <w:tab/>
      </w:r>
      <w:r w:rsidRPr="004F2205">
        <w:rPr>
          <w:rFonts w:ascii="Arial" w:hAnsi="Arial" w:cs="Arial"/>
          <w:noProof/>
          <w:color w:val="002060"/>
          <w:sz w:val="22"/>
          <w:szCs w:val="22"/>
        </w:rPr>
        <w:tab/>
        <w:t xml:space="preserve">   </w:t>
      </w:r>
      <w:r w:rsidRPr="004F2205">
        <w:rPr>
          <w:rFonts w:ascii="Arial" w:hAnsi="Arial" w:cs="Arial"/>
          <w:noProof/>
          <w:color w:val="002060"/>
          <w:sz w:val="22"/>
          <w:szCs w:val="22"/>
        </w:rPr>
        <w:tab/>
        <w:t xml:space="preserve">                Federica Sorrentino</w:t>
      </w:r>
      <w:r w:rsidRPr="004F2205">
        <w:rPr>
          <w:rFonts w:ascii="Arial" w:hAnsi="Arial" w:cs="Arial"/>
          <w:color w:val="002060"/>
          <w:sz w:val="22"/>
          <w:szCs w:val="22"/>
        </w:rPr>
        <w:t xml:space="preserve"> </w:t>
      </w:r>
    </w:p>
    <w:p w14:paraId="6D8F3194" w14:textId="77777777" w:rsidR="004E653C" w:rsidRPr="004F2205" w:rsidRDefault="004E653C" w:rsidP="004E653C">
      <w:pPr>
        <w:pStyle w:val="breakline"/>
        <w:rPr>
          <w:rFonts w:eastAsiaTheme="minorEastAsia"/>
          <w:color w:val="002060"/>
        </w:rPr>
      </w:pPr>
    </w:p>
    <w:p w14:paraId="296DE5FD" w14:textId="77777777" w:rsidR="004E653C" w:rsidRPr="004F2205" w:rsidRDefault="004E653C" w:rsidP="004E653C">
      <w:pPr>
        <w:pStyle w:val="titoloprinc0"/>
        <w:rPr>
          <w:color w:val="002060"/>
        </w:rPr>
      </w:pPr>
      <w:r w:rsidRPr="004F2205">
        <w:rPr>
          <w:color w:val="002060"/>
        </w:rPr>
        <w:t>CLASSIFICA</w:t>
      </w:r>
    </w:p>
    <w:p w14:paraId="781CF20C" w14:textId="77777777" w:rsidR="004E653C" w:rsidRPr="004F2205" w:rsidRDefault="004E653C" w:rsidP="004E653C">
      <w:pPr>
        <w:pStyle w:val="breakline"/>
        <w:rPr>
          <w:color w:val="002060"/>
        </w:rPr>
      </w:pPr>
    </w:p>
    <w:p w14:paraId="097EC015" w14:textId="77777777" w:rsidR="004E653C" w:rsidRPr="004F2205" w:rsidRDefault="004E653C" w:rsidP="004E653C">
      <w:pPr>
        <w:pStyle w:val="breakline"/>
        <w:rPr>
          <w:color w:val="002060"/>
        </w:rPr>
      </w:pPr>
    </w:p>
    <w:p w14:paraId="5E9B93B5" w14:textId="77777777" w:rsidR="004E653C" w:rsidRPr="004F2205" w:rsidRDefault="004E653C" w:rsidP="004E653C">
      <w:pPr>
        <w:pStyle w:val="sottotitolocampionato10"/>
        <w:rPr>
          <w:color w:val="002060"/>
        </w:rPr>
      </w:pPr>
      <w:r w:rsidRPr="004F22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653C" w:rsidRPr="004F2205" w14:paraId="1738666A" w14:textId="77777777" w:rsidTr="00BF2F9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E7BCC" w14:textId="77777777" w:rsidR="004E653C" w:rsidRPr="004F2205" w:rsidRDefault="004E653C" w:rsidP="00BF2F9A">
            <w:pPr>
              <w:pStyle w:val="headertabella0"/>
              <w:rPr>
                <w:color w:val="002060"/>
              </w:rPr>
            </w:pPr>
            <w:r w:rsidRPr="004F22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FE9F2" w14:textId="77777777" w:rsidR="004E653C" w:rsidRPr="004F2205" w:rsidRDefault="004E653C" w:rsidP="00BF2F9A">
            <w:pPr>
              <w:pStyle w:val="headertabella0"/>
              <w:rPr>
                <w:color w:val="002060"/>
              </w:rPr>
            </w:pPr>
            <w:r w:rsidRPr="004F22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EC287" w14:textId="77777777" w:rsidR="004E653C" w:rsidRPr="004F2205" w:rsidRDefault="004E653C" w:rsidP="00BF2F9A">
            <w:pPr>
              <w:pStyle w:val="headertabella0"/>
              <w:rPr>
                <w:color w:val="002060"/>
              </w:rPr>
            </w:pPr>
            <w:r w:rsidRPr="004F22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9982C" w14:textId="77777777" w:rsidR="004E653C" w:rsidRPr="004F2205" w:rsidRDefault="004E653C" w:rsidP="00BF2F9A">
            <w:pPr>
              <w:pStyle w:val="headertabella0"/>
              <w:rPr>
                <w:color w:val="002060"/>
              </w:rPr>
            </w:pPr>
            <w:r w:rsidRPr="004F22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FB5BD" w14:textId="77777777" w:rsidR="004E653C" w:rsidRPr="004F2205" w:rsidRDefault="004E653C" w:rsidP="00BF2F9A">
            <w:pPr>
              <w:pStyle w:val="headertabella0"/>
              <w:rPr>
                <w:color w:val="002060"/>
              </w:rPr>
            </w:pPr>
            <w:r w:rsidRPr="004F22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BE0C3" w14:textId="77777777" w:rsidR="004E653C" w:rsidRPr="004F2205" w:rsidRDefault="004E653C" w:rsidP="00BF2F9A">
            <w:pPr>
              <w:pStyle w:val="headertabella0"/>
              <w:rPr>
                <w:color w:val="002060"/>
              </w:rPr>
            </w:pPr>
            <w:r w:rsidRPr="004F22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A6F28" w14:textId="77777777" w:rsidR="004E653C" w:rsidRPr="004F2205" w:rsidRDefault="004E653C" w:rsidP="00BF2F9A">
            <w:pPr>
              <w:pStyle w:val="headertabella0"/>
              <w:rPr>
                <w:color w:val="002060"/>
              </w:rPr>
            </w:pPr>
            <w:r w:rsidRPr="004F22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734F6" w14:textId="77777777" w:rsidR="004E653C" w:rsidRPr="004F2205" w:rsidRDefault="004E653C" w:rsidP="00BF2F9A">
            <w:pPr>
              <w:pStyle w:val="headertabella0"/>
              <w:rPr>
                <w:color w:val="002060"/>
              </w:rPr>
            </w:pPr>
            <w:r w:rsidRPr="004F22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79CA2" w14:textId="77777777" w:rsidR="004E653C" w:rsidRPr="004F2205" w:rsidRDefault="004E653C" w:rsidP="00BF2F9A">
            <w:pPr>
              <w:pStyle w:val="headertabella0"/>
              <w:rPr>
                <w:color w:val="002060"/>
              </w:rPr>
            </w:pPr>
            <w:r w:rsidRPr="004F22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0AF79" w14:textId="77777777" w:rsidR="004E653C" w:rsidRPr="004F2205" w:rsidRDefault="004E653C" w:rsidP="00BF2F9A">
            <w:pPr>
              <w:pStyle w:val="headertabella0"/>
              <w:rPr>
                <w:color w:val="002060"/>
              </w:rPr>
            </w:pPr>
            <w:r w:rsidRPr="004F2205">
              <w:rPr>
                <w:color w:val="002060"/>
              </w:rPr>
              <w:t>PE</w:t>
            </w:r>
          </w:p>
        </w:tc>
      </w:tr>
      <w:tr w:rsidR="004E653C" w:rsidRPr="004F2205" w14:paraId="12F73509" w14:textId="77777777" w:rsidTr="00BF2F9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BD9F7C" w14:textId="77777777" w:rsidR="004E653C" w:rsidRPr="004F2205" w:rsidRDefault="004E653C" w:rsidP="00BF2F9A">
            <w:pPr>
              <w:pStyle w:val="rowtabella0"/>
              <w:rPr>
                <w:color w:val="002060"/>
              </w:rPr>
            </w:pPr>
            <w:r w:rsidRPr="004F220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C53FB" w14:textId="77777777" w:rsidR="004E653C" w:rsidRPr="004F2205" w:rsidRDefault="004E653C" w:rsidP="00BF2F9A">
            <w:pPr>
              <w:pStyle w:val="rowtabella0"/>
              <w:jc w:val="center"/>
              <w:rPr>
                <w:color w:val="002060"/>
              </w:rPr>
            </w:pPr>
            <w:r w:rsidRPr="004F220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E884B"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F835B"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F194B"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26E9"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3C297" w14:textId="77777777" w:rsidR="004E653C" w:rsidRPr="004F2205" w:rsidRDefault="004E653C" w:rsidP="00BF2F9A">
            <w:pPr>
              <w:pStyle w:val="rowtabella0"/>
              <w:jc w:val="center"/>
              <w:rPr>
                <w:color w:val="002060"/>
              </w:rPr>
            </w:pPr>
            <w:r w:rsidRPr="004F220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CDDC4" w14:textId="77777777" w:rsidR="004E653C" w:rsidRPr="004F2205" w:rsidRDefault="004E653C" w:rsidP="00BF2F9A">
            <w:pPr>
              <w:pStyle w:val="rowtabella0"/>
              <w:jc w:val="center"/>
              <w:rPr>
                <w:color w:val="002060"/>
              </w:rPr>
            </w:pPr>
            <w:r w:rsidRPr="004F22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489E9" w14:textId="77777777" w:rsidR="004E653C" w:rsidRPr="004F2205" w:rsidRDefault="004E653C" w:rsidP="00BF2F9A">
            <w:pPr>
              <w:pStyle w:val="rowtabella0"/>
              <w:jc w:val="center"/>
              <w:rPr>
                <w:color w:val="002060"/>
              </w:rPr>
            </w:pPr>
            <w:r w:rsidRPr="004F220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B8417" w14:textId="77777777" w:rsidR="004E653C" w:rsidRPr="004F2205" w:rsidRDefault="004E653C" w:rsidP="00BF2F9A">
            <w:pPr>
              <w:pStyle w:val="rowtabella0"/>
              <w:jc w:val="center"/>
              <w:rPr>
                <w:color w:val="002060"/>
              </w:rPr>
            </w:pPr>
            <w:r w:rsidRPr="004F2205">
              <w:rPr>
                <w:color w:val="002060"/>
              </w:rPr>
              <w:t>0</w:t>
            </w:r>
          </w:p>
        </w:tc>
      </w:tr>
      <w:tr w:rsidR="004E653C" w:rsidRPr="004F2205" w14:paraId="6FD5C93A"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BA431B" w14:textId="77777777" w:rsidR="004E653C" w:rsidRPr="004F2205" w:rsidRDefault="004E653C" w:rsidP="00BF2F9A">
            <w:pPr>
              <w:pStyle w:val="rowtabella0"/>
              <w:rPr>
                <w:color w:val="002060"/>
              </w:rPr>
            </w:pPr>
            <w:r w:rsidRPr="004F220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D3C6C" w14:textId="77777777" w:rsidR="004E653C" w:rsidRPr="004F2205" w:rsidRDefault="004E653C" w:rsidP="00BF2F9A">
            <w:pPr>
              <w:pStyle w:val="rowtabella0"/>
              <w:jc w:val="center"/>
              <w:rPr>
                <w:color w:val="002060"/>
              </w:rPr>
            </w:pPr>
            <w:r w:rsidRPr="004F22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3DE5E" w14:textId="77777777" w:rsidR="004E653C" w:rsidRPr="004F2205" w:rsidRDefault="004E653C" w:rsidP="00BF2F9A">
            <w:pPr>
              <w:pStyle w:val="rowtabella0"/>
              <w:jc w:val="center"/>
              <w:rPr>
                <w:color w:val="002060"/>
              </w:rPr>
            </w:pPr>
            <w:r w:rsidRPr="004F22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67B9E"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0A1B"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D8001"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48A2B" w14:textId="77777777" w:rsidR="004E653C" w:rsidRPr="004F2205" w:rsidRDefault="004E653C" w:rsidP="00BF2F9A">
            <w:pPr>
              <w:pStyle w:val="rowtabella0"/>
              <w:jc w:val="center"/>
              <w:rPr>
                <w:color w:val="002060"/>
              </w:rPr>
            </w:pPr>
            <w:r w:rsidRPr="004F220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56B5D" w14:textId="77777777" w:rsidR="004E653C" w:rsidRPr="004F2205" w:rsidRDefault="004E653C" w:rsidP="00BF2F9A">
            <w:pPr>
              <w:pStyle w:val="rowtabella0"/>
              <w:jc w:val="center"/>
              <w:rPr>
                <w:color w:val="002060"/>
              </w:rPr>
            </w:pPr>
            <w:r w:rsidRPr="004F22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9D29" w14:textId="77777777" w:rsidR="004E653C" w:rsidRPr="004F2205" w:rsidRDefault="004E653C" w:rsidP="00BF2F9A">
            <w:pPr>
              <w:pStyle w:val="rowtabella0"/>
              <w:jc w:val="center"/>
              <w:rPr>
                <w:color w:val="002060"/>
              </w:rPr>
            </w:pPr>
            <w:r w:rsidRPr="004F22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E0795" w14:textId="77777777" w:rsidR="004E653C" w:rsidRPr="004F2205" w:rsidRDefault="004E653C" w:rsidP="00BF2F9A">
            <w:pPr>
              <w:pStyle w:val="rowtabella0"/>
              <w:jc w:val="center"/>
              <w:rPr>
                <w:color w:val="002060"/>
              </w:rPr>
            </w:pPr>
            <w:r w:rsidRPr="004F2205">
              <w:rPr>
                <w:color w:val="002060"/>
              </w:rPr>
              <w:t>0</w:t>
            </w:r>
          </w:p>
        </w:tc>
      </w:tr>
      <w:tr w:rsidR="004E653C" w:rsidRPr="004F2205" w14:paraId="0B025752"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597B3" w14:textId="77777777" w:rsidR="004E653C" w:rsidRPr="004F2205" w:rsidRDefault="004E653C" w:rsidP="00BF2F9A">
            <w:pPr>
              <w:pStyle w:val="rowtabella0"/>
              <w:rPr>
                <w:color w:val="002060"/>
              </w:rPr>
            </w:pPr>
            <w:r w:rsidRPr="004F2205">
              <w:rPr>
                <w:color w:val="002060"/>
              </w:rPr>
              <w:t xml:space="preserve">A.S.D. </w:t>
            </w:r>
            <w:proofErr w:type="gramStart"/>
            <w:r w:rsidRPr="004F2205">
              <w:rPr>
                <w:color w:val="002060"/>
              </w:rPr>
              <w:t>CITTA</w:t>
            </w:r>
            <w:proofErr w:type="gramEnd"/>
            <w:r w:rsidRPr="004F2205">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9A1F1"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67463"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BF200"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FC363"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A18D"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D9057" w14:textId="77777777" w:rsidR="004E653C" w:rsidRPr="004F2205" w:rsidRDefault="004E653C" w:rsidP="00BF2F9A">
            <w:pPr>
              <w:pStyle w:val="rowtabella0"/>
              <w:jc w:val="center"/>
              <w:rPr>
                <w:color w:val="002060"/>
              </w:rPr>
            </w:pPr>
            <w:r w:rsidRPr="004F220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72595" w14:textId="77777777" w:rsidR="004E653C" w:rsidRPr="004F2205" w:rsidRDefault="004E653C" w:rsidP="00BF2F9A">
            <w:pPr>
              <w:pStyle w:val="rowtabella0"/>
              <w:jc w:val="center"/>
              <w:rPr>
                <w:color w:val="002060"/>
              </w:rPr>
            </w:pPr>
            <w:r w:rsidRPr="004F22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9A603" w14:textId="77777777" w:rsidR="004E653C" w:rsidRPr="004F2205" w:rsidRDefault="004E653C" w:rsidP="00BF2F9A">
            <w:pPr>
              <w:pStyle w:val="rowtabella0"/>
              <w:jc w:val="center"/>
              <w:rPr>
                <w:color w:val="002060"/>
              </w:rPr>
            </w:pPr>
            <w:r w:rsidRPr="004F22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959C" w14:textId="77777777" w:rsidR="004E653C" w:rsidRPr="004F2205" w:rsidRDefault="004E653C" w:rsidP="00BF2F9A">
            <w:pPr>
              <w:pStyle w:val="rowtabella0"/>
              <w:jc w:val="center"/>
              <w:rPr>
                <w:color w:val="002060"/>
              </w:rPr>
            </w:pPr>
            <w:r w:rsidRPr="004F2205">
              <w:rPr>
                <w:color w:val="002060"/>
              </w:rPr>
              <w:t>0</w:t>
            </w:r>
          </w:p>
        </w:tc>
      </w:tr>
      <w:tr w:rsidR="004E653C" w:rsidRPr="004F2205" w14:paraId="03EF5F3E"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C8980" w14:textId="77777777" w:rsidR="004E653C" w:rsidRPr="004F2205" w:rsidRDefault="004E653C" w:rsidP="00BF2F9A">
            <w:pPr>
              <w:pStyle w:val="rowtabella0"/>
              <w:rPr>
                <w:color w:val="002060"/>
              </w:rPr>
            </w:pPr>
            <w:r w:rsidRPr="004F2205">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F3DA"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ED1E1"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67CEF"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38848"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0197C"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E7007" w14:textId="77777777" w:rsidR="004E653C" w:rsidRPr="004F2205" w:rsidRDefault="004E653C" w:rsidP="00BF2F9A">
            <w:pPr>
              <w:pStyle w:val="rowtabella0"/>
              <w:jc w:val="center"/>
              <w:rPr>
                <w:color w:val="002060"/>
              </w:rPr>
            </w:pPr>
            <w:r w:rsidRPr="004F220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CAF68" w14:textId="77777777" w:rsidR="004E653C" w:rsidRPr="004F2205" w:rsidRDefault="004E653C" w:rsidP="00BF2F9A">
            <w:pPr>
              <w:pStyle w:val="rowtabella0"/>
              <w:jc w:val="center"/>
              <w:rPr>
                <w:color w:val="002060"/>
              </w:rPr>
            </w:pPr>
            <w:r w:rsidRPr="004F220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21415"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9214D" w14:textId="77777777" w:rsidR="004E653C" w:rsidRPr="004F2205" w:rsidRDefault="004E653C" w:rsidP="00BF2F9A">
            <w:pPr>
              <w:pStyle w:val="rowtabella0"/>
              <w:jc w:val="center"/>
              <w:rPr>
                <w:color w:val="002060"/>
              </w:rPr>
            </w:pPr>
            <w:r w:rsidRPr="004F2205">
              <w:rPr>
                <w:color w:val="002060"/>
              </w:rPr>
              <w:t>0</w:t>
            </w:r>
          </w:p>
        </w:tc>
      </w:tr>
      <w:tr w:rsidR="004E653C" w:rsidRPr="004F2205" w14:paraId="2678C0C2"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257FF4" w14:textId="77777777" w:rsidR="004E653C" w:rsidRPr="004F2205" w:rsidRDefault="004E653C" w:rsidP="00BF2F9A">
            <w:pPr>
              <w:pStyle w:val="rowtabella0"/>
              <w:rPr>
                <w:color w:val="002060"/>
              </w:rPr>
            </w:pPr>
            <w:r w:rsidRPr="004F2205">
              <w:rPr>
                <w:color w:val="002060"/>
              </w:rPr>
              <w:t xml:space="preserve">G.S. AUDAX 1970 </w:t>
            </w:r>
            <w:proofErr w:type="gramStart"/>
            <w:r w:rsidRPr="004F2205">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A707B"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A0B68"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5DC4"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DD887"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8B952"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A1F16" w14:textId="77777777" w:rsidR="004E653C" w:rsidRPr="004F2205" w:rsidRDefault="004E653C" w:rsidP="00BF2F9A">
            <w:pPr>
              <w:pStyle w:val="rowtabella0"/>
              <w:jc w:val="center"/>
              <w:rPr>
                <w:color w:val="002060"/>
              </w:rPr>
            </w:pPr>
            <w:r w:rsidRPr="004F22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74D7C" w14:textId="77777777" w:rsidR="004E653C" w:rsidRPr="004F2205" w:rsidRDefault="004E653C" w:rsidP="00BF2F9A">
            <w:pPr>
              <w:pStyle w:val="rowtabella0"/>
              <w:jc w:val="center"/>
              <w:rPr>
                <w:color w:val="002060"/>
              </w:rPr>
            </w:pPr>
            <w:r w:rsidRPr="004F220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62A4"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90A31" w14:textId="77777777" w:rsidR="004E653C" w:rsidRPr="004F2205" w:rsidRDefault="004E653C" w:rsidP="00BF2F9A">
            <w:pPr>
              <w:pStyle w:val="rowtabella0"/>
              <w:jc w:val="center"/>
              <w:rPr>
                <w:color w:val="002060"/>
              </w:rPr>
            </w:pPr>
            <w:r w:rsidRPr="004F2205">
              <w:rPr>
                <w:color w:val="002060"/>
              </w:rPr>
              <w:t>0</w:t>
            </w:r>
          </w:p>
        </w:tc>
      </w:tr>
      <w:tr w:rsidR="004E653C" w:rsidRPr="004F2205" w14:paraId="6A8EEC09"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87ACD8" w14:textId="77777777" w:rsidR="004E653C" w:rsidRPr="004F2205" w:rsidRDefault="004E653C" w:rsidP="00BF2F9A">
            <w:pPr>
              <w:pStyle w:val="rowtabella0"/>
              <w:rPr>
                <w:color w:val="002060"/>
              </w:rPr>
            </w:pPr>
            <w:r w:rsidRPr="004F2205">
              <w:rPr>
                <w:color w:val="002060"/>
              </w:rPr>
              <w:lastRenderedPageBreak/>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9031"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E8AB5"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C1E11"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A439F"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1159B"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6DC68" w14:textId="77777777" w:rsidR="004E653C" w:rsidRPr="004F2205" w:rsidRDefault="004E653C" w:rsidP="00BF2F9A">
            <w:pPr>
              <w:pStyle w:val="rowtabella0"/>
              <w:jc w:val="center"/>
              <w:rPr>
                <w:color w:val="002060"/>
              </w:rPr>
            </w:pPr>
            <w:r w:rsidRPr="004F22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80C8" w14:textId="77777777" w:rsidR="004E653C" w:rsidRPr="004F2205" w:rsidRDefault="004E653C" w:rsidP="00BF2F9A">
            <w:pPr>
              <w:pStyle w:val="rowtabella0"/>
              <w:jc w:val="center"/>
              <w:rPr>
                <w:color w:val="002060"/>
              </w:rPr>
            </w:pPr>
            <w:r w:rsidRPr="004F220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3745C" w14:textId="77777777" w:rsidR="004E653C" w:rsidRPr="004F2205" w:rsidRDefault="004E653C" w:rsidP="00BF2F9A">
            <w:pPr>
              <w:pStyle w:val="rowtabella0"/>
              <w:jc w:val="center"/>
              <w:rPr>
                <w:color w:val="002060"/>
              </w:rPr>
            </w:pPr>
            <w:r w:rsidRPr="004F220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E96E" w14:textId="77777777" w:rsidR="004E653C" w:rsidRPr="004F2205" w:rsidRDefault="004E653C" w:rsidP="00BF2F9A">
            <w:pPr>
              <w:pStyle w:val="rowtabella0"/>
              <w:jc w:val="center"/>
              <w:rPr>
                <w:color w:val="002060"/>
              </w:rPr>
            </w:pPr>
            <w:r w:rsidRPr="004F2205">
              <w:rPr>
                <w:color w:val="002060"/>
              </w:rPr>
              <w:t>0</w:t>
            </w:r>
          </w:p>
        </w:tc>
      </w:tr>
      <w:tr w:rsidR="004E653C" w:rsidRPr="004F2205" w14:paraId="2D1EA67B" w14:textId="77777777" w:rsidTr="00BF2F9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0215A0" w14:textId="77777777" w:rsidR="004E653C" w:rsidRPr="004F2205" w:rsidRDefault="004E653C" w:rsidP="00BF2F9A">
            <w:pPr>
              <w:pStyle w:val="rowtabella0"/>
              <w:rPr>
                <w:color w:val="002060"/>
              </w:rPr>
            </w:pPr>
            <w:r w:rsidRPr="004F220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4545F"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591A8"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1CF5F"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D3438"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937D7"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FF15F"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BA12D" w14:textId="77777777" w:rsidR="004E653C" w:rsidRPr="004F2205" w:rsidRDefault="004E653C" w:rsidP="00BF2F9A">
            <w:pPr>
              <w:pStyle w:val="rowtabella0"/>
              <w:jc w:val="center"/>
              <w:rPr>
                <w:color w:val="002060"/>
              </w:rPr>
            </w:pPr>
            <w:r w:rsidRPr="004F220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3291F" w14:textId="77777777" w:rsidR="004E653C" w:rsidRPr="004F2205" w:rsidRDefault="004E653C" w:rsidP="00BF2F9A">
            <w:pPr>
              <w:pStyle w:val="rowtabella0"/>
              <w:jc w:val="center"/>
              <w:rPr>
                <w:color w:val="002060"/>
              </w:rPr>
            </w:pPr>
            <w:r w:rsidRPr="004F220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41B6" w14:textId="77777777" w:rsidR="004E653C" w:rsidRPr="004F2205" w:rsidRDefault="004E653C" w:rsidP="00BF2F9A">
            <w:pPr>
              <w:pStyle w:val="rowtabella0"/>
              <w:jc w:val="center"/>
              <w:rPr>
                <w:color w:val="002060"/>
              </w:rPr>
            </w:pPr>
            <w:r w:rsidRPr="004F2205">
              <w:rPr>
                <w:color w:val="002060"/>
              </w:rPr>
              <w:t>0</w:t>
            </w:r>
          </w:p>
        </w:tc>
      </w:tr>
    </w:tbl>
    <w:p w14:paraId="0BE57B7A" w14:textId="77777777" w:rsidR="004E653C" w:rsidRPr="004F2205" w:rsidRDefault="004E653C" w:rsidP="004E653C">
      <w:pPr>
        <w:pStyle w:val="breakline"/>
        <w:rPr>
          <w:rFonts w:eastAsiaTheme="minorEastAsia"/>
          <w:color w:val="002060"/>
        </w:rPr>
      </w:pPr>
    </w:p>
    <w:p w14:paraId="7DBEB309" w14:textId="77777777" w:rsidR="004E653C" w:rsidRPr="004F2205" w:rsidRDefault="004E653C" w:rsidP="004E653C">
      <w:pPr>
        <w:pStyle w:val="breakline"/>
        <w:rPr>
          <w:color w:val="002060"/>
        </w:rPr>
      </w:pPr>
    </w:p>
    <w:p w14:paraId="17E7578F" w14:textId="77777777" w:rsidR="004E653C" w:rsidRPr="004F2205" w:rsidRDefault="004E653C" w:rsidP="004E653C">
      <w:pPr>
        <w:pStyle w:val="sottotitolocampionato10"/>
        <w:rPr>
          <w:color w:val="002060"/>
        </w:rPr>
      </w:pPr>
      <w:r w:rsidRPr="004F220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653C" w:rsidRPr="004F2205" w14:paraId="58977ACA" w14:textId="77777777" w:rsidTr="00BF2F9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6C305" w14:textId="77777777" w:rsidR="004E653C" w:rsidRPr="004F2205" w:rsidRDefault="004E653C" w:rsidP="00BF2F9A">
            <w:pPr>
              <w:pStyle w:val="headertabella0"/>
              <w:rPr>
                <w:color w:val="002060"/>
              </w:rPr>
            </w:pPr>
            <w:r w:rsidRPr="004F22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467E5" w14:textId="77777777" w:rsidR="004E653C" w:rsidRPr="004F2205" w:rsidRDefault="004E653C" w:rsidP="00BF2F9A">
            <w:pPr>
              <w:pStyle w:val="headertabella0"/>
              <w:rPr>
                <w:color w:val="002060"/>
              </w:rPr>
            </w:pPr>
            <w:r w:rsidRPr="004F22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25DD6" w14:textId="77777777" w:rsidR="004E653C" w:rsidRPr="004F2205" w:rsidRDefault="004E653C" w:rsidP="00BF2F9A">
            <w:pPr>
              <w:pStyle w:val="headertabella0"/>
              <w:rPr>
                <w:color w:val="002060"/>
              </w:rPr>
            </w:pPr>
            <w:r w:rsidRPr="004F22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6A393" w14:textId="77777777" w:rsidR="004E653C" w:rsidRPr="004F2205" w:rsidRDefault="004E653C" w:rsidP="00BF2F9A">
            <w:pPr>
              <w:pStyle w:val="headertabella0"/>
              <w:rPr>
                <w:color w:val="002060"/>
              </w:rPr>
            </w:pPr>
            <w:r w:rsidRPr="004F22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E12A0" w14:textId="77777777" w:rsidR="004E653C" w:rsidRPr="004F2205" w:rsidRDefault="004E653C" w:rsidP="00BF2F9A">
            <w:pPr>
              <w:pStyle w:val="headertabella0"/>
              <w:rPr>
                <w:color w:val="002060"/>
              </w:rPr>
            </w:pPr>
            <w:r w:rsidRPr="004F22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D3DE5" w14:textId="77777777" w:rsidR="004E653C" w:rsidRPr="004F2205" w:rsidRDefault="004E653C" w:rsidP="00BF2F9A">
            <w:pPr>
              <w:pStyle w:val="headertabella0"/>
              <w:rPr>
                <w:color w:val="002060"/>
              </w:rPr>
            </w:pPr>
            <w:r w:rsidRPr="004F22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C55C1" w14:textId="77777777" w:rsidR="004E653C" w:rsidRPr="004F2205" w:rsidRDefault="004E653C" w:rsidP="00BF2F9A">
            <w:pPr>
              <w:pStyle w:val="headertabella0"/>
              <w:rPr>
                <w:color w:val="002060"/>
              </w:rPr>
            </w:pPr>
            <w:r w:rsidRPr="004F22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2A59C" w14:textId="77777777" w:rsidR="004E653C" w:rsidRPr="004F2205" w:rsidRDefault="004E653C" w:rsidP="00BF2F9A">
            <w:pPr>
              <w:pStyle w:val="headertabella0"/>
              <w:rPr>
                <w:color w:val="002060"/>
              </w:rPr>
            </w:pPr>
            <w:r w:rsidRPr="004F22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7F2A3" w14:textId="77777777" w:rsidR="004E653C" w:rsidRPr="004F2205" w:rsidRDefault="004E653C" w:rsidP="00BF2F9A">
            <w:pPr>
              <w:pStyle w:val="headertabella0"/>
              <w:rPr>
                <w:color w:val="002060"/>
              </w:rPr>
            </w:pPr>
            <w:r w:rsidRPr="004F22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4546C" w14:textId="77777777" w:rsidR="004E653C" w:rsidRPr="004F2205" w:rsidRDefault="004E653C" w:rsidP="00BF2F9A">
            <w:pPr>
              <w:pStyle w:val="headertabella0"/>
              <w:rPr>
                <w:color w:val="002060"/>
              </w:rPr>
            </w:pPr>
            <w:r w:rsidRPr="004F2205">
              <w:rPr>
                <w:color w:val="002060"/>
              </w:rPr>
              <w:t>PE</w:t>
            </w:r>
          </w:p>
        </w:tc>
      </w:tr>
      <w:tr w:rsidR="004E653C" w:rsidRPr="004F2205" w14:paraId="3525AED7" w14:textId="77777777" w:rsidTr="00BF2F9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4E8321" w14:textId="77777777" w:rsidR="004E653C" w:rsidRPr="004F2205" w:rsidRDefault="004E653C" w:rsidP="00BF2F9A">
            <w:pPr>
              <w:pStyle w:val="rowtabella0"/>
              <w:rPr>
                <w:color w:val="002060"/>
              </w:rPr>
            </w:pPr>
            <w:r w:rsidRPr="004F2205">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96A78" w14:textId="77777777" w:rsidR="004E653C" w:rsidRPr="004F2205" w:rsidRDefault="004E653C" w:rsidP="00BF2F9A">
            <w:pPr>
              <w:pStyle w:val="rowtabella0"/>
              <w:jc w:val="center"/>
              <w:rPr>
                <w:color w:val="002060"/>
              </w:rPr>
            </w:pPr>
            <w:r w:rsidRPr="004F22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6637E"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3DA2E"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5BE7F"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9F94A"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D359E" w14:textId="77777777" w:rsidR="004E653C" w:rsidRPr="004F2205" w:rsidRDefault="004E653C" w:rsidP="00BF2F9A">
            <w:pPr>
              <w:pStyle w:val="rowtabella0"/>
              <w:jc w:val="center"/>
              <w:rPr>
                <w:color w:val="002060"/>
              </w:rPr>
            </w:pPr>
            <w:r w:rsidRPr="004F2205">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ECEE8" w14:textId="77777777" w:rsidR="004E653C" w:rsidRPr="004F2205" w:rsidRDefault="004E653C" w:rsidP="00BF2F9A">
            <w:pPr>
              <w:pStyle w:val="rowtabella0"/>
              <w:jc w:val="center"/>
              <w:rPr>
                <w:color w:val="002060"/>
              </w:rPr>
            </w:pPr>
            <w:r w:rsidRPr="004F220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47252" w14:textId="77777777" w:rsidR="004E653C" w:rsidRPr="004F2205" w:rsidRDefault="004E653C" w:rsidP="00BF2F9A">
            <w:pPr>
              <w:pStyle w:val="rowtabella0"/>
              <w:jc w:val="center"/>
              <w:rPr>
                <w:color w:val="002060"/>
              </w:rPr>
            </w:pPr>
            <w:r w:rsidRPr="004F220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29E09" w14:textId="77777777" w:rsidR="004E653C" w:rsidRPr="004F2205" w:rsidRDefault="004E653C" w:rsidP="00BF2F9A">
            <w:pPr>
              <w:pStyle w:val="rowtabella0"/>
              <w:jc w:val="center"/>
              <w:rPr>
                <w:color w:val="002060"/>
              </w:rPr>
            </w:pPr>
            <w:r w:rsidRPr="004F2205">
              <w:rPr>
                <w:color w:val="002060"/>
              </w:rPr>
              <w:t>1</w:t>
            </w:r>
          </w:p>
        </w:tc>
      </w:tr>
      <w:tr w:rsidR="004E653C" w:rsidRPr="004F2205" w14:paraId="49FE4B57"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B13358" w14:textId="77777777" w:rsidR="004E653C" w:rsidRPr="004F2205" w:rsidRDefault="004E653C" w:rsidP="00BF2F9A">
            <w:pPr>
              <w:pStyle w:val="rowtabella0"/>
              <w:rPr>
                <w:color w:val="002060"/>
              </w:rPr>
            </w:pPr>
            <w:r w:rsidRPr="004F220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B6428" w14:textId="77777777" w:rsidR="004E653C" w:rsidRPr="004F2205" w:rsidRDefault="004E653C" w:rsidP="00BF2F9A">
            <w:pPr>
              <w:pStyle w:val="rowtabella0"/>
              <w:jc w:val="center"/>
              <w:rPr>
                <w:color w:val="002060"/>
              </w:rPr>
            </w:pPr>
            <w:r w:rsidRPr="004F220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DF3F3"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4A28E"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D2B3A"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043D5"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73492" w14:textId="77777777" w:rsidR="004E653C" w:rsidRPr="004F2205" w:rsidRDefault="004E653C" w:rsidP="00BF2F9A">
            <w:pPr>
              <w:pStyle w:val="rowtabella0"/>
              <w:jc w:val="center"/>
              <w:rPr>
                <w:color w:val="002060"/>
              </w:rPr>
            </w:pPr>
            <w:r w:rsidRPr="004F220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897FC" w14:textId="77777777" w:rsidR="004E653C" w:rsidRPr="004F2205" w:rsidRDefault="004E653C" w:rsidP="00BF2F9A">
            <w:pPr>
              <w:pStyle w:val="rowtabella0"/>
              <w:jc w:val="center"/>
              <w:rPr>
                <w:color w:val="002060"/>
              </w:rPr>
            </w:pPr>
            <w:r w:rsidRPr="004F220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B7B4F" w14:textId="77777777" w:rsidR="004E653C" w:rsidRPr="004F2205" w:rsidRDefault="004E653C" w:rsidP="00BF2F9A">
            <w:pPr>
              <w:pStyle w:val="rowtabella0"/>
              <w:jc w:val="center"/>
              <w:rPr>
                <w:color w:val="002060"/>
              </w:rPr>
            </w:pPr>
            <w:r w:rsidRPr="004F22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65A99" w14:textId="77777777" w:rsidR="004E653C" w:rsidRPr="004F2205" w:rsidRDefault="004E653C" w:rsidP="00BF2F9A">
            <w:pPr>
              <w:pStyle w:val="rowtabella0"/>
              <w:jc w:val="center"/>
              <w:rPr>
                <w:color w:val="002060"/>
              </w:rPr>
            </w:pPr>
            <w:r w:rsidRPr="004F2205">
              <w:rPr>
                <w:color w:val="002060"/>
              </w:rPr>
              <w:t>0</w:t>
            </w:r>
          </w:p>
        </w:tc>
      </w:tr>
      <w:tr w:rsidR="004E653C" w:rsidRPr="004F2205" w14:paraId="7C668FDC"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9D2571" w14:textId="77777777" w:rsidR="004E653C" w:rsidRPr="004F2205" w:rsidRDefault="004E653C" w:rsidP="00BF2F9A">
            <w:pPr>
              <w:pStyle w:val="rowtabella0"/>
              <w:rPr>
                <w:color w:val="002060"/>
              </w:rPr>
            </w:pPr>
            <w:r w:rsidRPr="004F2205">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23BEA" w14:textId="77777777" w:rsidR="004E653C" w:rsidRPr="004F2205" w:rsidRDefault="004E653C" w:rsidP="00BF2F9A">
            <w:pPr>
              <w:pStyle w:val="rowtabella0"/>
              <w:jc w:val="center"/>
              <w:rPr>
                <w:color w:val="002060"/>
              </w:rPr>
            </w:pPr>
            <w:r w:rsidRPr="004F22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14E02"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7FF1"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AF287"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704CE"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02290" w14:textId="77777777" w:rsidR="004E653C" w:rsidRPr="004F2205" w:rsidRDefault="004E653C" w:rsidP="00BF2F9A">
            <w:pPr>
              <w:pStyle w:val="rowtabella0"/>
              <w:jc w:val="center"/>
              <w:rPr>
                <w:color w:val="002060"/>
              </w:rPr>
            </w:pPr>
            <w:r w:rsidRPr="004F220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AABFA" w14:textId="77777777" w:rsidR="004E653C" w:rsidRPr="004F2205" w:rsidRDefault="004E653C" w:rsidP="00BF2F9A">
            <w:pPr>
              <w:pStyle w:val="rowtabella0"/>
              <w:jc w:val="center"/>
              <w:rPr>
                <w:color w:val="002060"/>
              </w:rPr>
            </w:pPr>
            <w:r w:rsidRPr="004F220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48277"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DF7C1" w14:textId="77777777" w:rsidR="004E653C" w:rsidRPr="004F2205" w:rsidRDefault="004E653C" w:rsidP="00BF2F9A">
            <w:pPr>
              <w:pStyle w:val="rowtabella0"/>
              <w:jc w:val="center"/>
              <w:rPr>
                <w:color w:val="002060"/>
              </w:rPr>
            </w:pPr>
            <w:r w:rsidRPr="004F2205">
              <w:rPr>
                <w:color w:val="002060"/>
              </w:rPr>
              <w:t>0</w:t>
            </w:r>
          </w:p>
        </w:tc>
      </w:tr>
      <w:tr w:rsidR="004E653C" w:rsidRPr="004F2205" w14:paraId="745A9B0A"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A9E895" w14:textId="77777777" w:rsidR="004E653C" w:rsidRPr="004F2205" w:rsidRDefault="004E653C" w:rsidP="00BF2F9A">
            <w:pPr>
              <w:pStyle w:val="rowtabella0"/>
              <w:rPr>
                <w:color w:val="002060"/>
              </w:rPr>
            </w:pPr>
            <w:r w:rsidRPr="004F220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C40C4"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D9897"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9638"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6D97B"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21654"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F7BC4" w14:textId="77777777" w:rsidR="004E653C" w:rsidRPr="004F2205" w:rsidRDefault="004E653C" w:rsidP="00BF2F9A">
            <w:pPr>
              <w:pStyle w:val="rowtabella0"/>
              <w:jc w:val="center"/>
              <w:rPr>
                <w:color w:val="002060"/>
              </w:rPr>
            </w:pPr>
            <w:r w:rsidRPr="004F220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BF395" w14:textId="77777777" w:rsidR="004E653C" w:rsidRPr="004F2205" w:rsidRDefault="004E653C" w:rsidP="00BF2F9A">
            <w:pPr>
              <w:pStyle w:val="rowtabella0"/>
              <w:jc w:val="center"/>
              <w:rPr>
                <w:color w:val="002060"/>
              </w:rPr>
            </w:pPr>
            <w:r w:rsidRPr="004F220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C6BC1"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E8FAC" w14:textId="77777777" w:rsidR="004E653C" w:rsidRPr="004F2205" w:rsidRDefault="004E653C" w:rsidP="00BF2F9A">
            <w:pPr>
              <w:pStyle w:val="rowtabella0"/>
              <w:jc w:val="center"/>
              <w:rPr>
                <w:color w:val="002060"/>
              </w:rPr>
            </w:pPr>
            <w:r w:rsidRPr="004F2205">
              <w:rPr>
                <w:color w:val="002060"/>
              </w:rPr>
              <w:t>0</w:t>
            </w:r>
          </w:p>
        </w:tc>
      </w:tr>
      <w:tr w:rsidR="004E653C" w:rsidRPr="004F2205" w14:paraId="69A432DE"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ABB81" w14:textId="77777777" w:rsidR="004E653C" w:rsidRPr="004F2205" w:rsidRDefault="004E653C" w:rsidP="00BF2F9A">
            <w:pPr>
              <w:pStyle w:val="rowtabella0"/>
              <w:rPr>
                <w:color w:val="002060"/>
              </w:rPr>
            </w:pPr>
            <w:r w:rsidRPr="004F220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81ADA" w14:textId="77777777" w:rsidR="004E653C" w:rsidRPr="004F2205" w:rsidRDefault="004E653C" w:rsidP="00BF2F9A">
            <w:pPr>
              <w:pStyle w:val="rowtabella0"/>
              <w:jc w:val="center"/>
              <w:rPr>
                <w:color w:val="002060"/>
              </w:rPr>
            </w:pPr>
            <w:r w:rsidRPr="004F22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18FB"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A0B5C"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28868"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802A1"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9B646" w14:textId="77777777" w:rsidR="004E653C" w:rsidRPr="004F2205" w:rsidRDefault="004E653C" w:rsidP="00BF2F9A">
            <w:pPr>
              <w:pStyle w:val="rowtabella0"/>
              <w:jc w:val="center"/>
              <w:rPr>
                <w:color w:val="002060"/>
              </w:rPr>
            </w:pPr>
            <w:r w:rsidRPr="004F220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288D4" w14:textId="77777777" w:rsidR="004E653C" w:rsidRPr="004F2205" w:rsidRDefault="004E653C" w:rsidP="00BF2F9A">
            <w:pPr>
              <w:pStyle w:val="rowtabella0"/>
              <w:jc w:val="center"/>
              <w:rPr>
                <w:color w:val="002060"/>
              </w:rPr>
            </w:pPr>
            <w:r w:rsidRPr="004F220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7E7FC" w14:textId="77777777" w:rsidR="004E653C" w:rsidRPr="004F2205" w:rsidRDefault="004E653C" w:rsidP="00BF2F9A">
            <w:pPr>
              <w:pStyle w:val="rowtabella0"/>
              <w:jc w:val="center"/>
              <w:rPr>
                <w:color w:val="002060"/>
              </w:rPr>
            </w:pPr>
            <w:r w:rsidRPr="004F22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B8683" w14:textId="77777777" w:rsidR="004E653C" w:rsidRPr="004F2205" w:rsidRDefault="004E653C" w:rsidP="00BF2F9A">
            <w:pPr>
              <w:pStyle w:val="rowtabella0"/>
              <w:jc w:val="center"/>
              <w:rPr>
                <w:color w:val="002060"/>
              </w:rPr>
            </w:pPr>
            <w:r w:rsidRPr="004F2205">
              <w:rPr>
                <w:color w:val="002060"/>
              </w:rPr>
              <w:t>0</w:t>
            </w:r>
          </w:p>
        </w:tc>
      </w:tr>
      <w:tr w:rsidR="004E653C" w:rsidRPr="004F2205" w14:paraId="6B684B5F" w14:textId="77777777" w:rsidTr="00BF2F9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406256" w14:textId="77777777" w:rsidR="004E653C" w:rsidRPr="004F2205" w:rsidRDefault="004E653C" w:rsidP="00BF2F9A">
            <w:pPr>
              <w:pStyle w:val="rowtabella0"/>
              <w:rPr>
                <w:color w:val="002060"/>
              </w:rPr>
            </w:pPr>
            <w:r w:rsidRPr="004F2205">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96877"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9744D"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63FE"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C060D"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10774" w14:textId="77777777" w:rsidR="004E653C" w:rsidRPr="004F2205" w:rsidRDefault="004E653C" w:rsidP="00BF2F9A">
            <w:pPr>
              <w:pStyle w:val="rowtabella0"/>
              <w:jc w:val="center"/>
              <w:rPr>
                <w:color w:val="002060"/>
              </w:rPr>
            </w:pPr>
            <w:r w:rsidRPr="004F22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7A1D0" w14:textId="77777777" w:rsidR="004E653C" w:rsidRPr="004F2205" w:rsidRDefault="004E653C" w:rsidP="00BF2F9A">
            <w:pPr>
              <w:pStyle w:val="rowtabella0"/>
              <w:jc w:val="center"/>
              <w:rPr>
                <w:color w:val="002060"/>
              </w:rPr>
            </w:pPr>
            <w:r w:rsidRPr="004F220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79D01" w14:textId="77777777" w:rsidR="004E653C" w:rsidRPr="004F2205" w:rsidRDefault="004E653C" w:rsidP="00BF2F9A">
            <w:pPr>
              <w:pStyle w:val="rowtabella0"/>
              <w:jc w:val="center"/>
              <w:rPr>
                <w:color w:val="002060"/>
              </w:rPr>
            </w:pPr>
            <w:r w:rsidRPr="004F2205">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EED55" w14:textId="77777777" w:rsidR="004E653C" w:rsidRPr="004F2205" w:rsidRDefault="004E653C" w:rsidP="00BF2F9A">
            <w:pPr>
              <w:pStyle w:val="rowtabella0"/>
              <w:jc w:val="center"/>
              <w:rPr>
                <w:color w:val="002060"/>
              </w:rPr>
            </w:pPr>
            <w:r w:rsidRPr="004F220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391AD" w14:textId="77777777" w:rsidR="004E653C" w:rsidRPr="004F2205" w:rsidRDefault="004E653C" w:rsidP="00BF2F9A">
            <w:pPr>
              <w:pStyle w:val="rowtabella0"/>
              <w:jc w:val="center"/>
              <w:rPr>
                <w:color w:val="002060"/>
              </w:rPr>
            </w:pPr>
            <w:r w:rsidRPr="004F2205">
              <w:rPr>
                <w:color w:val="002060"/>
              </w:rPr>
              <w:t>0</w:t>
            </w:r>
          </w:p>
        </w:tc>
      </w:tr>
    </w:tbl>
    <w:p w14:paraId="1B207E30" w14:textId="77777777" w:rsidR="004E653C" w:rsidRPr="004F2205" w:rsidRDefault="004E653C" w:rsidP="004E653C">
      <w:pPr>
        <w:pStyle w:val="breakline"/>
        <w:rPr>
          <w:rFonts w:eastAsiaTheme="minorEastAsia"/>
          <w:color w:val="002060"/>
        </w:rPr>
      </w:pPr>
    </w:p>
    <w:p w14:paraId="4895C8E2" w14:textId="77777777" w:rsidR="004E653C" w:rsidRPr="004F2205" w:rsidRDefault="004E653C" w:rsidP="004E653C">
      <w:pPr>
        <w:pStyle w:val="breakline"/>
        <w:rPr>
          <w:color w:val="002060"/>
        </w:rPr>
      </w:pPr>
    </w:p>
    <w:p w14:paraId="354870F3" w14:textId="77777777" w:rsidR="004E653C" w:rsidRPr="004F2205" w:rsidRDefault="004E653C" w:rsidP="004E653C">
      <w:pPr>
        <w:pStyle w:val="titolocampionato0"/>
        <w:shd w:val="clear" w:color="auto" w:fill="CCCCCC"/>
        <w:spacing w:before="80" w:after="40"/>
        <w:rPr>
          <w:color w:val="002060"/>
        </w:rPr>
      </w:pPr>
      <w:r w:rsidRPr="004F2205">
        <w:rPr>
          <w:color w:val="002060"/>
        </w:rPr>
        <w:t>UNDER 15 C5 REGIONALI MASCHILI</w:t>
      </w:r>
    </w:p>
    <w:p w14:paraId="3721F4DE" w14:textId="77777777" w:rsidR="004E653C" w:rsidRPr="004F2205" w:rsidRDefault="004E653C" w:rsidP="004E653C">
      <w:pPr>
        <w:pStyle w:val="titoloprinc0"/>
        <w:rPr>
          <w:color w:val="002060"/>
        </w:rPr>
      </w:pPr>
      <w:r w:rsidRPr="004F2205">
        <w:rPr>
          <w:color w:val="002060"/>
        </w:rPr>
        <w:t>RISULTATI</w:t>
      </w:r>
    </w:p>
    <w:p w14:paraId="2CBBB347" w14:textId="77777777" w:rsidR="004E653C" w:rsidRPr="004F2205" w:rsidRDefault="004E653C" w:rsidP="004E653C">
      <w:pPr>
        <w:pStyle w:val="breakline"/>
        <w:rPr>
          <w:color w:val="002060"/>
        </w:rPr>
      </w:pPr>
    </w:p>
    <w:p w14:paraId="37D98156" w14:textId="77777777" w:rsidR="004E653C" w:rsidRPr="004F2205" w:rsidRDefault="004E653C" w:rsidP="004E653C">
      <w:pPr>
        <w:pStyle w:val="sottotitolocampionato10"/>
        <w:rPr>
          <w:color w:val="002060"/>
        </w:rPr>
      </w:pPr>
      <w:r w:rsidRPr="004F2205">
        <w:rPr>
          <w:color w:val="002060"/>
        </w:rPr>
        <w:t>RISULTATI UFFICIALI GARE DEL 23/02/2022</w:t>
      </w:r>
    </w:p>
    <w:p w14:paraId="75201E92" w14:textId="77777777" w:rsidR="004E653C" w:rsidRPr="004E653C" w:rsidRDefault="004E653C" w:rsidP="004E653C">
      <w:pPr>
        <w:pStyle w:val="sottotitolocampionato20"/>
        <w:spacing w:before="0" w:beforeAutospacing="0" w:after="0" w:afterAutospacing="0"/>
        <w:rPr>
          <w:rFonts w:ascii="Arial" w:hAnsi="Arial" w:cs="Arial"/>
          <w:color w:val="002060"/>
          <w:sz w:val="20"/>
          <w:szCs w:val="20"/>
        </w:rPr>
      </w:pPr>
      <w:r w:rsidRPr="004E653C">
        <w:rPr>
          <w:rFonts w:ascii="Arial" w:hAnsi="Arial" w:cs="Arial"/>
          <w:color w:val="002060"/>
          <w:sz w:val="20"/>
          <w:szCs w:val="20"/>
        </w:rPr>
        <w:t>Si trascrivono qui di seguito i risultati ufficiali delle gare disputate</w:t>
      </w:r>
    </w:p>
    <w:p w14:paraId="714D16E1" w14:textId="77777777" w:rsidR="004E653C" w:rsidRPr="004F2205" w:rsidRDefault="004E653C" w:rsidP="004E653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E653C" w:rsidRPr="004F2205" w14:paraId="5B4E54B2" w14:textId="77777777" w:rsidTr="00BF2F9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E653C" w:rsidRPr="004F2205" w14:paraId="2EE1C0B9" w14:textId="77777777" w:rsidTr="00BF2F9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399D8" w14:textId="77777777" w:rsidR="004E653C" w:rsidRPr="004F2205" w:rsidRDefault="004E653C" w:rsidP="00BF2F9A">
                  <w:pPr>
                    <w:pStyle w:val="headertabella0"/>
                    <w:rPr>
                      <w:color w:val="002060"/>
                    </w:rPr>
                  </w:pPr>
                  <w:r w:rsidRPr="004F2205">
                    <w:rPr>
                      <w:color w:val="002060"/>
                    </w:rPr>
                    <w:t>GIRONE SA - 1 Giornata - A</w:t>
                  </w:r>
                </w:p>
              </w:tc>
            </w:tr>
            <w:tr w:rsidR="004E653C" w:rsidRPr="004F2205" w14:paraId="2EC322F0" w14:textId="77777777" w:rsidTr="00BF2F9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AB371A" w14:textId="77777777" w:rsidR="004E653C" w:rsidRPr="004F2205" w:rsidRDefault="004E653C" w:rsidP="00BF2F9A">
                  <w:pPr>
                    <w:pStyle w:val="rowtabella0"/>
                    <w:rPr>
                      <w:color w:val="002060"/>
                    </w:rPr>
                  </w:pPr>
                  <w:r w:rsidRPr="004F2205">
                    <w:rPr>
                      <w:color w:val="002060"/>
                    </w:rPr>
                    <w:t>VIRTUS FORTITUDO 1950 SSD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6D9545" w14:textId="77777777" w:rsidR="004E653C" w:rsidRPr="004F2205" w:rsidRDefault="004E653C" w:rsidP="00BF2F9A">
                  <w:pPr>
                    <w:pStyle w:val="rowtabella0"/>
                    <w:rPr>
                      <w:color w:val="002060"/>
                    </w:rPr>
                  </w:pPr>
                  <w:r w:rsidRPr="004F2205">
                    <w:rPr>
                      <w:color w:val="002060"/>
                    </w:rPr>
                    <w:t>- TAVERNELLE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045413" w14:textId="77777777" w:rsidR="004E653C" w:rsidRPr="004F2205" w:rsidRDefault="004E653C" w:rsidP="00BF2F9A">
                  <w:pPr>
                    <w:pStyle w:val="rowtabella0"/>
                    <w:jc w:val="center"/>
                    <w:rPr>
                      <w:color w:val="002060"/>
                    </w:rPr>
                  </w:pPr>
                  <w:r w:rsidRPr="004F2205">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1A5F34" w14:textId="77777777" w:rsidR="004E653C" w:rsidRPr="004F2205" w:rsidRDefault="004E653C" w:rsidP="00BF2F9A">
                  <w:pPr>
                    <w:pStyle w:val="rowtabella0"/>
                    <w:jc w:val="center"/>
                    <w:rPr>
                      <w:color w:val="002060"/>
                    </w:rPr>
                  </w:pPr>
                  <w:r w:rsidRPr="004F2205">
                    <w:rPr>
                      <w:color w:val="002060"/>
                    </w:rPr>
                    <w:t> </w:t>
                  </w:r>
                </w:p>
              </w:tc>
            </w:tr>
          </w:tbl>
          <w:p w14:paraId="0F200AE3" w14:textId="77777777" w:rsidR="004E653C" w:rsidRPr="004F2205" w:rsidRDefault="004E653C" w:rsidP="00BF2F9A">
            <w:pPr>
              <w:rPr>
                <w:color w:val="002060"/>
              </w:rPr>
            </w:pPr>
          </w:p>
        </w:tc>
      </w:tr>
    </w:tbl>
    <w:p w14:paraId="67140D46" w14:textId="77777777" w:rsidR="004E653C" w:rsidRPr="004F2205" w:rsidRDefault="004E653C" w:rsidP="004E653C">
      <w:pPr>
        <w:pStyle w:val="breakline"/>
        <w:rPr>
          <w:rFonts w:eastAsiaTheme="minorEastAsia"/>
          <w:color w:val="002060"/>
        </w:rPr>
      </w:pPr>
    </w:p>
    <w:p w14:paraId="074E23C1" w14:textId="77777777" w:rsidR="004E653C" w:rsidRPr="004F2205" w:rsidRDefault="004E653C" w:rsidP="004E653C">
      <w:pPr>
        <w:pStyle w:val="breakline"/>
        <w:rPr>
          <w:color w:val="002060"/>
        </w:rPr>
      </w:pPr>
    </w:p>
    <w:p w14:paraId="5BBE571D" w14:textId="77777777" w:rsidR="004E653C" w:rsidRPr="004F2205" w:rsidRDefault="004E653C" w:rsidP="004E653C">
      <w:pPr>
        <w:pStyle w:val="titoloprinc0"/>
        <w:rPr>
          <w:color w:val="002060"/>
        </w:rPr>
      </w:pPr>
      <w:r w:rsidRPr="004F2205">
        <w:rPr>
          <w:color w:val="002060"/>
        </w:rPr>
        <w:t>CLASSIFICA</w:t>
      </w:r>
    </w:p>
    <w:p w14:paraId="3020CFA0" w14:textId="77777777" w:rsidR="004E653C" w:rsidRPr="004F2205" w:rsidRDefault="004E653C" w:rsidP="004E653C">
      <w:pPr>
        <w:pStyle w:val="breakline"/>
        <w:rPr>
          <w:color w:val="002060"/>
        </w:rPr>
      </w:pPr>
    </w:p>
    <w:p w14:paraId="75C9E9AA" w14:textId="77777777" w:rsidR="004E653C" w:rsidRPr="004F2205" w:rsidRDefault="004E653C" w:rsidP="004E653C">
      <w:pPr>
        <w:pStyle w:val="breakline"/>
        <w:rPr>
          <w:color w:val="002060"/>
        </w:rPr>
      </w:pPr>
    </w:p>
    <w:p w14:paraId="5E1615F8" w14:textId="77777777" w:rsidR="004E653C" w:rsidRPr="004F2205" w:rsidRDefault="004E653C" w:rsidP="004E653C">
      <w:pPr>
        <w:pStyle w:val="sottotitolocampionato10"/>
        <w:rPr>
          <w:color w:val="002060"/>
        </w:rPr>
      </w:pPr>
      <w:r w:rsidRPr="004F220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653C" w:rsidRPr="004F2205" w14:paraId="056D69D8" w14:textId="77777777" w:rsidTr="00BF2F9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5A4A3" w14:textId="77777777" w:rsidR="004E653C" w:rsidRPr="004F2205" w:rsidRDefault="004E653C" w:rsidP="00BF2F9A">
            <w:pPr>
              <w:pStyle w:val="headertabella0"/>
              <w:rPr>
                <w:color w:val="002060"/>
              </w:rPr>
            </w:pPr>
            <w:r w:rsidRPr="004F22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9B703" w14:textId="77777777" w:rsidR="004E653C" w:rsidRPr="004F2205" w:rsidRDefault="004E653C" w:rsidP="00BF2F9A">
            <w:pPr>
              <w:pStyle w:val="headertabella0"/>
              <w:rPr>
                <w:color w:val="002060"/>
              </w:rPr>
            </w:pPr>
            <w:r w:rsidRPr="004F22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ED7F6" w14:textId="77777777" w:rsidR="004E653C" w:rsidRPr="004F2205" w:rsidRDefault="004E653C" w:rsidP="00BF2F9A">
            <w:pPr>
              <w:pStyle w:val="headertabella0"/>
              <w:rPr>
                <w:color w:val="002060"/>
              </w:rPr>
            </w:pPr>
            <w:r w:rsidRPr="004F22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FEB75" w14:textId="77777777" w:rsidR="004E653C" w:rsidRPr="004F2205" w:rsidRDefault="004E653C" w:rsidP="00BF2F9A">
            <w:pPr>
              <w:pStyle w:val="headertabella0"/>
              <w:rPr>
                <w:color w:val="002060"/>
              </w:rPr>
            </w:pPr>
            <w:r w:rsidRPr="004F22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8C158" w14:textId="77777777" w:rsidR="004E653C" w:rsidRPr="004F2205" w:rsidRDefault="004E653C" w:rsidP="00BF2F9A">
            <w:pPr>
              <w:pStyle w:val="headertabella0"/>
              <w:rPr>
                <w:color w:val="002060"/>
              </w:rPr>
            </w:pPr>
            <w:r w:rsidRPr="004F22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E1EA5" w14:textId="77777777" w:rsidR="004E653C" w:rsidRPr="004F2205" w:rsidRDefault="004E653C" w:rsidP="00BF2F9A">
            <w:pPr>
              <w:pStyle w:val="headertabella0"/>
              <w:rPr>
                <w:color w:val="002060"/>
              </w:rPr>
            </w:pPr>
            <w:r w:rsidRPr="004F22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A52F9" w14:textId="77777777" w:rsidR="004E653C" w:rsidRPr="004F2205" w:rsidRDefault="004E653C" w:rsidP="00BF2F9A">
            <w:pPr>
              <w:pStyle w:val="headertabella0"/>
              <w:rPr>
                <w:color w:val="002060"/>
              </w:rPr>
            </w:pPr>
            <w:r w:rsidRPr="004F22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DC252" w14:textId="77777777" w:rsidR="004E653C" w:rsidRPr="004F2205" w:rsidRDefault="004E653C" w:rsidP="00BF2F9A">
            <w:pPr>
              <w:pStyle w:val="headertabella0"/>
              <w:rPr>
                <w:color w:val="002060"/>
              </w:rPr>
            </w:pPr>
            <w:r w:rsidRPr="004F22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48F8A" w14:textId="77777777" w:rsidR="004E653C" w:rsidRPr="004F2205" w:rsidRDefault="004E653C" w:rsidP="00BF2F9A">
            <w:pPr>
              <w:pStyle w:val="headertabella0"/>
              <w:rPr>
                <w:color w:val="002060"/>
              </w:rPr>
            </w:pPr>
            <w:r w:rsidRPr="004F22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39378" w14:textId="77777777" w:rsidR="004E653C" w:rsidRPr="004F2205" w:rsidRDefault="004E653C" w:rsidP="00BF2F9A">
            <w:pPr>
              <w:pStyle w:val="headertabella0"/>
              <w:rPr>
                <w:color w:val="002060"/>
              </w:rPr>
            </w:pPr>
            <w:r w:rsidRPr="004F2205">
              <w:rPr>
                <w:color w:val="002060"/>
              </w:rPr>
              <w:t>PE</w:t>
            </w:r>
          </w:p>
        </w:tc>
      </w:tr>
      <w:tr w:rsidR="004E653C" w:rsidRPr="004F2205" w14:paraId="4E2B439C" w14:textId="77777777" w:rsidTr="00BF2F9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8231B3" w14:textId="77777777" w:rsidR="004E653C" w:rsidRPr="004F2205" w:rsidRDefault="004E653C" w:rsidP="00BF2F9A">
            <w:pPr>
              <w:pStyle w:val="rowtabella0"/>
              <w:rPr>
                <w:color w:val="002060"/>
              </w:rPr>
            </w:pPr>
            <w:r w:rsidRPr="004F220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97CA4"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F668A"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D7022"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A470"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83F97"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C7B11" w14:textId="77777777" w:rsidR="004E653C" w:rsidRPr="004F2205" w:rsidRDefault="004E653C" w:rsidP="00BF2F9A">
            <w:pPr>
              <w:pStyle w:val="rowtabella0"/>
              <w:jc w:val="center"/>
              <w:rPr>
                <w:color w:val="002060"/>
              </w:rPr>
            </w:pPr>
            <w:r w:rsidRPr="004F22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A14B6"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98CA4" w14:textId="77777777" w:rsidR="004E653C" w:rsidRPr="004F2205" w:rsidRDefault="004E653C" w:rsidP="00BF2F9A">
            <w:pPr>
              <w:pStyle w:val="rowtabella0"/>
              <w:jc w:val="center"/>
              <w:rPr>
                <w:color w:val="002060"/>
              </w:rPr>
            </w:pPr>
            <w:r w:rsidRPr="004F22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5599A" w14:textId="77777777" w:rsidR="004E653C" w:rsidRPr="004F2205" w:rsidRDefault="004E653C" w:rsidP="00BF2F9A">
            <w:pPr>
              <w:pStyle w:val="rowtabella0"/>
              <w:jc w:val="center"/>
              <w:rPr>
                <w:color w:val="002060"/>
              </w:rPr>
            </w:pPr>
            <w:r w:rsidRPr="004F2205">
              <w:rPr>
                <w:color w:val="002060"/>
              </w:rPr>
              <w:t>0</w:t>
            </w:r>
          </w:p>
        </w:tc>
      </w:tr>
      <w:tr w:rsidR="004E653C" w:rsidRPr="004F2205" w14:paraId="2D57E7AD"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CD8944" w14:textId="77777777" w:rsidR="004E653C" w:rsidRPr="004F2205" w:rsidRDefault="004E653C" w:rsidP="00BF2F9A">
            <w:pPr>
              <w:pStyle w:val="rowtabella0"/>
              <w:rPr>
                <w:color w:val="002060"/>
              </w:rPr>
            </w:pPr>
            <w:r w:rsidRPr="004F220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7EE7D"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503C2"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DF4DB"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74510"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11F93"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51D0C" w14:textId="77777777" w:rsidR="004E653C" w:rsidRPr="004F2205" w:rsidRDefault="004E653C" w:rsidP="00BF2F9A">
            <w:pPr>
              <w:pStyle w:val="rowtabella0"/>
              <w:jc w:val="center"/>
              <w:rPr>
                <w:color w:val="002060"/>
              </w:rPr>
            </w:pPr>
            <w:r w:rsidRPr="004F22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83C9D"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A1233"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0D17" w14:textId="77777777" w:rsidR="004E653C" w:rsidRPr="004F2205" w:rsidRDefault="004E653C" w:rsidP="00BF2F9A">
            <w:pPr>
              <w:pStyle w:val="rowtabella0"/>
              <w:jc w:val="center"/>
              <w:rPr>
                <w:color w:val="002060"/>
              </w:rPr>
            </w:pPr>
            <w:r w:rsidRPr="004F2205">
              <w:rPr>
                <w:color w:val="002060"/>
              </w:rPr>
              <w:t>0</w:t>
            </w:r>
          </w:p>
        </w:tc>
      </w:tr>
      <w:tr w:rsidR="004E653C" w:rsidRPr="004F2205" w14:paraId="319BB887"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5F93CB" w14:textId="77777777" w:rsidR="004E653C" w:rsidRPr="004F2205" w:rsidRDefault="004E653C" w:rsidP="00BF2F9A">
            <w:pPr>
              <w:pStyle w:val="rowtabella0"/>
              <w:rPr>
                <w:color w:val="002060"/>
              </w:rPr>
            </w:pPr>
            <w:r w:rsidRPr="004F2205">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5A937"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96DFD"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D2F92"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6B168"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B38E"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2116" w14:textId="77777777" w:rsidR="004E653C" w:rsidRPr="004F2205" w:rsidRDefault="004E653C" w:rsidP="00BF2F9A">
            <w:pPr>
              <w:pStyle w:val="rowtabella0"/>
              <w:jc w:val="center"/>
              <w:rPr>
                <w:color w:val="002060"/>
              </w:rPr>
            </w:pPr>
            <w:r w:rsidRPr="004F22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2FBF2"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83A2C"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C79DC" w14:textId="77777777" w:rsidR="004E653C" w:rsidRPr="004F2205" w:rsidRDefault="004E653C" w:rsidP="00BF2F9A">
            <w:pPr>
              <w:pStyle w:val="rowtabella0"/>
              <w:jc w:val="center"/>
              <w:rPr>
                <w:color w:val="002060"/>
              </w:rPr>
            </w:pPr>
            <w:r w:rsidRPr="004F2205">
              <w:rPr>
                <w:color w:val="002060"/>
              </w:rPr>
              <w:t>0</w:t>
            </w:r>
          </w:p>
        </w:tc>
      </w:tr>
      <w:tr w:rsidR="004E653C" w:rsidRPr="004F2205" w14:paraId="7776FC40"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02D116" w14:textId="77777777" w:rsidR="004E653C" w:rsidRPr="004F2205" w:rsidRDefault="004E653C" w:rsidP="00BF2F9A">
            <w:pPr>
              <w:pStyle w:val="rowtabella0"/>
              <w:rPr>
                <w:color w:val="002060"/>
              </w:rPr>
            </w:pPr>
            <w:r w:rsidRPr="004F220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BFBC2"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5EEE3"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A30C9"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E8350"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043F1"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5103"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FBF7A"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16790"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EDAA6" w14:textId="77777777" w:rsidR="004E653C" w:rsidRPr="004F2205" w:rsidRDefault="004E653C" w:rsidP="00BF2F9A">
            <w:pPr>
              <w:pStyle w:val="rowtabella0"/>
              <w:jc w:val="center"/>
              <w:rPr>
                <w:color w:val="002060"/>
              </w:rPr>
            </w:pPr>
            <w:r w:rsidRPr="004F2205">
              <w:rPr>
                <w:color w:val="002060"/>
              </w:rPr>
              <w:t>0</w:t>
            </w:r>
          </w:p>
        </w:tc>
      </w:tr>
      <w:tr w:rsidR="004E653C" w:rsidRPr="004F2205" w14:paraId="6BFF1CC8"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B81D4F" w14:textId="77777777" w:rsidR="004E653C" w:rsidRPr="004F2205" w:rsidRDefault="004E653C" w:rsidP="00BF2F9A">
            <w:pPr>
              <w:pStyle w:val="rowtabella0"/>
              <w:rPr>
                <w:color w:val="002060"/>
              </w:rPr>
            </w:pPr>
            <w:r w:rsidRPr="004F2205">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9357D"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5FBCA"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94622"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4405A"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56071"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174D2"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B555F"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1E34"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765A" w14:textId="77777777" w:rsidR="004E653C" w:rsidRPr="004F2205" w:rsidRDefault="004E653C" w:rsidP="00BF2F9A">
            <w:pPr>
              <w:pStyle w:val="rowtabella0"/>
              <w:jc w:val="center"/>
              <w:rPr>
                <w:color w:val="002060"/>
              </w:rPr>
            </w:pPr>
            <w:r w:rsidRPr="004F2205">
              <w:rPr>
                <w:color w:val="002060"/>
              </w:rPr>
              <w:t>0</w:t>
            </w:r>
          </w:p>
        </w:tc>
      </w:tr>
      <w:tr w:rsidR="004E653C" w:rsidRPr="004F2205" w14:paraId="56D0A135" w14:textId="77777777" w:rsidTr="00BF2F9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000670" w14:textId="77777777" w:rsidR="004E653C" w:rsidRPr="004F2205" w:rsidRDefault="004E653C" w:rsidP="00BF2F9A">
            <w:pPr>
              <w:pStyle w:val="rowtabella0"/>
              <w:rPr>
                <w:color w:val="002060"/>
              </w:rPr>
            </w:pPr>
            <w:r w:rsidRPr="004F2205">
              <w:rPr>
                <w:color w:val="002060"/>
              </w:rPr>
              <w:t xml:space="preserve">G.S. AUDAX 1970 </w:t>
            </w:r>
            <w:proofErr w:type="gramStart"/>
            <w:r w:rsidRPr="004F2205">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D22C"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2D9DE"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D0B76"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DAAC6"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D3FE7"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4FD1"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7E907" w14:textId="77777777" w:rsidR="004E653C" w:rsidRPr="004F2205" w:rsidRDefault="004E653C" w:rsidP="00BF2F9A">
            <w:pPr>
              <w:pStyle w:val="rowtabella0"/>
              <w:jc w:val="center"/>
              <w:rPr>
                <w:color w:val="002060"/>
              </w:rPr>
            </w:pPr>
            <w:r w:rsidRPr="004F220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3A529"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D3C9" w14:textId="77777777" w:rsidR="004E653C" w:rsidRPr="004F2205" w:rsidRDefault="004E653C" w:rsidP="00BF2F9A">
            <w:pPr>
              <w:pStyle w:val="rowtabella0"/>
              <w:jc w:val="center"/>
              <w:rPr>
                <w:color w:val="002060"/>
              </w:rPr>
            </w:pPr>
            <w:r w:rsidRPr="004F2205">
              <w:rPr>
                <w:color w:val="002060"/>
              </w:rPr>
              <w:t>0</w:t>
            </w:r>
          </w:p>
        </w:tc>
      </w:tr>
    </w:tbl>
    <w:p w14:paraId="1CC54A45" w14:textId="77777777" w:rsidR="004E653C" w:rsidRPr="004F2205" w:rsidRDefault="004E653C" w:rsidP="004E653C">
      <w:pPr>
        <w:pStyle w:val="breakline"/>
        <w:rPr>
          <w:rFonts w:eastAsiaTheme="minorEastAsia"/>
          <w:color w:val="002060"/>
        </w:rPr>
      </w:pPr>
    </w:p>
    <w:p w14:paraId="57BEEEA4" w14:textId="77777777" w:rsidR="004E653C" w:rsidRPr="004F2205" w:rsidRDefault="004E653C" w:rsidP="004E653C">
      <w:pPr>
        <w:pStyle w:val="breakline"/>
        <w:rPr>
          <w:color w:val="002060"/>
        </w:rPr>
      </w:pPr>
    </w:p>
    <w:p w14:paraId="52D5DE8C" w14:textId="77777777" w:rsidR="004E653C" w:rsidRPr="004F2205" w:rsidRDefault="004E653C" w:rsidP="004E653C">
      <w:pPr>
        <w:pStyle w:val="sottotitolocampionato10"/>
        <w:rPr>
          <w:color w:val="002060"/>
        </w:rPr>
      </w:pPr>
      <w:r w:rsidRPr="004F2205">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653C" w:rsidRPr="004F2205" w14:paraId="04BFE0FA" w14:textId="77777777" w:rsidTr="00BF2F9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779F2" w14:textId="77777777" w:rsidR="004E653C" w:rsidRPr="004F2205" w:rsidRDefault="004E653C" w:rsidP="00BF2F9A">
            <w:pPr>
              <w:pStyle w:val="headertabella0"/>
              <w:rPr>
                <w:color w:val="002060"/>
              </w:rPr>
            </w:pPr>
            <w:r w:rsidRPr="004F22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E37FF" w14:textId="77777777" w:rsidR="004E653C" w:rsidRPr="004F2205" w:rsidRDefault="004E653C" w:rsidP="00BF2F9A">
            <w:pPr>
              <w:pStyle w:val="headertabella0"/>
              <w:rPr>
                <w:color w:val="002060"/>
              </w:rPr>
            </w:pPr>
            <w:r w:rsidRPr="004F22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6E783" w14:textId="77777777" w:rsidR="004E653C" w:rsidRPr="004F2205" w:rsidRDefault="004E653C" w:rsidP="00BF2F9A">
            <w:pPr>
              <w:pStyle w:val="headertabella0"/>
              <w:rPr>
                <w:color w:val="002060"/>
              </w:rPr>
            </w:pPr>
            <w:r w:rsidRPr="004F22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C5711" w14:textId="77777777" w:rsidR="004E653C" w:rsidRPr="004F2205" w:rsidRDefault="004E653C" w:rsidP="00BF2F9A">
            <w:pPr>
              <w:pStyle w:val="headertabella0"/>
              <w:rPr>
                <w:color w:val="002060"/>
              </w:rPr>
            </w:pPr>
            <w:r w:rsidRPr="004F22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51624" w14:textId="77777777" w:rsidR="004E653C" w:rsidRPr="004F2205" w:rsidRDefault="004E653C" w:rsidP="00BF2F9A">
            <w:pPr>
              <w:pStyle w:val="headertabella0"/>
              <w:rPr>
                <w:color w:val="002060"/>
              </w:rPr>
            </w:pPr>
            <w:r w:rsidRPr="004F22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F63A8" w14:textId="77777777" w:rsidR="004E653C" w:rsidRPr="004F2205" w:rsidRDefault="004E653C" w:rsidP="00BF2F9A">
            <w:pPr>
              <w:pStyle w:val="headertabella0"/>
              <w:rPr>
                <w:color w:val="002060"/>
              </w:rPr>
            </w:pPr>
            <w:r w:rsidRPr="004F22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EF22E" w14:textId="77777777" w:rsidR="004E653C" w:rsidRPr="004F2205" w:rsidRDefault="004E653C" w:rsidP="00BF2F9A">
            <w:pPr>
              <w:pStyle w:val="headertabella0"/>
              <w:rPr>
                <w:color w:val="002060"/>
              </w:rPr>
            </w:pPr>
            <w:r w:rsidRPr="004F22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DB9DC" w14:textId="77777777" w:rsidR="004E653C" w:rsidRPr="004F2205" w:rsidRDefault="004E653C" w:rsidP="00BF2F9A">
            <w:pPr>
              <w:pStyle w:val="headertabella0"/>
              <w:rPr>
                <w:color w:val="002060"/>
              </w:rPr>
            </w:pPr>
            <w:r w:rsidRPr="004F22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FFD2C" w14:textId="77777777" w:rsidR="004E653C" w:rsidRPr="004F2205" w:rsidRDefault="004E653C" w:rsidP="00BF2F9A">
            <w:pPr>
              <w:pStyle w:val="headertabella0"/>
              <w:rPr>
                <w:color w:val="002060"/>
              </w:rPr>
            </w:pPr>
            <w:r w:rsidRPr="004F22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04910" w14:textId="77777777" w:rsidR="004E653C" w:rsidRPr="004F2205" w:rsidRDefault="004E653C" w:rsidP="00BF2F9A">
            <w:pPr>
              <w:pStyle w:val="headertabella0"/>
              <w:rPr>
                <w:color w:val="002060"/>
              </w:rPr>
            </w:pPr>
            <w:r w:rsidRPr="004F2205">
              <w:rPr>
                <w:color w:val="002060"/>
              </w:rPr>
              <w:t>PE</w:t>
            </w:r>
          </w:p>
        </w:tc>
      </w:tr>
      <w:tr w:rsidR="004E653C" w:rsidRPr="004F2205" w14:paraId="411E8C80" w14:textId="77777777" w:rsidTr="00BF2F9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269B87" w14:textId="77777777" w:rsidR="004E653C" w:rsidRPr="004F2205" w:rsidRDefault="004E653C" w:rsidP="00BF2F9A">
            <w:pPr>
              <w:pStyle w:val="rowtabella0"/>
              <w:rPr>
                <w:color w:val="002060"/>
              </w:rPr>
            </w:pPr>
            <w:r w:rsidRPr="004F2205">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7989"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6165"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D5DCD"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42990"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B339C"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7A749" w14:textId="77777777" w:rsidR="004E653C" w:rsidRPr="004F2205" w:rsidRDefault="004E653C" w:rsidP="00BF2F9A">
            <w:pPr>
              <w:pStyle w:val="rowtabella0"/>
              <w:jc w:val="center"/>
              <w:rPr>
                <w:color w:val="002060"/>
              </w:rPr>
            </w:pPr>
            <w:r w:rsidRPr="004F22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97D87"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16DFF"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5B431" w14:textId="77777777" w:rsidR="004E653C" w:rsidRPr="004F2205" w:rsidRDefault="004E653C" w:rsidP="00BF2F9A">
            <w:pPr>
              <w:pStyle w:val="rowtabella0"/>
              <w:jc w:val="center"/>
              <w:rPr>
                <w:color w:val="002060"/>
              </w:rPr>
            </w:pPr>
            <w:r w:rsidRPr="004F2205">
              <w:rPr>
                <w:color w:val="002060"/>
              </w:rPr>
              <w:t>0</w:t>
            </w:r>
          </w:p>
        </w:tc>
      </w:tr>
      <w:tr w:rsidR="004E653C" w:rsidRPr="004F2205" w14:paraId="622FBF5F"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00D607" w14:textId="77777777" w:rsidR="004E653C" w:rsidRPr="004F2205" w:rsidRDefault="004E653C" w:rsidP="00BF2F9A">
            <w:pPr>
              <w:pStyle w:val="rowtabella0"/>
              <w:rPr>
                <w:color w:val="002060"/>
              </w:rPr>
            </w:pPr>
            <w:r w:rsidRPr="004F220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FA7FA"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C0F10"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AD292"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D0B52"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8324A"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E1121" w14:textId="77777777" w:rsidR="004E653C" w:rsidRPr="004F2205" w:rsidRDefault="004E653C" w:rsidP="00BF2F9A">
            <w:pPr>
              <w:pStyle w:val="rowtabella0"/>
              <w:jc w:val="center"/>
              <w:rPr>
                <w:color w:val="002060"/>
              </w:rPr>
            </w:pPr>
            <w:r w:rsidRPr="004F22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40D6E"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42B20"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72F56" w14:textId="77777777" w:rsidR="004E653C" w:rsidRPr="004F2205" w:rsidRDefault="004E653C" w:rsidP="00BF2F9A">
            <w:pPr>
              <w:pStyle w:val="rowtabella0"/>
              <w:jc w:val="center"/>
              <w:rPr>
                <w:color w:val="002060"/>
              </w:rPr>
            </w:pPr>
            <w:r w:rsidRPr="004F2205">
              <w:rPr>
                <w:color w:val="002060"/>
              </w:rPr>
              <w:t>0</w:t>
            </w:r>
          </w:p>
        </w:tc>
      </w:tr>
      <w:tr w:rsidR="004E653C" w:rsidRPr="004F2205" w14:paraId="676C8FC8"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D8424" w14:textId="77777777" w:rsidR="004E653C" w:rsidRPr="004F2205" w:rsidRDefault="004E653C" w:rsidP="00BF2F9A">
            <w:pPr>
              <w:pStyle w:val="rowtabella0"/>
              <w:rPr>
                <w:color w:val="002060"/>
              </w:rPr>
            </w:pPr>
            <w:r w:rsidRPr="004F220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330BE"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1D6CB"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078E"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0BC50"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507DA"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1847"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F2CB8" w14:textId="77777777" w:rsidR="004E653C" w:rsidRPr="004F2205" w:rsidRDefault="004E653C" w:rsidP="00BF2F9A">
            <w:pPr>
              <w:pStyle w:val="rowtabella0"/>
              <w:jc w:val="center"/>
              <w:rPr>
                <w:color w:val="002060"/>
              </w:rPr>
            </w:pPr>
            <w:r w:rsidRPr="004F22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348E9"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10A14" w14:textId="77777777" w:rsidR="004E653C" w:rsidRPr="004F2205" w:rsidRDefault="004E653C" w:rsidP="00BF2F9A">
            <w:pPr>
              <w:pStyle w:val="rowtabella0"/>
              <w:jc w:val="center"/>
              <w:rPr>
                <w:color w:val="002060"/>
              </w:rPr>
            </w:pPr>
            <w:r w:rsidRPr="004F2205">
              <w:rPr>
                <w:color w:val="002060"/>
              </w:rPr>
              <w:t>0</w:t>
            </w:r>
          </w:p>
        </w:tc>
      </w:tr>
      <w:tr w:rsidR="004E653C" w:rsidRPr="004F2205" w14:paraId="5873F3F9"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D4E8DC" w14:textId="77777777" w:rsidR="004E653C" w:rsidRPr="004F2205" w:rsidRDefault="004E653C" w:rsidP="00BF2F9A">
            <w:pPr>
              <w:pStyle w:val="rowtabella0"/>
              <w:rPr>
                <w:color w:val="002060"/>
              </w:rPr>
            </w:pPr>
            <w:r w:rsidRPr="004F2205">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62DC4"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69CFB"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12EC9"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CBA8C"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D6B6B"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ECA8E"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D6588"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CD1DE"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C2C16" w14:textId="77777777" w:rsidR="004E653C" w:rsidRPr="004F2205" w:rsidRDefault="004E653C" w:rsidP="00BF2F9A">
            <w:pPr>
              <w:pStyle w:val="rowtabella0"/>
              <w:jc w:val="center"/>
              <w:rPr>
                <w:color w:val="002060"/>
              </w:rPr>
            </w:pPr>
            <w:r w:rsidRPr="004F2205">
              <w:rPr>
                <w:color w:val="002060"/>
              </w:rPr>
              <w:t>0</w:t>
            </w:r>
          </w:p>
        </w:tc>
      </w:tr>
      <w:tr w:rsidR="004E653C" w:rsidRPr="004F2205" w14:paraId="2CB26481"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638932" w14:textId="77777777" w:rsidR="004E653C" w:rsidRPr="004F2205" w:rsidRDefault="004E653C" w:rsidP="00BF2F9A">
            <w:pPr>
              <w:pStyle w:val="rowtabella0"/>
              <w:rPr>
                <w:color w:val="002060"/>
              </w:rPr>
            </w:pPr>
            <w:r w:rsidRPr="004F220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33907"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90BE"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0A2A3"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2A58"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157B9"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F2176"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369C3" w14:textId="77777777" w:rsidR="004E653C" w:rsidRPr="004F2205" w:rsidRDefault="004E653C" w:rsidP="00BF2F9A">
            <w:pPr>
              <w:pStyle w:val="rowtabella0"/>
              <w:jc w:val="center"/>
              <w:rPr>
                <w:color w:val="002060"/>
              </w:rPr>
            </w:pPr>
            <w:r w:rsidRPr="004F22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D12AA" w14:textId="77777777" w:rsidR="004E653C" w:rsidRPr="004F2205" w:rsidRDefault="004E653C" w:rsidP="00BF2F9A">
            <w:pPr>
              <w:pStyle w:val="rowtabella0"/>
              <w:jc w:val="center"/>
              <w:rPr>
                <w:color w:val="002060"/>
              </w:rPr>
            </w:pPr>
            <w:r w:rsidRPr="004F220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1DFC5" w14:textId="77777777" w:rsidR="004E653C" w:rsidRPr="004F2205" w:rsidRDefault="004E653C" w:rsidP="00BF2F9A">
            <w:pPr>
              <w:pStyle w:val="rowtabella0"/>
              <w:jc w:val="center"/>
              <w:rPr>
                <w:color w:val="002060"/>
              </w:rPr>
            </w:pPr>
            <w:r w:rsidRPr="004F2205">
              <w:rPr>
                <w:color w:val="002060"/>
              </w:rPr>
              <w:t>0</w:t>
            </w:r>
          </w:p>
        </w:tc>
      </w:tr>
      <w:tr w:rsidR="004E653C" w:rsidRPr="004F2205" w14:paraId="1AE350EA" w14:textId="77777777" w:rsidTr="00BF2F9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C67DD5" w14:textId="77777777" w:rsidR="004E653C" w:rsidRPr="004F2205" w:rsidRDefault="004E653C" w:rsidP="00BF2F9A">
            <w:pPr>
              <w:pStyle w:val="rowtabella0"/>
              <w:rPr>
                <w:color w:val="002060"/>
              </w:rPr>
            </w:pPr>
            <w:proofErr w:type="spellStart"/>
            <w:proofErr w:type="gramStart"/>
            <w:r w:rsidRPr="004F2205">
              <w:rPr>
                <w:color w:val="002060"/>
              </w:rPr>
              <w:t>sq.B</w:t>
            </w:r>
            <w:proofErr w:type="spellEnd"/>
            <w:proofErr w:type="gramEnd"/>
            <w:r w:rsidRPr="004F2205">
              <w:rPr>
                <w:color w:val="002060"/>
              </w:rPr>
              <w:t xml:space="preserve"> AMICI DEL </w:t>
            </w:r>
            <w:proofErr w:type="spellStart"/>
            <w:r w:rsidRPr="004F2205">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2D78"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B2D4E"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60BEF"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C0AA"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028B9"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741DC"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6A1F" w14:textId="77777777" w:rsidR="004E653C" w:rsidRPr="004F2205" w:rsidRDefault="004E653C" w:rsidP="00BF2F9A">
            <w:pPr>
              <w:pStyle w:val="rowtabella0"/>
              <w:jc w:val="center"/>
              <w:rPr>
                <w:color w:val="002060"/>
              </w:rPr>
            </w:pPr>
            <w:r w:rsidRPr="004F22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C887"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D5C3" w14:textId="77777777" w:rsidR="004E653C" w:rsidRPr="004F2205" w:rsidRDefault="004E653C" w:rsidP="00BF2F9A">
            <w:pPr>
              <w:pStyle w:val="rowtabella0"/>
              <w:jc w:val="center"/>
              <w:rPr>
                <w:color w:val="002060"/>
              </w:rPr>
            </w:pPr>
            <w:r w:rsidRPr="004F2205">
              <w:rPr>
                <w:color w:val="002060"/>
              </w:rPr>
              <w:t>0</w:t>
            </w:r>
          </w:p>
        </w:tc>
      </w:tr>
    </w:tbl>
    <w:p w14:paraId="1DA3E7E4" w14:textId="77777777" w:rsidR="004E653C" w:rsidRPr="004F2205" w:rsidRDefault="004E653C" w:rsidP="004E653C">
      <w:pPr>
        <w:pStyle w:val="breakline"/>
        <w:rPr>
          <w:rFonts w:eastAsiaTheme="minorEastAsia"/>
          <w:color w:val="002060"/>
        </w:rPr>
      </w:pPr>
    </w:p>
    <w:p w14:paraId="3403E939" w14:textId="77777777" w:rsidR="004E653C" w:rsidRPr="004F2205" w:rsidRDefault="004E653C" w:rsidP="004E653C">
      <w:pPr>
        <w:pStyle w:val="breakline"/>
        <w:rPr>
          <w:color w:val="002060"/>
        </w:rPr>
      </w:pPr>
    </w:p>
    <w:p w14:paraId="15170FEB" w14:textId="77777777" w:rsidR="004E653C" w:rsidRPr="004F2205" w:rsidRDefault="004E653C" w:rsidP="004E653C">
      <w:pPr>
        <w:pStyle w:val="sottotitolocampionato10"/>
        <w:rPr>
          <w:color w:val="002060"/>
        </w:rPr>
      </w:pPr>
      <w:r w:rsidRPr="004F2205">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653C" w:rsidRPr="004F2205" w14:paraId="11D7F86D" w14:textId="77777777" w:rsidTr="00BF2F9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A668A" w14:textId="77777777" w:rsidR="004E653C" w:rsidRPr="004F2205" w:rsidRDefault="004E653C" w:rsidP="00BF2F9A">
            <w:pPr>
              <w:pStyle w:val="headertabella0"/>
              <w:rPr>
                <w:color w:val="002060"/>
              </w:rPr>
            </w:pPr>
            <w:r w:rsidRPr="004F22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C9080" w14:textId="77777777" w:rsidR="004E653C" w:rsidRPr="004F2205" w:rsidRDefault="004E653C" w:rsidP="00BF2F9A">
            <w:pPr>
              <w:pStyle w:val="headertabella0"/>
              <w:rPr>
                <w:color w:val="002060"/>
              </w:rPr>
            </w:pPr>
            <w:r w:rsidRPr="004F22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06C92" w14:textId="77777777" w:rsidR="004E653C" w:rsidRPr="004F2205" w:rsidRDefault="004E653C" w:rsidP="00BF2F9A">
            <w:pPr>
              <w:pStyle w:val="headertabella0"/>
              <w:rPr>
                <w:color w:val="002060"/>
              </w:rPr>
            </w:pPr>
            <w:r w:rsidRPr="004F22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1F05B" w14:textId="77777777" w:rsidR="004E653C" w:rsidRPr="004F2205" w:rsidRDefault="004E653C" w:rsidP="00BF2F9A">
            <w:pPr>
              <w:pStyle w:val="headertabella0"/>
              <w:rPr>
                <w:color w:val="002060"/>
              </w:rPr>
            </w:pPr>
            <w:r w:rsidRPr="004F22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ED2A9" w14:textId="77777777" w:rsidR="004E653C" w:rsidRPr="004F2205" w:rsidRDefault="004E653C" w:rsidP="00BF2F9A">
            <w:pPr>
              <w:pStyle w:val="headertabella0"/>
              <w:rPr>
                <w:color w:val="002060"/>
              </w:rPr>
            </w:pPr>
            <w:r w:rsidRPr="004F22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4840C" w14:textId="77777777" w:rsidR="004E653C" w:rsidRPr="004F2205" w:rsidRDefault="004E653C" w:rsidP="00BF2F9A">
            <w:pPr>
              <w:pStyle w:val="headertabella0"/>
              <w:rPr>
                <w:color w:val="002060"/>
              </w:rPr>
            </w:pPr>
            <w:r w:rsidRPr="004F22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A945A" w14:textId="77777777" w:rsidR="004E653C" w:rsidRPr="004F2205" w:rsidRDefault="004E653C" w:rsidP="00BF2F9A">
            <w:pPr>
              <w:pStyle w:val="headertabella0"/>
              <w:rPr>
                <w:color w:val="002060"/>
              </w:rPr>
            </w:pPr>
            <w:r w:rsidRPr="004F22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A3248" w14:textId="77777777" w:rsidR="004E653C" w:rsidRPr="004F2205" w:rsidRDefault="004E653C" w:rsidP="00BF2F9A">
            <w:pPr>
              <w:pStyle w:val="headertabella0"/>
              <w:rPr>
                <w:color w:val="002060"/>
              </w:rPr>
            </w:pPr>
            <w:r w:rsidRPr="004F22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80272" w14:textId="77777777" w:rsidR="004E653C" w:rsidRPr="004F2205" w:rsidRDefault="004E653C" w:rsidP="00BF2F9A">
            <w:pPr>
              <w:pStyle w:val="headertabella0"/>
              <w:rPr>
                <w:color w:val="002060"/>
              </w:rPr>
            </w:pPr>
            <w:r w:rsidRPr="004F22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2A6DB" w14:textId="77777777" w:rsidR="004E653C" w:rsidRPr="004F2205" w:rsidRDefault="004E653C" w:rsidP="00BF2F9A">
            <w:pPr>
              <w:pStyle w:val="headertabella0"/>
              <w:rPr>
                <w:color w:val="002060"/>
              </w:rPr>
            </w:pPr>
            <w:r w:rsidRPr="004F2205">
              <w:rPr>
                <w:color w:val="002060"/>
              </w:rPr>
              <w:t>PE</w:t>
            </w:r>
          </w:p>
        </w:tc>
      </w:tr>
      <w:tr w:rsidR="004E653C" w:rsidRPr="004F2205" w14:paraId="7496002B" w14:textId="77777777" w:rsidTr="00BF2F9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623169" w14:textId="77777777" w:rsidR="004E653C" w:rsidRPr="004F2205" w:rsidRDefault="004E653C" w:rsidP="00BF2F9A">
            <w:pPr>
              <w:pStyle w:val="rowtabella0"/>
              <w:rPr>
                <w:color w:val="002060"/>
              </w:rPr>
            </w:pPr>
            <w:r w:rsidRPr="004F2205">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E4B62"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EB7F6"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052D"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75AA7"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8132"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254C6" w14:textId="77777777" w:rsidR="004E653C" w:rsidRPr="004F2205" w:rsidRDefault="004E653C" w:rsidP="00BF2F9A">
            <w:pPr>
              <w:pStyle w:val="rowtabella0"/>
              <w:jc w:val="center"/>
              <w:rPr>
                <w:color w:val="002060"/>
              </w:rPr>
            </w:pPr>
            <w:r w:rsidRPr="004F22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B0247"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3292C" w14:textId="77777777" w:rsidR="004E653C" w:rsidRPr="004F2205" w:rsidRDefault="004E653C" w:rsidP="00BF2F9A">
            <w:pPr>
              <w:pStyle w:val="rowtabella0"/>
              <w:jc w:val="center"/>
              <w:rPr>
                <w:color w:val="002060"/>
              </w:rPr>
            </w:pPr>
            <w:r w:rsidRPr="004F22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F4C7C" w14:textId="77777777" w:rsidR="004E653C" w:rsidRPr="004F2205" w:rsidRDefault="004E653C" w:rsidP="00BF2F9A">
            <w:pPr>
              <w:pStyle w:val="rowtabella0"/>
              <w:jc w:val="center"/>
              <w:rPr>
                <w:color w:val="002060"/>
              </w:rPr>
            </w:pPr>
            <w:r w:rsidRPr="004F2205">
              <w:rPr>
                <w:color w:val="002060"/>
              </w:rPr>
              <w:t>0</w:t>
            </w:r>
          </w:p>
        </w:tc>
      </w:tr>
      <w:tr w:rsidR="004E653C" w:rsidRPr="004F2205" w14:paraId="6338AF43"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916AA2" w14:textId="77777777" w:rsidR="004E653C" w:rsidRPr="004F2205" w:rsidRDefault="004E653C" w:rsidP="00BF2F9A">
            <w:pPr>
              <w:pStyle w:val="rowtabella0"/>
              <w:rPr>
                <w:color w:val="002060"/>
              </w:rPr>
            </w:pPr>
            <w:r w:rsidRPr="004F220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489D1"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7DCE9"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2A325"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9ADBE"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B09B2"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FC9EE" w14:textId="77777777" w:rsidR="004E653C" w:rsidRPr="004F2205" w:rsidRDefault="004E653C" w:rsidP="00BF2F9A">
            <w:pPr>
              <w:pStyle w:val="rowtabella0"/>
              <w:jc w:val="center"/>
              <w:rPr>
                <w:color w:val="002060"/>
              </w:rPr>
            </w:pPr>
            <w:r w:rsidRPr="004F22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2883F"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1E275"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968DE" w14:textId="77777777" w:rsidR="004E653C" w:rsidRPr="004F2205" w:rsidRDefault="004E653C" w:rsidP="00BF2F9A">
            <w:pPr>
              <w:pStyle w:val="rowtabella0"/>
              <w:jc w:val="center"/>
              <w:rPr>
                <w:color w:val="002060"/>
              </w:rPr>
            </w:pPr>
            <w:r w:rsidRPr="004F2205">
              <w:rPr>
                <w:color w:val="002060"/>
              </w:rPr>
              <w:t>0</w:t>
            </w:r>
          </w:p>
        </w:tc>
      </w:tr>
      <w:tr w:rsidR="004E653C" w:rsidRPr="004F2205" w14:paraId="38751F76"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A89A66" w14:textId="77777777" w:rsidR="004E653C" w:rsidRPr="004F2205" w:rsidRDefault="004E653C" w:rsidP="00BF2F9A">
            <w:pPr>
              <w:pStyle w:val="rowtabella0"/>
              <w:rPr>
                <w:color w:val="002060"/>
              </w:rPr>
            </w:pPr>
            <w:r w:rsidRPr="004F2205">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7F49A"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F7E9B"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8BECD"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C84AD"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AE89F"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AD455"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0A009" w14:textId="77777777" w:rsidR="004E653C" w:rsidRPr="004F2205" w:rsidRDefault="004E653C" w:rsidP="00BF2F9A">
            <w:pPr>
              <w:pStyle w:val="rowtabella0"/>
              <w:jc w:val="center"/>
              <w:rPr>
                <w:color w:val="002060"/>
              </w:rPr>
            </w:pPr>
            <w:r w:rsidRPr="004F22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86D55"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73DA7" w14:textId="77777777" w:rsidR="004E653C" w:rsidRPr="004F2205" w:rsidRDefault="004E653C" w:rsidP="00BF2F9A">
            <w:pPr>
              <w:pStyle w:val="rowtabella0"/>
              <w:jc w:val="center"/>
              <w:rPr>
                <w:color w:val="002060"/>
              </w:rPr>
            </w:pPr>
            <w:r w:rsidRPr="004F2205">
              <w:rPr>
                <w:color w:val="002060"/>
              </w:rPr>
              <w:t>0</w:t>
            </w:r>
          </w:p>
        </w:tc>
      </w:tr>
      <w:tr w:rsidR="004E653C" w:rsidRPr="004F2205" w14:paraId="12806B14"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44CC03" w14:textId="77777777" w:rsidR="004E653C" w:rsidRPr="004F2205" w:rsidRDefault="004E653C" w:rsidP="00BF2F9A">
            <w:pPr>
              <w:pStyle w:val="rowtabella0"/>
              <w:rPr>
                <w:color w:val="002060"/>
              </w:rPr>
            </w:pPr>
            <w:r w:rsidRPr="004F2205">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32FE8"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1C68E"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AED56"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FB51C"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3EE34"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624A0"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7B88A" w14:textId="77777777" w:rsidR="004E653C" w:rsidRPr="004F2205" w:rsidRDefault="004E653C" w:rsidP="00BF2F9A">
            <w:pPr>
              <w:pStyle w:val="rowtabella0"/>
              <w:jc w:val="center"/>
              <w:rPr>
                <w:color w:val="002060"/>
              </w:rPr>
            </w:pPr>
            <w:r w:rsidRPr="004F22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F3243"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83404" w14:textId="77777777" w:rsidR="004E653C" w:rsidRPr="004F2205" w:rsidRDefault="004E653C" w:rsidP="00BF2F9A">
            <w:pPr>
              <w:pStyle w:val="rowtabella0"/>
              <w:jc w:val="center"/>
              <w:rPr>
                <w:color w:val="002060"/>
              </w:rPr>
            </w:pPr>
            <w:r w:rsidRPr="004F2205">
              <w:rPr>
                <w:color w:val="002060"/>
              </w:rPr>
              <w:t>0</w:t>
            </w:r>
          </w:p>
        </w:tc>
      </w:tr>
      <w:tr w:rsidR="004E653C" w:rsidRPr="004F2205" w14:paraId="05B12DF4"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9887C6" w14:textId="77777777" w:rsidR="004E653C" w:rsidRPr="004F2205" w:rsidRDefault="004E653C" w:rsidP="00BF2F9A">
            <w:pPr>
              <w:pStyle w:val="rowtabella0"/>
              <w:rPr>
                <w:color w:val="002060"/>
              </w:rPr>
            </w:pPr>
            <w:r w:rsidRPr="004F220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DA8E5"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53D98"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8D958"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6D8BD"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5A759"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1CF43"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8ED38" w14:textId="77777777" w:rsidR="004E653C" w:rsidRPr="004F2205" w:rsidRDefault="004E653C" w:rsidP="00BF2F9A">
            <w:pPr>
              <w:pStyle w:val="rowtabella0"/>
              <w:jc w:val="center"/>
              <w:rPr>
                <w:color w:val="002060"/>
              </w:rPr>
            </w:pPr>
            <w:r w:rsidRPr="004F22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159CE"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F1339" w14:textId="77777777" w:rsidR="004E653C" w:rsidRPr="004F2205" w:rsidRDefault="004E653C" w:rsidP="00BF2F9A">
            <w:pPr>
              <w:pStyle w:val="rowtabella0"/>
              <w:jc w:val="center"/>
              <w:rPr>
                <w:color w:val="002060"/>
              </w:rPr>
            </w:pPr>
            <w:r w:rsidRPr="004F2205">
              <w:rPr>
                <w:color w:val="002060"/>
              </w:rPr>
              <w:t>0</w:t>
            </w:r>
          </w:p>
        </w:tc>
      </w:tr>
      <w:tr w:rsidR="004E653C" w:rsidRPr="004F2205" w14:paraId="78BCC9CA" w14:textId="77777777" w:rsidTr="00BF2F9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3C9E9D" w14:textId="77777777" w:rsidR="004E653C" w:rsidRPr="004F2205" w:rsidRDefault="004E653C" w:rsidP="00BF2F9A">
            <w:pPr>
              <w:pStyle w:val="rowtabella0"/>
              <w:rPr>
                <w:color w:val="002060"/>
              </w:rPr>
            </w:pPr>
            <w:r w:rsidRPr="004F2205">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DD6FC"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D5565"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1C0FC"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4D59"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54C50"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D7200" w14:textId="77777777" w:rsidR="004E653C" w:rsidRPr="004F2205" w:rsidRDefault="004E653C" w:rsidP="00BF2F9A">
            <w:pPr>
              <w:pStyle w:val="rowtabella0"/>
              <w:jc w:val="center"/>
              <w:rPr>
                <w:color w:val="002060"/>
              </w:rPr>
            </w:pPr>
            <w:r w:rsidRPr="004F22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B5B24"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458B4"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BEF6D" w14:textId="77777777" w:rsidR="004E653C" w:rsidRPr="004F2205" w:rsidRDefault="004E653C" w:rsidP="00BF2F9A">
            <w:pPr>
              <w:pStyle w:val="rowtabella0"/>
              <w:jc w:val="center"/>
              <w:rPr>
                <w:color w:val="002060"/>
              </w:rPr>
            </w:pPr>
            <w:r w:rsidRPr="004F2205">
              <w:rPr>
                <w:color w:val="002060"/>
              </w:rPr>
              <w:t>0</w:t>
            </w:r>
          </w:p>
        </w:tc>
      </w:tr>
    </w:tbl>
    <w:p w14:paraId="7D963620" w14:textId="77777777" w:rsidR="004E653C" w:rsidRPr="004F2205" w:rsidRDefault="004E653C" w:rsidP="004E653C">
      <w:pPr>
        <w:pStyle w:val="breakline"/>
        <w:rPr>
          <w:rFonts w:eastAsiaTheme="minorEastAsia"/>
          <w:color w:val="002060"/>
        </w:rPr>
      </w:pPr>
    </w:p>
    <w:p w14:paraId="06A771A0" w14:textId="77777777" w:rsidR="004E653C" w:rsidRDefault="004E653C" w:rsidP="004E653C">
      <w:pPr>
        <w:pStyle w:val="breakline"/>
      </w:pPr>
    </w:p>
    <w:p w14:paraId="11AD22D3" w14:textId="77777777" w:rsidR="008851E8" w:rsidRPr="00E4037E" w:rsidRDefault="008851E8" w:rsidP="008851E8">
      <w:pPr>
        <w:pStyle w:val="breakline"/>
        <w:rPr>
          <w:color w:val="002060"/>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7D84D2F4" w:rsidR="00641F6F" w:rsidRDefault="00641F6F" w:rsidP="00641F6F">
      <w:pPr>
        <w:pStyle w:val="Nessunaspaziatura"/>
        <w:jc w:val="both"/>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BF4A38">
        <w:rPr>
          <w:rFonts w:ascii="Arial" w:hAnsi="Arial" w:cs="Arial"/>
          <w:b/>
          <w:bCs/>
          <w:color w:val="002060"/>
        </w:rPr>
        <w:t>7</w:t>
      </w:r>
      <w:r>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lastRenderedPageBreak/>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783A2C7A"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7D010D">
        <w:rPr>
          <w:b/>
          <w:color w:val="002060"/>
          <w:u w:val="single"/>
        </w:rPr>
        <w:t>2</w:t>
      </w:r>
      <w:r w:rsidR="00891346">
        <w:rPr>
          <w:b/>
          <w:color w:val="002060"/>
          <w:u w:val="single"/>
        </w:rPr>
        <w:t>4</w:t>
      </w:r>
      <w:r w:rsidR="00830450" w:rsidRPr="000039D0">
        <w:rPr>
          <w:b/>
          <w:color w:val="002060"/>
          <w:u w:val="single"/>
        </w:rPr>
        <w:t>/</w:t>
      </w:r>
      <w:r w:rsidR="00496B75">
        <w:rPr>
          <w:b/>
          <w:color w:val="002060"/>
          <w:u w:val="single"/>
        </w:rPr>
        <w:t>0</w:t>
      </w:r>
      <w:r w:rsidR="00641F6F">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A4A30" w14:textId="77777777" w:rsidR="001E4F46" w:rsidRDefault="001E4F46">
      <w:r>
        <w:separator/>
      </w:r>
    </w:p>
  </w:endnote>
  <w:endnote w:type="continuationSeparator" w:id="0">
    <w:p w14:paraId="3DE03EA2" w14:textId="77777777" w:rsidR="001E4F46" w:rsidRDefault="001E4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7647B406"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BF4A38">
      <w:rPr>
        <w:rStyle w:val="Numeropagina"/>
        <w:rFonts w:ascii="Arial" w:hAnsi="Arial" w:cs="Arial"/>
        <w:color w:val="002060"/>
      </w:rPr>
      <w:t>6</w:t>
    </w:r>
    <w:r w:rsidR="00891346">
      <w:rPr>
        <w:rStyle w:val="Numeropagina"/>
        <w:rFonts w:ascii="Arial" w:hAnsi="Arial" w:cs="Arial"/>
        <w:color w:val="00206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32281" w14:textId="77777777" w:rsidR="001E4F46" w:rsidRDefault="001E4F46">
      <w:r>
        <w:separator/>
      </w:r>
    </w:p>
  </w:footnote>
  <w:footnote w:type="continuationSeparator" w:id="0">
    <w:p w14:paraId="5C46CEAB" w14:textId="77777777" w:rsidR="001E4F46" w:rsidRDefault="001E4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38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7BE"/>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97F6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4F4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54A5"/>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579F"/>
    <w:rsid w:val="002E57E9"/>
    <w:rsid w:val="002E7756"/>
    <w:rsid w:val="002F0537"/>
    <w:rsid w:val="002F0F65"/>
    <w:rsid w:val="002F15C5"/>
    <w:rsid w:val="002F27BF"/>
    <w:rsid w:val="002F2A09"/>
    <w:rsid w:val="002F2B0C"/>
    <w:rsid w:val="002F3133"/>
    <w:rsid w:val="002F3219"/>
    <w:rsid w:val="002F40C7"/>
    <w:rsid w:val="002F5344"/>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4845"/>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653C"/>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23A"/>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1085"/>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010D"/>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1E8"/>
    <w:rsid w:val="00885B93"/>
    <w:rsid w:val="00886518"/>
    <w:rsid w:val="00886F48"/>
    <w:rsid w:val="00887A02"/>
    <w:rsid w:val="008900FF"/>
    <w:rsid w:val="00891346"/>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261"/>
    <w:rsid w:val="008C7EB7"/>
    <w:rsid w:val="008D01D5"/>
    <w:rsid w:val="008D0977"/>
    <w:rsid w:val="008D0C91"/>
    <w:rsid w:val="008D2452"/>
    <w:rsid w:val="008D3FA7"/>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CAA"/>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E78E8"/>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2AF"/>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3D1"/>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50C"/>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8</TotalTime>
  <Pages>6</Pages>
  <Words>1556</Words>
  <Characters>8874</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10410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2022-01-29T09:43:00Z</cp:lastPrinted>
  <dcterms:created xsi:type="dcterms:W3CDTF">2022-02-24T09:27:00Z</dcterms:created>
  <dcterms:modified xsi:type="dcterms:W3CDTF">2022-02-24T09:42:00Z</dcterms:modified>
</cp:coreProperties>
</file>