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12AF6B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61C0D">
              <w:rPr>
                <w:rFonts w:ascii="Arial" w:hAnsi="Arial" w:cs="Arial"/>
                <w:color w:val="002060"/>
                <w:sz w:val="40"/>
                <w:szCs w:val="40"/>
              </w:rPr>
              <w:t>7</w:t>
            </w:r>
            <w:r w:rsidR="00EB2F45">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734B93">
              <w:rPr>
                <w:rFonts w:ascii="Arial" w:hAnsi="Arial" w:cs="Arial"/>
                <w:color w:val="002060"/>
                <w:sz w:val="40"/>
                <w:szCs w:val="40"/>
              </w:rPr>
              <w:t>0</w:t>
            </w:r>
            <w:r w:rsidR="00EB2F45">
              <w:rPr>
                <w:rFonts w:ascii="Arial" w:hAnsi="Arial" w:cs="Arial"/>
                <w:color w:val="002060"/>
                <w:sz w:val="40"/>
                <w:szCs w:val="40"/>
              </w:rPr>
              <w:t>3</w:t>
            </w:r>
            <w:r w:rsidR="00CF4C7D" w:rsidRPr="000039D0">
              <w:rPr>
                <w:rFonts w:ascii="Arial" w:hAnsi="Arial" w:cs="Arial"/>
                <w:color w:val="002060"/>
                <w:sz w:val="40"/>
                <w:szCs w:val="40"/>
              </w:rPr>
              <w:t>/</w:t>
            </w:r>
            <w:r w:rsidR="00F65B41">
              <w:rPr>
                <w:rFonts w:ascii="Arial" w:hAnsi="Arial" w:cs="Arial"/>
                <w:color w:val="002060"/>
                <w:sz w:val="40"/>
                <w:szCs w:val="40"/>
              </w:rPr>
              <w:t>0</w:t>
            </w:r>
            <w:r w:rsidR="00734B93">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574910BE"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112EDB38" w14:textId="4D7C4D28" w:rsidR="00AC19D9" w:rsidRPr="002419EA" w:rsidRDefault="002A3522">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4D9CAD43" w14:textId="10D0B52D" w:rsidR="00AC19D9" w:rsidRPr="002419EA" w:rsidRDefault="002A3522">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0EAFCCD8" w14:textId="287E7F04" w:rsidR="00AC19D9" w:rsidRPr="002419EA" w:rsidRDefault="002A3522">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0952245B" w14:textId="75F7590B" w:rsidR="00AC19D9" w:rsidRPr="002419EA" w:rsidRDefault="002A3522">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2398B351" w14:textId="5B8B9939" w:rsidR="005A22F7" w:rsidRDefault="005A22F7" w:rsidP="009D0C38">
      <w:pPr>
        <w:pStyle w:val="LndNormale1"/>
        <w:rPr>
          <w:color w:val="002060"/>
          <w:szCs w:val="22"/>
        </w:rPr>
      </w:pPr>
    </w:p>
    <w:p w14:paraId="1581F787" w14:textId="3601A506" w:rsidR="0012331D" w:rsidRDefault="0012331D" w:rsidP="009D0C38">
      <w:pPr>
        <w:pStyle w:val="LndNormale1"/>
        <w:rPr>
          <w:color w:val="002060"/>
          <w:szCs w:val="22"/>
        </w:rPr>
      </w:pPr>
    </w:p>
    <w:p w14:paraId="320405DC" w14:textId="3F94E38F" w:rsidR="0012331D" w:rsidRPr="00BB1DCE" w:rsidRDefault="0012331D" w:rsidP="0012331D">
      <w:pPr>
        <w:pStyle w:val="p1"/>
        <w:rPr>
          <w:rFonts w:ascii="Arial" w:hAnsi="Arial" w:cs="Arial"/>
          <w:b/>
          <w:bCs/>
          <w:color w:val="002060"/>
        </w:rPr>
      </w:pPr>
      <w:r>
        <w:rPr>
          <w:rStyle w:val="s1"/>
          <w:rFonts w:ascii="Arial" w:hAnsi="Arial" w:cs="Arial"/>
          <w:b/>
          <w:bCs/>
          <w:color w:val="002060"/>
        </w:rPr>
        <w:t>TORNEI ESORDIENTI E PULCINI CALCIO A CINQUE FASE PRIMAVERILE</w:t>
      </w:r>
    </w:p>
    <w:p w14:paraId="5F61A71B" w14:textId="77777777" w:rsidR="0012331D" w:rsidRPr="00BB1DCE" w:rsidRDefault="0012331D" w:rsidP="0012331D">
      <w:pPr>
        <w:pStyle w:val="p2"/>
        <w:rPr>
          <w:rFonts w:ascii="Arial" w:hAnsi="Arial" w:cs="Arial"/>
          <w:color w:val="002060"/>
          <w:sz w:val="22"/>
          <w:szCs w:val="22"/>
        </w:rPr>
      </w:pPr>
    </w:p>
    <w:p w14:paraId="7824ACBF" w14:textId="711B74A8" w:rsidR="0012331D" w:rsidRDefault="0012331D" w:rsidP="0012331D">
      <w:pPr>
        <w:pStyle w:val="LndNormale1"/>
        <w:rPr>
          <w:rStyle w:val="s1"/>
          <w:rFonts w:ascii="Arial" w:hAnsi="Arial" w:cs="Arial"/>
          <w:color w:val="002060"/>
          <w:sz w:val="22"/>
          <w:szCs w:val="22"/>
        </w:rPr>
      </w:pPr>
      <w:r>
        <w:rPr>
          <w:rStyle w:val="s1"/>
          <w:rFonts w:ascii="Arial" w:hAnsi="Arial" w:cs="Arial"/>
          <w:color w:val="002060"/>
          <w:sz w:val="22"/>
          <w:szCs w:val="22"/>
        </w:rPr>
        <w:t>In allegato si pubblicano i gironi ed il programma di svolgimento dei Tornei Esordienti e Pulcini Calcio a Cinque Fase Primaverile che saranno gestiti dalle Delegazioni Provinciali competenti.</w:t>
      </w:r>
    </w:p>
    <w:p w14:paraId="3FE8911A" w14:textId="77777777" w:rsidR="0012331D" w:rsidRPr="005A22F7" w:rsidRDefault="0012331D" w:rsidP="0012331D">
      <w:pPr>
        <w:pStyle w:val="LndNormale1"/>
        <w:rPr>
          <w:color w:val="002060"/>
          <w:szCs w:val="22"/>
        </w:rPr>
      </w:pPr>
    </w:p>
    <w:p w14:paraId="00811069" w14:textId="725F32E2" w:rsidR="009C2032" w:rsidRPr="005A22F7"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481CF40" w14:textId="77777777" w:rsidR="00F912ED" w:rsidRPr="00DB13CE" w:rsidRDefault="00F912ED" w:rsidP="00F912ED">
      <w:pPr>
        <w:pStyle w:val="breakline"/>
        <w:rPr>
          <w:rFonts w:eastAsiaTheme="minorEastAsia"/>
          <w:color w:val="002060"/>
        </w:rPr>
      </w:pPr>
    </w:p>
    <w:p w14:paraId="02F88260" w14:textId="77777777" w:rsidR="00F912ED" w:rsidRPr="00DB13CE" w:rsidRDefault="00F912ED" w:rsidP="00F912ED">
      <w:pPr>
        <w:pStyle w:val="breakline"/>
        <w:rPr>
          <w:color w:val="002060"/>
        </w:rPr>
      </w:pPr>
    </w:p>
    <w:p w14:paraId="5ACF89FE" w14:textId="77777777" w:rsidR="008264DC" w:rsidRPr="00803FFB" w:rsidRDefault="008264DC" w:rsidP="008264DC">
      <w:pPr>
        <w:pStyle w:val="titolocampionato0"/>
        <w:shd w:val="clear" w:color="auto" w:fill="CCCCCC"/>
        <w:spacing w:before="80" w:after="40"/>
        <w:rPr>
          <w:color w:val="002060"/>
        </w:rPr>
      </w:pPr>
      <w:r w:rsidRPr="00803FFB">
        <w:rPr>
          <w:color w:val="002060"/>
        </w:rPr>
        <w:t>CALCIO A CINQUE SERIE C1</w:t>
      </w:r>
    </w:p>
    <w:p w14:paraId="66EDAE23" w14:textId="77777777" w:rsidR="008264DC" w:rsidRPr="00803FFB" w:rsidRDefault="008264DC" w:rsidP="008264DC">
      <w:pPr>
        <w:pStyle w:val="titoloprinc0"/>
        <w:rPr>
          <w:color w:val="002060"/>
        </w:rPr>
      </w:pPr>
      <w:r w:rsidRPr="00803FFB">
        <w:rPr>
          <w:color w:val="002060"/>
        </w:rPr>
        <w:t>GIUDICE SPORTIVO</w:t>
      </w:r>
    </w:p>
    <w:p w14:paraId="473E5EE3" w14:textId="77777777" w:rsidR="008264DC" w:rsidRPr="00803FFB" w:rsidRDefault="008264DC" w:rsidP="008264DC">
      <w:pPr>
        <w:pStyle w:val="diffida"/>
        <w:rPr>
          <w:color w:val="002060"/>
        </w:rPr>
      </w:pPr>
      <w:r w:rsidRPr="00803FFB">
        <w:rPr>
          <w:color w:val="002060"/>
        </w:rPr>
        <w:t>Il Sostituto Giudice Sportivo Avv. Federica Sorrentino, nella seduta del 03/03/2022 ha adottato le decisioni che di seguito integralmente si riportano:</w:t>
      </w:r>
    </w:p>
    <w:p w14:paraId="3ECB1311" w14:textId="77777777" w:rsidR="008264DC" w:rsidRPr="00803FFB" w:rsidRDefault="008264DC" w:rsidP="008264DC">
      <w:pPr>
        <w:pStyle w:val="titolo10"/>
        <w:rPr>
          <w:color w:val="002060"/>
        </w:rPr>
      </w:pPr>
      <w:r w:rsidRPr="00803FFB">
        <w:rPr>
          <w:color w:val="002060"/>
        </w:rPr>
        <w:t xml:space="preserve">GARE DEL 25/ 2/2022 </w:t>
      </w:r>
    </w:p>
    <w:p w14:paraId="0FA73C89" w14:textId="77777777" w:rsidR="008264DC" w:rsidRPr="00803FFB" w:rsidRDefault="008264DC" w:rsidP="008264DC">
      <w:pPr>
        <w:pStyle w:val="titolo7a"/>
        <w:rPr>
          <w:color w:val="002060"/>
        </w:rPr>
      </w:pPr>
      <w:r w:rsidRPr="00803FFB">
        <w:rPr>
          <w:color w:val="002060"/>
        </w:rPr>
        <w:t xml:space="preserve">PROVVEDIMENTI DISCIPLINARI </w:t>
      </w:r>
    </w:p>
    <w:p w14:paraId="1DCA0094" w14:textId="77777777" w:rsidR="008264DC" w:rsidRPr="00803FFB" w:rsidRDefault="008264DC" w:rsidP="008264DC">
      <w:pPr>
        <w:pStyle w:val="titolo7b0"/>
        <w:rPr>
          <w:color w:val="002060"/>
        </w:rPr>
      </w:pPr>
      <w:r w:rsidRPr="00803FFB">
        <w:rPr>
          <w:color w:val="002060"/>
        </w:rPr>
        <w:t xml:space="preserve">In base alle risultanze degli atti ufficiali sono state deliberate le seguenti sanzioni disciplinari. </w:t>
      </w:r>
    </w:p>
    <w:p w14:paraId="6984F911" w14:textId="77777777" w:rsidR="008264DC" w:rsidRPr="00803FFB" w:rsidRDefault="008264DC" w:rsidP="008264DC">
      <w:pPr>
        <w:pStyle w:val="titolo30"/>
        <w:rPr>
          <w:color w:val="002060"/>
        </w:rPr>
      </w:pPr>
      <w:r w:rsidRPr="00803FFB">
        <w:rPr>
          <w:color w:val="002060"/>
        </w:rPr>
        <w:t xml:space="preserve">CALCIATORI NON ESPULSI </w:t>
      </w:r>
    </w:p>
    <w:p w14:paraId="2D53F012" w14:textId="77777777" w:rsidR="008264DC" w:rsidRPr="00803FFB" w:rsidRDefault="008264DC" w:rsidP="008264DC">
      <w:pPr>
        <w:pStyle w:val="titolo20"/>
        <w:rPr>
          <w:color w:val="002060"/>
        </w:rPr>
      </w:pPr>
      <w:r w:rsidRPr="00803FF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4DD1970A" w14:textId="77777777" w:rsidTr="008B7A17">
        <w:tc>
          <w:tcPr>
            <w:tcW w:w="2200" w:type="dxa"/>
            <w:tcMar>
              <w:top w:w="20" w:type="dxa"/>
              <w:left w:w="20" w:type="dxa"/>
              <w:bottom w:w="20" w:type="dxa"/>
              <w:right w:w="20" w:type="dxa"/>
            </w:tcMar>
            <w:vAlign w:val="center"/>
            <w:hideMark/>
          </w:tcPr>
          <w:p w14:paraId="082DB5CA" w14:textId="77777777" w:rsidR="008264DC" w:rsidRPr="00803FFB" w:rsidRDefault="008264DC" w:rsidP="008B7A17">
            <w:pPr>
              <w:pStyle w:val="movimento"/>
              <w:rPr>
                <w:color w:val="002060"/>
              </w:rPr>
            </w:pPr>
            <w:r w:rsidRPr="00803FFB">
              <w:rPr>
                <w:color w:val="002060"/>
              </w:rPr>
              <w:t>BRESCINI ALESSANDRO</w:t>
            </w:r>
          </w:p>
        </w:tc>
        <w:tc>
          <w:tcPr>
            <w:tcW w:w="2200" w:type="dxa"/>
            <w:tcMar>
              <w:top w:w="20" w:type="dxa"/>
              <w:left w:w="20" w:type="dxa"/>
              <w:bottom w:w="20" w:type="dxa"/>
              <w:right w:w="20" w:type="dxa"/>
            </w:tcMar>
            <w:vAlign w:val="center"/>
            <w:hideMark/>
          </w:tcPr>
          <w:p w14:paraId="5CA3B24A" w14:textId="77777777" w:rsidR="008264DC" w:rsidRPr="00803FFB" w:rsidRDefault="008264DC" w:rsidP="008B7A17">
            <w:pPr>
              <w:pStyle w:val="movimento2"/>
              <w:rPr>
                <w:color w:val="002060"/>
              </w:rPr>
            </w:pPr>
            <w:r w:rsidRPr="00803FFB">
              <w:rPr>
                <w:color w:val="002060"/>
              </w:rPr>
              <w:t xml:space="preserve">(OLYMPIA FANO C5) </w:t>
            </w:r>
          </w:p>
        </w:tc>
        <w:tc>
          <w:tcPr>
            <w:tcW w:w="800" w:type="dxa"/>
            <w:tcMar>
              <w:top w:w="20" w:type="dxa"/>
              <w:left w:w="20" w:type="dxa"/>
              <w:bottom w:w="20" w:type="dxa"/>
              <w:right w:w="20" w:type="dxa"/>
            </w:tcMar>
            <w:vAlign w:val="center"/>
            <w:hideMark/>
          </w:tcPr>
          <w:p w14:paraId="0EFBABA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67F51FA6"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41CC186B" w14:textId="77777777" w:rsidR="008264DC" w:rsidRPr="00803FFB" w:rsidRDefault="008264DC" w:rsidP="008B7A17">
            <w:pPr>
              <w:pStyle w:val="movimento2"/>
              <w:rPr>
                <w:color w:val="002060"/>
              </w:rPr>
            </w:pPr>
            <w:r w:rsidRPr="00803FFB">
              <w:rPr>
                <w:color w:val="002060"/>
              </w:rPr>
              <w:t> </w:t>
            </w:r>
          </w:p>
        </w:tc>
      </w:tr>
    </w:tbl>
    <w:p w14:paraId="7C9C301F" w14:textId="77777777" w:rsidR="008264DC" w:rsidRPr="00803FFB" w:rsidRDefault="008264DC" w:rsidP="008264DC">
      <w:pPr>
        <w:pStyle w:val="titolo20"/>
        <w:rPr>
          <w:rFonts w:eastAsiaTheme="minorEastAsia"/>
          <w:color w:val="002060"/>
        </w:rPr>
      </w:pPr>
      <w:r w:rsidRPr="00803F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0DE2CEFA" w14:textId="77777777" w:rsidTr="008B7A17">
        <w:tc>
          <w:tcPr>
            <w:tcW w:w="2200" w:type="dxa"/>
            <w:tcMar>
              <w:top w:w="20" w:type="dxa"/>
              <w:left w:w="20" w:type="dxa"/>
              <w:bottom w:w="20" w:type="dxa"/>
              <w:right w:w="20" w:type="dxa"/>
            </w:tcMar>
            <w:vAlign w:val="center"/>
            <w:hideMark/>
          </w:tcPr>
          <w:p w14:paraId="0EEF1F22" w14:textId="77777777" w:rsidR="008264DC" w:rsidRPr="00803FFB" w:rsidRDefault="008264DC" w:rsidP="008B7A17">
            <w:pPr>
              <w:pStyle w:val="movimento"/>
              <w:rPr>
                <w:color w:val="002060"/>
              </w:rPr>
            </w:pPr>
            <w:r w:rsidRPr="00803FFB">
              <w:rPr>
                <w:color w:val="002060"/>
              </w:rPr>
              <w:t>FARABINI MATTIA</w:t>
            </w:r>
          </w:p>
        </w:tc>
        <w:tc>
          <w:tcPr>
            <w:tcW w:w="2200" w:type="dxa"/>
            <w:tcMar>
              <w:top w:w="20" w:type="dxa"/>
              <w:left w:w="20" w:type="dxa"/>
              <w:bottom w:w="20" w:type="dxa"/>
              <w:right w:w="20" w:type="dxa"/>
            </w:tcMar>
            <w:vAlign w:val="center"/>
            <w:hideMark/>
          </w:tcPr>
          <w:p w14:paraId="068A1739" w14:textId="77777777" w:rsidR="008264DC" w:rsidRPr="00803FFB" w:rsidRDefault="008264DC" w:rsidP="008B7A17">
            <w:pPr>
              <w:pStyle w:val="movimento2"/>
              <w:rPr>
                <w:color w:val="002060"/>
              </w:rPr>
            </w:pPr>
            <w:r w:rsidRPr="00803FFB">
              <w:rPr>
                <w:color w:val="002060"/>
              </w:rPr>
              <w:t xml:space="preserve">(OLYMPIA FANO C5) </w:t>
            </w:r>
          </w:p>
        </w:tc>
        <w:tc>
          <w:tcPr>
            <w:tcW w:w="800" w:type="dxa"/>
            <w:tcMar>
              <w:top w:w="20" w:type="dxa"/>
              <w:left w:w="20" w:type="dxa"/>
              <w:bottom w:w="20" w:type="dxa"/>
              <w:right w:w="20" w:type="dxa"/>
            </w:tcMar>
            <w:vAlign w:val="center"/>
            <w:hideMark/>
          </w:tcPr>
          <w:p w14:paraId="7AA99E33"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58270915"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6C943C86" w14:textId="77777777" w:rsidR="008264DC" w:rsidRPr="00803FFB" w:rsidRDefault="008264DC" w:rsidP="008B7A17">
            <w:pPr>
              <w:pStyle w:val="movimento2"/>
              <w:rPr>
                <w:color w:val="002060"/>
              </w:rPr>
            </w:pPr>
            <w:r w:rsidRPr="00803FFB">
              <w:rPr>
                <w:color w:val="002060"/>
              </w:rPr>
              <w:t> </w:t>
            </w:r>
          </w:p>
        </w:tc>
      </w:tr>
    </w:tbl>
    <w:p w14:paraId="512B0EAE" w14:textId="77777777" w:rsidR="008264DC" w:rsidRDefault="008264DC" w:rsidP="008264DC">
      <w:pPr>
        <w:pStyle w:val="breakline"/>
        <w:rPr>
          <w:color w:val="002060"/>
        </w:rPr>
      </w:pPr>
    </w:p>
    <w:p w14:paraId="7BDF1C73" w14:textId="77777777" w:rsidR="008264DC" w:rsidRPr="00DB13CE" w:rsidRDefault="008264DC" w:rsidP="008264DC">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39534F8E" w14:textId="77777777" w:rsidR="008264DC" w:rsidRPr="00DB13CE" w:rsidRDefault="008264DC" w:rsidP="008264DC">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4C1FC417" w14:textId="77777777" w:rsidR="008264DC" w:rsidRPr="00803FFB" w:rsidRDefault="008264DC" w:rsidP="008264DC">
      <w:pPr>
        <w:pStyle w:val="breakline"/>
        <w:rPr>
          <w:rFonts w:eastAsiaTheme="minorEastAsia"/>
          <w:color w:val="002060"/>
        </w:rPr>
      </w:pPr>
    </w:p>
    <w:p w14:paraId="79B28776" w14:textId="77777777" w:rsidR="008264DC" w:rsidRPr="00803FFB" w:rsidRDefault="008264DC" w:rsidP="008264DC">
      <w:pPr>
        <w:pStyle w:val="breakline"/>
        <w:rPr>
          <w:color w:val="002060"/>
        </w:rPr>
      </w:pPr>
    </w:p>
    <w:p w14:paraId="5103A34A" w14:textId="77777777" w:rsidR="008264DC" w:rsidRPr="00803FFB" w:rsidRDefault="008264DC" w:rsidP="008264DC">
      <w:pPr>
        <w:pStyle w:val="titolocampionato0"/>
        <w:shd w:val="clear" w:color="auto" w:fill="CCCCCC"/>
        <w:spacing w:before="80" w:after="40"/>
        <w:rPr>
          <w:color w:val="002060"/>
        </w:rPr>
      </w:pPr>
      <w:r w:rsidRPr="00803FFB">
        <w:rPr>
          <w:color w:val="002060"/>
        </w:rPr>
        <w:t>CALCIO A CINQUE SERIE C2</w:t>
      </w:r>
    </w:p>
    <w:p w14:paraId="139C3D9B" w14:textId="77777777" w:rsidR="008264DC" w:rsidRPr="00803FFB" w:rsidRDefault="008264DC" w:rsidP="008264DC">
      <w:pPr>
        <w:pStyle w:val="titoloprinc0"/>
        <w:rPr>
          <w:color w:val="002060"/>
        </w:rPr>
      </w:pPr>
      <w:r w:rsidRPr="00803FFB">
        <w:rPr>
          <w:color w:val="002060"/>
        </w:rPr>
        <w:t>RISULTATI</w:t>
      </w:r>
    </w:p>
    <w:p w14:paraId="6BF4101D" w14:textId="77777777" w:rsidR="008264DC" w:rsidRPr="00803FFB" w:rsidRDefault="008264DC" w:rsidP="008264DC">
      <w:pPr>
        <w:pStyle w:val="breakline"/>
        <w:rPr>
          <w:color w:val="002060"/>
        </w:rPr>
      </w:pPr>
    </w:p>
    <w:p w14:paraId="0D1B1A34" w14:textId="77777777" w:rsidR="008264DC" w:rsidRPr="00803FFB" w:rsidRDefault="008264DC" w:rsidP="008264DC">
      <w:pPr>
        <w:pStyle w:val="sottotitolocampionato10"/>
        <w:rPr>
          <w:color w:val="002060"/>
        </w:rPr>
      </w:pPr>
      <w:r w:rsidRPr="00803FFB">
        <w:rPr>
          <w:color w:val="002060"/>
        </w:rPr>
        <w:t>RISULTATI UFFICIALI GARE DEL 02/03/2022</w:t>
      </w:r>
    </w:p>
    <w:p w14:paraId="63C9057F" w14:textId="77777777" w:rsidR="008264DC" w:rsidRPr="008264DC" w:rsidRDefault="008264DC" w:rsidP="008264DC">
      <w:pPr>
        <w:pStyle w:val="sottotitolocampionato20"/>
        <w:spacing w:before="0" w:beforeAutospacing="0" w:after="0" w:afterAutospacing="0"/>
        <w:rPr>
          <w:rFonts w:ascii="Arial" w:hAnsi="Arial" w:cs="Arial"/>
          <w:color w:val="002060"/>
          <w:sz w:val="20"/>
          <w:szCs w:val="20"/>
        </w:rPr>
      </w:pPr>
      <w:r w:rsidRPr="008264DC">
        <w:rPr>
          <w:rFonts w:ascii="Arial" w:hAnsi="Arial" w:cs="Arial"/>
          <w:color w:val="002060"/>
          <w:sz w:val="20"/>
          <w:szCs w:val="20"/>
        </w:rPr>
        <w:t>Si trascrivono qui di seguito i risultati ufficiali delle gare disputate</w:t>
      </w:r>
    </w:p>
    <w:p w14:paraId="31E4B35A" w14:textId="77777777" w:rsidR="008264DC" w:rsidRPr="00803FFB" w:rsidRDefault="008264DC" w:rsidP="008264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4DC" w:rsidRPr="00803FFB" w14:paraId="66FD6A07" w14:textId="77777777" w:rsidTr="008B7A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4DC" w:rsidRPr="00803FFB" w14:paraId="6C6DB69D" w14:textId="77777777" w:rsidTr="008B7A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151D9" w14:textId="77777777" w:rsidR="008264DC" w:rsidRPr="00803FFB" w:rsidRDefault="008264DC" w:rsidP="008B7A17">
                  <w:pPr>
                    <w:pStyle w:val="headertabella0"/>
                    <w:rPr>
                      <w:color w:val="002060"/>
                    </w:rPr>
                  </w:pPr>
                  <w:r w:rsidRPr="00803FFB">
                    <w:rPr>
                      <w:color w:val="002060"/>
                    </w:rPr>
                    <w:t>GIRONE B - 5 Giornata - R</w:t>
                  </w:r>
                </w:p>
              </w:tc>
            </w:tr>
            <w:tr w:rsidR="008264DC" w:rsidRPr="00803FFB" w14:paraId="0688B2BC" w14:textId="77777777" w:rsidTr="008B7A1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039B7F" w14:textId="77777777" w:rsidR="008264DC" w:rsidRPr="00803FFB" w:rsidRDefault="008264DC" w:rsidP="008B7A17">
                  <w:pPr>
                    <w:pStyle w:val="rowtabella0"/>
                    <w:rPr>
                      <w:color w:val="002060"/>
                    </w:rPr>
                  </w:pPr>
                  <w:r w:rsidRPr="00803FFB">
                    <w:rPr>
                      <w:color w:val="002060"/>
                    </w:rPr>
                    <w:t>FUTSAL SANGIUSTESE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7137B8" w14:textId="77777777" w:rsidR="008264DC" w:rsidRPr="00803FFB" w:rsidRDefault="008264DC" w:rsidP="008B7A17">
                  <w:pPr>
                    <w:pStyle w:val="rowtabella0"/>
                    <w:rPr>
                      <w:color w:val="002060"/>
                    </w:rPr>
                  </w:pPr>
                  <w:r w:rsidRPr="00803FFB">
                    <w:rPr>
                      <w:color w:val="002060"/>
                    </w:rPr>
                    <w:t>- FUTSAL SAMBUCHETO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36CDB" w14:textId="77777777" w:rsidR="008264DC" w:rsidRPr="00803FFB" w:rsidRDefault="008264DC" w:rsidP="008B7A17">
                  <w:pPr>
                    <w:pStyle w:val="rowtabella0"/>
                    <w:jc w:val="center"/>
                    <w:rPr>
                      <w:color w:val="002060"/>
                    </w:rPr>
                  </w:pPr>
                  <w:r w:rsidRPr="00803FFB">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3CD52" w14:textId="77777777" w:rsidR="008264DC" w:rsidRPr="00803FFB" w:rsidRDefault="008264DC" w:rsidP="008B7A17">
                  <w:pPr>
                    <w:pStyle w:val="rowtabella0"/>
                    <w:jc w:val="center"/>
                    <w:rPr>
                      <w:color w:val="002060"/>
                    </w:rPr>
                  </w:pPr>
                  <w:r w:rsidRPr="00803FFB">
                    <w:rPr>
                      <w:color w:val="002060"/>
                    </w:rPr>
                    <w:t> </w:t>
                  </w:r>
                </w:p>
              </w:tc>
            </w:tr>
          </w:tbl>
          <w:p w14:paraId="453D9802" w14:textId="77777777" w:rsidR="008264DC" w:rsidRPr="00803FFB" w:rsidRDefault="008264DC" w:rsidP="008B7A17">
            <w:pPr>
              <w:rPr>
                <w:color w:val="002060"/>
              </w:rPr>
            </w:pPr>
          </w:p>
        </w:tc>
      </w:tr>
    </w:tbl>
    <w:p w14:paraId="22D97E90" w14:textId="77777777" w:rsidR="008264DC" w:rsidRPr="00803FFB" w:rsidRDefault="008264DC" w:rsidP="008264DC">
      <w:pPr>
        <w:pStyle w:val="breakline"/>
        <w:rPr>
          <w:rFonts w:eastAsiaTheme="minorEastAsia"/>
          <w:color w:val="002060"/>
        </w:rPr>
      </w:pPr>
    </w:p>
    <w:p w14:paraId="0CD922FF" w14:textId="77777777" w:rsidR="008264DC" w:rsidRPr="00803FFB" w:rsidRDefault="008264DC" w:rsidP="008264DC">
      <w:pPr>
        <w:pStyle w:val="breakline"/>
        <w:rPr>
          <w:color w:val="002060"/>
        </w:rPr>
      </w:pPr>
    </w:p>
    <w:p w14:paraId="01204B76" w14:textId="77777777" w:rsidR="008264DC" w:rsidRPr="00803FFB" w:rsidRDefault="008264DC" w:rsidP="008264DC">
      <w:pPr>
        <w:pStyle w:val="sottotitolocampionato10"/>
        <w:rPr>
          <w:color w:val="002060"/>
        </w:rPr>
      </w:pPr>
      <w:r w:rsidRPr="00803FFB">
        <w:rPr>
          <w:color w:val="002060"/>
        </w:rPr>
        <w:t>RISULTATI UFFICIALI GARE DEL 28/02/2022</w:t>
      </w:r>
    </w:p>
    <w:p w14:paraId="6793BF3E" w14:textId="77777777" w:rsidR="008264DC" w:rsidRPr="008264DC" w:rsidRDefault="008264DC" w:rsidP="008264DC">
      <w:pPr>
        <w:pStyle w:val="sottotitolocampionato20"/>
        <w:spacing w:before="0" w:beforeAutospacing="0" w:after="0" w:afterAutospacing="0"/>
        <w:rPr>
          <w:rFonts w:ascii="Arial" w:hAnsi="Arial" w:cs="Arial"/>
          <w:color w:val="002060"/>
          <w:sz w:val="20"/>
          <w:szCs w:val="20"/>
        </w:rPr>
      </w:pPr>
      <w:r w:rsidRPr="008264DC">
        <w:rPr>
          <w:rFonts w:ascii="Arial" w:hAnsi="Arial" w:cs="Arial"/>
          <w:color w:val="002060"/>
          <w:sz w:val="20"/>
          <w:szCs w:val="20"/>
        </w:rPr>
        <w:t>Si trascrivono qui di seguito i risultati ufficiali delle gare disputate</w:t>
      </w:r>
    </w:p>
    <w:p w14:paraId="240AF9EE" w14:textId="77777777" w:rsidR="008264DC" w:rsidRPr="00803FFB" w:rsidRDefault="008264DC" w:rsidP="008264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4DC" w:rsidRPr="00803FFB" w14:paraId="1071FAB5" w14:textId="77777777" w:rsidTr="008B7A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4DC" w:rsidRPr="00803FFB" w14:paraId="5C7DD3BF" w14:textId="77777777" w:rsidTr="008B7A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2F780" w14:textId="77777777" w:rsidR="008264DC" w:rsidRPr="00803FFB" w:rsidRDefault="008264DC" w:rsidP="008B7A17">
                  <w:pPr>
                    <w:pStyle w:val="headertabella0"/>
                    <w:rPr>
                      <w:color w:val="002060"/>
                    </w:rPr>
                  </w:pPr>
                  <w:r w:rsidRPr="00803FFB">
                    <w:rPr>
                      <w:color w:val="002060"/>
                    </w:rPr>
                    <w:t>GIRONE C - 6 Giornata - R</w:t>
                  </w:r>
                </w:p>
              </w:tc>
            </w:tr>
            <w:tr w:rsidR="008264DC" w:rsidRPr="00803FFB" w14:paraId="24DAED0F" w14:textId="77777777" w:rsidTr="008B7A1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3135F4" w14:textId="77777777" w:rsidR="008264DC" w:rsidRPr="00803FFB" w:rsidRDefault="008264DC" w:rsidP="008B7A17">
                  <w:pPr>
                    <w:pStyle w:val="rowtabella0"/>
                    <w:rPr>
                      <w:color w:val="002060"/>
                    </w:rPr>
                  </w:pPr>
                  <w:r w:rsidRPr="00803FFB">
                    <w:rPr>
                      <w:color w:val="002060"/>
                    </w:rPr>
                    <w:t>FUTSAL CAMPIGLIONE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FBD3E" w14:textId="77777777" w:rsidR="008264DC" w:rsidRPr="00803FFB" w:rsidRDefault="008264DC" w:rsidP="008B7A17">
                  <w:pPr>
                    <w:pStyle w:val="rowtabella0"/>
                    <w:rPr>
                      <w:color w:val="002060"/>
                    </w:rPr>
                  </w:pPr>
                  <w:r w:rsidRPr="00803FFB">
                    <w:rPr>
                      <w:color w:val="002060"/>
                    </w:rPr>
                    <w:t>- RIVIERA DELLE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BA0B4" w14:textId="77777777" w:rsidR="008264DC" w:rsidRPr="00803FFB" w:rsidRDefault="008264DC" w:rsidP="008B7A17">
                  <w:pPr>
                    <w:pStyle w:val="rowtabella0"/>
                    <w:jc w:val="center"/>
                    <w:rPr>
                      <w:color w:val="002060"/>
                    </w:rPr>
                  </w:pPr>
                  <w:r w:rsidRPr="00803FFB">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10789" w14:textId="77777777" w:rsidR="008264DC" w:rsidRPr="00803FFB" w:rsidRDefault="008264DC" w:rsidP="008B7A17">
                  <w:pPr>
                    <w:pStyle w:val="rowtabella0"/>
                    <w:jc w:val="center"/>
                    <w:rPr>
                      <w:color w:val="002060"/>
                    </w:rPr>
                  </w:pPr>
                  <w:r w:rsidRPr="00803FFB">
                    <w:rPr>
                      <w:color w:val="002060"/>
                    </w:rPr>
                    <w:t> </w:t>
                  </w:r>
                </w:p>
              </w:tc>
            </w:tr>
          </w:tbl>
          <w:p w14:paraId="7DC52D90" w14:textId="77777777" w:rsidR="008264DC" w:rsidRPr="00803FFB" w:rsidRDefault="008264DC" w:rsidP="008B7A17">
            <w:pPr>
              <w:rPr>
                <w:color w:val="002060"/>
              </w:rPr>
            </w:pPr>
          </w:p>
        </w:tc>
      </w:tr>
    </w:tbl>
    <w:p w14:paraId="7FAB9BEF" w14:textId="77777777" w:rsidR="008264DC" w:rsidRPr="00803FFB" w:rsidRDefault="008264DC" w:rsidP="008264DC">
      <w:pPr>
        <w:pStyle w:val="breakline"/>
        <w:rPr>
          <w:rFonts w:eastAsiaTheme="minorEastAsia"/>
          <w:color w:val="002060"/>
        </w:rPr>
      </w:pPr>
    </w:p>
    <w:p w14:paraId="758A2A24" w14:textId="77777777" w:rsidR="008264DC" w:rsidRPr="00803FFB" w:rsidRDefault="008264DC" w:rsidP="008264DC">
      <w:pPr>
        <w:pStyle w:val="breakline"/>
        <w:rPr>
          <w:color w:val="002060"/>
        </w:rPr>
      </w:pPr>
    </w:p>
    <w:p w14:paraId="507F8CE8" w14:textId="77777777" w:rsidR="008264DC" w:rsidRPr="00803FFB" w:rsidRDefault="008264DC" w:rsidP="008264DC">
      <w:pPr>
        <w:pStyle w:val="titoloprinc0"/>
        <w:rPr>
          <w:color w:val="002060"/>
        </w:rPr>
      </w:pPr>
      <w:r w:rsidRPr="00803FFB">
        <w:rPr>
          <w:color w:val="002060"/>
        </w:rPr>
        <w:t>GIUDICE SPORTIVO</w:t>
      </w:r>
    </w:p>
    <w:p w14:paraId="484D746D" w14:textId="77777777" w:rsidR="008264DC" w:rsidRPr="00803FFB" w:rsidRDefault="008264DC" w:rsidP="008264DC">
      <w:pPr>
        <w:pStyle w:val="diffida"/>
        <w:rPr>
          <w:color w:val="002060"/>
        </w:rPr>
      </w:pPr>
      <w:r w:rsidRPr="00803FFB">
        <w:rPr>
          <w:color w:val="002060"/>
        </w:rPr>
        <w:t>Il Sostituto Giudice Sportivo Avv. Federica Sorrentino, nella seduta del 03/03/2022 ha adottato le decisioni che di seguito integralmente si riportano:</w:t>
      </w:r>
    </w:p>
    <w:p w14:paraId="5E7852C3" w14:textId="77777777" w:rsidR="008264DC" w:rsidRPr="00803FFB" w:rsidRDefault="008264DC" w:rsidP="008264DC">
      <w:pPr>
        <w:pStyle w:val="titolo10"/>
        <w:rPr>
          <w:color w:val="002060"/>
        </w:rPr>
      </w:pPr>
      <w:r w:rsidRPr="00803FFB">
        <w:rPr>
          <w:color w:val="002060"/>
        </w:rPr>
        <w:t xml:space="preserve">GARE DEL 28/ 2/2022 </w:t>
      </w:r>
    </w:p>
    <w:p w14:paraId="490BE286" w14:textId="77777777" w:rsidR="008264DC" w:rsidRPr="00803FFB" w:rsidRDefault="008264DC" w:rsidP="008264DC">
      <w:pPr>
        <w:pStyle w:val="titolo7a"/>
        <w:rPr>
          <w:color w:val="002060"/>
        </w:rPr>
      </w:pPr>
      <w:r w:rsidRPr="00803FFB">
        <w:rPr>
          <w:color w:val="002060"/>
        </w:rPr>
        <w:t xml:space="preserve">PROVVEDIMENTI DISCIPLINARI </w:t>
      </w:r>
    </w:p>
    <w:p w14:paraId="67FE06CB" w14:textId="77777777" w:rsidR="008264DC" w:rsidRPr="00803FFB" w:rsidRDefault="008264DC" w:rsidP="008264DC">
      <w:pPr>
        <w:pStyle w:val="titolo7b0"/>
        <w:rPr>
          <w:color w:val="002060"/>
        </w:rPr>
      </w:pPr>
      <w:r w:rsidRPr="00803FFB">
        <w:rPr>
          <w:color w:val="002060"/>
        </w:rPr>
        <w:t xml:space="preserve">In base alle risultanze degli atti ufficiali sono state deliberate le seguenti sanzioni disciplinari. </w:t>
      </w:r>
    </w:p>
    <w:p w14:paraId="17578AF7" w14:textId="77777777" w:rsidR="008264DC" w:rsidRPr="00803FFB" w:rsidRDefault="008264DC" w:rsidP="008264DC">
      <w:pPr>
        <w:pStyle w:val="titolo30"/>
        <w:rPr>
          <w:color w:val="002060"/>
        </w:rPr>
      </w:pPr>
      <w:r w:rsidRPr="00803FFB">
        <w:rPr>
          <w:color w:val="002060"/>
        </w:rPr>
        <w:t xml:space="preserve">CALCIATORI ESPULSI </w:t>
      </w:r>
    </w:p>
    <w:p w14:paraId="147AEAD1" w14:textId="77777777" w:rsidR="008264DC" w:rsidRPr="00803FFB" w:rsidRDefault="008264DC" w:rsidP="008264DC">
      <w:pPr>
        <w:pStyle w:val="titolo20"/>
        <w:rPr>
          <w:color w:val="002060"/>
        </w:rPr>
      </w:pPr>
      <w:r w:rsidRPr="00803FF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7B291C9B" w14:textId="77777777" w:rsidTr="008B7A17">
        <w:tc>
          <w:tcPr>
            <w:tcW w:w="2200" w:type="dxa"/>
            <w:tcMar>
              <w:top w:w="20" w:type="dxa"/>
              <w:left w:w="20" w:type="dxa"/>
              <w:bottom w:w="20" w:type="dxa"/>
              <w:right w:w="20" w:type="dxa"/>
            </w:tcMar>
            <w:vAlign w:val="center"/>
            <w:hideMark/>
          </w:tcPr>
          <w:p w14:paraId="4A8F1989" w14:textId="77777777" w:rsidR="008264DC" w:rsidRPr="00803FFB" w:rsidRDefault="008264DC" w:rsidP="008B7A17">
            <w:pPr>
              <w:pStyle w:val="movimento"/>
              <w:rPr>
                <w:color w:val="002060"/>
              </w:rPr>
            </w:pPr>
            <w:r w:rsidRPr="00803FFB">
              <w:rPr>
                <w:color w:val="002060"/>
              </w:rPr>
              <w:t>PICCININI MARTIN</w:t>
            </w:r>
          </w:p>
        </w:tc>
        <w:tc>
          <w:tcPr>
            <w:tcW w:w="2200" w:type="dxa"/>
            <w:tcMar>
              <w:top w:w="20" w:type="dxa"/>
              <w:left w:w="20" w:type="dxa"/>
              <w:bottom w:w="20" w:type="dxa"/>
              <w:right w:w="20" w:type="dxa"/>
            </w:tcMar>
            <w:vAlign w:val="center"/>
            <w:hideMark/>
          </w:tcPr>
          <w:p w14:paraId="6ED36CCA" w14:textId="77777777" w:rsidR="008264DC" w:rsidRPr="00803FFB" w:rsidRDefault="008264DC" w:rsidP="008B7A17">
            <w:pPr>
              <w:pStyle w:val="movimento2"/>
              <w:rPr>
                <w:color w:val="002060"/>
              </w:rPr>
            </w:pPr>
            <w:r w:rsidRPr="00803FFB">
              <w:rPr>
                <w:color w:val="002060"/>
              </w:rPr>
              <w:t xml:space="preserve">(RIVIERA DELLE PALME) </w:t>
            </w:r>
          </w:p>
        </w:tc>
        <w:tc>
          <w:tcPr>
            <w:tcW w:w="800" w:type="dxa"/>
            <w:tcMar>
              <w:top w:w="20" w:type="dxa"/>
              <w:left w:w="20" w:type="dxa"/>
              <w:bottom w:w="20" w:type="dxa"/>
              <w:right w:w="20" w:type="dxa"/>
            </w:tcMar>
            <w:vAlign w:val="center"/>
            <w:hideMark/>
          </w:tcPr>
          <w:p w14:paraId="4001814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14C9A9C2"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178241F5" w14:textId="77777777" w:rsidR="008264DC" w:rsidRPr="00803FFB" w:rsidRDefault="008264DC" w:rsidP="008B7A17">
            <w:pPr>
              <w:pStyle w:val="movimento2"/>
              <w:rPr>
                <w:color w:val="002060"/>
              </w:rPr>
            </w:pPr>
            <w:r w:rsidRPr="00803FFB">
              <w:rPr>
                <w:color w:val="002060"/>
              </w:rPr>
              <w:t> </w:t>
            </w:r>
          </w:p>
        </w:tc>
      </w:tr>
    </w:tbl>
    <w:p w14:paraId="733B66E2" w14:textId="77777777" w:rsidR="008264DC" w:rsidRPr="00803FFB" w:rsidRDefault="008264DC" w:rsidP="008264DC">
      <w:pPr>
        <w:pStyle w:val="titolo30"/>
        <w:rPr>
          <w:rFonts w:eastAsiaTheme="minorEastAsia"/>
          <w:color w:val="002060"/>
        </w:rPr>
      </w:pPr>
      <w:r w:rsidRPr="00803FFB">
        <w:rPr>
          <w:color w:val="002060"/>
        </w:rPr>
        <w:t xml:space="preserve">CALCIATORI NON ESPULSI </w:t>
      </w:r>
    </w:p>
    <w:p w14:paraId="48E6E09D" w14:textId="77777777" w:rsidR="008264DC" w:rsidRPr="00803FFB" w:rsidRDefault="008264DC" w:rsidP="008264DC">
      <w:pPr>
        <w:pStyle w:val="titolo20"/>
        <w:rPr>
          <w:color w:val="002060"/>
        </w:rPr>
      </w:pPr>
      <w:r w:rsidRPr="00803FF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1EA6A6AD" w14:textId="77777777" w:rsidTr="008B7A17">
        <w:tc>
          <w:tcPr>
            <w:tcW w:w="2200" w:type="dxa"/>
            <w:tcMar>
              <w:top w:w="20" w:type="dxa"/>
              <w:left w:w="20" w:type="dxa"/>
              <w:bottom w:w="20" w:type="dxa"/>
              <w:right w:w="20" w:type="dxa"/>
            </w:tcMar>
            <w:vAlign w:val="center"/>
            <w:hideMark/>
          </w:tcPr>
          <w:p w14:paraId="5C43D242" w14:textId="77777777" w:rsidR="008264DC" w:rsidRPr="00803FFB" w:rsidRDefault="008264DC" w:rsidP="008B7A17">
            <w:pPr>
              <w:pStyle w:val="movimento"/>
              <w:rPr>
                <w:color w:val="002060"/>
              </w:rPr>
            </w:pPr>
            <w:r w:rsidRPr="00803FFB">
              <w:rPr>
                <w:color w:val="002060"/>
              </w:rPr>
              <w:t>CANNELLA IVAN</w:t>
            </w:r>
          </w:p>
        </w:tc>
        <w:tc>
          <w:tcPr>
            <w:tcW w:w="2200" w:type="dxa"/>
            <w:tcMar>
              <w:top w:w="20" w:type="dxa"/>
              <w:left w:w="20" w:type="dxa"/>
              <w:bottom w:w="20" w:type="dxa"/>
              <w:right w:w="20" w:type="dxa"/>
            </w:tcMar>
            <w:vAlign w:val="center"/>
            <w:hideMark/>
          </w:tcPr>
          <w:p w14:paraId="30E6050B" w14:textId="77777777" w:rsidR="008264DC" w:rsidRPr="00803FFB" w:rsidRDefault="008264DC" w:rsidP="008B7A17">
            <w:pPr>
              <w:pStyle w:val="movimento2"/>
              <w:rPr>
                <w:color w:val="002060"/>
              </w:rPr>
            </w:pPr>
            <w:r w:rsidRPr="00803FFB">
              <w:rPr>
                <w:color w:val="002060"/>
              </w:rPr>
              <w:t xml:space="preserve">(RIVIERA DELLE PALME) </w:t>
            </w:r>
          </w:p>
        </w:tc>
        <w:tc>
          <w:tcPr>
            <w:tcW w:w="800" w:type="dxa"/>
            <w:tcMar>
              <w:top w:w="20" w:type="dxa"/>
              <w:left w:w="20" w:type="dxa"/>
              <w:bottom w:w="20" w:type="dxa"/>
              <w:right w:w="20" w:type="dxa"/>
            </w:tcMar>
            <w:vAlign w:val="center"/>
            <w:hideMark/>
          </w:tcPr>
          <w:p w14:paraId="035C5363"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07F7AF05"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4402132E" w14:textId="77777777" w:rsidR="008264DC" w:rsidRPr="00803FFB" w:rsidRDefault="008264DC" w:rsidP="008B7A17">
            <w:pPr>
              <w:pStyle w:val="movimento2"/>
              <w:rPr>
                <w:color w:val="002060"/>
              </w:rPr>
            </w:pPr>
            <w:r w:rsidRPr="00803FFB">
              <w:rPr>
                <w:color w:val="002060"/>
              </w:rPr>
              <w:t> </w:t>
            </w:r>
          </w:p>
        </w:tc>
      </w:tr>
    </w:tbl>
    <w:p w14:paraId="7A5501F4" w14:textId="77777777" w:rsidR="008264DC" w:rsidRPr="00803FFB" w:rsidRDefault="008264DC" w:rsidP="008264DC">
      <w:pPr>
        <w:pStyle w:val="titolo20"/>
        <w:rPr>
          <w:rFonts w:eastAsiaTheme="minorEastAsia"/>
          <w:color w:val="002060"/>
        </w:rPr>
      </w:pPr>
      <w:r w:rsidRPr="00803FF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0C1D66D3" w14:textId="77777777" w:rsidTr="008B7A17">
        <w:tc>
          <w:tcPr>
            <w:tcW w:w="2200" w:type="dxa"/>
            <w:tcMar>
              <w:top w:w="20" w:type="dxa"/>
              <w:left w:w="20" w:type="dxa"/>
              <w:bottom w:w="20" w:type="dxa"/>
              <w:right w:w="20" w:type="dxa"/>
            </w:tcMar>
            <w:vAlign w:val="center"/>
            <w:hideMark/>
          </w:tcPr>
          <w:p w14:paraId="2A38D5F1" w14:textId="77777777" w:rsidR="008264DC" w:rsidRPr="00803FFB" w:rsidRDefault="008264DC" w:rsidP="008B7A17">
            <w:pPr>
              <w:pStyle w:val="movimento"/>
              <w:rPr>
                <w:color w:val="002060"/>
              </w:rPr>
            </w:pPr>
            <w:r w:rsidRPr="00803FFB">
              <w:rPr>
                <w:color w:val="002060"/>
              </w:rPr>
              <w:t>DI TORO NICHOLAS</w:t>
            </w:r>
          </w:p>
        </w:tc>
        <w:tc>
          <w:tcPr>
            <w:tcW w:w="2200" w:type="dxa"/>
            <w:tcMar>
              <w:top w:w="20" w:type="dxa"/>
              <w:left w:w="20" w:type="dxa"/>
              <w:bottom w:w="20" w:type="dxa"/>
              <w:right w:w="20" w:type="dxa"/>
            </w:tcMar>
            <w:vAlign w:val="center"/>
            <w:hideMark/>
          </w:tcPr>
          <w:p w14:paraId="61745265" w14:textId="77777777" w:rsidR="008264DC" w:rsidRPr="00803FFB" w:rsidRDefault="008264DC" w:rsidP="008B7A17">
            <w:pPr>
              <w:pStyle w:val="movimento2"/>
              <w:rPr>
                <w:color w:val="002060"/>
              </w:rPr>
            </w:pPr>
            <w:r w:rsidRPr="00803FFB">
              <w:rPr>
                <w:color w:val="002060"/>
              </w:rPr>
              <w:t xml:space="preserve">(FUTSAL CAMPIGLIONE) </w:t>
            </w:r>
          </w:p>
        </w:tc>
        <w:tc>
          <w:tcPr>
            <w:tcW w:w="800" w:type="dxa"/>
            <w:tcMar>
              <w:top w:w="20" w:type="dxa"/>
              <w:left w:w="20" w:type="dxa"/>
              <w:bottom w:w="20" w:type="dxa"/>
              <w:right w:w="20" w:type="dxa"/>
            </w:tcMar>
            <w:vAlign w:val="center"/>
            <w:hideMark/>
          </w:tcPr>
          <w:p w14:paraId="4689D05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300AB023"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25140555" w14:textId="77777777" w:rsidR="008264DC" w:rsidRPr="00803FFB" w:rsidRDefault="008264DC" w:rsidP="008B7A17">
            <w:pPr>
              <w:pStyle w:val="movimento2"/>
              <w:rPr>
                <w:color w:val="002060"/>
              </w:rPr>
            </w:pPr>
            <w:r w:rsidRPr="00803FFB">
              <w:rPr>
                <w:color w:val="002060"/>
              </w:rPr>
              <w:t> </w:t>
            </w:r>
          </w:p>
        </w:tc>
      </w:tr>
    </w:tbl>
    <w:p w14:paraId="5EFE5111" w14:textId="77777777" w:rsidR="008264DC" w:rsidRPr="00803FFB" w:rsidRDefault="008264DC" w:rsidP="008264DC">
      <w:pPr>
        <w:pStyle w:val="titolo20"/>
        <w:rPr>
          <w:rFonts w:eastAsiaTheme="minorEastAsia"/>
          <w:color w:val="002060"/>
        </w:rPr>
      </w:pPr>
      <w:r w:rsidRPr="00803F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3C5898AF" w14:textId="77777777" w:rsidTr="008B7A17">
        <w:tc>
          <w:tcPr>
            <w:tcW w:w="2200" w:type="dxa"/>
            <w:tcMar>
              <w:top w:w="20" w:type="dxa"/>
              <w:left w:w="20" w:type="dxa"/>
              <w:bottom w:w="20" w:type="dxa"/>
              <w:right w:w="20" w:type="dxa"/>
            </w:tcMar>
            <w:vAlign w:val="center"/>
            <w:hideMark/>
          </w:tcPr>
          <w:p w14:paraId="5D78DDA7" w14:textId="77777777" w:rsidR="008264DC" w:rsidRPr="00803FFB" w:rsidRDefault="008264DC" w:rsidP="008B7A17">
            <w:pPr>
              <w:pStyle w:val="movimento"/>
              <w:rPr>
                <w:color w:val="002060"/>
              </w:rPr>
            </w:pPr>
            <w:r w:rsidRPr="00803FFB">
              <w:rPr>
                <w:color w:val="002060"/>
              </w:rPr>
              <w:t>COCCIO PIER CARLO</w:t>
            </w:r>
          </w:p>
        </w:tc>
        <w:tc>
          <w:tcPr>
            <w:tcW w:w="2200" w:type="dxa"/>
            <w:tcMar>
              <w:top w:w="20" w:type="dxa"/>
              <w:left w:w="20" w:type="dxa"/>
              <w:bottom w:w="20" w:type="dxa"/>
              <w:right w:w="20" w:type="dxa"/>
            </w:tcMar>
            <w:vAlign w:val="center"/>
            <w:hideMark/>
          </w:tcPr>
          <w:p w14:paraId="00DC3FC4" w14:textId="77777777" w:rsidR="008264DC" w:rsidRPr="00803FFB" w:rsidRDefault="008264DC" w:rsidP="008B7A17">
            <w:pPr>
              <w:pStyle w:val="movimento2"/>
              <w:rPr>
                <w:color w:val="002060"/>
              </w:rPr>
            </w:pPr>
            <w:r w:rsidRPr="00803FFB">
              <w:rPr>
                <w:color w:val="002060"/>
              </w:rPr>
              <w:t xml:space="preserve">(RIVIERA DELLE PALME) </w:t>
            </w:r>
          </w:p>
        </w:tc>
        <w:tc>
          <w:tcPr>
            <w:tcW w:w="800" w:type="dxa"/>
            <w:tcMar>
              <w:top w:w="20" w:type="dxa"/>
              <w:left w:w="20" w:type="dxa"/>
              <w:bottom w:w="20" w:type="dxa"/>
              <w:right w:w="20" w:type="dxa"/>
            </w:tcMar>
            <w:vAlign w:val="center"/>
            <w:hideMark/>
          </w:tcPr>
          <w:p w14:paraId="1C86EB7E"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7F04F778"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7C96B2DC" w14:textId="77777777" w:rsidR="008264DC" w:rsidRPr="00803FFB" w:rsidRDefault="008264DC" w:rsidP="008B7A17">
            <w:pPr>
              <w:pStyle w:val="movimento2"/>
              <w:rPr>
                <w:color w:val="002060"/>
              </w:rPr>
            </w:pPr>
            <w:r w:rsidRPr="00803FFB">
              <w:rPr>
                <w:color w:val="002060"/>
              </w:rPr>
              <w:t> </w:t>
            </w:r>
          </w:p>
        </w:tc>
      </w:tr>
    </w:tbl>
    <w:p w14:paraId="2DE647AB" w14:textId="77777777" w:rsidR="008264DC" w:rsidRPr="00803FFB" w:rsidRDefault="008264DC" w:rsidP="008264DC">
      <w:pPr>
        <w:pStyle w:val="titolo10"/>
        <w:rPr>
          <w:rFonts w:eastAsiaTheme="minorEastAsia"/>
          <w:color w:val="002060"/>
        </w:rPr>
      </w:pPr>
      <w:r w:rsidRPr="00803FFB">
        <w:rPr>
          <w:color w:val="002060"/>
        </w:rPr>
        <w:t xml:space="preserve">GARE DEL 2/ 3/2022 </w:t>
      </w:r>
    </w:p>
    <w:p w14:paraId="765839A5" w14:textId="77777777" w:rsidR="008264DC" w:rsidRPr="00803FFB" w:rsidRDefault="008264DC" w:rsidP="008264DC">
      <w:pPr>
        <w:pStyle w:val="titolo7a"/>
        <w:rPr>
          <w:color w:val="002060"/>
        </w:rPr>
      </w:pPr>
      <w:r w:rsidRPr="00803FFB">
        <w:rPr>
          <w:color w:val="002060"/>
        </w:rPr>
        <w:t xml:space="preserve">PROVVEDIMENTI DISCIPLINARI </w:t>
      </w:r>
    </w:p>
    <w:p w14:paraId="31A85692" w14:textId="77777777" w:rsidR="008264DC" w:rsidRPr="00803FFB" w:rsidRDefault="008264DC" w:rsidP="008264DC">
      <w:pPr>
        <w:pStyle w:val="titolo7b0"/>
        <w:rPr>
          <w:color w:val="002060"/>
        </w:rPr>
      </w:pPr>
      <w:r w:rsidRPr="00803FFB">
        <w:rPr>
          <w:color w:val="002060"/>
        </w:rPr>
        <w:t xml:space="preserve">In base alle risultanze degli atti ufficiali sono state deliberate le seguenti sanzioni disciplinari. </w:t>
      </w:r>
    </w:p>
    <w:p w14:paraId="220DDA9C" w14:textId="77777777" w:rsidR="008264DC" w:rsidRPr="00803FFB" w:rsidRDefault="008264DC" w:rsidP="008264DC">
      <w:pPr>
        <w:pStyle w:val="titolo30"/>
        <w:rPr>
          <w:color w:val="002060"/>
        </w:rPr>
      </w:pPr>
      <w:r w:rsidRPr="00803FFB">
        <w:rPr>
          <w:color w:val="002060"/>
        </w:rPr>
        <w:t xml:space="preserve">CALCIATORI NON ESPULSI </w:t>
      </w:r>
    </w:p>
    <w:p w14:paraId="088855A9" w14:textId="77777777" w:rsidR="008264DC" w:rsidRPr="00803FFB" w:rsidRDefault="008264DC" w:rsidP="008264DC">
      <w:pPr>
        <w:pStyle w:val="titolo20"/>
        <w:rPr>
          <w:color w:val="002060"/>
        </w:rPr>
      </w:pPr>
      <w:r w:rsidRPr="00803FF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79A621ED" w14:textId="77777777" w:rsidTr="008B7A17">
        <w:tc>
          <w:tcPr>
            <w:tcW w:w="2200" w:type="dxa"/>
            <w:tcMar>
              <w:top w:w="20" w:type="dxa"/>
              <w:left w:w="20" w:type="dxa"/>
              <w:bottom w:w="20" w:type="dxa"/>
              <w:right w:w="20" w:type="dxa"/>
            </w:tcMar>
            <w:vAlign w:val="center"/>
            <w:hideMark/>
          </w:tcPr>
          <w:p w14:paraId="714AF6B4" w14:textId="77777777" w:rsidR="008264DC" w:rsidRPr="00803FFB" w:rsidRDefault="008264DC" w:rsidP="008B7A17">
            <w:pPr>
              <w:pStyle w:val="movimento"/>
              <w:rPr>
                <w:color w:val="002060"/>
              </w:rPr>
            </w:pPr>
            <w:r w:rsidRPr="00803FFB">
              <w:rPr>
                <w:color w:val="002060"/>
              </w:rPr>
              <w:t>BERTINI SIMONE</w:t>
            </w:r>
          </w:p>
        </w:tc>
        <w:tc>
          <w:tcPr>
            <w:tcW w:w="2200" w:type="dxa"/>
            <w:tcMar>
              <w:top w:w="20" w:type="dxa"/>
              <w:left w:w="20" w:type="dxa"/>
              <w:bottom w:w="20" w:type="dxa"/>
              <w:right w:w="20" w:type="dxa"/>
            </w:tcMar>
            <w:vAlign w:val="center"/>
            <w:hideMark/>
          </w:tcPr>
          <w:p w14:paraId="63E74E13" w14:textId="77777777" w:rsidR="008264DC" w:rsidRPr="00803FFB" w:rsidRDefault="008264DC" w:rsidP="008B7A17">
            <w:pPr>
              <w:pStyle w:val="movimento2"/>
              <w:rPr>
                <w:color w:val="002060"/>
              </w:rPr>
            </w:pPr>
            <w:r w:rsidRPr="00803FFB">
              <w:rPr>
                <w:color w:val="002060"/>
              </w:rPr>
              <w:t xml:space="preserve">(FUTSAL SAMBUCHETO) </w:t>
            </w:r>
          </w:p>
        </w:tc>
        <w:tc>
          <w:tcPr>
            <w:tcW w:w="800" w:type="dxa"/>
            <w:tcMar>
              <w:top w:w="20" w:type="dxa"/>
              <w:left w:w="20" w:type="dxa"/>
              <w:bottom w:w="20" w:type="dxa"/>
              <w:right w:w="20" w:type="dxa"/>
            </w:tcMar>
            <w:vAlign w:val="center"/>
            <w:hideMark/>
          </w:tcPr>
          <w:p w14:paraId="3BAB2451"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2F9D031B" w14:textId="77777777" w:rsidR="008264DC" w:rsidRPr="00803FFB" w:rsidRDefault="008264DC" w:rsidP="008B7A17">
            <w:pPr>
              <w:pStyle w:val="movimento"/>
              <w:rPr>
                <w:color w:val="002060"/>
              </w:rPr>
            </w:pPr>
            <w:r w:rsidRPr="00803FFB">
              <w:rPr>
                <w:color w:val="002060"/>
              </w:rPr>
              <w:t>MICUCCI STEFANO</w:t>
            </w:r>
          </w:p>
        </w:tc>
        <w:tc>
          <w:tcPr>
            <w:tcW w:w="2200" w:type="dxa"/>
            <w:tcMar>
              <w:top w:w="20" w:type="dxa"/>
              <w:left w:w="20" w:type="dxa"/>
              <w:bottom w:w="20" w:type="dxa"/>
              <w:right w:w="20" w:type="dxa"/>
            </w:tcMar>
            <w:vAlign w:val="center"/>
            <w:hideMark/>
          </w:tcPr>
          <w:p w14:paraId="358CE7D2" w14:textId="77777777" w:rsidR="008264DC" w:rsidRPr="00803FFB" w:rsidRDefault="008264DC" w:rsidP="008B7A17">
            <w:pPr>
              <w:pStyle w:val="movimento2"/>
              <w:rPr>
                <w:color w:val="002060"/>
              </w:rPr>
            </w:pPr>
            <w:r w:rsidRPr="00803FFB">
              <w:rPr>
                <w:color w:val="002060"/>
              </w:rPr>
              <w:t xml:space="preserve">(FUTSAL SAMBUCHETO) </w:t>
            </w:r>
          </w:p>
        </w:tc>
      </w:tr>
    </w:tbl>
    <w:p w14:paraId="75707B9A" w14:textId="77777777" w:rsidR="008264DC" w:rsidRDefault="008264DC" w:rsidP="008264DC">
      <w:pPr>
        <w:pStyle w:val="breakline"/>
        <w:rPr>
          <w:color w:val="002060"/>
        </w:rPr>
      </w:pPr>
    </w:p>
    <w:p w14:paraId="7742C28C" w14:textId="77777777" w:rsidR="008264DC" w:rsidRPr="00DB13CE" w:rsidRDefault="008264DC" w:rsidP="008264DC">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572E5B96" w14:textId="77777777" w:rsidR="008264DC" w:rsidRPr="00DB13CE" w:rsidRDefault="008264DC" w:rsidP="008264DC">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287C6488" w14:textId="77777777" w:rsidR="008264DC" w:rsidRPr="00803FFB" w:rsidRDefault="008264DC" w:rsidP="008264DC">
      <w:pPr>
        <w:pStyle w:val="breakline"/>
        <w:rPr>
          <w:rFonts w:eastAsiaTheme="minorEastAsia"/>
          <w:color w:val="002060"/>
        </w:rPr>
      </w:pPr>
    </w:p>
    <w:p w14:paraId="4729837B" w14:textId="77777777" w:rsidR="008264DC" w:rsidRPr="00803FFB" w:rsidRDefault="008264DC" w:rsidP="008264DC">
      <w:pPr>
        <w:pStyle w:val="titoloprinc0"/>
        <w:rPr>
          <w:color w:val="002060"/>
        </w:rPr>
      </w:pPr>
      <w:r w:rsidRPr="00803FFB">
        <w:rPr>
          <w:color w:val="002060"/>
        </w:rPr>
        <w:t>CLASSIFICA</w:t>
      </w:r>
    </w:p>
    <w:p w14:paraId="1EA5E9DD" w14:textId="77777777" w:rsidR="008264DC" w:rsidRPr="00803FFB" w:rsidRDefault="008264DC" w:rsidP="008264DC">
      <w:pPr>
        <w:pStyle w:val="breakline"/>
        <w:rPr>
          <w:color w:val="002060"/>
        </w:rPr>
      </w:pPr>
    </w:p>
    <w:p w14:paraId="5E099781" w14:textId="77777777" w:rsidR="008264DC" w:rsidRPr="00803FFB" w:rsidRDefault="008264DC" w:rsidP="008264DC">
      <w:pPr>
        <w:pStyle w:val="breakline"/>
        <w:rPr>
          <w:color w:val="002060"/>
        </w:rPr>
      </w:pPr>
    </w:p>
    <w:p w14:paraId="31060FFF" w14:textId="77777777" w:rsidR="008264DC" w:rsidRPr="00803FFB" w:rsidRDefault="008264DC" w:rsidP="008264DC">
      <w:pPr>
        <w:pStyle w:val="sottotitolocampionato10"/>
        <w:rPr>
          <w:color w:val="002060"/>
        </w:rPr>
      </w:pPr>
      <w:r w:rsidRPr="00803F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17530505"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08533" w14:textId="77777777" w:rsidR="008264DC" w:rsidRPr="00803FFB" w:rsidRDefault="008264DC" w:rsidP="008B7A17">
            <w:pPr>
              <w:pStyle w:val="headertabella0"/>
              <w:rPr>
                <w:color w:val="002060"/>
              </w:rPr>
            </w:pPr>
            <w:r w:rsidRPr="00803FFB">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2CE05"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65D27"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051A6"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914C9"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F47CC"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242B7"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625A6"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F0980"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C562D" w14:textId="77777777" w:rsidR="008264DC" w:rsidRPr="00803FFB" w:rsidRDefault="008264DC" w:rsidP="008B7A17">
            <w:pPr>
              <w:pStyle w:val="headertabella0"/>
              <w:rPr>
                <w:color w:val="002060"/>
              </w:rPr>
            </w:pPr>
            <w:r w:rsidRPr="00803FFB">
              <w:rPr>
                <w:color w:val="002060"/>
              </w:rPr>
              <w:t>PE</w:t>
            </w:r>
          </w:p>
        </w:tc>
      </w:tr>
      <w:tr w:rsidR="008264DC" w:rsidRPr="00803FFB" w14:paraId="1D461F95"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F45047" w14:textId="77777777" w:rsidR="008264DC" w:rsidRPr="00803FFB" w:rsidRDefault="008264DC" w:rsidP="008B7A17">
            <w:pPr>
              <w:pStyle w:val="rowtabella0"/>
              <w:rPr>
                <w:color w:val="002060"/>
              </w:rPr>
            </w:pPr>
            <w:r w:rsidRPr="00803FFB">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AE3A"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B944"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4983"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D7F8"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1378"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BC48" w14:textId="77777777" w:rsidR="008264DC" w:rsidRPr="00803FFB" w:rsidRDefault="008264DC" w:rsidP="008B7A17">
            <w:pPr>
              <w:pStyle w:val="rowtabella0"/>
              <w:jc w:val="center"/>
              <w:rPr>
                <w:color w:val="002060"/>
              </w:rPr>
            </w:pPr>
            <w:r w:rsidRPr="00803FF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0041"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9F3E"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015D" w14:textId="77777777" w:rsidR="008264DC" w:rsidRPr="00803FFB" w:rsidRDefault="008264DC" w:rsidP="008B7A17">
            <w:pPr>
              <w:pStyle w:val="rowtabella0"/>
              <w:jc w:val="center"/>
              <w:rPr>
                <w:color w:val="002060"/>
              </w:rPr>
            </w:pPr>
            <w:r w:rsidRPr="00803FFB">
              <w:rPr>
                <w:color w:val="002060"/>
              </w:rPr>
              <w:t>0</w:t>
            </w:r>
          </w:p>
        </w:tc>
      </w:tr>
      <w:tr w:rsidR="008264DC" w:rsidRPr="00803FFB" w14:paraId="0EF6ECA8"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3665F5" w14:textId="77777777" w:rsidR="008264DC" w:rsidRPr="00803FFB" w:rsidRDefault="008264DC" w:rsidP="008B7A17">
            <w:pPr>
              <w:pStyle w:val="rowtabella0"/>
              <w:rPr>
                <w:color w:val="002060"/>
              </w:rPr>
            </w:pPr>
            <w:r w:rsidRPr="00803FF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1EC8"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389AA"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22A2"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A5ED"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3F59"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39C2" w14:textId="77777777" w:rsidR="008264DC" w:rsidRPr="00803FFB" w:rsidRDefault="008264DC" w:rsidP="008B7A17">
            <w:pPr>
              <w:pStyle w:val="rowtabella0"/>
              <w:jc w:val="center"/>
              <w:rPr>
                <w:color w:val="002060"/>
              </w:rPr>
            </w:pPr>
            <w:r w:rsidRPr="00803FF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AE0D"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1C1D"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53E2" w14:textId="77777777" w:rsidR="008264DC" w:rsidRPr="00803FFB" w:rsidRDefault="008264DC" w:rsidP="008B7A17">
            <w:pPr>
              <w:pStyle w:val="rowtabella0"/>
              <w:jc w:val="center"/>
              <w:rPr>
                <w:color w:val="002060"/>
              </w:rPr>
            </w:pPr>
            <w:r w:rsidRPr="00803FFB">
              <w:rPr>
                <w:color w:val="002060"/>
              </w:rPr>
              <w:t>0</w:t>
            </w:r>
          </w:p>
        </w:tc>
      </w:tr>
      <w:tr w:rsidR="008264DC" w:rsidRPr="00803FFB" w14:paraId="56479406"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19D8F" w14:textId="77777777" w:rsidR="008264DC" w:rsidRPr="00803FFB" w:rsidRDefault="008264DC" w:rsidP="008B7A17">
            <w:pPr>
              <w:pStyle w:val="rowtabella0"/>
              <w:rPr>
                <w:color w:val="002060"/>
              </w:rPr>
            </w:pPr>
            <w:r w:rsidRPr="00803FF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3717"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3369"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3CFA"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29FE"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FA0D"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731A" w14:textId="77777777" w:rsidR="008264DC" w:rsidRPr="00803FFB" w:rsidRDefault="008264DC" w:rsidP="008B7A17">
            <w:pPr>
              <w:pStyle w:val="rowtabella0"/>
              <w:jc w:val="center"/>
              <w:rPr>
                <w:color w:val="002060"/>
              </w:rPr>
            </w:pPr>
            <w:r w:rsidRPr="00803FF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96FE" w14:textId="77777777" w:rsidR="008264DC" w:rsidRPr="00803FFB" w:rsidRDefault="008264DC" w:rsidP="008B7A17">
            <w:pPr>
              <w:pStyle w:val="rowtabella0"/>
              <w:jc w:val="center"/>
              <w:rPr>
                <w:color w:val="002060"/>
              </w:rPr>
            </w:pPr>
            <w:r w:rsidRPr="00803FF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738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DE8E" w14:textId="77777777" w:rsidR="008264DC" w:rsidRPr="00803FFB" w:rsidRDefault="008264DC" w:rsidP="008B7A17">
            <w:pPr>
              <w:pStyle w:val="rowtabella0"/>
              <w:jc w:val="center"/>
              <w:rPr>
                <w:color w:val="002060"/>
              </w:rPr>
            </w:pPr>
            <w:r w:rsidRPr="00803FFB">
              <w:rPr>
                <w:color w:val="002060"/>
              </w:rPr>
              <w:t>0</w:t>
            </w:r>
          </w:p>
        </w:tc>
      </w:tr>
      <w:tr w:rsidR="008264DC" w:rsidRPr="00803FFB" w14:paraId="5E174D1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68AFE" w14:textId="77777777" w:rsidR="008264DC" w:rsidRPr="00803FFB" w:rsidRDefault="008264DC" w:rsidP="008B7A17">
            <w:pPr>
              <w:pStyle w:val="rowtabella0"/>
              <w:rPr>
                <w:color w:val="002060"/>
              </w:rPr>
            </w:pPr>
            <w:r w:rsidRPr="00803FF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E4EC" w14:textId="77777777" w:rsidR="008264DC" w:rsidRPr="00803FFB" w:rsidRDefault="008264DC" w:rsidP="008B7A17">
            <w:pPr>
              <w:pStyle w:val="rowtabella0"/>
              <w:jc w:val="center"/>
              <w:rPr>
                <w:color w:val="002060"/>
              </w:rPr>
            </w:pPr>
            <w:r w:rsidRPr="00803F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29D8"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F23E6"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25FE"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496D"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D7BA" w14:textId="77777777" w:rsidR="008264DC" w:rsidRPr="00803FFB" w:rsidRDefault="008264DC" w:rsidP="008B7A17">
            <w:pPr>
              <w:pStyle w:val="rowtabella0"/>
              <w:jc w:val="center"/>
              <w:rPr>
                <w:color w:val="002060"/>
              </w:rPr>
            </w:pPr>
            <w:r w:rsidRPr="00803FF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E198" w14:textId="77777777" w:rsidR="008264DC" w:rsidRPr="00803FFB" w:rsidRDefault="008264DC" w:rsidP="008B7A17">
            <w:pPr>
              <w:pStyle w:val="rowtabella0"/>
              <w:jc w:val="center"/>
              <w:rPr>
                <w:color w:val="002060"/>
              </w:rPr>
            </w:pPr>
            <w:r w:rsidRPr="00803FF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7B0E"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A539" w14:textId="77777777" w:rsidR="008264DC" w:rsidRPr="00803FFB" w:rsidRDefault="008264DC" w:rsidP="008B7A17">
            <w:pPr>
              <w:pStyle w:val="rowtabella0"/>
              <w:jc w:val="center"/>
              <w:rPr>
                <w:color w:val="002060"/>
              </w:rPr>
            </w:pPr>
            <w:r w:rsidRPr="00803FFB">
              <w:rPr>
                <w:color w:val="002060"/>
              </w:rPr>
              <w:t>0</w:t>
            </w:r>
          </w:p>
        </w:tc>
      </w:tr>
      <w:tr w:rsidR="008264DC" w:rsidRPr="00803FFB" w14:paraId="6CCBF2A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4DC25" w14:textId="77777777" w:rsidR="008264DC" w:rsidRPr="00803FFB" w:rsidRDefault="008264DC" w:rsidP="008B7A17">
            <w:pPr>
              <w:pStyle w:val="rowtabella0"/>
              <w:rPr>
                <w:color w:val="002060"/>
              </w:rPr>
            </w:pPr>
            <w:r w:rsidRPr="00803FF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5626"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E06D"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D694B"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6F2F"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518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F173" w14:textId="77777777" w:rsidR="008264DC" w:rsidRPr="00803FFB" w:rsidRDefault="008264DC" w:rsidP="008B7A17">
            <w:pPr>
              <w:pStyle w:val="rowtabella0"/>
              <w:jc w:val="center"/>
              <w:rPr>
                <w:color w:val="002060"/>
              </w:rPr>
            </w:pPr>
            <w:r w:rsidRPr="00803FF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AC35" w14:textId="77777777" w:rsidR="008264DC" w:rsidRPr="00803FFB" w:rsidRDefault="008264DC" w:rsidP="008B7A17">
            <w:pPr>
              <w:pStyle w:val="rowtabella0"/>
              <w:jc w:val="center"/>
              <w:rPr>
                <w:color w:val="002060"/>
              </w:rPr>
            </w:pPr>
            <w:r w:rsidRPr="00803FF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4885"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D2EF" w14:textId="77777777" w:rsidR="008264DC" w:rsidRPr="00803FFB" w:rsidRDefault="008264DC" w:rsidP="008B7A17">
            <w:pPr>
              <w:pStyle w:val="rowtabella0"/>
              <w:jc w:val="center"/>
              <w:rPr>
                <w:color w:val="002060"/>
              </w:rPr>
            </w:pPr>
            <w:r w:rsidRPr="00803FFB">
              <w:rPr>
                <w:color w:val="002060"/>
              </w:rPr>
              <w:t>0</w:t>
            </w:r>
          </w:p>
        </w:tc>
      </w:tr>
      <w:tr w:rsidR="008264DC" w:rsidRPr="00803FFB" w14:paraId="4F84A6D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852EB" w14:textId="77777777" w:rsidR="008264DC" w:rsidRPr="00803FFB" w:rsidRDefault="008264DC" w:rsidP="008B7A17">
            <w:pPr>
              <w:pStyle w:val="rowtabella0"/>
              <w:rPr>
                <w:color w:val="002060"/>
              </w:rPr>
            </w:pPr>
            <w:r w:rsidRPr="00803FF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FD61"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3D52"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266B"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901E"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A00C"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BB56" w14:textId="77777777" w:rsidR="008264DC" w:rsidRPr="00803FFB" w:rsidRDefault="008264DC" w:rsidP="008B7A17">
            <w:pPr>
              <w:pStyle w:val="rowtabella0"/>
              <w:jc w:val="center"/>
              <w:rPr>
                <w:color w:val="002060"/>
              </w:rPr>
            </w:pPr>
            <w:r w:rsidRPr="00803FF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96F3" w14:textId="77777777" w:rsidR="008264DC" w:rsidRPr="00803FFB" w:rsidRDefault="008264DC" w:rsidP="008B7A17">
            <w:pPr>
              <w:pStyle w:val="rowtabella0"/>
              <w:jc w:val="center"/>
              <w:rPr>
                <w:color w:val="002060"/>
              </w:rPr>
            </w:pPr>
            <w:r w:rsidRPr="00803FF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D7C5"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8532" w14:textId="77777777" w:rsidR="008264DC" w:rsidRPr="00803FFB" w:rsidRDefault="008264DC" w:rsidP="008B7A17">
            <w:pPr>
              <w:pStyle w:val="rowtabella0"/>
              <w:jc w:val="center"/>
              <w:rPr>
                <w:color w:val="002060"/>
              </w:rPr>
            </w:pPr>
            <w:r w:rsidRPr="00803FFB">
              <w:rPr>
                <w:color w:val="002060"/>
              </w:rPr>
              <w:t>0</w:t>
            </w:r>
          </w:p>
        </w:tc>
      </w:tr>
      <w:tr w:rsidR="008264DC" w:rsidRPr="00803FFB" w14:paraId="65644D9A"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100C9" w14:textId="77777777" w:rsidR="008264DC" w:rsidRPr="00803FFB" w:rsidRDefault="008264DC" w:rsidP="008B7A17">
            <w:pPr>
              <w:pStyle w:val="rowtabella0"/>
              <w:rPr>
                <w:color w:val="002060"/>
              </w:rPr>
            </w:pPr>
            <w:r w:rsidRPr="00803FFB">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FCD4"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3ABC"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49D0"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192CB"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9549B"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9680" w14:textId="77777777" w:rsidR="008264DC" w:rsidRPr="00803FFB" w:rsidRDefault="008264DC" w:rsidP="008B7A17">
            <w:pPr>
              <w:pStyle w:val="rowtabella0"/>
              <w:jc w:val="center"/>
              <w:rPr>
                <w:color w:val="002060"/>
              </w:rPr>
            </w:pPr>
            <w:r w:rsidRPr="00803FF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7E53" w14:textId="77777777" w:rsidR="008264DC" w:rsidRPr="00803FFB" w:rsidRDefault="008264DC" w:rsidP="008B7A17">
            <w:pPr>
              <w:pStyle w:val="rowtabella0"/>
              <w:jc w:val="center"/>
              <w:rPr>
                <w:color w:val="002060"/>
              </w:rPr>
            </w:pPr>
            <w:r w:rsidRPr="00803FF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F71F"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FFE2" w14:textId="77777777" w:rsidR="008264DC" w:rsidRPr="00803FFB" w:rsidRDefault="008264DC" w:rsidP="008B7A17">
            <w:pPr>
              <w:pStyle w:val="rowtabella0"/>
              <w:jc w:val="center"/>
              <w:rPr>
                <w:color w:val="002060"/>
              </w:rPr>
            </w:pPr>
            <w:r w:rsidRPr="00803FFB">
              <w:rPr>
                <w:color w:val="002060"/>
              </w:rPr>
              <w:t>0</w:t>
            </w:r>
          </w:p>
        </w:tc>
      </w:tr>
      <w:tr w:rsidR="008264DC" w:rsidRPr="00803FFB" w14:paraId="5E397340"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2069C" w14:textId="77777777" w:rsidR="008264DC" w:rsidRPr="00803FFB" w:rsidRDefault="008264DC" w:rsidP="008B7A17">
            <w:pPr>
              <w:pStyle w:val="rowtabella0"/>
              <w:rPr>
                <w:color w:val="002060"/>
              </w:rPr>
            </w:pPr>
            <w:r w:rsidRPr="00803FFB">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6FC7"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0EB8"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7234"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E1B2"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5B54"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947D" w14:textId="77777777" w:rsidR="008264DC" w:rsidRPr="00803FFB" w:rsidRDefault="008264DC" w:rsidP="008B7A17">
            <w:pPr>
              <w:pStyle w:val="rowtabella0"/>
              <w:jc w:val="center"/>
              <w:rPr>
                <w:color w:val="002060"/>
              </w:rPr>
            </w:pPr>
            <w:r w:rsidRPr="00803FF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3356" w14:textId="77777777" w:rsidR="008264DC" w:rsidRPr="00803FFB" w:rsidRDefault="008264DC" w:rsidP="008B7A17">
            <w:pPr>
              <w:pStyle w:val="rowtabella0"/>
              <w:jc w:val="center"/>
              <w:rPr>
                <w:color w:val="002060"/>
              </w:rPr>
            </w:pPr>
            <w:r w:rsidRPr="00803FF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3F5C"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9372" w14:textId="77777777" w:rsidR="008264DC" w:rsidRPr="00803FFB" w:rsidRDefault="008264DC" w:rsidP="008B7A17">
            <w:pPr>
              <w:pStyle w:val="rowtabella0"/>
              <w:jc w:val="center"/>
              <w:rPr>
                <w:color w:val="002060"/>
              </w:rPr>
            </w:pPr>
            <w:r w:rsidRPr="00803FFB">
              <w:rPr>
                <w:color w:val="002060"/>
              </w:rPr>
              <w:t>0</w:t>
            </w:r>
          </w:p>
        </w:tc>
      </w:tr>
      <w:tr w:rsidR="008264DC" w:rsidRPr="00803FFB" w14:paraId="56FB687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73B3C" w14:textId="77777777" w:rsidR="008264DC" w:rsidRPr="00803FFB" w:rsidRDefault="008264DC" w:rsidP="008B7A17">
            <w:pPr>
              <w:pStyle w:val="rowtabella0"/>
              <w:rPr>
                <w:color w:val="002060"/>
              </w:rPr>
            </w:pPr>
            <w:r w:rsidRPr="00803FF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85698"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F158"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74A4"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8FD8"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2A43"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092E"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166F" w14:textId="77777777" w:rsidR="008264DC" w:rsidRPr="00803FFB" w:rsidRDefault="008264DC" w:rsidP="008B7A17">
            <w:pPr>
              <w:pStyle w:val="rowtabella0"/>
              <w:jc w:val="center"/>
              <w:rPr>
                <w:color w:val="002060"/>
              </w:rPr>
            </w:pPr>
            <w:r w:rsidRPr="00803FF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694F"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AC07" w14:textId="77777777" w:rsidR="008264DC" w:rsidRPr="00803FFB" w:rsidRDefault="008264DC" w:rsidP="008B7A17">
            <w:pPr>
              <w:pStyle w:val="rowtabella0"/>
              <w:jc w:val="center"/>
              <w:rPr>
                <w:color w:val="002060"/>
              </w:rPr>
            </w:pPr>
            <w:r w:rsidRPr="00803FFB">
              <w:rPr>
                <w:color w:val="002060"/>
              </w:rPr>
              <w:t>0</w:t>
            </w:r>
          </w:p>
        </w:tc>
      </w:tr>
      <w:tr w:rsidR="008264DC" w:rsidRPr="00803FFB" w14:paraId="2BDE798B"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2F0CD" w14:textId="77777777" w:rsidR="008264DC" w:rsidRPr="00803FFB" w:rsidRDefault="008264DC" w:rsidP="008B7A17">
            <w:pPr>
              <w:pStyle w:val="rowtabella0"/>
              <w:rPr>
                <w:color w:val="002060"/>
              </w:rPr>
            </w:pPr>
            <w:r w:rsidRPr="00803FFB">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A6F6"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17F1"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33AC"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0D0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07A37"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846C" w14:textId="77777777" w:rsidR="008264DC" w:rsidRPr="00803FFB" w:rsidRDefault="008264DC" w:rsidP="008B7A17">
            <w:pPr>
              <w:pStyle w:val="rowtabella0"/>
              <w:jc w:val="center"/>
              <w:rPr>
                <w:color w:val="002060"/>
              </w:rPr>
            </w:pPr>
            <w:r w:rsidRPr="00803F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E134" w14:textId="77777777" w:rsidR="008264DC" w:rsidRPr="00803FFB" w:rsidRDefault="008264DC" w:rsidP="008B7A17">
            <w:pPr>
              <w:pStyle w:val="rowtabella0"/>
              <w:jc w:val="center"/>
              <w:rPr>
                <w:color w:val="002060"/>
              </w:rPr>
            </w:pPr>
            <w:r w:rsidRPr="00803FF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43AF"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6877" w14:textId="77777777" w:rsidR="008264DC" w:rsidRPr="00803FFB" w:rsidRDefault="008264DC" w:rsidP="008B7A17">
            <w:pPr>
              <w:pStyle w:val="rowtabella0"/>
              <w:jc w:val="center"/>
              <w:rPr>
                <w:color w:val="002060"/>
              </w:rPr>
            </w:pPr>
            <w:r w:rsidRPr="00803FFB">
              <w:rPr>
                <w:color w:val="002060"/>
              </w:rPr>
              <w:t>0</w:t>
            </w:r>
          </w:p>
        </w:tc>
      </w:tr>
      <w:tr w:rsidR="008264DC" w:rsidRPr="00803FFB" w14:paraId="2C2AA759"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99AF2" w14:textId="77777777" w:rsidR="008264DC" w:rsidRPr="00803FFB" w:rsidRDefault="008264DC" w:rsidP="008B7A17">
            <w:pPr>
              <w:pStyle w:val="rowtabella0"/>
              <w:rPr>
                <w:color w:val="002060"/>
              </w:rPr>
            </w:pPr>
            <w:r w:rsidRPr="00803FF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FA65"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F5A4"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85A5"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E874"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77FE"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1A8C" w14:textId="77777777" w:rsidR="008264DC" w:rsidRPr="00803FFB" w:rsidRDefault="008264DC" w:rsidP="008B7A17">
            <w:pPr>
              <w:pStyle w:val="rowtabella0"/>
              <w:jc w:val="center"/>
              <w:rPr>
                <w:color w:val="002060"/>
              </w:rPr>
            </w:pPr>
            <w:r w:rsidRPr="00803FF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4D70" w14:textId="77777777" w:rsidR="008264DC" w:rsidRPr="00803FFB" w:rsidRDefault="008264DC" w:rsidP="008B7A17">
            <w:pPr>
              <w:pStyle w:val="rowtabella0"/>
              <w:jc w:val="center"/>
              <w:rPr>
                <w:color w:val="002060"/>
              </w:rPr>
            </w:pPr>
            <w:r w:rsidRPr="00803FF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C710" w14:textId="77777777" w:rsidR="008264DC" w:rsidRPr="00803FFB" w:rsidRDefault="008264DC" w:rsidP="008B7A17">
            <w:pPr>
              <w:pStyle w:val="rowtabella0"/>
              <w:jc w:val="center"/>
              <w:rPr>
                <w:color w:val="002060"/>
              </w:rPr>
            </w:pPr>
            <w:r w:rsidRPr="00803FF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7094" w14:textId="77777777" w:rsidR="008264DC" w:rsidRPr="00803FFB" w:rsidRDefault="008264DC" w:rsidP="008B7A17">
            <w:pPr>
              <w:pStyle w:val="rowtabella0"/>
              <w:jc w:val="center"/>
              <w:rPr>
                <w:color w:val="002060"/>
              </w:rPr>
            </w:pPr>
            <w:r w:rsidRPr="00803FFB">
              <w:rPr>
                <w:color w:val="002060"/>
              </w:rPr>
              <w:t>0</w:t>
            </w:r>
          </w:p>
        </w:tc>
      </w:tr>
    </w:tbl>
    <w:p w14:paraId="7B62C30A" w14:textId="77777777" w:rsidR="008264DC" w:rsidRPr="00803FFB" w:rsidRDefault="008264DC" w:rsidP="008264DC">
      <w:pPr>
        <w:pStyle w:val="breakline"/>
        <w:rPr>
          <w:rFonts w:eastAsiaTheme="minorEastAsia"/>
          <w:color w:val="002060"/>
        </w:rPr>
      </w:pPr>
    </w:p>
    <w:p w14:paraId="16E1624D" w14:textId="77777777" w:rsidR="008264DC" w:rsidRPr="00803FFB" w:rsidRDefault="008264DC" w:rsidP="008264DC">
      <w:pPr>
        <w:pStyle w:val="breakline"/>
        <w:rPr>
          <w:color w:val="002060"/>
        </w:rPr>
      </w:pPr>
    </w:p>
    <w:p w14:paraId="5F84EDA0" w14:textId="77777777" w:rsidR="008264DC" w:rsidRPr="00803FFB" w:rsidRDefault="008264DC" w:rsidP="008264DC">
      <w:pPr>
        <w:pStyle w:val="sottotitolocampionato10"/>
        <w:rPr>
          <w:color w:val="002060"/>
        </w:rPr>
      </w:pPr>
      <w:r w:rsidRPr="00803F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5C5A55E2"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D022C"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90CCD"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D04DD"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07DCF"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73AC7"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6B032"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4815"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3FFE9"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D3C8D"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8BBD3" w14:textId="77777777" w:rsidR="008264DC" w:rsidRPr="00803FFB" w:rsidRDefault="008264DC" w:rsidP="008B7A17">
            <w:pPr>
              <w:pStyle w:val="headertabella0"/>
              <w:rPr>
                <w:color w:val="002060"/>
              </w:rPr>
            </w:pPr>
            <w:r w:rsidRPr="00803FFB">
              <w:rPr>
                <w:color w:val="002060"/>
              </w:rPr>
              <w:t>PE</w:t>
            </w:r>
          </w:p>
        </w:tc>
      </w:tr>
      <w:tr w:rsidR="008264DC" w:rsidRPr="00803FFB" w14:paraId="51F9DD01"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9D9CD7" w14:textId="77777777" w:rsidR="008264DC" w:rsidRPr="00803FFB" w:rsidRDefault="008264DC" w:rsidP="008B7A17">
            <w:pPr>
              <w:pStyle w:val="rowtabella0"/>
              <w:rPr>
                <w:color w:val="002060"/>
              </w:rPr>
            </w:pPr>
            <w:r w:rsidRPr="00803FFB">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A080"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1169"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CADA"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E1A4"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1F40"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CFD0" w14:textId="77777777" w:rsidR="008264DC" w:rsidRPr="00803FFB" w:rsidRDefault="008264DC" w:rsidP="008B7A17">
            <w:pPr>
              <w:pStyle w:val="rowtabella0"/>
              <w:jc w:val="center"/>
              <w:rPr>
                <w:color w:val="002060"/>
              </w:rPr>
            </w:pPr>
            <w:r w:rsidRPr="00803FF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F382E"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F97B" w14:textId="77777777" w:rsidR="008264DC" w:rsidRPr="00803FFB" w:rsidRDefault="008264DC" w:rsidP="008B7A17">
            <w:pPr>
              <w:pStyle w:val="rowtabella0"/>
              <w:jc w:val="center"/>
              <w:rPr>
                <w:color w:val="002060"/>
              </w:rPr>
            </w:pPr>
            <w:r w:rsidRPr="00803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A313" w14:textId="77777777" w:rsidR="008264DC" w:rsidRPr="00803FFB" w:rsidRDefault="008264DC" w:rsidP="008B7A17">
            <w:pPr>
              <w:pStyle w:val="rowtabella0"/>
              <w:jc w:val="center"/>
              <w:rPr>
                <w:color w:val="002060"/>
              </w:rPr>
            </w:pPr>
            <w:r w:rsidRPr="00803FFB">
              <w:rPr>
                <w:color w:val="002060"/>
              </w:rPr>
              <w:t>0</w:t>
            </w:r>
          </w:p>
        </w:tc>
      </w:tr>
      <w:tr w:rsidR="008264DC" w:rsidRPr="00803FFB" w14:paraId="6DAD3BA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045AD" w14:textId="77777777" w:rsidR="008264DC" w:rsidRPr="00803FFB" w:rsidRDefault="008264DC" w:rsidP="008B7A17">
            <w:pPr>
              <w:pStyle w:val="rowtabella0"/>
              <w:rPr>
                <w:color w:val="002060"/>
              </w:rPr>
            </w:pPr>
            <w:r w:rsidRPr="00803FFB">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07A5"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F9EB"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6FF6"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DDB3"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F1BE"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FE6F" w14:textId="77777777" w:rsidR="008264DC" w:rsidRPr="00803FFB" w:rsidRDefault="008264DC" w:rsidP="008B7A17">
            <w:pPr>
              <w:pStyle w:val="rowtabella0"/>
              <w:jc w:val="center"/>
              <w:rPr>
                <w:color w:val="002060"/>
              </w:rPr>
            </w:pPr>
            <w:r w:rsidRPr="00803FF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BE31" w14:textId="77777777" w:rsidR="008264DC" w:rsidRPr="00803FFB" w:rsidRDefault="008264DC" w:rsidP="008B7A17">
            <w:pPr>
              <w:pStyle w:val="rowtabella0"/>
              <w:jc w:val="center"/>
              <w:rPr>
                <w:color w:val="002060"/>
              </w:rPr>
            </w:pPr>
            <w:r w:rsidRPr="00803FF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3DC8"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15A6" w14:textId="77777777" w:rsidR="008264DC" w:rsidRPr="00803FFB" w:rsidRDefault="008264DC" w:rsidP="008B7A17">
            <w:pPr>
              <w:pStyle w:val="rowtabella0"/>
              <w:jc w:val="center"/>
              <w:rPr>
                <w:color w:val="002060"/>
              </w:rPr>
            </w:pPr>
            <w:r w:rsidRPr="00803FFB">
              <w:rPr>
                <w:color w:val="002060"/>
              </w:rPr>
              <w:t>0</w:t>
            </w:r>
          </w:p>
        </w:tc>
      </w:tr>
      <w:tr w:rsidR="008264DC" w:rsidRPr="00803FFB" w14:paraId="6B899E78"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7226F" w14:textId="77777777" w:rsidR="008264DC" w:rsidRPr="00803FFB" w:rsidRDefault="008264DC" w:rsidP="008B7A17">
            <w:pPr>
              <w:pStyle w:val="rowtabella0"/>
              <w:rPr>
                <w:color w:val="002060"/>
              </w:rPr>
            </w:pPr>
            <w:r w:rsidRPr="00803FFB">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B3FF"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15E7"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17B5"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5DF5"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6CBA"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E48D" w14:textId="77777777" w:rsidR="008264DC" w:rsidRPr="00803FFB" w:rsidRDefault="008264DC" w:rsidP="008B7A17">
            <w:pPr>
              <w:pStyle w:val="rowtabella0"/>
              <w:jc w:val="center"/>
              <w:rPr>
                <w:color w:val="002060"/>
              </w:rPr>
            </w:pPr>
            <w:r w:rsidRPr="00803FF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CBEA" w14:textId="77777777" w:rsidR="008264DC" w:rsidRPr="00803FFB" w:rsidRDefault="008264DC" w:rsidP="008B7A17">
            <w:pPr>
              <w:pStyle w:val="rowtabella0"/>
              <w:jc w:val="center"/>
              <w:rPr>
                <w:color w:val="002060"/>
              </w:rPr>
            </w:pPr>
            <w:r w:rsidRPr="00803FF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AFE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9107" w14:textId="77777777" w:rsidR="008264DC" w:rsidRPr="00803FFB" w:rsidRDefault="008264DC" w:rsidP="008B7A17">
            <w:pPr>
              <w:pStyle w:val="rowtabella0"/>
              <w:jc w:val="center"/>
              <w:rPr>
                <w:color w:val="002060"/>
              </w:rPr>
            </w:pPr>
            <w:r w:rsidRPr="00803FFB">
              <w:rPr>
                <w:color w:val="002060"/>
              </w:rPr>
              <w:t>0</w:t>
            </w:r>
          </w:p>
        </w:tc>
      </w:tr>
      <w:tr w:rsidR="008264DC" w:rsidRPr="00803FFB" w14:paraId="3D52238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15523" w14:textId="77777777" w:rsidR="008264DC" w:rsidRPr="00803FFB" w:rsidRDefault="008264DC" w:rsidP="008B7A17">
            <w:pPr>
              <w:pStyle w:val="rowtabella0"/>
              <w:rPr>
                <w:color w:val="002060"/>
              </w:rPr>
            </w:pPr>
            <w:r w:rsidRPr="00803FF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BD6C9"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CA43"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6640"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6D08"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A632"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A149" w14:textId="77777777" w:rsidR="008264DC" w:rsidRPr="00803FFB" w:rsidRDefault="008264DC" w:rsidP="008B7A17">
            <w:pPr>
              <w:pStyle w:val="rowtabella0"/>
              <w:jc w:val="center"/>
              <w:rPr>
                <w:color w:val="002060"/>
              </w:rPr>
            </w:pPr>
            <w:r w:rsidRPr="00803FF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2E2E" w14:textId="77777777" w:rsidR="008264DC" w:rsidRPr="00803FFB" w:rsidRDefault="008264DC" w:rsidP="008B7A17">
            <w:pPr>
              <w:pStyle w:val="rowtabella0"/>
              <w:jc w:val="center"/>
              <w:rPr>
                <w:color w:val="002060"/>
              </w:rPr>
            </w:pPr>
            <w:r w:rsidRPr="00803FF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918C"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933B" w14:textId="77777777" w:rsidR="008264DC" w:rsidRPr="00803FFB" w:rsidRDefault="008264DC" w:rsidP="008B7A17">
            <w:pPr>
              <w:pStyle w:val="rowtabella0"/>
              <w:jc w:val="center"/>
              <w:rPr>
                <w:color w:val="002060"/>
              </w:rPr>
            </w:pPr>
            <w:r w:rsidRPr="00803FFB">
              <w:rPr>
                <w:color w:val="002060"/>
              </w:rPr>
              <w:t>0</w:t>
            </w:r>
          </w:p>
        </w:tc>
      </w:tr>
      <w:tr w:rsidR="008264DC" w:rsidRPr="00803FFB" w14:paraId="2853A611"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933C8" w14:textId="77777777" w:rsidR="008264DC" w:rsidRPr="00803FFB" w:rsidRDefault="008264DC" w:rsidP="008B7A17">
            <w:pPr>
              <w:pStyle w:val="rowtabella0"/>
              <w:rPr>
                <w:color w:val="002060"/>
              </w:rPr>
            </w:pPr>
            <w:r w:rsidRPr="00803FF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354E"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DCD46"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CB66"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E125"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2129"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D7C6" w14:textId="77777777" w:rsidR="008264DC" w:rsidRPr="00803FFB" w:rsidRDefault="008264DC" w:rsidP="008B7A17">
            <w:pPr>
              <w:pStyle w:val="rowtabella0"/>
              <w:jc w:val="center"/>
              <w:rPr>
                <w:color w:val="002060"/>
              </w:rPr>
            </w:pPr>
            <w:r w:rsidRPr="00803FF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6B0C" w14:textId="77777777" w:rsidR="008264DC" w:rsidRPr="00803FFB" w:rsidRDefault="008264DC" w:rsidP="008B7A17">
            <w:pPr>
              <w:pStyle w:val="rowtabella0"/>
              <w:jc w:val="center"/>
              <w:rPr>
                <w:color w:val="002060"/>
              </w:rPr>
            </w:pPr>
            <w:r w:rsidRPr="00803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673F7"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A4F1" w14:textId="77777777" w:rsidR="008264DC" w:rsidRPr="00803FFB" w:rsidRDefault="008264DC" w:rsidP="008B7A17">
            <w:pPr>
              <w:pStyle w:val="rowtabella0"/>
              <w:jc w:val="center"/>
              <w:rPr>
                <w:color w:val="002060"/>
              </w:rPr>
            </w:pPr>
            <w:r w:rsidRPr="00803FFB">
              <w:rPr>
                <w:color w:val="002060"/>
              </w:rPr>
              <w:t>0</w:t>
            </w:r>
          </w:p>
        </w:tc>
      </w:tr>
      <w:tr w:rsidR="008264DC" w:rsidRPr="00803FFB" w14:paraId="14C0B9EE"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69F09" w14:textId="77777777" w:rsidR="008264DC" w:rsidRPr="00803FFB" w:rsidRDefault="008264DC" w:rsidP="008B7A17">
            <w:pPr>
              <w:pStyle w:val="rowtabella0"/>
              <w:rPr>
                <w:color w:val="002060"/>
              </w:rPr>
            </w:pPr>
            <w:r w:rsidRPr="00803FF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F355"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06A0"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26FA"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23297"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A8AA"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6B7B"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32EA" w14:textId="77777777" w:rsidR="008264DC" w:rsidRPr="00803FFB" w:rsidRDefault="008264DC" w:rsidP="008B7A17">
            <w:pPr>
              <w:pStyle w:val="rowtabella0"/>
              <w:jc w:val="center"/>
              <w:rPr>
                <w:color w:val="002060"/>
              </w:rPr>
            </w:pPr>
            <w:r w:rsidRPr="00803FF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FDC6"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4256" w14:textId="77777777" w:rsidR="008264DC" w:rsidRPr="00803FFB" w:rsidRDefault="008264DC" w:rsidP="008B7A17">
            <w:pPr>
              <w:pStyle w:val="rowtabella0"/>
              <w:jc w:val="center"/>
              <w:rPr>
                <w:color w:val="002060"/>
              </w:rPr>
            </w:pPr>
            <w:r w:rsidRPr="00803FFB">
              <w:rPr>
                <w:color w:val="002060"/>
              </w:rPr>
              <w:t>0</w:t>
            </w:r>
          </w:p>
        </w:tc>
      </w:tr>
      <w:tr w:rsidR="008264DC" w:rsidRPr="00803FFB" w14:paraId="34F81A71"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9AD63" w14:textId="77777777" w:rsidR="008264DC" w:rsidRPr="00803FFB" w:rsidRDefault="008264DC" w:rsidP="008B7A17">
            <w:pPr>
              <w:pStyle w:val="rowtabella0"/>
              <w:rPr>
                <w:color w:val="002060"/>
              </w:rPr>
            </w:pPr>
            <w:r w:rsidRPr="00803FF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8535"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1EB8"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31DC"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CDE5"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7F2A"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5836" w14:textId="77777777" w:rsidR="008264DC" w:rsidRPr="00803FFB" w:rsidRDefault="008264DC" w:rsidP="008B7A17">
            <w:pPr>
              <w:pStyle w:val="rowtabella0"/>
              <w:jc w:val="center"/>
              <w:rPr>
                <w:color w:val="002060"/>
              </w:rPr>
            </w:pPr>
            <w:r w:rsidRPr="00803FF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BCF2" w14:textId="77777777" w:rsidR="008264DC" w:rsidRPr="00803FFB" w:rsidRDefault="008264DC" w:rsidP="008B7A17">
            <w:pPr>
              <w:pStyle w:val="rowtabella0"/>
              <w:jc w:val="center"/>
              <w:rPr>
                <w:color w:val="002060"/>
              </w:rPr>
            </w:pPr>
            <w:r w:rsidRPr="00803FF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8BFE"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87AF" w14:textId="77777777" w:rsidR="008264DC" w:rsidRPr="00803FFB" w:rsidRDefault="008264DC" w:rsidP="008B7A17">
            <w:pPr>
              <w:pStyle w:val="rowtabella0"/>
              <w:jc w:val="center"/>
              <w:rPr>
                <w:color w:val="002060"/>
              </w:rPr>
            </w:pPr>
            <w:r w:rsidRPr="00803FFB">
              <w:rPr>
                <w:color w:val="002060"/>
              </w:rPr>
              <w:t>0</w:t>
            </w:r>
          </w:p>
        </w:tc>
      </w:tr>
      <w:tr w:rsidR="008264DC" w:rsidRPr="00803FFB" w14:paraId="378A40BA"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B4109" w14:textId="77777777" w:rsidR="008264DC" w:rsidRPr="00803FFB" w:rsidRDefault="008264DC" w:rsidP="008B7A17">
            <w:pPr>
              <w:pStyle w:val="rowtabella0"/>
              <w:rPr>
                <w:color w:val="002060"/>
              </w:rPr>
            </w:pPr>
            <w:r w:rsidRPr="00803FFB">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C3E6"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A08ED"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532AE"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1B19"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586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952D" w14:textId="77777777" w:rsidR="008264DC" w:rsidRPr="00803FFB" w:rsidRDefault="008264DC" w:rsidP="008B7A17">
            <w:pPr>
              <w:pStyle w:val="rowtabella0"/>
              <w:jc w:val="center"/>
              <w:rPr>
                <w:color w:val="002060"/>
              </w:rPr>
            </w:pPr>
            <w:r w:rsidRPr="00803FF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C1CD" w14:textId="77777777" w:rsidR="008264DC" w:rsidRPr="00803FFB" w:rsidRDefault="008264DC" w:rsidP="008B7A17">
            <w:pPr>
              <w:pStyle w:val="rowtabella0"/>
              <w:jc w:val="center"/>
              <w:rPr>
                <w:color w:val="002060"/>
              </w:rPr>
            </w:pPr>
            <w:r w:rsidRPr="00803FF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C93D"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F510" w14:textId="77777777" w:rsidR="008264DC" w:rsidRPr="00803FFB" w:rsidRDefault="008264DC" w:rsidP="008B7A17">
            <w:pPr>
              <w:pStyle w:val="rowtabella0"/>
              <w:jc w:val="center"/>
              <w:rPr>
                <w:color w:val="002060"/>
              </w:rPr>
            </w:pPr>
            <w:r w:rsidRPr="00803FFB">
              <w:rPr>
                <w:color w:val="002060"/>
              </w:rPr>
              <w:t>0</w:t>
            </w:r>
          </w:p>
        </w:tc>
      </w:tr>
      <w:tr w:rsidR="008264DC" w:rsidRPr="00803FFB" w14:paraId="283FE94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1F836" w14:textId="77777777" w:rsidR="008264DC" w:rsidRPr="00803FFB" w:rsidRDefault="008264DC" w:rsidP="008B7A17">
            <w:pPr>
              <w:pStyle w:val="rowtabella0"/>
              <w:rPr>
                <w:color w:val="002060"/>
              </w:rPr>
            </w:pPr>
            <w:r w:rsidRPr="00803FF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04E2"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4711"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71F7C"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9662"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329A"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014E" w14:textId="77777777" w:rsidR="008264DC" w:rsidRPr="00803FFB" w:rsidRDefault="008264DC" w:rsidP="008B7A17">
            <w:pPr>
              <w:pStyle w:val="rowtabella0"/>
              <w:jc w:val="center"/>
              <w:rPr>
                <w:color w:val="002060"/>
              </w:rPr>
            </w:pPr>
            <w:r w:rsidRPr="00803FF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F27D" w14:textId="77777777" w:rsidR="008264DC" w:rsidRPr="00803FFB" w:rsidRDefault="008264DC" w:rsidP="008B7A17">
            <w:pPr>
              <w:pStyle w:val="rowtabella0"/>
              <w:jc w:val="center"/>
              <w:rPr>
                <w:color w:val="002060"/>
              </w:rPr>
            </w:pPr>
            <w:r w:rsidRPr="00803FF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9308"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D69C8" w14:textId="77777777" w:rsidR="008264DC" w:rsidRPr="00803FFB" w:rsidRDefault="008264DC" w:rsidP="008B7A17">
            <w:pPr>
              <w:pStyle w:val="rowtabella0"/>
              <w:jc w:val="center"/>
              <w:rPr>
                <w:color w:val="002060"/>
              </w:rPr>
            </w:pPr>
            <w:r w:rsidRPr="00803FFB">
              <w:rPr>
                <w:color w:val="002060"/>
              </w:rPr>
              <w:t>0</w:t>
            </w:r>
          </w:p>
        </w:tc>
      </w:tr>
      <w:tr w:rsidR="008264DC" w:rsidRPr="00803FFB" w14:paraId="6A9B9545"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46D62" w14:textId="77777777" w:rsidR="008264DC" w:rsidRPr="00803FFB" w:rsidRDefault="008264DC" w:rsidP="008B7A17">
            <w:pPr>
              <w:pStyle w:val="rowtabella0"/>
              <w:rPr>
                <w:color w:val="002060"/>
              </w:rPr>
            </w:pPr>
            <w:r w:rsidRPr="00803FFB">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0B5C"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C28F"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9E6C"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7118"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9A15"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F4D7" w14:textId="77777777" w:rsidR="008264DC" w:rsidRPr="00803FFB" w:rsidRDefault="008264DC" w:rsidP="008B7A17">
            <w:pPr>
              <w:pStyle w:val="rowtabella0"/>
              <w:jc w:val="center"/>
              <w:rPr>
                <w:color w:val="002060"/>
              </w:rPr>
            </w:pPr>
            <w:r w:rsidRPr="00803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B473" w14:textId="77777777" w:rsidR="008264DC" w:rsidRPr="00803FFB" w:rsidRDefault="008264DC" w:rsidP="008B7A17">
            <w:pPr>
              <w:pStyle w:val="rowtabella0"/>
              <w:jc w:val="center"/>
              <w:rPr>
                <w:color w:val="002060"/>
              </w:rPr>
            </w:pPr>
            <w:r w:rsidRPr="00803FF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592C" w14:textId="77777777" w:rsidR="008264DC" w:rsidRPr="00803FFB" w:rsidRDefault="008264DC" w:rsidP="008B7A17">
            <w:pPr>
              <w:pStyle w:val="rowtabella0"/>
              <w:jc w:val="center"/>
              <w:rPr>
                <w:color w:val="002060"/>
              </w:rPr>
            </w:pPr>
            <w:r w:rsidRPr="00803F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CC12" w14:textId="77777777" w:rsidR="008264DC" w:rsidRPr="00803FFB" w:rsidRDefault="008264DC" w:rsidP="008B7A17">
            <w:pPr>
              <w:pStyle w:val="rowtabella0"/>
              <w:jc w:val="center"/>
              <w:rPr>
                <w:color w:val="002060"/>
              </w:rPr>
            </w:pPr>
            <w:r w:rsidRPr="00803FFB">
              <w:rPr>
                <w:color w:val="002060"/>
              </w:rPr>
              <w:t>0</w:t>
            </w:r>
          </w:p>
        </w:tc>
      </w:tr>
      <w:tr w:rsidR="008264DC" w:rsidRPr="00803FFB" w14:paraId="246B5810"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A63E3" w14:textId="77777777" w:rsidR="008264DC" w:rsidRPr="00803FFB" w:rsidRDefault="008264DC" w:rsidP="008B7A17">
            <w:pPr>
              <w:pStyle w:val="rowtabella0"/>
              <w:rPr>
                <w:color w:val="002060"/>
              </w:rPr>
            </w:pPr>
            <w:r w:rsidRPr="00803FFB">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E3EB"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69F1"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058A"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4172"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82BD"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5BB6"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20CB" w14:textId="77777777" w:rsidR="008264DC" w:rsidRPr="00803FFB" w:rsidRDefault="008264DC" w:rsidP="008B7A17">
            <w:pPr>
              <w:pStyle w:val="rowtabella0"/>
              <w:jc w:val="center"/>
              <w:rPr>
                <w:color w:val="002060"/>
              </w:rPr>
            </w:pPr>
            <w:r w:rsidRPr="00803FF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F71F"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1EE7" w14:textId="77777777" w:rsidR="008264DC" w:rsidRPr="00803FFB" w:rsidRDefault="008264DC" w:rsidP="008B7A17">
            <w:pPr>
              <w:pStyle w:val="rowtabella0"/>
              <w:jc w:val="center"/>
              <w:rPr>
                <w:color w:val="002060"/>
              </w:rPr>
            </w:pPr>
            <w:r w:rsidRPr="00803FFB">
              <w:rPr>
                <w:color w:val="002060"/>
              </w:rPr>
              <w:t>0</w:t>
            </w:r>
          </w:p>
        </w:tc>
      </w:tr>
      <w:tr w:rsidR="008264DC" w:rsidRPr="00803FFB" w14:paraId="76D659A5"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1E36FA" w14:textId="77777777" w:rsidR="008264DC" w:rsidRPr="00803FFB" w:rsidRDefault="008264DC" w:rsidP="008B7A17">
            <w:pPr>
              <w:pStyle w:val="rowtabella0"/>
              <w:rPr>
                <w:color w:val="002060"/>
              </w:rPr>
            </w:pPr>
            <w:r w:rsidRPr="00803FF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F481"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D0FA"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F809"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5CB7"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C474"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663E"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12AB" w14:textId="77777777" w:rsidR="008264DC" w:rsidRPr="00803FFB" w:rsidRDefault="008264DC" w:rsidP="008B7A17">
            <w:pPr>
              <w:pStyle w:val="rowtabella0"/>
              <w:jc w:val="center"/>
              <w:rPr>
                <w:color w:val="002060"/>
              </w:rPr>
            </w:pPr>
            <w:r w:rsidRPr="00803F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022A"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C924" w14:textId="77777777" w:rsidR="008264DC" w:rsidRPr="00803FFB" w:rsidRDefault="008264DC" w:rsidP="008B7A17">
            <w:pPr>
              <w:pStyle w:val="rowtabella0"/>
              <w:jc w:val="center"/>
              <w:rPr>
                <w:color w:val="002060"/>
              </w:rPr>
            </w:pPr>
            <w:r w:rsidRPr="00803FFB">
              <w:rPr>
                <w:color w:val="002060"/>
              </w:rPr>
              <w:t>0</w:t>
            </w:r>
          </w:p>
        </w:tc>
      </w:tr>
    </w:tbl>
    <w:p w14:paraId="1839FA9E" w14:textId="77777777" w:rsidR="008264DC" w:rsidRPr="00803FFB" w:rsidRDefault="008264DC" w:rsidP="008264DC">
      <w:pPr>
        <w:pStyle w:val="breakline"/>
        <w:rPr>
          <w:rFonts w:eastAsiaTheme="minorEastAsia"/>
          <w:color w:val="002060"/>
        </w:rPr>
      </w:pPr>
    </w:p>
    <w:p w14:paraId="035033A1" w14:textId="77777777" w:rsidR="008264DC" w:rsidRPr="00803FFB" w:rsidRDefault="008264DC" w:rsidP="008264DC">
      <w:pPr>
        <w:pStyle w:val="breakline"/>
        <w:rPr>
          <w:color w:val="002060"/>
        </w:rPr>
      </w:pPr>
    </w:p>
    <w:p w14:paraId="36D94BC1" w14:textId="77777777" w:rsidR="008264DC" w:rsidRPr="00803FFB" w:rsidRDefault="008264DC" w:rsidP="008264DC">
      <w:pPr>
        <w:pStyle w:val="sottotitolocampionato10"/>
        <w:rPr>
          <w:color w:val="002060"/>
        </w:rPr>
      </w:pPr>
      <w:r w:rsidRPr="00803FF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7F97D898"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C01A8"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87302"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0D990"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727E0"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1AFEA"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6814C"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AF98E"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4983A"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0A22B"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A0ED4" w14:textId="77777777" w:rsidR="008264DC" w:rsidRPr="00803FFB" w:rsidRDefault="008264DC" w:rsidP="008B7A17">
            <w:pPr>
              <w:pStyle w:val="headertabella0"/>
              <w:rPr>
                <w:color w:val="002060"/>
              </w:rPr>
            </w:pPr>
            <w:r w:rsidRPr="00803FFB">
              <w:rPr>
                <w:color w:val="002060"/>
              </w:rPr>
              <w:t>PE</w:t>
            </w:r>
          </w:p>
        </w:tc>
      </w:tr>
      <w:tr w:rsidR="008264DC" w:rsidRPr="00803FFB" w14:paraId="7EDCFE9C"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D298A" w14:textId="77777777" w:rsidR="008264DC" w:rsidRPr="00803FFB" w:rsidRDefault="008264DC" w:rsidP="008B7A17">
            <w:pPr>
              <w:pStyle w:val="rowtabella0"/>
              <w:rPr>
                <w:color w:val="002060"/>
              </w:rPr>
            </w:pPr>
            <w:r w:rsidRPr="00803FF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89BF"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2C8B"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A744"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9C37"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D2E1"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E6F7" w14:textId="77777777" w:rsidR="008264DC" w:rsidRPr="00803FFB" w:rsidRDefault="008264DC" w:rsidP="008B7A17">
            <w:pPr>
              <w:pStyle w:val="rowtabella0"/>
              <w:jc w:val="center"/>
              <w:rPr>
                <w:color w:val="002060"/>
              </w:rPr>
            </w:pPr>
            <w:r w:rsidRPr="00803FF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27AC8"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1775" w14:textId="77777777" w:rsidR="008264DC" w:rsidRPr="00803FFB" w:rsidRDefault="008264DC" w:rsidP="008B7A17">
            <w:pPr>
              <w:pStyle w:val="rowtabella0"/>
              <w:jc w:val="center"/>
              <w:rPr>
                <w:color w:val="002060"/>
              </w:rPr>
            </w:pPr>
            <w:r w:rsidRPr="00803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9C451" w14:textId="77777777" w:rsidR="008264DC" w:rsidRPr="00803FFB" w:rsidRDefault="008264DC" w:rsidP="008B7A17">
            <w:pPr>
              <w:pStyle w:val="rowtabella0"/>
              <w:jc w:val="center"/>
              <w:rPr>
                <w:color w:val="002060"/>
              </w:rPr>
            </w:pPr>
            <w:r w:rsidRPr="00803FFB">
              <w:rPr>
                <w:color w:val="002060"/>
              </w:rPr>
              <w:t>0</w:t>
            </w:r>
          </w:p>
        </w:tc>
      </w:tr>
      <w:tr w:rsidR="008264DC" w:rsidRPr="00803FFB" w14:paraId="49DC563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0A6CC" w14:textId="77777777" w:rsidR="008264DC" w:rsidRPr="00803FFB" w:rsidRDefault="008264DC" w:rsidP="008B7A17">
            <w:pPr>
              <w:pStyle w:val="rowtabella0"/>
              <w:rPr>
                <w:color w:val="002060"/>
              </w:rPr>
            </w:pPr>
            <w:r w:rsidRPr="00803FFB">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D154" w14:textId="77777777" w:rsidR="008264DC" w:rsidRPr="00803FFB" w:rsidRDefault="008264DC" w:rsidP="008B7A17">
            <w:pPr>
              <w:pStyle w:val="rowtabella0"/>
              <w:jc w:val="center"/>
              <w:rPr>
                <w:color w:val="002060"/>
              </w:rPr>
            </w:pPr>
            <w:r w:rsidRPr="00803FF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48AD"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E16D"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EDE80"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AE6B"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F125" w14:textId="77777777" w:rsidR="008264DC" w:rsidRPr="00803FFB" w:rsidRDefault="008264DC" w:rsidP="008B7A17">
            <w:pPr>
              <w:pStyle w:val="rowtabella0"/>
              <w:jc w:val="center"/>
              <w:rPr>
                <w:color w:val="002060"/>
              </w:rPr>
            </w:pPr>
            <w:r w:rsidRPr="00803F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1413"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EBA8"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3BD6" w14:textId="77777777" w:rsidR="008264DC" w:rsidRPr="00803FFB" w:rsidRDefault="008264DC" w:rsidP="008B7A17">
            <w:pPr>
              <w:pStyle w:val="rowtabella0"/>
              <w:jc w:val="center"/>
              <w:rPr>
                <w:color w:val="002060"/>
              </w:rPr>
            </w:pPr>
            <w:r w:rsidRPr="00803FFB">
              <w:rPr>
                <w:color w:val="002060"/>
              </w:rPr>
              <w:t>0</w:t>
            </w:r>
          </w:p>
        </w:tc>
      </w:tr>
      <w:tr w:rsidR="008264DC" w:rsidRPr="00803FFB" w14:paraId="10CABD90"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51F4E" w14:textId="77777777" w:rsidR="008264DC" w:rsidRPr="00803FFB" w:rsidRDefault="008264DC" w:rsidP="008B7A17">
            <w:pPr>
              <w:pStyle w:val="rowtabella0"/>
              <w:rPr>
                <w:color w:val="002060"/>
              </w:rPr>
            </w:pPr>
            <w:r w:rsidRPr="00803FF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EAF35" w14:textId="77777777" w:rsidR="008264DC" w:rsidRPr="00803FFB" w:rsidRDefault="008264DC" w:rsidP="008B7A17">
            <w:pPr>
              <w:pStyle w:val="rowtabella0"/>
              <w:jc w:val="center"/>
              <w:rPr>
                <w:color w:val="002060"/>
              </w:rPr>
            </w:pPr>
            <w:r w:rsidRPr="00803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3CC0"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69F1"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1460"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67D6"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A6918" w14:textId="77777777" w:rsidR="008264DC" w:rsidRPr="00803FFB" w:rsidRDefault="008264DC" w:rsidP="008B7A17">
            <w:pPr>
              <w:pStyle w:val="rowtabella0"/>
              <w:jc w:val="center"/>
              <w:rPr>
                <w:color w:val="002060"/>
              </w:rPr>
            </w:pPr>
            <w:r w:rsidRPr="00803FF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63DB"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B3DA" w14:textId="77777777" w:rsidR="008264DC" w:rsidRPr="00803FFB" w:rsidRDefault="008264DC" w:rsidP="008B7A17">
            <w:pPr>
              <w:pStyle w:val="rowtabella0"/>
              <w:jc w:val="center"/>
              <w:rPr>
                <w:color w:val="002060"/>
              </w:rPr>
            </w:pPr>
            <w:r w:rsidRPr="00803F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B698" w14:textId="77777777" w:rsidR="008264DC" w:rsidRPr="00803FFB" w:rsidRDefault="008264DC" w:rsidP="008B7A17">
            <w:pPr>
              <w:pStyle w:val="rowtabella0"/>
              <w:jc w:val="center"/>
              <w:rPr>
                <w:color w:val="002060"/>
              </w:rPr>
            </w:pPr>
            <w:r w:rsidRPr="00803FFB">
              <w:rPr>
                <w:color w:val="002060"/>
              </w:rPr>
              <w:t>0</w:t>
            </w:r>
          </w:p>
        </w:tc>
      </w:tr>
      <w:tr w:rsidR="008264DC" w:rsidRPr="00803FFB" w14:paraId="5939035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6F6B5" w14:textId="77777777" w:rsidR="008264DC" w:rsidRPr="00803FFB" w:rsidRDefault="008264DC" w:rsidP="008B7A17">
            <w:pPr>
              <w:pStyle w:val="rowtabella0"/>
              <w:rPr>
                <w:color w:val="002060"/>
              </w:rPr>
            </w:pPr>
            <w:r w:rsidRPr="00803FFB">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5CD6" w14:textId="77777777" w:rsidR="008264DC" w:rsidRPr="00803FFB" w:rsidRDefault="008264DC" w:rsidP="008B7A17">
            <w:pPr>
              <w:pStyle w:val="rowtabella0"/>
              <w:jc w:val="center"/>
              <w:rPr>
                <w:color w:val="002060"/>
              </w:rPr>
            </w:pPr>
            <w:r w:rsidRPr="00803FF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6AD6"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7F91"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9FD6"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BD7E"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6211" w14:textId="77777777" w:rsidR="008264DC" w:rsidRPr="00803FFB" w:rsidRDefault="008264DC" w:rsidP="008B7A17">
            <w:pPr>
              <w:pStyle w:val="rowtabella0"/>
              <w:jc w:val="center"/>
              <w:rPr>
                <w:color w:val="002060"/>
              </w:rPr>
            </w:pPr>
            <w:r w:rsidRPr="00803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F11A"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64DC"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233C7" w14:textId="77777777" w:rsidR="008264DC" w:rsidRPr="00803FFB" w:rsidRDefault="008264DC" w:rsidP="008B7A17">
            <w:pPr>
              <w:pStyle w:val="rowtabella0"/>
              <w:jc w:val="center"/>
              <w:rPr>
                <w:color w:val="002060"/>
              </w:rPr>
            </w:pPr>
            <w:r w:rsidRPr="00803FFB">
              <w:rPr>
                <w:color w:val="002060"/>
              </w:rPr>
              <w:t>0</w:t>
            </w:r>
          </w:p>
        </w:tc>
      </w:tr>
      <w:tr w:rsidR="008264DC" w:rsidRPr="00803FFB" w14:paraId="52295AA5"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18388" w14:textId="77777777" w:rsidR="008264DC" w:rsidRPr="00803FFB" w:rsidRDefault="008264DC" w:rsidP="008B7A17">
            <w:pPr>
              <w:pStyle w:val="rowtabella0"/>
              <w:rPr>
                <w:color w:val="002060"/>
              </w:rPr>
            </w:pPr>
            <w:r w:rsidRPr="00803FF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FE654"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E9F9"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DDE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EF10"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143A"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BFA0" w14:textId="77777777" w:rsidR="008264DC" w:rsidRPr="00803FFB" w:rsidRDefault="008264DC" w:rsidP="008B7A17">
            <w:pPr>
              <w:pStyle w:val="rowtabella0"/>
              <w:jc w:val="center"/>
              <w:rPr>
                <w:color w:val="002060"/>
              </w:rPr>
            </w:pPr>
            <w:r w:rsidRPr="00803FF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2CB3" w14:textId="77777777" w:rsidR="008264DC" w:rsidRPr="00803FFB" w:rsidRDefault="008264DC" w:rsidP="008B7A17">
            <w:pPr>
              <w:pStyle w:val="rowtabella0"/>
              <w:jc w:val="center"/>
              <w:rPr>
                <w:color w:val="002060"/>
              </w:rPr>
            </w:pPr>
            <w:r w:rsidRPr="00803FF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A51E"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64CA" w14:textId="77777777" w:rsidR="008264DC" w:rsidRPr="00803FFB" w:rsidRDefault="008264DC" w:rsidP="008B7A17">
            <w:pPr>
              <w:pStyle w:val="rowtabella0"/>
              <w:jc w:val="center"/>
              <w:rPr>
                <w:color w:val="002060"/>
              </w:rPr>
            </w:pPr>
            <w:r w:rsidRPr="00803FFB">
              <w:rPr>
                <w:color w:val="002060"/>
              </w:rPr>
              <w:t>0</w:t>
            </w:r>
          </w:p>
        </w:tc>
      </w:tr>
      <w:tr w:rsidR="008264DC" w:rsidRPr="00803FFB" w14:paraId="21D85F6B"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74DCD" w14:textId="77777777" w:rsidR="008264DC" w:rsidRPr="00803FFB" w:rsidRDefault="008264DC" w:rsidP="008B7A17">
            <w:pPr>
              <w:pStyle w:val="rowtabella0"/>
              <w:rPr>
                <w:color w:val="002060"/>
              </w:rPr>
            </w:pPr>
            <w:r w:rsidRPr="00803FF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6D7E"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4135"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5E34"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C376"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6626"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A94D"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E595" w14:textId="77777777" w:rsidR="008264DC" w:rsidRPr="00803FFB" w:rsidRDefault="008264DC" w:rsidP="008B7A17">
            <w:pPr>
              <w:pStyle w:val="rowtabella0"/>
              <w:jc w:val="center"/>
              <w:rPr>
                <w:color w:val="002060"/>
              </w:rPr>
            </w:pPr>
            <w:r w:rsidRPr="00803FF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73A7"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37E12" w14:textId="77777777" w:rsidR="008264DC" w:rsidRPr="00803FFB" w:rsidRDefault="008264DC" w:rsidP="008B7A17">
            <w:pPr>
              <w:pStyle w:val="rowtabella0"/>
              <w:jc w:val="center"/>
              <w:rPr>
                <w:color w:val="002060"/>
              </w:rPr>
            </w:pPr>
            <w:r w:rsidRPr="00803FFB">
              <w:rPr>
                <w:color w:val="002060"/>
              </w:rPr>
              <w:t>0</w:t>
            </w:r>
          </w:p>
        </w:tc>
      </w:tr>
      <w:tr w:rsidR="008264DC" w:rsidRPr="00803FFB" w14:paraId="0EDFFD6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14E69" w14:textId="77777777" w:rsidR="008264DC" w:rsidRPr="00803FFB" w:rsidRDefault="008264DC" w:rsidP="008B7A17">
            <w:pPr>
              <w:pStyle w:val="rowtabella0"/>
              <w:rPr>
                <w:color w:val="002060"/>
              </w:rPr>
            </w:pPr>
            <w:r w:rsidRPr="00803FFB">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D102"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422C7"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F93E"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4AE4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5260"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0764" w14:textId="77777777" w:rsidR="008264DC" w:rsidRPr="00803FFB" w:rsidRDefault="008264DC" w:rsidP="008B7A17">
            <w:pPr>
              <w:pStyle w:val="rowtabella0"/>
              <w:jc w:val="center"/>
              <w:rPr>
                <w:color w:val="002060"/>
              </w:rPr>
            </w:pPr>
            <w:r w:rsidRPr="00803FF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4AFD" w14:textId="77777777" w:rsidR="008264DC" w:rsidRPr="00803FFB" w:rsidRDefault="008264DC" w:rsidP="008B7A17">
            <w:pPr>
              <w:pStyle w:val="rowtabella0"/>
              <w:jc w:val="center"/>
              <w:rPr>
                <w:color w:val="002060"/>
              </w:rPr>
            </w:pPr>
            <w:r w:rsidRPr="00803FF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A694"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26FF" w14:textId="77777777" w:rsidR="008264DC" w:rsidRPr="00803FFB" w:rsidRDefault="008264DC" w:rsidP="008B7A17">
            <w:pPr>
              <w:pStyle w:val="rowtabella0"/>
              <w:jc w:val="center"/>
              <w:rPr>
                <w:color w:val="002060"/>
              </w:rPr>
            </w:pPr>
            <w:r w:rsidRPr="00803FFB">
              <w:rPr>
                <w:color w:val="002060"/>
              </w:rPr>
              <w:t>0</w:t>
            </w:r>
          </w:p>
        </w:tc>
      </w:tr>
      <w:tr w:rsidR="008264DC" w:rsidRPr="00803FFB" w14:paraId="51CE710A"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A01A9" w14:textId="77777777" w:rsidR="008264DC" w:rsidRPr="00803FFB" w:rsidRDefault="008264DC" w:rsidP="008B7A17">
            <w:pPr>
              <w:pStyle w:val="rowtabella0"/>
              <w:rPr>
                <w:color w:val="002060"/>
              </w:rPr>
            </w:pPr>
            <w:r w:rsidRPr="00803FFB">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79AD"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AE0D"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F825"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91F7"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6135"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1C1A" w14:textId="77777777" w:rsidR="008264DC" w:rsidRPr="00803FFB" w:rsidRDefault="008264DC" w:rsidP="008B7A17">
            <w:pPr>
              <w:pStyle w:val="rowtabella0"/>
              <w:jc w:val="center"/>
              <w:rPr>
                <w:color w:val="002060"/>
              </w:rPr>
            </w:pPr>
            <w:r w:rsidRPr="00803F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DB66"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8BC9C"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7D60" w14:textId="77777777" w:rsidR="008264DC" w:rsidRPr="00803FFB" w:rsidRDefault="008264DC" w:rsidP="008B7A17">
            <w:pPr>
              <w:pStyle w:val="rowtabella0"/>
              <w:jc w:val="center"/>
              <w:rPr>
                <w:color w:val="002060"/>
              </w:rPr>
            </w:pPr>
            <w:r w:rsidRPr="00803FFB">
              <w:rPr>
                <w:color w:val="002060"/>
              </w:rPr>
              <w:t>0</w:t>
            </w:r>
          </w:p>
        </w:tc>
      </w:tr>
      <w:tr w:rsidR="008264DC" w:rsidRPr="00803FFB" w14:paraId="787C7CD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36A11" w14:textId="77777777" w:rsidR="008264DC" w:rsidRPr="00803FFB" w:rsidRDefault="008264DC" w:rsidP="008B7A17">
            <w:pPr>
              <w:pStyle w:val="rowtabella0"/>
              <w:rPr>
                <w:color w:val="002060"/>
              </w:rPr>
            </w:pPr>
            <w:r w:rsidRPr="00803FFB">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FB6D"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31C7"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8D71"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DC2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B9AAF"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E3FF" w14:textId="77777777" w:rsidR="008264DC" w:rsidRPr="00803FFB" w:rsidRDefault="008264DC" w:rsidP="008B7A17">
            <w:pPr>
              <w:pStyle w:val="rowtabella0"/>
              <w:jc w:val="center"/>
              <w:rPr>
                <w:color w:val="002060"/>
              </w:rPr>
            </w:pPr>
            <w:r w:rsidRPr="00803F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8A5B" w14:textId="77777777" w:rsidR="008264DC" w:rsidRPr="00803FFB" w:rsidRDefault="008264DC" w:rsidP="008B7A17">
            <w:pPr>
              <w:pStyle w:val="rowtabella0"/>
              <w:jc w:val="center"/>
              <w:rPr>
                <w:color w:val="002060"/>
              </w:rPr>
            </w:pPr>
            <w:r w:rsidRPr="00803FF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A20C" w14:textId="77777777" w:rsidR="008264DC" w:rsidRPr="00803FFB" w:rsidRDefault="008264DC" w:rsidP="008B7A17">
            <w:pPr>
              <w:pStyle w:val="rowtabella0"/>
              <w:jc w:val="center"/>
              <w:rPr>
                <w:color w:val="002060"/>
              </w:rPr>
            </w:pPr>
            <w:r w:rsidRPr="00803F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969CB" w14:textId="77777777" w:rsidR="008264DC" w:rsidRPr="00803FFB" w:rsidRDefault="008264DC" w:rsidP="008B7A17">
            <w:pPr>
              <w:pStyle w:val="rowtabella0"/>
              <w:jc w:val="center"/>
              <w:rPr>
                <w:color w:val="002060"/>
              </w:rPr>
            </w:pPr>
            <w:r w:rsidRPr="00803FFB">
              <w:rPr>
                <w:color w:val="002060"/>
              </w:rPr>
              <w:t>0</w:t>
            </w:r>
          </w:p>
        </w:tc>
      </w:tr>
      <w:tr w:rsidR="008264DC" w:rsidRPr="00803FFB" w14:paraId="09E81766"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F2E9B" w14:textId="77777777" w:rsidR="008264DC" w:rsidRPr="00803FFB" w:rsidRDefault="008264DC" w:rsidP="008B7A17">
            <w:pPr>
              <w:pStyle w:val="rowtabella0"/>
              <w:rPr>
                <w:color w:val="002060"/>
              </w:rPr>
            </w:pPr>
            <w:r w:rsidRPr="00803FFB">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E81E"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B1BE"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C6F9"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2F73"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2552"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8CC4"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2E3BE" w14:textId="77777777" w:rsidR="008264DC" w:rsidRPr="00803FFB" w:rsidRDefault="008264DC" w:rsidP="008B7A17">
            <w:pPr>
              <w:pStyle w:val="rowtabella0"/>
              <w:jc w:val="center"/>
              <w:rPr>
                <w:color w:val="002060"/>
              </w:rPr>
            </w:pPr>
            <w:r w:rsidRPr="00803F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ADC4" w14:textId="77777777" w:rsidR="008264DC" w:rsidRPr="00803FFB" w:rsidRDefault="008264DC" w:rsidP="008B7A17">
            <w:pPr>
              <w:pStyle w:val="rowtabella0"/>
              <w:jc w:val="center"/>
              <w:rPr>
                <w:color w:val="002060"/>
              </w:rPr>
            </w:pPr>
            <w:r w:rsidRPr="00803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0574" w14:textId="77777777" w:rsidR="008264DC" w:rsidRPr="00803FFB" w:rsidRDefault="008264DC" w:rsidP="008B7A17">
            <w:pPr>
              <w:pStyle w:val="rowtabella0"/>
              <w:jc w:val="center"/>
              <w:rPr>
                <w:color w:val="002060"/>
              </w:rPr>
            </w:pPr>
            <w:r w:rsidRPr="00803FFB">
              <w:rPr>
                <w:color w:val="002060"/>
              </w:rPr>
              <w:t>0</w:t>
            </w:r>
          </w:p>
        </w:tc>
      </w:tr>
      <w:tr w:rsidR="008264DC" w:rsidRPr="00803FFB" w14:paraId="69663DBD"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D65908" w14:textId="77777777" w:rsidR="008264DC" w:rsidRPr="00803FFB" w:rsidRDefault="008264DC" w:rsidP="008B7A17">
            <w:pPr>
              <w:pStyle w:val="rowtabella0"/>
              <w:rPr>
                <w:color w:val="002060"/>
              </w:rPr>
            </w:pPr>
            <w:r w:rsidRPr="00803FF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4B7D"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F477"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754F"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501C"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180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179E" w14:textId="77777777" w:rsidR="008264DC" w:rsidRPr="00803FFB" w:rsidRDefault="008264DC" w:rsidP="008B7A17">
            <w:pPr>
              <w:pStyle w:val="rowtabella0"/>
              <w:jc w:val="center"/>
              <w:rPr>
                <w:color w:val="002060"/>
              </w:rPr>
            </w:pPr>
            <w:r w:rsidRPr="00803FF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D607" w14:textId="77777777" w:rsidR="008264DC" w:rsidRPr="00803FFB" w:rsidRDefault="008264DC" w:rsidP="008B7A17">
            <w:pPr>
              <w:pStyle w:val="rowtabella0"/>
              <w:jc w:val="center"/>
              <w:rPr>
                <w:color w:val="002060"/>
              </w:rPr>
            </w:pPr>
            <w:r w:rsidRPr="00803FF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84EA" w14:textId="77777777" w:rsidR="008264DC" w:rsidRPr="00803FFB" w:rsidRDefault="008264DC" w:rsidP="008B7A17">
            <w:pPr>
              <w:pStyle w:val="rowtabella0"/>
              <w:jc w:val="center"/>
              <w:rPr>
                <w:color w:val="002060"/>
              </w:rPr>
            </w:pPr>
            <w:r w:rsidRPr="00803F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CB97" w14:textId="77777777" w:rsidR="008264DC" w:rsidRPr="00803FFB" w:rsidRDefault="008264DC" w:rsidP="008B7A17">
            <w:pPr>
              <w:pStyle w:val="rowtabella0"/>
              <w:jc w:val="center"/>
              <w:rPr>
                <w:color w:val="002060"/>
              </w:rPr>
            </w:pPr>
            <w:r w:rsidRPr="00803FFB">
              <w:rPr>
                <w:color w:val="002060"/>
              </w:rPr>
              <w:t>0</w:t>
            </w:r>
          </w:p>
        </w:tc>
      </w:tr>
    </w:tbl>
    <w:p w14:paraId="125B6C5B" w14:textId="77777777" w:rsidR="008264DC" w:rsidRPr="00803FFB" w:rsidRDefault="008264DC" w:rsidP="008264DC">
      <w:pPr>
        <w:pStyle w:val="breakline"/>
        <w:rPr>
          <w:rFonts w:eastAsiaTheme="minorEastAsia"/>
          <w:color w:val="002060"/>
        </w:rPr>
      </w:pPr>
    </w:p>
    <w:p w14:paraId="585899BA" w14:textId="77777777" w:rsidR="008264DC" w:rsidRPr="00803FFB" w:rsidRDefault="008264DC" w:rsidP="008264DC">
      <w:pPr>
        <w:pStyle w:val="breakline"/>
        <w:rPr>
          <w:color w:val="002060"/>
        </w:rPr>
      </w:pPr>
    </w:p>
    <w:p w14:paraId="5A0E5706" w14:textId="77777777" w:rsidR="008264DC" w:rsidRPr="00803FFB" w:rsidRDefault="008264DC" w:rsidP="008264DC">
      <w:pPr>
        <w:pStyle w:val="titolocampionato0"/>
        <w:shd w:val="clear" w:color="auto" w:fill="CCCCCC"/>
        <w:spacing w:before="80" w:after="40"/>
        <w:rPr>
          <w:color w:val="002060"/>
        </w:rPr>
      </w:pPr>
      <w:r w:rsidRPr="00803FFB">
        <w:rPr>
          <w:color w:val="002060"/>
        </w:rPr>
        <w:t>UNDER 19 CALCIO A 5 REGIONALE</w:t>
      </w:r>
    </w:p>
    <w:p w14:paraId="732D74F1" w14:textId="77777777" w:rsidR="008264DC" w:rsidRPr="00803FFB" w:rsidRDefault="008264DC" w:rsidP="008264DC">
      <w:pPr>
        <w:pStyle w:val="titoloprinc0"/>
        <w:rPr>
          <w:color w:val="002060"/>
        </w:rPr>
      </w:pPr>
      <w:r w:rsidRPr="00803FFB">
        <w:rPr>
          <w:color w:val="002060"/>
        </w:rPr>
        <w:t>RISULTATI</w:t>
      </w:r>
    </w:p>
    <w:p w14:paraId="31EC33BE" w14:textId="77777777" w:rsidR="008264DC" w:rsidRPr="00803FFB" w:rsidRDefault="008264DC" w:rsidP="008264DC">
      <w:pPr>
        <w:pStyle w:val="breakline"/>
        <w:rPr>
          <w:color w:val="002060"/>
        </w:rPr>
      </w:pPr>
    </w:p>
    <w:p w14:paraId="4D89D2F8" w14:textId="77777777" w:rsidR="008264DC" w:rsidRPr="00803FFB" w:rsidRDefault="008264DC" w:rsidP="008264DC">
      <w:pPr>
        <w:pStyle w:val="sottotitolocampionato10"/>
        <w:rPr>
          <w:color w:val="002060"/>
        </w:rPr>
      </w:pPr>
      <w:r w:rsidRPr="00803FFB">
        <w:rPr>
          <w:color w:val="002060"/>
        </w:rPr>
        <w:t>RISULTATI UFFICIALI GARE DEL 02/03/2022</w:t>
      </w:r>
    </w:p>
    <w:p w14:paraId="2A1C9A65" w14:textId="77777777" w:rsidR="008264DC" w:rsidRPr="008264DC" w:rsidRDefault="008264DC" w:rsidP="008264DC">
      <w:pPr>
        <w:pStyle w:val="sottotitolocampionato20"/>
        <w:spacing w:before="0" w:beforeAutospacing="0" w:after="0" w:afterAutospacing="0"/>
        <w:rPr>
          <w:rFonts w:ascii="Arial" w:hAnsi="Arial" w:cs="Arial"/>
          <w:color w:val="002060"/>
          <w:sz w:val="20"/>
          <w:szCs w:val="20"/>
        </w:rPr>
      </w:pPr>
      <w:r w:rsidRPr="008264DC">
        <w:rPr>
          <w:rFonts w:ascii="Arial" w:hAnsi="Arial" w:cs="Arial"/>
          <w:color w:val="002060"/>
          <w:sz w:val="20"/>
          <w:szCs w:val="20"/>
        </w:rPr>
        <w:t>Si trascrivono qui di seguito i risultati ufficiali delle gare disputate</w:t>
      </w:r>
    </w:p>
    <w:p w14:paraId="387DB674" w14:textId="77777777" w:rsidR="008264DC" w:rsidRPr="00803FFB" w:rsidRDefault="008264DC" w:rsidP="008264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4DC" w:rsidRPr="00803FFB" w14:paraId="7BFEAE2D" w14:textId="77777777" w:rsidTr="008B7A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4DC" w:rsidRPr="00803FFB" w14:paraId="64D9B12D" w14:textId="77777777" w:rsidTr="008B7A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D5243" w14:textId="77777777" w:rsidR="008264DC" w:rsidRPr="00803FFB" w:rsidRDefault="008264DC" w:rsidP="008B7A17">
                  <w:pPr>
                    <w:pStyle w:val="headertabella0"/>
                    <w:rPr>
                      <w:color w:val="002060"/>
                    </w:rPr>
                  </w:pPr>
                  <w:r w:rsidRPr="00803FFB">
                    <w:rPr>
                      <w:color w:val="002060"/>
                    </w:rPr>
                    <w:t>GIRONE A - 7 Giornata - R</w:t>
                  </w:r>
                </w:p>
              </w:tc>
            </w:tr>
            <w:tr w:rsidR="008264DC" w:rsidRPr="00803FFB" w14:paraId="780A71D8" w14:textId="77777777" w:rsidTr="008B7A1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6EE737" w14:textId="77777777" w:rsidR="008264DC" w:rsidRPr="00803FFB" w:rsidRDefault="008264DC" w:rsidP="008B7A17">
                  <w:pPr>
                    <w:pStyle w:val="rowtabella0"/>
                    <w:rPr>
                      <w:color w:val="002060"/>
                    </w:rPr>
                  </w:pPr>
                  <w:r w:rsidRPr="00803FFB">
                    <w:rPr>
                      <w:color w:val="002060"/>
                    </w:rPr>
                    <w:t>CITTA DI OSTRA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8D09E" w14:textId="77777777" w:rsidR="008264DC" w:rsidRPr="00803FFB" w:rsidRDefault="008264DC" w:rsidP="008B7A17">
                  <w:pPr>
                    <w:pStyle w:val="rowtabella0"/>
                    <w:rPr>
                      <w:color w:val="002060"/>
                    </w:rPr>
                  </w:pPr>
                  <w:r w:rsidRPr="00803FFB">
                    <w:rPr>
                      <w:color w:val="002060"/>
                    </w:rPr>
                    <w:t>- SPECIAL ONE SPORTING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81A9D" w14:textId="77777777" w:rsidR="008264DC" w:rsidRPr="00803FFB" w:rsidRDefault="008264DC" w:rsidP="008B7A17">
                  <w:pPr>
                    <w:pStyle w:val="rowtabella0"/>
                    <w:jc w:val="center"/>
                    <w:rPr>
                      <w:color w:val="002060"/>
                    </w:rPr>
                  </w:pPr>
                  <w:r w:rsidRPr="00803FFB">
                    <w:rPr>
                      <w:color w:val="002060"/>
                    </w:rPr>
                    <w:t>6 - 5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01AB03" w14:textId="77777777" w:rsidR="008264DC" w:rsidRPr="00803FFB" w:rsidRDefault="008264DC" w:rsidP="008B7A17">
                  <w:pPr>
                    <w:pStyle w:val="rowtabella0"/>
                    <w:jc w:val="center"/>
                    <w:rPr>
                      <w:color w:val="002060"/>
                    </w:rPr>
                  </w:pPr>
                  <w:r w:rsidRPr="00803FFB">
                    <w:rPr>
                      <w:color w:val="002060"/>
                    </w:rPr>
                    <w:t> </w:t>
                  </w:r>
                </w:p>
              </w:tc>
            </w:tr>
          </w:tbl>
          <w:p w14:paraId="43BE70EB" w14:textId="77777777" w:rsidR="008264DC" w:rsidRPr="00803FFB" w:rsidRDefault="008264DC" w:rsidP="008B7A17">
            <w:pPr>
              <w:rPr>
                <w:color w:val="002060"/>
              </w:rPr>
            </w:pPr>
          </w:p>
        </w:tc>
      </w:tr>
    </w:tbl>
    <w:p w14:paraId="746CE723" w14:textId="77777777" w:rsidR="008264DC" w:rsidRPr="00803FFB" w:rsidRDefault="008264DC" w:rsidP="008264DC">
      <w:pPr>
        <w:pStyle w:val="breakline"/>
        <w:rPr>
          <w:rFonts w:eastAsiaTheme="minorEastAsia"/>
          <w:color w:val="002060"/>
        </w:rPr>
      </w:pPr>
    </w:p>
    <w:p w14:paraId="10EC0E0C" w14:textId="77777777" w:rsidR="008264DC" w:rsidRPr="00803FFB" w:rsidRDefault="008264DC" w:rsidP="008264DC">
      <w:pPr>
        <w:pStyle w:val="breakline"/>
        <w:rPr>
          <w:color w:val="002060"/>
        </w:rPr>
      </w:pPr>
    </w:p>
    <w:p w14:paraId="4AE39E3A" w14:textId="77777777" w:rsidR="008264DC" w:rsidRPr="00803FFB" w:rsidRDefault="008264DC" w:rsidP="008264DC">
      <w:pPr>
        <w:pStyle w:val="titoloprinc0"/>
        <w:rPr>
          <w:color w:val="002060"/>
        </w:rPr>
      </w:pPr>
      <w:r w:rsidRPr="00803FFB">
        <w:rPr>
          <w:color w:val="002060"/>
        </w:rPr>
        <w:t>GIUDICE SPORTIVO</w:t>
      </w:r>
    </w:p>
    <w:p w14:paraId="1939F5EF" w14:textId="77777777" w:rsidR="008264DC" w:rsidRPr="00803FFB" w:rsidRDefault="008264DC" w:rsidP="008264DC">
      <w:pPr>
        <w:pStyle w:val="diffida"/>
        <w:rPr>
          <w:color w:val="002060"/>
        </w:rPr>
      </w:pPr>
      <w:r w:rsidRPr="00803FFB">
        <w:rPr>
          <w:color w:val="002060"/>
        </w:rPr>
        <w:t>Il Sostituto Giudice Sportivo Avv. Federica Sorrentino, nella seduta del 03/03/2022 ha adottato le decisioni che di seguito integralmente si riportano:</w:t>
      </w:r>
    </w:p>
    <w:p w14:paraId="5F9C83A6" w14:textId="77777777" w:rsidR="008264DC" w:rsidRPr="00803FFB" w:rsidRDefault="008264DC" w:rsidP="008264DC">
      <w:pPr>
        <w:pStyle w:val="titolo10"/>
        <w:rPr>
          <w:color w:val="002060"/>
        </w:rPr>
      </w:pPr>
      <w:r w:rsidRPr="00803FFB">
        <w:rPr>
          <w:color w:val="002060"/>
        </w:rPr>
        <w:t xml:space="preserve">GARE DEL 2/ 3/2022 </w:t>
      </w:r>
    </w:p>
    <w:p w14:paraId="12736F7E" w14:textId="77777777" w:rsidR="008264DC" w:rsidRPr="00803FFB" w:rsidRDefault="008264DC" w:rsidP="008264DC">
      <w:pPr>
        <w:pStyle w:val="titolo7a"/>
        <w:rPr>
          <w:color w:val="002060"/>
        </w:rPr>
      </w:pPr>
      <w:r w:rsidRPr="00803FFB">
        <w:rPr>
          <w:color w:val="002060"/>
        </w:rPr>
        <w:t xml:space="preserve">PROVVEDIMENTI DISCIPLINARI </w:t>
      </w:r>
    </w:p>
    <w:p w14:paraId="7188F5BC" w14:textId="77777777" w:rsidR="008264DC" w:rsidRPr="00803FFB" w:rsidRDefault="008264DC" w:rsidP="008264DC">
      <w:pPr>
        <w:pStyle w:val="titolo7b0"/>
        <w:rPr>
          <w:color w:val="002060"/>
        </w:rPr>
      </w:pPr>
      <w:r w:rsidRPr="00803FFB">
        <w:rPr>
          <w:color w:val="002060"/>
        </w:rPr>
        <w:t xml:space="preserve">In base alle risultanze degli atti ufficiali sono state deliberate le seguenti sanzioni disciplinari. </w:t>
      </w:r>
    </w:p>
    <w:p w14:paraId="2E4819A5" w14:textId="77777777" w:rsidR="008264DC" w:rsidRPr="00803FFB" w:rsidRDefault="008264DC" w:rsidP="008264DC">
      <w:pPr>
        <w:pStyle w:val="titolo30"/>
        <w:rPr>
          <w:color w:val="002060"/>
        </w:rPr>
      </w:pPr>
      <w:r w:rsidRPr="00803FFB">
        <w:rPr>
          <w:color w:val="002060"/>
        </w:rPr>
        <w:lastRenderedPageBreak/>
        <w:t xml:space="preserve">CALCIATORI NON ESPULSI </w:t>
      </w:r>
    </w:p>
    <w:p w14:paraId="1F0C9B98" w14:textId="77777777" w:rsidR="008264DC" w:rsidRPr="00803FFB" w:rsidRDefault="008264DC" w:rsidP="008264DC">
      <w:pPr>
        <w:pStyle w:val="titolo20"/>
        <w:rPr>
          <w:color w:val="002060"/>
        </w:rPr>
      </w:pPr>
      <w:r w:rsidRPr="00803FF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6ED5E897" w14:textId="77777777" w:rsidTr="008B7A17">
        <w:tc>
          <w:tcPr>
            <w:tcW w:w="2200" w:type="dxa"/>
            <w:tcMar>
              <w:top w:w="20" w:type="dxa"/>
              <w:left w:w="20" w:type="dxa"/>
              <w:bottom w:w="20" w:type="dxa"/>
              <w:right w:w="20" w:type="dxa"/>
            </w:tcMar>
            <w:vAlign w:val="center"/>
            <w:hideMark/>
          </w:tcPr>
          <w:p w14:paraId="41B9E917" w14:textId="77777777" w:rsidR="008264DC" w:rsidRPr="00803FFB" w:rsidRDefault="008264DC" w:rsidP="008B7A17">
            <w:pPr>
              <w:pStyle w:val="movimento"/>
              <w:rPr>
                <w:color w:val="002060"/>
              </w:rPr>
            </w:pPr>
            <w:r w:rsidRPr="00803FFB">
              <w:rPr>
                <w:color w:val="002060"/>
              </w:rPr>
              <w:t>NEFZI ISMAIL</w:t>
            </w:r>
          </w:p>
        </w:tc>
        <w:tc>
          <w:tcPr>
            <w:tcW w:w="2200" w:type="dxa"/>
            <w:tcMar>
              <w:top w:w="20" w:type="dxa"/>
              <w:left w:w="20" w:type="dxa"/>
              <w:bottom w:w="20" w:type="dxa"/>
              <w:right w:w="20" w:type="dxa"/>
            </w:tcMar>
            <w:vAlign w:val="center"/>
            <w:hideMark/>
          </w:tcPr>
          <w:p w14:paraId="142FED27" w14:textId="77777777" w:rsidR="008264DC" w:rsidRPr="00803FFB" w:rsidRDefault="008264DC" w:rsidP="008B7A17">
            <w:pPr>
              <w:pStyle w:val="movimento2"/>
              <w:rPr>
                <w:color w:val="002060"/>
              </w:rPr>
            </w:pPr>
            <w:r w:rsidRPr="00803FFB">
              <w:rPr>
                <w:color w:val="002060"/>
              </w:rPr>
              <w:t xml:space="preserve">(SPECIAL ONE SPORTING CLUB) </w:t>
            </w:r>
          </w:p>
        </w:tc>
        <w:tc>
          <w:tcPr>
            <w:tcW w:w="800" w:type="dxa"/>
            <w:tcMar>
              <w:top w:w="20" w:type="dxa"/>
              <w:left w:w="20" w:type="dxa"/>
              <w:bottom w:w="20" w:type="dxa"/>
              <w:right w:w="20" w:type="dxa"/>
            </w:tcMar>
            <w:vAlign w:val="center"/>
            <w:hideMark/>
          </w:tcPr>
          <w:p w14:paraId="0DA9A3D3"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3FFE810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21A916A1" w14:textId="77777777" w:rsidR="008264DC" w:rsidRPr="00803FFB" w:rsidRDefault="008264DC" w:rsidP="008B7A17">
            <w:pPr>
              <w:pStyle w:val="movimento2"/>
              <w:rPr>
                <w:color w:val="002060"/>
              </w:rPr>
            </w:pPr>
            <w:r w:rsidRPr="00803FFB">
              <w:rPr>
                <w:color w:val="002060"/>
              </w:rPr>
              <w:t> </w:t>
            </w:r>
          </w:p>
        </w:tc>
      </w:tr>
    </w:tbl>
    <w:p w14:paraId="1F48DB59" w14:textId="77777777" w:rsidR="008264DC" w:rsidRPr="00803FFB" w:rsidRDefault="008264DC" w:rsidP="008264DC">
      <w:pPr>
        <w:pStyle w:val="titolo20"/>
        <w:rPr>
          <w:rFonts w:eastAsiaTheme="minorEastAsia"/>
          <w:color w:val="002060"/>
        </w:rPr>
      </w:pPr>
      <w:r w:rsidRPr="00803FF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04439E73" w14:textId="77777777" w:rsidTr="008B7A17">
        <w:tc>
          <w:tcPr>
            <w:tcW w:w="2200" w:type="dxa"/>
            <w:tcMar>
              <w:top w:w="20" w:type="dxa"/>
              <w:left w:w="20" w:type="dxa"/>
              <w:bottom w:w="20" w:type="dxa"/>
              <w:right w:w="20" w:type="dxa"/>
            </w:tcMar>
            <w:vAlign w:val="center"/>
            <w:hideMark/>
          </w:tcPr>
          <w:p w14:paraId="4913ADCA" w14:textId="77777777" w:rsidR="008264DC" w:rsidRPr="00803FFB" w:rsidRDefault="008264DC" w:rsidP="008B7A17">
            <w:pPr>
              <w:pStyle w:val="movimento"/>
              <w:rPr>
                <w:color w:val="002060"/>
              </w:rPr>
            </w:pPr>
            <w:r w:rsidRPr="00803FFB">
              <w:rPr>
                <w:color w:val="002060"/>
              </w:rPr>
              <w:t>AGOUZAL ANWAR</w:t>
            </w:r>
          </w:p>
        </w:tc>
        <w:tc>
          <w:tcPr>
            <w:tcW w:w="2200" w:type="dxa"/>
            <w:tcMar>
              <w:top w:w="20" w:type="dxa"/>
              <w:left w:w="20" w:type="dxa"/>
              <w:bottom w:w="20" w:type="dxa"/>
              <w:right w:w="20" w:type="dxa"/>
            </w:tcMar>
            <w:vAlign w:val="center"/>
            <w:hideMark/>
          </w:tcPr>
          <w:p w14:paraId="12FEEAAA" w14:textId="77777777" w:rsidR="008264DC" w:rsidRPr="00803FFB" w:rsidRDefault="008264DC" w:rsidP="008B7A17">
            <w:pPr>
              <w:pStyle w:val="movimento2"/>
              <w:rPr>
                <w:color w:val="002060"/>
              </w:rPr>
            </w:pPr>
            <w:r w:rsidRPr="00803FFB">
              <w:rPr>
                <w:color w:val="002060"/>
              </w:rPr>
              <w:t xml:space="preserve">(SPECIAL ONE SPORTING CLUB) </w:t>
            </w:r>
          </w:p>
        </w:tc>
        <w:tc>
          <w:tcPr>
            <w:tcW w:w="800" w:type="dxa"/>
            <w:tcMar>
              <w:top w:w="20" w:type="dxa"/>
              <w:left w:w="20" w:type="dxa"/>
              <w:bottom w:w="20" w:type="dxa"/>
              <w:right w:w="20" w:type="dxa"/>
            </w:tcMar>
            <w:vAlign w:val="center"/>
            <w:hideMark/>
          </w:tcPr>
          <w:p w14:paraId="587D2BC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5505A86B"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551AE803" w14:textId="77777777" w:rsidR="008264DC" w:rsidRPr="00803FFB" w:rsidRDefault="008264DC" w:rsidP="008B7A17">
            <w:pPr>
              <w:pStyle w:val="movimento2"/>
              <w:rPr>
                <w:color w:val="002060"/>
              </w:rPr>
            </w:pPr>
            <w:r w:rsidRPr="00803FFB">
              <w:rPr>
                <w:color w:val="002060"/>
              </w:rPr>
              <w:t> </w:t>
            </w:r>
          </w:p>
        </w:tc>
      </w:tr>
    </w:tbl>
    <w:p w14:paraId="31224FB6" w14:textId="77777777" w:rsidR="008264DC" w:rsidRPr="00803FFB" w:rsidRDefault="008264DC" w:rsidP="008264DC">
      <w:pPr>
        <w:pStyle w:val="titolo20"/>
        <w:rPr>
          <w:rFonts w:eastAsiaTheme="minorEastAsia"/>
          <w:color w:val="002060"/>
        </w:rPr>
      </w:pPr>
      <w:r w:rsidRPr="00803F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603A8008" w14:textId="77777777" w:rsidTr="008B7A17">
        <w:tc>
          <w:tcPr>
            <w:tcW w:w="2200" w:type="dxa"/>
            <w:tcMar>
              <w:top w:w="20" w:type="dxa"/>
              <w:left w:w="20" w:type="dxa"/>
              <w:bottom w:w="20" w:type="dxa"/>
              <w:right w:w="20" w:type="dxa"/>
            </w:tcMar>
            <w:vAlign w:val="center"/>
            <w:hideMark/>
          </w:tcPr>
          <w:p w14:paraId="0C58B9DC" w14:textId="77777777" w:rsidR="008264DC" w:rsidRPr="00803FFB" w:rsidRDefault="008264DC" w:rsidP="008B7A17">
            <w:pPr>
              <w:pStyle w:val="movimento"/>
              <w:rPr>
                <w:color w:val="002060"/>
              </w:rPr>
            </w:pPr>
            <w:r w:rsidRPr="00803FFB">
              <w:rPr>
                <w:color w:val="002060"/>
              </w:rPr>
              <w:t>VENTURA ALESSANDRO</w:t>
            </w:r>
          </w:p>
        </w:tc>
        <w:tc>
          <w:tcPr>
            <w:tcW w:w="2200" w:type="dxa"/>
            <w:tcMar>
              <w:top w:w="20" w:type="dxa"/>
              <w:left w:w="20" w:type="dxa"/>
              <w:bottom w:w="20" w:type="dxa"/>
              <w:right w:w="20" w:type="dxa"/>
            </w:tcMar>
            <w:vAlign w:val="center"/>
            <w:hideMark/>
          </w:tcPr>
          <w:p w14:paraId="42DEDE00" w14:textId="77777777" w:rsidR="008264DC" w:rsidRPr="00803FFB" w:rsidRDefault="008264DC" w:rsidP="008B7A17">
            <w:pPr>
              <w:pStyle w:val="movimento2"/>
              <w:rPr>
                <w:color w:val="002060"/>
              </w:rPr>
            </w:pPr>
            <w:r w:rsidRPr="00803FFB">
              <w:rPr>
                <w:color w:val="002060"/>
              </w:rPr>
              <w:t xml:space="preserve">(CITTA DI OSTRA) </w:t>
            </w:r>
          </w:p>
        </w:tc>
        <w:tc>
          <w:tcPr>
            <w:tcW w:w="800" w:type="dxa"/>
            <w:tcMar>
              <w:top w:w="20" w:type="dxa"/>
              <w:left w:w="20" w:type="dxa"/>
              <w:bottom w:w="20" w:type="dxa"/>
              <w:right w:w="20" w:type="dxa"/>
            </w:tcMar>
            <w:vAlign w:val="center"/>
            <w:hideMark/>
          </w:tcPr>
          <w:p w14:paraId="7AF77EDD"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03CACE76"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165F472E" w14:textId="77777777" w:rsidR="008264DC" w:rsidRPr="00803FFB" w:rsidRDefault="008264DC" w:rsidP="008B7A17">
            <w:pPr>
              <w:pStyle w:val="movimento2"/>
              <w:rPr>
                <w:color w:val="002060"/>
              </w:rPr>
            </w:pPr>
            <w:r w:rsidRPr="00803FFB">
              <w:rPr>
                <w:color w:val="002060"/>
              </w:rPr>
              <w:t> </w:t>
            </w:r>
          </w:p>
        </w:tc>
      </w:tr>
    </w:tbl>
    <w:p w14:paraId="3F4EA852" w14:textId="77777777" w:rsidR="008264DC" w:rsidRDefault="008264DC" w:rsidP="008264DC">
      <w:pPr>
        <w:pStyle w:val="breakline"/>
        <w:rPr>
          <w:color w:val="002060"/>
        </w:rPr>
      </w:pPr>
    </w:p>
    <w:p w14:paraId="479C1D77" w14:textId="77777777" w:rsidR="008264DC" w:rsidRPr="00DB13CE" w:rsidRDefault="008264DC" w:rsidP="008264DC">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4B23499A" w14:textId="77777777" w:rsidR="008264DC" w:rsidRPr="00DB13CE" w:rsidRDefault="008264DC" w:rsidP="008264DC">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23CB7DF3" w14:textId="77777777" w:rsidR="008264DC" w:rsidRPr="00803FFB" w:rsidRDefault="008264DC" w:rsidP="008264DC">
      <w:pPr>
        <w:pStyle w:val="breakline"/>
        <w:rPr>
          <w:rFonts w:eastAsiaTheme="minorEastAsia"/>
          <w:color w:val="002060"/>
        </w:rPr>
      </w:pPr>
    </w:p>
    <w:p w14:paraId="50ABA76C" w14:textId="77777777" w:rsidR="008264DC" w:rsidRPr="00803FFB" w:rsidRDefault="008264DC" w:rsidP="008264DC">
      <w:pPr>
        <w:pStyle w:val="titoloprinc0"/>
        <w:rPr>
          <w:color w:val="002060"/>
        </w:rPr>
      </w:pPr>
      <w:r w:rsidRPr="00803FFB">
        <w:rPr>
          <w:color w:val="002060"/>
        </w:rPr>
        <w:t>CLASSIFICA</w:t>
      </w:r>
    </w:p>
    <w:p w14:paraId="6442B366" w14:textId="77777777" w:rsidR="008264DC" w:rsidRPr="00803FFB" w:rsidRDefault="008264DC" w:rsidP="008264DC">
      <w:pPr>
        <w:pStyle w:val="breakline"/>
        <w:rPr>
          <w:color w:val="002060"/>
        </w:rPr>
      </w:pPr>
    </w:p>
    <w:p w14:paraId="6DE92FBC" w14:textId="77777777" w:rsidR="008264DC" w:rsidRPr="00803FFB" w:rsidRDefault="008264DC" w:rsidP="008264DC">
      <w:pPr>
        <w:pStyle w:val="breakline"/>
        <w:rPr>
          <w:color w:val="002060"/>
        </w:rPr>
      </w:pPr>
    </w:p>
    <w:p w14:paraId="25D93DC7" w14:textId="77777777" w:rsidR="008264DC" w:rsidRPr="00803FFB" w:rsidRDefault="008264DC" w:rsidP="008264DC">
      <w:pPr>
        <w:pStyle w:val="sottotitolocampionato10"/>
        <w:rPr>
          <w:color w:val="002060"/>
        </w:rPr>
      </w:pPr>
      <w:r w:rsidRPr="00803F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5474FE82"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3C626"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564E3"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C446F"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A4CB7"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DBBA9"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4F831"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259AE"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70E92"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6F73E"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7E2CF" w14:textId="77777777" w:rsidR="008264DC" w:rsidRPr="00803FFB" w:rsidRDefault="008264DC" w:rsidP="008B7A17">
            <w:pPr>
              <w:pStyle w:val="headertabella0"/>
              <w:rPr>
                <w:color w:val="002060"/>
              </w:rPr>
            </w:pPr>
            <w:r w:rsidRPr="00803FFB">
              <w:rPr>
                <w:color w:val="002060"/>
              </w:rPr>
              <w:t>PE</w:t>
            </w:r>
          </w:p>
        </w:tc>
      </w:tr>
      <w:tr w:rsidR="008264DC" w:rsidRPr="00803FFB" w14:paraId="7E801861"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49CDE" w14:textId="77777777" w:rsidR="008264DC" w:rsidRPr="00803FFB" w:rsidRDefault="008264DC" w:rsidP="008B7A17">
            <w:pPr>
              <w:pStyle w:val="rowtabella0"/>
              <w:rPr>
                <w:color w:val="002060"/>
              </w:rPr>
            </w:pPr>
            <w:r w:rsidRPr="00803FF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A9BE"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C79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0FE0"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CF4D"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AF63"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50D0" w14:textId="77777777" w:rsidR="008264DC" w:rsidRPr="00803FFB" w:rsidRDefault="008264DC" w:rsidP="008B7A17">
            <w:pPr>
              <w:pStyle w:val="rowtabella0"/>
              <w:jc w:val="center"/>
              <w:rPr>
                <w:color w:val="002060"/>
              </w:rPr>
            </w:pPr>
            <w:r w:rsidRPr="00803FF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3254"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702C" w14:textId="77777777" w:rsidR="008264DC" w:rsidRPr="00803FFB" w:rsidRDefault="008264DC" w:rsidP="008B7A17">
            <w:pPr>
              <w:pStyle w:val="rowtabella0"/>
              <w:jc w:val="center"/>
              <w:rPr>
                <w:color w:val="002060"/>
              </w:rPr>
            </w:pPr>
            <w:r w:rsidRPr="00803FF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0F8B" w14:textId="77777777" w:rsidR="008264DC" w:rsidRPr="00803FFB" w:rsidRDefault="008264DC" w:rsidP="008B7A17">
            <w:pPr>
              <w:pStyle w:val="rowtabella0"/>
              <w:jc w:val="center"/>
              <w:rPr>
                <w:color w:val="002060"/>
              </w:rPr>
            </w:pPr>
            <w:r w:rsidRPr="00803FFB">
              <w:rPr>
                <w:color w:val="002060"/>
              </w:rPr>
              <w:t>0</w:t>
            </w:r>
          </w:p>
        </w:tc>
      </w:tr>
      <w:tr w:rsidR="008264DC" w:rsidRPr="00803FFB" w14:paraId="05CA2BB7"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43156" w14:textId="77777777" w:rsidR="008264DC" w:rsidRPr="00803FFB" w:rsidRDefault="008264DC" w:rsidP="008B7A17">
            <w:pPr>
              <w:pStyle w:val="rowtabella0"/>
              <w:rPr>
                <w:color w:val="002060"/>
              </w:rPr>
            </w:pPr>
            <w:r w:rsidRPr="00803FF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55987" w14:textId="77777777" w:rsidR="008264DC" w:rsidRPr="00803FFB" w:rsidRDefault="008264DC" w:rsidP="008B7A17">
            <w:pPr>
              <w:pStyle w:val="rowtabella0"/>
              <w:jc w:val="center"/>
              <w:rPr>
                <w:color w:val="002060"/>
              </w:rPr>
            </w:pPr>
            <w:r w:rsidRPr="00803FF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86D1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E6F37"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529E"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55BC"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E976"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1760" w14:textId="77777777" w:rsidR="008264DC" w:rsidRPr="00803FFB" w:rsidRDefault="008264DC" w:rsidP="008B7A17">
            <w:pPr>
              <w:pStyle w:val="rowtabella0"/>
              <w:jc w:val="center"/>
              <w:rPr>
                <w:color w:val="002060"/>
              </w:rPr>
            </w:pPr>
            <w:r w:rsidRPr="00803F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2B0F7"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CD91" w14:textId="77777777" w:rsidR="008264DC" w:rsidRPr="00803FFB" w:rsidRDefault="008264DC" w:rsidP="008B7A17">
            <w:pPr>
              <w:pStyle w:val="rowtabella0"/>
              <w:jc w:val="center"/>
              <w:rPr>
                <w:color w:val="002060"/>
              </w:rPr>
            </w:pPr>
            <w:r w:rsidRPr="00803FFB">
              <w:rPr>
                <w:color w:val="002060"/>
              </w:rPr>
              <w:t>0</w:t>
            </w:r>
          </w:p>
        </w:tc>
      </w:tr>
      <w:tr w:rsidR="008264DC" w:rsidRPr="00803FFB" w14:paraId="7FD0AB9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BBEA8" w14:textId="77777777" w:rsidR="008264DC" w:rsidRPr="00803FFB" w:rsidRDefault="008264DC" w:rsidP="008B7A17">
            <w:pPr>
              <w:pStyle w:val="rowtabella0"/>
              <w:rPr>
                <w:color w:val="002060"/>
              </w:rPr>
            </w:pPr>
            <w:r w:rsidRPr="00803FFB">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0F31" w14:textId="77777777" w:rsidR="008264DC" w:rsidRPr="00803FFB" w:rsidRDefault="008264DC" w:rsidP="008B7A17">
            <w:pPr>
              <w:pStyle w:val="rowtabella0"/>
              <w:jc w:val="center"/>
              <w:rPr>
                <w:color w:val="002060"/>
              </w:rPr>
            </w:pPr>
            <w:r w:rsidRPr="00803F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B4AD"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1D92"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6A3E"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9E45"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9D6D" w14:textId="77777777" w:rsidR="008264DC" w:rsidRPr="00803FFB" w:rsidRDefault="008264DC" w:rsidP="008B7A17">
            <w:pPr>
              <w:pStyle w:val="rowtabella0"/>
              <w:jc w:val="center"/>
              <w:rPr>
                <w:color w:val="002060"/>
              </w:rPr>
            </w:pPr>
            <w:r w:rsidRPr="00803FF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28DB"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0D42"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1838E" w14:textId="77777777" w:rsidR="008264DC" w:rsidRPr="00803FFB" w:rsidRDefault="008264DC" w:rsidP="008B7A17">
            <w:pPr>
              <w:pStyle w:val="rowtabella0"/>
              <w:jc w:val="center"/>
              <w:rPr>
                <w:color w:val="002060"/>
              </w:rPr>
            </w:pPr>
            <w:r w:rsidRPr="00803FFB">
              <w:rPr>
                <w:color w:val="002060"/>
              </w:rPr>
              <w:t>0</w:t>
            </w:r>
          </w:p>
        </w:tc>
      </w:tr>
      <w:tr w:rsidR="008264DC" w:rsidRPr="00803FFB" w14:paraId="033FC009"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47563" w14:textId="77777777" w:rsidR="008264DC" w:rsidRPr="00803FFB" w:rsidRDefault="008264DC" w:rsidP="008B7A17">
            <w:pPr>
              <w:pStyle w:val="rowtabella0"/>
              <w:rPr>
                <w:color w:val="002060"/>
              </w:rPr>
            </w:pPr>
            <w:r w:rsidRPr="00803FF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183A"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4AEE"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5F7B"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D56A"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145A"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C087" w14:textId="77777777" w:rsidR="008264DC" w:rsidRPr="00803FFB" w:rsidRDefault="008264DC" w:rsidP="008B7A17">
            <w:pPr>
              <w:pStyle w:val="rowtabella0"/>
              <w:jc w:val="center"/>
              <w:rPr>
                <w:color w:val="002060"/>
              </w:rPr>
            </w:pPr>
            <w:r w:rsidRPr="00803FF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AA06"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7DC0"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F2DC" w14:textId="77777777" w:rsidR="008264DC" w:rsidRPr="00803FFB" w:rsidRDefault="008264DC" w:rsidP="008B7A17">
            <w:pPr>
              <w:pStyle w:val="rowtabella0"/>
              <w:jc w:val="center"/>
              <w:rPr>
                <w:color w:val="002060"/>
              </w:rPr>
            </w:pPr>
            <w:r w:rsidRPr="00803FFB">
              <w:rPr>
                <w:color w:val="002060"/>
              </w:rPr>
              <w:t>0</w:t>
            </w:r>
          </w:p>
        </w:tc>
      </w:tr>
      <w:tr w:rsidR="008264DC" w:rsidRPr="00803FFB" w14:paraId="5B372E8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6D224" w14:textId="77777777" w:rsidR="008264DC" w:rsidRPr="00803FFB" w:rsidRDefault="008264DC" w:rsidP="008B7A17">
            <w:pPr>
              <w:pStyle w:val="rowtabella0"/>
              <w:rPr>
                <w:color w:val="002060"/>
              </w:rPr>
            </w:pPr>
            <w:r w:rsidRPr="00803FFB">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83BF"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30F8"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7A3B"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DEA2"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C558"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B884E" w14:textId="77777777" w:rsidR="008264DC" w:rsidRPr="00803FFB" w:rsidRDefault="008264DC" w:rsidP="008B7A17">
            <w:pPr>
              <w:pStyle w:val="rowtabella0"/>
              <w:jc w:val="center"/>
              <w:rPr>
                <w:color w:val="002060"/>
              </w:rPr>
            </w:pPr>
            <w:r w:rsidRPr="00803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C8D0"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C169"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978F" w14:textId="77777777" w:rsidR="008264DC" w:rsidRPr="00803FFB" w:rsidRDefault="008264DC" w:rsidP="008B7A17">
            <w:pPr>
              <w:pStyle w:val="rowtabella0"/>
              <w:jc w:val="center"/>
              <w:rPr>
                <w:color w:val="002060"/>
              </w:rPr>
            </w:pPr>
            <w:r w:rsidRPr="00803FFB">
              <w:rPr>
                <w:color w:val="002060"/>
              </w:rPr>
              <w:t>0</w:t>
            </w:r>
          </w:p>
        </w:tc>
      </w:tr>
      <w:tr w:rsidR="008264DC" w:rsidRPr="00803FFB" w14:paraId="5A74FE68"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1CB22" w14:textId="77777777" w:rsidR="008264DC" w:rsidRPr="00803FFB" w:rsidRDefault="008264DC" w:rsidP="008B7A17">
            <w:pPr>
              <w:pStyle w:val="rowtabella0"/>
              <w:rPr>
                <w:color w:val="002060"/>
              </w:rPr>
            </w:pPr>
            <w:r w:rsidRPr="00803FF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D77B"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548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F737"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E4F3"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34BD"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4173D" w14:textId="77777777" w:rsidR="008264DC" w:rsidRPr="00803FFB" w:rsidRDefault="008264DC" w:rsidP="008B7A17">
            <w:pPr>
              <w:pStyle w:val="rowtabella0"/>
              <w:jc w:val="center"/>
              <w:rPr>
                <w:color w:val="002060"/>
              </w:rPr>
            </w:pPr>
            <w:r w:rsidRPr="00803F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8489" w14:textId="77777777" w:rsidR="008264DC" w:rsidRPr="00803FFB" w:rsidRDefault="008264DC" w:rsidP="008B7A17">
            <w:pPr>
              <w:pStyle w:val="rowtabella0"/>
              <w:jc w:val="center"/>
              <w:rPr>
                <w:color w:val="002060"/>
              </w:rPr>
            </w:pPr>
            <w:r w:rsidRPr="00803FF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3B89" w14:textId="77777777" w:rsidR="008264DC" w:rsidRPr="00803FFB" w:rsidRDefault="008264DC" w:rsidP="008B7A17">
            <w:pPr>
              <w:pStyle w:val="rowtabella0"/>
              <w:jc w:val="center"/>
              <w:rPr>
                <w:color w:val="002060"/>
              </w:rPr>
            </w:pPr>
            <w:r w:rsidRPr="00803FF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9C05A" w14:textId="77777777" w:rsidR="008264DC" w:rsidRPr="00803FFB" w:rsidRDefault="008264DC" w:rsidP="008B7A17">
            <w:pPr>
              <w:pStyle w:val="rowtabella0"/>
              <w:jc w:val="center"/>
              <w:rPr>
                <w:color w:val="002060"/>
              </w:rPr>
            </w:pPr>
            <w:r w:rsidRPr="00803FFB">
              <w:rPr>
                <w:color w:val="002060"/>
              </w:rPr>
              <w:t>0</w:t>
            </w:r>
          </w:p>
        </w:tc>
      </w:tr>
      <w:tr w:rsidR="008264DC" w:rsidRPr="00803FFB" w14:paraId="5F50A825"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0C115" w14:textId="77777777" w:rsidR="008264DC" w:rsidRPr="00803FFB" w:rsidRDefault="008264DC" w:rsidP="008B7A17">
            <w:pPr>
              <w:pStyle w:val="rowtabella0"/>
              <w:rPr>
                <w:color w:val="002060"/>
              </w:rPr>
            </w:pPr>
            <w:r w:rsidRPr="00803FF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32A6"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D2FC"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EEBB"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460A"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B9C3"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364C"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5CDE2" w14:textId="77777777" w:rsidR="008264DC" w:rsidRPr="00803FFB" w:rsidRDefault="008264DC" w:rsidP="008B7A17">
            <w:pPr>
              <w:pStyle w:val="rowtabella0"/>
              <w:jc w:val="center"/>
              <w:rPr>
                <w:color w:val="002060"/>
              </w:rPr>
            </w:pPr>
            <w:r w:rsidRPr="00803FF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853DC" w14:textId="77777777" w:rsidR="008264DC" w:rsidRPr="00803FFB" w:rsidRDefault="008264DC" w:rsidP="008B7A17">
            <w:pPr>
              <w:pStyle w:val="rowtabella0"/>
              <w:jc w:val="center"/>
              <w:rPr>
                <w:color w:val="002060"/>
              </w:rPr>
            </w:pPr>
            <w:r w:rsidRPr="00803FF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E2F4" w14:textId="77777777" w:rsidR="008264DC" w:rsidRPr="00803FFB" w:rsidRDefault="008264DC" w:rsidP="008B7A17">
            <w:pPr>
              <w:pStyle w:val="rowtabella0"/>
              <w:jc w:val="center"/>
              <w:rPr>
                <w:color w:val="002060"/>
              </w:rPr>
            </w:pPr>
            <w:r w:rsidRPr="00803FFB">
              <w:rPr>
                <w:color w:val="002060"/>
              </w:rPr>
              <w:t>0</w:t>
            </w:r>
          </w:p>
        </w:tc>
      </w:tr>
    </w:tbl>
    <w:p w14:paraId="344F76CC" w14:textId="77777777" w:rsidR="008264DC" w:rsidRPr="00803FFB" w:rsidRDefault="008264DC" w:rsidP="008264DC">
      <w:pPr>
        <w:pStyle w:val="breakline"/>
        <w:rPr>
          <w:rFonts w:eastAsiaTheme="minorEastAsia"/>
          <w:color w:val="002060"/>
        </w:rPr>
      </w:pPr>
    </w:p>
    <w:p w14:paraId="678D4467" w14:textId="77777777" w:rsidR="008264DC" w:rsidRPr="00803FFB" w:rsidRDefault="008264DC" w:rsidP="008264DC">
      <w:pPr>
        <w:pStyle w:val="breakline"/>
        <w:rPr>
          <w:color w:val="002060"/>
        </w:rPr>
      </w:pPr>
    </w:p>
    <w:p w14:paraId="31860A85" w14:textId="77777777" w:rsidR="008264DC" w:rsidRPr="00803FFB" w:rsidRDefault="008264DC" w:rsidP="008264DC">
      <w:pPr>
        <w:pStyle w:val="sottotitolocampionato10"/>
        <w:rPr>
          <w:color w:val="002060"/>
        </w:rPr>
      </w:pPr>
      <w:r w:rsidRPr="00803F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039F78A5"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E67C1"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F5658"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031EE"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847A3"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0F953"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9DF70"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D8FF2"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822F7"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20E5C"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DB4D8" w14:textId="77777777" w:rsidR="008264DC" w:rsidRPr="00803FFB" w:rsidRDefault="008264DC" w:rsidP="008B7A17">
            <w:pPr>
              <w:pStyle w:val="headertabella0"/>
              <w:rPr>
                <w:color w:val="002060"/>
              </w:rPr>
            </w:pPr>
            <w:r w:rsidRPr="00803FFB">
              <w:rPr>
                <w:color w:val="002060"/>
              </w:rPr>
              <w:t>PE</w:t>
            </w:r>
          </w:p>
        </w:tc>
      </w:tr>
      <w:tr w:rsidR="008264DC" w:rsidRPr="00803FFB" w14:paraId="4AA642ED"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E411EF" w14:textId="77777777" w:rsidR="008264DC" w:rsidRPr="00803FFB" w:rsidRDefault="008264DC" w:rsidP="008B7A17">
            <w:pPr>
              <w:pStyle w:val="rowtabella0"/>
              <w:rPr>
                <w:color w:val="002060"/>
              </w:rPr>
            </w:pPr>
            <w:r w:rsidRPr="00803FFB">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B5F3"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E0A1"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408E"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46AE"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3DF2"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15A4" w14:textId="77777777" w:rsidR="008264DC" w:rsidRPr="00803FFB" w:rsidRDefault="008264DC" w:rsidP="008B7A17">
            <w:pPr>
              <w:pStyle w:val="rowtabella0"/>
              <w:jc w:val="center"/>
              <w:rPr>
                <w:color w:val="002060"/>
              </w:rPr>
            </w:pPr>
            <w:r w:rsidRPr="00803FFB">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2F090" w14:textId="77777777" w:rsidR="008264DC" w:rsidRPr="00803FFB" w:rsidRDefault="008264DC" w:rsidP="008B7A17">
            <w:pPr>
              <w:pStyle w:val="rowtabella0"/>
              <w:jc w:val="center"/>
              <w:rPr>
                <w:color w:val="002060"/>
              </w:rPr>
            </w:pPr>
            <w:r w:rsidRPr="00803FF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7414" w14:textId="77777777" w:rsidR="008264DC" w:rsidRPr="00803FFB" w:rsidRDefault="008264DC" w:rsidP="008B7A17">
            <w:pPr>
              <w:pStyle w:val="rowtabella0"/>
              <w:jc w:val="center"/>
              <w:rPr>
                <w:color w:val="002060"/>
              </w:rPr>
            </w:pPr>
            <w:r w:rsidRPr="00803FF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0875" w14:textId="77777777" w:rsidR="008264DC" w:rsidRPr="00803FFB" w:rsidRDefault="008264DC" w:rsidP="008B7A17">
            <w:pPr>
              <w:pStyle w:val="rowtabella0"/>
              <w:jc w:val="center"/>
              <w:rPr>
                <w:color w:val="002060"/>
              </w:rPr>
            </w:pPr>
            <w:r w:rsidRPr="00803FFB">
              <w:rPr>
                <w:color w:val="002060"/>
              </w:rPr>
              <w:t>1</w:t>
            </w:r>
          </w:p>
        </w:tc>
      </w:tr>
      <w:tr w:rsidR="008264DC" w:rsidRPr="00803FFB" w14:paraId="21251666"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25071" w14:textId="77777777" w:rsidR="008264DC" w:rsidRPr="00803FFB" w:rsidRDefault="008264DC" w:rsidP="008B7A17">
            <w:pPr>
              <w:pStyle w:val="rowtabella0"/>
              <w:rPr>
                <w:color w:val="002060"/>
              </w:rPr>
            </w:pPr>
            <w:r w:rsidRPr="00803FF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4F0CB"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6B3E"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1F03"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88BC"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7B8C"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8F64" w14:textId="77777777" w:rsidR="008264DC" w:rsidRPr="00803FFB" w:rsidRDefault="008264DC" w:rsidP="008B7A17">
            <w:pPr>
              <w:pStyle w:val="rowtabella0"/>
              <w:jc w:val="center"/>
              <w:rPr>
                <w:color w:val="002060"/>
              </w:rPr>
            </w:pPr>
            <w:r w:rsidRPr="00803FF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A786" w14:textId="77777777" w:rsidR="008264DC" w:rsidRPr="00803FFB" w:rsidRDefault="008264DC" w:rsidP="008B7A17">
            <w:pPr>
              <w:pStyle w:val="rowtabella0"/>
              <w:jc w:val="center"/>
              <w:rPr>
                <w:color w:val="002060"/>
              </w:rPr>
            </w:pPr>
            <w:r w:rsidRPr="00803FF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A25C" w14:textId="77777777" w:rsidR="008264DC" w:rsidRPr="00803FFB" w:rsidRDefault="008264DC" w:rsidP="008B7A17">
            <w:pPr>
              <w:pStyle w:val="rowtabella0"/>
              <w:jc w:val="center"/>
              <w:rPr>
                <w:color w:val="002060"/>
              </w:rPr>
            </w:pPr>
            <w:r w:rsidRPr="00803F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85BA" w14:textId="77777777" w:rsidR="008264DC" w:rsidRPr="00803FFB" w:rsidRDefault="008264DC" w:rsidP="008B7A17">
            <w:pPr>
              <w:pStyle w:val="rowtabella0"/>
              <w:jc w:val="center"/>
              <w:rPr>
                <w:color w:val="002060"/>
              </w:rPr>
            </w:pPr>
            <w:r w:rsidRPr="00803FFB">
              <w:rPr>
                <w:color w:val="002060"/>
              </w:rPr>
              <w:t>0</w:t>
            </w:r>
          </w:p>
        </w:tc>
      </w:tr>
      <w:tr w:rsidR="008264DC" w:rsidRPr="00803FFB" w14:paraId="0FF71EF5"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91B20" w14:textId="77777777" w:rsidR="008264DC" w:rsidRPr="00803FFB" w:rsidRDefault="008264DC" w:rsidP="008B7A17">
            <w:pPr>
              <w:pStyle w:val="rowtabella0"/>
              <w:rPr>
                <w:color w:val="002060"/>
              </w:rPr>
            </w:pPr>
            <w:r w:rsidRPr="00803FFB">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26CD2" w14:textId="77777777" w:rsidR="008264DC" w:rsidRPr="00803FFB" w:rsidRDefault="008264DC" w:rsidP="008B7A17">
            <w:pPr>
              <w:pStyle w:val="rowtabella0"/>
              <w:jc w:val="center"/>
              <w:rPr>
                <w:color w:val="002060"/>
              </w:rPr>
            </w:pPr>
            <w:r w:rsidRPr="00803F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9817"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8A876"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855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551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EC9B" w14:textId="77777777" w:rsidR="008264DC" w:rsidRPr="00803FFB" w:rsidRDefault="008264DC" w:rsidP="008B7A17">
            <w:pPr>
              <w:pStyle w:val="rowtabella0"/>
              <w:jc w:val="center"/>
              <w:rPr>
                <w:color w:val="002060"/>
              </w:rPr>
            </w:pPr>
            <w:r w:rsidRPr="00803FF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D852" w14:textId="77777777" w:rsidR="008264DC" w:rsidRPr="00803FFB" w:rsidRDefault="008264DC" w:rsidP="008B7A17">
            <w:pPr>
              <w:pStyle w:val="rowtabella0"/>
              <w:jc w:val="center"/>
              <w:rPr>
                <w:color w:val="002060"/>
              </w:rPr>
            </w:pPr>
            <w:r w:rsidRPr="00803FF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7C61"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9717" w14:textId="77777777" w:rsidR="008264DC" w:rsidRPr="00803FFB" w:rsidRDefault="008264DC" w:rsidP="008B7A17">
            <w:pPr>
              <w:pStyle w:val="rowtabella0"/>
              <w:jc w:val="center"/>
              <w:rPr>
                <w:color w:val="002060"/>
              </w:rPr>
            </w:pPr>
            <w:r w:rsidRPr="00803FFB">
              <w:rPr>
                <w:color w:val="002060"/>
              </w:rPr>
              <w:t>0</w:t>
            </w:r>
          </w:p>
        </w:tc>
      </w:tr>
      <w:tr w:rsidR="008264DC" w:rsidRPr="00803FFB" w14:paraId="3CB3A5B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B4911" w14:textId="77777777" w:rsidR="008264DC" w:rsidRPr="00803FFB" w:rsidRDefault="008264DC" w:rsidP="008B7A17">
            <w:pPr>
              <w:pStyle w:val="rowtabella0"/>
              <w:rPr>
                <w:color w:val="002060"/>
              </w:rPr>
            </w:pPr>
            <w:r w:rsidRPr="00803FF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BD29" w14:textId="77777777" w:rsidR="008264DC" w:rsidRPr="00803FFB" w:rsidRDefault="008264DC" w:rsidP="008B7A17">
            <w:pPr>
              <w:pStyle w:val="rowtabella0"/>
              <w:jc w:val="center"/>
              <w:rPr>
                <w:color w:val="002060"/>
              </w:rPr>
            </w:pPr>
            <w:r w:rsidRPr="00803F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9945"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E1ED"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F36A9"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CB15"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BCEBA" w14:textId="77777777" w:rsidR="008264DC" w:rsidRPr="00803FFB" w:rsidRDefault="008264DC" w:rsidP="008B7A17">
            <w:pPr>
              <w:pStyle w:val="rowtabella0"/>
              <w:jc w:val="center"/>
              <w:rPr>
                <w:color w:val="002060"/>
              </w:rPr>
            </w:pPr>
            <w:r w:rsidRPr="00803FF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9734" w14:textId="77777777" w:rsidR="008264DC" w:rsidRPr="00803FFB" w:rsidRDefault="008264DC" w:rsidP="008B7A17">
            <w:pPr>
              <w:pStyle w:val="rowtabella0"/>
              <w:jc w:val="center"/>
              <w:rPr>
                <w:color w:val="002060"/>
              </w:rPr>
            </w:pPr>
            <w:r w:rsidRPr="00803FF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735F"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AFF1" w14:textId="77777777" w:rsidR="008264DC" w:rsidRPr="00803FFB" w:rsidRDefault="008264DC" w:rsidP="008B7A17">
            <w:pPr>
              <w:pStyle w:val="rowtabella0"/>
              <w:jc w:val="center"/>
              <w:rPr>
                <w:color w:val="002060"/>
              </w:rPr>
            </w:pPr>
            <w:r w:rsidRPr="00803FFB">
              <w:rPr>
                <w:color w:val="002060"/>
              </w:rPr>
              <w:t>0</w:t>
            </w:r>
          </w:p>
        </w:tc>
      </w:tr>
      <w:tr w:rsidR="008264DC" w:rsidRPr="00803FFB" w14:paraId="196BE7D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A20CC" w14:textId="77777777" w:rsidR="008264DC" w:rsidRPr="00803FFB" w:rsidRDefault="008264DC" w:rsidP="008B7A17">
            <w:pPr>
              <w:pStyle w:val="rowtabella0"/>
              <w:rPr>
                <w:color w:val="002060"/>
              </w:rPr>
            </w:pPr>
            <w:r w:rsidRPr="00803FF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037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6990"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9819"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C84F"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2E47"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40BE" w14:textId="77777777" w:rsidR="008264DC" w:rsidRPr="00803FFB" w:rsidRDefault="008264DC" w:rsidP="008B7A17">
            <w:pPr>
              <w:pStyle w:val="rowtabella0"/>
              <w:jc w:val="center"/>
              <w:rPr>
                <w:color w:val="002060"/>
              </w:rPr>
            </w:pPr>
            <w:r w:rsidRPr="00803FF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A90B" w14:textId="77777777" w:rsidR="008264DC" w:rsidRPr="00803FFB" w:rsidRDefault="008264DC" w:rsidP="008B7A17">
            <w:pPr>
              <w:pStyle w:val="rowtabella0"/>
              <w:jc w:val="center"/>
              <w:rPr>
                <w:color w:val="002060"/>
              </w:rPr>
            </w:pPr>
            <w:r w:rsidRPr="00803F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D3C0" w14:textId="77777777" w:rsidR="008264DC" w:rsidRPr="00803FFB" w:rsidRDefault="008264DC" w:rsidP="008B7A17">
            <w:pPr>
              <w:pStyle w:val="rowtabella0"/>
              <w:jc w:val="center"/>
              <w:rPr>
                <w:color w:val="002060"/>
              </w:rPr>
            </w:pPr>
            <w:r w:rsidRPr="00803F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E54E7" w14:textId="77777777" w:rsidR="008264DC" w:rsidRPr="00803FFB" w:rsidRDefault="008264DC" w:rsidP="008B7A17">
            <w:pPr>
              <w:pStyle w:val="rowtabella0"/>
              <w:jc w:val="center"/>
              <w:rPr>
                <w:color w:val="002060"/>
              </w:rPr>
            </w:pPr>
            <w:r w:rsidRPr="00803FFB">
              <w:rPr>
                <w:color w:val="002060"/>
              </w:rPr>
              <w:t>0</w:t>
            </w:r>
          </w:p>
        </w:tc>
      </w:tr>
      <w:tr w:rsidR="008264DC" w:rsidRPr="00803FFB" w14:paraId="4AB47DFF"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9758C" w14:textId="77777777" w:rsidR="008264DC" w:rsidRPr="00803FFB" w:rsidRDefault="008264DC" w:rsidP="008B7A17">
            <w:pPr>
              <w:pStyle w:val="rowtabella0"/>
              <w:rPr>
                <w:color w:val="002060"/>
              </w:rPr>
            </w:pPr>
            <w:r w:rsidRPr="00803FFB">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6B48"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6074"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1DED"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FA7E"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951A"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04C6" w14:textId="77777777" w:rsidR="008264DC" w:rsidRPr="00803FFB" w:rsidRDefault="008264DC" w:rsidP="008B7A17">
            <w:pPr>
              <w:pStyle w:val="rowtabella0"/>
              <w:jc w:val="center"/>
              <w:rPr>
                <w:color w:val="002060"/>
              </w:rPr>
            </w:pPr>
            <w:r w:rsidRPr="00803FF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0336" w14:textId="77777777" w:rsidR="008264DC" w:rsidRPr="00803FFB" w:rsidRDefault="008264DC" w:rsidP="008B7A17">
            <w:pPr>
              <w:pStyle w:val="rowtabella0"/>
              <w:jc w:val="center"/>
              <w:rPr>
                <w:color w:val="002060"/>
              </w:rPr>
            </w:pPr>
            <w:r w:rsidRPr="00803FFB">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FBF1" w14:textId="77777777" w:rsidR="008264DC" w:rsidRPr="00803FFB" w:rsidRDefault="008264DC" w:rsidP="008B7A17">
            <w:pPr>
              <w:pStyle w:val="rowtabella0"/>
              <w:jc w:val="center"/>
              <w:rPr>
                <w:color w:val="002060"/>
              </w:rPr>
            </w:pPr>
            <w:r w:rsidRPr="00803FF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37C6" w14:textId="77777777" w:rsidR="008264DC" w:rsidRPr="00803FFB" w:rsidRDefault="008264DC" w:rsidP="008B7A17">
            <w:pPr>
              <w:pStyle w:val="rowtabella0"/>
              <w:jc w:val="center"/>
              <w:rPr>
                <w:color w:val="002060"/>
              </w:rPr>
            </w:pPr>
            <w:r w:rsidRPr="00803FFB">
              <w:rPr>
                <w:color w:val="002060"/>
              </w:rPr>
              <w:t>0</w:t>
            </w:r>
          </w:p>
        </w:tc>
      </w:tr>
    </w:tbl>
    <w:p w14:paraId="09527C07" w14:textId="77777777" w:rsidR="008264DC" w:rsidRPr="00803FFB" w:rsidRDefault="008264DC" w:rsidP="008264DC">
      <w:pPr>
        <w:pStyle w:val="breakline"/>
        <w:rPr>
          <w:rFonts w:eastAsiaTheme="minorEastAsia"/>
          <w:color w:val="002060"/>
        </w:rPr>
      </w:pPr>
    </w:p>
    <w:p w14:paraId="3C6CCA98" w14:textId="77777777" w:rsidR="008264DC" w:rsidRPr="00803FFB" w:rsidRDefault="008264DC" w:rsidP="008264DC">
      <w:pPr>
        <w:pStyle w:val="breakline"/>
        <w:rPr>
          <w:color w:val="002060"/>
        </w:rPr>
      </w:pPr>
    </w:p>
    <w:p w14:paraId="34A50FF2" w14:textId="77777777" w:rsidR="008264DC" w:rsidRPr="00803FFB" w:rsidRDefault="008264DC" w:rsidP="008264DC">
      <w:pPr>
        <w:pStyle w:val="titolocampionato0"/>
        <w:shd w:val="clear" w:color="auto" w:fill="CCCCCC"/>
        <w:spacing w:before="80" w:after="40"/>
        <w:rPr>
          <w:color w:val="002060"/>
        </w:rPr>
      </w:pPr>
      <w:r w:rsidRPr="00803FFB">
        <w:rPr>
          <w:color w:val="002060"/>
        </w:rPr>
        <w:t>UNDER 15 C5 REGIONALI MASCHILI</w:t>
      </w:r>
    </w:p>
    <w:p w14:paraId="3B6191E1" w14:textId="77777777" w:rsidR="008264DC" w:rsidRPr="00803FFB" w:rsidRDefault="008264DC" w:rsidP="008264DC">
      <w:pPr>
        <w:pStyle w:val="titoloprinc0"/>
        <w:rPr>
          <w:color w:val="002060"/>
        </w:rPr>
      </w:pPr>
      <w:r w:rsidRPr="00803FFB">
        <w:rPr>
          <w:color w:val="002060"/>
        </w:rPr>
        <w:t>RISULTATI</w:t>
      </w:r>
    </w:p>
    <w:p w14:paraId="29262BD9" w14:textId="77777777" w:rsidR="008264DC" w:rsidRPr="00803FFB" w:rsidRDefault="008264DC" w:rsidP="008264DC">
      <w:pPr>
        <w:pStyle w:val="breakline"/>
        <w:rPr>
          <w:color w:val="002060"/>
        </w:rPr>
      </w:pPr>
    </w:p>
    <w:p w14:paraId="386CE5C5" w14:textId="77777777" w:rsidR="008264DC" w:rsidRPr="00803FFB" w:rsidRDefault="008264DC" w:rsidP="008264DC">
      <w:pPr>
        <w:pStyle w:val="sottotitolocampionato10"/>
        <w:rPr>
          <w:color w:val="002060"/>
        </w:rPr>
      </w:pPr>
      <w:r w:rsidRPr="00803FFB">
        <w:rPr>
          <w:color w:val="002060"/>
        </w:rPr>
        <w:t>RISULTATI UFFICIALI GARE DEL 02/03/2022</w:t>
      </w:r>
    </w:p>
    <w:p w14:paraId="265BEB9C" w14:textId="77777777" w:rsidR="008264DC" w:rsidRPr="008264DC" w:rsidRDefault="008264DC" w:rsidP="008264DC">
      <w:pPr>
        <w:pStyle w:val="sottotitolocampionato20"/>
        <w:spacing w:before="0" w:beforeAutospacing="0" w:after="0" w:afterAutospacing="0"/>
        <w:rPr>
          <w:rFonts w:ascii="Arial" w:hAnsi="Arial" w:cs="Arial"/>
          <w:color w:val="002060"/>
          <w:sz w:val="20"/>
          <w:szCs w:val="20"/>
        </w:rPr>
      </w:pPr>
      <w:r w:rsidRPr="008264DC">
        <w:rPr>
          <w:rFonts w:ascii="Arial" w:hAnsi="Arial" w:cs="Arial"/>
          <w:color w:val="002060"/>
          <w:sz w:val="20"/>
          <w:szCs w:val="20"/>
        </w:rPr>
        <w:t>Si trascrivono qui di seguito i risultati ufficiali delle gare disputate</w:t>
      </w:r>
    </w:p>
    <w:p w14:paraId="5045C1CC" w14:textId="77777777" w:rsidR="008264DC" w:rsidRPr="00803FFB" w:rsidRDefault="008264DC" w:rsidP="008264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4DC" w:rsidRPr="00803FFB" w14:paraId="7203580C" w14:textId="77777777" w:rsidTr="008B7A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4DC" w:rsidRPr="00803FFB" w14:paraId="74733D68" w14:textId="77777777" w:rsidTr="008B7A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89F48" w14:textId="77777777" w:rsidR="008264DC" w:rsidRPr="00803FFB" w:rsidRDefault="008264DC" w:rsidP="008B7A17">
                  <w:pPr>
                    <w:pStyle w:val="headertabella0"/>
                    <w:rPr>
                      <w:color w:val="002060"/>
                    </w:rPr>
                  </w:pPr>
                  <w:r w:rsidRPr="00803FFB">
                    <w:rPr>
                      <w:color w:val="002060"/>
                    </w:rPr>
                    <w:t>GIRONE G - 4 Giornata - A</w:t>
                  </w:r>
                </w:p>
              </w:tc>
            </w:tr>
            <w:tr w:rsidR="008264DC" w:rsidRPr="00803FFB" w14:paraId="39C0D648" w14:textId="77777777" w:rsidTr="008B7A17">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tcPr>
                <w:p w14:paraId="0407BE17" w14:textId="77777777" w:rsidR="008264DC" w:rsidRPr="00803FFB" w:rsidRDefault="008264DC" w:rsidP="008B7A17">
                  <w:pPr>
                    <w:pStyle w:val="rowtabella0"/>
                    <w:rPr>
                      <w:color w:val="002060"/>
                    </w:rPr>
                  </w:pPr>
                  <w:r w:rsidRPr="00803FFB">
                    <w:rPr>
                      <w:color w:val="002060"/>
                    </w:rPr>
                    <w:t>(1) AMICI DEL CENTROSOCIO SP.</w:t>
                  </w:r>
                </w:p>
              </w:tc>
              <w:tc>
                <w:tcPr>
                  <w:tcW w:w="2000" w:type="dxa"/>
                  <w:tcBorders>
                    <w:top w:val="outset" w:sz="6" w:space="0" w:color="auto"/>
                    <w:left w:val="nil"/>
                    <w:right w:val="outset" w:sz="6" w:space="0" w:color="auto"/>
                  </w:tcBorders>
                  <w:tcMar>
                    <w:top w:w="20" w:type="dxa"/>
                    <w:left w:w="20" w:type="dxa"/>
                    <w:bottom w:w="20" w:type="dxa"/>
                    <w:right w:w="20" w:type="dxa"/>
                  </w:tcMar>
                  <w:vAlign w:val="center"/>
                </w:tcPr>
                <w:p w14:paraId="38141CD9" w14:textId="77777777" w:rsidR="008264DC" w:rsidRPr="00803FFB" w:rsidRDefault="008264DC" w:rsidP="008B7A17">
                  <w:pPr>
                    <w:pStyle w:val="rowtabella0"/>
                    <w:rPr>
                      <w:color w:val="002060"/>
                    </w:rPr>
                  </w:pPr>
                  <w:r w:rsidRPr="00803FFB">
                    <w:rPr>
                      <w:color w:val="002060"/>
                    </w:rPr>
                    <w:t>- CALCIO A 5 CORINALDO</w:t>
                  </w:r>
                </w:p>
              </w:tc>
              <w:tc>
                <w:tcPr>
                  <w:tcW w:w="500" w:type="dxa"/>
                  <w:tcBorders>
                    <w:top w:val="outset" w:sz="6" w:space="0" w:color="auto"/>
                    <w:left w:val="nil"/>
                    <w:right w:val="outset" w:sz="6" w:space="0" w:color="auto"/>
                  </w:tcBorders>
                  <w:tcMar>
                    <w:top w:w="20" w:type="dxa"/>
                    <w:left w:w="20" w:type="dxa"/>
                    <w:bottom w:w="20" w:type="dxa"/>
                    <w:right w:w="20" w:type="dxa"/>
                  </w:tcMar>
                  <w:vAlign w:val="center"/>
                </w:tcPr>
                <w:p w14:paraId="76A375EA" w14:textId="77777777" w:rsidR="008264DC" w:rsidRPr="00803FFB" w:rsidRDefault="008264DC" w:rsidP="008B7A17">
                  <w:pPr>
                    <w:pStyle w:val="rowtabella0"/>
                    <w:jc w:val="center"/>
                    <w:rPr>
                      <w:color w:val="002060"/>
                    </w:rPr>
                  </w:pPr>
                  <w:r w:rsidRPr="00803FFB">
                    <w:rPr>
                      <w:color w:val="002060"/>
                    </w:rPr>
                    <w:t>7 - 1</w:t>
                  </w:r>
                </w:p>
              </w:tc>
              <w:tc>
                <w:tcPr>
                  <w:tcW w:w="200" w:type="dxa"/>
                  <w:tcBorders>
                    <w:top w:val="outset" w:sz="6" w:space="0" w:color="auto"/>
                    <w:left w:val="nil"/>
                    <w:right w:val="outset" w:sz="6" w:space="0" w:color="auto"/>
                  </w:tcBorders>
                  <w:tcMar>
                    <w:top w:w="20" w:type="dxa"/>
                    <w:left w:w="20" w:type="dxa"/>
                    <w:bottom w:w="20" w:type="dxa"/>
                    <w:right w:w="20" w:type="dxa"/>
                  </w:tcMar>
                  <w:vAlign w:val="center"/>
                </w:tcPr>
                <w:p w14:paraId="77EF7DFA" w14:textId="77777777" w:rsidR="008264DC" w:rsidRPr="00803FFB" w:rsidRDefault="008264DC" w:rsidP="008B7A17">
                  <w:pPr>
                    <w:pStyle w:val="rowtabella0"/>
                    <w:jc w:val="center"/>
                    <w:rPr>
                      <w:color w:val="002060"/>
                    </w:rPr>
                  </w:pPr>
                </w:p>
              </w:tc>
            </w:tr>
            <w:tr w:rsidR="008264DC" w:rsidRPr="00803FFB" w14:paraId="0636A018" w14:textId="77777777" w:rsidTr="008B7A17">
              <w:trPr>
                <w:trHeight w:val="120"/>
              </w:trPr>
              <w:tc>
                <w:tcPr>
                  <w:tcW w:w="2000" w:type="dxa"/>
                  <w:tcBorders>
                    <w:left w:val="outset" w:sz="6" w:space="0" w:color="auto"/>
                    <w:bottom w:val="outset" w:sz="6" w:space="0" w:color="auto"/>
                    <w:right w:val="nil"/>
                  </w:tcBorders>
                  <w:tcMar>
                    <w:top w:w="20" w:type="dxa"/>
                    <w:left w:w="20" w:type="dxa"/>
                    <w:bottom w:w="20" w:type="dxa"/>
                    <w:right w:w="20" w:type="dxa"/>
                  </w:tcMar>
                  <w:vAlign w:val="center"/>
                  <w:hideMark/>
                </w:tcPr>
                <w:p w14:paraId="35E968BD" w14:textId="77777777" w:rsidR="008264DC" w:rsidRPr="00803FFB" w:rsidRDefault="008264DC" w:rsidP="008B7A17">
                  <w:pPr>
                    <w:pStyle w:val="rowtabella0"/>
                    <w:rPr>
                      <w:color w:val="002060"/>
                    </w:rPr>
                  </w:pPr>
                  <w:r w:rsidRPr="00803FFB">
                    <w:rPr>
                      <w:color w:val="002060"/>
                    </w:rPr>
                    <w:t>ACLI MANTOVANI CALCIO A 5</w:t>
                  </w:r>
                </w:p>
              </w:tc>
              <w:tc>
                <w:tcPr>
                  <w:tcW w:w="2000" w:type="dxa"/>
                  <w:tcBorders>
                    <w:left w:val="nil"/>
                    <w:bottom w:val="outset" w:sz="6" w:space="0" w:color="auto"/>
                    <w:right w:val="outset" w:sz="6" w:space="0" w:color="auto"/>
                  </w:tcBorders>
                  <w:tcMar>
                    <w:top w:w="20" w:type="dxa"/>
                    <w:left w:w="20" w:type="dxa"/>
                    <w:bottom w:w="20" w:type="dxa"/>
                    <w:right w:w="20" w:type="dxa"/>
                  </w:tcMar>
                  <w:vAlign w:val="center"/>
                  <w:hideMark/>
                </w:tcPr>
                <w:p w14:paraId="5663F9AB" w14:textId="77777777" w:rsidR="008264DC" w:rsidRPr="00803FFB" w:rsidRDefault="008264DC" w:rsidP="008B7A17">
                  <w:pPr>
                    <w:pStyle w:val="rowtabella0"/>
                    <w:rPr>
                      <w:color w:val="002060"/>
                    </w:rPr>
                  </w:pPr>
                  <w:r w:rsidRPr="00803FFB">
                    <w:rPr>
                      <w:color w:val="002060"/>
                    </w:rPr>
                    <w:t>- AUDAX 1970 S.ANGELO</w:t>
                  </w:r>
                </w:p>
              </w:tc>
              <w:tc>
                <w:tcPr>
                  <w:tcW w:w="500" w:type="dxa"/>
                  <w:tcBorders>
                    <w:left w:val="nil"/>
                    <w:bottom w:val="outset" w:sz="6" w:space="0" w:color="auto"/>
                    <w:right w:val="outset" w:sz="6" w:space="0" w:color="auto"/>
                  </w:tcBorders>
                  <w:tcMar>
                    <w:top w:w="20" w:type="dxa"/>
                    <w:left w:w="20" w:type="dxa"/>
                    <w:bottom w:w="20" w:type="dxa"/>
                    <w:right w:w="20" w:type="dxa"/>
                  </w:tcMar>
                  <w:vAlign w:val="center"/>
                  <w:hideMark/>
                </w:tcPr>
                <w:p w14:paraId="546DFB3F" w14:textId="77777777" w:rsidR="008264DC" w:rsidRPr="00803FFB" w:rsidRDefault="008264DC" w:rsidP="008B7A17">
                  <w:pPr>
                    <w:pStyle w:val="rowtabella0"/>
                    <w:jc w:val="center"/>
                    <w:rPr>
                      <w:color w:val="002060"/>
                    </w:rPr>
                  </w:pPr>
                  <w:r w:rsidRPr="00803FFB">
                    <w:rPr>
                      <w:color w:val="002060"/>
                    </w:rPr>
                    <w:t>7 - 1</w:t>
                  </w:r>
                </w:p>
              </w:tc>
              <w:tc>
                <w:tcPr>
                  <w:tcW w:w="200" w:type="dxa"/>
                  <w:tcBorders>
                    <w:left w:val="nil"/>
                    <w:bottom w:val="outset" w:sz="6" w:space="0" w:color="auto"/>
                    <w:right w:val="outset" w:sz="6" w:space="0" w:color="auto"/>
                  </w:tcBorders>
                  <w:tcMar>
                    <w:top w:w="20" w:type="dxa"/>
                    <w:left w:w="20" w:type="dxa"/>
                    <w:bottom w:w="20" w:type="dxa"/>
                    <w:right w:w="20" w:type="dxa"/>
                  </w:tcMar>
                  <w:vAlign w:val="center"/>
                  <w:hideMark/>
                </w:tcPr>
                <w:p w14:paraId="1A4C8FD5" w14:textId="77777777" w:rsidR="008264DC" w:rsidRPr="00803FFB" w:rsidRDefault="008264DC" w:rsidP="008B7A17">
                  <w:pPr>
                    <w:pStyle w:val="rowtabella0"/>
                    <w:jc w:val="center"/>
                    <w:rPr>
                      <w:color w:val="002060"/>
                    </w:rPr>
                  </w:pPr>
                  <w:r w:rsidRPr="00803FFB">
                    <w:rPr>
                      <w:color w:val="002060"/>
                    </w:rPr>
                    <w:t> </w:t>
                  </w:r>
                </w:p>
              </w:tc>
            </w:tr>
          </w:tbl>
          <w:p w14:paraId="78A877A8" w14:textId="77777777" w:rsidR="008264DC" w:rsidRPr="00803FFB" w:rsidRDefault="008264DC" w:rsidP="008B7A17">
            <w:pPr>
              <w:rPr>
                <w:color w:val="002060"/>
              </w:rPr>
            </w:pPr>
          </w:p>
        </w:tc>
      </w:tr>
    </w:tbl>
    <w:p w14:paraId="0555B37B" w14:textId="77777777" w:rsidR="008264DC" w:rsidRPr="00803FFB" w:rsidRDefault="008264DC" w:rsidP="008264DC">
      <w:pPr>
        <w:pStyle w:val="breakline"/>
        <w:rPr>
          <w:rFonts w:ascii="Arial" w:hAnsi="Arial" w:cs="Arial"/>
          <w:color w:val="002060"/>
        </w:rPr>
      </w:pPr>
      <w:r w:rsidRPr="00803FFB">
        <w:rPr>
          <w:rFonts w:ascii="Arial" w:hAnsi="Arial" w:cs="Arial"/>
          <w:color w:val="002060"/>
        </w:rPr>
        <w:t>(1) - disputata il 27/02/2022</w:t>
      </w:r>
    </w:p>
    <w:p w14:paraId="43D3378C" w14:textId="77777777" w:rsidR="008264DC" w:rsidRPr="00803FFB" w:rsidRDefault="008264DC" w:rsidP="008264DC">
      <w:pPr>
        <w:pStyle w:val="titoloprinc0"/>
        <w:rPr>
          <w:color w:val="002060"/>
        </w:rPr>
      </w:pPr>
      <w:r w:rsidRPr="00803FFB">
        <w:rPr>
          <w:color w:val="002060"/>
        </w:rPr>
        <w:t>CLASSIFICA</w:t>
      </w:r>
    </w:p>
    <w:p w14:paraId="1906C2BD" w14:textId="77777777" w:rsidR="008264DC" w:rsidRPr="00803FFB" w:rsidRDefault="008264DC" w:rsidP="008264DC">
      <w:pPr>
        <w:pStyle w:val="breakline"/>
        <w:rPr>
          <w:color w:val="002060"/>
        </w:rPr>
      </w:pPr>
    </w:p>
    <w:p w14:paraId="33698E13" w14:textId="77777777" w:rsidR="008264DC" w:rsidRPr="00803FFB" w:rsidRDefault="008264DC" w:rsidP="008264DC">
      <w:pPr>
        <w:pStyle w:val="breakline"/>
        <w:rPr>
          <w:color w:val="002060"/>
        </w:rPr>
      </w:pPr>
    </w:p>
    <w:p w14:paraId="737C3854" w14:textId="77777777" w:rsidR="008264DC" w:rsidRPr="00803FFB" w:rsidRDefault="008264DC" w:rsidP="008264DC">
      <w:pPr>
        <w:pStyle w:val="sottotitolocampionato10"/>
        <w:rPr>
          <w:color w:val="002060"/>
        </w:rPr>
      </w:pPr>
      <w:r w:rsidRPr="00803FF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007B3597"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9EF04"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35A12"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35ADA"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12FC3"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2527D"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3489F"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5D2FB"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BAB26"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17A9D"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9C084" w14:textId="77777777" w:rsidR="008264DC" w:rsidRPr="00803FFB" w:rsidRDefault="008264DC" w:rsidP="008B7A17">
            <w:pPr>
              <w:pStyle w:val="headertabella0"/>
              <w:rPr>
                <w:color w:val="002060"/>
              </w:rPr>
            </w:pPr>
            <w:r w:rsidRPr="00803FFB">
              <w:rPr>
                <w:color w:val="002060"/>
              </w:rPr>
              <w:t>PE</w:t>
            </w:r>
          </w:p>
        </w:tc>
      </w:tr>
      <w:tr w:rsidR="008264DC" w:rsidRPr="00803FFB" w14:paraId="373A574A"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C386B9" w14:textId="77777777" w:rsidR="008264DC" w:rsidRPr="00803FFB" w:rsidRDefault="008264DC" w:rsidP="008B7A17">
            <w:pPr>
              <w:pStyle w:val="rowtabella0"/>
              <w:rPr>
                <w:color w:val="002060"/>
              </w:rPr>
            </w:pPr>
            <w:r w:rsidRPr="00803FF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28C6"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F06F"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B2DF"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ADD65"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3101"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A784"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7369C"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FFB4"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47C6" w14:textId="77777777" w:rsidR="008264DC" w:rsidRPr="00803FFB" w:rsidRDefault="008264DC" w:rsidP="008B7A17">
            <w:pPr>
              <w:pStyle w:val="rowtabella0"/>
              <w:jc w:val="center"/>
              <w:rPr>
                <w:color w:val="002060"/>
              </w:rPr>
            </w:pPr>
            <w:r w:rsidRPr="00803FFB">
              <w:rPr>
                <w:color w:val="002060"/>
              </w:rPr>
              <w:t>0</w:t>
            </w:r>
          </w:p>
        </w:tc>
      </w:tr>
      <w:tr w:rsidR="008264DC" w:rsidRPr="00803FFB" w14:paraId="6021316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37BFC" w14:textId="77777777" w:rsidR="008264DC" w:rsidRPr="00803FFB" w:rsidRDefault="008264DC" w:rsidP="008B7A17">
            <w:pPr>
              <w:pStyle w:val="rowtabella0"/>
              <w:rPr>
                <w:color w:val="002060"/>
              </w:rPr>
            </w:pPr>
            <w:r w:rsidRPr="00803FF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650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F91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B3A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243E"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48EC"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5CE0"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E0BC"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3A3A"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AA2B" w14:textId="77777777" w:rsidR="008264DC" w:rsidRPr="00803FFB" w:rsidRDefault="008264DC" w:rsidP="008B7A17">
            <w:pPr>
              <w:pStyle w:val="rowtabella0"/>
              <w:jc w:val="center"/>
              <w:rPr>
                <w:color w:val="002060"/>
              </w:rPr>
            </w:pPr>
            <w:r w:rsidRPr="00803FFB">
              <w:rPr>
                <w:color w:val="002060"/>
              </w:rPr>
              <w:t>0</w:t>
            </w:r>
          </w:p>
        </w:tc>
      </w:tr>
      <w:tr w:rsidR="008264DC" w:rsidRPr="00803FFB" w14:paraId="1ED3C44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1FB89" w14:textId="77777777" w:rsidR="008264DC" w:rsidRPr="00803FFB" w:rsidRDefault="008264DC" w:rsidP="008B7A17">
            <w:pPr>
              <w:pStyle w:val="rowtabella0"/>
              <w:rPr>
                <w:color w:val="002060"/>
              </w:rPr>
            </w:pPr>
            <w:r w:rsidRPr="00803FF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A7E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57A4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A718"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317D"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6639"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85C11"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DD54"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C198"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DB81" w14:textId="77777777" w:rsidR="008264DC" w:rsidRPr="00803FFB" w:rsidRDefault="008264DC" w:rsidP="008B7A17">
            <w:pPr>
              <w:pStyle w:val="rowtabella0"/>
              <w:jc w:val="center"/>
              <w:rPr>
                <w:color w:val="002060"/>
              </w:rPr>
            </w:pPr>
            <w:r w:rsidRPr="00803FFB">
              <w:rPr>
                <w:color w:val="002060"/>
              </w:rPr>
              <w:t>0</w:t>
            </w:r>
          </w:p>
        </w:tc>
      </w:tr>
      <w:tr w:rsidR="008264DC" w:rsidRPr="00803FFB" w14:paraId="014125A9"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E68AF" w14:textId="77777777" w:rsidR="008264DC" w:rsidRPr="00803FFB" w:rsidRDefault="008264DC" w:rsidP="008B7A17">
            <w:pPr>
              <w:pStyle w:val="rowtabella0"/>
              <w:rPr>
                <w:color w:val="002060"/>
              </w:rPr>
            </w:pPr>
            <w:r w:rsidRPr="00803FFB">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C994"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21F5"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A320"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C469"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8DC6B"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BA7B"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D0B6"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5894B"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DE68" w14:textId="77777777" w:rsidR="008264DC" w:rsidRPr="00803FFB" w:rsidRDefault="008264DC" w:rsidP="008B7A17">
            <w:pPr>
              <w:pStyle w:val="rowtabella0"/>
              <w:jc w:val="center"/>
              <w:rPr>
                <w:color w:val="002060"/>
              </w:rPr>
            </w:pPr>
            <w:r w:rsidRPr="00803FFB">
              <w:rPr>
                <w:color w:val="002060"/>
              </w:rPr>
              <w:t>0</w:t>
            </w:r>
          </w:p>
        </w:tc>
      </w:tr>
      <w:tr w:rsidR="008264DC" w:rsidRPr="00803FFB" w14:paraId="07BAF180"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E6AC2" w14:textId="77777777" w:rsidR="008264DC" w:rsidRPr="00803FFB" w:rsidRDefault="008264DC" w:rsidP="008B7A17">
            <w:pPr>
              <w:pStyle w:val="rowtabella0"/>
              <w:rPr>
                <w:color w:val="002060"/>
              </w:rPr>
            </w:pPr>
            <w:r w:rsidRPr="00803FFB">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6E51"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F690"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5C3AF"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F47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E4D9"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4974"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9AEB"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7F08F"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407E" w14:textId="77777777" w:rsidR="008264DC" w:rsidRPr="00803FFB" w:rsidRDefault="008264DC" w:rsidP="008B7A17">
            <w:pPr>
              <w:pStyle w:val="rowtabella0"/>
              <w:jc w:val="center"/>
              <w:rPr>
                <w:color w:val="002060"/>
              </w:rPr>
            </w:pPr>
            <w:r w:rsidRPr="00803FFB">
              <w:rPr>
                <w:color w:val="002060"/>
              </w:rPr>
              <w:t>0</w:t>
            </w:r>
          </w:p>
        </w:tc>
      </w:tr>
      <w:tr w:rsidR="008264DC" w:rsidRPr="00803FFB" w14:paraId="56C66636"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CF792B" w14:textId="77777777" w:rsidR="008264DC" w:rsidRPr="00803FFB" w:rsidRDefault="008264DC" w:rsidP="008B7A17">
            <w:pPr>
              <w:pStyle w:val="rowtabella0"/>
              <w:rPr>
                <w:color w:val="002060"/>
              </w:rPr>
            </w:pPr>
            <w:r w:rsidRPr="00803FFB">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2CE8"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F824C"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65210"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E8FD"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D5BA"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13AB"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4B75" w14:textId="77777777" w:rsidR="008264DC" w:rsidRPr="00803FFB" w:rsidRDefault="008264DC" w:rsidP="008B7A17">
            <w:pPr>
              <w:pStyle w:val="rowtabella0"/>
              <w:jc w:val="center"/>
              <w:rPr>
                <w:color w:val="002060"/>
              </w:rPr>
            </w:pPr>
            <w:r w:rsidRPr="00803FF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9429"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9566" w14:textId="77777777" w:rsidR="008264DC" w:rsidRPr="00803FFB" w:rsidRDefault="008264DC" w:rsidP="008B7A17">
            <w:pPr>
              <w:pStyle w:val="rowtabella0"/>
              <w:jc w:val="center"/>
              <w:rPr>
                <w:color w:val="002060"/>
              </w:rPr>
            </w:pPr>
            <w:r w:rsidRPr="00803FFB">
              <w:rPr>
                <w:color w:val="002060"/>
              </w:rPr>
              <w:t>0</w:t>
            </w:r>
          </w:p>
        </w:tc>
      </w:tr>
    </w:tbl>
    <w:p w14:paraId="144BFEB6" w14:textId="77777777" w:rsidR="008264DC" w:rsidRPr="00803FFB" w:rsidRDefault="008264DC" w:rsidP="008264DC">
      <w:pPr>
        <w:pStyle w:val="breakline"/>
        <w:rPr>
          <w:rFonts w:eastAsiaTheme="minorEastAsia"/>
          <w:color w:val="002060"/>
        </w:rPr>
      </w:pPr>
    </w:p>
    <w:p w14:paraId="42773E78" w14:textId="77777777" w:rsidR="008264DC" w:rsidRPr="00803FFB" w:rsidRDefault="008264DC" w:rsidP="008264DC">
      <w:pPr>
        <w:pStyle w:val="breakline"/>
        <w:rPr>
          <w:color w:val="002060"/>
        </w:rPr>
      </w:pPr>
    </w:p>
    <w:p w14:paraId="73A45DD4" w14:textId="77777777" w:rsidR="008264DC" w:rsidRPr="00803FFB" w:rsidRDefault="008264DC" w:rsidP="008264DC">
      <w:pPr>
        <w:pStyle w:val="sottotitolocampionato10"/>
        <w:rPr>
          <w:color w:val="002060"/>
        </w:rPr>
      </w:pPr>
      <w:r w:rsidRPr="00803FFB">
        <w:rPr>
          <w:color w:val="002060"/>
        </w:rPr>
        <w:lastRenderedPageBreak/>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2B87AE6F"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07EDD"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F86AE"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E82FF"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45CE8"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D1C42"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1B9A2"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B7BC0"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77747"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7A275"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16CE" w14:textId="77777777" w:rsidR="008264DC" w:rsidRPr="00803FFB" w:rsidRDefault="008264DC" w:rsidP="008B7A17">
            <w:pPr>
              <w:pStyle w:val="headertabella0"/>
              <w:rPr>
                <w:color w:val="002060"/>
              </w:rPr>
            </w:pPr>
            <w:r w:rsidRPr="00803FFB">
              <w:rPr>
                <w:color w:val="002060"/>
              </w:rPr>
              <w:t>PE</w:t>
            </w:r>
          </w:p>
        </w:tc>
      </w:tr>
      <w:tr w:rsidR="008264DC" w:rsidRPr="00803FFB" w14:paraId="00D23AAA"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BAAC0" w14:textId="77777777" w:rsidR="008264DC" w:rsidRPr="00803FFB" w:rsidRDefault="008264DC" w:rsidP="008B7A17">
            <w:pPr>
              <w:pStyle w:val="rowtabella0"/>
              <w:rPr>
                <w:color w:val="002060"/>
              </w:rPr>
            </w:pPr>
            <w:r w:rsidRPr="00803FFB">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233BB"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7EAC"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827F"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1F46"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91CD"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495B"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E07A"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9FE9"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5D3A" w14:textId="77777777" w:rsidR="008264DC" w:rsidRPr="00803FFB" w:rsidRDefault="008264DC" w:rsidP="008B7A17">
            <w:pPr>
              <w:pStyle w:val="rowtabella0"/>
              <w:jc w:val="center"/>
              <w:rPr>
                <w:color w:val="002060"/>
              </w:rPr>
            </w:pPr>
            <w:r w:rsidRPr="00803FFB">
              <w:rPr>
                <w:color w:val="002060"/>
              </w:rPr>
              <w:t>0</w:t>
            </w:r>
          </w:p>
        </w:tc>
      </w:tr>
      <w:tr w:rsidR="008264DC" w:rsidRPr="00803FFB" w14:paraId="39AA041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12EE7" w14:textId="77777777" w:rsidR="008264DC" w:rsidRPr="00803FFB" w:rsidRDefault="008264DC" w:rsidP="008B7A17">
            <w:pPr>
              <w:pStyle w:val="rowtabella0"/>
              <w:rPr>
                <w:color w:val="002060"/>
              </w:rPr>
            </w:pPr>
            <w:r w:rsidRPr="00803FF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1D0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BB82"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50E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49BE2"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D0645"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3E63"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3415"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D47B"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5E22" w14:textId="77777777" w:rsidR="008264DC" w:rsidRPr="00803FFB" w:rsidRDefault="008264DC" w:rsidP="008B7A17">
            <w:pPr>
              <w:pStyle w:val="rowtabella0"/>
              <w:jc w:val="center"/>
              <w:rPr>
                <w:color w:val="002060"/>
              </w:rPr>
            </w:pPr>
            <w:r w:rsidRPr="00803FFB">
              <w:rPr>
                <w:color w:val="002060"/>
              </w:rPr>
              <w:t>0</w:t>
            </w:r>
          </w:p>
        </w:tc>
      </w:tr>
      <w:tr w:rsidR="008264DC" w:rsidRPr="00803FFB" w14:paraId="61BD2E4B"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C8422" w14:textId="77777777" w:rsidR="008264DC" w:rsidRPr="00803FFB" w:rsidRDefault="008264DC" w:rsidP="008B7A17">
            <w:pPr>
              <w:pStyle w:val="rowtabella0"/>
              <w:rPr>
                <w:color w:val="002060"/>
              </w:rPr>
            </w:pPr>
            <w:r w:rsidRPr="00803FF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5DDA6"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0638"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4ECF"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4B7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0BA3"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24108"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C16D"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A2D44"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6C28" w14:textId="77777777" w:rsidR="008264DC" w:rsidRPr="00803FFB" w:rsidRDefault="008264DC" w:rsidP="008B7A17">
            <w:pPr>
              <w:pStyle w:val="rowtabella0"/>
              <w:jc w:val="center"/>
              <w:rPr>
                <w:color w:val="002060"/>
              </w:rPr>
            </w:pPr>
            <w:r w:rsidRPr="00803FFB">
              <w:rPr>
                <w:color w:val="002060"/>
              </w:rPr>
              <w:t>0</w:t>
            </w:r>
          </w:p>
        </w:tc>
      </w:tr>
      <w:tr w:rsidR="008264DC" w:rsidRPr="00803FFB" w14:paraId="652EAA1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5E570" w14:textId="77777777" w:rsidR="008264DC" w:rsidRPr="00803FFB" w:rsidRDefault="008264DC" w:rsidP="008B7A17">
            <w:pPr>
              <w:pStyle w:val="rowtabella0"/>
              <w:rPr>
                <w:color w:val="002060"/>
              </w:rPr>
            </w:pPr>
            <w:r w:rsidRPr="00803FFB">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CCA2"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3F9D"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3EEF"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0296"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EAF6"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BE199"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525E"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CB4B"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F2DC" w14:textId="77777777" w:rsidR="008264DC" w:rsidRPr="00803FFB" w:rsidRDefault="008264DC" w:rsidP="008B7A17">
            <w:pPr>
              <w:pStyle w:val="rowtabella0"/>
              <w:jc w:val="center"/>
              <w:rPr>
                <w:color w:val="002060"/>
              </w:rPr>
            </w:pPr>
            <w:r w:rsidRPr="00803FFB">
              <w:rPr>
                <w:color w:val="002060"/>
              </w:rPr>
              <w:t>0</w:t>
            </w:r>
          </w:p>
        </w:tc>
      </w:tr>
      <w:tr w:rsidR="008264DC" w:rsidRPr="00803FFB" w14:paraId="3D0C926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F9808" w14:textId="77777777" w:rsidR="008264DC" w:rsidRPr="00803FFB" w:rsidRDefault="008264DC" w:rsidP="008B7A17">
            <w:pPr>
              <w:pStyle w:val="rowtabella0"/>
              <w:rPr>
                <w:color w:val="002060"/>
              </w:rPr>
            </w:pPr>
            <w:r w:rsidRPr="00803FF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51C9"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4E8F"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82D1"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4E9D"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A9D5"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578C"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89C5"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4AC6"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394F" w14:textId="77777777" w:rsidR="008264DC" w:rsidRPr="00803FFB" w:rsidRDefault="008264DC" w:rsidP="008B7A17">
            <w:pPr>
              <w:pStyle w:val="rowtabella0"/>
              <w:jc w:val="center"/>
              <w:rPr>
                <w:color w:val="002060"/>
              </w:rPr>
            </w:pPr>
            <w:r w:rsidRPr="00803FFB">
              <w:rPr>
                <w:color w:val="002060"/>
              </w:rPr>
              <w:t>0</w:t>
            </w:r>
          </w:p>
        </w:tc>
      </w:tr>
      <w:tr w:rsidR="008264DC" w:rsidRPr="00803FFB" w14:paraId="36CDD44B"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A037D" w14:textId="77777777" w:rsidR="008264DC" w:rsidRPr="00803FFB" w:rsidRDefault="008264DC" w:rsidP="008B7A17">
            <w:pPr>
              <w:pStyle w:val="rowtabella0"/>
              <w:rPr>
                <w:color w:val="002060"/>
              </w:rPr>
            </w:pPr>
            <w:proofErr w:type="spellStart"/>
            <w:r w:rsidRPr="00803FFB">
              <w:rPr>
                <w:color w:val="002060"/>
              </w:rPr>
              <w:t>sq.B</w:t>
            </w:r>
            <w:proofErr w:type="spellEnd"/>
            <w:r w:rsidRPr="00803FFB">
              <w:rPr>
                <w:color w:val="002060"/>
              </w:rPr>
              <w:t xml:space="preserve"> AMICI DEL </w:t>
            </w:r>
            <w:proofErr w:type="spellStart"/>
            <w:r w:rsidRPr="00803FFB">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AC79"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8488"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48CB"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897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350D"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3520"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DAC6"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8C915"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D45E" w14:textId="77777777" w:rsidR="008264DC" w:rsidRPr="00803FFB" w:rsidRDefault="008264DC" w:rsidP="008B7A17">
            <w:pPr>
              <w:pStyle w:val="rowtabella0"/>
              <w:jc w:val="center"/>
              <w:rPr>
                <w:color w:val="002060"/>
              </w:rPr>
            </w:pPr>
            <w:r w:rsidRPr="00803FFB">
              <w:rPr>
                <w:color w:val="002060"/>
              </w:rPr>
              <w:t>0</w:t>
            </w:r>
          </w:p>
        </w:tc>
      </w:tr>
    </w:tbl>
    <w:p w14:paraId="1156194A" w14:textId="77777777" w:rsidR="008264DC" w:rsidRPr="00803FFB" w:rsidRDefault="008264DC" w:rsidP="008264DC">
      <w:pPr>
        <w:pStyle w:val="breakline"/>
        <w:rPr>
          <w:rFonts w:eastAsiaTheme="minorEastAsia"/>
          <w:color w:val="002060"/>
        </w:rPr>
      </w:pPr>
    </w:p>
    <w:p w14:paraId="2F14EFC5" w14:textId="77777777" w:rsidR="008264DC" w:rsidRPr="00803FFB" w:rsidRDefault="008264DC" w:rsidP="008264DC">
      <w:pPr>
        <w:pStyle w:val="breakline"/>
        <w:rPr>
          <w:color w:val="002060"/>
        </w:rPr>
      </w:pPr>
    </w:p>
    <w:p w14:paraId="513F21C5" w14:textId="77777777" w:rsidR="008264DC" w:rsidRPr="00803FFB" w:rsidRDefault="008264DC" w:rsidP="008264DC">
      <w:pPr>
        <w:pStyle w:val="sottotitolocampionato10"/>
        <w:rPr>
          <w:color w:val="002060"/>
        </w:rPr>
      </w:pPr>
      <w:r w:rsidRPr="00803FF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07BD35C0"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F6E29"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214CD"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4EAB1"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C698E"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A63F2"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92251"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64A60"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0339F"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92012"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02D0E" w14:textId="77777777" w:rsidR="008264DC" w:rsidRPr="00803FFB" w:rsidRDefault="008264DC" w:rsidP="008B7A17">
            <w:pPr>
              <w:pStyle w:val="headertabella0"/>
              <w:rPr>
                <w:color w:val="002060"/>
              </w:rPr>
            </w:pPr>
            <w:r w:rsidRPr="00803FFB">
              <w:rPr>
                <w:color w:val="002060"/>
              </w:rPr>
              <w:t>PE</w:t>
            </w:r>
          </w:p>
        </w:tc>
      </w:tr>
      <w:tr w:rsidR="008264DC" w:rsidRPr="00803FFB" w14:paraId="55C293ED"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C3BB0E" w14:textId="77777777" w:rsidR="008264DC" w:rsidRPr="00803FFB" w:rsidRDefault="008264DC" w:rsidP="008B7A17">
            <w:pPr>
              <w:pStyle w:val="rowtabella0"/>
              <w:rPr>
                <w:color w:val="002060"/>
              </w:rPr>
            </w:pPr>
            <w:r w:rsidRPr="00803FFB">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B351"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233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AC81"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09B32"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87D6"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D8D7"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5724"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F244"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1402" w14:textId="77777777" w:rsidR="008264DC" w:rsidRPr="00803FFB" w:rsidRDefault="008264DC" w:rsidP="008B7A17">
            <w:pPr>
              <w:pStyle w:val="rowtabella0"/>
              <w:jc w:val="center"/>
              <w:rPr>
                <w:color w:val="002060"/>
              </w:rPr>
            </w:pPr>
            <w:r w:rsidRPr="00803FFB">
              <w:rPr>
                <w:color w:val="002060"/>
              </w:rPr>
              <w:t>0</w:t>
            </w:r>
          </w:p>
        </w:tc>
      </w:tr>
      <w:tr w:rsidR="008264DC" w:rsidRPr="00803FFB" w14:paraId="7CDC4C2E"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1C709" w14:textId="77777777" w:rsidR="008264DC" w:rsidRPr="00803FFB" w:rsidRDefault="008264DC" w:rsidP="008B7A17">
            <w:pPr>
              <w:pStyle w:val="rowtabella0"/>
              <w:rPr>
                <w:color w:val="002060"/>
              </w:rPr>
            </w:pPr>
            <w:r w:rsidRPr="00803FF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793D"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F241"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A59F7"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34F7"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ED893"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4829"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0EAE"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157C"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FB95" w14:textId="77777777" w:rsidR="008264DC" w:rsidRPr="00803FFB" w:rsidRDefault="008264DC" w:rsidP="008B7A17">
            <w:pPr>
              <w:pStyle w:val="rowtabella0"/>
              <w:jc w:val="center"/>
              <w:rPr>
                <w:color w:val="002060"/>
              </w:rPr>
            </w:pPr>
            <w:r w:rsidRPr="00803FFB">
              <w:rPr>
                <w:color w:val="002060"/>
              </w:rPr>
              <w:t>0</w:t>
            </w:r>
          </w:p>
        </w:tc>
      </w:tr>
      <w:tr w:rsidR="008264DC" w:rsidRPr="00803FFB" w14:paraId="1AB39D1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384BC" w14:textId="77777777" w:rsidR="008264DC" w:rsidRPr="00803FFB" w:rsidRDefault="008264DC" w:rsidP="008B7A17">
            <w:pPr>
              <w:pStyle w:val="rowtabella0"/>
              <w:rPr>
                <w:color w:val="002060"/>
              </w:rPr>
            </w:pPr>
            <w:r w:rsidRPr="00803FFB">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FC3C"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5EC4"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45E4B"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3BF7"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289B"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8CCA"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E9FD"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F6920"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BEC7" w14:textId="77777777" w:rsidR="008264DC" w:rsidRPr="00803FFB" w:rsidRDefault="008264DC" w:rsidP="008B7A17">
            <w:pPr>
              <w:pStyle w:val="rowtabella0"/>
              <w:jc w:val="center"/>
              <w:rPr>
                <w:color w:val="002060"/>
              </w:rPr>
            </w:pPr>
            <w:r w:rsidRPr="00803FFB">
              <w:rPr>
                <w:color w:val="002060"/>
              </w:rPr>
              <w:t>0</w:t>
            </w:r>
          </w:p>
        </w:tc>
      </w:tr>
      <w:tr w:rsidR="008264DC" w:rsidRPr="00803FFB" w14:paraId="4AD5A8D9"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DD85C" w14:textId="77777777" w:rsidR="008264DC" w:rsidRPr="00803FFB" w:rsidRDefault="008264DC" w:rsidP="008B7A17">
            <w:pPr>
              <w:pStyle w:val="rowtabella0"/>
              <w:rPr>
                <w:color w:val="002060"/>
              </w:rPr>
            </w:pPr>
            <w:r w:rsidRPr="00803FF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484A"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C3D4A"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03D7"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45A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8C34"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88C0"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E9C5"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F100" w14:textId="77777777" w:rsidR="008264DC" w:rsidRPr="00803FFB" w:rsidRDefault="008264DC" w:rsidP="008B7A17">
            <w:pPr>
              <w:pStyle w:val="rowtabella0"/>
              <w:jc w:val="center"/>
              <w:rPr>
                <w:color w:val="002060"/>
              </w:rPr>
            </w:pPr>
            <w:r w:rsidRPr="00803F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5CF2" w14:textId="77777777" w:rsidR="008264DC" w:rsidRPr="00803FFB" w:rsidRDefault="008264DC" w:rsidP="008B7A17">
            <w:pPr>
              <w:pStyle w:val="rowtabella0"/>
              <w:jc w:val="center"/>
              <w:rPr>
                <w:color w:val="002060"/>
              </w:rPr>
            </w:pPr>
            <w:r w:rsidRPr="00803FFB">
              <w:rPr>
                <w:color w:val="002060"/>
              </w:rPr>
              <w:t>0</w:t>
            </w:r>
          </w:p>
        </w:tc>
      </w:tr>
      <w:tr w:rsidR="008264DC" w:rsidRPr="00803FFB" w14:paraId="57A04357"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B6D45" w14:textId="77777777" w:rsidR="008264DC" w:rsidRPr="00803FFB" w:rsidRDefault="008264DC" w:rsidP="008B7A17">
            <w:pPr>
              <w:pStyle w:val="rowtabella0"/>
              <w:rPr>
                <w:color w:val="002060"/>
              </w:rPr>
            </w:pPr>
            <w:r w:rsidRPr="00803FF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9AC7"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8C4D"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45CF"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D5F8"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2E50"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74C7"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B53B"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8873"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92E6" w14:textId="77777777" w:rsidR="008264DC" w:rsidRPr="00803FFB" w:rsidRDefault="008264DC" w:rsidP="008B7A17">
            <w:pPr>
              <w:pStyle w:val="rowtabella0"/>
              <w:jc w:val="center"/>
              <w:rPr>
                <w:color w:val="002060"/>
              </w:rPr>
            </w:pPr>
            <w:r w:rsidRPr="00803FFB">
              <w:rPr>
                <w:color w:val="002060"/>
              </w:rPr>
              <w:t>0</w:t>
            </w:r>
          </w:p>
        </w:tc>
      </w:tr>
      <w:tr w:rsidR="008264DC" w:rsidRPr="00803FFB" w14:paraId="2B874403"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44CE1" w14:textId="77777777" w:rsidR="008264DC" w:rsidRPr="00803FFB" w:rsidRDefault="008264DC" w:rsidP="008B7A17">
            <w:pPr>
              <w:pStyle w:val="rowtabella0"/>
              <w:rPr>
                <w:color w:val="002060"/>
              </w:rPr>
            </w:pPr>
            <w:r w:rsidRPr="00803FFB">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1945"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5B7C"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81B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D88B"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139B"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E33F"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BBBB"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D897"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E2A9" w14:textId="77777777" w:rsidR="008264DC" w:rsidRPr="00803FFB" w:rsidRDefault="008264DC" w:rsidP="008B7A17">
            <w:pPr>
              <w:pStyle w:val="rowtabella0"/>
              <w:jc w:val="center"/>
              <w:rPr>
                <w:color w:val="002060"/>
              </w:rPr>
            </w:pPr>
            <w:r w:rsidRPr="00803FFB">
              <w:rPr>
                <w:color w:val="002060"/>
              </w:rPr>
              <w:t>0</w:t>
            </w:r>
          </w:p>
        </w:tc>
      </w:tr>
    </w:tbl>
    <w:p w14:paraId="7F490007" w14:textId="0239C53A" w:rsidR="008264DC" w:rsidRDefault="008264DC" w:rsidP="008264DC">
      <w:pPr>
        <w:pStyle w:val="breakline"/>
        <w:rPr>
          <w:color w:val="002060"/>
        </w:rPr>
      </w:pPr>
    </w:p>
    <w:p w14:paraId="7D500581" w14:textId="77777777" w:rsidR="008264DC" w:rsidRDefault="008264DC" w:rsidP="008264DC">
      <w:pPr>
        <w:pStyle w:val="breakline"/>
        <w:rPr>
          <w:color w:val="002060"/>
        </w:rPr>
      </w:pPr>
    </w:p>
    <w:p w14:paraId="2E92FDB0" w14:textId="77777777" w:rsidR="008264DC" w:rsidRPr="00803FFB" w:rsidRDefault="008264DC" w:rsidP="008264DC">
      <w:pPr>
        <w:pStyle w:val="breakline"/>
        <w:rPr>
          <w:rFonts w:eastAsiaTheme="minorEastAsia"/>
          <w:color w:val="002060"/>
        </w:rPr>
      </w:pPr>
    </w:p>
    <w:p w14:paraId="581B0734" w14:textId="77777777" w:rsidR="008264DC" w:rsidRPr="00937FDE" w:rsidRDefault="008264DC" w:rsidP="008264DC">
      <w:pPr>
        <w:pStyle w:val="TITOLOCAMPIONATO"/>
        <w:shd w:val="clear" w:color="auto" w:fill="002060"/>
        <w:spacing w:before="0" w:beforeAutospacing="0" w:after="0" w:afterAutospacing="0"/>
        <w:rPr>
          <w:color w:val="FFFFFF"/>
        </w:rPr>
      </w:pPr>
      <w:bookmarkStart w:id="6" w:name="_Toc26365480"/>
      <w:r>
        <w:rPr>
          <w:color w:val="FFFFFF"/>
        </w:rPr>
        <w:t>ERRATA CORRIGE</w:t>
      </w:r>
      <w:bookmarkEnd w:id="6"/>
    </w:p>
    <w:p w14:paraId="1FF02D8F" w14:textId="77777777" w:rsidR="008264DC" w:rsidRDefault="008264DC" w:rsidP="008264DC">
      <w:pPr>
        <w:spacing w:after="120"/>
      </w:pPr>
    </w:p>
    <w:p w14:paraId="5C108E5B" w14:textId="77777777" w:rsidR="008264DC" w:rsidRPr="0021276B" w:rsidRDefault="008264DC" w:rsidP="008264DC">
      <w:pPr>
        <w:pStyle w:val="LndNormale1"/>
        <w:rPr>
          <w:b/>
          <w:color w:val="002060"/>
          <w:sz w:val="28"/>
          <w:szCs w:val="28"/>
        </w:rPr>
      </w:pPr>
      <w:r w:rsidRPr="0021276B">
        <w:rPr>
          <w:b/>
          <w:color w:val="002060"/>
          <w:sz w:val="28"/>
          <w:szCs w:val="28"/>
        </w:rPr>
        <w:t>CAMPIONATO REGIONALE CALCIO A CINQUE SERIE C1</w:t>
      </w:r>
    </w:p>
    <w:p w14:paraId="023216DF" w14:textId="77777777" w:rsidR="008264DC" w:rsidRDefault="008264DC" w:rsidP="008264DC">
      <w:pPr>
        <w:pStyle w:val="LndNormale1"/>
        <w:rPr>
          <w:color w:val="002060"/>
        </w:rPr>
      </w:pPr>
    </w:p>
    <w:p w14:paraId="56A42C5F" w14:textId="77777777" w:rsidR="008264DC" w:rsidRDefault="008264DC" w:rsidP="008264DC">
      <w:pPr>
        <w:pStyle w:val="LndNormale1"/>
        <w:rPr>
          <w:color w:val="002060"/>
        </w:rPr>
      </w:pPr>
      <w:r w:rsidRPr="0048700B">
        <w:rPr>
          <w:color w:val="002060"/>
        </w:rPr>
        <w:t xml:space="preserve">A seguito di </w:t>
      </w:r>
      <w:r>
        <w:rPr>
          <w:color w:val="002060"/>
        </w:rPr>
        <w:t>rettifica arbitrale,</w:t>
      </w:r>
      <w:r w:rsidRPr="0048700B">
        <w:rPr>
          <w:color w:val="002060"/>
        </w:rPr>
        <w:t xml:space="preserve"> l</w:t>
      </w:r>
      <w:r>
        <w:rPr>
          <w:color w:val="002060"/>
        </w:rPr>
        <w:t xml:space="preserve">a </w:t>
      </w:r>
      <w:r>
        <w:rPr>
          <w:b/>
          <w:bCs/>
          <w:color w:val="002060"/>
        </w:rPr>
        <w:t xml:space="preserve">squalifica per una gara effettiva </w:t>
      </w:r>
      <w:r w:rsidRPr="0021276B">
        <w:rPr>
          <w:b/>
          <w:bCs/>
          <w:color w:val="002060"/>
        </w:rPr>
        <w:t xml:space="preserve">per recidività in ammonizione </w:t>
      </w:r>
      <w:r w:rsidRPr="0048700B">
        <w:rPr>
          <w:color w:val="002060"/>
        </w:rPr>
        <w:t xml:space="preserve">al calciatore </w:t>
      </w:r>
      <w:r>
        <w:rPr>
          <w:b/>
          <w:bCs/>
          <w:color w:val="002060"/>
        </w:rPr>
        <w:t>NESPOLA PAOLO</w:t>
      </w:r>
      <w:r w:rsidRPr="0048700B">
        <w:rPr>
          <w:color w:val="002060"/>
        </w:rPr>
        <w:t xml:space="preserve">, </w:t>
      </w:r>
      <w:r>
        <w:rPr>
          <w:color w:val="002060"/>
        </w:rPr>
        <w:t>e l’</w:t>
      </w:r>
      <w:r w:rsidRPr="0021276B">
        <w:rPr>
          <w:b/>
          <w:bCs/>
          <w:color w:val="002060"/>
        </w:rPr>
        <w:t xml:space="preserve">ammonizione </w:t>
      </w:r>
      <w:r>
        <w:rPr>
          <w:color w:val="002060"/>
        </w:rPr>
        <w:t xml:space="preserve">(I^ infr.) al calciatore </w:t>
      </w:r>
      <w:r w:rsidRPr="0021276B">
        <w:rPr>
          <w:b/>
          <w:bCs/>
          <w:color w:val="002060"/>
        </w:rPr>
        <w:t>TARSI ANDREA</w:t>
      </w:r>
      <w:r>
        <w:rPr>
          <w:color w:val="002060"/>
        </w:rPr>
        <w:t xml:space="preserve"> </w:t>
      </w:r>
      <w:r w:rsidRPr="0048700B">
        <w:rPr>
          <w:color w:val="002060"/>
        </w:rPr>
        <w:t>tesserat</w:t>
      </w:r>
      <w:r>
        <w:rPr>
          <w:color w:val="002060"/>
        </w:rPr>
        <w:t>i</w:t>
      </w:r>
      <w:r w:rsidRPr="0048700B">
        <w:rPr>
          <w:color w:val="002060"/>
        </w:rPr>
        <w:t xml:space="preserve"> con la soc. </w:t>
      </w:r>
      <w:r>
        <w:rPr>
          <w:b/>
          <w:bCs/>
          <w:color w:val="002060"/>
        </w:rPr>
        <w:t>Olympia Fano C5</w:t>
      </w:r>
      <w:r>
        <w:rPr>
          <w:color w:val="002060"/>
        </w:rPr>
        <w:t xml:space="preserve"> </w:t>
      </w:r>
      <w:r w:rsidRPr="0048700B">
        <w:rPr>
          <w:color w:val="002060"/>
        </w:rPr>
        <w:t>comminat</w:t>
      </w:r>
      <w:r>
        <w:rPr>
          <w:color w:val="002060"/>
        </w:rPr>
        <w:t>e</w:t>
      </w:r>
      <w:r w:rsidRPr="0048700B">
        <w:rPr>
          <w:color w:val="002060"/>
        </w:rPr>
        <w:t xml:space="preserve"> nel C</w:t>
      </w:r>
      <w:r>
        <w:rPr>
          <w:color w:val="002060"/>
        </w:rPr>
        <w:t>.</w:t>
      </w:r>
      <w:r w:rsidRPr="0048700B">
        <w:rPr>
          <w:color w:val="002060"/>
        </w:rPr>
        <w:t>U</w:t>
      </w:r>
      <w:r>
        <w:rPr>
          <w:color w:val="002060"/>
        </w:rPr>
        <w:t>.</w:t>
      </w:r>
      <w:r w:rsidRPr="0048700B">
        <w:rPr>
          <w:color w:val="002060"/>
        </w:rPr>
        <w:t xml:space="preserve"> n</w:t>
      </w:r>
      <w:r>
        <w:rPr>
          <w:color w:val="002060"/>
        </w:rPr>
        <w:t>° 71</w:t>
      </w:r>
      <w:r w:rsidRPr="0048700B">
        <w:rPr>
          <w:color w:val="002060"/>
        </w:rPr>
        <w:t xml:space="preserve"> del </w:t>
      </w:r>
      <w:r>
        <w:rPr>
          <w:color w:val="002060"/>
        </w:rPr>
        <w:t>02/03/</w:t>
      </w:r>
      <w:r w:rsidRPr="0048700B">
        <w:rPr>
          <w:color w:val="002060"/>
        </w:rPr>
        <w:t>20</w:t>
      </w:r>
      <w:r>
        <w:rPr>
          <w:color w:val="002060"/>
        </w:rPr>
        <w:t>22</w:t>
      </w:r>
      <w:r w:rsidRPr="0048700B">
        <w:rPr>
          <w:color w:val="002060"/>
        </w:rPr>
        <w:t xml:space="preserve"> d</w:t>
      </w:r>
      <w:r>
        <w:rPr>
          <w:color w:val="002060"/>
        </w:rPr>
        <w:t>ebbono</w:t>
      </w:r>
      <w:r w:rsidRPr="0048700B">
        <w:rPr>
          <w:color w:val="002060"/>
        </w:rPr>
        <w:t xml:space="preserve"> ritenersi </w:t>
      </w:r>
      <w:r w:rsidRPr="00903C33">
        <w:rPr>
          <w:b/>
          <w:bCs/>
          <w:color w:val="002060"/>
        </w:rPr>
        <w:t>revocat</w:t>
      </w:r>
      <w:r>
        <w:rPr>
          <w:b/>
          <w:bCs/>
          <w:color w:val="002060"/>
        </w:rPr>
        <w:t>e</w:t>
      </w:r>
      <w:r w:rsidRPr="00903C33">
        <w:rPr>
          <w:b/>
          <w:bCs/>
          <w:color w:val="002060"/>
        </w:rPr>
        <w:t xml:space="preserve"> con effetto immediato</w:t>
      </w:r>
      <w:r>
        <w:rPr>
          <w:color w:val="002060"/>
        </w:rPr>
        <w:t xml:space="preserve">; nel contempo </w:t>
      </w:r>
      <w:r w:rsidRPr="0048700B">
        <w:rPr>
          <w:color w:val="002060"/>
        </w:rPr>
        <w:t>a</w:t>
      </w:r>
      <w:r>
        <w:rPr>
          <w:color w:val="002060"/>
        </w:rPr>
        <w:t>i</w:t>
      </w:r>
      <w:r w:rsidRPr="0048700B">
        <w:rPr>
          <w:color w:val="002060"/>
        </w:rPr>
        <w:t xml:space="preserve"> calciator</w:t>
      </w:r>
      <w:r>
        <w:rPr>
          <w:color w:val="002060"/>
        </w:rPr>
        <w:t>i</w:t>
      </w:r>
      <w:r w:rsidRPr="0048700B">
        <w:rPr>
          <w:color w:val="002060"/>
        </w:rPr>
        <w:t xml:space="preserve"> </w:t>
      </w:r>
      <w:r>
        <w:rPr>
          <w:color w:val="002060"/>
        </w:rPr>
        <w:t>BRESCINI ALESSANDRO e FARABINI MATTIA tesserati per la medesima società, si comminano la sanzione dell’ammonizione come da relativo paragrafo del presente Comunicato Ufficiale.</w:t>
      </w:r>
    </w:p>
    <w:p w14:paraId="73471DAA" w14:textId="77777777" w:rsidR="008264DC" w:rsidRDefault="008264DC" w:rsidP="008264DC">
      <w:pPr>
        <w:pStyle w:val="LndNormale1"/>
        <w:rPr>
          <w:color w:val="002060"/>
        </w:rPr>
      </w:pPr>
    </w:p>
    <w:p w14:paraId="0A49FBD8" w14:textId="77777777" w:rsidR="008264DC" w:rsidRDefault="008264DC" w:rsidP="008264DC">
      <w:pPr>
        <w:pStyle w:val="LndNormale1"/>
        <w:rPr>
          <w:color w:val="002060"/>
        </w:rPr>
      </w:pPr>
    </w:p>
    <w:p w14:paraId="534F5553" w14:textId="77777777" w:rsidR="008264DC" w:rsidRPr="009C08E5" w:rsidRDefault="008264DC" w:rsidP="008264DC">
      <w:pPr>
        <w:pStyle w:val="LndNormale1"/>
        <w:rPr>
          <w:b/>
          <w:color w:val="002060"/>
          <w:sz w:val="28"/>
          <w:szCs w:val="28"/>
        </w:rPr>
      </w:pPr>
      <w:r w:rsidRPr="0021276B">
        <w:rPr>
          <w:b/>
          <w:color w:val="002060"/>
          <w:sz w:val="28"/>
          <w:szCs w:val="28"/>
        </w:rPr>
        <w:t xml:space="preserve">CAMPIONATO REGIONALE CALCIO A CINQUE </w:t>
      </w:r>
      <w:r>
        <w:rPr>
          <w:b/>
          <w:color w:val="002060"/>
          <w:sz w:val="28"/>
          <w:szCs w:val="28"/>
        </w:rPr>
        <w:t xml:space="preserve">UNDER 15 </w:t>
      </w:r>
    </w:p>
    <w:p w14:paraId="25893269" w14:textId="77777777" w:rsidR="008264DC" w:rsidRDefault="008264DC" w:rsidP="008264DC">
      <w:pPr>
        <w:pStyle w:val="LndNormale1"/>
        <w:rPr>
          <w:color w:val="002060"/>
        </w:rPr>
      </w:pPr>
    </w:p>
    <w:p w14:paraId="1B5FB725" w14:textId="77777777" w:rsidR="008264DC" w:rsidRPr="009C08E5" w:rsidRDefault="008264DC" w:rsidP="008264DC">
      <w:pPr>
        <w:pStyle w:val="LndNormale1"/>
        <w:rPr>
          <w:color w:val="002060"/>
        </w:rPr>
      </w:pPr>
      <w:r>
        <w:rPr>
          <w:color w:val="002060"/>
        </w:rPr>
        <w:t xml:space="preserve">Causa mero errore di estrazione dati, nel Comunicato Ufficiale </w:t>
      </w:r>
      <w:r w:rsidRPr="0048700B">
        <w:rPr>
          <w:color w:val="002060"/>
        </w:rPr>
        <w:t>n</w:t>
      </w:r>
      <w:r>
        <w:rPr>
          <w:color w:val="002060"/>
        </w:rPr>
        <w:t>° 71</w:t>
      </w:r>
      <w:r w:rsidRPr="0048700B">
        <w:rPr>
          <w:color w:val="002060"/>
        </w:rPr>
        <w:t xml:space="preserve"> del </w:t>
      </w:r>
      <w:r>
        <w:rPr>
          <w:color w:val="002060"/>
        </w:rPr>
        <w:t>02/03/</w:t>
      </w:r>
      <w:r w:rsidRPr="0048700B">
        <w:rPr>
          <w:color w:val="002060"/>
        </w:rPr>
        <w:t>20</w:t>
      </w:r>
      <w:r>
        <w:rPr>
          <w:color w:val="002060"/>
        </w:rPr>
        <w:t>22</w:t>
      </w:r>
      <w:r w:rsidRPr="0048700B">
        <w:rPr>
          <w:color w:val="002060"/>
        </w:rPr>
        <w:t xml:space="preserve"> </w:t>
      </w:r>
      <w:r>
        <w:rPr>
          <w:color w:val="002060"/>
        </w:rPr>
        <w:t xml:space="preserve">è stato omesso il risultato della gara del 27/02/2022 valevole per il girone “Gold” AMICI DEL CENTROSOCIO SP. – CALCIO A 5 CORINALDO 7-1.  </w:t>
      </w:r>
    </w:p>
    <w:p w14:paraId="4F89C4BB" w14:textId="77777777" w:rsidR="00BF4A38" w:rsidRPr="00BF4A38" w:rsidRDefault="00BF4A38" w:rsidP="00BF4A38">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860CB17"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8D47EC" w:rsidRPr="008D47EC">
        <w:rPr>
          <w:rFonts w:ascii="Arial" w:hAnsi="Arial" w:cs="Arial"/>
          <w:b/>
          <w:bCs/>
          <w:color w:val="002060"/>
        </w:rPr>
        <w:t>14</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lastRenderedPageBreak/>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5FE04A6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708AE">
        <w:rPr>
          <w:b/>
          <w:color w:val="002060"/>
          <w:u w:val="single"/>
        </w:rPr>
        <w:t>0</w:t>
      </w:r>
      <w:r w:rsidR="00EB2F45">
        <w:rPr>
          <w:b/>
          <w:color w:val="002060"/>
          <w:u w:val="single"/>
        </w:rPr>
        <w:t>3</w:t>
      </w:r>
      <w:r w:rsidR="00830450" w:rsidRPr="000039D0">
        <w:rPr>
          <w:b/>
          <w:color w:val="002060"/>
          <w:u w:val="single"/>
        </w:rPr>
        <w:t>/</w:t>
      </w:r>
      <w:r w:rsidR="00496B75">
        <w:rPr>
          <w:b/>
          <w:color w:val="002060"/>
          <w:u w:val="single"/>
        </w:rPr>
        <w:t>0</w:t>
      </w:r>
      <w:r w:rsidR="00B708AE">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92434" w14:textId="77777777" w:rsidR="002A3522" w:rsidRDefault="002A3522">
      <w:r>
        <w:separator/>
      </w:r>
    </w:p>
  </w:endnote>
  <w:endnote w:type="continuationSeparator" w:id="0">
    <w:p w14:paraId="48834A1A" w14:textId="77777777" w:rsidR="002A3522" w:rsidRDefault="002A3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0E3F10C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B2F45">
      <w:rPr>
        <w:rStyle w:val="Numeropagina"/>
        <w:rFonts w:ascii="Arial" w:hAnsi="Arial" w:cs="Arial"/>
        <w:color w:val="002060"/>
      </w:rPr>
      <w:t>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E4285" w14:textId="77777777" w:rsidR="002A3522" w:rsidRDefault="002A3522">
      <w:r>
        <w:separator/>
      </w:r>
    </w:p>
  </w:footnote>
  <w:footnote w:type="continuationSeparator" w:id="0">
    <w:p w14:paraId="3671DD3B" w14:textId="77777777" w:rsidR="002A3522" w:rsidRDefault="002A3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C6A1C43"/>
    <w:multiLevelType w:val="hybridMultilevel"/>
    <w:tmpl w:val="D86AD962"/>
    <w:lvl w:ilvl="0" w:tplc="FFCCDD7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9551118"/>
    <w:multiLevelType w:val="hybridMultilevel"/>
    <w:tmpl w:val="DD42ADA0"/>
    <w:lvl w:ilvl="0" w:tplc="5852BC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9"/>
  </w:num>
  <w:num w:numId="7">
    <w:abstractNumId w:val="8"/>
  </w:num>
  <w:num w:numId="8">
    <w:abstractNumId w:val="33"/>
  </w:num>
  <w:num w:numId="9">
    <w:abstractNumId w:val="1"/>
  </w:num>
  <w:num w:numId="10">
    <w:abstractNumId w:val="2"/>
  </w:num>
  <w:num w:numId="11">
    <w:abstractNumId w:val="32"/>
  </w:num>
  <w:num w:numId="12">
    <w:abstractNumId w:val="7"/>
  </w:num>
  <w:num w:numId="13">
    <w:abstractNumId w:val="35"/>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6"/>
  </w:num>
  <w:num w:numId="30">
    <w:abstractNumId w:val="4"/>
  </w:num>
  <w:num w:numId="31">
    <w:abstractNumId w:val="1"/>
    <w:lvlOverride w:ilvl="0">
      <w:startOverride w:val="1"/>
    </w:lvlOverride>
  </w:num>
  <w:num w:numId="32">
    <w:abstractNumId w:val="5"/>
  </w:num>
  <w:num w:numId="33">
    <w:abstractNumId w:val="36"/>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10"/>
  </w:num>
  <w:num w:numId="43">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1D"/>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522"/>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020"/>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0D"/>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451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4B93"/>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4D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6B0E"/>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34FA"/>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08AE"/>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2F79"/>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368"/>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2F45"/>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C69"/>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41CC"/>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2ED"/>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TotalTime>
  <Pages>7</Pages>
  <Words>1842</Words>
  <Characters>10500</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12318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2022-01-29T09:43:00Z</cp:lastPrinted>
  <dcterms:created xsi:type="dcterms:W3CDTF">2022-03-03T09:42:00Z</dcterms:created>
  <dcterms:modified xsi:type="dcterms:W3CDTF">2022-03-03T09:55:00Z</dcterms:modified>
</cp:coreProperties>
</file>